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D3F64" w14:textId="62D219A3" w:rsidR="00B76BD2" w:rsidRDefault="001B73F2" w:rsidP="00D170FE">
      <w:pPr>
        <w:pStyle w:val="Heading1"/>
        <w:spacing w:after="240"/>
        <w:sectPr w:rsidR="00B76BD2" w:rsidSect="002C0D1C">
          <w:headerReference w:type="even" r:id="rId11"/>
          <w:headerReference w:type="default" r:id="rId12"/>
          <w:footerReference w:type="even" r:id="rId13"/>
          <w:footerReference w:type="default" r:id="rId14"/>
          <w:headerReference w:type="first" r:id="rId15"/>
          <w:footerReference w:type="first" r:id="rId16"/>
          <w:pgSz w:w="11906" w:h="16838" w:code="9"/>
          <w:pgMar w:top="1247" w:right="1134" w:bottom="1021" w:left="1134" w:header="284" w:footer="284" w:gutter="0"/>
          <w:cols w:space="708"/>
          <w:titlePg/>
          <w:docGrid w:linePitch="360"/>
        </w:sectPr>
      </w:pPr>
      <w:r>
        <w:rPr>
          <w:noProof/>
        </w:rPr>
        <w:drawing>
          <wp:anchor distT="0" distB="0" distL="114300" distR="114300" simplePos="0" relativeHeight="251660295" behindDoc="1" locked="0" layoutInCell="1" allowOverlap="1" wp14:anchorId="312E7382" wp14:editId="59E94107">
            <wp:simplePos x="0" y="0"/>
            <wp:positionH relativeFrom="margin">
              <wp:align>center</wp:align>
            </wp:positionH>
            <wp:positionV relativeFrom="paragraph">
              <wp:posOffset>-711200</wp:posOffset>
            </wp:positionV>
            <wp:extent cx="7534215" cy="1065727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4215" cy="10657270"/>
                    </a:xfrm>
                    <a:prstGeom prst="rect">
                      <a:avLst/>
                    </a:prstGeom>
                  </pic:spPr>
                </pic:pic>
              </a:graphicData>
            </a:graphic>
            <wp14:sizeRelH relativeFrom="margin">
              <wp14:pctWidth>0</wp14:pctWidth>
            </wp14:sizeRelH>
            <wp14:sizeRelV relativeFrom="margin">
              <wp14:pctHeight>0</wp14:pctHeight>
            </wp14:sizeRelV>
          </wp:anchor>
        </w:drawing>
      </w:r>
    </w:p>
    <w:p w14:paraId="4B4796DF" w14:textId="08227EF5" w:rsidR="00D170FE" w:rsidRPr="00A506DC" w:rsidRDefault="00506A00" w:rsidP="00D170FE">
      <w:pPr>
        <w:pStyle w:val="Heading1"/>
        <w:spacing w:after="240"/>
      </w:pPr>
      <w:r w:rsidRPr="00A506DC">
        <w:lastRenderedPageBreak/>
        <w:t>Teaching guide</w:t>
      </w:r>
      <w:r w:rsidR="00BE515C" w:rsidRPr="00A506DC">
        <w:t>:</w:t>
      </w:r>
      <w:r w:rsidR="00616DAE" w:rsidRPr="00A506DC">
        <w:t xml:space="preserve"> </w:t>
      </w:r>
      <w:r w:rsidR="00BF735D">
        <w:t>Food and fibre frontiers: Emerging technologies</w:t>
      </w:r>
    </w:p>
    <w:p w14:paraId="1473B7EA" w14:textId="77777777" w:rsidR="0029754F" w:rsidRPr="00A506DC" w:rsidRDefault="0029754F" w:rsidP="00D170FE">
      <w:pPr>
        <w:pStyle w:val="Heading2"/>
        <w:spacing w:after="240"/>
      </w:pPr>
      <w:r w:rsidRPr="00A506DC">
        <w:t>Resources overview</w:t>
      </w:r>
    </w:p>
    <w:p w14:paraId="366349C0" w14:textId="77777777" w:rsidR="0029754F" w:rsidRPr="00A506DC" w:rsidRDefault="0029754F" w:rsidP="00A506DC">
      <w:pPr>
        <w:pStyle w:val="Heading3"/>
      </w:pPr>
      <w:r w:rsidRPr="00A506DC">
        <w:t>PRIMED mission</w:t>
      </w:r>
    </w:p>
    <w:p w14:paraId="1A111801" w14:textId="5AB1B0B6" w:rsidR="0029754F" w:rsidRDefault="0029754F" w:rsidP="00913832">
      <w:pPr>
        <w:ind w:right="3968"/>
        <w:rPr>
          <w:lang w:eastAsia="en-AU"/>
        </w:rPr>
      </w:pPr>
      <w:r w:rsidRPr="00A506DC">
        <w:rPr>
          <w:lang w:eastAsia="en-AU"/>
        </w:rPr>
        <w:t>To increase student understanding of agriculture, fisheries, fibre, forestry and food (primary industr</w:t>
      </w:r>
      <w:r w:rsidR="009839A3">
        <w:rPr>
          <w:lang w:eastAsia="en-AU"/>
        </w:rPr>
        <w:t>ies) careers to enable Year 7–10</w:t>
      </w:r>
      <w:r w:rsidRPr="00A506DC">
        <w:rPr>
          <w:lang w:eastAsia="en-AU"/>
        </w:rPr>
        <w:t xml:space="preserve"> students to make informed career-pathway choices.</w:t>
      </w:r>
    </w:p>
    <w:p w14:paraId="75531820" w14:textId="77777777" w:rsidR="00DE0C74" w:rsidRDefault="00DE0C74" w:rsidP="0029754F">
      <w:pPr>
        <w:ind w:right="5214"/>
        <w:rPr>
          <w:lang w:eastAsia="en-AU"/>
        </w:rPr>
      </w:pPr>
    </w:p>
    <w:tbl>
      <w:tblPr>
        <w:tblStyle w:val="TableGrid"/>
        <w:tblpPr w:leftFromText="180" w:rightFromText="180" w:vertAnchor="text" w:tblpY="1"/>
        <w:tblOverlap w:val="never"/>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5665"/>
      </w:tblGrid>
      <w:tr w:rsidR="0029754F" w:rsidRPr="00A506DC" w14:paraId="7FDF0B73" w14:textId="77777777" w:rsidTr="4133BC1C">
        <w:trPr>
          <w:trHeight w:val="680"/>
        </w:trPr>
        <w:tc>
          <w:tcPr>
            <w:tcW w:w="5665" w:type="dxa"/>
            <w:tcBorders>
              <w:top w:val="single" w:sz="4" w:space="0" w:color="2A5CAE"/>
              <w:bottom w:val="single" w:sz="4" w:space="0" w:color="4472C4" w:themeColor="accent5"/>
              <w:right w:val="single" w:sz="4" w:space="0" w:color="4472C4" w:themeColor="accent5"/>
            </w:tcBorders>
            <w:vAlign w:val="center"/>
          </w:tcPr>
          <w:p w14:paraId="1CD29C42" w14:textId="43BEABF3" w:rsidR="00A506DC" w:rsidRDefault="00A506DC">
            <w:pPr>
              <w:pStyle w:val="Heading3"/>
              <w:outlineLvl w:val="2"/>
              <w:rPr>
                <w:lang w:eastAsia="en-AU"/>
              </w:rPr>
            </w:pPr>
            <w:r>
              <w:rPr>
                <w:lang w:eastAsia="en-AU"/>
              </w:rPr>
              <w:t>About the resource set</w:t>
            </w:r>
          </w:p>
          <w:p w14:paraId="56C144CD" w14:textId="77777777" w:rsidR="0029754F" w:rsidRDefault="0029754F">
            <w:pPr>
              <w:rPr>
                <w:lang w:eastAsia="en-AU"/>
              </w:rPr>
            </w:pPr>
            <w:r w:rsidRPr="00A506DC">
              <w:rPr>
                <w:lang w:eastAsia="en-AU"/>
              </w:rPr>
              <w:t xml:space="preserve">These resources provide rich tasks focused on the </w:t>
            </w:r>
            <w:r w:rsidRPr="00A506DC">
              <w:rPr>
                <w:i/>
                <w:iCs/>
                <w:lang w:eastAsia="en-AU"/>
              </w:rPr>
              <w:t>Western Australian Curriculum</w:t>
            </w:r>
            <w:r w:rsidRPr="00A506DC">
              <w:rPr>
                <w:lang w:eastAsia="en-AU"/>
              </w:rPr>
              <w:t xml:space="preserve"> within a primary industries context.</w:t>
            </w:r>
          </w:p>
          <w:p w14:paraId="360F3132" w14:textId="2034DAFC" w:rsidR="003626C4" w:rsidRPr="006E094D" w:rsidRDefault="003626C4" w:rsidP="00692E4F">
            <w:r>
              <w:t>Throughout this resource</w:t>
            </w:r>
            <w:r w:rsidR="00913832">
              <w:t>,</w:t>
            </w:r>
            <w:r>
              <w:t xml:space="preserve"> students can gain a deeper understanding of the challenges we face to sustain and support the demand for future food and fibre prod</w:t>
            </w:r>
            <w:r w:rsidR="00692E4F">
              <w:t xml:space="preserve">ucts. Students will explore </w:t>
            </w:r>
            <w:r>
              <w:t xml:space="preserve">both global and local food and fibre production and investigate the role emerging research and technology has in the design of ethical and sustainable products for the future. </w:t>
            </w:r>
          </w:p>
        </w:tc>
      </w:tr>
    </w:tbl>
    <w:p w14:paraId="07B13900" w14:textId="77777777" w:rsidR="009C0F59" w:rsidRDefault="009C0F59" w:rsidP="0029754F">
      <w:pPr>
        <w:pStyle w:val="Heading2"/>
      </w:pPr>
    </w:p>
    <w:p w14:paraId="3A63582A" w14:textId="77777777" w:rsidR="009C0F59" w:rsidRPr="00E26734" w:rsidRDefault="009C0F59" w:rsidP="00836A92"/>
    <w:p w14:paraId="1F786565" w14:textId="77777777" w:rsidR="009C0F59" w:rsidRPr="001508BA" w:rsidRDefault="009C0F59" w:rsidP="00836A92"/>
    <w:p w14:paraId="0CD222D8" w14:textId="77777777" w:rsidR="009C0F59" w:rsidRPr="001508BA" w:rsidRDefault="009C0F59" w:rsidP="00836A92"/>
    <w:p w14:paraId="3C91BB92" w14:textId="77777777" w:rsidR="009C0F59" w:rsidRPr="00B622D8" w:rsidRDefault="009C0F59" w:rsidP="00836A92"/>
    <w:p w14:paraId="47AC7C61" w14:textId="77777777" w:rsidR="009C0F59" w:rsidRPr="00F93EB5" w:rsidRDefault="009C0F59" w:rsidP="00836A92"/>
    <w:p w14:paraId="24527F19" w14:textId="77777777" w:rsidR="009C0F59" w:rsidRPr="00E74F71" w:rsidRDefault="009C0F59" w:rsidP="00836A92"/>
    <w:p w14:paraId="11B53C6A" w14:textId="77777777" w:rsidR="009C0F59" w:rsidRPr="00E74F71" w:rsidRDefault="009C0F59" w:rsidP="00836A92"/>
    <w:p w14:paraId="2AC6982B" w14:textId="77777777" w:rsidR="009C0F59" w:rsidRDefault="009C0F59" w:rsidP="0029754F">
      <w:pPr>
        <w:pStyle w:val="Heading2"/>
      </w:pPr>
    </w:p>
    <w:p w14:paraId="6A009C31" w14:textId="77777777" w:rsidR="009C0F59" w:rsidRDefault="009C0F59" w:rsidP="0029754F">
      <w:pPr>
        <w:pStyle w:val="Heading2"/>
      </w:pPr>
    </w:p>
    <w:p w14:paraId="51A0C759" w14:textId="3474FE76" w:rsidR="0029754F" w:rsidRPr="00A506DC" w:rsidRDefault="009C0F59" w:rsidP="00836A92">
      <w:pPr>
        <w:pStyle w:val="Heading2"/>
        <w:tabs>
          <w:tab w:val="center" w:pos="1820"/>
        </w:tabs>
      </w:pPr>
      <w:r>
        <w:tab/>
      </w:r>
      <w:r>
        <w:br w:type="textWrapping" w:clear="all"/>
      </w:r>
      <w:r w:rsidR="0029754F" w:rsidRPr="00A506DC">
        <w:br w:type="page"/>
      </w:r>
    </w:p>
    <w:tbl>
      <w:tblPr>
        <w:tblStyle w:val="TableGrid"/>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9628"/>
      </w:tblGrid>
      <w:tr w:rsidR="0029754F" w:rsidRPr="00A8741B" w14:paraId="3E6ECD99" w14:textId="77777777" w:rsidTr="00BF5859">
        <w:trPr>
          <w:trHeight w:val="9714"/>
        </w:trPr>
        <w:tc>
          <w:tcPr>
            <w:tcW w:w="9628" w:type="dxa"/>
          </w:tcPr>
          <w:p w14:paraId="200C7494" w14:textId="77777777" w:rsidR="0029754F" w:rsidRPr="00A506DC" w:rsidRDefault="0029754F" w:rsidP="00A506DC">
            <w:pPr>
              <w:pStyle w:val="Heading3"/>
              <w:outlineLvl w:val="2"/>
            </w:pPr>
            <w:r w:rsidRPr="00A506DC">
              <w:lastRenderedPageBreak/>
              <w:t>Curriculum links</w:t>
            </w:r>
          </w:p>
          <w:p w14:paraId="18E1240A" w14:textId="1963810D" w:rsidR="0029754F" w:rsidRPr="00A506DC" w:rsidRDefault="0029754F" w:rsidP="0029754F">
            <w:pPr>
              <w:textAlignment w:val="baseline"/>
              <w:rPr>
                <w:rFonts w:eastAsia="Times New Roman" w:cs="Arial"/>
                <w:lang w:eastAsia="en-AU"/>
              </w:rPr>
            </w:pPr>
            <w:r w:rsidRPr="00A506DC">
              <w:rPr>
                <w:rFonts w:eastAsia="Times New Roman" w:cs="Arial"/>
                <w:lang w:eastAsia="en-AU"/>
              </w:rPr>
              <w:t xml:space="preserve">This resource is designed to be a learning pathway for Year </w:t>
            </w:r>
            <w:r w:rsidR="00194962">
              <w:rPr>
                <w:rFonts w:eastAsia="Times New Roman" w:cs="Arial"/>
                <w:lang w:eastAsia="en-AU"/>
              </w:rPr>
              <w:t>10</w:t>
            </w:r>
            <w:r w:rsidRPr="00A506DC">
              <w:rPr>
                <w:rFonts w:eastAsia="Times New Roman" w:cs="Arial"/>
                <w:lang w:eastAsia="en-AU"/>
              </w:rPr>
              <w:t xml:space="preserve"> Technologies students to develop their understanding of the </w:t>
            </w:r>
            <w:r w:rsidRPr="00A506DC">
              <w:rPr>
                <w:rFonts w:eastAsia="Times New Roman" w:cs="Arial"/>
                <w:i/>
                <w:iCs/>
                <w:lang w:eastAsia="en-AU"/>
              </w:rPr>
              <w:t xml:space="preserve">Western Australian Curriculum </w:t>
            </w:r>
            <w:r w:rsidRPr="00A506DC">
              <w:rPr>
                <w:rFonts w:eastAsia="Times New Roman" w:cs="Arial"/>
                <w:b/>
                <w:lang w:eastAsia="en-AU"/>
              </w:rPr>
              <w:t>Design and Technologies</w:t>
            </w:r>
            <w:r w:rsidRPr="00A506DC">
              <w:rPr>
                <w:rFonts w:eastAsia="Times New Roman" w:cs="Arial"/>
                <w:lang w:eastAsia="en-AU"/>
              </w:rPr>
              <w:t xml:space="preserve"> content descriptions:</w:t>
            </w:r>
          </w:p>
          <w:p w14:paraId="1030580C" w14:textId="49E5C8A2" w:rsidR="0029754F" w:rsidRDefault="0029754F" w:rsidP="001E1FD7">
            <w:pPr>
              <w:rPr>
                <w:lang w:eastAsia="en-AU"/>
              </w:rPr>
            </w:pPr>
            <w:r w:rsidRPr="00A506DC">
              <w:rPr>
                <w:lang w:eastAsia="en-AU"/>
              </w:rPr>
              <w:t>Context:</w:t>
            </w:r>
          </w:p>
          <w:p w14:paraId="29AE719E" w14:textId="77777777" w:rsidR="0029754F" w:rsidRPr="00A506DC" w:rsidRDefault="0029754F" w:rsidP="00652FF3">
            <w:pPr>
              <w:ind w:left="360"/>
              <w:textAlignment w:val="baseline"/>
              <w:rPr>
                <w:rFonts w:eastAsia="Times New Roman" w:cs="Arial"/>
                <w:lang w:eastAsia="en-AU"/>
              </w:rPr>
            </w:pPr>
            <w:r w:rsidRPr="00A506DC">
              <w:rPr>
                <w:rFonts w:eastAsia="Times New Roman" w:cs="Arial"/>
                <w:lang w:eastAsia="en-AU"/>
              </w:rPr>
              <w:t>Food and fibre production (</w:t>
            </w:r>
            <w:hyperlink r:id="rId18" w:history="1">
              <w:r w:rsidR="00665B92">
                <w:rPr>
                  <w:rStyle w:val="Hyperlink"/>
                  <w:rFonts w:eastAsia="Times New Roman" w:cs="Arial"/>
                  <w:lang w:eastAsia="en-AU"/>
                </w:rPr>
                <w:t>ACTDEK044</w:t>
              </w:r>
            </w:hyperlink>
            <w:r w:rsidR="00665B92">
              <w:rPr>
                <w:rFonts w:eastAsia="Times New Roman" w:cs="Arial"/>
                <w:lang w:eastAsia="en-AU"/>
              </w:rPr>
              <w:t>)</w:t>
            </w:r>
            <w:r w:rsidRPr="00A506DC">
              <w:rPr>
                <w:noProof/>
                <w:lang w:eastAsia="en-AU"/>
              </w:rPr>
              <w:t xml:space="preserve"> </w:t>
            </w:r>
          </w:p>
          <w:p w14:paraId="24498926" w14:textId="77777777" w:rsidR="0029754F" w:rsidRPr="00A506DC" w:rsidRDefault="0029754F" w:rsidP="00105FAF">
            <w:pPr>
              <w:spacing w:before="240"/>
              <w:textAlignment w:val="baseline"/>
              <w:rPr>
                <w:rFonts w:eastAsia="Times New Roman" w:cs="Arial"/>
                <w:lang w:eastAsia="en-AU"/>
              </w:rPr>
            </w:pPr>
            <w:r w:rsidRPr="00A506DC">
              <w:rPr>
                <w:rFonts w:eastAsia="Times New Roman" w:cs="Arial"/>
                <w:lang w:eastAsia="en-AU"/>
              </w:rPr>
              <w:t>Knowledge and understandings:</w:t>
            </w:r>
          </w:p>
          <w:p w14:paraId="341F4CF9" w14:textId="77777777" w:rsidR="0029754F" w:rsidRPr="00A506DC" w:rsidRDefault="0029754F" w:rsidP="00652FF3">
            <w:pPr>
              <w:ind w:left="360"/>
              <w:textAlignment w:val="baseline"/>
              <w:rPr>
                <w:rFonts w:eastAsia="Times New Roman" w:cs="Arial"/>
                <w:lang w:eastAsia="en-AU"/>
              </w:rPr>
            </w:pPr>
            <w:r w:rsidRPr="00A506DC">
              <w:rPr>
                <w:rFonts w:eastAsia="Times New Roman" w:cs="Arial"/>
                <w:lang w:eastAsia="en-AU"/>
              </w:rPr>
              <w:t>Technologies and society (</w:t>
            </w:r>
            <w:hyperlink r:id="rId19" w:history="1">
              <w:r w:rsidR="00665B92" w:rsidRPr="00665B92">
                <w:rPr>
                  <w:rStyle w:val="Hyperlink"/>
                  <w:rFonts w:eastAsia="Times New Roman" w:cs="Arial"/>
                  <w:lang w:eastAsia="en-AU"/>
                </w:rPr>
                <w:t>ACTDEK040</w:t>
              </w:r>
            </w:hyperlink>
            <w:r w:rsidRPr="00A506DC">
              <w:rPr>
                <w:rFonts w:eastAsia="Times New Roman" w:cs="Arial"/>
                <w:lang w:eastAsia="en-AU"/>
              </w:rPr>
              <w:t>)</w:t>
            </w:r>
            <w:r w:rsidR="00665B92">
              <w:rPr>
                <w:rFonts w:eastAsia="Times New Roman" w:cs="Arial"/>
                <w:lang w:eastAsia="en-AU"/>
              </w:rPr>
              <w:t xml:space="preserve"> and (</w:t>
            </w:r>
            <w:hyperlink r:id="rId20" w:history="1">
              <w:r w:rsidR="00665B92" w:rsidRPr="00DC4533">
                <w:rPr>
                  <w:rStyle w:val="Hyperlink"/>
                  <w:rFonts w:eastAsia="Times New Roman" w:cs="Arial"/>
                  <w:lang w:eastAsia="en-AU"/>
                </w:rPr>
                <w:t>ACTDEK041</w:t>
              </w:r>
            </w:hyperlink>
            <w:r w:rsidR="00665B92">
              <w:rPr>
                <w:rFonts w:eastAsia="Times New Roman" w:cs="Arial"/>
                <w:lang w:eastAsia="en-AU"/>
              </w:rPr>
              <w:t>)</w:t>
            </w:r>
          </w:p>
          <w:p w14:paraId="0507840A" w14:textId="77777777" w:rsidR="00D65AE1" w:rsidRPr="00DE0C74" w:rsidRDefault="00D65AE1" w:rsidP="00BF5859">
            <w:pPr>
              <w:pStyle w:val="paragraph"/>
              <w:spacing w:before="0" w:beforeAutospacing="0" w:after="120" w:afterAutospacing="0"/>
              <w:textAlignment w:val="baseline"/>
              <w:rPr>
                <w:rFonts w:ascii="Arial" w:hAnsi="Arial" w:cs="Arial"/>
                <w:sz w:val="22"/>
                <w:szCs w:val="22"/>
              </w:rPr>
            </w:pPr>
            <w:r w:rsidRPr="00DE0C74">
              <w:rPr>
                <w:rFonts w:ascii="Arial" w:hAnsi="Arial" w:cs="Arial"/>
                <w:sz w:val="22"/>
                <w:szCs w:val="22"/>
              </w:rPr>
              <w:t>Processes and production skills: </w:t>
            </w:r>
          </w:p>
          <w:tbl>
            <w:tblPr>
              <w:tblW w:w="9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08"/>
              <w:gridCol w:w="2566"/>
              <w:gridCol w:w="3138"/>
            </w:tblGrid>
            <w:tr w:rsidR="00D65AE1" w:rsidRPr="00DE0C74" w14:paraId="5C14C610" w14:textId="77777777" w:rsidTr="00BF5859">
              <w:trPr>
                <w:trHeight w:val="975"/>
              </w:trPr>
              <w:tc>
                <w:tcPr>
                  <w:tcW w:w="3708" w:type="dxa"/>
                  <w:tcBorders>
                    <w:top w:val="nil"/>
                    <w:left w:val="nil"/>
                    <w:bottom w:val="nil"/>
                    <w:right w:val="nil"/>
                  </w:tcBorders>
                  <w:shd w:val="clear" w:color="auto" w:fill="auto"/>
                  <w:hideMark/>
                </w:tcPr>
                <w:p w14:paraId="0C611B59" w14:textId="77777777" w:rsidR="00D65AE1" w:rsidRDefault="00D65AE1" w:rsidP="00BF5859">
                  <w:pPr>
                    <w:numPr>
                      <w:ilvl w:val="0"/>
                      <w:numId w:val="23"/>
                    </w:numPr>
                    <w:spacing w:after="0"/>
                    <w:textAlignment w:val="baseline"/>
                    <w:rPr>
                      <w:rFonts w:eastAsia="Times New Roman" w:cs="Arial"/>
                      <w:lang w:eastAsia="en-AU"/>
                    </w:rPr>
                  </w:pPr>
                  <w:r w:rsidRPr="00DE0C74">
                    <w:rPr>
                      <w:rFonts w:eastAsia="Times New Roman" w:cs="Arial"/>
                      <w:lang w:eastAsia="en-AU"/>
                    </w:rPr>
                    <w:t>Investigating and defining (WATPPS54) and (WATPPS55)</w:t>
                  </w:r>
                </w:p>
                <w:p w14:paraId="0462E327" w14:textId="0FD45B3C" w:rsidR="00D65AE1" w:rsidRPr="00BF5859" w:rsidRDefault="00D65AE1" w:rsidP="00BF5859">
                  <w:pPr>
                    <w:pStyle w:val="ListParagraph"/>
                    <w:spacing w:after="0"/>
                    <w:ind w:left="945"/>
                    <w:textAlignment w:val="baseline"/>
                    <w:rPr>
                      <w:rFonts w:eastAsia="Times New Roman" w:cs="Arial"/>
                      <w:lang w:eastAsia="en-AU"/>
                    </w:rPr>
                  </w:pPr>
                </w:p>
                <w:p w14:paraId="60B0FD06" w14:textId="3251A1A7" w:rsidR="00D65AE1" w:rsidRPr="00DE0C74" w:rsidRDefault="00D65AE1" w:rsidP="00BF5859">
                  <w:pPr>
                    <w:numPr>
                      <w:ilvl w:val="0"/>
                      <w:numId w:val="23"/>
                    </w:numPr>
                    <w:spacing w:after="0"/>
                    <w:textAlignment w:val="baseline"/>
                    <w:rPr>
                      <w:rFonts w:eastAsia="Times New Roman" w:cs="Arial"/>
                      <w:lang w:eastAsia="en-AU"/>
                    </w:rPr>
                  </w:pPr>
                  <w:r w:rsidRPr="00DE0C74">
                    <w:rPr>
                      <w:rFonts w:eastAsia="Times New Roman" w:cs="Arial"/>
                      <w:lang w:eastAsia="en-AU"/>
                    </w:rPr>
                    <w:t>Designing</w:t>
                  </w:r>
                  <w:r w:rsidR="00BF5859">
                    <w:rPr>
                      <w:rFonts w:eastAsia="Times New Roman" w:cs="Arial"/>
                      <w:lang w:eastAsia="en-AU"/>
                    </w:rPr>
                    <w:t xml:space="preserve"> (WATPPS56) </w:t>
                  </w:r>
                  <w:r w:rsidRPr="00DE0C74">
                    <w:rPr>
                      <w:rFonts w:eastAsia="Times New Roman" w:cs="Arial"/>
                      <w:lang w:eastAsia="en-AU"/>
                    </w:rPr>
                    <w:t>and (WATPPS57) </w:t>
                  </w:r>
                </w:p>
              </w:tc>
              <w:tc>
                <w:tcPr>
                  <w:tcW w:w="2566" w:type="dxa"/>
                  <w:tcBorders>
                    <w:top w:val="nil"/>
                    <w:left w:val="nil"/>
                    <w:bottom w:val="nil"/>
                    <w:right w:val="nil"/>
                  </w:tcBorders>
                  <w:shd w:val="clear" w:color="auto" w:fill="auto"/>
                  <w:hideMark/>
                </w:tcPr>
                <w:p w14:paraId="00E7AF51" w14:textId="77777777" w:rsidR="00D65AE1" w:rsidRDefault="00D65AE1" w:rsidP="00BF5859">
                  <w:pPr>
                    <w:numPr>
                      <w:ilvl w:val="0"/>
                      <w:numId w:val="23"/>
                    </w:numPr>
                    <w:spacing w:after="0"/>
                    <w:textAlignment w:val="baseline"/>
                    <w:rPr>
                      <w:rFonts w:eastAsia="Times New Roman" w:cs="Arial"/>
                      <w:lang w:eastAsia="en-AU"/>
                    </w:rPr>
                  </w:pPr>
                  <w:r w:rsidRPr="00DE0C74">
                    <w:rPr>
                      <w:rFonts w:eastAsia="Times New Roman" w:cs="Arial"/>
                      <w:lang w:eastAsia="en-AU"/>
                    </w:rPr>
                    <w:t>Producing and implementing (WATPPS58) </w:t>
                  </w:r>
                </w:p>
                <w:p w14:paraId="533D6BA0" w14:textId="77777777" w:rsidR="00D65AE1" w:rsidRPr="00DE0C74" w:rsidRDefault="00D65AE1" w:rsidP="00D65AE1">
                  <w:pPr>
                    <w:spacing w:after="0"/>
                    <w:ind w:left="225"/>
                    <w:textAlignment w:val="baseline"/>
                    <w:rPr>
                      <w:rFonts w:eastAsia="Times New Roman" w:cs="Arial"/>
                      <w:lang w:eastAsia="en-AU"/>
                    </w:rPr>
                  </w:pPr>
                </w:p>
                <w:p w14:paraId="7656B19D" w14:textId="77777777" w:rsidR="00D65AE1" w:rsidRPr="00DE0C74" w:rsidRDefault="00D65AE1" w:rsidP="00BF5859">
                  <w:pPr>
                    <w:numPr>
                      <w:ilvl w:val="0"/>
                      <w:numId w:val="23"/>
                    </w:numPr>
                    <w:spacing w:after="0"/>
                    <w:textAlignment w:val="baseline"/>
                    <w:rPr>
                      <w:rFonts w:eastAsia="Times New Roman" w:cs="Arial"/>
                      <w:lang w:eastAsia="en-AU"/>
                    </w:rPr>
                  </w:pPr>
                  <w:r w:rsidRPr="00DE0C74">
                    <w:rPr>
                      <w:rFonts w:eastAsia="Times New Roman" w:cs="Arial"/>
                      <w:lang w:eastAsia="en-AU"/>
                    </w:rPr>
                    <w:t>Evaluating (WATPPS59) </w:t>
                  </w:r>
                </w:p>
              </w:tc>
              <w:tc>
                <w:tcPr>
                  <w:tcW w:w="3138" w:type="dxa"/>
                  <w:tcBorders>
                    <w:top w:val="nil"/>
                    <w:left w:val="nil"/>
                    <w:bottom w:val="nil"/>
                    <w:right w:val="nil"/>
                  </w:tcBorders>
                  <w:shd w:val="clear" w:color="auto" w:fill="auto"/>
                  <w:hideMark/>
                </w:tcPr>
                <w:p w14:paraId="76E8CD31" w14:textId="77777777" w:rsidR="00D65AE1" w:rsidRPr="00DE0C74" w:rsidRDefault="00D65AE1" w:rsidP="00BF5859">
                  <w:pPr>
                    <w:numPr>
                      <w:ilvl w:val="0"/>
                      <w:numId w:val="23"/>
                    </w:numPr>
                    <w:spacing w:after="0"/>
                    <w:textAlignment w:val="baseline"/>
                    <w:rPr>
                      <w:rFonts w:eastAsia="Times New Roman" w:cs="Arial"/>
                      <w:lang w:eastAsia="en-AU"/>
                    </w:rPr>
                  </w:pPr>
                  <w:r w:rsidRPr="00DE0C74">
                    <w:rPr>
                      <w:rFonts w:eastAsia="Times New Roman" w:cs="Arial"/>
                      <w:lang w:eastAsia="en-AU"/>
                    </w:rPr>
                    <w:t>Collaborating and managing (WATPPS60) </w:t>
                  </w:r>
                </w:p>
              </w:tc>
            </w:tr>
          </w:tbl>
          <w:p w14:paraId="7C5CB819" w14:textId="0A2F2B4D" w:rsidR="0029754F" w:rsidRPr="00A506DC" w:rsidRDefault="0029754F" w:rsidP="00105FAF">
            <w:pPr>
              <w:pStyle w:val="Heading3"/>
              <w:spacing w:before="240"/>
              <w:outlineLvl w:val="2"/>
            </w:pPr>
            <w:r w:rsidRPr="00A506DC">
              <w:t>Resource set structure</w:t>
            </w:r>
          </w:p>
          <w:p w14:paraId="4FA6DEF1" w14:textId="77777777" w:rsidR="00BE095A" w:rsidRDefault="00BE095A" w:rsidP="0029754F">
            <w:pPr>
              <w:autoSpaceDE w:val="0"/>
              <w:autoSpaceDN w:val="0"/>
              <w:adjustRightInd w:val="0"/>
              <w:rPr>
                <w:rFonts w:cs="Arial"/>
                <w:color w:val="000000"/>
                <w:shd w:val="clear" w:color="auto" w:fill="FFFFFF"/>
              </w:rPr>
            </w:pPr>
            <w:r>
              <w:rPr>
                <w:rFonts w:cs="Arial"/>
                <w:color w:val="000000"/>
                <w:shd w:val="clear" w:color="auto" w:fill="FFFFFF"/>
              </w:rPr>
              <w:t xml:space="preserve">The resource set is structured around constructivist learning principles using the 5E model: engage, explore, explain, elaborate and evaluate. It is designed to be flexible so that teachers can use all or parts of the resource that they consider appropriate for their students. </w:t>
            </w:r>
          </w:p>
          <w:p w14:paraId="4B2BF449" w14:textId="0BE79E0C" w:rsidR="0029754F" w:rsidRPr="000543DD" w:rsidRDefault="0029754F" w:rsidP="0029754F">
            <w:pPr>
              <w:autoSpaceDE w:val="0"/>
              <w:autoSpaceDN w:val="0"/>
              <w:adjustRightInd w:val="0"/>
              <w:rPr>
                <w:rFonts w:cs="Arial"/>
              </w:rPr>
            </w:pPr>
            <w:r w:rsidRPr="000543DD">
              <w:rPr>
                <w:rFonts w:cs="Arial"/>
              </w:rPr>
              <w:t>With this combined approach:</w:t>
            </w:r>
          </w:p>
          <w:p w14:paraId="70477985" w14:textId="6D59EED3" w:rsidR="0029754F" w:rsidRPr="000543DD" w:rsidRDefault="0029754F" w:rsidP="00652FF3">
            <w:pPr>
              <w:numPr>
                <w:ilvl w:val="0"/>
                <w:numId w:val="1"/>
              </w:numPr>
              <w:spacing w:after="100"/>
              <w:rPr>
                <w:rFonts w:cs="Arial"/>
              </w:rPr>
            </w:pPr>
            <w:r w:rsidRPr="000543DD">
              <w:rPr>
                <w:rFonts w:cs="Arial"/>
                <w:bCs/>
              </w:rPr>
              <w:t>S</w:t>
            </w:r>
            <w:r w:rsidRPr="000543DD">
              <w:rPr>
                <w:rFonts w:cs="Arial"/>
              </w:rPr>
              <w:t xml:space="preserve">tudents’ interest and minds are </w:t>
            </w:r>
            <w:r w:rsidRPr="000543DD">
              <w:rPr>
                <w:rFonts w:cs="Arial"/>
                <w:b/>
              </w:rPr>
              <w:t>engaged</w:t>
            </w:r>
            <w:r w:rsidRPr="000543DD">
              <w:rPr>
                <w:rFonts w:cs="Arial"/>
              </w:rPr>
              <w:t xml:space="preserve"> in thinking about </w:t>
            </w:r>
            <w:r w:rsidR="00C83E7C" w:rsidRPr="000543DD">
              <w:rPr>
                <w:rFonts w:cs="Arial"/>
              </w:rPr>
              <w:t>the history or agriculture and what the future of food and fibre production could look like.</w:t>
            </w:r>
          </w:p>
          <w:p w14:paraId="010DDDD4" w14:textId="3392C8C9" w:rsidR="0029754F" w:rsidRPr="000543DD" w:rsidRDefault="0029754F" w:rsidP="00652FF3">
            <w:pPr>
              <w:numPr>
                <w:ilvl w:val="0"/>
                <w:numId w:val="1"/>
              </w:numPr>
              <w:spacing w:after="100"/>
              <w:rPr>
                <w:rFonts w:cs="Arial"/>
              </w:rPr>
            </w:pPr>
            <w:r w:rsidRPr="000543DD">
              <w:rPr>
                <w:rFonts w:cs="Arial"/>
                <w:bCs/>
              </w:rPr>
              <w:t xml:space="preserve">Students </w:t>
            </w:r>
            <w:r w:rsidRPr="000543DD">
              <w:rPr>
                <w:rFonts w:cs="Arial"/>
                <w:b/>
                <w:bCs/>
              </w:rPr>
              <w:t xml:space="preserve">explore </w:t>
            </w:r>
            <w:r w:rsidR="008757E1">
              <w:rPr>
                <w:rFonts w:cs="Arial"/>
              </w:rPr>
              <w:t>some of</w:t>
            </w:r>
            <w:r w:rsidRPr="000543DD">
              <w:rPr>
                <w:rFonts w:cs="Arial"/>
              </w:rPr>
              <w:t xml:space="preserve"> </w:t>
            </w:r>
            <w:r w:rsidR="000543DD" w:rsidRPr="000543DD">
              <w:rPr>
                <w:rFonts w:cs="Arial"/>
              </w:rPr>
              <w:t>the challenges related to</w:t>
            </w:r>
            <w:r w:rsidR="008757E1">
              <w:rPr>
                <w:rFonts w:cs="Arial"/>
              </w:rPr>
              <w:t xml:space="preserve"> future</w:t>
            </w:r>
            <w:r w:rsidR="000543DD" w:rsidRPr="000543DD">
              <w:rPr>
                <w:rFonts w:cs="Arial"/>
              </w:rPr>
              <w:t xml:space="preserve"> </w:t>
            </w:r>
            <w:r w:rsidR="00B93924" w:rsidRPr="000543DD">
              <w:rPr>
                <w:rFonts w:cs="Arial"/>
              </w:rPr>
              <w:t xml:space="preserve">food and fibre </w:t>
            </w:r>
            <w:r w:rsidRPr="000543DD">
              <w:rPr>
                <w:rFonts w:cs="Arial"/>
              </w:rPr>
              <w:t>pro</w:t>
            </w:r>
            <w:r w:rsidR="000543DD" w:rsidRPr="000543DD">
              <w:rPr>
                <w:rFonts w:cs="Arial"/>
              </w:rPr>
              <w:t>duction.</w:t>
            </w:r>
          </w:p>
          <w:p w14:paraId="0C03C0E5" w14:textId="5754F246" w:rsidR="0029754F" w:rsidRPr="008757E1" w:rsidRDefault="0029754F" w:rsidP="00652FF3">
            <w:pPr>
              <w:numPr>
                <w:ilvl w:val="0"/>
                <w:numId w:val="1"/>
              </w:numPr>
              <w:spacing w:after="100"/>
              <w:rPr>
                <w:rFonts w:cs="Arial"/>
              </w:rPr>
            </w:pPr>
            <w:r w:rsidRPr="008757E1">
              <w:rPr>
                <w:rFonts w:cs="Arial"/>
                <w:bCs/>
              </w:rPr>
              <w:t>Students</w:t>
            </w:r>
            <w:r w:rsidRPr="008757E1">
              <w:rPr>
                <w:rFonts w:cs="Arial"/>
                <w:b/>
                <w:bCs/>
              </w:rPr>
              <w:t xml:space="preserve"> explain </w:t>
            </w:r>
            <w:r w:rsidR="007B5206" w:rsidRPr="008757E1">
              <w:rPr>
                <w:rFonts w:cs="Arial"/>
                <w:bCs/>
              </w:rPr>
              <w:t xml:space="preserve">the </w:t>
            </w:r>
            <w:r w:rsidR="008757E1" w:rsidRPr="008757E1">
              <w:rPr>
                <w:rFonts w:cs="Arial"/>
                <w:bCs/>
              </w:rPr>
              <w:t>role research and development</w:t>
            </w:r>
            <w:r w:rsidR="008757E1">
              <w:rPr>
                <w:rFonts w:cs="Arial"/>
                <w:bCs/>
              </w:rPr>
              <w:t xml:space="preserve"> plays</w:t>
            </w:r>
            <w:r w:rsidR="008757E1" w:rsidRPr="008757E1">
              <w:rPr>
                <w:rFonts w:cs="Arial"/>
                <w:bCs/>
              </w:rPr>
              <w:t xml:space="preserve"> in the design of ethical and sustainable food and fibre products for future markets. </w:t>
            </w:r>
          </w:p>
          <w:p w14:paraId="070BD17C" w14:textId="56C691E9" w:rsidR="0029754F" w:rsidRPr="00652FF3" w:rsidRDefault="0029754F" w:rsidP="00652FF3">
            <w:pPr>
              <w:numPr>
                <w:ilvl w:val="0"/>
                <w:numId w:val="1"/>
              </w:numPr>
              <w:rPr>
                <w:rFonts w:cs="Arial"/>
              </w:rPr>
            </w:pPr>
            <w:r w:rsidRPr="00652FF3">
              <w:rPr>
                <w:rFonts w:cs="Arial"/>
              </w:rPr>
              <w:t>S</w:t>
            </w:r>
            <w:r w:rsidRPr="00652FF3">
              <w:rPr>
                <w:rFonts w:cs="Arial"/>
                <w:bCs/>
              </w:rPr>
              <w:t>tudents</w:t>
            </w:r>
            <w:r w:rsidR="008757E1" w:rsidRPr="00652FF3">
              <w:rPr>
                <w:rFonts w:cs="Arial"/>
                <w:bCs/>
              </w:rPr>
              <w:t xml:space="preserve"> </w:t>
            </w:r>
            <w:r w:rsidR="008757E1" w:rsidRPr="00652FF3">
              <w:rPr>
                <w:rFonts w:cs="Arial"/>
                <w:b/>
                <w:bCs/>
              </w:rPr>
              <w:t xml:space="preserve">elaborate </w:t>
            </w:r>
            <w:r w:rsidR="008757E1" w:rsidRPr="00652FF3">
              <w:rPr>
                <w:rFonts w:cs="Arial"/>
                <w:bCs/>
              </w:rPr>
              <w:t>on their understanding of future food and fibre production challenges and</w:t>
            </w:r>
            <w:r w:rsidRPr="00652FF3">
              <w:rPr>
                <w:rFonts w:cs="Arial"/>
                <w:bCs/>
              </w:rPr>
              <w:t xml:space="preserve"> undertake </w:t>
            </w:r>
            <w:r w:rsidR="008757E1" w:rsidRPr="00652FF3">
              <w:rPr>
                <w:rFonts w:cs="Arial"/>
                <w:bCs/>
              </w:rPr>
              <w:t>guided investigations</w:t>
            </w:r>
            <w:r w:rsidRPr="00652FF3">
              <w:rPr>
                <w:rFonts w:cs="Arial"/>
                <w:b/>
                <w:bCs/>
              </w:rPr>
              <w:t xml:space="preserve"> </w:t>
            </w:r>
            <w:r w:rsidRPr="00652FF3">
              <w:rPr>
                <w:rFonts w:cs="Arial"/>
              </w:rPr>
              <w:t xml:space="preserve">on a </w:t>
            </w:r>
            <w:r w:rsidR="008757E1" w:rsidRPr="00652FF3">
              <w:rPr>
                <w:rFonts w:cs="Arial"/>
              </w:rPr>
              <w:t xml:space="preserve">range of primary industry research and development projects that are addressing these challenges. </w:t>
            </w:r>
            <w:r w:rsidR="00652FF3" w:rsidRPr="00652FF3">
              <w:rPr>
                <w:rFonts w:cs="Arial"/>
              </w:rPr>
              <w:t>Investigation topics include:</w:t>
            </w:r>
          </w:p>
          <w:p w14:paraId="393D8897" w14:textId="77777777" w:rsidR="00652FF3" w:rsidRPr="008E287C" w:rsidRDefault="00652FF3" w:rsidP="00266A8B">
            <w:pPr>
              <w:pStyle w:val="ListParagraph"/>
              <w:numPr>
                <w:ilvl w:val="0"/>
                <w:numId w:val="15"/>
              </w:numPr>
              <w:spacing w:after="0"/>
            </w:pPr>
            <w:r>
              <w:t>Genetic modification</w:t>
            </w:r>
          </w:p>
          <w:p w14:paraId="08ADE6D2" w14:textId="77777777" w:rsidR="00652FF3" w:rsidRPr="008E287C" w:rsidRDefault="00652FF3" w:rsidP="00266A8B">
            <w:pPr>
              <w:pStyle w:val="ListParagraph"/>
              <w:numPr>
                <w:ilvl w:val="0"/>
                <w:numId w:val="15"/>
              </w:numPr>
              <w:spacing w:after="0"/>
            </w:pPr>
            <w:r>
              <w:t>Tackling Australia’s food waste</w:t>
            </w:r>
          </w:p>
          <w:p w14:paraId="127CB13A" w14:textId="77777777" w:rsidR="00652FF3" w:rsidRPr="008E287C" w:rsidRDefault="00652FF3" w:rsidP="00266A8B">
            <w:pPr>
              <w:pStyle w:val="ListParagraph"/>
              <w:numPr>
                <w:ilvl w:val="0"/>
                <w:numId w:val="15"/>
              </w:numPr>
              <w:spacing w:after="0"/>
            </w:pPr>
            <w:r>
              <w:t>More than milk</w:t>
            </w:r>
          </w:p>
          <w:p w14:paraId="54A7B49E" w14:textId="77777777" w:rsidR="00652FF3" w:rsidRPr="008E287C" w:rsidRDefault="00652FF3" w:rsidP="00266A8B">
            <w:pPr>
              <w:pStyle w:val="ListParagraph"/>
              <w:numPr>
                <w:ilvl w:val="0"/>
                <w:numId w:val="15"/>
              </w:numPr>
              <w:spacing w:after="0"/>
            </w:pPr>
            <w:r>
              <w:t>New grain growing in WA</w:t>
            </w:r>
          </w:p>
          <w:p w14:paraId="40C8F43B" w14:textId="77777777" w:rsidR="00652FF3" w:rsidRPr="008E287C" w:rsidRDefault="00652FF3" w:rsidP="00266A8B">
            <w:pPr>
              <w:pStyle w:val="ListParagraph"/>
              <w:numPr>
                <w:ilvl w:val="0"/>
                <w:numId w:val="15"/>
              </w:numPr>
              <w:spacing w:after="0"/>
            </w:pPr>
            <w:r>
              <w:t>Selective breeding in agriculture</w:t>
            </w:r>
          </w:p>
          <w:p w14:paraId="784E454F" w14:textId="77777777" w:rsidR="00652FF3" w:rsidRPr="008E287C" w:rsidRDefault="00652FF3" w:rsidP="00266A8B">
            <w:pPr>
              <w:pStyle w:val="ListParagraph"/>
              <w:numPr>
                <w:ilvl w:val="0"/>
                <w:numId w:val="15"/>
              </w:numPr>
              <w:spacing w:after="0"/>
            </w:pPr>
            <w:r>
              <w:t>Growing fibre in WA</w:t>
            </w:r>
          </w:p>
          <w:p w14:paraId="6DC5EBA5" w14:textId="77777777" w:rsidR="00652FF3" w:rsidRDefault="00652FF3" w:rsidP="00266A8B">
            <w:pPr>
              <w:pStyle w:val="ListParagraph"/>
              <w:numPr>
                <w:ilvl w:val="0"/>
                <w:numId w:val="15"/>
              </w:numPr>
              <w:spacing w:after="0"/>
            </w:pPr>
            <w:r>
              <w:t>Agricultural systems</w:t>
            </w:r>
          </w:p>
          <w:p w14:paraId="1AD86D24" w14:textId="407DA90A" w:rsidR="00652FF3" w:rsidRPr="00652FF3" w:rsidRDefault="00652FF3" w:rsidP="00266A8B">
            <w:pPr>
              <w:pStyle w:val="ListParagraph"/>
              <w:numPr>
                <w:ilvl w:val="0"/>
                <w:numId w:val="15"/>
              </w:numPr>
            </w:pPr>
            <w:r>
              <w:t>Emerging markets for Indigenous Australian bushfoods</w:t>
            </w:r>
          </w:p>
          <w:p w14:paraId="2BCBA467" w14:textId="43CB7517" w:rsidR="0029754F" w:rsidRPr="00105FAF" w:rsidRDefault="0029754F" w:rsidP="00652FF3">
            <w:pPr>
              <w:numPr>
                <w:ilvl w:val="0"/>
                <w:numId w:val="1"/>
              </w:numPr>
              <w:rPr>
                <w:rFonts w:cs="Arial"/>
                <w:bCs/>
              </w:rPr>
            </w:pPr>
            <w:r w:rsidRPr="00A506DC">
              <w:rPr>
                <w:rFonts w:cs="Arial"/>
                <w:bCs/>
              </w:rPr>
              <w:t xml:space="preserve">Students </w:t>
            </w:r>
            <w:r w:rsidRPr="00A506DC">
              <w:rPr>
                <w:rFonts w:cs="Arial"/>
                <w:b/>
              </w:rPr>
              <w:t>evaluate</w:t>
            </w:r>
            <w:r w:rsidRPr="00A506DC">
              <w:rPr>
                <w:rFonts w:cs="Arial"/>
                <w:bCs/>
              </w:rPr>
              <w:t xml:space="preserve"> their </w:t>
            </w:r>
            <w:r w:rsidR="00652FF3">
              <w:rPr>
                <w:rFonts w:cs="Arial"/>
                <w:bCs/>
              </w:rPr>
              <w:t xml:space="preserve">understanding of future food and fibre </w:t>
            </w:r>
            <w:r w:rsidR="00F91C8F">
              <w:rPr>
                <w:rFonts w:cs="Arial"/>
                <w:bCs/>
              </w:rPr>
              <w:t>production</w:t>
            </w:r>
            <w:r w:rsidRPr="00A506DC">
              <w:rPr>
                <w:rFonts w:cs="Arial"/>
                <w:bCs/>
              </w:rPr>
              <w:t>.</w:t>
            </w:r>
          </w:p>
        </w:tc>
      </w:tr>
    </w:tbl>
    <w:p w14:paraId="3BD239AE" w14:textId="77777777" w:rsidR="00105FAF" w:rsidRDefault="00105FAF">
      <w:r>
        <w:rPr>
          <w:b/>
        </w:rPr>
        <w:br w:type="page"/>
      </w:r>
    </w:p>
    <w:tbl>
      <w:tblPr>
        <w:tblStyle w:val="TableGrid"/>
        <w:tblW w:w="5140"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1577"/>
        <w:gridCol w:w="3380"/>
        <w:gridCol w:w="4941"/>
      </w:tblGrid>
      <w:tr w:rsidR="00105FAF" w:rsidRPr="00A8741B" w14:paraId="1DDAA3D0" w14:textId="77777777" w:rsidTr="57CA2A25">
        <w:trPr>
          <w:trHeight w:val="340"/>
        </w:trPr>
        <w:tc>
          <w:tcPr>
            <w:tcW w:w="1577" w:type="dxa"/>
            <w:vAlign w:val="center"/>
          </w:tcPr>
          <w:p w14:paraId="0AFB8C8D" w14:textId="77777777" w:rsidR="0029754F" w:rsidRPr="00A506DC" w:rsidRDefault="0029754F" w:rsidP="0029754F">
            <w:pPr>
              <w:pStyle w:val="Heading3"/>
              <w:jc w:val="center"/>
              <w:outlineLvl w:val="2"/>
            </w:pPr>
            <w:r w:rsidRPr="00A506DC">
              <w:lastRenderedPageBreak/>
              <w:t>Educational process</w:t>
            </w:r>
          </w:p>
        </w:tc>
        <w:tc>
          <w:tcPr>
            <w:tcW w:w="3380" w:type="dxa"/>
            <w:vAlign w:val="center"/>
          </w:tcPr>
          <w:p w14:paraId="6F4BA382" w14:textId="77777777" w:rsidR="0029754F" w:rsidRPr="00A506DC" w:rsidRDefault="0029754F" w:rsidP="0029754F">
            <w:pPr>
              <w:pStyle w:val="Heading3"/>
              <w:jc w:val="center"/>
              <w:outlineLvl w:val="2"/>
            </w:pPr>
            <w:r w:rsidRPr="00A506DC">
              <w:t>Teaching and learning focus</w:t>
            </w:r>
          </w:p>
        </w:tc>
        <w:tc>
          <w:tcPr>
            <w:tcW w:w="4941" w:type="dxa"/>
            <w:vAlign w:val="center"/>
          </w:tcPr>
          <w:p w14:paraId="43CCAB76" w14:textId="77777777" w:rsidR="0029754F" w:rsidRPr="00A506DC" w:rsidRDefault="0029754F" w:rsidP="0029754F">
            <w:pPr>
              <w:pStyle w:val="Heading3"/>
              <w:jc w:val="center"/>
              <w:outlineLvl w:val="2"/>
            </w:pPr>
            <w:r w:rsidRPr="00A506DC">
              <w:t>Resources</w:t>
            </w:r>
          </w:p>
        </w:tc>
      </w:tr>
      <w:tr w:rsidR="00105FAF" w:rsidRPr="00A8741B" w14:paraId="288CCEE8" w14:textId="77777777" w:rsidTr="57CA2A25">
        <w:tc>
          <w:tcPr>
            <w:tcW w:w="1577" w:type="dxa"/>
          </w:tcPr>
          <w:p w14:paraId="67CB2326" w14:textId="77777777" w:rsidR="0029754F" w:rsidRPr="00A506DC" w:rsidRDefault="0029754F" w:rsidP="0086372E">
            <w:pPr>
              <w:pStyle w:val="Heading4"/>
              <w:outlineLvl w:val="3"/>
            </w:pPr>
            <w:r w:rsidRPr="00A506DC">
              <w:t>Engage</w:t>
            </w:r>
          </w:p>
        </w:tc>
        <w:tc>
          <w:tcPr>
            <w:tcW w:w="3380" w:type="dxa"/>
          </w:tcPr>
          <w:p w14:paraId="4856B515" w14:textId="7EC896C5" w:rsidR="00AB3194" w:rsidRDefault="0029754F" w:rsidP="008A63BB">
            <w:pPr>
              <w:pStyle w:val="Heading4"/>
              <w:outlineLvl w:val="3"/>
            </w:pPr>
            <w:r w:rsidRPr="00A506DC">
              <w:t xml:space="preserve">Module 1: </w:t>
            </w:r>
            <w:r w:rsidR="00C74D4A">
              <w:t>Then, now and into the future</w:t>
            </w:r>
          </w:p>
          <w:p w14:paraId="49269F97" w14:textId="3E82F135" w:rsidR="0029754F" w:rsidRPr="00A506DC" w:rsidRDefault="001A6978" w:rsidP="00D170FE">
            <w:r>
              <w:t xml:space="preserve">In this </w:t>
            </w:r>
            <w:r w:rsidR="008C2D6F">
              <w:t>module,</w:t>
            </w:r>
            <w:r>
              <w:t xml:space="preserve"> students are encouraged to reflect on the history of agriculture and begin to identify w</w:t>
            </w:r>
            <w:r w:rsidR="00AB3194">
              <w:t xml:space="preserve">hat needs to be considered for </w:t>
            </w:r>
            <w:r>
              <w:t xml:space="preserve">the </w:t>
            </w:r>
            <w:r w:rsidR="00AB3194">
              <w:t>future</w:t>
            </w:r>
            <w:r>
              <w:t xml:space="preserve"> of</w:t>
            </w:r>
            <w:r w:rsidR="00692E4F">
              <w:t xml:space="preserve"> food and fibre production.</w:t>
            </w:r>
          </w:p>
        </w:tc>
        <w:tc>
          <w:tcPr>
            <w:tcW w:w="4941" w:type="dxa"/>
          </w:tcPr>
          <w:p w14:paraId="1B4270E4" w14:textId="001A38C5" w:rsidR="0029754F" w:rsidRDefault="0029754F" w:rsidP="00C8579F">
            <w:pPr>
              <w:spacing w:after="0"/>
            </w:pPr>
            <w:r w:rsidRPr="00A506DC">
              <w:t>Student worksheet</w:t>
            </w:r>
            <w:r w:rsidR="00A266E9">
              <w:t>s</w:t>
            </w:r>
            <w:r w:rsidRPr="00A506DC">
              <w:t xml:space="preserve">: </w:t>
            </w:r>
          </w:p>
          <w:p w14:paraId="5682F6A6" w14:textId="02216651" w:rsidR="0029754F" w:rsidRDefault="002D3A14" w:rsidP="00BE095A">
            <w:pPr>
              <w:pStyle w:val="ListParagraph"/>
              <w:numPr>
                <w:ilvl w:val="0"/>
                <w:numId w:val="2"/>
              </w:numPr>
              <w:spacing w:after="0"/>
            </w:pPr>
            <w:r>
              <w:t>1.1 Then, now and into the future</w:t>
            </w:r>
          </w:p>
          <w:p w14:paraId="565EED71" w14:textId="10CFDDD8" w:rsidR="00E80D22" w:rsidRDefault="00E80D22" w:rsidP="00BE095A">
            <w:pPr>
              <w:pStyle w:val="ListParagraph"/>
              <w:numPr>
                <w:ilvl w:val="0"/>
                <w:numId w:val="2"/>
              </w:numPr>
              <w:spacing w:after="0"/>
            </w:pPr>
            <w:r>
              <w:t>1.2 Future food systems</w:t>
            </w:r>
          </w:p>
          <w:p w14:paraId="6AE2AF96" w14:textId="2B54BE25" w:rsidR="00B33798" w:rsidRDefault="00B33798" w:rsidP="00B33798">
            <w:pPr>
              <w:tabs>
                <w:tab w:val="num" w:pos="851"/>
              </w:tabs>
              <w:spacing w:after="0"/>
            </w:pPr>
            <w:r>
              <w:t>Online resources:</w:t>
            </w:r>
          </w:p>
          <w:p w14:paraId="4B734E1D" w14:textId="6FD982B1" w:rsidR="00BE095A" w:rsidRPr="008B75FA" w:rsidRDefault="009A26B1" w:rsidP="00BE095A">
            <w:pPr>
              <w:pStyle w:val="ListParagraph"/>
              <w:numPr>
                <w:ilvl w:val="0"/>
                <w:numId w:val="2"/>
              </w:numPr>
              <w:spacing w:after="0"/>
              <w:rPr>
                <w:rStyle w:val="normaltextrun"/>
              </w:rPr>
            </w:pPr>
            <w:hyperlink r:id="rId21" w:tgtFrame="_blank" w:history="1">
              <w:r w:rsidR="00BE095A">
                <w:rPr>
                  <w:rStyle w:val="normaltextrun"/>
                  <w:rFonts w:cs="Arial"/>
                  <w:color w:val="0000FF"/>
                  <w:u w:val="single"/>
                  <w:shd w:val="clear" w:color="auto" w:fill="FFFFFF"/>
                </w:rPr>
                <w:t>The Agricultural Revolution: Crash Course World History #1</w:t>
              </w:r>
            </w:hyperlink>
          </w:p>
          <w:p w14:paraId="16572756" w14:textId="2366EEF6" w:rsidR="00BE095A" w:rsidRPr="00BE5487" w:rsidRDefault="009A26B1" w:rsidP="00913832">
            <w:pPr>
              <w:pStyle w:val="ListParagraph"/>
              <w:numPr>
                <w:ilvl w:val="0"/>
                <w:numId w:val="2"/>
              </w:numPr>
              <w:spacing w:after="0"/>
            </w:pPr>
            <w:hyperlink r:id="rId22" w:history="1">
              <w:r w:rsidR="008B75FA" w:rsidRPr="00282247">
                <w:rPr>
                  <w:rStyle w:val="Hyperlink"/>
                </w:rPr>
                <w:t xml:space="preserve">Urban Farming: Fixing the broken food system &amp; improving health | Paul Myers | </w:t>
              </w:r>
              <w:proofErr w:type="spellStart"/>
              <w:r w:rsidR="008B75FA" w:rsidRPr="00282247">
                <w:rPr>
                  <w:rStyle w:val="Hyperlink"/>
                </w:rPr>
                <w:t>TEDxLiverpool</w:t>
              </w:r>
              <w:proofErr w:type="spellEnd"/>
            </w:hyperlink>
          </w:p>
        </w:tc>
      </w:tr>
      <w:tr w:rsidR="00105FAF" w:rsidRPr="00A8741B" w14:paraId="38292915" w14:textId="77777777" w:rsidTr="57CA2A25">
        <w:tc>
          <w:tcPr>
            <w:tcW w:w="1577" w:type="dxa"/>
          </w:tcPr>
          <w:p w14:paraId="3CEA6AC1" w14:textId="77777777" w:rsidR="0029754F" w:rsidRPr="00A506DC" w:rsidRDefault="0029754F" w:rsidP="0086372E">
            <w:pPr>
              <w:pStyle w:val="Heading4"/>
              <w:outlineLvl w:val="3"/>
            </w:pPr>
            <w:r w:rsidRPr="00A506DC">
              <w:t>Explore</w:t>
            </w:r>
          </w:p>
        </w:tc>
        <w:tc>
          <w:tcPr>
            <w:tcW w:w="3380" w:type="dxa"/>
          </w:tcPr>
          <w:p w14:paraId="51609036" w14:textId="77777777" w:rsidR="005625C3" w:rsidRDefault="0029754F" w:rsidP="00BF735D">
            <w:pPr>
              <w:pStyle w:val="Heading4"/>
              <w:outlineLvl w:val="3"/>
            </w:pPr>
            <w:r w:rsidRPr="00A506DC">
              <w:t>Module 2:</w:t>
            </w:r>
            <w:r w:rsidR="005625C3">
              <w:t xml:space="preserve"> Food and fibre challenges</w:t>
            </w:r>
            <w:r w:rsidRPr="00A506DC">
              <w:t xml:space="preserve"> </w:t>
            </w:r>
          </w:p>
          <w:p w14:paraId="2763E7E2" w14:textId="259E25CE" w:rsidR="0029754F" w:rsidRPr="00D170FE" w:rsidRDefault="001A6978" w:rsidP="006D24CF">
            <w:pPr>
              <w:rPr>
                <w:sz w:val="21"/>
                <w:szCs w:val="21"/>
              </w:rPr>
            </w:pPr>
            <w:r>
              <w:rPr>
                <w:sz w:val="21"/>
                <w:szCs w:val="21"/>
              </w:rPr>
              <w:t xml:space="preserve">In this </w:t>
            </w:r>
            <w:r w:rsidR="006D24CF">
              <w:rPr>
                <w:sz w:val="21"/>
                <w:szCs w:val="21"/>
              </w:rPr>
              <w:t>module,</w:t>
            </w:r>
            <w:r>
              <w:rPr>
                <w:sz w:val="21"/>
                <w:szCs w:val="21"/>
              </w:rPr>
              <w:t xml:space="preserve"> students will e</w:t>
            </w:r>
            <w:r w:rsidR="004D5618">
              <w:rPr>
                <w:sz w:val="21"/>
                <w:szCs w:val="21"/>
              </w:rPr>
              <w:t>xplore</w:t>
            </w:r>
            <w:r>
              <w:rPr>
                <w:sz w:val="21"/>
                <w:szCs w:val="21"/>
              </w:rPr>
              <w:t xml:space="preserve"> some of the challenges we face in Australia </w:t>
            </w:r>
            <w:r w:rsidR="006D24CF">
              <w:rPr>
                <w:sz w:val="21"/>
                <w:szCs w:val="21"/>
              </w:rPr>
              <w:t xml:space="preserve">and globally </w:t>
            </w:r>
            <w:r>
              <w:rPr>
                <w:sz w:val="21"/>
                <w:szCs w:val="21"/>
              </w:rPr>
              <w:t xml:space="preserve">relating to </w:t>
            </w:r>
            <w:r w:rsidR="004D5618">
              <w:rPr>
                <w:sz w:val="21"/>
                <w:szCs w:val="21"/>
              </w:rPr>
              <w:t xml:space="preserve">food and fibre </w:t>
            </w:r>
            <w:r>
              <w:rPr>
                <w:sz w:val="21"/>
                <w:szCs w:val="21"/>
              </w:rPr>
              <w:t>production</w:t>
            </w:r>
            <w:r w:rsidR="008A63BB">
              <w:rPr>
                <w:sz w:val="21"/>
                <w:szCs w:val="21"/>
              </w:rPr>
              <w:t xml:space="preserve">. </w:t>
            </w:r>
          </w:p>
        </w:tc>
        <w:tc>
          <w:tcPr>
            <w:tcW w:w="4941" w:type="dxa"/>
          </w:tcPr>
          <w:p w14:paraId="37722DA3" w14:textId="77777777" w:rsidR="004D5618" w:rsidRDefault="004D5618" w:rsidP="004D5618">
            <w:pPr>
              <w:spacing w:after="0"/>
            </w:pPr>
            <w:r w:rsidRPr="00A506DC">
              <w:t>PowerPoint presentation:</w:t>
            </w:r>
          </w:p>
          <w:p w14:paraId="73105F32" w14:textId="3D7EAD2F" w:rsidR="00B33798" w:rsidRDefault="008E287C" w:rsidP="009839A3">
            <w:pPr>
              <w:pStyle w:val="ListParagraph"/>
              <w:numPr>
                <w:ilvl w:val="0"/>
                <w:numId w:val="2"/>
              </w:numPr>
              <w:spacing w:after="0"/>
            </w:pPr>
            <w:r>
              <w:t>2</w:t>
            </w:r>
            <w:r w:rsidR="004D5618">
              <w:t xml:space="preserve">.0 </w:t>
            </w:r>
            <w:r>
              <w:t>Food and fibre challenges</w:t>
            </w:r>
          </w:p>
          <w:p w14:paraId="2473C821" w14:textId="77777777" w:rsidR="00B33798" w:rsidRDefault="00B33798" w:rsidP="00B33798">
            <w:pPr>
              <w:tabs>
                <w:tab w:val="num" w:pos="851"/>
              </w:tabs>
              <w:spacing w:after="0"/>
            </w:pPr>
            <w:r>
              <w:t>Online resources:</w:t>
            </w:r>
          </w:p>
          <w:p w14:paraId="12DCB56F" w14:textId="67E787F2" w:rsidR="00121ADD" w:rsidRPr="00913832" w:rsidRDefault="009A26B1" w:rsidP="00913832">
            <w:pPr>
              <w:pStyle w:val="ListParagraph"/>
              <w:numPr>
                <w:ilvl w:val="0"/>
                <w:numId w:val="7"/>
              </w:numPr>
            </w:pPr>
            <w:hyperlink r:id="rId23" w:tgtFrame="_blank" w:history="1">
              <w:r w:rsidR="008A63BB" w:rsidRPr="008A63BB">
                <w:rPr>
                  <w:rStyle w:val="Hyperlink"/>
                </w:rPr>
                <w:t>Human Population </w:t>
              </w:r>
            </w:hyperlink>
            <w:hyperlink r:id="rId24" w:tgtFrame="_blank" w:history="1">
              <w:r w:rsidR="008A63BB" w:rsidRPr="008A63BB">
                <w:rPr>
                  <w:rStyle w:val="Hyperlink"/>
                </w:rPr>
                <w:t>Growth – Crash </w:t>
              </w:r>
            </w:hyperlink>
            <w:hyperlink r:id="rId25" w:tgtFrame="_blank" w:history="1">
              <w:r w:rsidR="008A63BB" w:rsidRPr="008A63BB">
                <w:rPr>
                  <w:rStyle w:val="Hyperlink"/>
                </w:rPr>
                <w:t>Course Ecology #3</w:t>
              </w:r>
            </w:hyperlink>
          </w:p>
        </w:tc>
      </w:tr>
      <w:tr w:rsidR="00105FAF" w:rsidRPr="00A8741B" w14:paraId="24680765" w14:textId="77777777" w:rsidTr="57CA2A25">
        <w:tc>
          <w:tcPr>
            <w:tcW w:w="1577" w:type="dxa"/>
          </w:tcPr>
          <w:p w14:paraId="1E19E897" w14:textId="77777777" w:rsidR="0029754F" w:rsidRPr="0086372E" w:rsidRDefault="00665B92" w:rsidP="0029754F">
            <w:pPr>
              <w:pStyle w:val="Heading4"/>
              <w:outlineLvl w:val="3"/>
              <w:rPr>
                <w:rFonts w:asciiTheme="minorHAnsi" w:hAnsiTheme="minorHAnsi" w:cstheme="minorBidi"/>
                <w:i/>
                <w:iCs/>
                <w:color w:val="auto"/>
              </w:rPr>
            </w:pPr>
            <w:r>
              <w:t xml:space="preserve">Explain </w:t>
            </w:r>
          </w:p>
        </w:tc>
        <w:tc>
          <w:tcPr>
            <w:tcW w:w="3380" w:type="dxa"/>
          </w:tcPr>
          <w:p w14:paraId="62FCBA27" w14:textId="268205AC" w:rsidR="00BF735D" w:rsidRDefault="0029754F" w:rsidP="00BF735D">
            <w:pPr>
              <w:pStyle w:val="Heading4"/>
              <w:outlineLvl w:val="3"/>
            </w:pPr>
            <w:r w:rsidRPr="00A506DC">
              <w:t xml:space="preserve">Module 3: </w:t>
            </w:r>
            <w:r w:rsidR="00AB3194">
              <w:t xml:space="preserve">Role of </w:t>
            </w:r>
            <w:r w:rsidR="00C74D4A">
              <w:t>emerging research and technology</w:t>
            </w:r>
          </w:p>
          <w:p w14:paraId="4B79AD18" w14:textId="4ED2B47E" w:rsidR="0029754F" w:rsidRPr="00A506DC" w:rsidRDefault="001A6978" w:rsidP="00E5137B">
            <w:r>
              <w:t xml:space="preserve">In this </w:t>
            </w:r>
            <w:r w:rsidR="006D24CF">
              <w:t>module,</w:t>
            </w:r>
            <w:r>
              <w:t xml:space="preserve"> students will develop their understanding of Wicked Problems and the challenges we face related to food and fibre production. Then</w:t>
            </w:r>
            <w:r w:rsidR="00E5137B">
              <w:t xml:space="preserve"> students will identify the role</w:t>
            </w:r>
            <w:r>
              <w:t xml:space="preserve"> research and development </w:t>
            </w:r>
            <w:r w:rsidR="00E5137B">
              <w:t>has in agriculture and how</w:t>
            </w:r>
            <w:r>
              <w:t xml:space="preserve"> </w:t>
            </w:r>
            <w:r w:rsidR="006D24CF">
              <w:t>design-thinking</w:t>
            </w:r>
            <w:r>
              <w:t xml:space="preserve"> skills </w:t>
            </w:r>
            <w:r w:rsidR="00E5137B">
              <w:t xml:space="preserve">are used to create innovative solutions to help address </w:t>
            </w:r>
            <w:r w:rsidR="00FB3B35">
              <w:t>challe</w:t>
            </w:r>
            <w:r w:rsidR="00E5137B">
              <w:t>nges. Students will make connections between future agriculture practices and meeting the Sustainable Development Goals.</w:t>
            </w:r>
          </w:p>
        </w:tc>
        <w:tc>
          <w:tcPr>
            <w:tcW w:w="4941" w:type="dxa"/>
          </w:tcPr>
          <w:p w14:paraId="0EA4F7F5" w14:textId="405CD138" w:rsidR="00665B92" w:rsidRDefault="00665B92" w:rsidP="00665B92">
            <w:pPr>
              <w:pStyle w:val="NoSpacing"/>
              <w:rPr>
                <w:rStyle w:val="normaltextrun"/>
                <w:rFonts w:cs="Arial"/>
                <w:iCs/>
              </w:rPr>
            </w:pPr>
            <w:r>
              <w:rPr>
                <w:rStyle w:val="normaltextrun"/>
                <w:rFonts w:cs="Arial"/>
                <w:iCs/>
              </w:rPr>
              <w:t>PowerPoint presentation:</w:t>
            </w:r>
          </w:p>
          <w:p w14:paraId="43D33825" w14:textId="03A6C1DE" w:rsidR="008E287C" w:rsidRDefault="008E287C" w:rsidP="00266A8B">
            <w:pPr>
              <w:pStyle w:val="NoSpacing"/>
              <w:numPr>
                <w:ilvl w:val="0"/>
                <w:numId w:val="5"/>
              </w:numPr>
              <w:rPr>
                <w:rStyle w:val="normaltextrun"/>
                <w:rFonts w:cs="Arial"/>
                <w:iCs/>
              </w:rPr>
            </w:pPr>
            <w:r>
              <w:rPr>
                <w:rStyle w:val="normaltextrun"/>
                <w:rFonts w:cs="Arial"/>
                <w:iCs/>
              </w:rPr>
              <w:t>3.0 Solving problems through research and development</w:t>
            </w:r>
          </w:p>
          <w:p w14:paraId="16241796" w14:textId="3454586D" w:rsidR="00B33798" w:rsidRDefault="009839A3" w:rsidP="00B33798">
            <w:pPr>
              <w:tabs>
                <w:tab w:val="num" w:pos="851"/>
              </w:tabs>
              <w:spacing w:after="0"/>
            </w:pPr>
            <w:r>
              <w:t>Online resources:</w:t>
            </w:r>
          </w:p>
          <w:p w14:paraId="41C5D81F" w14:textId="7568D692" w:rsidR="008A63BB" w:rsidRPr="008A63BB" w:rsidRDefault="009A26B1" w:rsidP="00266A8B">
            <w:pPr>
              <w:pStyle w:val="ListParagraph"/>
              <w:numPr>
                <w:ilvl w:val="0"/>
                <w:numId w:val="7"/>
              </w:numPr>
              <w:spacing w:after="0"/>
              <w:textAlignment w:val="baseline"/>
              <w:rPr>
                <w:rFonts w:eastAsia="Times New Roman" w:cs="Arial"/>
                <w:lang w:eastAsia="en-AU"/>
              </w:rPr>
            </w:pPr>
            <w:hyperlink r:id="rId26" w:history="1">
              <w:r w:rsidR="008A63BB" w:rsidRPr="008A63BB">
                <w:rPr>
                  <w:rStyle w:val="Hyperlink"/>
                  <w:bCs/>
                  <w:lang w:eastAsia="en-AU"/>
                </w:rPr>
                <w:t xml:space="preserve">Wicked Problems </w:t>
              </w:r>
            </w:hyperlink>
          </w:p>
          <w:p w14:paraId="715402C0" w14:textId="313563E9" w:rsidR="008A63BB" w:rsidRPr="00B33798" w:rsidRDefault="009A26B1" w:rsidP="00266A8B">
            <w:pPr>
              <w:pStyle w:val="ListParagraph"/>
              <w:numPr>
                <w:ilvl w:val="0"/>
                <w:numId w:val="7"/>
              </w:numPr>
              <w:tabs>
                <w:tab w:val="num" w:pos="851"/>
              </w:tabs>
              <w:spacing w:after="0"/>
              <w:rPr>
                <w:rStyle w:val="Hyperlink"/>
                <w:color w:val="auto"/>
                <w:u w:val="none"/>
              </w:rPr>
            </w:pPr>
            <w:hyperlink r:id="rId27" w:history="1">
              <w:r w:rsidR="008A63BB" w:rsidRPr="008A63BB">
                <w:rPr>
                  <w:rStyle w:val="Hyperlink"/>
                </w:rPr>
                <w:t>The Design Thinking Process (Explained By An Expert)</w:t>
              </w:r>
            </w:hyperlink>
          </w:p>
          <w:p w14:paraId="6846B197" w14:textId="614917EA" w:rsidR="00B33798" w:rsidRDefault="009839A3" w:rsidP="00B33798">
            <w:pPr>
              <w:tabs>
                <w:tab w:val="num" w:pos="851"/>
              </w:tabs>
              <w:spacing w:after="0"/>
            </w:pPr>
            <w:r>
              <w:t xml:space="preserve">Article: </w:t>
            </w:r>
          </w:p>
          <w:p w14:paraId="12ECB17F" w14:textId="77777777" w:rsidR="00850AFB" w:rsidRDefault="009839A3" w:rsidP="00692E4F">
            <w:pPr>
              <w:pStyle w:val="ListParagraph"/>
              <w:numPr>
                <w:ilvl w:val="0"/>
                <w:numId w:val="7"/>
              </w:numPr>
              <w:spacing w:after="0"/>
            </w:pPr>
            <w:r>
              <w:t>Is this the Future of Food?</w:t>
            </w:r>
            <w:r w:rsidR="00913832">
              <w:t xml:space="preserve"> </w:t>
            </w:r>
          </w:p>
          <w:p w14:paraId="4F72FAFA" w14:textId="09008D00" w:rsidR="00B2015F" w:rsidRDefault="00B2015F" w:rsidP="00850AFB">
            <w:pPr>
              <w:spacing w:after="0"/>
            </w:pPr>
            <w:r>
              <w:t>Student worksheet</w:t>
            </w:r>
            <w:r w:rsidR="00A266E9">
              <w:t>s</w:t>
            </w:r>
            <w:r>
              <w:t>:</w:t>
            </w:r>
          </w:p>
          <w:p w14:paraId="59C8F63B" w14:textId="059C5C7D" w:rsidR="00B2015F" w:rsidRDefault="00B2015F" w:rsidP="006D24CF">
            <w:pPr>
              <w:pStyle w:val="ListParagraph"/>
              <w:numPr>
                <w:ilvl w:val="0"/>
                <w:numId w:val="7"/>
              </w:numPr>
              <w:spacing w:after="0"/>
            </w:pPr>
            <w:r>
              <w:t>3.1</w:t>
            </w:r>
            <w:r w:rsidR="00D52F3A">
              <w:t xml:space="preserve"> </w:t>
            </w:r>
            <w:r w:rsidR="006D24CF">
              <w:t>The Design Thinking Process</w:t>
            </w:r>
          </w:p>
          <w:p w14:paraId="5FAC7E12" w14:textId="77777777" w:rsidR="006D24CF" w:rsidRDefault="006D24CF" w:rsidP="006D24CF">
            <w:pPr>
              <w:pStyle w:val="ListParagraph"/>
              <w:numPr>
                <w:ilvl w:val="0"/>
                <w:numId w:val="7"/>
              </w:numPr>
              <w:spacing w:after="0"/>
            </w:pPr>
            <w:r>
              <w:t xml:space="preserve">3.2 Article review </w:t>
            </w:r>
          </w:p>
          <w:p w14:paraId="061B58D6" w14:textId="3AD6DB6B" w:rsidR="00B2015F" w:rsidRDefault="00B33798" w:rsidP="006D24CF">
            <w:pPr>
              <w:spacing w:after="0"/>
            </w:pPr>
            <w:r>
              <w:t>Video:</w:t>
            </w:r>
            <w:r w:rsidR="00913832">
              <w:t xml:space="preserve"> </w:t>
            </w:r>
          </w:p>
          <w:p w14:paraId="57CB116A" w14:textId="15281DF2" w:rsidR="00ED5E01" w:rsidRPr="00A506DC" w:rsidRDefault="00850AFB" w:rsidP="00B2015F">
            <w:pPr>
              <w:pStyle w:val="ListParagraph"/>
              <w:numPr>
                <w:ilvl w:val="0"/>
                <w:numId w:val="7"/>
              </w:numPr>
              <w:tabs>
                <w:tab w:val="num" w:pos="851"/>
              </w:tabs>
              <w:spacing w:after="0"/>
            </w:pPr>
            <w:r>
              <w:t>Future Food and Fibre Solutions</w:t>
            </w:r>
          </w:p>
        </w:tc>
      </w:tr>
      <w:tr w:rsidR="003E19AF" w:rsidRPr="00A8741B" w14:paraId="10C25212" w14:textId="77777777" w:rsidTr="57CA2A25">
        <w:tc>
          <w:tcPr>
            <w:tcW w:w="1577" w:type="dxa"/>
          </w:tcPr>
          <w:p w14:paraId="45F07925" w14:textId="7BCF22A1" w:rsidR="003E19AF" w:rsidRPr="00A506DC" w:rsidRDefault="003E19AF" w:rsidP="0029754F">
            <w:pPr>
              <w:pStyle w:val="Heading4"/>
              <w:outlineLvl w:val="3"/>
            </w:pPr>
            <w:r>
              <w:t>Elaborate</w:t>
            </w:r>
            <w:r w:rsidR="00F13F0D">
              <w:t xml:space="preserve"> 1</w:t>
            </w:r>
          </w:p>
        </w:tc>
        <w:tc>
          <w:tcPr>
            <w:tcW w:w="3380" w:type="dxa"/>
          </w:tcPr>
          <w:p w14:paraId="356456E9" w14:textId="46571061" w:rsidR="00BF735D" w:rsidRDefault="00665B92" w:rsidP="00BF735D">
            <w:pPr>
              <w:pStyle w:val="Heading4"/>
              <w:outlineLvl w:val="3"/>
            </w:pPr>
            <w:r>
              <w:t>Module 4</w:t>
            </w:r>
            <w:r w:rsidR="00011A54">
              <w:t>:</w:t>
            </w:r>
            <w:r w:rsidR="00612BE3">
              <w:t xml:space="preserve"> Food and fibre research and development in WA</w:t>
            </w:r>
          </w:p>
          <w:p w14:paraId="582D69B4" w14:textId="2B3B2836" w:rsidR="004D5618" w:rsidRPr="004D5618" w:rsidRDefault="005D63F7" w:rsidP="004D5618">
            <w:r>
              <w:t>This module provides students with the opportunity to complete a series</w:t>
            </w:r>
            <w:r w:rsidR="00E5137B">
              <w:t xml:space="preserve"> of guided </w:t>
            </w:r>
            <w:r w:rsidR="006D24CF">
              <w:t>investigations, which</w:t>
            </w:r>
            <w:r w:rsidR="00E5137B">
              <w:t xml:space="preserve"> cover a</w:t>
            </w:r>
            <w:r>
              <w:t xml:space="preserve"> range of current topics relating to emerging technologies in primary industries. </w:t>
            </w:r>
          </w:p>
          <w:p w14:paraId="399DFA53" w14:textId="3689D525" w:rsidR="00652FF3" w:rsidRPr="00665B92" w:rsidRDefault="005D63F7" w:rsidP="005D63F7">
            <w:r>
              <w:t xml:space="preserve">Teachers have flexibility of how to use these investigations in their classroom. </w:t>
            </w:r>
          </w:p>
        </w:tc>
        <w:tc>
          <w:tcPr>
            <w:tcW w:w="4941" w:type="dxa"/>
          </w:tcPr>
          <w:p w14:paraId="6A3743D9" w14:textId="1BB1A018" w:rsidR="008E287C" w:rsidRDefault="008E287C" w:rsidP="008E287C">
            <w:pPr>
              <w:spacing w:after="0"/>
              <w:rPr>
                <w:b/>
              </w:rPr>
            </w:pPr>
            <w:r w:rsidRPr="00A506DC">
              <w:t>Student worksheet</w:t>
            </w:r>
            <w:r w:rsidR="00BB1D2A">
              <w:t>s</w:t>
            </w:r>
            <w:r w:rsidRPr="00A506DC">
              <w:rPr>
                <w:b/>
              </w:rPr>
              <w:t>:</w:t>
            </w:r>
          </w:p>
          <w:p w14:paraId="2198B2D6" w14:textId="5485DF15" w:rsidR="008E287C" w:rsidRPr="008E287C" w:rsidRDefault="008E287C" w:rsidP="00266A8B">
            <w:pPr>
              <w:pStyle w:val="ListParagraph"/>
              <w:numPr>
                <w:ilvl w:val="0"/>
                <w:numId w:val="5"/>
              </w:numPr>
              <w:spacing w:after="0"/>
            </w:pPr>
            <w:r w:rsidRPr="008E287C">
              <w:t>4.1</w:t>
            </w:r>
            <w:r w:rsidR="00FB3B35">
              <w:t xml:space="preserve"> </w:t>
            </w:r>
            <w:r w:rsidR="00FF6DCD">
              <w:t>Genetic modification</w:t>
            </w:r>
          </w:p>
          <w:p w14:paraId="7863C08E" w14:textId="3E124E68" w:rsidR="008E287C" w:rsidRPr="008E287C" w:rsidRDefault="008E287C" w:rsidP="00266A8B">
            <w:pPr>
              <w:pStyle w:val="ListParagraph"/>
              <w:numPr>
                <w:ilvl w:val="0"/>
                <w:numId w:val="5"/>
              </w:numPr>
              <w:spacing w:after="0"/>
            </w:pPr>
            <w:r w:rsidRPr="008E287C">
              <w:t>4.2</w:t>
            </w:r>
            <w:r w:rsidR="00FB3B35">
              <w:t xml:space="preserve"> Tackling Australia’s food waste</w:t>
            </w:r>
          </w:p>
          <w:p w14:paraId="0507AC63" w14:textId="5B4FF48F" w:rsidR="008E287C" w:rsidRPr="008E287C" w:rsidRDefault="008E287C" w:rsidP="00266A8B">
            <w:pPr>
              <w:pStyle w:val="ListParagraph"/>
              <w:numPr>
                <w:ilvl w:val="0"/>
                <w:numId w:val="5"/>
              </w:numPr>
              <w:spacing w:after="0"/>
            </w:pPr>
            <w:r w:rsidRPr="008E287C">
              <w:t>4.3</w:t>
            </w:r>
            <w:r w:rsidR="00FB3B35">
              <w:t xml:space="preserve"> More than milk</w:t>
            </w:r>
          </w:p>
          <w:p w14:paraId="57D8FD86" w14:textId="1A5580A6" w:rsidR="008E287C" w:rsidRPr="008E287C" w:rsidRDefault="008E287C" w:rsidP="00266A8B">
            <w:pPr>
              <w:pStyle w:val="ListParagraph"/>
              <w:numPr>
                <w:ilvl w:val="0"/>
                <w:numId w:val="5"/>
              </w:numPr>
              <w:spacing w:after="0"/>
            </w:pPr>
            <w:r w:rsidRPr="008E287C">
              <w:t>4.4</w:t>
            </w:r>
            <w:r w:rsidR="00FB3B35">
              <w:t xml:space="preserve"> New grain growing in WA</w:t>
            </w:r>
          </w:p>
          <w:p w14:paraId="73C8808C" w14:textId="07DA38B3" w:rsidR="008E287C" w:rsidRPr="008E287C" w:rsidRDefault="008E287C" w:rsidP="00266A8B">
            <w:pPr>
              <w:pStyle w:val="ListParagraph"/>
              <w:numPr>
                <w:ilvl w:val="0"/>
                <w:numId w:val="5"/>
              </w:numPr>
              <w:spacing w:after="0"/>
            </w:pPr>
            <w:r w:rsidRPr="008E287C">
              <w:t>4.5</w:t>
            </w:r>
            <w:r w:rsidR="00FB3B35">
              <w:t xml:space="preserve"> Selective breeding in agriculture</w:t>
            </w:r>
          </w:p>
          <w:p w14:paraId="04D83198" w14:textId="1BD87106" w:rsidR="008E287C" w:rsidRPr="008E287C" w:rsidRDefault="008E287C" w:rsidP="00266A8B">
            <w:pPr>
              <w:pStyle w:val="ListParagraph"/>
              <w:numPr>
                <w:ilvl w:val="0"/>
                <w:numId w:val="5"/>
              </w:numPr>
              <w:spacing w:after="0"/>
            </w:pPr>
            <w:r w:rsidRPr="008E287C">
              <w:t>4.6</w:t>
            </w:r>
            <w:r w:rsidR="00FB3B35">
              <w:t xml:space="preserve"> Growing fibre in WA</w:t>
            </w:r>
          </w:p>
          <w:p w14:paraId="3989200B" w14:textId="32DCEFBE" w:rsidR="008E287C" w:rsidRDefault="008E287C" w:rsidP="00266A8B">
            <w:pPr>
              <w:pStyle w:val="ListParagraph"/>
              <w:numPr>
                <w:ilvl w:val="0"/>
                <w:numId w:val="5"/>
              </w:numPr>
              <w:spacing w:after="0"/>
            </w:pPr>
            <w:r w:rsidRPr="008E287C">
              <w:t>4.7</w:t>
            </w:r>
            <w:r w:rsidR="00FB3B35">
              <w:t xml:space="preserve"> Agricultural systems</w:t>
            </w:r>
          </w:p>
          <w:p w14:paraId="6886A705" w14:textId="4734B710" w:rsidR="00C74D4A" w:rsidRPr="003305A0" w:rsidRDefault="00FB3B35" w:rsidP="00F13F0D">
            <w:pPr>
              <w:pStyle w:val="ListParagraph"/>
              <w:numPr>
                <w:ilvl w:val="0"/>
                <w:numId w:val="5"/>
              </w:numPr>
              <w:spacing w:after="0"/>
            </w:pPr>
            <w:r>
              <w:t>4.8 Emerging markets for Australian bushfoods</w:t>
            </w:r>
          </w:p>
        </w:tc>
      </w:tr>
    </w:tbl>
    <w:p w14:paraId="4D628E8E" w14:textId="77777777" w:rsidR="00913832" w:rsidRDefault="00913832">
      <w:r>
        <w:rPr>
          <w:b/>
        </w:rPr>
        <w:br w:type="page"/>
      </w:r>
    </w:p>
    <w:tbl>
      <w:tblPr>
        <w:tblStyle w:val="TableGrid"/>
        <w:tblW w:w="5140"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1577"/>
        <w:gridCol w:w="3380"/>
        <w:gridCol w:w="4941"/>
      </w:tblGrid>
      <w:tr w:rsidR="00F13F0D" w:rsidRPr="00A8741B" w14:paraId="3A7A765F" w14:textId="77777777" w:rsidTr="4178553B">
        <w:tc>
          <w:tcPr>
            <w:tcW w:w="1577" w:type="dxa"/>
          </w:tcPr>
          <w:p w14:paraId="65CFC2F2" w14:textId="4960A1B4" w:rsidR="00F13F0D" w:rsidRPr="00F13F0D" w:rsidRDefault="00F13F0D" w:rsidP="00F13F0D">
            <w:pPr>
              <w:pStyle w:val="Heading4"/>
              <w:outlineLvl w:val="3"/>
            </w:pPr>
            <w:r>
              <w:lastRenderedPageBreak/>
              <w:t>Elaborate 2</w:t>
            </w:r>
          </w:p>
        </w:tc>
        <w:tc>
          <w:tcPr>
            <w:tcW w:w="3380" w:type="dxa"/>
          </w:tcPr>
          <w:p w14:paraId="4F5D8044" w14:textId="26C361DA" w:rsidR="00F13F0D" w:rsidRDefault="00F13F0D" w:rsidP="00F13F0D">
            <w:pPr>
              <w:pStyle w:val="Heading4"/>
              <w:outlineLvl w:val="3"/>
            </w:pPr>
            <w:r>
              <w:t>Module 5: Design Challenge</w:t>
            </w:r>
          </w:p>
          <w:p w14:paraId="6E769940" w14:textId="510E93C2" w:rsidR="00F13F0D" w:rsidRDefault="00F13F0D" w:rsidP="00F13F0D">
            <w:r>
              <w:t>Teachers are encouraged to explore a design challenge linked to a local primary industry example that is relevant to their student cohort and suitable to the facilities available within the school.</w:t>
            </w:r>
          </w:p>
        </w:tc>
        <w:tc>
          <w:tcPr>
            <w:tcW w:w="4941" w:type="dxa"/>
          </w:tcPr>
          <w:p w14:paraId="56E21633" w14:textId="3FA2188A" w:rsidR="00F13F0D" w:rsidRDefault="00850AFB" w:rsidP="00F13F0D">
            <w:pPr>
              <w:spacing w:after="0"/>
            </w:pPr>
            <w:r>
              <w:t>Resources to be determined by the teacher once the Design Challenge</w:t>
            </w:r>
            <w:r w:rsidR="008C09F0">
              <w:t xml:space="preserve"> theme</w:t>
            </w:r>
            <w:r>
              <w:t xml:space="preserve"> is selected. </w:t>
            </w:r>
          </w:p>
        </w:tc>
      </w:tr>
      <w:tr w:rsidR="00F13F0D" w:rsidRPr="00A8741B" w14:paraId="7D51ACC9" w14:textId="77777777" w:rsidTr="4178553B">
        <w:tc>
          <w:tcPr>
            <w:tcW w:w="1577" w:type="dxa"/>
          </w:tcPr>
          <w:p w14:paraId="09D33B8F" w14:textId="7E1381AC" w:rsidR="00F13F0D" w:rsidRPr="00A506DC" w:rsidRDefault="00F13F0D" w:rsidP="00F13F0D">
            <w:pPr>
              <w:pStyle w:val="Heading4"/>
              <w:outlineLvl w:val="3"/>
            </w:pPr>
            <w:r>
              <w:t>Evaluate</w:t>
            </w:r>
          </w:p>
        </w:tc>
        <w:tc>
          <w:tcPr>
            <w:tcW w:w="3380" w:type="dxa"/>
          </w:tcPr>
          <w:p w14:paraId="07A08736" w14:textId="43777743" w:rsidR="00F13F0D" w:rsidRPr="00665B92" w:rsidRDefault="00F13F0D" w:rsidP="00F13F0D">
            <w:pPr>
              <w:pStyle w:val="Heading4"/>
              <w:outlineLvl w:val="3"/>
            </w:pPr>
            <w:r>
              <w:t>Module 6: Reflection</w:t>
            </w:r>
          </w:p>
          <w:p w14:paraId="346FE72D" w14:textId="14F70E89" w:rsidR="00F13F0D" w:rsidRPr="00665B92" w:rsidRDefault="00F13F0D" w:rsidP="00F13F0D">
            <w:r>
              <w:t xml:space="preserve">Students review their investigations and reflect on what they have learnt about the future of food and fibre production. </w:t>
            </w:r>
          </w:p>
        </w:tc>
        <w:tc>
          <w:tcPr>
            <w:tcW w:w="4941" w:type="dxa"/>
          </w:tcPr>
          <w:p w14:paraId="6C3E5794" w14:textId="0857665B" w:rsidR="00F13F0D" w:rsidRDefault="00F13F0D" w:rsidP="00F13F0D">
            <w:pPr>
              <w:spacing w:after="0"/>
            </w:pPr>
            <w:r>
              <w:t>Student worksheet</w:t>
            </w:r>
            <w:r w:rsidR="00BB1D2A">
              <w:t>s</w:t>
            </w:r>
            <w:r>
              <w:t>:</w:t>
            </w:r>
          </w:p>
          <w:p w14:paraId="6E24C6E7" w14:textId="77777777" w:rsidR="00F13F0D" w:rsidRDefault="00850AFB" w:rsidP="00F13F0D">
            <w:pPr>
              <w:pStyle w:val="ListParagraph"/>
              <w:numPr>
                <w:ilvl w:val="0"/>
                <w:numId w:val="5"/>
              </w:numPr>
              <w:spacing w:after="0"/>
            </w:pPr>
            <w:r>
              <w:t>6.1</w:t>
            </w:r>
            <w:r w:rsidR="00F13F0D">
              <w:t xml:space="preserve"> Reflection</w:t>
            </w:r>
          </w:p>
          <w:p w14:paraId="44048AE8" w14:textId="24299A66" w:rsidR="00850AFB" w:rsidRPr="00A506DC" w:rsidRDefault="00850AFB" w:rsidP="00F13F0D">
            <w:pPr>
              <w:pStyle w:val="ListParagraph"/>
              <w:numPr>
                <w:ilvl w:val="0"/>
                <w:numId w:val="5"/>
              </w:numPr>
              <w:spacing w:after="0"/>
            </w:pPr>
            <w:r>
              <w:t>6.2 Skills and attributes</w:t>
            </w:r>
          </w:p>
        </w:tc>
      </w:tr>
    </w:tbl>
    <w:p w14:paraId="415E984D" w14:textId="77777777" w:rsidR="0029754F" w:rsidRDefault="0029754F" w:rsidP="0086372E">
      <w:pPr>
        <w:rPr>
          <w:highlight w:val="yellow"/>
        </w:rPr>
      </w:pPr>
    </w:p>
    <w:p w14:paraId="6505906C" w14:textId="77777777" w:rsidR="0086372E" w:rsidRDefault="0086372E">
      <w:pPr>
        <w:spacing w:line="276" w:lineRule="auto"/>
        <w:rPr>
          <w:rFonts w:cs="Arial"/>
          <w:b/>
          <w:color w:val="4472C4" w:themeColor="accent5"/>
          <w:sz w:val="28"/>
          <w:szCs w:val="24"/>
        </w:rPr>
      </w:pPr>
      <w:r>
        <w:br w:type="page"/>
      </w:r>
    </w:p>
    <w:p w14:paraId="21825FE5" w14:textId="12F15531" w:rsidR="00EE56CE" w:rsidRPr="00BE515C" w:rsidRDefault="00506A00" w:rsidP="00BE515C">
      <w:pPr>
        <w:pStyle w:val="Heading2"/>
        <w:spacing w:after="240"/>
      </w:pPr>
      <w:r w:rsidRPr="00A506DC">
        <w:lastRenderedPageBreak/>
        <w:t>Learning resources and sequence</w:t>
      </w:r>
    </w:p>
    <w:p w14:paraId="21A593CF" w14:textId="2DDA36DA" w:rsidR="00226443" w:rsidRPr="005701DE" w:rsidRDefault="005F2087" w:rsidP="00506A00">
      <w:pPr>
        <w:pStyle w:val="Heading3"/>
      </w:pPr>
      <w:r>
        <w:rPr>
          <w:noProof/>
          <w:lang w:eastAsia="en-AU"/>
        </w:rPr>
        <mc:AlternateContent>
          <mc:Choice Requires="wpg">
            <w:drawing>
              <wp:anchor distT="0" distB="0" distL="114300" distR="114300" simplePos="0" relativeHeight="251658242" behindDoc="0" locked="0" layoutInCell="1" allowOverlap="1" wp14:anchorId="2777250F" wp14:editId="400AE851">
                <wp:simplePos x="0" y="0"/>
                <wp:positionH relativeFrom="column">
                  <wp:posOffset>-15875</wp:posOffset>
                </wp:positionH>
                <wp:positionV relativeFrom="paragraph">
                  <wp:posOffset>353060</wp:posOffset>
                </wp:positionV>
                <wp:extent cx="6015355" cy="292100"/>
                <wp:effectExtent l="0" t="0" r="23495" b="12700"/>
                <wp:wrapTopAndBottom/>
                <wp:docPr id="65" name="Group 65"/>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32" name="Right Arrow 32"/>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3"/>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0" y="0"/>
                            <a:ext cx="6015355" cy="292100"/>
                            <a:chOff x="0" y="0"/>
                            <a:chExt cx="6015355" cy="292100"/>
                          </a:xfrm>
                        </wpg:grpSpPr>
                        <wpg:grpSp>
                          <wpg:cNvPr id="72" name="Group 72"/>
                          <wpg:cNvGrpSpPr/>
                          <wpg:grpSpPr>
                            <a:xfrm>
                              <a:off x="0" y="0"/>
                              <a:ext cx="6015355" cy="292100"/>
                              <a:chOff x="-15580" y="0"/>
                              <a:chExt cx="4925042" cy="292324"/>
                            </a:xfrm>
                            <a:solidFill>
                              <a:srgbClr val="2A5CAE"/>
                            </a:solidFill>
                          </wpg:grpSpPr>
                          <wps:wsp>
                            <wps:cNvPr id="2" name="Right Arrow 2"/>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Alternate Process 1"/>
                            <wps:cNvSpPr/>
                            <wps:spPr>
                              <a:xfrm>
                                <a:off x="-15580" y="4669"/>
                                <a:ext cx="595822" cy="282987"/>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EB0252" w14:textId="77777777" w:rsidR="000468FC" w:rsidRPr="00B439F0" w:rsidRDefault="000468FC" w:rsidP="00AA4673">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Alternate Process 10"/>
                            <wps:cNvSpPr/>
                            <wps:spPr>
                              <a:xfrm>
                                <a:off x="748136" y="4665"/>
                                <a:ext cx="61019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8768D32" w14:textId="77777777" w:rsidR="000468FC" w:rsidRPr="00B439F0" w:rsidRDefault="000468FC" w:rsidP="00D52F3A">
                                  <w:pPr>
                                    <w:spacing w:after="0"/>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Alternate Process 11"/>
                            <wps:cNvSpPr/>
                            <wps:spPr>
                              <a:xfrm>
                                <a:off x="1537278" y="4669"/>
                                <a:ext cx="61486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E2F8F8D" w14:textId="703F190C" w:rsidR="000468FC" w:rsidRPr="00B439F0" w:rsidRDefault="000468FC" w:rsidP="00AA4673">
                                  <w:pPr>
                                    <w:spacing w:after="0"/>
                                    <w:jc w:val="center"/>
                                    <w:rPr>
                                      <w:sz w:val="16"/>
                                      <w:szCs w:val="16"/>
                                    </w:rP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Alternate Process 13"/>
                            <wps:cNvSpPr/>
                            <wps:spPr>
                              <a:xfrm>
                                <a:off x="2331550" y="0"/>
                                <a:ext cx="76351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BA90535" w14:textId="1BA08028" w:rsidR="000468FC" w:rsidRPr="00B439F0" w:rsidRDefault="000468FC" w:rsidP="00203900">
                                  <w:pPr>
                                    <w:spacing w:after="0"/>
                                    <w:jc w:val="center"/>
                                    <w:rPr>
                                      <w:sz w:val="16"/>
                                      <w:szCs w:val="16"/>
                                    </w:rPr>
                                  </w:pPr>
                                  <w:r>
                                    <w:rPr>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Alternate Process 14"/>
                            <wps:cNvSpPr/>
                            <wps:spPr>
                              <a:xfrm>
                                <a:off x="4230454" y="4669"/>
                                <a:ext cx="679008"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BFE1729" w14:textId="77777777" w:rsidR="000468FC" w:rsidRPr="00B439F0" w:rsidRDefault="000468FC" w:rsidP="00D52F3A">
                                  <w:pPr>
                                    <w:spacing w:after="0"/>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Flowchart: Alternate Process 28"/>
                          <wps:cNvSpPr/>
                          <wps:spPr>
                            <a:xfrm>
                              <a:off x="4040155" y="0"/>
                              <a:ext cx="933450" cy="287655"/>
                            </a:xfrm>
                            <a:prstGeom prst="flowChartAlternateProcess">
                              <a:avLst/>
                            </a:prstGeom>
                            <a:solidFill>
                              <a:sysClr val="window" lastClr="FFFFFF"/>
                            </a:solidFill>
                            <a:ln w="25400" cap="flat" cmpd="sng" algn="ctr">
                              <a:solidFill>
                                <a:srgbClr val="2A5CAE"/>
                              </a:solidFill>
                              <a:prstDash val="solid"/>
                            </a:ln>
                            <a:effectLst/>
                          </wps:spPr>
                          <wps:txbx>
                            <w:txbxContent>
                              <w:p w14:paraId="3B7E8A33" w14:textId="0BB0B88B" w:rsidR="000468FC" w:rsidRPr="00B439F0" w:rsidRDefault="000468FC" w:rsidP="00D52F3A">
                                <w:pPr>
                                  <w:spacing w:after="0"/>
                                  <w:jc w:val="center"/>
                                  <w:rPr>
                                    <w:sz w:val="16"/>
                                    <w:szCs w:val="16"/>
                                  </w:rPr>
                                </w:pPr>
                                <w:r>
                                  <w:rPr>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ight Arrow 35"/>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77250F" id="Group 65" o:spid="_x0000_s1026" style="position:absolute;margin-left:-1.25pt;margin-top:27.8pt;width:473.65pt;height:23pt;z-index:251658242"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7"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" adj="11180" fillcolor="#2a5cae" strokecolor="#2a5cae" strokeweight="2pt"/>
                <v:shape id="Right Arrow 33" o:spid="_x0000_s1028"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" adj="11180" fillcolor="#2a5cae" strokecolor="#2a5cae" strokeweight="2pt"/>
                <v:shape id="Right Arrow 34" o:spid="_x0000_s1029"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" adj="11180" fillcolor="#2a5cae" strokecolor="#2a5cae" strokeweight="2pt"/>
                <v:group id="Group 36" o:spid="_x0000_s1030"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72" o:spid="_x0000_s1031"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Right Arrow 2" o:spid="_x0000_s1032"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" adj="10800" fillcolor="#2a5cae" strokecolor="#2a5cae"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3"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" filled="f" strokecolor="#2a5cae" strokeweight="2pt">
                      <v:textbox>
                        <w:txbxContent>
                          <w:p w14:paraId="14EB0252" w14:textId="77777777" w:rsidR="000468FC" w:rsidRPr="00B439F0" w:rsidRDefault="000468FC" w:rsidP="00AA4673">
                            <w:pPr>
                              <w:spacing w:after="0"/>
                              <w:rPr>
                                <w:sz w:val="16"/>
                                <w:szCs w:val="16"/>
                              </w:rPr>
                            </w:pPr>
                            <w:r w:rsidRPr="00B439F0">
                              <w:rPr>
                                <w:sz w:val="16"/>
                                <w:szCs w:val="16"/>
                              </w:rPr>
                              <w:t>ENGAGE</w:t>
                            </w:r>
                          </w:p>
                        </w:txbxContent>
                      </v:textbox>
                    </v:shape>
                    <v:shape id="Flowchart: Alternate Process 10" o:spid="_x0000_s1034"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" fillcolor="white [3212]" strokecolor="#2a5cae" strokeweight="2pt">
                      <v:textbox>
                        <w:txbxContent>
                          <w:p w14:paraId="48768D32" w14:textId="77777777" w:rsidR="000468FC" w:rsidRPr="00B439F0" w:rsidRDefault="000468FC" w:rsidP="00D52F3A">
                            <w:pPr>
                              <w:spacing w:after="0"/>
                              <w:rPr>
                                <w:sz w:val="16"/>
                                <w:szCs w:val="16"/>
                              </w:rPr>
                            </w:pPr>
                            <w:r w:rsidRPr="00B439F0">
                              <w:rPr>
                                <w:sz w:val="16"/>
                                <w:szCs w:val="16"/>
                              </w:rPr>
                              <w:t>EXPLORE</w:t>
                            </w:r>
                          </w:p>
                        </w:txbxContent>
                      </v:textbox>
                    </v:shape>
                    <v:shape id="Flowchart: Alternate Process 11" o:spid="_x0000_s1035"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" fillcolor="white [3212]" strokecolor="#2a5cae" strokeweight="2pt">
                      <v:textbox>
                        <w:txbxContent>
                          <w:p w14:paraId="4E2F8F8D" w14:textId="703F190C" w:rsidR="000468FC" w:rsidRPr="00B439F0" w:rsidRDefault="000468FC" w:rsidP="00AA4673">
                            <w:pPr>
                              <w:spacing w:after="0"/>
                              <w:jc w:val="center"/>
                              <w:rPr>
                                <w:sz w:val="16"/>
                                <w:szCs w:val="16"/>
                              </w:rPr>
                            </w:pPr>
                            <w:r w:rsidRPr="00B439F0">
                              <w:rPr>
                                <w:sz w:val="16"/>
                                <w:szCs w:val="16"/>
                              </w:rPr>
                              <w:t>EXPLAIN</w:t>
                            </w:r>
                          </w:p>
                        </w:txbxContent>
                      </v:textbox>
                    </v:shape>
                    <v:shape id="Flowchart: Alternate Process 13" o:spid="_x0000_s1036"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" fillcolor="white [3212]" strokecolor="#2a5cae" strokeweight="2pt">
                      <v:textbox>
                        <w:txbxContent>
                          <w:p w14:paraId="2BA90535" w14:textId="1BA08028" w:rsidR="000468FC" w:rsidRPr="00B439F0" w:rsidRDefault="000468FC" w:rsidP="00203900">
                            <w:pPr>
                              <w:spacing w:after="0"/>
                              <w:jc w:val="center"/>
                              <w:rPr>
                                <w:sz w:val="16"/>
                                <w:szCs w:val="16"/>
                              </w:rPr>
                            </w:pPr>
                            <w:r>
                              <w:rPr>
                                <w:sz w:val="16"/>
                                <w:szCs w:val="16"/>
                              </w:rPr>
                              <w:t>ELABORATE 1</w:t>
                            </w:r>
                          </w:p>
                        </w:txbxContent>
                      </v:textbox>
                    </v:shape>
                    <v:shape id="Flowchart: Alternate Process 14" o:spid="_x0000_s1037"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" fillcolor="white [3212]" strokecolor="#2a5cae" strokeweight="2pt">
                      <v:textbox>
                        <w:txbxContent>
                          <w:p w14:paraId="4BFE1729" w14:textId="77777777" w:rsidR="000468FC" w:rsidRPr="00B439F0" w:rsidRDefault="000468FC" w:rsidP="00D52F3A">
                            <w:pPr>
                              <w:spacing w:after="0"/>
                              <w:rPr>
                                <w:sz w:val="16"/>
                                <w:szCs w:val="16"/>
                              </w:rPr>
                            </w:pPr>
                            <w:r>
                              <w:rPr>
                                <w:sz w:val="16"/>
                                <w:szCs w:val="16"/>
                              </w:rPr>
                              <w:t>EVALUATE</w:t>
                            </w:r>
                          </w:p>
                        </w:txbxContent>
                      </v:textbox>
                    </v:shape>
                  </v:group>
                  <v:shape id="Flowchart: Alternate Process 28" o:spid="_x0000_s1038"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" fillcolor="window" strokecolor="#2a5cae" strokeweight="2pt">
                    <v:textbox>
                      <w:txbxContent>
                        <w:p w14:paraId="3B7E8A33" w14:textId="0BB0B88B" w:rsidR="000468FC" w:rsidRPr="00B439F0" w:rsidRDefault="000468FC" w:rsidP="00D52F3A">
                          <w:pPr>
                            <w:spacing w:after="0"/>
                            <w:jc w:val="center"/>
                            <w:rPr>
                              <w:sz w:val="16"/>
                              <w:szCs w:val="16"/>
                            </w:rPr>
                          </w:pPr>
                          <w:r>
                            <w:rPr>
                              <w:sz w:val="16"/>
                              <w:szCs w:val="16"/>
                            </w:rPr>
                            <w:t>ELABORATE 2</w:t>
                          </w:r>
                        </w:p>
                      </w:txbxContent>
                    </v:textbox>
                  </v:shape>
                  <v:shape id="Right Arrow 35" o:spid="_x0000_s1039"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" adj="11180" fillcolor="#2a5cae" strokecolor="#2a5cae" strokeweight="2pt"/>
                </v:group>
                <w10:wrap type="topAndBottom"/>
              </v:group>
            </w:pict>
          </mc:Fallback>
        </mc:AlternateContent>
      </w:r>
      <w:r w:rsidR="00495345">
        <w:t>Module</w:t>
      </w:r>
      <w:r w:rsidR="00226443">
        <w:t xml:space="preserve"> 1</w:t>
      </w:r>
      <w:r w:rsidR="00BB23BE">
        <w:t>:</w:t>
      </w:r>
      <w:r w:rsidR="00E65A5B">
        <w:t xml:space="preserve"> </w:t>
      </w:r>
      <w:r w:rsidR="004D63B9">
        <w:t>Then, now and into the future</w:t>
      </w:r>
      <w:r w:rsidR="00506A00">
        <w:tab/>
      </w:r>
      <w:r w:rsidR="00506A00">
        <w:tab/>
      </w:r>
      <w:r w:rsidR="00506A00">
        <w:tab/>
        <w:t>(</w:t>
      </w:r>
      <w:r w:rsidR="00A56DC8">
        <w:t>a</w:t>
      </w:r>
      <w:r w:rsidR="00506A00">
        <w:t>pprox</w:t>
      </w:r>
      <w:r w:rsidR="004357A8">
        <w:t>imately</w:t>
      </w:r>
      <w:r w:rsidR="00517148">
        <w:t xml:space="preserve"> </w:t>
      </w:r>
      <w:r w:rsidR="472FD78A">
        <w:t>2</w:t>
      </w:r>
      <w:r w:rsidR="00517148">
        <w:t xml:space="preserve">- 3 </w:t>
      </w:r>
      <w:r w:rsidR="004357A8">
        <w:t>hour</w:t>
      </w:r>
      <w:r w:rsidR="3C64B949">
        <w:t>s</w:t>
      </w:r>
      <w:r w:rsidR="00506A00">
        <w:t>)</w:t>
      </w:r>
    </w:p>
    <w:p w14:paraId="4E19536C" w14:textId="0627C2BA" w:rsidR="004C61B8" w:rsidRPr="005701DE" w:rsidRDefault="00330D8F" w:rsidP="001E1FD7">
      <w:pPr>
        <w:pStyle w:val="Heading4"/>
        <w:spacing w:before="240"/>
      </w:pPr>
      <w:r>
        <w:t>L</w:t>
      </w:r>
      <w:r w:rsidR="004C61B8" w:rsidRPr="005701DE">
        <w:t>earning</w:t>
      </w:r>
      <w:r>
        <w:t xml:space="preserve"> intentions</w:t>
      </w:r>
    </w:p>
    <w:p w14:paraId="3CA23ACA" w14:textId="540F2E23" w:rsidR="00DC4533" w:rsidRDefault="00DC4533" w:rsidP="00DC4533">
      <w:pPr>
        <w:spacing w:after="0"/>
        <w:textAlignment w:val="baseline"/>
        <w:rPr>
          <w:rFonts w:eastAsia="Times New Roman" w:cs="Arial"/>
          <w:lang w:eastAsia="en-AU"/>
        </w:rPr>
      </w:pPr>
      <w:r w:rsidRPr="00DC4533">
        <w:rPr>
          <w:rFonts w:eastAsia="Times New Roman" w:cs="Arial"/>
          <w:lang w:eastAsia="en-AU"/>
        </w:rPr>
        <w:t>Students will be able to: </w:t>
      </w:r>
    </w:p>
    <w:p w14:paraId="672598D4" w14:textId="4D6EB545" w:rsidR="00B431C8" w:rsidRPr="00B431C8" w:rsidRDefault="00CC0839" w:rsidP="00B431C8">
      <w:pPr>
        <w:pStyle w:val="ListParagraph"/>
        <w:numPr>
          <w:ilvl w:val="0"/>
          <w:numId w:val="3"/>
        </w:numPr>
        <w:spacing w:after="0"/>
        <w:textAlignment w:val="baseline"/>
        <w:rPr>
          <w:rFonts w:eastAsia="Times New Roman" w:cs="Arial"/>
          <w:lang w:eastAsia="en-AU"/>
        </w:rPr>
      </w:pPr>
      <w:r>
        <w:rPr>
          <w:lang w:eastAsia="en-AU"/>
        </w:rPr>
        <w:t>Identify</w:t>
      </w:r>
      <w:r w:rsidR="00B431C8">
        <w:rPr>
          <w:lang w:eastAsia="en-AU"/>
        </w:rPr>
        <w:t xml:space="preserve"> past agricultural practices.</w:t>
      </w:r>
    </w:p>
    <w:p w14:paraId="6A6D7B60" w14:textId="26A8F546" w:rsidR="00B431C8" w:rsidRPr="00B431C8" w:rsidRDefault="00CC0839" w:rsidP="00B431C8">
      <w:pPr>
        <w:pStyle w:val="ListParagraph"/>
        <w:numPr>
          <w:ilvl w:val="0"/>
          <w:numId w:val="3"/>
        </w:numPr>
        <w:spacing w:after="0"/>
        <w:textAlignment w:val="baseline"/>
        <w:rPr>
          <w:rFonts w:eastAsia="Times New Roman" w:cs="Arial"/>
          <w:lang w:eastAsia="en-AU"/>
        </w:rPr>
      </w:pPr>
      <w:r>
        <w:rPr>
          <w:lang w:eastAsia="en-AU"/>
        </w:rPr>
        <w:t>Outline</w:t>
      </w:r>
      <w:r w:rsidR="00B431C8">
        <w:rPr>
          <w:lang w:eastAsia="en-AU"/>
        </w:rPr>
        <w:t xml:space="preserve"> the impacts agricultural de</w:t>
      </w:r>
      <w:r w:rsidR="00BB6717">
        <w:rPr>
          <w:lang w:eastAsia="en-AU"/>
        </w:rPr>
        <w:t>velopment has had on human life and the planet.</w:t>
      </w:r>
    </w:p>
    <w:p w14:paraId="187CCCB5" w14:textId="21919FCA" w:rsidR="00B431C8" w:rsidRPr="00B431C8" w:rsidRDefault="00CC0839" w:rsidP="00B431C8">
      <w:pPr>
        <w:pStyle w:val="ListParagraph"/>
        <w:numPr>
          <w:ilvl w:val="0"/>
          <w:numId w:val="3"/>
        </w:numPr>
        <w:spacing w:after="0"/>
        <w:textAlignment w:val="baseline"/>
        <w:rPr>
          <w:rFonts w:eastAsia="Times New Roman" w:cs="Arial"/>
          <w:lang w:eastAsia="en-AU"/>
        </w:rPr>
      </w:pPr>
      <w:r>
        <w:rPr>
          <w:lang w:eastAsia="en-AU"/>
        </w:rPr>
        <w:t xml:space="preserve">Discuss </w:t>
      </w:r>
      <w:r w:rsidR="00B431C8">
        <w:rPr>
          <w:lang w:eastAsia="en-AU"/>
        </w:rPr>
        <w:t>the future of</w:t>
      </w:r>
      <w:r w:rsidR="00EC4A9F">
        <w:rPr>
          <w:lang w:eastAsia="en-AU"/>
        </w:rPr>
        <w:t xml:space="preserve"> ethical and sustainable</w:t>
      </w:r>
      <w:r w:rsidR="00B431C8">
        <w:rPr>
          <w:lang w:eastAsia="en-AU"/>
        </w:rPr>
        <w:t xml:space="preserve"> agricultur</w:t>
      </w:r>
      <w:r w:rsidR="00EC4A9F">
        <w:rPr>
          <w:lang w:eastAsia="en-AU"/>
        </w:rPr>
        <w:t>al practices.</w:t>
      </w:r>
    </w:p>
    <w:p w14:paraId="0BD9CA38" w14:textId="14710212" w:rsidR="001E0269" w:rsidRDefault="00506A00" w:rsidP="00242DD5">
      <w:pPr>
        <w:pStyle w:val="Heading4"/>
        <w:spacing w:before="240"/>
      </w:pPr>
      <w:r w:rsidRPr="005701DE">
        <w:t>Background information</w:t>
      </w:r>
    </w:p>
    <w:p w14:paraId="2783C207" w14:textId="4119B741" w:rsidR="00E80D22" w:rsidRPr="00E80D22" w:rsidRDefault="000815FF" w:rsidP="001E1FD7">
      <w:r>
        <w:t>This module will</w:t>
      </w:r>
      <w:r w:rsidR="00E80D22" w:rsidRPr="00E80D22">
        <w:t xml:space="preserve"> introduce student</w:t>
      </w:r>
      <w:r w:rsidR="00E80D22">
        <w:t>s</w:t>
      </w:r>
      <w:r w:rsidR="00E80D22" w:rsidRPr="00E80D22">
        <w:t xml:space="preserve"> to the future of </w:t>
      </w:r>
      <w:r w:rsidR="00492F69" w:rsidRPr="00E80D22">
        <w:t>food</w:t>
      </w:r>
      <w:r>
        <w:t xml:space="preserve"> production</w:t>
      </w:r>
      <w:r w:rsidR="00492F69" w:rsidRPr="00E80D22">
        <w:t>, fibre production and the role emerging technologies will play in ensuring our future food,</w:t>
      </w:r>
      <w:r w:rsidR="00E80D22" w:rsidRPr="00E80D22">
        <w:t xml:space="preserve"> and fibre </w:t>
      </w:r>
      <w:r>
        <w:t>supply</w:t>
      </w:r>
      <w:r w:rsidR="00E80D22" w:rsidRPr="00E80D22">
        <w:t xml:space="preserve"> is secure, sustainable and ethical.</w:t>
      </w:r>
    </w:p>
    <w:p w14:paraId="3C292B2D" w14:textId="2662EF89" w:rsidR="00E80D22" w:rsidRPr="00E80D22" w:rsidRDefault="00E80D22" w:rsidP="001E1FD7">
      <w:r w:rsidRPr="00E80D22">
        <w:t>Students</w:t>
      </w:r>
      <w:r w:rsidR="009839A3">
        <w:t xml:space="preserve"> will be required to reflect on </w:t>
      </w:r>
      <w:r w:rsidRPr="00E80D22">
        <w:t>the history of agric</w:t>
      </w:r>
      <w:r>
        <w:t>ultural practices and begin to explore what innovative ideas people have</w:t>
      </w:r>
      <w:r w:rsidR="00C845C7">
        <w:t xml:space="preserve"> come up with to help ensure agricultural</w:t>
      </w:r>
      <w:r>
        <w:t xml:space="preserve"> practices are sustainable into the future. </w:t>
      </w:r>
    </w:p>
    <w:p w14:paraId="23A5F40E" w14:textId="6BCD07CF" w:rsidR="00E80D22" w:rsidRDefault="00E80D22" w:rsidP="001E1FD7">
      <w:pPr>
        <w:rPr>
          <w:b/>
        </w:rPr>
      </w:pPr>
      <w:r w:rsidRPr="00E80D22">
        <w:rPr>
          <w:b/>
        </w:rPr>
        <w:t>History of Agriculture</w:t>
      </w:r>
    </w:p>
    <w:p w14:paraId="655C7B4C" w14:textId="44918F50" w:rsidR="00DC5765" w:rsidRDefault="00C845C7" w:rsidP="001E1FD7">
      <w:r w:rsidRPr="00C845C7">
        <w:t xml:space="preserve">By </w:t>
      </w:r>
      <w:r>
        <w:t>reflecting on past agricultural practices</w:t>
      </w:r>
      <w:r w:rsidR="006D24CF">
        <w:t>, including Aboriginal</w:t>
      </w:r>
      <w:r w:rsidR="00FF202A">
        <w:t xml:space="preserve"> and Torres Strait Islander perspectives</w:t>
      </w:r>
      <w:r w:rsidR="00454BE6">
        <w:t>,</w:t>
      </w:r>
      <w:r>
        <w:t xml:space="preserve"> we can critically review the advantages and disadvantages of different farming </w:t>
      </w:r>
      <w:r w:rsidR="00FF202A">
        <w:t>practices</w:t>
      </w:r>
      <w:r>
        <w:t xml:space="preserve"> and use these </w:t>
      </w:r>
      <w:r w:rsidR="000815FF">
        <w:t>experiences</w:t>
      </w:r>
      <w:r>
        <w:t xml:space="preserve"> to develop more sustainable practices for the future. </w:t>
      </w:r>
    </w:p>
    <w:p w14:paraId="0B16AC0B" w14:textId="4FA5CF3F" w:rsidR="008C2D6F" w:rsidRPr="008C2D6F" w:rsidRDefault="008C2D6F" w:rsidP="001E1FD7">
      <w:pPr>
        <w:rPr>
          <w:b/>
        </w:rPr>
      </w:pPr>
      <w:r w:rsidRPr="008C2D6F">
        <w:rPr>
          <w:b/>
        </w:rPr>
        <w:t xml:space="preserve">Additional reading: </w:t>
      </w:r>
    </w:p>
    <w:p w14:paraId="2DCF8E37" w14:textId="3E66D678" w:rsidR="008C2D6F" w:rsidRDefault="009A26B1" w:rsidP="008C2D6F">
      <w:pPr>
        <w:pStyle w:val="ListParagraph"/>
        <w:numPr>
          <w:ilvl w:val="0"/>
          <w:numId w:val="21"/>
        </w:numPr>
      </w:pPr>
      <w:hyperlink r:id="rId28" w:history="1">
        <w:r w:rsidR="008C2D6F" w:rsidRPr="008C2D6F">
          <w:rPr>
            <w:rStyle w:val="Hyperlink"/>
          </w:rPr>
          <w:t>Deadly Story – Food and Agriculture</w:t>
        </w:r>
      </w:hyperlink>
    </w:p>
    <w:p w14:paraId="5BA3318D" w14:textId="574A0B9C" w:rsidR="008C2D6F" w:rsidRDefault="009A26B1" w:rsidP="008C2D6F">
      <w:pPr>
        <w:pStyle w:val="ListParagraph"/>
        <w:numPr>
          <w:ilvl w:val="0"/>
          <w:numId w:val="21"/>
        </w:numPr>
      </w:pPr>
      <w:hyperlink r:id="rId29" w:history="1">
        <w:r w:rsidR="008C2D6F" w:rsidRPr="008C2D6F">
          <w:rPr>
            <w:rStyle w:val="Hyperlink"/>
          </w:rPr>
          <w:t>Bruce Pascoe: Aboriginal Agriculture, Technology and Ingenuity</w:t>
        </w:r>
      </w:hyperlink>
    </w:p>
    <w:p w14:paraId="6C18880D" w14:textId="7421C109" w:rsidR="00E80D22" w:rsidRPr="00446786" w:rsidRDefault="00502290" w:rsidP="0008580B">
      <w:pPr>
        <w:rPr>
          <w:rFonts w:eastAsia="Calibri"/>
          <w:b/>
        </w:rPr>
      </w:pPr>
      <w:r w:rsidRPr="00446786">
        <w:rPr>
          <w:rFonts w:eastAsia="Calibri"/>
          <w:b/>
        </w:rPr>
        <w:t>Useful d</w:t>
      </w:r>
      <w:r w:rsidR="00C845C7" w:rsidRPr="00446786">
        <w:rPr>
          <w:rFonts w:eastAsia="Calibri"/>
          <w:b/>
        </w:rPr>
        <w:t>efinitions</w:t>
      </w:r>
      <w:r w:rsidR="009839A3" w:rsidRPr="00446786">
        <w:rPr>
          <w:rFonts w:eastAsia="Calibri"/>
          <w:b/>
        </w:rPr>
        <w:t>:</w:t>
      </w:r>
    </w:p>
    <w:p w14:paraId="17821816" w14:textId="1D3CCEDB" w:rsidR="0008580B" w:rsidRPr="003F7629" w:rsidRDefault="00502290" w:rsidP="00266A8B">
      <w:pPr>
        <w:pStyle w:val="ListParagraph"/>
        <w:numPr>
          <w:ilvl w:val="0"/>
          <w:numId w:val="8"/>
        </w:numPr>
        <w:rPr>
          <w:rFonts w:eastAsia="Calibri"/>
        </w:rPr>
      </w:pPr>
      <w:r>
        <w:t xml:space="preserve">The Oxford University Press dictionary (Lexico.com) (2021) defines </w:t>
      </w:r>
      <w:r w:rsidRPr="003F7629">
        <w:rPr>
          <w:b/>
        </w:rPr>
        <w:t>e</w:t>
      </w:r>
      <w:r w:rsidR="00475E87" w:rsidRPr="003F7629">
        <w:rPr>
          <w:rFonts w:eastAsia="Calibri"/>
          <w:b/>
        </w:rPr>
        <w:t>thical</w:t>
      </w:r>
      <w:r w:rsidRPr="003F7629">
        <w:rPr>
          <w:rFonts w:eastAsia="Calibri"/>
        </w:rPr>
        <w:t xml:space="preserve"> as: </w:t>
      </w:r>
      <w:r w:rsidRPr="003F7629">
        <w:rPr>
          <w:shd w:val="clear" w:color="auto" w:fill="FFFFFF"/>
        </w:rPr>
        <w:t>Relating to moral principles or the branch of knowledge dealing with these, avoiding activities or organizations that do harm to people or the environment</w:t>
      </w:r>
    </w:p>
    <w:p w14:paraId="270D6553" w14:textId="7C9A7F08" w:rsidR="003F7629" w:rsidRDefault="00502290" w:rsidP="003F7629">
      <w:pPr>
        <w:pStyle w:val="ListParagraph"/>
        <w:numPr>
          <w:ilvl w:val="0"/>
          <w:numId w:val="3"/>
        </w:numPr>
        <w:rPr>
          <w:lang w:eastAsia="en-AU"/>
        </w:rPr>
      </w:pPr>
      <w:r>
        <w:t xml:space="preserve">The Oxford University Press dictionary (Lexico.com) (2021) defines </w:t>
      </w:r>
      <w:r w:rsidRPr="003F7629">
        <w:rPr>
          <w:b/>
        </w:rPr>
        <w:t>s</w:t>
      </w:r>
      <w:r w:rsidR="0008580B" w:rsidRPr="003F7629">
        <w:rPr>
          <w:rFonts w:eastAsia="Calibri"/>
          <w:b/>
        </w:rPr>
        <w:t>ustainable</w:t>
      </w:r>
      <w:r w:rsidR="003F7629" w:rsidRPr="003F7629">
        <w:rPr>
          <w:rFonts w:eastAsia="Calibri"/>
        </w:rPr>
        <w:t xml:space="preserve"> as</w:t>
      </w:r>
      <w:r w:rsidR="003F7629" w:rsidRPr="003F7629">
        <w:t xml:space="preserve">: </w:t>
      </w:r>
      <w:r w:rsidR="00220D8E" w:rsidRPr="00220D8E">
        <w:t>The state of being free from danger or threat. Avoidance of the depletion of natural resources in order to maintain an ecological balance.</w:t>
      </w:r>
    </w:p>
    <w:p w14:paraId="2AB18573" w14:textId="2242A922" w:rsidR="00E74F71" w:rsidRDefault="003F7629" w:rsidP="001E1FD7">
      <w:pPr>
        <w:pStyle w:val="ListParagraph"/>
        <w:numPr>
          <w:ilvl w:val="0"/>
          <w:numId w:val="3"/>
        </w:numPr>
        <w:rPr>
          <w:lang w:eastAsia="en-AU"/>
        </w:rPr>
      </w:pPr>
      <w:r>
        <w:t xml:space="preserve">The Oxford University Press dictionary (Lexico.com) (2021) defines </w:t>
      </w:r>
      <w:r w:rsidRPr="003F7629">
        <w:rPr>
          <w:b/>
        </w:rPr>
        <w:t>s</w:t>
      </w:r>
      <w:r w:rsidRPr="003F7629">
        <w:rPr>
          <w:rFonts w:eastAsia="Calibri"/>
          <w:b/>
        </w:rPr>
        <w:t>ecurity</w:t>
      </w:r>
      <w:r w:rsidRPr="003F7629">
        <w:rPr>
          <w:rFonts w:eastAsia="Calibri"/>
        </w:rPr>
        <w:t xml:space="preserve"> as</w:t>
      </w:r>
      <w:r w:rsidRPr="003F7629">
        <w:t>: The state of being free from danger or threat.</w:t>
      </w:r>
    </w:p>
    <w:p w14:paraId="6ACF6795" w14:textId="335C040C" w:rsidR="005A138D" w:rsidRDefault="00446786" w:rsidP="00446786">
      <w:pPr>
        <w:rPr>
          <w:lang w:eastAsia="en-AU"/>
        </w:rPr>
      </w:pPr>
      <w:r>
        <w:rPr>
          <w:lang w:eastAsia="en-AU"/>
        </w:rPr>
        <w:t xml:space="preserve">Refer to the </w:t>
      </w:r>
      <w:hyperlink r:id="rId30" w:history="1">
        <w:r w:rsidRPr="005A138D">
          <w:rPr>
            <w:rStyle w:val="Hyperlink"/>
            <w:lang w:eastAsia="en-AU"/>
          </w:rPr>
          <w:t>PRIMED</w:t>
        </w:r>
      </w:hyperlink>
      <w:r>
        <w:rPr>
          <w:lang w:eastAsia="en-AU"/>
        </w:rPr>
        <w:t xml:space="preserve"> Year 7 and 8 Technologies Food and fibre production resources for further information on the Triple Bottom Line ap</w:t>
      </w:r>
      <w:r w:rsidR="00FF202A">
        <w:rPr>
          <w:lang w:eastAsia="en-AU"/>
        </w:rPr>
        <w:t xml:space="preserve">proach towards sustainability. </w:t>
      </w:r>
    </w:p>
    <w:p w14:paraId="70318DD8" w14:textId="0C30A47C" w:rsidR="009B7AED" w:rsidRDefault="009B7AED" w:rsidP="00446786">
      <w:pPr>
        <w:rPr>
          <w:b/>
          <w:lang w:eastAsia="en-AU"/>
        </w:rPr>
      </w:pPr>
      <w:r w:rsidRPr="009B7AED">
        <w:rPr>
          <w:b/>
          <w:lang w:eastAsia="en-AU"/>
        </w:rPr>
        <w:t>J</w:t>
      </w:r>
      <w:r>
        <w:rPr>
          <w:b/>
          <w:lang w:eastAsia="en-AU"/>
        </w:rPr>
        <w:t>obs in food and fibre production</w:t>
      </w:r>
      <w:r w:rsidRPr="009B7AED">
        <w:rPr>
          <w:b/>
          <w:lang w:eastAsia="en-AU"/>
        </w:rPr>
        <w:t>:</w:t>
      </w:r>
    </w:p>
    <w:p w14:paraId="000154B8" w14:textId="3C83F307" w:rsidR="00305B95" w:rsidRDefault="00305B95" w:rsidP="009B7AED">
      <w:r>
        <w:t>The job opportunities in Australian agriculture are wide and varied. There are job opportunities in both urban, regional and remote locations. To guide conversations with your students about people who work in agriculture and job opportunities in agriculture</w:t>
      </w:r>
      <w:r w:rsidR="00C24725">
        <w:t>,</w:t>
      </w:r>
      <w:r>
        <w:t xml:space="preserve"> seek further information via the links below. </w:t>
      </w:r>
    </w:p>
    <w:p w14:paraId="21254B8D" w14:textId="7523F881" w:rsidR="009B7AED" w:rsidRDefault="009A26B1" w:rsidP="00C24725">
      <w:pPr>
        <w:pStyle w:val="ListParagraph"/>
        <w:numPr>
          <w:ilvl w:val="0"/>
          <w:numId w:val="18"/>
        </w:numPr>
        <w:spacing w:after="0"/>
      </w:pPr>
      <w:hyperlink r:id="rId31" w:anchor="who-are-australias-agricultural-employees" w:history="1">
        <w:r w:rsidR="009B7AED" w:rsidRPr="00305B95">
          <w:rPr>
            <w:rStyle w:val="Hyperlink"/>
          </w:rPr>
          <w:t>Snapshot of Australia’s Agricultural Workforce</w:t>
        </w:r>
      </w:hyperlink>
    </w:p>
    <w:p w14:paraId="6FD30CC6" w14:textId="1F2D1FAF" w:rsidR="009B7AED" w:rsidRPr="009B7AED" w:rsidRDefault="009A26B1" w:rsidP="00C24725">
      <w:pPr>
        <w:pStyle w:val="ListParagraph"/>
        <w:numPr>
          <w:ilvl w:val="0"/>
          <w:numId w:val="18"/>
        </w:numPr>
        <w:spacing w:after="0"/>
      </w:pPr>
      <w:hyperlink r:id="rId32" w:history="1">
        <w:r w:rsidR="009B7AED" w:rsidRPr="009B7AED">
          <w:rPr>
            <w:rStyle w:val="Hyperlink"/>
          </w:rPr>
          <w:t>An overview of jobs in the environment and agriculture sector</w:t>
        </w:r>
      </w:hyperlink>
    </w:p>
    <w:p w14:paraId="4122DF5F" w14:textId="52055FAF" w:rsidR="009B7AED" w:rsidRPr="00BF5859" w:rsidRDefault="009A26B1" w:rsidP="00C24725">
      <w:pPr>
        <w:pStyle w:val="ListParagraph"/>
        <w:numPr>
          <w:ilvl w:val="0"/>
          <w:numId w:val="18"/>
        </w:numPr>
        <w:spacing w:after="0"/>
        <w:rPr>
          <w:rStyle w:val="Hyperlink"/>
          <w:color w:val="auto"/>
          <w:lang w:eastAsia="en-AU"/>
        </w:rPr>
      </w:pPr>
      <w:hyperlink r:id="rId33" w:history="1">
        <w:r w:rsidR="00FD710C" w:rsidRPr="00FD710C">
          <w:rPr>
            <w:rStyle w:val="Hyperlink"/>
            <w:lang w:eastAsia="en-AU"/>
          </w:rPr>
          <w:t>My Future</w:t>
        </w:r>
      </w:hyperlink>
    </w:p>
    <w:p w14:paraId="13C6D727" w14:textId="6BD83AAE" w:rsidR="00F07F52" w:rsidRPr="00BF5859" w:rsidRDefault="009A26B1" w:rsidP="00C24725">
      <w:pPr>
        <w:pStyle w:val="ListParagraph"/>
        <w:numPr>
          <w:ilvl w:val="0"/>
          <w:numId w:val="18"/>
        </w:numPr>
        <w:spacing w:after="0"/>
        <w:rPr>
          <w:rStyle w:val="Hyperlink"/>
          <w:color w:val="auto"/>
          <w:lang w:eastAsia="en-AU"/>
        </w:rPr>
      </w:pPr>
      <w:hyperlink r:id="rId34" w:history="1">
        <w:r w:rsidR="00F07F52" w:rsidRPr="00F07F52">
          <w:rPr>
            <w:rStyle w:val="Hyperlink"/>
            <w:lang w:eastAsia="en-AU"/>
          </w:rPr>
          <w:t>Career Harvest</w:t>
        </w:r>
      </w:hyperlink>
      <w:r w:rsidR="00F07F52">
        <w:rPr>
          <w:rStyle w:val="Hyperlink"/>
          <w:lang w:eastAsia="en-AU"/>
        </w:rPr>
        <w:t xml:space="preserve"> </w:t>
      </w:r>
    </w:p>
    <w:p w14:paraId="325DA728" w14:textId="129810F5" w:rsidR="00412C8B" w:rsidRPr="00BF5859" w:rsidRDefault="009A26B1" w:rsidP="00C24725">
      <w:pPr>
        <w:pStyle w:val="ListParagraph"/>
        <w:numPr>
          <w:ilvl w:val="0"/>
          <w:numId w:val="18"/>
        </w:numPr>
        <w:spacing w:after="0"/>
        <w:rPr>
          <w:rStyle w:val="Hyperlink"/>
          <w:color w:val="auto"/>
          <w:lang w:eastAsia="en-AU"/>
        </w:rPr>
      </w:pPr>
      <w:hyperlink r:id="rId35" w:history="1">
        <w:r w:rsidR="0000049E" w:rsidRPr="0000049E">
          <w:rPr>
            <w:rStyle w:val="Hyperlink"/>
            <w:lang w:eastAsia="en-AU"/>
          </w:rPr>
          <w:t>Careers in Grain</w:t>
        </w:r>
      </w:hyperlink>
    </w:p>
    <w:p w14:paraId="7C165EF1" w14:textId="171C3531" w:rsidR="008D0166" w:rsidRPr="00BF5859" w:rsidRDefault="009A26B1" w:rsidP="00412C8B">
      <w:pPr>
        <w:pStyle w:val="ListParagraph"/>
        <w:numPr>
          <w:ilvl w:val="0"/>
          <w:numId w:val="18"/>
        </w:numPr>
        <w:spacing w:after="0"/>
        <w:rPr>
          <w:u w:val="single"/>
          <w:lang w:eastAsia="en-AU"/>
        </w:rPr>
      </w:pPr>
      <w:hyperlink r:id="rId36" w:history="1">
        <w:r w:rsidR="00412C8B" w:rsidRPr="00412C8B">
          <w:rPr>
            <w:rStyle w:val="Hyperlink"/>
            <w:lang w:eastAsia="en-AU"/>
          </w:rPr>
          <w:t>My Skills - Agriculture and Food Processing</w:t>
        </w:r>
      </w:hyperlink>
      <w:r w:rsidR="00412C8B">
        <w:rPr>
          <w:lang w:eastAsia="en-AU"/>
        </w:rPr>
        <w:t xml:space="preserve"> </w:t>
      </w:r>
    </w:p>
    <w:p w14:paraId="5FF64726" w14:textId="42FEAAA7" w:rsidR="00EB4C30" w:rsidRPr="00BF5859" w:rsidRDefault="00EB4C30" w:rsidP="00BF5859">
      <w:pPr>
        <w:pStyle w:val="ListParagraph"/>
        <w:spacing w:after="0"/>
        <w:ind w:left="1146"/>
        <w:rPr>
          <w:rStyle w:val="Hyperlink"/>
          <w:color w:val="auto"/>
          <w:lang w:eastAsia="en-AU"/>
        </w:rPr>
      </w:pPr>
    </w:p>
    <w:p w14:paraId="1C94C2A0" w14:textId="77777777" w:rsidR="00BF5859" w:rsidRDefault="00BF5859">
      <w:pPr>
        <w:spacing w:after="200" w:line="276" w:lineRule="auto"/>
        <w:rPr>
          <w:b/>
        </w:rPr>
      </w:pPr>
      <w:r>
        <w:rPr>
          <w:b/>
        </w:rPr>
        <w:br w:type="page"/>
      </w:r>
    </w:p>
    <w:p w14:paraId="602771EE" w14:textId="1B58111A" w:rsidR="009839A3" w:rsidRPr="00446786" w:rsidRDefault="009839A3" w:rsidP="00446786">
      <w:pPr>
        <w:rPr>
          <w:b/>
        </w:rPr>
      </w:pPr>
      <w:r w:rsidRPr="00446786">
        <w:rPr>
          <w:b/>
        </w:rPr>
        <w:lastRenderedPageBreak/>
        <w:t>Additional reading:</w:t>
      </w:r>
    </w:p>
    <w:p w14:paraId="644AA754" w14:textId="77777777" w:rsidR="009839A3" w:rsidRPr="00BF5859" w:rsidRDefault="009839A3" w:rsidP="00BF5859">
      <w:pPr>
        <w:pStyle w:val="ListParagraph"/>
        <w:numPr>
          <w:ilvl w:val="0"/>
          <w:numId w:val="18"/>
        </w:numPr>
        <w:spacing w:after="0"/>
        <w:rPr>
          <w:rStyle w:val="Hyperlink"/>
        </w:rPr>
      </w:pPr>
      <w:r w:rsidRPr="00BF5859">
        <w:rPr>
          <w:rStyle w:val="Hyperlink"/>
        </w:rPr>
        <w:fldChar w:fldCharType="begin"/>
      </w:r>
      <w:r w:rsidRPr="00BF5859">
        <w:rPr>
          <w:rStyle w:val="Hyperlink"/>
        </w:rPr>
        <w:instrText xml:space="preserve"> HYPERLINK "https://www.nationalgeographic.org/article/development-agriculture/" \o "The Development of Agriculture" </w:instrText>
      </w:r>
      <w:r w:rsidRPr="00BF5859">
        <w:rPr>
          <w:rStyle w:val="Hyperlink"/>
        </w:rPr>
        <w:fldChar w:fldCharType="separate"/>
      </w:r>
      <w:r w:rsidRPr="00502290">
        <w:rPr>
          <w:rStyle w:val="Hyperlink"/>
        </w:rPr>
        <w:t>The Development of Agriculture</w:t>
      </w:r>
    </w:p>
    <w:p w14:paraId="54202FB3" w14:textId="77777777" w:rsidR="000815FF" w:rsidRPr="000815FF" w:rsidRDefault="009839A3" w:rsidP="00BF5859">
      <w:pPr>
        <w:pStyle w:val="ListParagraph"/>
        <w:numPr>
          <w:ilvl w:val="0"/>
          <w:numId w:val="18"/>
        </w:numPr>
        <w:spacing w:after="0"/>
        <w:rPr>
          <w:rStyle w:val="Hyperlink"/>
          <w:color w:val="auto"/>
          <w:u w:val="none"/>
        </w:rPr>
      </w:pPr>
      <w:r w:rsidRPr="00BF5859">
        <w:rPr>
          <w:rStyle w:val="Hyperlink"/>
        </w:rPr>
        <w:fldChar w:fldCharType="end"/>
      </w:r>
      <w:hyperlink r:id="rId37" w:history="1">
        <w:r w:rsidRPr="00502290">
          <w:rPr>
            <w:rStyle w:val="Hyperlink"/>
          </w:rPr>
          <w:t>The fourth agricultural revolution is coming – but who will really benefit?</w:t>
        </w:r>
      </w:hyperlink>
    </w:p>
    <w:p w14:paraId="3EF6A787" w14:textId="77777777" w:rsidR="000815FF" w:rsidRPr="000815FF" w:rsidRDefault="000815FF" w:rsidP="000815FF">
      <w:pPr>
        <w:pStyle w:val="ListParagraph"/>
        <w:spacing w:before="240"/>
        <w:ind w:left="1134"/>
        <w:rPr>
          <w:rStyle w:val="Hyperlink"/>
          <w:color w:val="auto"/>
          <w:u w:val="none"/>
        </w:rPr>
      </w:pPr>
    </w:p>
    <w:p w14:paraId="632B4DB6" w14:textId="0A4CCA39" w:rsidR="00F262F4" w:rsidRDefault="00BB57C1" w:rsidP="000815FF">
      <w:pPr>
        <w:pStyle w:val="Heading4"/>
      </w:pPr>
      <w:r w:rsidRPr="00A506DC">
        <w:t>Resources and equipment</w:t>
      </w:r>
    </w:p>
    <w:p w14:paraId="3200DC4E" w14:textId="20063B93" w:rsidR="00B431C8" w:rsidRDefault="00B431C8" w:rsidP="003579A0">
      <w:pPr>
        <w:spacing w:after="0"/>
      </w:pPr>
      <w:r>
        <w:t>Access to computers for research</w:t>
      </w:r>
    </w:p>
    <w:p w14:paraId="5C8BB22E" w14:textId="02BF6DA0" w:rsidR="00B431C8" w:rsidRDefault="00B431C8" w:rsidP="003579A0">
      <w:pPr>
        <w:spacing w:after="0"/>
      </w:pPr>
    </w:p>
    <w:p w14:paraId="720D5A72" w14:textId="77777777" w:rsidR="00B431C8" w:rsidRDefault="00B431C8" w:rsidP="003579A0">
      <w:pPr>
        <w:spacing w:after="0"/>
      </w:pPr>
      <w:r>
        <w:t xml:space="preserve">Student worksheet: </w:t>
      </w:r>
    </w:p>
    <w:p w14:paraId="78E6C754" w14:textId="65384ACB" w:rsidR="003579A0" w:rsidRDefault="00B431C8" w:rsidP="00B431C8">
      <w:pPr>
        <w:pStyle w:val="ListParagraph"/>
        <w:numPr>
          <w:ilvl w:val="0"/>
          <w:numId w:val="3"/>
        </w:numPr>
        <w:spacing w:after="0"/>
      </w:pPr>
      <w:r>
        <w:t>1.1 Then, now and into the future</w:t>
      </w:r>
    </w:p>
    <w:p w14:paraId="3B9A3453" w14:textId="16BC1AFC" w:rsidR="00E80D22" w:rsidRDefault="00E80D22" w:rsidP="00B431C8">
      <w:pPr>
        <w:pStyle w:val="ListParagraph"/>
        <w:numPr>
          <w:ilvl w:val="0"/>
          <w:numId w:val="3"/>
        </w:numPr>
        <w:spacing w:after="0"/>
      </w:pPr>
      <w:r>
        <w:t>1.2 Future food systems</w:t>
      </w:r>
    </w:p>
    <w:p w14:paraId="1EDEF449" w14:textId="4F15A303" w:rsidR="00B431C8" w:rsidRDefault="00B431C8" w:rsidP="00B431C8">
      <w:pPr>
        <w:spacing w:after="0"/>
      </w:pPr>
    </w:p>
    <w:p w14:paraId="0C1B93BE" w14:textId="41FDA80E" w:rsidR="00B431C8" w:rsidRDefault="00B431C8" w:rsidP="00B431C8">
      <w:pPr>
        <w:spacing w:after="0"/>
      </w:pPr>
      <w:r>
        <w:t>Video</w:t>
      </w:r>
    </w:p>
    <w:p w14:paraId="3B24ED24" w14:textId="4B9B5488" w:rsidR="00B431C8" w:rsidRPr="008B75FA" w:rsidRDefault="009A26B1" w:rsidP="00B431C8">
      <w:pPr>
        <w:pStyle w:val="ListParagraph"/>
        <w:numPr>
          <w:ilvl w:val="0"/>
          <w:numId w:val="3"/>
        </w:numPr>
        <w:spacing w:after="0"/>
        <w:rPr>
          <w:rStyle w:val="normaltextrun"/>
        </w:rPr>
      </w:pPr>
      <w:hyperlink r:id="rId38" w:tgtFrame="_blank" w:history="1">
        <w:r w:rsidR="00B431C8">
          <w:rPr>
            <w:rStyle w:val="normaltextrun"/>
            <w:rFonts w:cs="Arial"/>
            <w:color w:val="0000FF"/>
            <w:u w:val="single"/>
            <w:shd w:val="clear" w:color="auto" w:fill="FFFFFF"/>
          </w:rPr>
          <w:t>The Agricultural Revolution: Crash Course World History #1</w:t>
        </w:r>
      </w:hyperlink>
    </w:p>
    <w:p w14:paraId="6DC04E2F" w14:textId="77777777" w:rsidR="007460CC" w:rsidRPr="007460CC" w:rsidRDefault="009A26B1" w:rsidP="007460CC">
      <w:pPr>
        <w:pStyle w:val="ListParagraph"/>
        <w:numPr>
          <w:ilvl w:val="0"/>
          <w:numId w:val="3"/>
        </w:numPr>
        <w:spacing w:before="240" w:after="0"/>
        <w:rPr>
          <w:rStyle w:val="Hyperlink"/>
          <w:color w:val="auto"/>
          <w:u w:val="none"/>
        </w:rPr>
      </w:pPr>
      <w:hyperlink r:id="rId39" w:history="1">
        <w:r w:rsidR="008B75FA" w:rsidRPr="00282247">
          <w:rPr>
            <w:rStyle w:val="Hyperlink"/>
          </w:rPr>
          <w:t xml:space="preserve">Urban Farming: Fixing the broken food system &amp; improving health | Paul Myers | </w:t>
        </w:r>
        <w:proofErr w:type="spellStart"/>
        <w:r w:rsidR="008B75FA" w:rsidRPr="00282247">
          <w:rPr>
            <w:rStyle w:val="Hyperlink"/>
          </w:rPr>
          <w:t>TEDxLiverpool</w:t>
        </w:r>
        <w:proofErr w:type="spellEnd"/>
      </w:hyperlink>
    </w:p>
    <w:p w14:paraId="46256AB8" w14:textId="77777777" w:rsidR="007460CC" w:rsidRDefault="007460CC" w:rsidP="007460CC">
      <w:pPr>
        <w:pStyle w:val="Heading4"/>
      </w:pPr>
    </w:p>
    <w:p w14:paraId="43671CE4" w14:textId="192BF367" w:rsidR="008E287C" w:rsidRPr="008E287C" w:rsidRDefault="0064388E" w:rsidP="007460CC">
      <w:pPr>
        <w:pStyle w:val="Heading4"/>
      </w:pPr>
      <w:r>
        <w:t>Instructions for suggeste</w:t>
      </w:r>
      <w:r w:rsidR="00031195">
        <w:t>d activities</w:t>
      </w:r>
    </w:p>
    <w:p w14:paraId="6208863D" w14:textId="06A102BA" w:rsidR="00AB3194" w:rsidRPr="008E287C" w:rsidRDefault="008E287C" w:rsidP="00AB3194">
      <w:pPr>
        <w:rPr>
          <w:b/>
        </w:rPr>
      </w:pPr>
      <w:r w:rsidRPr="008E287C">
        <w:rPr>
          <w:b/>
        </w:rPr>
        <w:t>Introduction</w:t>
      </w:r>
    </w:p>
    <w:p w14:paraId="662AA076" w14:textId="02CE09FC" w:rsidR="007460CC" w:rsidRPr="00BF5859" w:rsidRDefault="00B431C8" w:rsidP="00517148">
      <w:pPr>
        <w:pStyle w:val="ListParagraph"/>
        <w:numPr>
          <w:ilvl w:val="4"/>
          <w:numId w:val="2"/>
        </w:numPr>
        <w:ind w:left="709"/>
      </w:pPr>
      <w:r>
        <w:t xml:space="preserve">Students </w:t>
      </w:r>
      <w:r w:rsidR="007460CC">
        <w:t>complete Student worksheet 1.1.</w:t>
      </w:r>
    </w:p>
    <w:p w14:paraId="27EE53DB" w14:textId="1C1F91E5" w:rsidR="00B431C8" w:rsidRDefault="007460CC" w:rsidP="007460CC">
      <w:pPr>
        <w:pStyle w:val="ListParagraph"/>
        <w:ind w:left="709"/>
      </w:pPr>
      <w:r w:rsidRPr="00BF5859">
        <w:t>T</w:t>
      </w:r>
      <w:r w:rsidR="00B431C8" w:rsidRPr="00BF5859">
        <w:t xml:space="preserve">eachers may prefer to display the images </w:t>
      </w:r>
      <w:r w:rsidRPr="00BF5859">
        <w:t>fro</w:t>
      </w:r>
      <w:r>
        <w:t>m the ‘Modern day agriculture’ section</w:t>
      </w:r>
      <w:r w:rsidR="00B44DED">
        <w:t xml:space="preserve"> to the class as a group</w:t>
      </w:r>
      <w:r>
        <w:t xml:space="preserve"> </w:t>
      </w:r>
      <w:r w:rsidR="00B431C8">
        <w:t xml:space="preserve">and complete a review and discussion of the images as a class. </w:t>
      </w:r>
    </w:p>
    <w:p w14:paraId="487BEF8A" w14:textId="0E4E7D1E" w:rsidR="007460CC" w:rsidRPr="00FF202A" w:rsidRDefault="007460CC" w:rsidP="007460CC">
      <w:pPr>
        <w:pStyle w:val="ListParagraph"/>
        <w:ind w:left="709"/>
      </w:pPr>
    </w:p>
    <w:p w14:paraId="6FA09B82" w14:textId="6F4CC68B" w:rsidR="007460CC" w:rsidRPr="00FF202A" w:rsidRDefault="007460CC" w:rsidP="007460CC">
      <w:pPr>
        <w:pStyle w:val="ListParagraph"/>
        <w:numPr>
          <w:ilvl w:val="4"/>
          <w:numId w:val="2"/>
        </w:numPr>
        <w:spacing w:before="240"/>
        <w:ind w:left="709"/>
      </w:pPr>
      <w:r w:rsidRPr="00FF202A">
        <w:t>Class discussion</w:t>
      </w:r>
      <w:r w:rsidR="00FF202A" w:rsidRPr="00FF202A">
        <w:t xml:space="preserve"> page 4</w:t>
      </w:r>
      <w:r w:rsidRPr="00FF202A">
        <w:t>:</w:t>
      </w:r>
    </w:p>
    <w:p w14:paraId="7F7ACBED" w14:textId="256C7584" w:rsidR="007460CC" w:rsidRDefault="007460CC" w:rsidP="00BF5859">
      <w:pPr>
        <w:pStyle w:val="ListParagraph"/>
        <w:numPr>
          <w:ilvl w:val="0"/>
          <w:numId w:val="3"/>
        </w:numPr>
        <w:ind w:left="1134"/>
      </w:pPr>
      <w:r>
        <w:t xml:space="preserve">How do you think technology has changed the way we practice agriculture? Consider the social, economic and environmental impacts of technology in agriculture. </w:t>
      </w:r>
    </w:p>
    <w:p w14:paraId="419C4300" w14:textId="0AD080F1" w:rsidR="007460CC" w:rsidRDefault="00FF202A" w:rsidP="00BF5859">
      <w:pPr>
        <w:pStyle w:val="ListParagraph"/>
        <w:numPr>
          <w:ilvl w:val="0"/>
          <w:numId w:val="3"/>
        </w:numPr>
        <w:ind w:left="1134"/>
      </w:pPr>
      <w:r>
        <w:t xml:space="preserve">How has technology changed the types of jobs people do in agriculture? </w:t>
      </w:r>
      <w:r w:rsidR="00BF5859">
        <w:br/>
      </w:r>
      <w:r>
        <w:t xml:space="preserve">Teachers are to guide students in a discussion about how job roles within agriculture have changed as more and more technology and machinery is used to produce food and fibre. </w:t>
      </w:r>
    </w:p>
    <w:p w14:paraId="5D72A20F" w14:textId="77777777" w:rsidR="00FF202A" w:rsidRDefault="00FF202A" w:rsidP="007460CC">
      <w:pPr>
        <w:pStyle w:val="ListParagraph"/>
        <w:spacing w:before="240"/>
      </w:pPr>
    </w:p>
    <w:p w14:paraId="539C78AC" w14:textId="7B575BEB" w:rsidR="0064388E" w:rsidRDefault="00B431C8" w:rsidP="00CF1356">
      <w:pPr>
        <w:pStyle w:val="ListParagraph"/>
        <w:numPr>
          <w:ilvl w:val="1"/>
          <w:numId w:val="12"/>
        </w:numPr>
        <w:spacing w:before="240"/>
        <w:ind w:left="709"/>
      </w:pPr>
      <w:r>
        <w:t>Watch the video</w:t>
      </w:r>
      <w:r w:rsidRPr="00CF1356">
        <w:rPr>
          <w:rStyle w:val="normaltextrun"/>
          <w:rFonts w:cs="Arial"/>
          <w:color w:val="000000"/>
          <w:shd w:val="clear" w:color="auto" w:fill="FFFFFF"/>
        </w:rPr>
        <w:t> </w:t>
      </w:r>
      <w:hyperlink r:id="rId40" w:tgtFrame="_blank" w:history="1">
        <w:r w:rsidRPr="00CF1356">
          <w:rPr>
            <w:rStyle w:val="normaltextrun"/>
            <w:rFonts w:cs="Arial"/>
            <w:color w:val="0000FF"/>
            <w:u w:val="single"/>
            <w:shd w:val="clear" w:color="auto" w:fill="FFFFFF"/>
          </w:rPr>
          <w:t>The Agricultural Revolution: Crash Course World History #1</w:t>
        </w:r>
      </w:hyperlink>
      <w:r>
        <w:t>. Students to complete a summary on Student worksheet 1.1.</w:t>
      </w:r>
    </w:p>
    <w:p w14:paraId="47DB0162" w14:textId="77777777" w:rsidR="00FF202A" w:rsidRDefault="00FF202A" w:rsidP="00FF202A">
      <w:pPr>
        <w:pStyle w:val="ListParagraph"/>
        <w:spacing w:before="240"/>
        <w:ind w:left="709"/>
      </w:pPr>
    </w:p>
    <w:p w14:paraId="458E2729" w14:textId="4F908AAD" w:rsidR="0064388E" w:rsidRDefault="0064388E" w:rsidP="00CF1356">
      <w:pPr>
        <w:pStyle w:val="ListParagraph"/>
        <w:numPr>
          <w:ilvl w:val="1"/>
          <w:numId w:val="12"/>
        </w:numPr>
        <w:ind w:left="709"/>
      </w:pPr>
      <w:r>
        <w:t>Discus</w:t>
      </w:r>
      <w:r w:rsidR="00C845C7">
        <w:t xml:space="preserve">s with students the terms below, and how they relate to </w:t>
      </w:r>
      <w:r>
        <w:t>food and fibre production:</w:t>
      </w:r>
    </w:p>
    <w:p w14:paraId="2F561B20" w14:textId="6AF91404" w:rsidR="0064388E" w:rsidRDefault="0064388E" w:rsidP="00517148">
      <w:pPr>
        <w:pStyle w:val="ListParagraph"/>
        <w:numPr>
          <w:ilvl w:val="0"/>
          <w:numId w:val="3"/>
        </w:numPr>
        <w:ind w:left="1134"/>
      </w:pPr>
      <w:r>
        <w:t>ethical</w:t>
      </w:r>
    </w:p>
    <w:p w14:paraId="1AADEBD2" w14:textId="62B5E552" w:rsidR="0064388E" w:rsidRDefault="00220D8E" w:rsidP="00517148">
      <w:pPr>
        <w:pStyle w:val="ListParagraph"/>
        <w:numPr>
          <w:ilvl w:val="0"/>
          <w:numId w:val="3"/>
        </w:numPr>
        <w:ind w:left="1134"/>
      </w:pPr>
      <w:r>
        <w:t>sustainability</w:t>
      </w:r>
      <w:r w:rsidR="0064388E">
        <w:t xml:space="preserve"> </w:t>
      </w:r>
    </w:p>
    <w:p w14:paraId="07A0A1E1" w14:textId="1DDED67D" w:rsidR="0064388E" w:rsidRDefault="00C845C7" w:rsidP="00517148">
      <w:pPr>
        <w:pStyle w:val="ListParagraph"/>
        <w:numPr>
          <w:ilvl w:val="0"/>
          <w:numId w:val="3"/>
        </w:numPr>
        <w:ind w:left="1134"/>
      </w:pPr>
      <w:r>
        <w:t>secur</w:t>
      </w:r>
      <w:r w:rsidR="00220D8E">
        <w:t>ity</w:t>
      </w:r>
    </w:p>
    <w:p w14:paraId="08D74205" w14:textId="77777777" w:rsidR="00517148" w:rsidRDefault="00517148" w:rsidP="00517148">
      <w:pPr>
        <w:pStyle w:val="ListParagraph"/>
      </w:pPr>
    </w:p>
    <w:p w14:paraId="5C588C1A" w14:textId="781F70A0" w:rsidR="0064388E" w:rsidRDefault="0064388E" w:rsidP="00CF1356">
      <w:pPr>
        <w:pStyle w:val="ListParagraph"/>
        <w:numPr>
          <w:ilvl w:val="1"/>
          <w:numId w:val="12"/>
        </w:numPr>
        <w:ind w:left="709" w:hanging="338"/>
      </w:pPr>
      <w:r>
        <w:t xml:space="preserve">Students complete Student worksheet 1.2. </w:t>
      </w:r>
    </w:p>
    <w:p w14:paraId="23F64F3D" w14:textId="66F4413A" w:rsidR="0064388E" w:rsidRDefault="0064388E" w:rsidP="00517148">
      <w:pPr>
        <w:spacing w:after="0"/>
        <w:ind w:left="720"/>
      </w:pPr>
      <w:r>
        <w:rPr>
          <w:rStyle w:val="normaltextrun"/>
          <w:rFonts w:cs="Arial"/>
          <w:color w:val="000000"/>
          <w:shd w:val="clear" w:color="auto" w:fill="FFFFFF"/>
        </w:rPr>
        <w:t>Watch</w:t>
      </w:r>
      <w:r>
        <w:rPr>
          <w:rStyle w:val="normaltextrun"/>
          <w:rFonts w:ascii="Calibri" w:hAnsi="Calibri" w:cs="Calibri"/>
          <w:color w:val="000000"/>
          <w:shd w:val="clear" w:color="auto" w:fill="FFFFFF"/>
        </w:rPr>
        <w:t>: </w:t>
      </w:r>
      <w:hyperlink r:id="rId41" w:tgtFrame="_blank" w:history="1">
        <w:r>
          <w:rPr>
            <w:rStyle w:val="normaltextrun"/>
            <w:rFonts w:cs="Arial"/>
            <w:color w:val="0000FF"/>
            <w:u w:val="single"/>
            <w:shd w:val="clear" w:color="auto" w:fill="FFFFFF"/>
          </w:rPr>
          <w:t xml:space="preserve">Urban Farming: Fixing the broken food system &amp; improving health | Paul Myers | </w:t>
        </w:r>
        <w:proofErr w:type="spellStart"/>
        <w:r>
          <w:rPr>
            <w:rStyle w:val="normaltextrun"/>
            <w:rFonts w:cs="Arial"/>
            <w:color w:val="0000FF"/>
            <w:u w:val="single"/>
            <w:shd w:val="clear" w:color="auto" w:fill="FFFFFF"/>
          </w:rPr>
          <w:t>TEDxLiverpool</w:t>
        </w:r>
        <w:proofErr w:type="spellEnd"/>
      </w:hyperlink>
      <w:r>
        <w:rPr>
          <w:rStyle w:val="eop"/>
          <w:rFonts w:cs="Arial"/>
          <w:color w:val="000000"/>
          <w:shd w:val="clear" w:color="auto" w:fill="FFFFFF"/>
        </w:rPr>
        <w:t> </w:t>
      </w:r>
    </w:p>
    <w:p w14:paraId="15501BCF" w14:textId="272532CA" w:rsidR="00C845C7" w:rsidRDefault="00C845C7" w:rsidP="0064388E"/>
    <w:p w14:paraId="6F2EFF94" w14:textId="7DBDC07D" w:rsidR="002C7761" w:rsidRPr="00B431C8" w:rsidRDefault="002C7761" w:rsidP="00B431C8">
      <w:pPr>
        <w:rPr>
          <w:b/>
        </w:rPr>
      </w:pPr>
      <w:r w:rsidRPr="00B431C8">
        <w:rPr>
          <w:b/>
        </w:rPr>
        <w:t>Additional Activity:</w:t>
      </w:r>
    </w:p>
    <w:p w14:paraId="10A64A50" w14:textId="77777777" w:rsidR="0064388E" w:rsidRDefault="002C7761" w:rsidP="00AB3194">
      <w:r>
        <w:t xml:space="preserve">Watch ABC’s </w:t>
      </w:r>
      <w:hyperlink r:id="rId42" w:history="1">
        <w:r w:rsidRPr="002C7761">
          <w:rPr>
            <w:rStyle w:val="Hyperlink"/>
          </w:rPr>
          <w:t>Back in Time for Dinner</w:t>
        </w:r>
      </w:hyperlink>
      <w:r>
        <w:t xml:space="preserve"> and discuss food and fashion from a previous decade and how it compares to today.</w:t>
      </w:r>
    </w:p>
    <w:p w14:paraId="47F73FAD" w14:textId="3077F47B" w:rsidR="0064388E" w:rsidRDefault="0064388E" w:rsidP="00AB3194">
      <w:r>
        <w:t xml:space="preserve">How has innovation and technology </w:t>
      </w:r>
      <w:r w:rsidR="000815FF">
        <w:t>affected</w:t>
      </w:r>
      <w:r>
        <w:t xml:space="preserve"> these changes?</w:t>
      </w:r>
    </w:p>
    <w:p w14:paraId="7BF7EFC3" w14:textId="625F75AF" w:rsidR="009170A1" w:rsidRDefault="009170A1" w:rsidP="00AB3194"/>
    <w:p w14:paraId="0332A5F3" w14:textId="77777777" w:rsidR="009170A1" w:rsidRDefault="009170A1" w:rsidP="00AB3194"/>
    <w:p w14:paraId="0F61BC5B" w14:textId="2D6935EF" w:rsidR="005625C3" w:rsidRDefault="005625C3" w:rsidP="00AB3194">
      <w:pPr>
        <w:sectPr w:rsidR="005625C3" w:rsidSect="002C0D1C">
          <w:headerReference w:type="first" r:id="rId43"/>
          <w:footerReference w:type="first" r:id="rId44"/>
          <w:pgSz w:w="11906" w:h="16838" w:code="9"/>
          <w:pgMar w:top="1247" w:right="1134" w:bottom="1021" w:left="1134" w:header="284" w:footer="284" w:gutter="0"/>
          <w:cols w:space="708"/>
          <w:titlePg/>
          <w:docGrid w:linePitch="360"/>
        </w:sectPr>
      </w:pPr>
    </w:p>
    <w:p w14:paraId="5B2990DB" w14:textId="61DA17E4" w:rsidR="00F65981" w:rsidRDefault="00495345" w:rsidP="00BF5859">
      <w:pPr>
        <w:pStyle w:val="Heading3"/>
      </w:pPr>
      <w:r>
        <w:lastRenderedPageBreak/>
        <w:t>Module</w:t>
      </w:r>
      <w:r w:rsidR="004C61B8" w:rsidRPr="005701DE">
        <w:t xml:space="preserve"> 2</w:t>
      </w:r>
      <w:r w:rsidR="00BB23BE">
        <w:t>:</w:t>
      </w:r>
      <w:r w:rsidR="00911258">
        <w:t xml:space="preserve"> </w:t>
      </w:r>
      <w:r w:rsidR="007F0B67">
        <w:t>Food and fibre challenges</w:t>
      </w:r>
      <w:r w:rsidR="001E1FD7">
        <w:tab/>
      </w:r>
      <w:r w:rsidR="001E1FD7">
        <w:tab/>
      </w:r>
      <w:r w:rsidR="00911258">
        <w:tab/>
      </w:r>
      <w:r w:rsidR="001E1FD7">
        <w:tab/>
      </w:r>
      <w:r w:rsidR="004357A8">
        <w:t>(</w:t>
      </w:r>
      <w:r w:rsidR="004B286E">
        <w:t>a</w:t>
      </w:r>
      <w:r w:rsidR="004357A8">
        <w:t>pproximately</w:t>
      </w:r>
      <w:r w:rsidR="00693AB1">
        <w:t xml:space="preserve"> </w:t>
      </w:r>
      <w:r w:rsidR="003F7B43">
        <w:t>2</w:t>
      </w:r>
      <w:r w:rsidR="00693AB1">
        <w:t>-3</w:t>
      </w:r>
      <w:r w:rsidR="004357A8">
        <w:t xml:space="preserve"> hours</w:t>
      </w:r>
      <w:r w:rsidR="006C504A" w:rsidRPr="005701DE">
        <w:t>)</w:t>
      </w:r>
      <w:r w:rsidR="00F65981">
        <w:rPr>
          <w:noProof/>
          <w:lang w:eastAsia="en-AU"/>
        </w:rPr>
        <mc:AlternateContent>
          <mc:Choice Requires="wpg">
            <w:drawing>
              <wp:anchor distT="0" distB="0" distL="114300" distR="114300" simplePos="0" relativeHeight="251658243" behindDoc="0" locked="0" layoutInCell="1" allowOverlap="1" wp14:anchorId="69A14AB2" wp14:editId="7B5FCC65">
                <wp:simplePos x="0" y="0"/>
                <wp:positionH relativeFrom="column">
                  <wp:posOffset>0</wp:posOffset>
                </wp:positionH>
                <wp:positionV relativeFrom="paragraph">
                  <wp:posOffset>311785</wp:posOffset>
                </wp:positionV>
                <wp:extent cx="6015355" cy="292100"/>
                <wp:effectExtent l="0" t="0" r="23495" b="12700"/>
                <wp:wrapTopAndBottom/>
                <wp:docPr id="66" name="Group 66"/>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67" name="Right Arrow 67"/>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ight Arrow 69"/>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ight Arrow 70"/>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Group 71"/>
                        <wpg:cNvGrpSpPr/>
                        <wpg:grpSpPr>
                          <a:xfrm>
                            <a:off x="0" y="0"/>
                            <a:ext cx="6015355" cy="292100"/>
                            <a:chOff x="0" y="0"/>
                            <a:chExt cx="6015355" cy="292100"/>
                          </a:xfrm>
                        </wpg:grpSpPr>
                        <wpg:grpSp>
                          <wpg:cNvPr id="73" name="Group 73"/>
                          <wpg:cNvGrpSpPr/>
                          <wpg:grpSpPr>
                            <a:xfrm>
                              <a:off x="0" y="0"/>
                              <a:ext cx="6015355" cy="292100"/>
                              <a:chOff x="-15580" y="0"/>
                              <a:chExt cx="4925042" cy="292324"/>
                            </a:xfrm>
                            <a:solidFill>
                              <a:srgbClr val="2A5CAE"/>
                            </a:solidFill>
                          </wpg:grpSpPr>
                          <wps:wsp>
                            <wps:cNvPr id="74" name="Right Arrow 74"/>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Alternate Process 75"/>
                            <wps:cNvSpPr/>
                            <wps:spPr>
                              <a:xfrm>
                                <a:off x="-15580" y="4669"/>
                                <a:ext cx="595822" cy="282987"/>
                              </a:xfrm>
                              <a:prstGeom prst="flowChartAlternateProcess">
                                <a:avLst/>
                              </a:prstGeom>
                              <a:no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C16550" w14:textId="77777777" w:rsidR="000468FC" w:rsidRPr="00F65981" w:rsidRDefault="000468FC" w:rsidP="00F65981">
                                  <w:pPr>
                                    <w:spacing w:after="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981">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lowchart: Alternate Process 76"/>
                            <wps:cNvSpPr/>
                            <wps:spPr>
                              <a:xfrm>
                                <a:off x="748136" y="4665"/>
                                <a:ext cx="610194" cy="287655"/>
                              </a:xfrm>
                              <a:prstGeom prst="flowChartAlternateProcess">
                                <a:avLst/>
                              </a:prstGeom>
                              <a:solidFill>
                                <a:srgbClr val="2A5CAE"/>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30588E1F" w14:textId="77777777" w:rsidR="000468FC" w:rsidRPr="00F65981" w:rsidRDefault="000468FC" w:rsidP="00F65981">
                                  <w:pPr>
                                    <w:spacing w:after="0"/>
                                    <w:rPr>
                                      <w:color w:val="FFFFFF" w:themeColor="background1"/>
                                      <w:sz w:val="16"/>
                                      <w:szCs w:val="16"/>
                                    </w:rPr>
                                  </w:pPr>
                                  <w:r w:rsidRPr="00F65981">
                                    <w:rPr>
                                      <w:color w:val="FFFFFF" w:themeColor="background1"/>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owchart: Alternate Process 77"/>
                            <wps:cNvSpPr/>
                            <wps:spPr>
                              <a:xfrm>
                                <a:off x="1537278" y="4669"/>
                                <a:ext cx="61486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0510FDB" w14:textId="77777777" w:rsidR="000468FC" w:rsidRPr="00B439F0" w:rsidRDefault="000468FC" w:rsidP="00F65981">
                                  <w:pPr>
                                    <w:spacing w:after="0"/>
                                    <w:jc w:val="center"/>
                                    <w:rPr>
                                      <w:sz w:val="16"/>
                                      <w:szCs w:val="16"/>
                                    </w:rP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lowchart: Alternate Process 78"/>
                            <wps:cNvSpPr/>
                            <wps:spPr>
                              <a:xfrm>
                                <a:off x="2331550" y="0"/>
                                <a:ext cx="76351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0DA212B" w14:textId="77777777" w:rsidR="000468FC" w:rsidRPr="00B439F0" w:rsidRDefault="000468FC" w:rsidP="00F65981">
                                  <w:pPr>
                                    <w:spacing w:after="0"/>
                                    <w:jc w:val="center"/>
                                    <w:rPr>
                                      <w:sz w:val="16"/>
                                      <w:szCs w:val="16"/>
                                    </w:rPr>
                                  </w:pPr>
                                  <w:r>
                                    <w:rPr>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lowchart: Alternate Process 82"/>
                            <wps:cNvSpPr/>
                            <wps:spPr>
                              <a:xfrm>
                                <a:off x="4230454" y="4669"/>
                                <a:ext cx="679008"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B375BF1" w14:textId="77777777" w:rsidR="000468FC" w:rsidRPr="00B439F0" w:rsidRDefault="000468FC" w:rsidP="00F65981">
                                  <w:pPr>
                                    <w:spacing w:after="0"/>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Flowchart: Alternate Process 83"/>
                          <wps:cNvSpPr/>
                          <wps:spPr>
                            <a:xfrm>
                              <a:off x="4040155" y="0"/>
                              <a:ext cx="933450" cy="287655"/>
                            </a:xfrm>
                            <a:prstGeom prst="flowChartAlternateProcess">
                              <a:avLst/>
                            </a:prstGeom>
                            <a:solidFill>
                              <a:sysClr val="window" lastClr="FFFFFF"/>
                            </a:solidFill>
                            <a:ln w="25400" cap="flat" cmpd="sng" algn="ctr">
                              <a:solidFill>
                                <a:srgbClr val="2A5CAE"/>
                              </a:solidFill>
                              <a:prstDash val="solid"/>
                            </a:ln>
                            <a:effectLst/>
                          </wps:spPr>
                          <wps:txbx>
                            <w:txbxContent>
                              <w:p w14:paraId="75CF06E9" w14:textId="77777777" w:rsidR="000468FC" w:rsidRPr="00B439F0" w:rsidRDefault="000468FC" w:rsidP="00F65981">
                                <w:pPr>
                                  <w:spacing w:after="0"/>
                                  <w:jc w:val="center"/>
                                  <w:rPr>
                                    <w:sz w:val="16"/>
                                    <w:szCs w:val="16"/>
                                  </w:rPr>
                                </w:pPr>
                                <w:r>
                                  <w:rPr>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Arrow 84"/>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A14AB2" id="Group 66" o:spid="_x0000_s1040" style="position:absolute;margin-left:0;margin-top:24.55pt;width:473.65pt;height:23pt;z-index:251658243"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">
                <v:shape id="Right Arrow 67" o:spid="_x0000_s1041"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" adj="11180" fillcolor="#2a5cae" strokecolor="#2a5cae" strokeweight="2pt"/>
                <v:shape id="Right Arrow 69" o:spid="_x0000_s1042"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" adj="11180" fillcolor="#2a5cae" strokecolor="#2a5cae" strokeweight="2pt"/>
                <v:shape id="Right Arrow 70" o:spid="_x0000_s1043"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" adj="11180" fillcolor="#2a5cae" strokecolor="#2a5cae" strokeweight="2pt"/>
                <v:group id="Group 71" o:spid="_x0000_s1044"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3" o:spid="_x0000_s1045"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Right Arrow 74" o:spid="_x0000_s1046"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" adj="10800" fillcolor="#2a5cae" strokecolor="#2a5cae" strokeweight="2pt"/>
                    <v:shape id="Flowchart: Alternate Process 75" o:spid="_x0000_s1047"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" filled="f" strokecolor="#2a5cae" strokeweight="2pt">
                      <v:textbox>
                        <w:txbxContent>
                          <w:p w14:paraId="62C16550" w14:textId="77777777" w:rsidR="000468FC" w:rsidRPr="00F65981" w:rsidRDefault="000468FC" w:rsidP="00F65981">
                            <w:pPr>
                              <w:spacing w:after="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981">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w:t>
                            </w:r>
                          </w:p>
                        </w:txbxContent>
                      </v:textbox>
                    </v:shape>
                    <v:shape id="Flowchart: Alternate Process 76" o:spid="_x0000_s1048"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" fillcolor="#2a5cae" strokecolor="#2a5cae" strokeweight="2pt">
                      <v:textbox>
                        <w:txbxContent>
                          <w:p w14:paraId="30588E1F" w14:textId="77777777" w:rsidR="000468FC" w:rsidRPr="00F65981" w:rsidRDefault="000468FC" w:rsidP="00F65981">
                            <w:pPr>
                              <w:spacing w:after="0"/>
                              <w:rPr>
                                <w:color w:val="FFFFFF" w:themeColor="background1"/>
                                <w:sz w:val="16"/>
                                <w:szCs w:val="16"/>
                              </w:rPr>
                            </w:pPr>
                            <w:r w:rsidRPr="00F65981">
                              <w:rPr>
                                <w:color w:val="FFFFFF" w:themeColor="background1"/>
                                <w:sz w:val="16"/>
                                <w:szCs w:val="16"/>
                              </w:rPr>
                              <w:t>EXPLORE</w:t>
                            </w:r>
                          </w:p>
                        </w:txbxContent>
                      </v:textbox>
                    </v:shape>
                    <v:shape id="Flowchart: Alternate Process 77" o:spid="_x0000_s1049"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" fillcolor="white [3212]" strokecolor="#2a5cae" strokeweight="2pt">
                      <v:textbox>
                        <w:txbxContent>
                          <w:p w14:paraId="50510FDB" w14:textId="77777777" w:rsidR="000468FC" w:rsidRPr="00B439F0" w:rsidRDefault="000468FC" w:rsidP="00F65981">
                            <w:pPr>
                              <w:spacing w:after="0"/>
                              <w:jc w:val="center"/>
                              <w:rPr>
                                <w:sz w:val="16"/>
                                <w:szCs w:val="16"/>
                              </w:rPr>
                            </w:pPr>
                            <w:r w:rsidRPr="00B439F0">
                              <w:rPr>
                                <w:sz w:val="16"/>
                                <w:szCs w:val="16"/>
                              </w:rPr>
                              <w:t>EXPLAIN</w:t>
                            </w:r>
                          </w:p>
                        </w:txbxContent>
                      </v:textbox>
                    </v:shape>
                    <v:shape id="Flowchart: Alternate Process 78" o:spid="_x0000_s1050"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" fillcolor="white [3212]" strokecolor="#2a5cae" strokeweight="2pt">
                      <v:textbox>
                        <w:txbxContent>
                          <w:p w14:paraId="50DA212B" w14:textId="77777777" w:rsidR="000468FC" w:rsidRPr="00B439F0" w:rsidRDefault="000468FC" w:rsidP="00F65981">
                            <w:pPr>
                              <w:spacing w:after="0"/>
                              <w:jc w:val="center"/>
                              <w:rPr>
                                <w:sz w:val="16"/>
                                <w:szCs w:val="16"/>
                              </w:rPr>
                            </w:pPr>
                            <w:r>
                              <w:rPr>
                                <w:sz w:val="16"/>
                                <w:szCs w:val="16"/>
                              </w:rPr>
                              <w:t>ELABORATE 1</w:t>
                            </w:r>
                          </w:p>
                        </w:txbxContent>
                      </v:textbox>
                    </v:shape>
                    <v:shape id="Flowchart: Alternate Process 82" o:spid="_x0000_s1051"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" fillcolor="white [3212]" strokecolor="#2a5cae" strokeweight="2pt">
                      <v:textbox>
                        <w:txbxContent>
                          <w:p w14:paraId="5B375BF1" w14:textId="77777777" w:rsidR="000468FC" w:rsidRPr="00B439F0" w:rsidRDefault="000468FC" w:rsidP="00F65981">
                            <w:pPr>
                              <w:spacing w:after="0"/>
                              <w:rPr>
                                <w:sz w:val="16"/>
                                <w:szCs w:val="16"/>
                              </w:rPr>
                            </w:pPr>
                            <w:r>
                              <w:rPr>
                                <w:sz w:val="16"/>
                                <w:szCs w:val="16"/>
                              </w:rPr>
                              <w:t>EVALUATE</w:t>
                            </w:r>
                          </w:p>
                        </w:txbxContent>
                      </v:textbox>
                    </v:shape>
                  </v:group>
                  <v:shape id="Flowchart: Alternate Process 83" o:spid="_x0000_s1052"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" fillcolor="window" strokecolor="#2a5cae" strokeweight="2pt">
                    <v:textbox>
                      <w:txbxContent>
                        <w:p w14:paraId="75CF06E9" w14:textId="77777777" w:rsidR="000468FC" w:rsidRPr="00B439F0" w:rsidRDefault="000468FC" w:rsidP="00F65981">
                          <w:pPr>
                            <w:spacing w:after="0"/>
                            <w:jc w:val="center"/>
                            <w:rPr>
                              <w:sz w:val="16"/>
                              <w:szCs w:val="16"/>
                            </w:rPr>
                          </w:pPr>
                          <w:r>
                            <w:rPr>
                              <w:sz w:val="16"/>
                              <w:szCs w:val="16"/>
                            </w:rPr>
                            <w:t>ELABORATE 2</w:t>
                          </w:r>
                        </w:p>
                      </w:txbxContent>
                    </v:textbox>
                  </v:shape>
                  <v:shape id="Right Arrow 84" o:spid="_x0000_s1053"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" adj="11180" fillcolor="#2a5cae" strokecolor="#2a5cae" strokeweight="2pt"/>
                </v:group>
                <w10:wrap type="topAndBottom"/>
              </v:group>
            </w:pict>
          </mc:Fallback>
        </mc:AlternateContent>
      </w:r>
    </w:p>
    <w:p w14:paraId="5A41D57F" w14:textId="6C142057" w:rsidR="003E19AF" w:rsidRDefault="003E19AF" w:rsidP="001E1FD7">
      <w:pPr>
        <w:pStyle w:val="Heading4"/>
        <w:spacing w:before="240"/>
      </w:pPr>
      <w:r>
        <w:t>L</w:t>
      </w:r>
      <w:r w:rsidRPr="005701DE">
        <w:t>earning</w:t>
      </w:r>
      <w:r>
        <w:t xml:space="preserve"> intentions</w:t>
      </w:r>
    </w:p>
    <w:p w14:paraId="66DEDA2E" w14:textId="5C3AE89C" w:rsidR="007F0B67" w:rsidRDefault="007F0B67" w:rsidP="007F0B67">
      <w:r>
        <w:t xml:space="preserve">Students will be able to: </w:t>
      </w:r>
    </w:p>
    <w:p w14:paraId="5AFA97B7" w14:textId="33D9A9B2" w:rsidR="007F0B67" w:rsidRDefault="007F0B67" w:rsidP="007F0B67">
      <w:pPr>
        <w:pStyle w:val="ListParagraph"/>
        <w:numPr>
          <w:ilvl w:val="0"/>
          <w:numId w:val="3"/>
        </w:numPr>
      </w:pPr>
      <w:r>
        <w:t>Identify some of the challenges facing future food and fibre production globally and in Western Australia</w:t>
      </w:r>
      <w:r w:rsidR="00911258">
        <w:t xml:space="preserve"> (WA)</w:t>
      </w:r>
      <w:r>
        <w:t>.</w:t>
      </w:r>
    </w:p>
    <w:p w14:paraId="30DCCA47" w14:textId="086AC0B2" w:rsidR="003E19AF" w:rsidRDefault="003E19AF" w:rsidP="001E1FD7">
      <w:pPr>
        <w:pStyle w:val="Heading4"/>
        <w:spacing w:before="240"/>
      </w:pPr>
      <w:r w:rsidRPr="005701DE">
        <w:t>Background information</w:t>
      </w:r>
    </w:p>
    <w:p w14:paraId="5AC0E044" w14:textId="3E187CFF" w:rsidR="00014A3B" w:rsidRPr="00014A3B" w:rsidRDefault="00014A3B" w:rsidP="00014A3B">
      <w:r w:rsidRPr="00014A3B">
        <w:t>“The global demand for food and fibre is expected to increase by 70 to 100 percent by 2050 as a result of a number of additional influences.”</w:t>
      </w:r>
    </w:p>
    <w:p w14:paraId="026F14E8" w14:textId="2DA29AB6" w:rsidR="00014A3B" w:rsidRPr="00014A3B" w:rsidRDefault="00014A3B" w:rsidP="00014A3B">
      <w:pPr>
        <w:rPr>
          <w:sz w:val="18"/>
          <w:szCs w:val="18"/>
        </w:rPr>
      </w:pPr>
      <w:r w:rsidRPr="00014A3B">
        <w:rPr>
          <w:sz w:val="18"/>
          <w:szCs w:val="18"/>
        </w:rPr>
        <w:t>Source: Foresight. The Future of Food and Farming (2011) Final Project Report. The Government Office for Science, London.</w:t>
      </w:r>
    </w:p>
    <w:p w14:paraId="05930858" w14:textId="0FDCCB60" w:rsidR="00B63EE1" w:rsidRPr="00220D8E" w:rsidRDefault="00014A3B" w:rsidP="00220D8E">
      <w:r>
        <w:t xml:space="preserve">There are a range of factors that will </w:t>
      </w:r>
      <w:r w:rsidR="000815FF">
        <w:t>affect</w:t>
      </w:r>
      <w:r>
        <w:t xml:space="preserve"> our ability to produce enough food and fibre to meet global demands into the future. Some of these factors are listed below. </w:t>
      </w:r>
    </w:p>
    <w:p w14:paraId="44BCE132" w14:textId="4F1AC169" w:rsidR="00EC4A9F" w:rsidRPr="00EC4A9F" w:rsidRDefault="00EC4A9F" w:rsidP="00B63EE1">
      <w:pPr>
        <w:pStyle w:val="ListParagraph"/>
        <w:numPr>
          <w:ilvl w:val="0"/>
          <w:numId w:val="3"/>
        </w:numPr>
      </w:pPr>
      <w:r w:rsidRPr="00EC4A9F">
        <w:t>Population growth</w:t>
      </w:r>
    </w:p>
    <w:p w14:paraId="1D1802DF" w14:textId="430E83CD" w:rsidR="00EC4A9F" w:rsidRPr="00EC4A9F" w:rsidRDefault="00EC4A9F" w:rsidP="00B63EE1">
      <w:pPr>
        <w:pStyle w:val="ListParagraph"/>
        <w:numPr>
          <w:ilvl w:val="0"/>
          <w:numId w:val="3"/>
        </w:numPr>
      </w:pPr>
      <w:r w:rsidRPr="00EC4A9F">
        <w:t>Food security</w:t>
      </w:r>
    </w:p>
    <w:p w14:paraId="3D32F855" w14:textId="5AA7239F" w:rsidR="00EC4A9F" w:rsidRPr="00EC4A9F" w:rsidRDefault="00EC4A9F" w:rsidP="00B63EE1">
      <w:pPr>
        <w:pStyle w:val="ListParagraph"/>
        <w:numPr>
          <w:ilvl w:val="0"/>
          <w:numId w:val="3"/>
        </w:numPr>
      </w:pPr>
      <w:r w:rsidRPr="00EC4A9F">
        <w:t>Changes in dietary preferences</w:t>
      </w:r>
    </w:p>
    <w:p w14:paraId="676DAE1E" w14:textId="601BCF6B" w:rsidR="00EC4A9F" w:rsidRPr="00EC4A9F" w:rsidRDefault="000203D1" w:rsidP="00B63EE1">
      <w:pPr>
        <w:pStyle w:val="ListParagraph"/>
        <w:numPr>
          <w:ilvl w:val="0"/>
          <w:numId w:val="3"/>
        </w:numPr>
      </w:pPr>
      <w:r>
        <w:t>Sustainability of</w:t>
      </w:r>
      <w:r w:rsidR="00EC4A9F" w:rsidRPr="00EC4A9F">
        <w:t xml:space="preserve"> land and water resources</w:t>
      </w:r>
    </w:p>
    <w:p w14:paraId="75BD9B8C" w14:textId="1A9316F9" w:rsidR="00EC4A9F" w:rsidRPr="00EC4A9F" w:rsidRDefault="00EC4A9F" w:rsidP="00B63EE1">
      <w:pPr>
        <w:pStyle w:val="ListParagraph"/>
        <w:numPr>
          <w:ilvl w:val="0"/>
          <w:numId w:val="3"/>
        </w:numPr>
      </w:pPr>
      <w:r w:rsidRPr="00EC4A9F">
        <w:t>Climate change</w:t>
      </w:r>
    </w:p>
    <w:p w14:paraId="06054439" w14:textId="6860F6FE" w:rsidR="00EC4A9F" w:rsidRPr="00EC4A9F" w:rsidRDefault="00EC4A9F" w:rsidP="00B63EE1">
      <w:pPr>
        <w:pStyle w:val="ListParagraph"/>
        <w:numPr>
          <w:ilvl w:val="0"/>
          <w:numId w:val="3"/>
        </w:numPr>
      </w:pPr>
      <w:r w:rsidRPr="00EC4A9F">
        <w:t>Pollution and land degradation </w:t>
      </w:r>
    </w:p>
    <w:p w14:paraId="1316E3A6" w14:textId="5F5DFE5D" w:rsidR="00EC4A9F" w:rsidRDefault="00EC4A9F" w:rsidP="00B63EE1">
      <w:pPr>
        <w:pStyle w:val="ListParagraph"/>
        <w:numPr>
          <w:ilvl w:val="0"/>
          <w:numId w:val="3"/>
        </w:numPr>
      </w:pPr>
      <w:r w:rsidRPr="00EC4A9F">
        <w:t>Ethical food and fibre production</w:t>
      </w:r>
    </w:p>
    <w:p w14:paraId="79B637CA" w14:textId="78581E57" w:rsidR="00155297" w:rsidRDefault="00014A3B" w:rsidP="00155297">
      <w:pPr>
        <w:pStyle w:val="ListParagraph"/>
        <w:numPr>
          <w:ilvl w:val="0"/>
          <w:numId w:val="3"/>
        </w:numPr>
      </w:pPr>
      <w:r>
        <w:t>Biosecurity</w:t>
      </w:r>
    </w:p>
    <w:p w14:paraId="61895A9F" w14:textId="585D815F" w:rsidR="00B63EE1" w:rsidRPr="00014A3B" w:rsidRDefault="00B63EE1" w:rsidP="00155297">
      <w:pPr>
        <w:rPr>
          <w:b/>
          <w:lang w:eastAsia="en-AU"/>
        </w:rPr>
      </w:pPr>
      <w:r w:rsidRPr="00014A3B">
        <w:rPr>
          <w:b/>
          <w:lang w:eastAsia="en-AU"/>
        </w:rPr>
        <w:t>Additional teacher reading:</w:t>
      </w:r>
    </w:p>
    <w:p w14:paraId="0F8B6FF1" w14:textId="6832A539" w:rsidR="00B63EE1" w:rsidRDefault="009A26B1" w:rsidP="00155297">
      <w:pPr>
        <w:rPr>
          <w:lang w:eastAsia="en-AU"/>
        </w:rPr>
      </w:pPr>
      <w:hyperlink r:id="rId45" w:history="1">
        <w:r w:rsidR="00B63EE1" w:rsidRPr="00B63EE1">
          <w:rPr>
            <w:rStyle w:val="Hyperlink"/>
            <w:lang w:eastAsia="en-AU"/>
          </w:rPr>
          <w:t>The Future of Food</w:t>
        </w:r>
      </w:hyperlink>
      <w:r w:rsidR="00B63EE1">
        <w:rPr>
          <w:lang w:eastAsia="en-AU"/>
        </w:rPr>
        <w:t xml:space="preserve"> CSIRO Article</w:t>
      </w:r>
      <w:r w:rsidR="00014A3B">
        <w:rPr>
          <w:lang w:eastAsia="en-AU"/>
        </w:rPr>
        <w:t xml:space="preserve"> summaries a range of factors that are </w:t>
      </w:r>
      <w:r w:rsidR="000815FF">
        <w:rPr>
          <w:lang w:eastAsia="en-AU"/>
        </w:rPr>
        <w:t>affecting</w:t>
      </w:r>
      <w:r w:rsidR="00014A3B">
        <w:rPr>
          <w:lang w:eastAsia="en-AU"/>
        </w:rPr>
        <w:t xml:space="preserve"> the future production of food in Australia. </w:t>
      </w:r>
    </w:p>
    <w:p w14:paraId="5E137883" w14:textId="51E48238" w:rsidR="00B63EE1" w:rsidRDefault="009A26B1" w:rsidP="00155297">
      <w:pPr>
        <w:rPr>
          <w:lang w:eastAsia="en-AU"/>
        </w:rPr>
      </w:pPr>
      <w:hyperlink r:id="rId46" w:history="1">
        <w:r w:rsidR="00B63EE1" w:rsidRPr="000815FF">
          <w:rPr>
            <w:rStyle w:val="Hyperlink"/>
            <w:lang w:eastAsia="en-AU"/>
          </w:rPr>
          <w:t>WA Food Security Plan</w:t>
        </w:r>
        <w:r w:rsidR="000203D1" w:rsidRPr="000815FF">
          <w:rPr>
            <w:rStyle w:val="Hyperlink"/>
            <w:lang w:eastAsia="en-AU"/>
          </w:rPr>
          <w:t xml:space="preserve"> Report</w:t>
        </w:r>
      </w:hyperlink>
      <w:r w:rsidR="000203D1" w:rsidRPr="4133BC1C">
        <w:rPr>
          <w:lang w:eastAsia="en-AU"/>
        </w:rPr>
        <w:t xml:space="preserve"> </w:t>
      </w:r>
      <w:r w:rsidR="000815FF">
        <w:rPr>
          <w:lang w:eastAsia="en-AU"/>
        </w:rPr>
        <w:t>h</w:t>
      </w:r>
      <w:r w:rsidR="00014A3B">
        <w:rPr>
          <w:lang w:eastAsia="en-AU"/>
        </w:rPr>
        <w:t xml:space="preserve">as </w:t>
      </w:r>
      <w:r w:rsidR="00014A3B">
        <w:t>d</w:t>
      </w:r>
      <w:r w:rsidR="00014A3B" w:rsidRPr="00014A3B">
        <w:t xml:space="preserve">eveloped a thorough understanding of how productivity constraints like; climate change, salinity, biosecurity, soil acidity, groundwater depletion and plateauing productivity increases will </w:t>
      </w:r>
      <w:r w:rsidR="000815FF" w:rsidRPr="00014A3B">
        <w:t>affect</w:t>
      </w:r>
      <w:r w:rsidR="00014A3B" w:rsidRPr="00014A3B">
        <w:t xml:space="preserve"> our farmers’ capacity to keep producing enough food.</w:t>
      </w:r>
    </w:p>
    <w:p w14:paraId="174102A4" w14:textId="06D36A29" w:rsidR="2BBFD97D" w:rsidRDefault="009A26B1" w:rsidP="4133BC1C">
      <w:pPr>
        <w:rPr>
          <w:rFonts w:eastAsia="Calibri"/>
          <w:lang w:eastAsia="en-AU"/>
        </w:rPr>
      </w:pPr>
      <w:hyperlink r:id="rId47">
        <w:r w:rsidR="2BBFD97D" w:rsidRPr="4133BC1C">
          <w:rPr>
            <w:rStyle w:val="Hyperlink"/>
            <w:rFonts w:eastAsia="Calibri"/>
            <w:lang w:eastAsia="en-AU"/>
          </w:rPr>
          <w:t>Food Community</w:t>
        </w:r>
      </w:hyperlink>
      <w:r w:rsidR="1D51D694" w:rsidRPr="4133BC1C">
        <w:rPr>
          <w:rFonts w:eastAsia="Calibri"/>
          <w:lang w:eastAsia="en-AU"/>
        </w:rPr>
        <w:t xml:space="preserve"> </w:t>
      </w:r>
      <w:r w:rsidR="00F9480E">
        <w:rPr>
          <w:rFonts w:eastAsia="Calibri"/>
          <w:lang w:eastAsia="en-AU"/>
        </w:rPr>
        <w:t>i</w:t>
      </w:r>
      <w:r w:rsidR="1D51D694" w:rsidRPr="4133BC1C">
        <w:rPr>
          <w:rFonts w:eastAsia="Calibri"/>
          <w:lang w:eastAsia="en-AU"/>
        </w:rPr>
        <w:t>s an online food network platform connecting government and community</w:t>
      </w:r>
      <w:r w:rsidR="1176952B" w:rsidRPr="4133BC1C">
        <w:rPr>
          <w:rFonts w:eastAsia="Calibri"/>
          <w:lang w:eastAsia="en-AU"/>
        </w:rPr>
        <w:t xml:space="preserve"> food</w:t>
      </w:r>
      <w:r w:rsidR="1D51D694" w:rsidRPr="4133BC1C">
        <w:rPr>
          <w:rFonts w:eastAsia="Calibri"/>
          <w:lang w:eastAsia="en-AU"/>
        </w:rPr>
        <w:t xml:space="preserve"> stakeholders</w:t>
      </w:r>
      <w:r w:rsidR="6BDEC2A0" w:rsidRPr="4133BC1C">
        <w:rPr>
          <w:rFonts w:eastAsia="Calibri"/>
          <w:lang w:eastAsia="en-AU"/>
        </w:rPr>
        <w:t xml:space="preserve">. Access to the website does require a free registration. Many factsheets and case studies about WA food security are available to registered </w:t>
      </w:r>
      <w:r w:rsidR="2A7F92EC" w:rsidRPr="4133BC1C">
        <w:rPr>
          <w:rFonts w:eastAsia="Calibri"/>
          <w:lang w:eastAsia="en-AU"/>
        </w:rPr>
        <w:t>members</w:t>
      </w:r>
      <w:r w:rsidR="6BDEC2A0" w:rsidRPr="4133BC1C">
        <w:rPr>
          <w:rFonts w:eastAsia="Calibri"/>
          <w:lang w:eastAsia="en-AU"/>
        </w:rPr>
        <w:t xml:space="preserve">. </w:t>
      </w:r>
    </w:p>
    <w:p w14:paraId="0E97579A" w14:textId="561E4D2E" w:rsidR="00155297" w:rsidRPr="00155297" w:rsidRDefault="009A26B1" w:rsidP="00155297">
      <w:hyperlink r:id="rId48" w:history="1">
        <w:r w:rsidR="00014A3B" w:rsidRPr="00014A3B">
          <w:rPr>
            <w:rStyle w:val="Hyperlink"/>
          </w:rPr>
          <w:t>The State of Food and Agriculture</w:t>
        </w:r>
      </w:hyperlink>
      <w:r w:rsidR="00014A3B">
        <w:t xml:space="preserve"> is a global report available from the Food and Agriculture Organisation of the United Nations.  </w:t>
      </w:r>
    </w:p>
    <w:p w14:paraId="28532B55" w14:textId="77777777" w:rsidR="003E19AF" w:rsidRDefault="003E19AF" w:rsidP="009723B7">
      <w:pPr>
        <w:pStyle w:val="Heading4"/>
      </w:pPr>
      <w:r w:rsidRPr="00A506DC">
        <w:t>Resources and equipment</w:t>
      </w:r>
    </w:p>
    <w:p w14:paraId="3DFAC4A4" w14:textId="56D76FB5" w:rsidR="009723B7" w:rsidRDefault="009723B7" w:rsidP="009723B7">
      <w:pPr>
        <w:spacing w:after="0"/>
      </w:pPr>
      <w:r>
        <w:t>Access to computers for research</w:t>
      </w:r>
    </w:p>
    <w:p w14:paraId="21E54434" w14:textId="77777777" w:rsidR="009723B7" w:rsidRDefault="009723B7" w:rsidP="009723B7">
      <w:pPr>
        <w:spacing w:after="0"/>
      </w:pPr>
    </w:p>
    <w:p w14:paraId="0E2FF3B3" w14:textId="4F5654A9" w:rsidR="000203D1" w:rsidRDefault="000203D1" w:rsidP="009723B7">
      <w:pPr>
        <w:spacing w:after="0"/>
      </w:pPr>
      <w:r w:rsidRPr="00A506DC">
        <w:t>PowerPoint presentation:</w:t>
      </w:r>
    </w:p>
    <w:p w14:paraId="60A4DB10" w14:textId="5939556C" w:rsidR="000203D1" w:rsidRDefault="000203D1" w:rsidP="00CF1356">
      <w:pPr>
        <w:pStyle w:val="ListParagraph"/>
        <w:numPr>
          <w:ilvl w:val="0"/>
          <w:numId w:val="12"/>
        </w:numPr>
        <w:spacing w:after="0"/>
      </w:pPr>
      <w:r>
        <w:t>2.0 Food and fibre challenges</w:t>
      </w:r>
    </w:p>
    <w:p w14:paraId="078F05A7" w14:textId="77777777" w:rsidR="009723B7" w:rsidRDefault="009723B7" w:rsidP="009723B7">
      <w:pPr>
        <w:pStyle w:val="ListParagraph"/>
        <w:spacing w:after="0"/>
      </w:pPr>
    </w:p>
    <w:p w14:paraId="2F74E821" w14:textId="77777777" w:rsidR="000203D1" w:rsidRDefault="000203D1" w:rsidP="000203D1">
      <w:pPr>
        <w:spacing w:after="0"/>
      </w:pPr>
      <w:r>
        <w:t>Video</w:t>
      </w:r>
    </w:p>
    <w:p w14:paraId="32FA025F" w14:textId="77777777" w:rsidR="000203D1" w:rsidRPr="008A63BB" w:rsidRDefault="009A26B1" w:rsidP="00266A8B">
      <w:pPr>
        <w:pStyle w:val="ListParagraph"/>
        <w:numPr>
          <w:ilvl w:val="0"/>
          <w:numId w:val="7"/>
        </w:numPr>
      </w:pPr>
      <w:hyperlink r:id="rId49" w:tgtFrame="_blank" w:history="1">
        <w:r w:rsidR="000203D1" w:rsidRPr="008A63BB">
          <w:rPr>
            <w:rStyle w:val="Hyperlink"/>
          </w:rPr>
          <w:t>Human Population </w:t>
        </w:r>
      </w:hyperlink>
      <w:hyperlink r:id="rId50" w:tgtFrame="_blank" w:history="1">
        <w:r w:rsidR="000203D1" w:rsidRPr="008A63BB">
          <w:rPr>
            <w:rStyle w:val="Hyperlink"/>
          </w:rPr>
          <w:t>Growth – Crash </w:t>
        </w:r>
      </w:hyperlink>
      <w:hyperlink r:id="rId51" w:tgtFrame="_blank" w:history="1">
        <w:r w:rsidR="000203D1" w:rsidRPr="008A63BB">
          <w:rPr>
            <w:rStyle w:val="Hyperlink"/>
          </w:rPr>
          <w:t>Course Ecology #3</w:t>
        </w:r>
      </w:hyperlink>
    </w:p>
    <w:p w14:paraId="0CC37A9D" w14:textId="77777777" w:rsidR="00BF5859" w:rsidRDefault="00BF5859">
      <w:pPr>
        <w:spacing w:after="200" w:line="276" w:lineRule="auto"/>
        <w:rPr>
          <w:rFonts w:cs="Arial"/>
          <w:b/>
          <w:color w:val="4472C4"/>
        </w:rPr>
      </w:pPr>
      <w:r>
        <w:br w:type="page"/>
      </w:r>
    </w:p>
    <w:p w14:paraId="1638EF75" w14:textId="6EF37459" w:rsidR="00B63EE1" w:rsidRDefault="003E19AF" w:rsidP="000203D1">
      <w:pPr>
        <w:pStyle w:val="Heading4"/>
        <w:spacing w:before="240"/>
      </w:pPr>
      <w:r>
        <w:lastRenderedPageBreak/>
        <w:t>Instructions for suggested activities</w:t>
      </w:r>
    </w:p>
    <w:p w14:paraId="14229FDE" w14:textId="55DA0DA2" w:rsidR="00B63EE1" w:rsidRDefault="00921FBC" w:rsidP="00BF5859">
      <w:pPr>
        <w:pStyle w:val="ListParagraph"/>
        <w:numPr>
          <w:ilvl w:val="0"/>
          <w:numId w:val="12"/>
        </w:numPr>
      </w:pPr>
      <w:r>
        <w:t>Use PowerPoint 2.0 to introduce student thinking about the future of food and fibre production.</w:t>
      </w:r>
    </w:p>
    <w:p w14:paraId="5B0083AC" w14:textId="4BB55183" w:rsidR="00921FBC" w:rsidRDefault="00921FBC" w:rsidP="00B63EE1">
      <w:r>
        <w:t>Slide 1: Title page</w:t>
      </w:r>
    </w:p>
    <w:p w14:paraId="616A4060" w14:textId="4CC8A0D0" w:rsidR="00921FBC" w:rsidRDefault="00921FBC" w:rsidP="00B63EE1">
      <w:r>
        <w:t xml:space="preserve">Slide 2: Use the statement to spark a conversation with the class and begin their thinking about the future. </w:t>
      </w:r>
    </w:p>
    <w:p w14:paraId="14A67F6E" w14:textId="2A2A4FFB" w:rsidR="00921FBC" w:rsidRDefault="00921FBC" w:rsidP="00921FBC">
      <w:r>
        <w:t>Slide 3</w:t>
      </w:r>
      <w:r w:rsidR="00A30BAB">
        <w:t xml:space="preserve">, 4 </w:t>
      </w:r>
      <w:r w:rsidR="00BE4F64">
        <w:t>and</w:t>
      </w:r>
      <w:r w:rsidR="00A30BAB">
        <w:t xml:space="preserve"> 5</w:t>
      </w:r>
      <w:r>
        <w:t>: Class discussion - Ask the question ‘</w:t>
      </w:r>
      <w:r w:rsidRPr="00921FBC">
        <w:t>What do you think are the biggest challenges we face today, related to the production and consumption of food and fibre?</w:t>
      </w:r>
      <w:r>
        <w:t>’ Use slide 4</w:t>
      </w:r>
      <w:r w:rsidR="00A30BAB">
        <w:t xml:space="preserve"> and 5</w:t>
      </w:r>
      <w:r>
        <w:t xml:space="preserve"> to assist conversation</w:t>
      </w:r>
      <w:r w:rsidR="00A30BAB">
        <w:t>s if students provide</w:t>
      </w:r>
      <w:r>
        <w:t xml:space="preserve"> limited responses. </w:t>
      </w:r>
    </w:p>
    <w:p w14:paraId="4AFFE097" w14:textId="4EAEE4FF" w:rsidR="00921FBC" w:rsidRDefault="006D24CF" w:rsidP="00921FBC">
      <w:r>
        <w:t>Slide 6</w:t>
      </w:r>
      <w:r w:rsidR="00921FBC">
        <w:t xml:space="preserve">: </w:t>
      </w:r>
      <w:r w:rsidR="00A30BAB">
        <w:t xml:space="preserve">As a class facilitate a brief investigation into population growth by watching the video on the slide and discussing the graph. Consider what impact this rapid population growth will have on future food and fibre production. </w:t>
      </w:r>
    </w:p>
    <w:p w14:paraId="04887558" w14:textId="779C62AF" w:rsidR="00A30BAB" w:rsidRDefault="006D24CF" w:rsidP="00921FBC">
      <w:r>
        <w:t>Slide 7</w:t>
      </w:r>
      <w:r w:rsidR="00A30BAB">
        <w:t xml:space="preserve">: Students now complete a </w:t>
      </w:r>
      <w:hyperlink r:id="rId52" w:history="1">
        <w:proofErr w:type="spellStart"/>
        <w:r w:rsidR="00A30BAB" w:rsidRPr="00A30BAB">
          <w:rPr>
            <w:rStyle w:val="Hyperlink"/>
          </w:rPr>
          <w:t>Webquest</w:t>
        </w:r>
        <w:proofErr w:type="spellEnd"/>
      </w:hyperlink>
      <w:r w:rsidR="003A2D35">
        <w:t xml:space="preserve"> individually</w:t>
      </w:r>
      <w:r w:rsidR="00A30BAB">
        <w:t xml:space="preserve"> on </w:t>
      </w:r>
      <w:r w:rsidR="003A2D35">
        <w:t>an</w:t>
      </w:r>
      <w:r w:rsidR="00A30BAB">
        <w:t xml:space="preserve">other future </w:t>
      </w:r>
      <w:r w:rsidR="003A2D35">
        <w:t>challenge that has</w:t>
      </w:r>
      <w:r w:rsidR="00A30BAB">
        <w:t xml:space="preserve"> been identified. Suggested topics are included on slide </w:t>
      </w:r>
      <w:r w:rsidR="00E02732">
        <w:t>5</w:t>
      </w:r>
      <w:r w:rsidR="00A30BAB">
        <w:t xml:space="preserve">, however others can be added. </w:t>
      </w:r>
    </w:p>
    <w:p w14:paraId="14D569EC" w14:textId="62A782DE" w:rsidR="00BA7306" w:rsidRDefault="00A30BAB" w:rsidP="00BA7306">
      <w:r>
        <w:t xml:space="preserve">This </w:t>
      </w:r>
      <w:proofErr w:type="spellStart"/>
      <w:r>
        <w:t>Webquest</w:t>
      </w:r>
      <w:proofErr w:type="spellEnd"/>
      <w:r>
        <w:t xml:space="preserve"> could be completed as a </w:t>
      </w:r>
      <w:hyperlink r:id="rId53" w:history="1">
        <w:r w:rsidRPr="00FC2613">
          <w:rPr>
            <w:rStyle w:val="Hyperlink"/>
          </w:rPr>
          <w:t>Jigsaw</w:t>
        </w:r>
      </w:hyperlink>
      <w:r>
        <w:t xml:space="preserve"> </w:t>
      </w:r>
      <w:r w:rsidR="00FC2613">
        <w:t>a</w:t>
      </w:r>
      <w:r>
        <w:t xml:space="preserve">ctivity or </w:t>
      </w:r>
      <w:r w:rsidR="00FC2613">
        <w:t xml:space="preserve">any other information sharing </w:t>
      </w:r>
      <w:r w:rsidR="003A2D35">
        <w:t>strategy</w:t>
      </w:r>
      <w:r w:rsidR="00FC2613">
        <w:t xml:space="preserve"> suitable for your classroom and students. </w:t>
      </w:r>
    </w:p>
    <w:p w14:paraId="37CA7050" w14:textId="5F749EB3" w:rsidR="00BB6717" w:rsidRDefault="00BB6717" w:rsidP="00BA7306">
      <w:r>
        <w:t xml:space="preserve">Remind students of </w:t>
      </w:r>
      <w:r w:rsidR="00D30C1D">
        <w:t xml:space="preserve">sourcing information from </w:t>
      </w:r>
      <w:r w:rsidR="000203D1">
        <w:t>reliable source</w:t>
      </w:r>
      <w:r w:rsidR="00E5137B">
        <w:t>s</w:t>
      </w:r>
      <w:r w:rsidR="000203D1">
        <w:t>, for example government .gov websites and education .</w:t>
      </w:r>
      <w:proofErr w:type="spellStart"/>
      <w:r w:rsidR="000203D1">
        <w:t>edu</w:t>
      </w:r>
      <w:proofErr w:type="spellEnd"/>
      <w:r w:rsidR="000203D1">
        <w:t xml:space="preserve"> sites can generally be trusted as reliable sources. </w:t>
      </w:r>
    </w:p>
    <w:p w14:paraId="6F1FEC9F" w14:textId="77777777" w:rsidR="00BA7306" w:rsidRPr="00BA7306" w:rsidRDefault="00BA7306" w:rsidP="00BA7306"/>
    <w:p w14:paraId="6144E24B" w14:textId="77777777" w:rsidR="00664171" w:rsidRDefault="00664171" w:rsidP="00AB3194">
      <w:pPr>
        <w:sectPr w:rsidR="00664171" w:rsidSect="00202FE4">
          <w:headerReference w:type="even" r:id="rId54"/>
          <w:headerReference w:type="default" r:id="rId55"/>
          <w:headerReference w:type="first" r:id="rId56"/>
          <w:pgSz w:w="11906" w:h="16838" w:code="9"/>
          <w:pgMar w:top="1247" w:right="1134" w:bottom="1021" w:left="1134" w:header="284" w:footer="284" w:gutter="0"/>
          <w:cols w:space="708"/>
          <w:docGrid w:linePitch="360"/>
        </w:sectPr>
      </w:pPr>
    </w:p>
    <w:p w14:paraId="6D3D5034" w14:textId="33572082" w:rsidR="000B319C" w:rsidRDefault="000B319C" w:rsidP="00F65981">
      <w:pPr>
        <w:pStyle w:val="Heading3"/>
      </w:pPr>
      <w:r>
        <w:lastRenderedPageBreak/>
        <w:t>Module 3:</w:t>
      </w:r>
      <w:r w:rsidR="009E4B48">
        <w:t xml:space="preserve"> The role of emerging research and technology</w:t>
      </w:r>
      <w:r>
        <w:tab/>
      </w:r>
      <w:r w:rsidR="00913832">
        <w:t xml:space="preserve">   </w:t>
      </w:r>
      <w:r>
        <w:t>(approximately</w:t>
      </w:r>
      <w:r w:rsidR="00335164">
        <w:t xml:space="preserve"> </w:t>
      </w:r>
      <w:r>
        <w:t>2</w:t>
      </w:r>
      <w:r w:rsidR="00335164">
        <w:t>-3</w:t>
      </w:r>
      <w:r>
        <w:t xml:space="preserve"> hours</w:t>
      </w:r>
      <w:r w:rsidRPr="005701DE">
        <w:t>)</w:t>
      </w:r>
      <w:r w:rsidR="00F65981">
        <w:rPr>
          <w:noProof/>
          <w:lang w:eastAsia="en-AU"/>
        </w:rPr>
        <mc:AlternateContent>
          <mc:Choice Requires="wpg">
            <w:drawing>
              <wp:anchor distT="0" distB="0" distL="114300" distR="114300" simplePos="0" relativeHeight="251658244" behindDoc="0" locked="0" layoutInCell="1" allowOverlap="1" wp14:anchorId="79669E20" wp14:editId="3F07C846">
                <wp:simplePos x="0" y="0"/>
                <wp:positionH relativeFrom="column">
                  <wp:posOffset>-1905</wp:posOffset>
                </wp:positionH>
                <wp:positionV relativeFrom="paragraph">
                  <wp:posOffset>369570</wp:posOffset>
                </wp:positionV>
                <wp:extent cx="6015355" cy="292100"/>
                <wp:effectExtent l="0" t="0" r="23495" b="12700"/>
                <wp:wrapTopAndBottom/>
                <wp:docPr id="85" name="Group 85"/>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90" name="Right Arrow 90"/>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ight Arrow 94"/>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ight Arrow 100"/>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0"/>
                            <a:ext cx="6015355" cy="292100"/>
                            <a:chOff x="0" y="0"/>
                            <a:chExt cx="6015355" cy="292100"/>
                          </a:xfrm>
                        </wpg:grpSpPr>
                        <wpg:grpSp>
                          <wpg:cNvPr id="16" name="Group 105"/>
                          <wpg:cNvGrpSpPr/>
                          <wpg:grpSpPr>
                            <a:xfrm>
                              <a:off x="0" y="0"/>
                              <a:ext cx="6015355" cy="292100"/>
                              <a:chOff x="-15580" y="0"/>
                              <a:chExt cx="4925042" cy="292324"/>
                            </a:xfrm>
                            <a:solidFill>
                              <a:srgbClr val="2A5CAE"/>
                            </a:solidFill>
                          </wpg:grpSpPr>
                          <wps:wsp>
                            <wps:cNvPr id="17" name="Right Arrow 106"/>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07"/>
                            <wps:cNvSpPr/>
                            <wps:spPr>
                              <a:xfrm>
                                <a:off x="-15580" y="4669"/>
                                <a:ext cx="595822" cy="282987"/>
                              </a:xfrm>
                              <a:prstGeom prst="flowChartAlternateProcess">
                                <a:avLst/>
                              </a:prstGeom>
                              <a:no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BDD8910" w14:textId="2017991C" w:rsidR="000468FC" w:rsidRPr="00F65981" w:rsidRDefault="000468FC" w:rsidP="00F65981">
                                  <w:pPr>
                                    <w:spacing w:after="0"/>
                                    <w:rPr>
                                      <w:color w:val="000000" w:themeColor="text1"/>
                                      <w:sz w:val="16"/>
                                      <w:szCs w:val="16"/>
                                    </w:rPr>
                                  </w:pPr>
                                  <w:r>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owchart: Alternate Process 112"/>
                            <wps:cNvSpPr/>
                            <wps:spPr>
                              <a:xfrm>
                                <a:off x="748136" y="4665"/>
                                <a:ext cx="61019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CDFE6FA" w14:textId="77777777" w:rsidR="000468FC" w:rsidRPr="00B439F0" w:rsidRDefault="000468FC" w:rsidP="00F65981">
                                  <w:pPr>
                                    <w:spacing w:after="0"/>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Flowchart: Alternate Process 115"/>
                            <wps:cNvSpPr/>
                            <wps:spPr>
                              <a:xfrm>
                                <a:off x="1537278" y="4669"/>
                                <a:ext cx="614864" cy="287655"/>
                              </a:xfrm>
                              <a:prstGeom prst="flowChartAlternateProcess">
                                <a:avLst/>
                              </a:prstGeom>
                              <a:solidFill>
                                <a:srgbClr val="2A5CAE"/>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4ACFF8D" w14:textId="77777777" w:rsidR="000468FC" w:rsidRPr="00F65981" w:rsidRDefault="000468FC" w:rsidP="00F65981">
                                  <w:pPr>
                                    <w:spacing w:after="0"/>
                                    <w:jc w:val="center"/>
                                    <w:rPr>
                                      <w:color w:val="FFFFFF" w:themeColor="background1"/>
                                      <w:sz w:val="16"/>
                                      <w:szCs w:val="16"/>
                                    </w:rPr>
                                  </w:pPr>
                                  <w:r w:rsidRPr="00F65981">
                                    <w:rPr>
                                      <w:color w:val="FFFFFF" w:themeColor="background1"/>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lowchart: Alternate Process 116"/>
                            <wps:cNvSpPr/>
                            <wps:spPr>
                              <a:xfrm>
                                <a:off x="2331550" y="0"/>
                                <a:ext cx="76351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BD4B271" w14:textId="77777777" w:rsidR="000468FC" w:rsidRPr="00B439F0" w:rsidRDefault="000468FC" w:rsidP="00F65981">
                                  <w:pPr>
                                    <w:spacing w:after="0"/>
                                    <w:jc w:val="center"/>
                                    <w:rPr>
                                      <w:sz w:val="16"/>
                                      <w:szCs w:val="16"/>
                                    </w:rPr>
                                  </w:pPr>
                                  <w:r>
                                    <w:rPr>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lowchart: Alternate Process 117"/>
                            <wps:cNvSpPr/>
                            <wps:spPr>
                              <a:xfrm>
                                <a:off x="4230454" y="4669"/>
                                <a:ext cx="679008"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9CE7A50" w14:textId="77777777" w:rsidR="000468FC" w:rsidRPr="00B439F0" w:rsidRDefault="000468FC" w:rsidP="00F65981">
                                  <w:pPr>
                                    <w:spacing w:after="0"/>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Flowchart: Alternate Process 118"/>
                          <wps:cNvSpPr/>
                          <wps:spPr>
                            <a:xfrm>
                              <a:off x="4040155" y="0"/>
                              <a:ext cx="933450" cy="287655"/>
                            </a:xfrm>
                            <a:prstGeom prst="flowChartAlternateProcess">
                              <a:avLst/>
                            </a:prstGeom>
                            <a:solidFill>
                              <a:sysClr val="window" lastClr="FFFFFF"/>
                            </a:solidFill>
                            <a:ln w="25400" cap="flat" cmpd="sng" algn="ctr">
                              <a:solidFill>
                                <a:srgbClr val="2A5CAE"/>
                              </a:solidFill>
                              <a:prstDash val="solid"/>
                            </a:ln>
                            <a:effectLst/>
                          </wps:spPr>
                          <wps:txbx>
                            <w:txbxContent>
                              <w:p w14:paraId="5136F9B2" w14:textId="77777777" w:rsidR="000468FC" w:rsidRPr="00B439F0" w:rsidRDefault="000468FC" w:rsidP="00F65981">
                                <w:pPr>
                                  <w:spacing w:after="0"/>
                                  <w:jc w:val="center"/>
                                  <w:rPr>
                                    <w:sz w:val="16"/>
                                    <w:szCs w:val="16"/>
                                  </w:rPr>
                                </w:pPr>
                                <w:r>
                                  <w:rPr>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ight Arrow 119"/>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669E20" id="Group 85" o:spid="_x0000_s1054" style="position:absolute;margin-left:-.15pt;margin-top:29.1pt;width:473.65pt;height:23pt;z-index:251658244"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">
                <v:shape id="Right Arrow 90" o:spid="_x0000_s1055"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" adj="11180" fillcolor="#2a5cae" strokecolor="#2a5cae" strokeweight="2pt"/>
                <v:shape id="Right Arrow 94" o:spid="_x0000_s1056"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" adj="11180" fillcolor="#2a5cae" strokecolor="#2a5cae" strokeweight="2pt"/>
                <v:shape id="Right Arrow 100" o:spid="_x0000_s1057"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" adj="11180" fillcolor="#2a5cae" strokecolor="#2a5cae" strokeweight="2pt"/>
                <v:group id="Group 101" o:spid="_x0000_s1058"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_x0000_s1059"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ight Arrow 106" o:spid="_x0000_s1060"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" adj="10800" fillcolor="#2a5cae" strokecolor="#2a5cae" strokeweight="2pt"/>
                    <v:shape id="Flowchart: Alternate Process 107" o:spid="_x0000_s1061"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" filled="f" strokecolor="#2a5cae" strokeweight="2pt">
                      <v:textbox>
                        <w:txbxContent>
                          <w:p w14:paraId="2BDD8910" w14:textId="2017991C" w:rsidR="000468FC" w:rsidRPr="00F65981" w:rsidRDefault="000468FC" w:rsidP="00F65981">
                            <w:pPr>
                              <w:spacing w:after="0"/>
                              <w:rPr>
                                <w:color w:val="000000" w:themeColor="text1"/>
                                <w:sz w:val="16"/>
                                <w:szCs w:val="16"/>
                              </w:rPr>
                            </w:pPr>
                            <w:r>
                              <w:rPr>
                                <w:color w:val="000000" w:themeColor="text1"/>
                                <w:sz w:val="16"/>
                                <w:szCs w:val="16"/>
                              </w:rPr>
                              <w:t>ENGAGE</w:t>
                            </w:r>
                          </w:p>
                        </w:txbxContent>
                      </v:textbox>
                    </v:shape>
                    <v:shape id="Flowchart: Alternate Process 112" o:spid="_x0000_s1062"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" fillcolor="white [3212]" strokecolor="#2a5cae" strokeweight="2pt">
                      <v:textbox>
                        <w:txbxContent>
                          <w:p w14:paraId="6CDFE6FA" w14:textId="77777777" w:rsidR="000468FC" w:rsidRPr="00B439F0" w:rsidRDefault="000468FC" w:rsidP="00F65981">
                            <w:pPr>
                              <w:spacing w:after="0"/>
                              <w:rPr>
                                <w:sz w:val="16"/>
                                <w:szCs w:val="16"/>
                              </w:rPr>
                            </w:pPr>
                            <w:r w:rsidRPr="00B439F0">
                              <w:rPr>
                                <w:sz w:val="16"/>
                                <w:szCs w:val="16"/>
                              </w:rPr>
                              <w:t>EXPLORE</w:t>
                            </w:r>
                          </w:p>
                        </w:txbxContent>
                      </v:textbox>
                    </v:shape>
                    <v:shape id="Flowchart: Alternate Process 115" o:spid="_x0000_s1063"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" fillcolor="#2a5cae" strokecolor="#2a5cae" strokeweight="2pt">
                      <v:textbox>
                        <w:txbxContent>
                          <w:p w14:paraId="64ACFF8D" w14:textId="77777777" w:rsidR="000468FC" w:rsidRPr="00F65981" w:rsidRDefault="000468FC" w:rsidP="00F65981">
                            <w:pPr>
                              <w:spacing w:after="0"/>
                              <w:jc w:val="center"/>
                              <w:rPr>
                                <w:color w:val="FFFFFF" w:themeColor="background1"/>
                                <w:sz w:val="16"/>
                                <w:szCs w:val="16"/>
                              </w:rPr>
                            </w:pPr>
                            <w:r w:rsidRPr="00F65981">
                              <w:rPr>
                                <w:color w:val="FFFFFF" w:themeColor="background1"/>
                                <w:sz w:val="16"/>
                                <w:szCs w:val="16"/>
                              </w:rPr>
                              <w:t>EXPLAIN</w:t>
                            </w:r>
                          </w:p>
                        </w:txbxContent>
                      </v:textbox>
                    </v:shape>
                    <v:shape id="Flowchart: Alternate Process 116" o:spid="_x0000_s1064"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" fillcolor="white [3212]" strokecolor="#2a5cae" strokeweight="2pt">
                      <v:textbox>
                        <w:txbxContent>
                          <w:p w14:paraId="5BD4B271" w14:textId="77777777" w:rsidR="000468FC" w:rsidRPr="00B439F0" w:rsidRDefault="000468FC" w:rsidP="00F65981">
                            <w:pPr>
                              <w:spacing w:after="0"/>
                              <w:jc w:val="center"/>
                              <w:rPr>
                                <w:sz w:val="16"/>
                                <w:szCs w:val="16"/>
                              </w:rPr>
                            </w:pPr>
                            <w:r>
                              <w:rPr>
                                <w:sz w:val="16"/>
                                <w:szCs w:val="16"/>
                              </w:rPr>
                              <w:t>ELABORATE 1</w:t>
                            </w:r>
                          </w:p>
                        </w:txbxContent>
                      </v:textbox>
                    </v:shape>
                    <v:shape id="Flowchart: Alternate Process 117" o:spid="_x0000_s1065"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" fillcolor="white [3212]" strokecolor="#2a5cae" strokeweight="2pt">
                      <v:textbox>
                        <w:txbxContent>
                          <w:p w14:paraId="09CE7A50" w14:textId="77777777" w:rsidR="000468FC" w:rsidRPr="00B439F0" w:rsidRDefault="000468FC" w:rsidP="00F65981">
                            <w:pPr>
                              <w:spacing w:after="0"/>
                              <w:rPr>
                                <w:sz w:val="16"/>
                                <w:szCs w:val="16"/>
                              </w:rPr>
                            </w:pPr>
                            <w:r>
                              <w:rPr>
                                <w:sz w:val="16"/>
                                <w:szCs w:val="16"/>
                              </w:rPr>
                              <w:t>EVALUATE</w:t>
                            </w:r>
                          </w:p>
                        </w:txbxContent>
                      </v:textbox>
                    </v:shape>
                  </v:group>
                  <v:shape id="Flowchart: Alternate Process 118" o:spid="_x0000_s1066"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" fillcolor="window" strokecolor="#2a5cae" strokeweight="2pt">
                    <v:textbox>
                      <w:txbxContent>
                        <w:p w14:paraId="5136F9B2" w14:textId="77777777" w:rsidR="000468FC" w:rsidRPr="00B439F0" w:rsidRDefault="000468FC" w:rsidP="00F65981">
                          <w:pPr>
                            <w:spacing w:after="0"/>
                            <w:jc w:val="center"/>
                            <w:rPr>
                              <w:sz w:val="16"/>
                              <w:szCs w:val="16"/>
                            </w:rPr>
                          </w:pPr>
                          <w:r>
                            <w:rPr>
                              <w:sz w:val="16"/>
                              <w:szCs w:val="16"/>
                            </w:rPr>
                            <w:t>ELABORATE 2</w:t>
                          </w:r>
                        </w:p>
                      </w:txbxContent>
                    </v:textbox>
                  </v:shape>
                  <v:shape id="Right Arrow 119" o:spid="_x0000_s1067"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" adj="11180" fillcolor="#2a5cae" strokecolor="#2a5cae" strokeweight="2pt"/>
                </v:group>
                <w10:wrap type="topAndBottom"/>
              </v:group>
            </w:pict>
          </mc:Fallback>
        </mc:AlternateContent>
      </w:r>
    </w:p>
    <w:p w14:paraId="721C46A2" w14:textId="77777777" w:rsidR="00F65981" w:rsidRDefault="00F65981" w:rsidP="000B319C">
      <w:pPr>
        <w:pStyle w:val="Heading4"/>
      </w:pPr>
    </w:p>
    <w:p w14:paraId="643ABBD9" w14:textId="3BF2F135" w:rsidR="000B319C" w:rsidRPr="005701DE" w:rsidRDefault="000B319C" w:rsidP="00F65981">
      <w:pPr>
        <w:pStyle w:val="Heading4"/>
        <w:spacing w:before="240"/>
      </w:pPr>
      <w:r>
        <w:t>L</w:t>
      </w:r>
      <w:r w:rsidRPr="005701DE">
        <w:t>earning</w:t>
      </w:r>
      <w:r>
        <w:t xml:space="preserve"> intentions</w:t>
      </w:r>
    </w:p>
    <w:p w14:paraId="3C454F78" w14:textId="55BA8EED" w:rsidR="000B319C" w:rsidRDefault="000B319C" w:rsidP="00870064">
      <w:pPr>
        <w:spacing w:after="0"/>
      </w:pPr>
      <w:r w:rsidRPr="005701DE">
        <w:t>Students will be able to:</w:t>
      </w:r>
    </w:p>
    <w:p w14:paraId="710A0385" w14:textId="54C070E1" w:rsidR="009723B7" w:rsidRDefault="00E5137B" w:rsidP="009723B7">
      <w:pPr>
        <w:pStyle w:val="ListParagraph"/>
        <w:numPr>
          <w:ilvl w:val="0"/>
          <w:numId w:val="3"/>
        </w:numPr>
        <w:spacing w:after="0"/>
      </w:pPr>
      <w:r>
        <w:t>Define the term</w:t>
      </w:r>
      <w:r w:rsidR="009723B7">
        <w:t xml:space="preserve"> Wicked Problems</w:t>
      </w:r>
      <w:r w:rsidR="00D82968">
        <w:t>.</w:t>
      </w:r>
    </w:p>
    <w:p w14:paraId="615A3949" w14:textId="122D277D" w:rsidR="002F7264" w:rsidRDefault="00CC0839" w:rsidP="00664171">
      <w:pPr>
        <w:pStyle w:val="ListParagraph"/>
        <w:numPr>
          <w:ilvl w:val="0"/>
          <w:numId w:val="3"/>
        </w:numPr>
        <w:spacing w:after="0"/>
      </w:pPr>
      <w:r>
        <w:t>Recognise how</w:t>
      </w:r>
      <w:r w:rsidR="00664171">
        <w:t xml:space="preserve"> </w:t>
      </w:r>
      <w:r w:rsidR="000815FF">
        <w:t>design-thinking</w:t>
      </w:r>
      <w:r w:rsidR="00664171">
        <w:t xml:space="preserve"> skills </w:t>
      </w:r>
      <w:r w:rsidR="000815FF">
        <w:t>are</w:t>
      </w:r>
      <w:r w:rsidR="00664171">
        <w:t xml:space="preserve"> used</w:t>
      </w:r>
      <w:r w:rsidR="00ED0F75">
        <w:t xml:space="preserve"> in research and development projects</w:t>
      </w:r>
      <w:r w:rsidR="004740FA">
        <w:t>.</w:t>
      </w:r>
    </w:p>
    <w:p w14:paraId="7D61E1E7" w14:textId="466FF47F" w:rsidR="00753C7D" w:rsidRDefault="00CC0839" w:rsidP="00753C7D">
      <w:pPr>
        <w:pStyle w:val="ListParagraph"/>
        <w:numPr>
          <w:ilvl w:val="0"/>
          <w:numId w:val="3"/>
        </w:numPr>
      </w:pPr>
      <w:r>
        <w:t>Identify</w:t>
      </w:r>
      <w:r w:rsidR="000815FF">
        <w:t xml:space="preserve"> how design thinking skills are</w:t>
      </w:r>
      <w:r w:rsidR="002F7264">
        <w:t xml:space="preserve"> used</w:t>
      </w:r>
      <w:r w:rsidR="00664171">
        <w:t xml:space="preserve"> to address the challenges facing future food and fibre production. </w:t>
      </w:r>
    </w:p>
    <w:p w14:paraId="7E7F5F55" w14:textId="6E677780" w:rsidR="00753C7D" w:rsidRPr="007F0B67" w:rsidRDefault="00753C7D" w:rsidP="00753C7D">
      <w:pPr>
        <w:pStyle w:val="ListParagraph"/>
        <w:numPr>
          <w:ilvl w:val="0"/>
          <w:numId w:val="3"/>
        </w:numPr>
      </w:pPr>
      <w:r>
        <w:t>Explore who is working to resolve challenges in fo</w:t>
      </w:r>
      <w:r w:rsidR="00E5137B">
        <w:t xml:space="preserve">od and fibre production and how they are </w:t>
      </w:r>
      <w:r>
        <w:t>address</w:t>
      </w:r>
      <w:r w:rsidR="00E5137B">
        <w:t>ing</w:t>
      </w:r>
      <w:r>
        <w:t xml:space="preserve"> these challenges. </w:t>
      </w:r>
    </w:p>
    <w:p w14:paraId="1B573996" w14:textId="7A48D285" w:rsidR="00664171" w:rsidRDefault="00664171" w:rsidP="00753C7D">
      <w:pPr>
        <w:pStyle w:val="ListParagraph"/>
        <w:spacing w:after="0"/>
      </w:pPr>
    </w:p>
    <w:p w14:paraId="1C342DB5" w14:textId="5EE474E1" w:rsidR="00664171" w:rsidRPr="009E4B48" w:rsidRDefault="000B319C" w:rsidP="009C7353">
      <w:pPr>
        <w:pStyle w:val="Heading4"/>
      </w:pPr>
      <w:r w:rsidRPr="005701DE">
        <w:t>Background information</w:t>
      </w:r>
    </w:p>
    <w:p w14:paraId="3705E02A" w14:textId="4A10E29D" w:rsidR="009E4B48" w:rsidRPr="009E4B48" w:rsidRDefault="009E4B48" w:rsidP="009E4B48">
      <w:r w:rsidRPr="009E4B48">
        <w:rPr>
          <w:b/>
          <w:bCs/>
        </w:rPr>
        <w:t>The drivers behind the changes in Australia’s food and agribusiness industries</w:t>
      </w:r>
    </w:p>
    <w:p w14:paraId="2821D1B7" w14:textId="4582D1D4" w:rsidR="009E4B48" w:rsidRPr="009E4B48" w:rsidRDefault="009E4B48" w:rsidP="009E4B48">
      <w:r w:rsidRPr="009E4B48">
        <w:t>According to CSIRO Professors Cole and Noakes</w:t>
      </w:r>
      <w:r w:rsidR="00F00396">
        <w:t>,</w:t>
      </w:r>
      <w:r w:rsidRPr="009E4B48">
        <w:t xml:space="preserve"> there are </w:t>
      </w:r>
      <w:r w:rsidR="00F00396">
        <w:t>three</w:t>
      </w:r>
      <w:r w:rsidRPr="009E4B48">
        <w:t xml:space="preserve"> main global trends influencing the future of agribusiness in Australia:</w:t>
      </w:r>
    </w:p>
    <w:p w14:paraId="34772FA6" w14:textId="46B88E67" w:rsidR="00245BB3" w:rsidRPr="009E4B48" w:rsidRDefault="00612BE3" w:rsidP="00BF5859">
      <w:pPr>
        <w:pStyle w:val="ListParagraph"/>
        <w:numPr>
          <w:ilvl w:val="0"/>
          <w:numId w:val="3"/>
        </w:numPr>
        <w:spacing w:after="0"/>
      </w:pPr>
      <w:r w:rsidRPr="009E4B48">
        <w:t>Sustainability</w:t>
      </w:r>
      <w:r w:rsidR="00F00396">
        <w:t xml:space="preserve"> </w:t>
      </w:r>
      <w:r w:rsidR="00F00396" w:rsidRPr="009E4B48">
        <w:t>–</w:t>
      </w:r>
      <w:r w:rsidRPr="009E4B48">
        <w:t xml:space="preserve"> population growth, waste management, clean and green food production, cost of production, environmental costs</w:t>
      </w:r>
    </w:p>
    <w:p w14:paraId="5B6BC8CC" w14:textId="77777777" w:rsidR="00245BB3" w:rsidRPr="009E4B48" w:rsidRDefault="00612BE3" w:rsidP="00BF5859">
      <w:pPr>
        <w:pStyle w:val="ListParagraph"/>
        <w:numPr>
          <w:ilvl w:val="0"/>
          <w:numId w:val="3"/>
        </w:numPr>
        <w:spacing w:after="0"/>
      </w:pPr>
      <w:r w:rsidRPr="009E4B48">
        <w:t>Health and wellness – prevention of diseases, demand for fresh, tasty and healthy food is on the increase and driving innovation in food production</w:t>
      </w:r>
    </w:p>
    <w:p w14:paraId="61DB1ACB" w14:textId="313BDDD6" w:rsidR="009C7353" w:rsidRDefault="00612BE3" w:rsidP="00BF5859">
      <w:pPr>
        <w:pStyle w:val="ListParagraph"/>
        <w:numPr>
          <w:ilvl w:val="0"/>
          <w:numId w:val="3"/>
        </w:numPr>
        <w:spacing w:after="0"/>
      </w:pPr>
      <w:r w:rsidRPr="009E4B48">
        <w:t xml:space="preserve">Desire for premium products – The global luxury food market is set to grow, </w:t>
      </w:r>
      <w:r w:rsidR="008D18BD">
        <w:t>which</w:t>
      </w:r>
      <w:r w:rsidRPr="009E4B48">
        <w:t xml:space="preserve"> drives innovation in the production of premium quality food</w:t>
      </w:r>
    </w:p>
    <w:p w14:paraId="21AE6179" w14:textId="08A0BC58" w:rsidR="00202763" w:rsidRDefault="00202763" w:rsidP="00202763">
      <w:pPr>
        <w:rPr>
          <w:b/>
        </w:rPr>
      </w:pPr>
      <w:r w:rsidRPr="009723B7">
        <w:rPr>
          <w:b/>
        </w:rPr>
        <w:t>Wicked Problems</w:t>
      </w:r>
    </w:p>
    <w:p w14:paraId="244DE828" w14:textId="240D626E" w:rsidR="009723B7" w:rsidRDefault="009723B7" w:rsidP="00202763">
      <w:pPr>
        <w:rPr>
          <w:rFonts w:ascii="Helvetica" w:hAnsi="Helvetica"/>
          <w:color w:val="000000"/>
          <w:shd w:val="clear" w:color="auto" w:fill="FFFFFF"/>
        </w:rPr>
      </w:pPr>
      <w:r>
        <w:rPr>
          <w:rFonts w:ascii="Helvetica" w:hAnsi="Helvetica"/>
          <w:color w:val="000000"/>
          <w:shd w:val="clear" w:color="auto" w:fill="FFFFFF"/>
        </w:rPr>
        <w:t>A wicked problem is a social or cultural problem that is difficult or impossible to solve for many reasons:</w:t>
      </w:r>
    </w:p>
    <w:p w14:paraId="18D2EE12" w14:textId="43A0F7B5" w:rsidR="009723B7" w:rsidRPr="009723B7" w:rsidRDefault="009723B7" w:rsidP="009723B7">
      <w:pPr>
        <w:pStyle w:val="ListParagraph"/>
        <w:numPr>
          <w:ilvl w:val="0"/>
          <w:numId w:val="3"/>
        </w:numPr>
        <w:rPr>
          <w:b/>
        </w:rPr>
      </w:pPr>
      <w:r w:rsidRPr="009723B7">
        <w:rPr>
          <w:rFonts w:ascii="Helvetica" w:hAnsi="Helvetica"/>
          <w:color w:val="000000"/>
          <w:shd w:val="clear" w:color="auto" w:fill="FFFFFF"/>
        </w:rPr>
        <w:t>incomplete or contradicto</w:t>
      </w:r>
      <w:r>
        <w:rPr>
          <w:rFonts w:ascii="Helvetica" w:hAnsi="Helvetica"/>
          <w:color w:val="000000"/>
          <w:shd w:val="clear" w:color="auto" w:fill="FFFFFF"/>
        </w:rPr>
        <w:t>ry knowledge</w:t>
      </w:r>
    </w:p>
    <w:p w14:paraId="115371B0" w14:textId="77777777" w:rsidR="009723B7" w:rsidRPr="009723B7" w:rsidRDefault="009723B7" w:rsidP="009723B7">
      <w:pPr>
        <w:pStyle w:val="ListParagraph"/>
        <w:numPr>
          <w:ilvl w:val="0"/>
          <w:numId w:val="3"/>
        </w:numPr>
        <w:rPr>
          <w:b/>
        </w:rPr>
      </w:pPr>
      <w:r w:rsidRPr="009723B7">
        <w:rPr>
          <w:rFonts w:ascii="Helvetica" w:hAnsi="Helvetica"/>
          <w:color w:val="000000"/>
          <w:shd w:val="clear" w:color="auto" w:fill="FFFFFF"/>
        </w:rPr>
        <w:t xml:space="preserve">the number </w:t>
      </w:r>
      <w:r>
        <w:rPr>
          <w:rFonts w:ascii="Helvetica" w:hAnsi="Helvetica"/>
          <w:color w:val="000000"/>
          <w:shd w:val="clear" w:color="auto" w:fill="FFFFFF"/>
        </w:rPr>
        <w:t>of people and opinions involved</w:t>
      </w:r>
    </w:p>
    <w:p w14:paraId="0155E05B" w14:textId="77777777" w:rsidR="009723B7" w:rsidRPr="009723B7" w:rsidRDefault="009723B7" w:rsidP="009723B7">
      <w:pPr>
        <w:pStyle w:val="ListParagraph"/>
        <w:numPr>
          <w:ilvl w:val="0"/>
          <w:numId w:val="3"/>
        </w:numPr>
        <w:rPr>
          <w:b/>
        </w:rPr>
      </w:pPr>
      <w:r>
        <w:rPr>
          <w:rFonts w:ascii="Helvetica" w:hAnsi="Helvetica"/>
          <w:color w:val="000000"/>
          <w:shd w:val="clear" w:color="auto" w:fill="FFFFFF"/>
        </w:rPr>
        <w:t>the large economic burden</w:t>
      </w:r>
    </w:p>
    <w:p w14:paraId="19662D46" w14:textId="56748EBA" w:rsidR="009723B7" w:rsidRPr="009723B7" w:rsidRDefault="009723B7" w:rsidP="009723B7">
      <w:pPr>
        <w:pStyle w:val="ListParagraph"/>
        <w:numPr>
          <w:ilvl w:val="0"/>
          <w:numId w:val="3"/>
        </w:numPr>
        <w:rPr>
          <w:b/>
        </w:rPr>
      </w:pPr>
      <w:r w:rsidRPr="009723B7">
        <w:rPr>
          <w:rFonts w:ascii="Helvetica" w:hAnsi="Helvetica"/>
          <w:color w:val="000000"/>
          <w:shd w:val="clear" w:color="auto" w:fill="FFFFFF"/>
        </w:rPr>
        <w:t>the interconnected nature of these problems with other problems.</w:t>
      </w:r>
    </w:p>
    <w:p w14:paraId="690D0CEA" w14:textId="21619030" w:rsidR="009C7353" w:rsidRPr="009723B7" w:rsidRDefault="009723B7" w:rsidP="00202763">
      <w:r w:rsidRPr="009723B7">
        <w:t xml:space="preserve">Refer to </w:t>
      </w:r>
      <w:hyperlink r:id="rId57" w:history="1">
        <w:r w:rsidRPr="00305FAE">
          <w:rPr>
            <w:rStyle w:val="Hyperlink"/>
          </w:rPr>
          <w:t>Wicked problems: Problems worth solving</w:t>
        </w:r>
      </w:hyperlink>
      <w:r w:rsidRPr="009723B7">
        <w:t xml:space="preserve"> for more information. </w:t>
      </w:r>
    </w:p>
    <w:p w14:paraId="10FE4B31" w14:textId="40180580" w:rsidR="009723B7" w:rsidRPr="00305FAE" w:rsidRDefault="009723B7" w:rsidP="00202763">
      <w:pPr>
        <w:rPr>
          <w:b/>
        </w:rPr>
      </w:pPr>
      <w:r w:rsidRPr="00305FAE">
        <w:rPr>
          <w:b/>
        </w:rPr>
        <w:t>United Nations Sustainable Development Goals</w:t>
      </w:r>
    </w:p>
    <w:p w14:paraId="3867569C" w14:textId="555A62FC" w:rsidR="000F5F53" w:rsidRDefault="00305FAE" w:rsidP="00305FAE">
      <w:r w:rsidRPr="00305FAE">
        <w:t>Are global s</w:t>
      </w:r>
      <w:r w:rsidR="009C7353" w:rsidRPr="00305FAE">
        <w:t xml:space="preserve">trategies </w:t>
      </w:r>
      <w:r w:rsidR="00E5137B">
        <w:t xml:space="preserve">working </w:t>
      </w:r>
      <w:r w:rsidR="009C7353" w:rsidRPr="00305FAE">
        <w:t>towards global challen</w:t>
      </w:r>
      <w:r>
        <w:t xml:space="preserve">ges we face, including poverty, </w:t>
      </w:r>
      <w:r w:rsidR="009C7353" w:rsidRPr="00305FAE">
        <w:t>inequ</w:t>
      </w:r>
      <w:r>
        <w:t xml:space="preserve">ality, </w:t>
      </w:r>
      <w:r w:rsidR="009C7353" w:rsidRPr="00305FAE">
        <w:t>climate</w:t>
      </w:r>
      <w:r>
        <w:t xml:space="preserve"> </w:t>
      </w:r>
      <w:r w:rsidR="009C7353" w:rsidRPr="00305FAE">
        <w:t>change, envir</w:t>
      </w:r>
      <w:r>
        <w:t xml:space="preserve">onmental </w:t>
      </w:r>
      <w:r w:rsidR="009C7353" w:rsidRPr="00305FAE">
        <w:t>degradation, peace and justice</w:t>
      </w:r>
      <w:r w:rsidR="6F06DC5F" w:rsidRPr="00305FAE">
        <w:t>.</w:t>
      </w:r>
    </w:p>
    <w:p w14:paraId="1687AD36" w14:textId="62884E0E" w:rsidR="000F5F53" w:rsidRPr="00305FAE" w:rsidRDefault="000F5F53" w:rsidP="00305FAE">
      <w:r>
        <w:t xml:space="preserve">Refer to the </w:t>
      </w:r>
      <w:hyperlink r:id="rId58" w:history="1">
        <w:r w:rsidRPr="000F5F53">
          <w:rPr>
            <w:rStyle w:val="Hyperlink"/>
          </w:rPr>
          <w:t>United Nations Department of Economic and Social Affairs – Sustainable Development</w:t>
        </w:r>
      </w:hyperlink>
      <w:r>
        <w:t xml:space="preserve"> for more information.</w:t>
      </w:r>
    </w:p>
    <w:p w14:paraId="6551DB4E" w14:textId="1DC97E5F" w:rsidR="00763FD4" w:rsidRPr="00D14BCC" w:rsidRDefault="009A26B1" w:rsidP="000F5F53">
      <w:hyperlink r:id="rId59" w:history="1">
        <w:r w:rsidR="6F06DC5F" w:rsidRPr="00305FAE">
          <w:rPr>
            <w:rStyle w:val="Hyperlink"/>
            <w:rFonts w:eastAsia="Calibri"/>
          </w:rPr>
          <w:t>World’s Largest Lesson</w:t>
        </w:r>
      </w:hyperlink>
      <w:r w:rsidR="7A4EA31F" w:rsidRPr="00305FAE">
        <w:rPr>
          <w:rFonts w:eastAsia="Calibri"/>
        </w:rPr>
        <w:t xml:space="preserve"> is a free online resource. R</w:t>
      </w:r>
      <w:r w:rsidR="59724DD9" w:rsidRPr="00305FAE">
        <w:rPr>
          <w:rFonts w:eastAsia="Calibri"/>
        </w:rPr>
        <w:t>e</w:t>
      </w:r>
      <w:r w:rsidR="7A4EA31F" w:rsidRPr="00305FAE">
        <w:rPr>
          <w:rFonts w:eastAsia="Calibri"/>
        </w:rPr>
        <w:t>gistration is required to access a range of classroom ma</w:t>
      </w:r>
      <w:r w:rsidR="6240DFF5" w:rsidRPr="00305FAE">
        <w:rPr>
          <w:rFonts w:eastAsia="Calibri"/>
        </w:rPr>
        <w:t xml:space="preserve">terials. </w:t>
      </w:r>
      <w:r w:rsidR="7A4EA31F" w:rsidRPr="00305FAE">
        <w:t>World’s Largest Lesson promotes use of the Sustainable Development Goals in learning so that children can contribute to a better future for all.</w:t>
      </w:r>
      <w:r w:rsidR="6F06DC5F" w:rsidRPr="00305FAE">
        <w:t xml:space="preserve"> </w:t>
      </w:r>
    </w:p>
    <w:p w14:paraId="25F13628" w14:textId="508F87C6" w:rsidR="000203D1" w:rsidRDefault="000203D1" w:rsidP="00446786">
      <w:pPr>
        <w:pStyle w:val="Heading5"/>
      </w:pPr>
      <w:r>
        <w:t>Additional reading:</w:t>
      </w:r>
    </w:p>
    <w:p w14:paraId="06290EF8" w14:textId="673E84B3" w:rsidR="000203D1" w:rsidRPr="00664171" w:rsidRDefault="009A26B1" w:rsidP="00BF5859">
      <w:pPr>
        <w:pStyle w:val="ListParagraph"/>
        <w:numPr>
          <w:ilvl w:val="0"/>
          <w:numId w:val="20"/>
        </w:numPr>
        <w:spacing w:after="0"/>
        <w:ind w:left="720"/>
      </w:pPr>
      <w:hyperlink r:id="rId60">
        <w:r w:rsidR="000203D1" w:rsidRPr="4133BC1C">
          <w:rPr>
            <w:rStyle w:val="Hyperlink"/>
          </w:rPr>
          <w:t>Primary Industries Development Research Highlights 2021</w:t>
        </w:r>
      </w:hyperlink>
    </w:p>
    <w:p w14:paraId="0DF54D59" w14:textId="6641C31A" w:rsidR="3311240F" w:rsidRPr="00C24725" w:rsidRDefault="3311240F" w:rsidP="00BF5859">
      <w:pPr>
        <w:pStyle w:val="ListParagraph"/>
        <w:rPr>
          <w:rFonts w:eastAsia="Calibri"/>
        </w:rPr>
      </w:pPr>
      <w:r w:rsidRPr="00C24725">
        <w:rPr>
          <w:rFonts w:eastAsia="Calibri"/>
        </w:rPr>
        <w:t xml:space="preserve">This report </w:t>
      </w:r>
      <w:r w:rsidR="00C24725" w:rsidRPr="00C24725">
        <w:rPr>
          <w:rFonts w:eastAsia="Calibri"/>
        </w:rPr>
        <w:t>displays</w:t>
      </w:r>
      <w:r w:rsidRPr="00C24725">
        <w:rPr>
          <w:rFonts w:eastAsia="Calibri"/>
        </w:rPr>
        <w:t xml:space="preserve"> the vast number of research and development projects supported by Department of Primary Industries and Regional Development in WA.</w:t>
      </w:r>
    </w:p>
    <w:p w14:paraId="63ADBD36" w14:textId="5D55B59E" w:rsidR="00202763" w:rsidRDefault="009A26B1" w:rsidP="00BF5859">
      <w:pPr>
        <w:pStyle w:val="ListParagraph"/>
        <w:numPr>
          <w:ilvl w:val="0"/>
          <w:numId w:val="20"/>
        </w:numPr>
        <w:spacing w:after="0"/>
        <w:ind w:left="720"/>
      </w:pPr>
      <w:hyperlink r:id="rId61">
        <w:r w:rsidR="00202763" w:rsidRPr="4133BC1C">
          <w:rPr>
            <w:rStyle w:val="Hyperlink"/>
          </w:rPr>
          <w:t>National Farmer Federation Food, Fibre &amp; Forestry Facts – A summary of Australia’s Agriculture Sector</w:t>
        </w:r>
      </w:hyperlink>
    </w:p>
    <w:p w14:paraId="4F86138D" w14:textId="3F519A8B" w:rsidR="251327B2" w:rsidRPr="00C24725" w:rsidRDefault="251327B2" w:rsidP="00BF5859">
      <w:pPr>
        <w:pStyle w:val="ListParagraph"/>
        <w:rPr>
          <w:rFonts w:eastAsia="Calibri"/>
        </w:rPr>
      </w:pPr>
      <w:r w:rsidRPr="00C24725">
        <w:rPr>
          <w:rFonts w:eastAsia="Calibri"/>
        </w:rPr>
        <w:t xml:space="preserve">This report will provide teachers with some statistical background information on primary industries in Australia. </w:t>
      </w:r>
    </w:p>
    <w:p w14:paraId="545BE061" w14:textId="1C0B3492" w:rsidR="001508BA" w:rsidRDefault="009A26B1" w:rsidP="00BF5859">
      <w:pPr>
        <w:pStyle w:val="ListParagraph"/>
        <w:numPr>
          <w:ilvl w:val="0"/>
          <w:numId w:val="20"/>
        </w:numPr>
        <w:spacing w:after="0"/>
        <w:ind w:left="720"/>
      </w:pPr>
      <w:hyperlink r:id="rId62">
        <w:r w:rsidR="00517148" w:rsidRPr="4133BC1C">
          <w:rPr>
            <w:rStyle w:val="Hyperlink"/>
          </w:rPr>
          <w:t>Food Industry Innovation</w:t>
        </w:r>
      </w:hyperlink>
    </w:p>
    <w:p w14:paraId="6FD64ACF" w14:textId="79654A57" w:rsidR="00B16EFC" w:rsidRDefault="51087BD9" w:rsidP="00175EB6">
      <w:pPr>
        <w:pStyle w:val="ListParagraph"/>
        <w:rPr>
          <w:rFonts w:eastAsia="Calibri"/>
        </w:rPr>
      </w:pPr>
      <w:r w:rsidRPr="00C24725">
        <w:rPr>
          <w:rFonts w:eastAsia="Calibri"/>
        </w:rPr>
        <w:t xml:space="preserve">This report </w:t>
      </w:r>
      <w:r w:rsidR="29BE5FD1" w:rsidRPr="00C24725">
        <w:rPr>
          <w:rFonts w:eastAsia="Calibri"/>
        </w:rPr>
        <w:t>is a summary of</w:t>
      </w:r>
      <w:r w:rsidR="29BE5FD1" w:rsidRPr="00C24725">
        <w:rPr>
          <w:rFonts w:eastAsia="Arial" w:cs="Arial"/>
        </w:rPr>
        <w:t xml:space="preserve"> the growth of Western Australia’s premium food and beverage industry</w:t>
      </w:r>
      <w:r w:rsidR="00446786" w:rsidRPr="00C24725">
        <w:rPr>
          <w:rFonts w:eastAsia="Calibri"/>
        </w:rPr>
        <w:t xml:space="preserve"> </w:t>
      </w:r>
      <w:r w:rsidRPr="00C24725">
        <w:rPr>
          <w:rFonts w:eastAsia="Calibri"/>
        </w:rPr>
        <w:t>supported by Department of Primary Industries and Regional Development in WA.</w:t>
      </w:r>
    </w:p>
    <w:p w14:paraId="63A2BB70" w14:textId="3B396F43" w:rsidR="00CC0DB5" w:rsidRDefault="00CC0DB5" w:rsidP="00856CC8">
      <w:pPr>
        <w:rPr>
          <w:rFonts w:eastAsia="Calibri"/>
          <w:b/>
        </w:rPr>
      </w:pPr>
      <w:r w:rsidRPr="00CC0DB5">
        <w:rPr>
          <w:rFonts w:eastAsia="Calibri"/>
          <w:b/>
        </w:rPr>
        <w:lastRenderedPageBreak/>
        <w:t>Design Thinking Process</w:t>
      </w:r>
    </w:p>
    <w:p w14:paraId="77BCA95C" w14:textId="598133EE" w:rsidR="00856CC8" w:rsidRDefault="00856CC8" w:rsidP="00856CC8">
      <w:pPr>
        <w:rPr>
          <w:rFonts w:eastAsia="Calibri"/>
        </w:rPr>
      </w:pPr>
      <w:r w:rsidRPr="00F028F6">
        <w:rPr>
          <w:rFonts w:eastAsia="Calibri"/>
        </w:rPr>
        <w:t xml:space="preserve">Design Thinking is a design methodology that provides a solution-based approach to solving problems. Design Thinking </w:t>
      </w:r>
      <w:r w:rsidR="00F028F6" w:rsidRPr="00F028F6">
        <w:rPr>
          <w:rFonts w:eastAsia="Calibri"/>
        </w:rPr>
        <w:t xml:space="preserve">considered the needs of people and </w:t>
      </w:r>
      <w:r w:rsidRPr="00F028F6">
        <w:rPr>
          <w:rFonts w:eastAsia="Calibri"/>
        </w:rPr>
        <w:t>can be useful in tack</w:t>
      </w:r>
      <w:r w:rsidR="00F028F6" w:rsidRPr="00F028F6">
        <w:rPr>
          <w:rFonts w:eastAsia="Calibri"/>
        </w:rPr>
        <w:t>ling complex problems that are difficult to define.</w:t>
      </w:r>
    </w:p>
    <w:p w14:paraId="4CB22886" w14:textId="67CBD017" w:rsidR="00F028F6" w:rsidRPr="00F028F6" w:rsidRDefault="00F028F6" w:rsidP="00856CC8">
      <w:pPr>
        <w:rPr>
          <w:rFonts w:eastAsia="Calibri"/>
        </w:rPr>
      </w:pPr>
      <w:r>
        <w:rPr>
          <w:rFonts w:eastAsia="Calibri"/>
        </w:rPr>
        <w:t xml:space="preserve">Additional Reading: </w:t>
      </w:r>
    </w:p>
    <w:p w14:paraId="256E372E" w14:textId="2F613B1C" w:rsidR="00856CC8" w:rsidRPr="00F028F6" w:rsidRDefault="009A26B1" w:rsidP="00F028F6">
      <w:pPr>
        <w:pStyle w:val="ListParagraph"/>
        <w:numPr>
          <w:ilvl w:val="0"/>
          <w:numId w:val="20"/>
        </w:numPr>
        <w:rPr>
          <w:rFonts w:eastAsia="Calibri"/>
        </w:rPr>
      </w:pPr>
      <w:hyperlink r:id="rId63" w:history="1">
        <w:r w:rsidR="00F028F6" w:rsidRPr="00F028F6">
          <w:rPr>
            <w:rStyle w:val="Hyperlink"/>
            <w:rFonts w:eastAsia="Calibri"/>
          </w:rPr>
          <w:t>Design Thinking Bootleg</w:t>
        </w:r>
      </w:hyperlink>
      <w:r w:rsidR="00F028F6" w:rsidRPr="00F028F6">
        <w:rPr>
          <w:rFonts w:eastAsia="Calibri"/>
        </w:rPr>
        <w:t xml:space="preserve"> </w:t>
      </w:r>
    </w:p>
    <w:p w14:paraId="7D70C887" w14:textId="7D8F09C0" w:rsidR="00856CC8" w:rsidRDefault="009A26B1" w:rsidP="00F028F6">
      <w:pPr>
        <w:pStyle w:val="ListParagraph"/>
        <w:numPr>
          <w:ilvl w:val="0"/>
          <w:numId w:val="20"/>
        </w:numPr>
        <w:rPr>
          <w:rFonts w:eastAsia="Calibri"/>
        </w:rPr>
      </w:pPr>
      <w:hyperlink r:id="rId64" w:history="1">
        <w:r w:rsidR="00F028F6" w:rsidRPr="00F028F6">
          <w:rPr>
            <w:rStyle w:val="Hyperlink"/>
            <w:rFonts w:eastAsia="Calibri"/>
          </w:rPr>
          <w:t>5 Stages in the Design Thinking Process</w:t>
        </w:r>
      </w:hyperlink>
      <w:r w:rsidR="00F028F6" w:rsidRPr="00F028F6">
        <w:rPr>
          <w:rFonts w:eastAsia="Calibri"/>
        </w:rPr>
        <w:t xml:space="preserve"> </w:t>
      </w:r>
    </w:p>
    <w:p w14:paraId="12D5AD54" w14:textId="164C43AA" w:rsidR="008C2D6F" w:rsidRPr="00492F69" w:rsidRDefault="008C2D6F" w:rsidP="00492F69">
      <w:pPr>
        <w:pStyle w:val="Heading5"/>
        <w:spacing w:before="240"/>
      </w:pPr>
      <w:r>
        <w:t>Future Food and Fibre Solutions- Video S</w:t>
      </w:r>
      <w:r w:rsidR="00492F69">
        <w:t>ummary</w:t>
      </w:r>
    </w:p>
    <w:p w14:paraId="665FE7D4" w14:textId="77777777" w:rsidR="00492F69" w:rsidRDefault="00492F69" w:rsidP="00492F69">
      <w:r w:rsidRPr="00492F69">
        <w:rPr>
          <w:b/>
        </w:rPr>
        <w:t>Project title:</w:t>
      </w:r>
      <w:r w:rsidRPr="00492F69">
        <w:t xml:space="preserve"> </w:t>
      </w:r>
    </w:p>
    <w:p w14:paraId="0041DF64" w14:textId="7F14D92B" w:rsidR="00492F69" w:rsidRDefault="00492F69" w:rsidP="00492F69">
      <w:r w:rsidRPr="00492F69">
        <w:t>Three-dimensional food printing: a novel tool for improving nutrition across all age groups.</w:t>
      </w:r>
    </w:p>
    <w:p w14:paraId="5DDC41BA" w14:textId="24FF9662" w:rsidR="00492F69" w:rsidRPr="00492F69" w:rsidRDefault="00492F69" w:rsidP="00492F69">
      <w:pPr>
        <w:rPr>
          <w:b/>
        </w:rPr>
      </w:pPr>
      <w:r w:rsidRPr="00492F69">
        <w:rPr>
          <w:b/>
        </w:rPr>
        <w:t>Filming location:</w:t>
      </w:r>
      <w:r>
        <w:rPr>
          <w:b/>
        </w:rPr>
        <w:t xml:space="preserve"> </w:t>
      </w:r>
      <w:r w:rsidRPr="00492F69">
        <w:t>Future Foods and Digital Gastronomy (FF&amp;DG) laboratory</w:t>
      </w:r>
      <w:r>
        <w:t>, Edith Cowan University, Joondalup</w:t>
      </w:r>
    </w:p>
    <w:p w14:paraId="22637B3A" w14:textId="558EF2DB" w:rsidR="00492F69" w:rsidRPr="00492F69" w:rsidRDefault="00492F69" w:rsidP="00492F69">
      <w:pPr>
        <w:rPr>
          <w:b/>
        </w:rPr>
      </w:pPr>
      <w:r w:rsidRPr="00492F69">
        <w:rPr>
          <w:b/>
        </w:rPr>
        <w:t xml:space="preserve">Research Team: </w:t>
      </w:r>
    </w:p>
    <w:p w14:paraId="4FBF746E" w14:textId="52B710DE" w:rsidR="00492F69" w:rsidRPr="00492F69" w:rsidRDefault="00492F69" w:rsidP="00492F69">
      <w:proofErr w:type="spellStart"/>
      <w:r w:rsidRPr="00492F69">
        <w:t>Liezhou</w:t>
      </w:r>
      <w:proofErr w:type="spellEnd"/>
      <w:r w:rsidRPr="00492F69">
        <w:t xml:space="preserve"> Zhong, postdoctoral research fellow, Institute of Nutrition Research, E</w:t>
      </w:r>
      <w:r>
        <w:t xml:space="preserve">dith </w:t>
      </w:r>
      <w:r w:rsidRPr="00492F69">
        <w:t>C</w:t>
      </w:r>
      <w:r>
        <w:t xml:space="preserve">owan </w:t>
      </w:r>
      <w:r w:rsidRPr="00492F69">
        <w:t>U</w:t>
      </w:r>
      <w:r>
        <w:t>niversity</w:t>
      </w:r>
    </w:p>
    <w:p w14:paraId="69A9A061" w14:textId="4E3443BF" w:rsidR="00492F69" w:rsidRPr="00492F69" w:rsidRDefault="00492F69" w:rsidP="00492F69">
      <w:proofErr w:type="spellStart"/>
      <w:r w:rsidRPr="00492F69">
        <w:t>Dammy</w:t>
      </w:r>
      <w:proofErr w:type="spellEnd"/>
      <w:r w:rsidRPr="00492F69">
        <w:t xml:space="preserve"> </w:t>
      </w:r>
      <w:proofErr w:type="spellStart"/>
      <w:r w:rsidRPr="00492F69">
        <w:t>Adu</w:t>
      </w:r>
      <w:proofErr w:type="spellEnd"/>
      <w:r w:rsidRPr="00492F69">
        <w:t>, postdoctoral research fellow, Institute of Nutrition Research, E</w:t>
      </w:r>
      <w:r>
        <w:t xml:space="preserve">dith </w:t>
      </w:r>
      <w:r w:rsidRPr="00492F69">
        <w:t>C</w:t>
      </w:r>
      <w:r>
        <w:t xml:space="preserve">owan </w:t>
      </w:r>
      <w:r w:rsidRPr="00492F69">
        <w:t>U</w:t>
      </w:r>
      <w:r>
        <w:t>niversity</w:t>
      </w:r>
    </w:p>
    <w:p w14:paraId="196B6DC2" w14:textId="17E7446C" w:rsidR="00492F69" w:rsidRPr="00492F69" w:rsidRDefault="00492F69" w:rsidP="00492F69">
      <w:pPr>
        <w:rPr>
          <w:rFonts w:eastAsia="Calibri"/>
          <w:b/>
        </w:rPr>
      </w:pPr>
      <w:r w:rsidRPr="00492F69">
        <w:rPr>
          <w:rFonts w:eastAsia="Calibri"/>
          <w:b/>
        </w:rPr>
        <w:t>Project description</w:t>
      </w:r>
      <w:r>
        <w:rPr>
          <w:rFonts w:eastAsia="Calibri"/>
          <w:b/>
        </w:rPr>
        <w:t>/background</w:t>
      </w:r>
      <w:r w:rsidRPr="00492F69">
        <w:rPr>
          <w:rFonts w:eastAsia="Calibri"/>
          <w:b/>
        </w:rPr>
        <w:t>:</w:t>
      </w:r>
    </w:p>
    <w:p w14:paraId="7452E079" w14:textId="5EAEB5C5" w:rsidR="00492F69" w:rsidRPr="00492F69" w:rsidRDefault="00492F69" w:rsidP="00175EB6">
      <w:pPr>
        <w:jc w:val="both"/>
      </w:pPr>
      <w:r w:rsidRPr="00492F69">
        <w:t>Almost half of the 190</w:t>
      </w:r>
      <w:r w:rsidR="00800B96">
        <w:t xml:space="preserve"> </w:t>
      </w:r>
      <w:r w:rsidRPr="00492F69">
        <w:t>000 residents in Australian residential aged care facilities (RACFs) are either malnourished or at risk of becoming malnourished. The risk of being malnourished is highest in the around 30</w:t>
      </w:r>
      <w:r w:rsidR="00800B96">
        <w:t xml:space="preserve"> per cent</w:t>
      </w:r>
      <w:r w:rsidRPr="00492F69">
        <w:t xml:space="preserve"> of residents with difficulties in tasting, chewing and swallowing. The Royal Commission into Aged Care Quality and Safety has compiled substantial evidence about deficiencies in food quality, presentation, choice, and malnutrition at Australian RACFs. This is particularly evident for fruit and vegetable (F&amp;V) intake, a cornerstone for maintaining a healthy diet.</w:t>
      </w:r>
    </w:p>
    <w:p w14:paraId="2A7A8994" w14:textId="0B0325E3" w:rsidR="00492F69" w:rsidRPr="00492F69" w:rsidRDefault="00492F69" w:rsidP="00492F69">
      <w:r w:rsidRPr="00492F69">
        <w:t xml:space="preserve">On the other hand, 20 </w:t>
      </w:r>
      <w:r w:rsidR="00800B96">
        <w:t>–</w:t>
      </w:r>
      <w:r w:rsidRPr="00492F69">
        <w:t xml:space="preserve"> 40</w:t>
      </w:r>
      <w:r w:rsidR="00800B96">
        <w:t xml:space="preserve"> per cent</w:t>
      </w:r>
      <w:r w:rsidRPr="00492F69">
        <w:t xml:space="preserve"> of all fruits and vegetables grown in Australia never leaves the farm gate due to the high rate of rejection based on the marketing specifications. This is responsible for over one third of the 7.3 million tonnes of food waste, with an estimated value of $20 billion each year and accounts for over 5</w:t>
      </w:r>
      <w:r w:rsidR="00800B96">
        <w:t xml:space="preserve"> per cent</w:t>
      </w:r>
      <w:r w:rsidRPr="00492F69">
        <w:t xml:space="preserve"> of Australia's greenhouse gas emissions. Australia has aimed to halve its food waste by 2030, aligning with the United Nation’s Sustainable Development Goal. Therefore, diverting cheap "imperfect" F&amp;V from landfill or stock feed to human consumption in RACFs will help Australia achieve the 2030 target, and create financial returns to farmers, businesses and consumers.</w:t>
      </w:r>
    </w:p>
    <w:p w14:paraId="30F4B6FC" w14:textId="012D08CF" w:rsidR="00492F69" w:rsidRPr="00492F69" w:rsidRDefault="00492F69" w:rsidP="00492F69">
      <w:r w:rsidRPr="00492F69">
        <w:t>Furthermore, this project will use 3D fruit and vegetable printing to address the nutrition literacy, knowledge of food waste and sustainability in children and adolescents. The novel technology can transform edible F&amp;V into “cool” products, which can be a powerful tool for stimulating and improving young people’s food and nutrition literacy and attitude towards intakes of F&amp;V. An additional benefit of the project is that it promises to raise young people’s awareness of food waste and may (in the sustainability phase) contribute to reducing food waste by finding uses for ‘ugly’ or imperfect fruit and vegetables.</w:t>
      </w:r>
    </w:p>
    <w:p w14:paraId="371CA642" w14:textId="77777777" w:rsidR="00492F69" w:rsidRPr="00492F69" w:rsidRDefault="00492F69" w:rsidP="00175EB6">
      <w:pPr>
        <w:spacing w:after="0"/>
      </w:pPr>
      <w:r w:rsidRPr="00492F69">
        <w:t>Overall, this project will bring together world-renowned researchers in F&amp;V bio-actives, residential aged care, food science, behavioural sciences, health promotion with chefs to design and develop three-dimensionally (3D) printed food models that will: (</w:t>
      </w:r>
      <w:proofErr w:type="spellStart"/>
      <w:r w:rsidRPr="00492F69">
        <w:t>i</w:t>
      </w:r>
      <w:proofErr w:type="spellEnd"/>
      <w:r w:rsidRPr="00492F69">
        <w:t>) connect RACF residents receiving texture modified foods (TMF) with food and nutrition services based on their preferences, identities, histories and health conditions; (ii) provide appealing, flavourful, semi-personalised, healthy, nutrient-dense F&amp;V based food options; (iii) reduce overall food costs and farm wastage (namely aesthetically imperfect but perfectly edible and unspoilt). It will also develop educational resources to build food and nutrition literacy in children and adolescents in order to contribute to healthy eating habits necessary for healthy development in this population. Together, we will provide a practical, cost-effective, and evidence-based approach to reduce preventable malnutrition, improve food enjoyment in RACF residents and food/nutrition literacy in young Australians.</w:t>
      </w:r>
    </w:p>
    <w:p w14:paraId="427BCF35" w14:textId="2908F877" w:rsidR="00492F69" w:rsidRPr="00175EB6" w:rsidRDefault="00492F69" w:rsidP="00175EB6">
      <w:pPr>
        <w:jc w:val="right"/>
        <w:rPr>
          <w:rFonts w:eastAsia="Calibri"/>
          <w:sz w:val="20"/>
        </w:rPr>
      </w:pPr>
      <w:r w:rsidRPr="00175EB6">
        <w:rPr>
          <w:rFonts w:eastAsia="Calibri"/>
          <w:sz w:val="20"/>
        </w:rPr>
        <w:t xml:space="preserve">(Source: </w:t>
      </w:r>
      <w:proofErr w:type="spellStart"/>
      <w:r w:rsidRPr="00175EB6">
        <w:rPr>
          <w:sz w:val="20"/>
        </w:rPr>
        <w:t>Dammy</w:t>
      </w:r>
      <w:proofErr w:type="spellEnd"/>
      <w:r w:rsidRPr="00175EB6">
        <w:rPr>
          <w:sz w:val="20"/>
        </w:rPr>
        <w:t xml:space="preserve"> </w:t>
      </w:r>
      <w:proofErr w:type="spellStart"/>
      <w:r w:rsidRPr="00175EB6">
        <w:rPr>
          <w:sz w:val="20"/>
        </w:rPr>
        <w:t>Adu</w:t>
      </w:r>
      <w:proofErr w:type="spellEnd"/>
      <w:r w:rsidRPr="00175EB6">
        <w:rPr>
          <w:sz w:val="20"/>
        </w:rPr>
        <w:t>)</w:t>
      </w:r>
    </w:p>
    <w:p w14:paraId="6EFADFBB" w14:textId="742C5416" w:rsidR="000B319C" w:rsidRDefault="000B319C" w:rsidP="00BE5487">
      <w:pPr>
        <w:pStyle w:val="Heading4"/>
        <w:spacing w:before="240"/>
      </w:pPr>
      <w:r w:rsidRPr="00A506DC">
        <w:lastRenderedPageBreak/>
        <w:t>Resources and equipment</w:t>
      </w:r>
    </w:p>
    <w:p w14:paraId="31DD5F87" w14:textId="77777777" w:rsidR="00202763" w:rsidRDefault="00202763" w:rsidP="00202763">
      <w:pPr>
        <w:pStyle w:val="NoSpacing"/>
        <w:rPr>
          <w:rStyle w:val="normaltextrun"/>
          <w:rFonts w:cs="Arial"/>
          <w:iCs/>
        </w:rPr>
      </w:pPr>
      <w:r>
        <w:rPr>
          <w:rStyle w:val="normaltextrun"/>
          <w:rFonts w:cs="Arial"/>
          <w:iCs/>
        </w:rPr>
        <w:t>PowerPoint presentation:</w:t>
      </w:r>
    </w:p>
    <w:p w14:paraId="14A683E1" w14:textId="77777777" w:rsidR="00202763" w:rsidRDefault="00202763" w:rsidP="00266A8B">
      <w:pPr>
        <w:pStyle w:val="NoSpacing"/>
        <w:numPr>
          <w:ilvl w:val="0"/>
          <w:numId w:val="5"/>
        </w:numPr>
        <w:rPr>
          <w:rStyle w:val="normaltextrun"/>
          <w:rFonts w:cs="Arial"/>
          <w:iCs/>
        </w:rPr>
      </w:pPr>
      <w:r>
        <w:rPr>
          <w:rStyle w:val="normaltextrun"/>
          <w:rFonts w:cs="Arial"/>
          <w:iCs/>
        </w:rPr>
        <w:t>3.0 Solving problems through research and development</w:t>
      </w:r>
    </w:p>
    <w:p w14:paraId="531E0D4D" w14:textId="37323AD2" w:rsidR="00202763" w:rsidRDefault="00DB552C" w:rsidP="00202763">
      <w:pPr>
        <w:spacing w:before="240" w:after="0"/>
        <w:textAlignment w:val="baseline"/>
        <w:rPr>
          <w:rFonts w:eastAsia="Times New Roman" w:cs="Arial"/>
          <w:lang w:eastAsia="en-AU"/>
        </w:rPr>
      </w:pPr>
      <w:r>
        <w:rPr>
          <w:rFonts w:eastAsia="Times New Roman" w:cs="Arial"/>
          <w:lang w:eastAsia="en-AU"/>
        </w:rPr>
        <w:t>Online Resources</w:t>
      </w:r>
      <w:r w:rsidR="00202763">
        <w:rPr>
          <w:rFonts w:eastAsia="Times New Roman" w:cs="Arial"/>
          <w:lang w:eastAsia="en-AU"/>
        </w:rPr>
        <w:t xml:space="preserve">: </w:t>
      </w:r>
    </w:p>
    <w:p w14:paraId="42F13683" w14:textId="77777777" w:rsidR="00202763" w:rsidRPr="008A63BB" w:rsidRDefault="009A26B1" w:rsidP="00266A8B">
      <w:pPr>
        <w:pStyle w:val="ListParagraph"/>
        <w:numPr>
          <w:ilvl w:val="0"/>
          <w:numId w:val="7"/>
        </w:numPr>
        <w:spacing w:after="0"/>
        <w:textAlignment w:val="baseline"/>
        <w:rPr>
          <w:rFonts w:eastAsia="Times New Roman" w:cs="Arial"/>
          <w:lang w:eastAsia="en-AU"/>
        </w:rPr>
      </w:pPr>
      <w:hyperlink r:id="rId65" w:history="1">
        <w:r w:rsidR="00202763" w:rsidRPr="008A63BB">
          <w:rPr>
            <w:rStyle w:val="Hyperlink"/>
            <w:bCs/>
            <w:lang w:eastAsia="en-AU"/>
          </w:rPr>
          <w:t xml:space="preserve">Wicked Problems </w:t>
        </w:r>
      </w:hyperlink>
    </w:p>
    <w:p w14:paraId="363F12EB" w14:textId="6903618A" w:rsidR="00202763" w:rsidRPr="00DB552C" w:rsidRDefault="009A26B1" w:rsidP="00266A8B">
      <w:pPr>
        <w:pStyle w:val="ListParagraph"/>
        <w:numPr>
          <w:ilvl w:val="0"/>
          <w:numId w:val="7"/>
        </w:numPr>
        <w:tabs>
          <w:tab w:val="num" w:pos="851"/>
        </w:tabs>
        <w:spacing w:after="0"/>
        <w:rPr>
          <w:rStyle w:val="Hyperlink"/>
          <w:color w:val="auto"/>
          <w:u w:val="none"/>
        </w:rPr>
      </w:pPr>
      <w:hyperlink r:id="rId66" w:history="1">
        <w:r w:rsidR="00202763" w:rsidRPr="008A63BB">
          <w:rPr>
            <w:rStyle w:val="Hyperlink"/>
          </w:rPr>
          <w:t>The Design Thinking Process (Explained By An Expert)</w:t>
        </w:r>
      </w:hyperlink>
    </w:p>
    <w:p w14:paraId="6BD29289" w14:textId="77777777" w:rsidR="00DB552C" w:rsidRDefault="00DB552C" w:rsidP="00DB552C">
      <w:pPr>
        <w:tabs>
          <w:tab w:val="num" w:pos="851"/>
        </w:tabs>
        <w:spacing w:after="0"/>
        <w:rPr>
          <w:rStyle w:val="Hyperlink"/>
          <w:color w:val="auto"/>
          <w:u w:val="none"/>
        </w:rPr>
      </w:pPr>
    </w:p>
    <w:p w14:paraId="3DA4DD6A" w14:textId="240B97FD" w:rsidR="00DB552C" w:rsidRDefault="00DB552C" w:rsidP="00DB552C">
      <w:pPr>
        <w:tabs>
          <w:tab w:val="num" w:pos="851"/>
        </w:tabs>
        <w:spacing w:after="0"/>
      </w:pPr>
      <w:r>
        <w:t xml:space="preserve">Video: </w:t>
      </w:r>
    </w:p>
    <w:p w14:paraId="41C1D9A7" w14:textId="668C8AA5" w:rsidR="00DB552C" w:rsidRDefault="00DB552C" w:rsidP="00DB552C">
      <w:pPr>
        <w:pStyle w:val="ListParagraph"/>
        <w:numPr>
          <w:ilvl w:val="0"/>
          <w:numId w:val="7"/>
        </w:numPr>
        <w:spacing w:after="0"/>
      </w:pPr>
      <w:r>
        <w:t>Future Food and Fibre Solutions</w:t>
      </w:r>
    </w:p>
    <w:p w14:paraId="38AFD3C1" w14:textId="77777777" w:rsidR="00DB552C" w:rsidRPr="00DB552C" w:rsidRDefault="00DB552C" w:rsidP="00DB552C">
      <w:pPr>
        <w:pStyle w:val="ListParagraph"/>
        <w:spacing w:after="0"/>
        <w:rPr>
          <w:rStyle w:val="Hyperlink"/>
          <w:color w:val="auto"/>
          <w:u w:val="none"/>
        </w:rPr>
      </w:pPr>
    </w:p>
    <w:p w14:paraId="6F48844A" w14:textId="77777777" w:rsidR="00DB552C" w:rsidRDefault="00DB552C" w:rsidP="00DB552C">
      <w:pPr>
        <w:tabs>
          <w:tab w:val="num" w:pos="851"/>
        </w:tabs>
        <w:spacing w:after="0"/>
      </w:pPr>
      <w:r>
        <w:t xml:space="preserve">Article: </w:t>
      </w:r>
    </w:p>
    <w:p w14:paraId="4C080E62" w14:textId="77777777" w:rsidR="00DB552C" w:rsidRDefault="00DB552C" w:rsidP="00DB552C">
      <w:pPr>
        <w:pStyle w:val="ListParagraph"/>
        <w:numPr>
          <w:ilvl w:val="0"/>
          <w:numId w:val="7"/>
        </w:numPr>
        <w:spacing w:after="0"/>
      </w:pPr>
      <w:r>
        <w:t xml:space="preserve">Is this the Future of Food? </w:t>
      </w:r>
    </w:p>
    <w:p w14:paraId="1C4E3BA4" w14:textId="55828249" w:rsidR="00DB552C" w:rsidRDefault="00DB552C" w:rsidP="00DB552C">
      <w:pPr>
        <w:tabs>
          <w:tab w:val="num" w:pos="851"/>
        </w:tabs>
        <w:spacing w:after="0"/>
      </w:pPr>
    </w:p>
    <w:p w14:paraId="27102F2E" w14:textId="1EE213FB" w:rsidR="00DB552C" w:rsidRDefault="00C83E7C" w:rsidP="00C83E7C">
      <w:pPr>
        <w:tabs>
          <w:tab w:val="num" w:pos="851"/>
        </w:tabs>
        <w:spacing w:after="0"/>
      </w:pPr>
      <w:r>
        <w:t>Student worksheet:</w:t>
      </w:r>
    </w:p>
    <w:p w14:paraId="15AAB1F1" w14:textId="00D57C3A" w:rsidR="00C83E7C" w:rsidRDefault="00C83E7C" w:rsidP="00266A8B">
      <w:pPr>
        <w:pStyle w:val="ListParagraph"/>
        <w:numPr>
          <w:ilvl w:val="0"/>
          <w:numId w:val="7"/>
        </w:numPr>
        <w:tabs>
          <w:tab w:val="num" w:pos="851"/>
        </w:tabs>
        <w:spacing w:after="0"/>
      </w:pPr>
      <w:r>
        <w:t xml:space="preserve">3.1 </w:t>
      </w:r>
      <w:r w:rsidR="006D24CF">
        <w:t>The Design Thinking Process</w:t>
      </w:r>
    </w:p>
    <w:p w14:paraId="5291BCB2" w14:textId="593D18ED" w:rsidR="006D24CF" w:rsidRPr="00202763" w:rsidRDefault="006D24CF" w:rsidP="00266A8B">
      <w:pPr>
        <w:pStyle w:val="ListParagraph"/>
        <w:numPr>
          <w:ilvl w:val="0"/>
          <w:numId w:val="7"/>
        </w:numPr>
        <w:tabs>
          <w:tab w:val="num" w:pos="851"/>
        </w:tabs>
        <w:spacing w:after="0"/>
      </w:pPr>
      <w:r>
        <w:t xml:space="preserve">3.2 Article review </w:t>
      </w:r>
    </w:p>
    <w:p w14:paraId="22994A1E" w14:textId="44FB18AE" w:rsidR="000B319C" w:rsidRDefault="000B319C" w:rsidP="00BE5487">
      <w:pPr>
        <w:pStyle w:val="Heading4"/>
        <w:spacing w:before="240"/>
      </w:pPr>
      <w:r>
        <w:t>Instructions for suggested activities</w:t>
      </w:r>
    </w:p>
    <w:p w14:paraId="194B140D" w14:textId="56BA663F" w:rsidR="00ED0F75" w:rsidRDefault="00ED0F75" w:rsidP="00266A8B">
      <w:pPr>
        <w:pStyle w:val="ListParagraph"/>
        <w:numPr>
          <w:ilvl w:val="0"/>
          <w:numId w:val="14"/>
        </w:numPr>
        <w:spacing w:after="0"/>
      </w:pPr>
      <w:r>
        <w:t>Introduce the concept Wicked Problems to students using PowerPoint 3.0 - The role of em</w:t>
      </w:r>
      <w:r w:rsidR="000F5F53">
        <w:t xml:space="preserve">erging research and development. </w:t>
      </w:r>
    </w:p>
    <w:p w14:paraId="47F15474" w14:textId="65D4B3BD" w:rsidR="000F5F53" w:rsidRDefault="000F5F53" w:rsidP="00D14BCC">
      <w:pPr>
        <w:pStyle w:val="ListParagraph"/>
        <w:spacing w:after="0"/>
      </w:pPr>
      <w:r>
        <w:t>Slide 2-4 introduces wicked problems.</w:t>
      </w:r>
    </w:p>
    <w:p w14:paraId="2C0058D1" w14:textId="77777777" w:rsidR="00763FD4" w:rsidRDefault="00763FD4" w:rsidP="00175EB6">
      <w:pPr>
        <w:spacing w:after="0"/>
      </w:pPr>
    </w:p>
    <w:p w14:paraId="4EBFCA17" w14:textId="17EA9BB7" w:rsidR="000F5F53" w:rsidRDefault="000F5F53" w:rsidP="00266A8B">
      <w:pPr>
        <w:pStyle w:val="ListParagraph"/>
        <w:numPr>
          <w:ilvl w:val="0"/>
          <w:numId w:val="14"/>
        </w:numPr>
        <w:spacing w:after="0"/>
      </w:pPr>
      <w:r>
        <w:t>Slide 5 – Ask students “What has to be done to address some of these wicked problems?”</w:t>
      </w:r>
      <w:r w:rsidR="00390977">
        <w:t xml:space="preserve"> Facilitate a class discussion on this question. </w:t>
      </w:r>
    </w:p>
    <w:p w14:paraId="45B97C71" w14:textId="77777777" w:rsidR="00763FD4" w:rsidRDefault="00763FD4" w:rsidP="00175EB6">
      <w:pPr>
        <w:spacing w:after="0"/>
      </w:pPr>
    </w:p>
    <w:p w14:paraId="14B376A9" w14:textId="693561BA" w:rsidR="00763FD4" w:rsidRDefault="000F5F53" w:rsidP="00266A8B">
      <w:pPr>
        <w:pStyle w:val="ListParagraph"/>
        <w:numPr>
          <w:ilvl w:val="0"/>
          <w:numId w:val="14"/>
        </w:numPr>
        <w:spacing w:after="0"/>
      </w:pPr>
      <w:r>
        <w:t xml:space="preserve">Slide 6 </w:t>
      </w:r>
      <w:r w:rsidR="008771BF">
        <w:t xml:space="preserve">– </w:t>
      </w:r>
      <w:r>
        <w:t>Review the connection food and agriculture has to the Sustainable Development Goals.</w:t>
      </w:r>
    </w:p>
    <w:p w14:paraId="74585CBD" w14:textId="32FF9617" w:rsidR="00763FD4" w:rsidRDefault="00763FD4" w:rsidP="00D14BCC">
      <w:pPr>
        <w:spacing w:after="0"/>
      </w:pPr>
    </w:p>
    <w:p w14:paraId="7B2CE6D8" w14:textId="33F8AC8C" w:rsidR="000F5F53" w:rsidRDefault="00763FD4" w:rsidP="00266A8B">
      <w:pPr>
        <w:pStyle w:val="ListParagraph"/>
        <w:numPr>
          <w:ilvl w:val="0"/>
          <w:numId w:val="14"/>
        </w:numPr>
        <w:spacing w:after="0"/>
      </w:pPr>
      <w:r>
        <w:t xml:space="preserve">Slide 7 </w:t>
      </w:r>
      <w:r w:rsidR="00323BB8">
        <w:t xml:space="preserve">– </w:t>
      </w:r>
      <w:r w:rsidR="000F5F53">
        <w:t>Watch</w:t>
      </w:r>
      <w:r>
        <w:t xml:space="preserve"> </w:t>
      </w:r>
      <w:hyperlink r:id="rId67" w:history="1">
        <w:r w:rsidR="00D14BCC" w:rsidRPr="00D14BCC">
          <w:rPr>
            <w:rStyle w:val="Hyperlink"/>
          </w:rPr>
          <w:t>The Design Thinking Process (Explained By An Expert)</w:t>
        </w:r>
      </w:hyperlink>
      <w:r w:rsidR="00D14BCC">
        <w:t xml:space="preserve"> </w:t>
      </w:r>
      <w:r>
        <w:t xml:space="preserve">explore the link design thinking skills have to solving wicked problems. </w:t>
      </w:r>
    </w:p>
    <w:p w14:paraId="6528F218" w14:textId="177E1140" w:rsidR="00763FD4" w:rsidRDefault="00763FD4" w:rsidP="00D14BCC">
      <w:pPr>
        <w:spacing w:after="0"/>
      </w:pPr>
    </w:p>
    <w:p w14:paraId="3FFA81DE" w14:textId="12D132C2" w:rsidR="00763FD4" w:rsidRDefault="00763FD4" w:rsidP="00266A8B">
      <w:pPr>
        <w:pStyle w:val="ListParagraph"/>
        <w:numPr>
          <w:ilvl w:val="0"/>
          <w:numId w:val="14"/>
        </w:numPr>
        <w:spacing w:after="0"/>
      </w:pPr>
      <w:r>
        <w:t xml:space="preserve">Slide 8 </w:t>
      </w:r>
      <w:r w:rsidR="0076268B">
        <w:t>and</w:t>
      </w:r>
      <w:r>
        <w:t xml:space="preserve"> 9 </w:t>
      </w:r>
      <w:r w:rsidR="00323BB8">
        <w:t xml:space="preserve">– </w:t>
      </w:r>
      <w:r>
        <w:t xml:space="preserve">Explain the role research and development has in primary industries. </w:t>
      </w:r>
    </w:p>
    <w:p w14:paraId="39EB1E78" w14:textId="77777777" w:rsidR="00763FD4" w:rsidRDefault="00763FD4" w:rsidP="00175EB6">
      <w:pPr>
        <w:spacing w:after="0"/>
      </w:pPr>
    </w:p>
    <w:p w14:paraId="146E57B7" w14:textId="7E950647" w:rsidR="00720185" w:rsidRDefault="00763FD4" w:rsidP="00720185">
      <w:pPr>
        <w:pStyle w:val="ListParagraph"/>
        <w:numPr>
          <w:ilvl w:val="0"/>
          <w:numId w:val="14"/>
        </w:numPr>
        <w:spacing w:after="0"/>
      </w:pPr>
      <w:r>
        <w:t xml:space="preserve">Slide 10 </w:t>
      </w:r>
      <w:r w:rsidR="0076268B">
        <w:t>and</w:t>
      </w:r>
      <w:r>
        <w:t xml:space="preserve"> 11 Explain to students that both government and private enterprise are involved in research and development within primary industries in WA. If you choose students could further explore the role of some of the Research and Development Corporations listed in slide 11. </w:t>
      </w:r>
    </w:p>
    <w:p w14:paraId="76ED6D06" w14:textId="77777777" w:rsidR="00720185" w:rsidRDefault="00720185" w:rsidP="00175EB6">
      <w:pPr>
        <w:pStyle w:val="NoSpacing"/>
      </w:pPr>
    </w:p>
    <w:p w14:paraId="2911EF75" w14:textId="60CC8563" w:rsidR="00DB552C" w:rsidRDefault="00720185" w:rsidP="00720185">
      <w:pPr>
        <w:pStyle w:val="ListParagraph"/>
        <w:numPr>
          <w:ilvl w:val="0"/>
          <w:numId w:val="14"/>
        </w:numPr>
        <w:spacing w:after="0"/>
      </w:pPr>
      <w:r>
        <w:t xml:space="preserve">Watch - Future Food and Fibre Solutions Video, guide students to complete Student worksheet 3.2 when reviewing the video or conduct a group discussion at the end about how the research project fits the Design Thinking Process. </w:t>
      </w:r>
    </w:p>
    <w:p w14:paraId="2FF78F84" w14:textId="77777777" w:rsidR="00D14BCC" w:rsidRDefault="00D14BCC" w:rsidP="00175EB6">
      <w:pPr>
        <w:pStyle w:val="NoSpacing"/>
      </w:pPr>
    </w:p>
    <w:p w14:paraId="6ECD6092" w14:textId="7D8AD919" w:rsidR="00D14BCC" w:rsidRDefault="00D14BCC" w:rsidP="00266A8B">
      <w:pPr>
        <w:pStyle w:val="ListParagraph"/>
        <w:numPr>
          <w:ilvl w:val="0"/>
          <w:numId w:val="14"/>
        </w:numPr>
        <w:spacing w:after="0"/>
      </w:pPr>
      <w:r>
        <w:t xml:space="preserve">Read and review the article </w:t>
      </w:r>
      <w:r w:rsidRPr="00D14BCC">
        <w:rPr>
          <w:i/>
        </w:rPr>
        <w:t>Is this the Future of Food?</w:t>
      </w:r>
      <w:r>
        <w:t xml:space="preserve"> by</w:t>
      </w:r>
      <w:r w:rsidRPr="00D14BCC">
        <w:rPr>
          <w:i/>
        </w:rPr>
        <w:t xml:space="preserve"> </w:t>
      </w:r>
      <w:r w:rsidRPr="00D14BCC">
        <w:t>J. Brammer</w:t>
      </w:r>
      <w:r>
        <w:t xml:space="preserve"> (29 August 2021)</w:t>
      </w:r>
    </w:p>
    <w:p w14:paraId="52B77C62" w14:textId="79756130" w:rsidR="00C83E7C" w:rsidRDefault="00C83E7C" w:rsidP="00C83E7C">
      <w:pPr>
        <w:spacing w:after="0"/>
      </w:pPr>
    </w:p>
    <w:p w14:paraId="10CF5825" w14:textId="5A6E49F1" w:rsidR="00D14BCC" w:rsidRDefault="00C83E7C" w:rsidP="00266A8B">
      <w:pPr>
        <w:pStyle w:val="ListParagraph"/>
        <w:numPr>
          <w:ilvl w:val="0"/>
          <w:numId w:val="14"/>
        </w:numPr>
        <w:spacing w:after="0"/>
      </w:pPr>
      <w:r>
        <w:t xml:space="preserve">Complete Student worksheet 3.1 Article review. </w:t>
      </w:r>
      <w:r w:rsidR="000C46AE">
        <w:t>P</w:t>
      </w:r>
      <w:r w:rsidR="00DB552C">
        <w:t>rint this o</w:t>
      </w:r>
      <w:r>
        <w:t xml:space="preserve">n A3. </w:t>
      </w:r>
    </w:p>
    <w:p w14:paraId="30BFA696" w14:textId="77777777" w:rsidR="00C83E7C" w:rsidRDefault="00C83E7C" w:rsidP="00175EB6"/>
    <w:p w14:paraId="4AD0EA7A" w14:textId="05392021" w:rsidR="00C83E7C" w:rsidRDefault="00C83E7C" w:rsidP="00266A8B">
      <w:pPr>
        <w:pStyle w:val="ListParagraph"/>
        <w:numPr>
          <w:ilvl w:val="0"/>
          <w:numId w:val="14"/>
        </w:numPr>
        <w:spacing w:after="0"/>
      </w:pPr>
      <w:r>
        <w:t xml:space="preserve">Close the lesson with a discussion about the information presented in the article. Ask students about their thoughts on some of the future foods mentioned in the article. </w:t>
      </w:r>
    </w:p>
    <w:p w14:paraId="6FE69A97" w14:textId="77777777" w:rsidR="000B319C" w:rsidRDefault="000B319C" w:rsidP="000B319C">
      <w:r>
        <w:br w:type="page"/>
      </w:r>
    </w:p>
    <w:p w14:paraId="7CC5771B" w14:textId="77CE7917" w:rsidR="000B319C" w:rsidRPr="00D14BCC" w:rsidRDefault="00F65981" w:rsidP="00D14BCC">
      <w:pPr>
        <w:pStyle w:val="Heading4"/>
        <w:rPr>
          <w:sz w:val="24"/>
          <w:szCs w:val="24"/>
        </w:rPr>
      </w:pPr>
      <w:r>
        <w:rPr>
          <w:noProof/>
          <w:lang w:eastAsia="en-AU"/>
        </w:rPr>
        <w:lastRenderedPageBreak/>
        <mc:AlternateContent>
          <mc:Choice Requires="wpg">
            <w:drawing>
              <wp:anchor distT="0" distB="0" distL="114300" distR="114300" simplePos="0" relativeHeight="251658245" behindDoc="0" locked="0" layoutInCell="1" allowOverlap="1" wp14:anchorId="17C43F3B" wp14:editId="0EF5581E">
                <wp:simplePos x="0" y="0"/>
                <wp:positionH relativeFrom="column">
                  <wp:posOffset>44505</wp:posOffset>
                </wp:positionH>
                <wp:positionV relativeFrom="paragraph">
                  <wp:posOffset>363013</wp:posOffset>
                </wp:positionV>
                <wp:extent cx="6015355" cy="292100"/>
                <wp:effectExtent l="0" t="0" r="23495" b="12700"/>
                <wp:wrapTopAndBottom/>
                <wp:docPr id="120" name="Group 120"/>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121" name="Right Arrow 121"/>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ight Arrow 122"/>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Arrow 123"/>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0" y="0"/>
                            <a:ext cx="6015355" cy="292100"/>
                            <a:chOff x="0" y="0"/>
                            <a:chExt cx="6015355" cy="292100"/>
                          </a:xfrm>
                        </wpg:grpSpPr>
                        <wpg:grpSp>
                          <wpg:cNvPr id="125" name="Group 125"/>
                          <wpg:cNvGrpSpPr/>
                          <wpg:grpSpPr>
                            <a:xfrm>
                              <a:off x="0" y="0"/>
                              <a:ext cx="6015355" cy="292100"/>
                              <a:chOff x="-15580" y="0"/>
                              <a:chExt cx="4925042" cy="292324"/>
                            </a:xfrm>
                            <a:solidFill>
                              <a:srgbClr val="2A5CAE"/>
                            </a:solidFill>
                          </wpg:grpSpPr>
                          <wps:wsp>
                            <wps:cNvPr id="126" name="Right Arrow 126"/>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lowchart: Alternate Process 129"/>
                            <wps:cNvSpPr/>
                            <wps:spPr>
                              <a:xfrm>
                                <a:off x="-15580" y="4669"/>
                                <a:ext cx="595822" cy="282987"/>
                              </a:xfrm>
                              <a:prstGeom prst="flowChartAlternateProcess">
                                <a:avLst/>
                              </a:prstGeom>
                              <a:no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C1658F4" w14:textId="77777777" w:rsidR="000468FC" w:rsidRPr="00F65981" w:rsidRDefault="000468FC" w:rsidP="00F65981">
                                  <w:pPr>
                                    <w:spacing w:after="0"/>
                                    <w:rPr>
                                      <w:color w:val="000000" w:themeColor="text1"/>
                                      <w:sz w:val="16"/>
                                      <w:szCs w:val="16"/>
                                    </w:rPr>
                                  </w:pPr>
                                  <w:r w:rsidRPr="00F65981">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Alternate Process 136"/>
                            <wps:cNvSpPr/>
                            <wps:spPr>
                              <a:xfrm>
                                <a:off x="748136" y="4665"/>
                                <a:ext cx="61019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05F4F72" w14:textId="77777777" w:rsidR="000468FC" w:rsidRPr="00B439F0" w:rsidRDefault="000468FC" w:rsidP="00F65981">
                                  <w:pPr>
                                    <w:spacing w:after="0"/>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lowchart: Alternate Process 141"/>
                            <wps:cNvSpPr/>
                            <wps:spPr>
                              <a:xfrm>
                                <a:off x="1537278" y="4669"/>
                                <a:ext cx="61486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377BB34" w14:textId="77777777" w:rsidR="000468FC" w:rsidRPr="00B439F0" w:rsidRDefault="000468FC" w:rsidP="00F65981">
                                  <w:pPr>
                                    <w:spacing w:after="0"/>
                                    <w:jc w:val="center"/>
                                    <w:rPr>
                                      <w:sz w:val="16"/>
                                      <w:szCs w:val="16"/>
                                    </w:rP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owchart: Alternate Process 148"/>
                            <wps:cNvSpPr/>
                            <wps:spPr>
                              <a:xfrm>
                                <a:off x="2331550" y="0"/>
                                <a:ext cx="763514" cy="287655"/>
                              </a:xfrm>
                              <a:prstGeom prst="flowChartAlternateProcess">
                                <a:avLst/>
                              </a:prstGeom>
                              <a:solidFill>
                                <a:srgbClr val="2A5CAE"/>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3559E38" w14:textId="77777777" w:rsidR="000468FC" w:rsidRPr="00F65981" w:rsidRDefault="000468FC" w:rsidP="00F65981">
                                  <w:pPr>
                                    <w:spacing w:after="0"/>
                                    <w:jc w:val="center"/>
                                    <w:rPr>
                                      <w:color w:val="FFFFFF" w:themeColor="background1"/>
                                      <w:sz w:val="16"/>
                                      <w:szCs w:val="16"/>
                                    </w:rPr>
                                  </w:pPr>
                                  <w:r w:rsidRPr="00F65981">
                                    <w:rPr>
                                      <w:color w:val="FFFFFF" w:themeColor="background1"/>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lowchart: Alternate Process 151"/>
                            <wps:cNvSpPr/>
                            <wps:spPr>
                              <a:xfrm>
                                <a:off x="4230454" y="4669"/>
                                <a:ext cx="679008"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16A3AC94" w14:textId="77777777" w:rsidR="000468FC" w:rsidRPr="00B439F0" w:rsidRDefault="000468FC" w:rsidP="00F65981">
                                  <w:pPr>
                                    <w:spacing w:after="0"/>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Flowchart: Alternate Process 152"/>
                          <wps:cNvSpPr/>
                          <wps:spPr>
                            <a:xfrm>
                              <a:off x="4040155" y="0"/>
                              <a:ext cx="933450" cy="287655"/>
                            </a:xfrm>
                            <a:prstGeom prst="flowChartAlternateProcess">
                              <a:avLst/>
                            </a:prstGeom>
                            <a:solidFill>
                              <a:sysClr val="window" lastClr="FFFFFF"/>
                            </a:solidFill>
                            <a:ln w="25400" cap="flat" cmpd="sng" algn="ctr">
                              <a:solidFill>
                                <a:srgbClr val="2A5CAE"/>
                              </a:solidFill>
                              <a:prstDash val="solid"/>
                            </a:ln>
                            <a:effectLst/>
                          </wps:spPr>
                          <wps:txbx>
                            <w:txbxContent>
                              <w:p w14:paraId="20206244" w14:textId="77777777" w:rsidR="000468FC" w:rsidRPr="00B439F0" w:rsidRDefault="000468FC" w:rsidP="00F65981">
                                <w:pPr>
                                  <w:spacing w:after="0"/>
                                  <w:jc w:val="center"/>
                                  <w:rPr>
                                    <w:sz w:val="16"/>
                                    <w:szCs w:val="16"/>
                                  </w:rPr>
                                </w:pPr>
                                <w:r>
                                  <w:rPr>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ight Arrow 153"/>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C43F3B" id="Group 120" o:spid="_x0000_s1068" style="position:absolute;margin-left:3.5pt;margin-top:28.6pt;width:473.65pt;height:23pt;z-index:251658245"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">
                <v:shape id="Right Arrow 121" o:spid="_x0000_s1069"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" adj="11180" fillcolor="#2a5cae" strokecolor="#2a5cae" strokeweight="2pt"/>
                <v:shape id="Right Arrow 122" o:spid="_x0000_s1070"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" adj="11180" fillcolor="#2a5cae" strokecolor="#2a5cae" strokeweight="2pt"/>
                <v:shape id="Right Arrow 123" o:spid="_x0000_s1071"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" adj="11180" fillcolor="#2a5cae" strokecolor="#2a5cae" strokeweight="2pt"/>
                <v:group id="Group 124" o:spid="_x0000_s1072"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073"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Right Arrow 126" o:spid="_x0000_s1074"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" adj="10800" fillcolor="#2a5cae" strokecolor="#2a5cae" strokeweight="2pt"/>
                    <v:shape id="Flowchart: Alternate Process 129" o:spid="_x0000_s1075"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" filled="f" strokecolor="#2a5cae" strokeweight="2pt">
                      <v:textbox>
                        <w:txbxContent>
                          <w:p w14:paraId="0C1658F4" w14:textId="77777777" w:rsidR="000468FC" w:rsidRPr="00F65981" w:rsidRDefault="000468FC" w:rsidP="00F65981">
                            <w:pPr>
                              <w:spacing w:after="0"/>
                              <w:rPr>
                                <w:color w:val="000000" w:themeColor="text1"/>
                                <w:sz w:val="16"/>
                                <w:szCs w:val="16"/>
                              </w:rPr>
                            </w:pPr>
                            <w:r w:rsidRPr="00F65981">
                              <w:rPr>
                                <w:color w:val="000000" w:themeColor="text1"/>
                                <w:sz w:val="16"/>
                                <w:szCs w:val="16"/>
                              </w:rPr>
                              <w:t>ENGAGE</w:t>
                            </w:r>
                          </w:p>
                        </w:txbxContent>
                      </v:textbox>
                    </v:shape>
                    <v:shape id="Flowchart: Alternate Process 136" o:spid="_x0000_s1076"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" fillcolor="white [3212]" strokecolor="#2a5cae" strokeweight="2pt">
                      <v:textbox>
                        <w:txbxContent>
                          <w:p w14:paraId="505F4F72" w14:textId="77777777" w:rsidR="000468FC" w:rsidRPr="00B439F0" w:rsidRDefault="000468FC" w:rsidP="00F65981">
                            <w:pPr>
                              <w:spacing w:after="0"/>
                              <w:rPr>
                                <w:sz w:val="16"/>
                                <w:szCs w:val="16"/>
                              </w:rPr>
                            </w:pPr>
                            <w:r w:rsidRPr="00B439F0">
                              <w:rPr>
                                <w:sz w:val="16"/>
                                <w:szCs w:val="16"/>
                              </w:rPr>
                              <w:t>EXPLORE</w:t>
                            </w:r>
                          </w:p>
                        </w:txbxContent>
                      </v:textbox>
                    </v:shape>
                    <v:shape id="Flowchart: Alternate Process 141" o:spid="_x0000_s1077"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" fillcolor="white [3212]" strokecolor="#2a5cae" strokeweight="2pt">
                      <v:textbox>
                        <w:txbxContent>
                          <w:p w14:paraId="7377BB34" w14:textId="77777777" w:rsidR="000468FC" w:rsidRPr="00B439F0" w:rsidRDefault="000468FC" w:rsidP="00F65981">
                            <w:pPr>
                              <w:spacing w:after="0"/>
                              <w:jc w:val="center"/>
                              <w:rPr>
                                <w:sz w:val="16"/>
                                <w:szCs w:val="16"/>
                              </w:rPr>
                            </w:pPr>
                            <w:r w:rsidRPr="00B439F0">
                              <w:rPr>
                                <w:sz w:val="16"/>
                                <w:szCs w:val="16"/>
                              </w:rPr>
                              <w:t>EXPLAIN</w:t>
                            </w:r>
                          </w:p>
                        </w:txbxContent>
                      </v:textbox>
                    </v:shape>
                    <v:shape id="Flowchart: Alternate Process 148" o:spid="_x0000_s1078"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" fillcolor="#2a5cae" strokecolor="#2a5cae" strokeweight="2pt">
                      <v:textbox>
                        <w:txbxContent>
                          <w:p w14:paraId="53559E38" w14:textId="77777777" w:rsidR="000468FC" w:rsidRPr="00F65981" w:rsidRDefault="000468FC" w:rsidP="00F65981">
                            <w:pPr>
                              <w:spacing w:after="0"/>
                              <w:jc w:val="center"/>
                              <w:rPr>
                                <w:color w:val="FFFFFF" w:themeColor="background1"/>
                                <w:sz w:val="16"/>
                                <w:szCs w:val="16"/>
                              </w:rPr>
                            </w:pPr>
                            <w:r w:rsidRPr="00F65981">
                              <w:rPr>
                                <w:color w:val="FFFFFF" w:themeColor="background1"/>
                                <w:sz w:val="16"/>
                                <w:szCs w:val="16"/>
                              </w:rPr>
                              <w:t>ELABORATE 1</w:t>
                            </w:r>
                          </w:p>
                        </w:txbxContent>
                      </v:textbox>
                    </v:shape>
                    <v:shape id="Flowchart: Alternate Process 151" o:spid="_x0000_s1079"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" fillcolor="white [3212]" strokecolor="#2a5cae" strokeweight="2pt">
                      <v:textbox>
                        <w:txbxContent>
                          <w:p w14:paraId="16A3AC94" w14:textId="77777777" w:rsidR="000468FC" w:rsidRPr="00B439F0" w:rsidRDefault="000468FC" w:rsidP="00F65981">
                            <w:pPr>
                              <w:spacing w:after="0"/>
                              <w:rPr>
                                <w:sz w:val="16"/>
                                <w:szCs w:val="16"/>
                              </w:rPr>
                            </w:pPr>
                            <w:r>
                              <w:rPr>
                                <w:sz w:val="16"/>
                                <w:szCs w:val="16"/>
                              </w:rPr>
                              <w:t>EVALUATE</w:t>
                            </w:r>
                          </w:p>
                        </w:txbxContent>
                      </v:textbox>
                    </v:shape>
                  </v:group>
                  <v:shape id="Flowchart: Alternate Process 152" o:spid="_x0000_s1080"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" fillcolor="window" strokecolor="#2a5cae" strokeweight="2pt">
                    <v:textbox>
                      <w:txbxContent>
                        <w:p w14:paraId="20206244" w14:textId="77777777" w:rsidR="000468FC" w:rsidRPr="00B439F0" w:rsidRDefault="000468FC" w:rsidP="00F65981">
                          <w:pPr>
                            <w:spacing w:after="0"/>
                            <w:jc w:val="center"/>
                            <w:rPr>
                              <w:sz w:val="16"/>
                              <w:szCs w:val="16"/>
                            </w:rPr>
                          </w:pPr>
                          <w:r>
                            <w:rPr>
                              <w:sz w:val="16"/>
                              <w:szCs w:val="16"/>
                            </w:rPr>
                            <w:t>ELABORATE 2</w:t>
                          </w:r>
                        </w:p>
                      </w:txbxContent>
                    </v:textbox>
                  </v:shape>
                  <v:shape id="Right Arrow 153" o:spid="_x0000_s1081"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" adj="11180" fillcolor="#2a5cae" strokecolor="#2a5cae" strokeweight="2pt"/>
                </v:group>
                <w10:wrap type="topAndBottom"/>
              </v:group>
            </w:pict>
          </mc:Fallback>
        </mc:AlternateContent>
      </w:r>
      <w:r w:rsidR="000B319C" w:rsidRPr="00AF4272">
        <w:rPr>
          <w:sz w:val="24"/>
          <w:szCs w:val="24"/>
        </w:rPr>
        <w:t>Module 4:</w:t>
      </w:r>
      <w:r w:rsidR="00612BE3" w:rsidRPr="00AF4272">
        <w:rPr>
          <w:sz w:val="24"/>
          <w:szCs w:val="24"/>
        </w:rPr>
        <w:t xml:space="preserve"> Food and fibre research and development in </w:t>
      </w:r>
      <w:r w:rsidR="00D14BCC">
        <w:rPr>
          <w:sz w:val="24"/>
          <w:szCs w:val="24"/>
        </w:rPr>
        <w:t>WA</w:t>
      </w:r>
      <w:proofErr w:type="gramStart"/>
      <w:r w:rsidR="00D14BCC">
        <w:rPr>
          <w:sz w:val="24"/>
          <w:szCs w:val="24"/>
        </w:rPr>
        <w:t xml:space="preserve">   </w:t>
      </w:r>
      <w:r w:rsidR="00AA4C43">
        <w:t>(</w:t>
      </w:r>
      <w:proofErr w:type="gramEnd"/>
      <w:r w:rsidR="00722C0A">
        <w:t xml:space="preserve">approximately </w:t>
      </w:r>
      <w:r w:rsidR="0060650B">
        <w:t xml:space="preserve">7-8 </w:t>
      </w:r>
      <w:r w:rsidR="000B319C">
        <w:t>hours</w:t>
      </w:r>
      <w:r w:rsidR="000B319C" w:rsidRPr="005701DE">
        <w:t>)</w:t>
      </w:r>
    </w:p>
    <w:p w14:paraId="01258D41" w14:textId="268C84C6" w:rsidR="000B319C" w:rsidRPr="005701DE" w:rsidRDefault="000B319C" w:rsidP="00F65981">
      <w:pPr>
        <w:pStyle w:val="Heading4"/>
        <w:spacing w:before="240"/>
      </w:pPr>
      <w:r>
        <w:t>L</w:t>
      </w:r>
      <w:r w:rsidRPr="005701DE">
        <w:t>earning</w:t>
      </w:r>
      <w:r>
        <w:t xml:space="preserve"> intentions</w:t>
      </w:r>
    </w:p>
    <w:p w14:paraId="18A8AAEA" w14:textId="5B4513AD" w:rsidR="00AA4C43" w:rsidRDefault="00AA4C43" w:rsidP="00AA4C43">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Students will be able to:</w:t>
      </w:r>
      <w:r>
        <w:rPr>
          <w:rStyle w:val="eop"/>
          <w:rFonts w:ascii="Arial" w:hAnsi="Arial" w:cs="Arial"/>
          <w:sz w:val="22"/>
          <w:szCs w:val="22"/>
        </w:rPr>
        <w:t> </w:t>
      </w:r>
    </w:p>
    <w:p w14:paraId="0410AC1E" w14:textId="719B985D" w:rsidR="009170A1" w:rsidRPr="004740FA" w:rsidRDefault="009170A1" w:rsidP="009170A1">
      <w:pPr>
        <w:pStyle w:val="paragraph"/>
        <w:numPr>
          <w:ilvl w:val="0"/>
          <w:numId w:val="3"/>
        </w:numPr>
        <w:spacing w:before="0" w:beforeAutospacing="0" w:after="0" w:afterAutospacing="0"/>
        <w:textAlignment w:val="baseline"/>
        <w:rPr>
          <w:rFonts w:ascii="Arial" w:hAnsi="Arial" w:cs="Arial"/>
          <w:sz w:val="22"/>
          <w:szCs w:val="22"/>
        </w:rPr>
      </w:pPr>
      <w:r w:rsidRPr="004740FA">
        <w:rPr>
          <w:rFonts w:ascii="Arial" w:hAnsi="Arial" w:cs="Arial"/>
          <w:sz w:val="22"/>
          <w:szCs w:val="22"/>
        </w:rPr>
        <w:t>I</w:t>
      </w:r>
      <w:r w:rsidR="00AF4272" w:rsidRPr="004740FA">
        <w:rPr>
          <w:rFonts w:ascii="Arial" w:hAnsi="Arial" w:cs="Arial"/>
          <w:sz w:val="22"/>
          <w:szCs w:val="22"/>
        </w:rPr>
        <w:t>dentify a range of</w:t>
      </w:r>
      <w:r w:rsidRPr="004740FA">
        <w:rPr>
          <w:rFonts w:ascii="Arial" w:hAnsi="Arial" w:cs="Arial"/>
          <w:sz w:val="22"/>
          <w:szCs w:val="22"/>
        </w:rPr>
        <w:t xml:space="preserve"> </w:t>
      </w:r>
      <w:r w:rsidR="00AF4272" w:rsidRPr="004740FA">
        <w:rPr>
          <w:rFonts w:ascii="Arial" w:hAnsi="Arial" w:cs="Arial"/>
          <w:sz w:val="22"/>
          <w:szCs w:val="22"/>
        </w:rPr>
        <w:t>emerging research and technologies being practiced</w:t>
      </w:r>
      <w:r w:rsidRPr="004740FA">
        <w:rPr>
          <w:rFonts w:ascii="Arial" w:hAnsi="Arial" w:cs="Arial"/>
          <w:sz w:val="22"/>
          <w:szCs w:val="22"/>
        </w:rPr>
        <w:t xml:space="preserve"> </w:t>
      </w:r>
      <w:r w:rsidR="00BB6717" w:rsidRPr="004740FA">
        <w:rPr>
          <w:rFonts w:ascii="Arial" w:hAnsi="Arial" w:cs="Arial"/>
          <w:sz w:val="22"/>
          <w:szCs w:val="22"/>
        </w:rPr>
        <w:t>in</w:t>
      </w:r>
      <w:r w:rsidRPr="004740FA">
        <w:rPr>
          <w:rFonts w:ascii="Arial" w:hAnsi="Arial" w:cs="Arial"/>
          <w:sz w:val="22"/>
          <w:szCs w:val="22"/>
        </w:rPr>
        <w:t xml:space="preserve"> primary industries in WA.</w:t>
      </w:r>
    </w:p>
    <w:p w14:paraId="735A044B" w14:textId="399E9FD7" w:rsidR="009170A1" w:rsidRPr="004740FA" w:rsidRDefault="00AF4272" w:rsidP="009170A1">
      <w:pPr>
        <w:pStyle w:val="paragraph"/>
        <w:numPr>
          <w:ilvl w:val="0"/>
          <w:numId w:val="3"/>
        </w:numPr>
        <w:spacing w:before="0" w:beforeAutospacing="0" w:after="0" w:afterAutospacing="0"/>
        <w:textAlignment w:val="baseline"/>
        <w:rPr>
          <w:rFonts w:ascii="Arial" w:hAnsi="Arial" w:cs="Arial"/>
          <w:sz w:val="22"/>
          <w:szCs w:val="22"/>
        </w:rPr>
      </w:pPr>
      <w:r w:rsidRPr="004740FA">
        <w:rPr>
          <w:rFonts w:ascii="Arial" w:hAnsi="Arial" w:cs="Arial"/>
          <w:sz w:val="22"/>
          <w:szCs w:val="22"/>
        </w:rPr>
        <w:t xml:space="preserve">Explain how innovation is preparing WA primary industries for the future. </w:t>
      </w:r>
    </w:p>
    <w:p w14:paraId="1566C2D1" w14:textId="2569F56A" w:rsidR="003F5AA5" w:rsidRPr="004740FA" w:rsidRDefault="003F5AA5" w:rsidP="009170A1">
      <w:pPr>
        <w:pStyle w:val="paragraph"/>
        <w:numPr>
          <w:ilvl w:val="0"/>
          <w:numId w:val="3"/>
        </w:numPr>
        <w:spacing w:before="0" w:beforeAutospacing="0" w:after="0" w:afterAutospacing="0"/>
        <w:textAlignment w:val="baseline"/>
        <w:rPr>
          <w:rFonts w:ascii="Arial" w:hAnsi="Arial" w:cs="Arial"/>
          <w:sz w:val="22"/>
          <w:szCs w:val="22"/>
        </w:rPr>
      </w:pPr>
      <w:r w:rsidRPr="004740FA">
        <w:rPr>
          <w:rFonts w:ascii="Arial" w:hAnsi="Arial" w:cs="Arial"/>
          <w:sz w:val="22"/>
          <w:szCs w:val="22"/>
        </w:rPr>
        <w:t xml:space="preserve">Critically review </w:t>
      </w:r>
      <w:r w:rsidR="006D2277" w:rsidRPr="004740FA">
        <w:rPr>
          <w:rFonts w:ascii="Arial" w:hAnsi="Arial" w:cs="Arial"/>
          <w:sz w:val="22"/>
          <w:szCs w:val="22"/>
        </w:rPr>
        <w:t>a range of</w:t>
      </w:r>
      <w:r w:rsidR="007838A2" w:rsidRPr="004740FA">
        <w:rPr>
          <w:rFonts w:ascii="Arial" w:hAnsi="Arial" w:cs="Arial"/>
          <w:sz w:val="22"/>
          <w:szCs w:val="22"/>
        </w:rPr>
        <w:t xml:space="preserve"> </w:t>
      </w:r>
      <w:r w:rsidR="00004EC4" w:rsidRPr="004740FA">
        <w:rPr>
          <w:rFonts w:ascii="Arial" w:hAnsi="Arial" w:cs="Arial"/>
          <w:sz w:val="22"/>
          <w:szCs w:val="22"/>
        </w:rPr>
        <w:t>current innovations in primary industries</w:t>
      </w:r>
      <w:r w:rsidR="006D2277" w:rsidRPr="004740FA">
        <w:rPr>
          <w:rFonts w:ascii="Arial" w:hAnsi="Arial" w:cs="Arial"/>
          <w:sz w:val="22"/>
          <w:szCs w:val="22"/>
        </w:rPr>
        <w:t>.</w:t>
      </w:r>
    </w:p>
    <w:p w14:paraId="4AE9F9E4" w14:textId="77777777" w:rsidR="000B319C" w:rsidRPr="005701DE" w:rsidRDefault="000B319C" w:rsidP="002433C7">
      <w:pPr>
        <w:pStyle w:val="Heading4"/>
        <w:spacing w:before="240"/>
      </w:pPr>
      <w:r w:rsidRPr="005701DE">
        <w:t>Background information</w:t>
      </w:r>
    </w:p>
    <w:p w14:paraId="1AAD6FA6" w14:textId="4957CF8D" w:rsidR="00C8579F" w:rsidRPr="00C8579F" w:rsidRDefault="00DB552C" w:rsidP="00060113">
      <w:pPr>
        <w:pStyle w:val="Heading5"/>
        <w:rPr>
          <w:b w:val="0"/>
        </w:rPr>
      </w:pPr>
      <w:r>
        <w:rPr>
          <w:b w:val="0"/>
        </w:rPr>
        <w:t>This module includes a</w:t>
      </w:r>
      <w:r w:rsidR="00C8579F" w:rsidRPr="00C8579F">
        <w:rPr>
          <w:b w:val="0"/>
        </w:rPr>
        <w:t xml:space="preserve"> selection of guided investigations cover</w:t>
      </w:r>
      <w:r>
        <w:rPr>
          <w:b w:val="0"/>
        </w:rPr>
        <w:t>ing</w:t>
      </w:r>
      <w:r w:rsidR="00C8579F" w:rsidRPr="00C8579F">
        <w:rPr>
          <w:b w:val="0"/>
        </w:rPr>
        <w:t xml:space="preserve"> the following topics:</w:t>
      </w:r>
    </w:p>
    <w:p w14:paraId="6D9349AB" w14:textId="67A86787" w:rsidR="00C8579F" w:rsidRPr="008E287C" w:rsidRDefault="00C8579F" w:rsidP="00266A8B">
      <w:pPr>
        <w:pStyle w:val="ListParagraph"/>
        <w:numPr>
          <w:ilvl w:val="0"/>
          <w:numId w:val="5"/>
        </w:numPr>
        <w:spacing w:after="0"/>
      </w:pPr>
      <w:r>
        <w:t>Genetic modification</w:t>
      </w:r>
    </w:p>
    <w:p w14:paraId="467E192F" w14:textId="20EDFB92" w:rsidR="00C8579F" w:rsidRPr="008E287C" w:rsidRDefault="00C8579F" w:rsidP="00266A8B">
      <w:pPr>
        <w:pStyle w:val="ListParagraph"/>
        <w:numPr>
          <w:ilvl w:val="0"/>
          <w:numId w:val="5"/>
        </w:numPr>
        <w:spacing w:after="0"/>
      </w:pPr>
      <w:r>
        <w:t>Tackling Australia’s food waste</w:t>
      </w:r>
    </w:p>
    <w:p w14:paraId="6E9907D9" w14:textId="33EA79C9" w:rsidR="00C8579F" w:rsidRPr="008E287C" w:rsidRDefault="00C8579F" w:rsidP="00266A8B">
      <w:pPr>
        <w:pStyle w:val="ListParagraph"/>
        <w:numPr>
          <w:ilvl w:val="0"/>
          <w:numId w:val="5"/>
        </w:numPr>
        <w:spacing w:after="0"/>
      </w:pPr>
      <w:r>
        <w:t>More than milk</w:t>
      </w:r>
    </w:p>
    <w:p w14:paraId="7FCEFF9F" w14:textId="54503695" w:rsidR="00C8579F" w:rsidRPr="008E287C" w:rsidRDefault="00C8579F" w:rsidP="00266A8B">
      <w:pPr>
        <w:pStyle w:val="ListParagraph"/>
        <w:numPr>
          <w:ilvl w:val="0"/>
          <w:numId w:val="5"/>
        </w:numPr>
        <w:spacing w:after="0"/>
      </w:pPr>
      <w:r>
        <w:t>New grain growing in WA</w:t>
      </w:r>
    </w:p>
    <w:p w14:paraId="43317744" w14:textId="312DC7CF" w:rsidR="00C8579F" w:rsidRPr="008E287C" w:rsidRDefault="00C8579F" w:rsidP="00266A8B">
      <w:pPr>
        <w:pStyle w:val="ListParagraph"/>
        <w:numPr>
          <w:ilvl w:val="0"/>
          <w:numId w:val="5"/>
        </w:numPr>
        <w:spacing w:after="0"/>
      </w:pPr>
      <w:r>
        <w:t>Selective breeding in agriculture</w:t>
      </w:r>
    </w:p>
    <w:p w14:paraId="5BB932F5" w14:textId="570B178C" w:rsidR="00C8579F" w:rsidRPr="008E287C" w:rsidRDefault="00C8579F" w:rsidP="00266A8B">
      <w:pPr>
        <w:pStyle w:val="ListParagraph"/>
        <w:numPr>
          <w:ilvl w:val="0"/>
          <w:numId w:val="5"/>
        </w:numPr>
        <w:spacing w:after="0"/>
      </w:pPr>
      <w:r>
        <w:t>Growing fibre in WA</w:t>
      </w:r>
    </w:p>
    <w:p w14:paraId="6AE4D73D" w14:textId="48205AEE" w:rsidR="00C8579F" w:rsidRDefault="00C8579F" w:rsidP="00266A8B">
      <w:pPr>
        <w:pStyle w:val="ListParagraph"/>
        <w:numPr>
          <w:ilvl w:val="0"/>
          <w:numId w:val="5"/>
        </w:numPr>
        <w:spacing w:after="0"/>
      </w:pPr>
      <w:r>
        <w:t>Agricultural systems</w:t>
      </w:r>
    </w:p>
    <w:p w14:paraId="68223120" w14:textId="26DE4758" w:rsidR="00C8579F" w:rsidRPr="008E287C" w:rsidRDefault="00C8579F" w:rsidP="00266A8B">
      <w:pPr>
        <w:pStyle w:val="ListParagraph"/>
        <w:numPr>
          <w:ilvl w:val="0"/>
          <w:numId w:val="5"/>
        </w:numPr>
        <w:spacing w:after="0"/>
      </w:pPr>
      <w:r>
        <w:t>Emerging markets for Australian bushfoods</w:t>
      </w:r>
    </w:p>
    <w:p w14:paraId="36FF882E" w14:textId="2A81F3A9" w:rsidR="00517148" w:rsidRDefault="00F0188B" w:rsidP="00517148">
      <w:pPr>
        <w:pStyle w:val="Heading5"/>
        <w:rPr>
          <w:b w:val="0"/>
        </w:rPr>
      </w:pPr>
      <w:r>
        <w:rPr>
          <w:b w:val="0"/>
        </w:rPr>
        <w:t xml:space="preserve">Links to recommended sources of information and further reading are provided </w:t>
      </w:r>
      <w:r w:rsidR="00390977">
        <w:rPr>
          <w:b w:val="0"/>
        </w:rPr>
        <w:t>with</w:t>
      </w:r>
      <w:r>
        <w:rPr>
          <w:b w:val="0"/>
        </w:rPr>
        <w:t xml:space="preserve">in the investigation pages. </w:t>
      </w:r>
    </w:p>
    <w:p w14:paraId="53F9A26D" w14:textId="3934FA2E" w:rsidR="00F91C8F" w:rsidRDefault="00F91C8F" w:rsidP="00517148">
      <w:pPr>
        <w:pStyle w:val="Heading5"/>
        <w:rPr>
          <w:b w:val="0"/>
        </w:rPr>
      </w:pPr>
    </w:p>
    <w:p w14:paraId="25F16824" w14:textId="547BDEB8" w:rsidR="00F91C8F" w:rsidRDefault="00F91C8F" w:rsidP="00517148">
      <w:pPr>
        <w:pStyle w:val="Heading5"/>
        <w:rPr>
          <w:b w:val="0"/>
        </w:rPr>
      </w:pPr>
      <w:r>
        <w:rPr>
          <w:b w:val="0"/>
        </w:rPr>
        <w:t>Symbols within the resources</w:t>
      </w:r>
    </w:p>
    <w:p w14:paraId="0F5F4237" w14:textId="076160F5" w:rsidR="00F91C8F" w:rsidRDefault="00F91C8F" w:rsidP="00F91C8F">
      <w:pPr>
        <w:pStyle w:val="Heading5"/>
        <w:spacing w:before="240"/>
        <w:rPr>
          <w:b w:val="0"/>
        </w:rPr>
      </w:pPr>
      <w:r>
        <w:rPr>
          <w:noProof/>
        </w:rPr>
        <w:drawing>
          <wp:anchor distT="0" distB="0" distL="114300" distR="114300" simplePos="0" relativeHeight="251658240" behindDoc="0" locked="0" layoutInCell="1" allowOverlap="1" wp14:anchorId="7544BBB9" wp14:editId="018497B3">
            <wp:simplePos x="0" y="0"/>
            <wp:positionH relativeFrom="margin">
              <wp:posOffset>60960</wp:posOffset>
            </wp:positionH>
            <wp:positionV relativeFrom="paragraph">
              <wp:posOffset>6350</wp:posOffset>
            </wp:positionV>
            <wp:extent cx="581025" cy="581025"/>
            <wp:effectExtent l="0" t="0" r="9525" b="9525"/>
            <wp:wrapThrough wrapText="bothSides">
              <wp:wrapPolygon edited="0">
                <wp:start x="7790" y="0"/>
                <wp:lineTo x="0" y="708"/>
                <wp:lineTo x="0" y="16997"/>
                <wp:lineTo x="18413" y="21246"/>
                <wp:lineTo x="21246" y="21246"/>
                <wp:lineTo x="21246" y="708"/>
                <wp:lineTo x="14872" y="0"/>
                <wp:lineTo x="779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 design.pn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Pr>
          <w:b w:val="0"/>
        </w:rPr>
        <w:t xml:space="preserve">When this symbol appears in the </w:t>
      </w:r>
      <w:r w:rsidR="008C2D6F">
        <w:rPr>
          <w:b w:val="0"/>
        </w:rPr>
        <w:t>resources,</w:t>
      </w:r>
      <w:r>
        <w:rPr>
          <w:b w:val="0"/>
        </w:rPr>
        <w:t xml:space="preserve"> students are encouraged to consider their thoughts on the question or statement.</w:t>
      </w:r>
    </w:p>
    <w:p w14:paraId="2CF5E47C" w14:textId="030DDCB3" w:rsidR="00F91C8F" w:rsidRDefault="00F91C8F" w:rsidP="00F91C8F">
      <w:pPr>
        <w:pStyle w:val="Heading5"/>
        <w:rPr>
          <w:b w:val="0"/>
        </w:rPr>
      </w:pPr>
      <w:r>
        <w:rPr>
          <w:noProof/>
        </w:rPr>
        <w:drawing>
          <wp:anchor distT="0" distB="0" distL="114300" distR="114300" simplePos="0" relativeHeight="251658241" behindDoc="0" locked="0" layoutInCell="1" allowOverlap="1" wp14:anchorId="29DF2A13" wp14:editId="56BC5237">
            <wp:simplePos x="0" y="0"/>
            <wp:positionH relativeFrom="column">
              <wp:posOffset>80010</wp:posOffset>
            </wp:positionH>
            <wp:positionV relativeFrom="paragraph">
              <wp:posOffset>160020</wp:posOffset>
            </wp:positionV>
            <wp:extent cx="561975" cy="561975"/>
            <wp:effectExtent l="0" t="0" r="9525" b="9525"/>
            <wp:wrapThrough wrapText="bothSides">
              <wp:wrapPolygon edited="0">
                <wp:start x="9519" y="0"/>
                <wp:lineTo x="6590" y="2929"/>
                <wp:lineTo x="5125" y="7322"/>
                <wp:lineTo x="5125" y="11715"/>
                <wp:lineTo x="0" y="16841"/>
                <wp:lineTo x="0" y="21234"/>
                <wp:lineTo x="5125" y="21234"/>
                <wp:lineTo x="21234" y="12447"/>
                <wp:lineTo x="21234" y="2929"/>
                <wp:lineTo x="18305" y="0"/>
                <wp:lineTo x="9519"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gnify-5118694_64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anchor>
        </w:drawing>
      </w:r>
    </w:p>
    <w:p w14:paraId="55C24CB3" w14:textId="0F99C075" w:rsidR="00F91C8F" w:rsidRDefault="00F91C8F" w:rsidP="00F91C8F">
      <w:pPr>
        <w:pStyle w:val="Heading5"/>
        <w:spacing w:before="240"/>
        <w:rPr>
          <w:b w:val="0"/>
        </w:rPr>
      </w:pPr>
      <w:r>
        <w:rPr>
          <w:b w:val="0"/>
        </w:rPr>
        <w:t>When this symbol appears in the resources</w:t>
      </w:r>
      <w:r w:rsidR="00A41F1B">
        <w:rPr>
          <w:b w:val="0"/>
        </w:rPr>
        <w:t>,</w:t>
      </w:r>
      <w:r>
        <w:rPr>
          <w:b w:val="0"/>
        </w:rPr>
        <w:t xml:space="preserve"> students are required to complete an activity either within the document or in a workbook or portfolio.</w:t>
      </w:r>
    </w:p>
    <w:p w14:paraId="6B837395" w14:textId="041F966F" w:rsidR="00C8579F" w:rsidRPr="00C8579F" w:rsidRDefault="00C8579F" w:rsidP="00F91C8F">
      <w:pPr>
        <w:pStyle w:val="Heading5"/>
        <w:spacing w:before="240"/>
        <w:rPr>
          <w:b w:val="0"/>
        </w:rPr>
      </w:pPr>
    </w:p>
    <w:p w14:paraId="207AE569" w14:textId="4F9A8448" w:rsidR="00060113" w:rsidRDefault="00D77D04" w:rsidP="00060113">
      <w:pPr>
        <w:pStyle w:val="Heading5"/>
      </w:pPr>
      <w:r>
        <w:t>Strategies for teaching critical thinking and ethical dilemmas</w:t>
      </w:r>
    </w:p>
    <w:p w14:paraId="4CB60FD4" w14:textId="7AAB2A06" w:rsidR="00D77D04" w:rsidRDefault="00D77D04" w:rsidP="00060113">
      <w:pPr>
        <w:pStyle w:val="Heading5"/>
      </w:pPr>
    </w:p>
    <w:p w14:paraId="13782E4E" w14:textId="4C610A4F" w:rsidR="00F0188B" w:rsidRDefault="008C2D6F" w:rsidP="00060113">
      <w:pPr>
        <w:pStyle w:val="Heading5"/>
        <w:rPr>
          <w:b w:val="0"/>
        </w:rPr>
      </w:pPr>
      <w:r>
        <w:rPr>
          <w:b w:val="0"/>
        </w:rPr>
        <w:t>Teachers can engage students and encourage them to participate in critical thinking and ethical dilemma discussions in many creative and innovative ways</w:t>
      </w:r>
      <w:r w:rsidR="00F0188B">
        <w:rPr>
          <w:b w:val="0"/>
        </w:rPr>
        <w:t xml:space="preserve">. It is suggested that teachers use the resources provided in this module and deliver them in a way that best suits the needs of their students. </w:t>
      </w:r>
    </w:p>
    <w:p w14:paraId="4F8C06A4" w14:textId="77777777" w:rsidR="0034586E" w:rsidRDefault="0034586E" w:rsidP="00060113">
      <w:pPr>
        <w:pStyle w:val="Heading5"/>
        <w:rPr>
          <w:b w:val="0"/>
        </w:rPr>
      </w:pPr>
    </w:p>
    <w:p w14:paraId="34975478" w14:textId="3CD2AFBC" w:rsidR="00F0188B" w:rsidRDefault="00390977" w:rsidP="00060113">
      <w:pPr>
        <w:pStyle w:val="Heading5"/>
        <w:rPr>
          <w:b w:val="0"/>
        </w:rPr>
      </w:pPr>
      <w:r>
        <w:rPr>
          <w:b w:val="0"/>
        </w:rPr>
        <w:t>Ideas for</w:t>
      </w:r>
      <w:r w:rsidR="00F0188B">
        <w:rPr>
          <w:b w:val="0"/>
        </w:rPr>
        <w:t xml:space="preserve"> classroom</w:t>
      </w:r>
      <w:r w:rsidR="00D61A4F">
        <w:rPr>
          <w:b w:val="0"/>
        </w:rPr>
        <w:t xml:space="preserve"> strategies</w:t>
      </w:r>
      <w:r w:rsidR="00F0188B">
        <w:rPr>
          <w:b w:val="0"/>
        </w:rPr>
        <w:t xml:space="preserve"> include:</w:t>
      </w:r>
    </w:p>
    <w:p w14:paraId="58B822A0" w14:textId="235E19C3" w:rsidR="00F0188B" w:rsidRPr="009366A9" w:rsidRDefault="00B95393" w:rsidP="00266A8B">
      <w:pPr>
        <w:pStyle w:val="ListParagraph"/>
        <w:numPr>
          <w:ilvl w:val="0"/>
          <w:numId w:val="9"/>
        </w:numPr>
        <w:rPr>
          <w:b/>
        </w:rPr>
      </w:pPr>
      <w:r>
        <w:rPr>
          <w:b/>
        </w:rPr>
        <w:t>Opinion c</w:t>
      </w:r>
      <w:r w:rsidR="00F0188B" w:rsidRPr="009366A9">
        <w:rPr>
          <w:b/>
        </w:rPr>
        <w:t>ontinuum</w:t>
      </w:r>
    </w:p>
    <w:p w14:paraId="7F03CA79" w14:textId="6395785A" w:rsidR="00A406B5" w:rsidRDefault="00A406B5" w:rsidP="00A406B5">
      <w:pPr>
        <w:pStyle w:val="ListParagraph"/>
      </w:pPr>
      <w:r>
        <w:t xml:space="preserve">Set up a continuum line in the classroom with one </w:t>
      </w:r>
      <w:r w:rsidR="0034586E">
        <w:t>side of the room ‘</w:t>
      </w:r>
      <w:r>
        <w:t>strongly agree</w:t>
      </w:r>
      <w:r w:rsidR="0034586E">
        <w:t>’</w:t>
      </w:r>
      <w:r>
        <w:t xml:space="preserve"> and the other side </w:t>
      </w:r>
      <w:r w:rsidR="0034586E">
        <w:t>‘</w:t>
      </w:r>
      <w:r>
        <w:t>strongly disagree</w:t>
      </w:r>
      <w:r w:rsidR="0034586E">
        <w:t>’</w:t>
      </w:r>
      <w:r>
        <w:t xml:space="preserve">. </w:t>
      </w:r>
      <w:r w:rsidR="00B95393">
        <w:t xml:space="preserve">Students position themselves on the line in relation to their thoughts and views of a topic. </w:t>
      </w:r>
      <w:r>
        <w:t xml:space="preserve">This can be used to allow students to consider their views on any topic. </w:t>
      </w:r>
      <w:r w:rsidR="00BA744D">
        <w:t xml:space="preserve">For further </w:t>
      </w:r>
      <w:r w:rsidR="000815FF">
        <w:t>information,</w:t>
      </w:r>
      <w:r w:rsidR="00BA744D">
        <w:t xml:space="preserve"> visit </w:t>
      </w:r>
      <w:hyperlink r:id="rId70" w:history="1">
        <w:r w:rsidR="00BA744D" w:rsidRPr="00BA744D">
          <w:rPr>
            <w:rStyle w:val="Hyperlink"/>
          </w:rPr>
          <w:t>Think Differently</w:t>
        </w:r>
      </w:hyperlink>
      <w:r w:rsidR="00BA744D">
        <w:t>.</w:t>
      </w:r>
    </w:p>
    <w:p w14:paraId="704D9210" w14:textId="2EDDC672" w:rsidR="00A406B5" w:rsidRPr="009366A9" w:rsidRDefault="00A406B5" w:rsidP="00266A8B">
      <w:pPr>
        <w:pStyle w:val="ListParagraph"/>
        <w:numPr>
          <w:ilvl w:val="0"/>
          <w:numId w:val="9"/>
        </w:numPr>
        <w:rPr>
          <w:b/>
        </w:rPr>
      </w:pPr>
      <w:r w:rsidRPr="009366A9">
        <w:rPr>
          <w:b/>
        </w:rPr>
        <w:t xml:space="preserve">Fold the line </w:t>
      </w:r>
    </w:p>
    <w:p w14:paraId="0D12BF0F" w14:textId="73F353D7" w:rsidR="00A406B5" w:rsidRDefault="00A406B5" w:rsidP="00A406B5">
      <w:pPr>
        <w:pStyle w:val="ListParagraph"/>
      </w:pPr>
      <w:r>
        <w:t xml:space="preserve">Set up a </w:t>
      </w:r>
      <w:r w:rsidR="00B95393">
        <w:t>continuum and once</w:t>
      </w:r>
      <w:r>
        <w:t xml:space="preserve"> students have positioned themselves on the line according to their views on the topic, ask them to </w:t>
      </w:r>
      <w:r w:rsidR="00B95393">
        <w:t>‘</w:t>
      </w:r>
      <w:r>
        <w:t>fold the line</w:t>
      </w:r>
      <w:r w:rsidR="00B95393">
        <w:t xml:space="preserve">’ </w:t>
      </w:r>
      <w:r>
        <w:t xml:space="preserve">by pairing up with person on the other end of the continuum to them. Then guide the pairs to </w:t>
      </w:r>
      <w:r w:rsidR="00B95393">
        <w:t>s</w:t>
      </w:r>
      <w:r w:rsidR="0034586E">
        <w:t>hare their thoughts with one another</w:t>
      </w:r>
      <w:r w:rsidR="00B95393">
        <w:t xml:space="preserve">. </w:t>
      </w:r>
    </w:p>
    <w:p w14:paraId="09379BD3" w14:textId="221D0C36" w:rsidR="00A406B5" w:rsidRPr="009366A9" w:rsidRDefault="00A406B5" w:rsidP="00266A8B">
      <w:pPr>
        <w:pStyle w:val="ListParagraph"/>
        <w:numPr>
          <w:ilvl w:val="0"/>
          <w:numId w:val="9"/>
        </w:numPr>
        <w:rPr>
          <w:b/>
        </w:rPr>
      </w:pPr>
      <w:r w:rsidRPr="009366A9">
        <w:rPr>
          <w:b/>
        </w:rPr>
        <w:t>Ethical Decision Making</w:t>
      </w:r>
    </w:p>
    <w:p w14:paraId="6EDA5962" w14:textId="19C701D6" w:rsidR="000815FF" w:rsidRDefault="00A406B5" w:rsidP="00A406B5">
      <w:pPr>
        <w:pStyle w:val="ListParagraph"/>
        <w:sectPr w:rsidR="000815FF" w:rsidSect="00202FE4">
          <w:pgSz w:w="11906" w:h="16838" w:code="9"/>
          <w:pgMar w:top="1247" w:right="1134" w:bottom="1021" w:left="1134" w:header="284" w:footer="284" w:gutter="0"/>
          <w:cols w:space="708"/>
          <w:docGrid w:linePitch="360"/>
        </w:sectPr>
      </w:pPr>
      <w:r>
        <w:t xml:space="preserve">Use </w:t>
      </w:r>
      <w:hyperlink r:id="rId71" w:history="1">
        <w:r w:rsidRPr="00A406B5">
          <w:rPr>
            <w:rStyle w:val="Hyperlink"/>
          </w:rPr>
          <w:t>A Framework for Ethical Decision Making</w:t>
        </w:r>
      </w:hyperlink>
      <w:r>
        <w:t xml:space="preserve"> to guide students through this process</w:t>
      </w:r>
    </w:p>
    <w:p w14:paraId="096BAAFC" w14:textId="7B56CFB2" w:rsidR="002D5C66" w:rsidRPr="009366A9" w:rsidRDefault="008C09F0" w:rsidP="00266A8B">
      <w:pPr>
        <w:pStyle w:val="ListParagraph"/>
        <w:numPr>
          <w:ilvl w:val="0"/>
          <w:numId w:val="9"/>
        </w:numPr>
        <w:rPr>
          <w:b/>
        </w:rPr>
      </w:pPr>
      <w:r>
        <w:rPr>
          <w:b/>
        </w:rPr>
        <w:lastRenderedPageBreak/>
        <w:t>Six</w:t>
      </w:r>
      <w:r w:rsidR="009366A9" w:rsidRPr="009366A9">
        <w:rPr>
          <w:b/>
        </w:rPr>
        <w:t xml:space="preserve"> T</w:t>
      </w:r>
      <w:r w:rsidR="002D5C66" w:rsidRPr="009366A9">
        <w:rPr>
          <w:b/>
        </w:rPr>
        <w:t>hinking</w:t>
      </w:r>
      <w:r w:rsidR="00A406B5" w:rsidRPr="009366A9">
        <w:rPr>
          <w:b/>
        </w:rPr>
        <w:t xml:space="preserve"> </w:t>
      </w:r>
      <w:r w:rsidR="009366A9" w:rsidRPr="009366A9">
        <w:rPr>
          <w:b/>
        </w:rPr>
        <w:t>H</w:t>
      </w:r>
      <w:r w:rsidR="00A406B5" w:rsidRPr="009366A9">
        <w:rPr>
          <w:b/>
        </w:rPr>
        <w:t>ats</w:t>
      </w:r>
    </w:p>
    <w:p w14:paraId="3447F718" w14:textId="122C7B8A" w:rsidR="002D5C66" w:rsidRPr="002D5C66" w:rsidRDefault="0034586E" w:rsidP="002D5C66">
      <w:pPr>
        <w:pStyle w:val="ListParagraph"/>
      </w:pPr>
      <w:r>
        <w:t>This strategy a</w:t>
      </w:r>
      <w:r w:rsidR="002D5C66">
        <w:t>ims to investigate</w:t>
      </w:r>
      <w:r w:rsidR="002D5C66" w:rsidRPr="002D5C66">
        <w:t xml:space="preserve"> an issue from a variety of perspectives, but in a clear, conflict-free way. </w:t>
      </w:r>
    </w:p>
    <w:p w14:paraId="24C1ABF8" w14:textId="202EEC51" w:rsidR="002D5C66" w:rsidRDefault="009366A9" w:rsidP="002D5C66">
      <w:pPr>
        <w:pStyle w:val="ListParagraph"/>
      </w:pPr>
      <w:r>
        <w:t xml:space="preserve">For further </w:t>
      </w:r>
      <w:r w:rsidR="000815FF">
        <w:t>information,</w:t>
      </w:r>
      <w:r>
        <w:t xml:space="preserve"> visit </w:t>
      </w:r>
      <w:hyperlink r:id="rId72" w:history="1">
        <w:r w:rsidRPr="009366A9">
          <w:rPr>
            <w:rStyle w:val="Hyperlink"/>
          </w:rPr>
          <w:t>The de Bono Group</w:t>
        </w:r>
      </w:hyperlink>
      <w:r w:rsidR="00BA744D">
        <w:t>.</w:t>
      </w:r>
    </w:p>
    <w:p w14:paraId="1757600D" w14:textId="6B430C5D" w:rsidR="009366A9" w:rsidRPr="009366A9" w:rsidRDefault="00D61A4F" w:rsidP="00266A8B">
      <w:pPr>
        <w:pStyle w:val="ListParagraph"/>
        <w:numPr>
          <w:ilvl w:val="0"/>
          <w:numId w:val="9"/>
        </w:numPr>
        <w:rPr>
          <w:b/>
        </w:rPr>
      </w:pPr>
      <w:r>
        <w:rPr>
          <w:b/>
        </w:rPr>
        <w:t>Circle Talk Strategy</w:t>
      </w:r>
    </w:p>
    <w:p w14:paraId="113425C6" w14:textId="23FBAF70" w:rsidR="009366A9" w:rsidRDefault="009366A9" w:rsidP="009366A9">
      <w:pPr>
        <w:pStyle w:val="ListParagraph"/>
      </w:pPr>
      <w:r w:rsidRPr="009366A9">
        <w:t>This technique involves a large group of students, such as the whole class, forming two circles – an inner circle and an outer circle. Students in the inner and outer cir</w:t>
      </w:r>
      <w:r>
        <w:t xml:space="preserve">cle find partners and face each </w:t>
      </w:r>
      <w:r w:rsidRPr="009366A9">
        <w:t>other.</w:t>
      </w:r>
      <w:r>
        <w:t xml:space="preserve"> For further </w:t>
      </w:r>
      <w:r w:rsidR="000815FF">
        <w:t>information,</w:t>
      </w:r>
      <w:r>
        <w:t xml:space="preserve"> visit </w:t>
      </w:r>
      <w:hyperlink r:id="rId73" w:history="1">
        <w:r w:rsidR="00D61A4F" w:rsidRPr="00D61A4F">
          <w:rPr>
            <w:rStyle w:val="Hyperlink"/>
          </w:rPr>
          <w:t>Connect</w:t>
        </w:r>
      </w:hyperlink>
      <w:r w:rsidR="00BA744D">
        <w:t>.</w:t>
      </w:r>
    </w:p>
    <w:p w14:paraId="66196629" w14:textId="2786E8FA" w:rsidR="00D61A4F" w:rsidRPr="00D61A4F" w:rsidRDefault="009A26B1" w:rsidP="00D61A4F">
      <w:hyperlink r:id="rId74" w:history="1">
        <w:r w:rsidR="00D61A4F" w:rsidRPr="00D61A4F">
          <w:rPr>
            <w:rStyle w:val="Hyperlink"/>
          </w:rPr>
          <w:t>THE TOOLBOX Strategies and organisers for your classroom</w:t>
        </w:r>
      </w:hyperlink>
      <w:r w:rsidR="00D61A4F">
        <w:t xml:space="preserve"> on Department of Education’s Connect </w:t>
      </w:r>
      <w:r w:rsidR="00B95393">
        <w:t xml:space="preserve">has a range of resources and strategies teachers might like to explore. </w:t>
      </w:r>
    </w:p>
    <w:p w14:paraId="1A2333FC" w14:textId="72700C05" w:rsidR="00F91C8F" w:rsidRDefault="009A26B1" w:rsidP="00F91C8F">
      <w:hyperlink r:id="rId75" w:history="1">
        <w:r w:rsidR="002E1F3E" w:rsidRPr="002E1F3E">
          <w:rPr>
            <w:rStyle w:val="Hyperlink"/>
          </w:rPr>
          <w:t>Critical Thinking for Teachers and Students</w:t>
        </w:r>
      </w:hyperlink>
      <w:r w:rsidR="002E1F3E">
        <w:t xml:space="preserve"> provides a summary and e</w:t>
      </w:r>
      <w:r w:rsidR="0034586E">
        <w:t>xamples of classroom strategies for developing critical thinking skills.</w:t>
      </w:r>
    </w:p>
    <w:p w14:paraId="6BF63697" w14:textId="1ACBFC48" w:rsidR="000B319C" w:rsidRPr="00A506DC" w:rsidRDefault="00D77D04" w:rsidP="00AC7A23">
      <w:pPr>
        <w:pStyle w:val="Heading4"/>
        <w:spacing w:before="240"/>
      </w:pPr>
      <w:r>
        <w:t>Res</w:t>
      </w:r>
      <w:r w:rsidR="000B319C" w:rsidRPr="00A506DC">
        <w:t>ources and equipment</w:t>
      </w:r>
    </w:p>
    <w:p w14:paraId="28B12B27" w14:textId="69398A09" w:rsidR="0033077B" w:rsidRDefault="0033077B" w:rsidP="00A15944">
      <w:pPr>
        <w:pStyle w:val="NoSpacing"/>
        <w:spacing w:after="120"/>
        <w:rPr>
          <w:rFonts w:cs="Arial"/>
        </w:rPr>
      </w:pPr>
      <w:r>
        <w:rPr>
          <w:rFonts w:cs="Arial"/>
        </w:rPr>
        <w:t>Facilities for online research.</w:t>
      </w:r>
    </w:p>
    <w:p w14:paraId="6AAD8E1C" w14:textId="7CB0E0E8" w:rsidR="00F541CA" w:rsidRDefault="0033077B" w:rsidP="00A15944">
      <w:pPr>
        <w:pStyle w:val="NoSpacing"/>
        <w:spacing w:after="120"/>
        <w:rPr>
          <w:rFonts w:cs="Arial"/>
        </w:rPr>
      </w:pPr>
      <w:r>
        <w:rPr>
          <w:rFonts w:cs="Arial"/>
        </w:rPr>
        <w:t>Student Worksheets:</w:t>
      </w:r>
    </w:p>
    <w:p w14:paraId="746ACA72" w14:textId="77777777" w:rsidR="0033077B" w:rsidRPr="008E287C" w:rsidRDefault="0033077B" w:rsidP="00266A8B">
      <w:pPr>
        <w:pStyle w:val="ListParagraph"/>
        <w:numPr>
          <w:ilvl w:val="0"/>
          <w:numId w:val="5"/>
        </w:numPr>
        <w:spacing w:after="0"/>
      </w:pPr>
      <w:r w:rsidRPr="008E287C">
        <w:t>4.1</w:t>
      </w:r>
      <w:r>
        <w:t xml:space="preserve"> Genetic modification</w:t>
      </w:r>
    </w:p>
    <w:p w14:paraId="3FE55F31" w14:textId="77777777" w:rsidR="0033077B" w:rsidRPr="008E287C" w:rsidRDefault="0033077B" w:rsidP="00266A8B">
      <w:pPr>
        <w:pStyle w:val="ListParagraph"/>
        <w:numPr>
          <w:ilvl w:val="0"/>
          <w:numId w:val="5"/>
        </w:numPr>
        <w:spacing w:after="0"/>
      </w:pPr>
      <w:r w:rsidRPr="008E287C">
        <w:t>4.2</w:t>
      </w:r>
      <w:r>
        <w:t xml:space="preserve"> Tackling Australia’s food waste</w:t>
      </w:r>
    </w:p>
    <w:p w14:paraId="5D81A44E" w14:textId="77777777" w:rsidR="0033077B" w:rsidRPr="008E287C" w:rsidRDefault="0033077B" w:rsidP="00266A8B">
      <w:pPr>
        <w:pStyle w:val="ListParagraph"/>
        <w:numPr>
          <w:ilvl w:val="0"/>
          <w:numId w:val="5"/>
        </w:numPr>
        <w:spacing w:after="0"/>
      </w:pPr>
      <w:r w:rsidRPr="008E287C">
        <w:t>4.3</w:t>
      </w:r>
      <w:r>
        <w:t xml:space="preserve"> More than milk</w:t>
      </w:r>
    </w:p>
    <w:p w14:paraId="51892571" w14:textId="77777777" w:rsidR="0033077B" w:rsidRPr="008E287C" w:rsidRDefault="0033077B" w:rsidP="00266A8B">
      <w:pPr>
        <w:pStyle w:val="ListParagraph"/>
        <w:numPr>
          <w:ilvl w:val="0"/>
          <w:numId w:val="5"/>
        </w:numPr>
        <w:spacing w:after="0"/>
      </w:pPr>
      <w:r w:rsidRPr="008E287C">
        <w:t>4.4</w:t>
      </w:r>
      <w:r>
        <w:t xml:space="preserve"> New grain growing in WA</w:t>
      </w:r>
    </w:p>
    <w:p w14:paraId="156E497A" w14:textId="77777777" w:rsidR="0033077B" w:rsidRPr="008E287C" w:rsidRDefault="0033077B" w:rsidP="00266A8B">
      <w:pPr>
        <w:pStyle w:val="ListParagraph"/>
        <w:numPr>
          <w:ilvl w:val="0"/>
          <w:numId w:val="5"/>
        </w:numPr>
        <w:spacing w:after="0"/>
      </w:pPr>
      <w:r w:rsidRPr="008E287C">
        <w:t>4.5</w:t>
      </w:r>
      <w:r>
        <w:t xml:space="preserve"> Selective breeding in agriculture</w:t>
      </w:r>
    </w:p>
    <w:p w14:paraId="4305969A" w14:textId="77777777" w:rsidR="0033077B" w:rsidRPr="008E287C" w:rsidRDefault="0033077B" w:rsidP="00266A8B">
      <w:pPr>
        <w:pStyle w:val="ListParagraph"/>
        <w:numPr>
          <w:ilvl w:val="0"/>
          <w:numId w:val="5"/>
        </w:numPr>
        <w:spacing w:after="0"/>
      </w:pPr>
      <w:r w:rsidRPr="008E287C">
        <w:t>4.6</w:t>
      </w:r>
      <w:r>
        <w:t xml:space="preserve"> Growing fibre in WA</w:t>
      </w:r>
    </w:p>
    <w:p w14:paraId="486F5E26" w14:textId="77777777" w:rsidR="0033077B" w:rsidRDefault="0033077B" w:rsidP="00266A8B">
      <w:pPr>
        <w:pStyle w:val="ListParagraph"/>
        <w:numPr>
          <w:ilvl w:val="0"/>
          <w:numId w:val="5"/>
        </w:numPr>
        <w:spacing w:after="0"/>
      </w:pPr>
      <w:r w:rsidRPr="008E287C">
        <w:t>4.7</w:t>
      </w:r>
      <w:r>
        <w:t xml:space="preserve"> Agricultural systems</w:t>
      </w:r>
    </w:p>
    <w:p w14:paraId="737BA73A" w14:textId="67048965" w:rsidR="0033077B" w:rsidRPr="008E287C" w:rsidRDefault="0033077B" w:rsidP="00266A8B">
      <w:pPr>
        <w:pStyle w:val="ListParagraph"/>
        <w:numPr>
          <w:ilvl w:val="0"/>
          <w:numId w:val="5"/>
        </w:numPr>
        <w:spacing w:after="0"/>
      </w:pPr>
      <w:r>
        <w:t>4.8 Emerging markets for Australian bushfoods</w:t>
      </w:r>
    </w:p>
    <w:p w14:paraId="4A62BD01" w14:textId="6C996763" w:rsidR="000B319C" w:rsidRDefault="000B319C" w:rsidP="002433C7">
      <w:pPr>
        <w:pStyle w:val="Heading4"/>
        <w:spacing w:before="240"/>
      </w:pPr>
      <w:r>
        <w:t>Instructions for suggested activities</w:t>
      </w:r>
    </w:p>
    <w:p w14:paraId="1128BF27" w14:textId="037E7DEA" w:rsidR="00517148" w:rsidRPr="00C83E7C" w:rsidRDefault="00517148" w:rsidP="00C83E7C">
      <w:pPr>
        <w:pStyle w:val="Heading5"/>
        <w:rPr>
          <w:b w:val="0"/>
          <w:bCs w:val="0"/>
        </w:rPr>
      </w:pPr>
      <w:r>
        <w:rPr>
          <w:b w:val="0"/>
          <w:bCs w:val="0"/>
        </w:rPr>
        <w:t xml:space="preserve">The purpose of these guided investigations is to spark ideas for students to develop their critical thinking and ethical </w:t>
      </w:r>
      <w:r w:rsidR="64130591">
        <w:rPr>
          <w:b w:val="0"/>
          <w:bCs w:val="0"/>
        </w:rPr>
        <w:t>decision-making</w:t>
      </w:r>
      <w:r>
        <w:rPr>
          <w:b w:val="0"/>
          <w:bCs w:val="0"/>
        </w:rPr>
        <w:t xml:space="preserve"> skills. </w:t>
      </w:r>
    </w:p>
    <w:p w14:paraId="542027EA" w14:textId="70629631" w:rsidR="00D77D04" w:rsidRDefault="00C8579F" w:rsidP="00D77D04">
      <w:r>
        <w:t>Teachers can facilitate this module in many ways and are encouraged to use the g</w:t>
      </w:r>
      <w:r w:rsidR="00D77D04">
        <w:t>uided investigation</w:t>
      </w:r>
      <w:r>
        <w:t xml:space="preserve"> activities in a way that best suits their students. </w:t>
      </w:r>
    </w:p>
    <w:p w14:paraId="4742C575" w14:textId="77777777" w:rsidR="00C8579F" w:rsidRDefault="00C8579F" w:rsidP="00D77D04">
      <w:r>
        <w:t xml:space="preserve">Please note: </w:t>
      </w:r>
    </w:p>
    <w:p w14:paraId="043577AD" w14:textId="4D0B2FF2" w:rsidR="00C8579F" w:rsidRDefault="00C8579F" w:rsidP="00266A8B">
      <w:pPr>
        <w:pStyle w:val="ListParagraph"/>
        <w:numPr>
          <w:ilvl w:val="0"/>
          <w:numId w:val="5"/>
        </w:numPr>
      </w:pPr>
      <w:r>
        <w:t xml:space="preserve">Not all topics are required to be delivered. </w:t>
      </w:r>
    </w:p>
    <w:p w14:paraId="413B3433" w14:textId="1F06BDFC" w:rsidR="00C8579F" w:rsidRDefault="00C8579F" w:rsidP="00266A8B">
      <w:pPr>
        <w:pStyle w:val="ListParagraph"/>
        <w:numPr>
          <w:ilvl w:val="0"/>
          <w:numId w:val="5"/>
        </w:numPr>
      </w:pPr>
      <w:r>
        <w:t xml:space="preserve">Additional topics can be added. </w:t>
      </w:r>
    </w:p>
    <w:p w14:paraId="60B33C58" w14:textId="5C2F26F9" w:rsidR="00C8579F" w:rsidRDefault="00C8579F" w:rsidP="00266A8B">
      <w:pPr>
        <w:pStyle w:val="ListParagraph"/>
        <w:numPr>
          <w:ilvl w:val="0"/>
          <w:numId w:val="5"/>
        </w:numPr>
      </w:pPr>
      <w:r>
        <w:t>Students could complete the investigations individually or in a group.</w:t>
      </w:r>
    </w:p>
    <w:p w14:paraId="17F703D6" w14:textId="3F53F69B" w:rsidR="00C8579F" w:rsidRDefault="00C8579F" w:rsidP="00266A8B">
      <w:pPr>
        <w:pStyle w:val="ListParagraph"/>
        <w:numPr>
          <w:ilvl w:val="0"/>
          <w:numId w:val="5"/>
        </w:numPr>
      </w:pPr>
      <w:r>
        <w:t>The whole class could complete al</w:t>
      </w:r>
      <w:r w:rsidR="00652FF3">
        <w:t>l or some of the investigations.</w:t>
      </w:r>
    </w:p>
    <w:p w14:paraId="50525E36" w14:textId="31490B30" w:rsidR="00C8579F" w:rsidRDefault="00C8579F" w:rsidP="00266A8B">
      <w:pPr>
        <w:pStyle w:val="ListParagraph"/>
        <w:numPr>
          <w:ilvl w:val="0"/>
          <w:numId w:val="5"/>
        </w:numPr>
      </w:pPr>
      <w:r>
        <w:t xml:space="preserve">The class could be divided into groups and topics </w:t>
      </w:r>
      <w:r w:rsidR="0033077B">
        <w:t>allocated</w:t>
      </w:r>
      <w:r>
        <w:t>, researched then share</w:t>
      </w:r>
      <w:r w:rsidR="0033077B">
        <w:t xml:space="preserve">d. </w:t>
      </w:r>
    </w:p>
    <w:p w14:paraId="5A3EF85E" w14:textId="301E0B33" w:rsidR="00652FF3" w:rsidRDefault="00652FF3" w:rsidP="00266A8B">
      <w:pPr>
        <w:pStyle w:val="ListParagraph"/>
        <w:numPr>
          <w:ilvl w:val="0"/>
          <w:numId w:val="5"/>
        </w:numPr>
      </w:pPr>
      <w:r>
        <w:t>Teachers might like to use some of the critical thinking and ethical dilemma strategies listed above to develop additional activities</w:t>
      </w:r>
      <w:r w:rsidR="0034586E">
        <w:t>.</w:t>
      </w:r>
    </w:p>
    <w:p w14:paraId="3AE7C6EB" w14:textId="10FCA618" w:rsidR="0033077B" w:rsidRDefault="0033077B" w:rsidP="00266A8B">
      <w:pPr>
        <w:pStyle w:val="ListParagraph"/>
        <w:numPr>
          <w:ilvl w:val="0"/>
          <w:numId w:val="5"/>
        </w:numPr>
      </w:pPr>
      <w:r>
        <w:t xml:space="preserve">Students could be asked to present a summary of their research in various formats. </w:t>
      </w:r>
    </w:p>
    <w:p w14:paraId="1FDBF951" w14:textId="6E224300" w:rsidR="00C8579F" w:rsidRDefault="0033077B" w:rsidP="00D77D04">
      <w:r>
        <w:t xml:space="preserve">Additional practical activities could be added to these resources to provide hands on learning for the students. </w:t>
      </w:r>
    </w:p>
    <w:p w14:paraId="35F878C0" w14:textId="4DF1C7A3" w:rsidR="0033077B" w:rsidRDefault="0033077B" w:rsidP="00D77D04">
      <w:r>
        <w:t>For example:</w:t>
      </w:r>
    </w:p>
    <w:p w14:paraId="4F848B16" w14:textId="4E0585E2" w:rsidR="0033077B" w:rsidRDefault="0033077B" w:rsidP="00266A8B">
      <w:pPr>
        <w:pStyle w:val="ListParagraph"/>
        <w:numPr>
          <w:ilvl w:val="0"/>
          <w:numId w:val="5"/>
        </w:numPr>
      </w:pPr>
      <w:r>
        <w:t xml:space="preserve">Prepare recipes using some of the emerging new foods, </w:t>
      </w:r>
      <w:proofErr w:type="spellStart"/>
      <w:r>
        <w:t>eg</w:t>
      </w:r>
      <w:proofErr w:type="spellEnd"/>
      <w:r>
        <w:t xml:space="preserve"> lupins, bushfoods, alternative proteins</w:t>
      </w:r>
      <w:r w:rsidR="00473678">
        <w:t xml:space="preserve"> to compliment Student worksheets 4.1 – 4.8.</w:t>
      </w:r>
    </w:p>
    <w:p w14:paraId="32D36F33" w14:textId="361ECEC6" w:rsidR="0033077B" w:rsidRDefault="0033077B" w:rsidP="00266A8B">
      <w:pPr>
        <w:pStyle w:val="ListParagraph"/>
        <w:numPr>
          <w:ilvl w:val="0"/>
          <w:numId w:val="5"/>
        </w:numPr>
      </w:pPr>
      <w:r>
        <w:t>Complete a recipe using the whole product, demonstrating minimalizing food waste</w:t>
      </w:r>
      <w:r w:rsidR="00473678">
        <w:t xml:space="preserve"> to compl</w:t>
      </w:r>
      <w:r w:rsidR="00E4269D">
        <w:t>e</w:t>
      </w:r>
      <w:r w:rsidR="00473678">
        <w:t xml:space="preserve">ment Student worksheet 4.2. </w:t>
      </w:r>
    </w:p>
    <w:p w14:paraId="38CEB0F1" w14:textId="56EF5ADE" w:rsidR="0033077B" w:rsidRDefault="0033077B" w:rsidP="00266A8B">
      <w:pPr>
        <w:pStyle w:val="ListParagraph"/>
        <w:numPr>
          <w:ilvl w:val="0"/>
          <w:numId w:val="5"/>
        </w:numPr>
      </w:pPr>
      <w:r>
        <w:t>Use samples of alternative fabrics for s</w:t>
      </w:r>
      <w:r w:rsidR="00473678">
        <w:t>tudents to touch and feel to compl</w:t>
      </w:r>
      <w:r w:rsidR="007F6FDE">
        <w:t>e</w:t>
      </w:r>
      <w:r w:rsidR="00473678">
        <w:t>ment Student worksheet</w:t>
      </w:r>
      <w:r w:rsidR="005E20ED">
        <w:t xml:space="preserve"> 4.6.</w:t>
      </w:r>
    </w:p>
    <w:p w14:paraId="664D5681" w14:textId="36F9FC8B" w:rsidR="0033077B" w:rsidRDefault="0033077B" w:rsidP="00266A8B">
      <w:pPr>
        <w:pStyle w:val="ListParagraph"/>
        <w:numPr>
          <w:ilvl w:val="0"/>
          <w:numId w:val="5"/>
        </w:numPr>
      </w:pPr>
      <w:r>
        <w:t xml:space="preserve">Grow some produce in the classroom or school garden. </w:t>
      </w:r>
    </w:p>
    <w:p w14:paraId="2F5A370A" w14:textId="377DE7CA" w:rsidR="00473678" w:rsidRDefault="00473678" w:rsidP="00266A8B">
      <w:pPr>
        <w:pStyle w:val="ListParagraph"/>
        <w:numPr>
          <w:ilvl w:val="0"/>
          <w:numId w:val="5"/>
        </w:numPr>
      </w:pPr>
      <w:r>
        <w:t>Conduct a milk tasting and nutritional evaluation of milk and milk alternatives to compl</w:t>
      </w:r>
      <w:r w:rsidR="007F6FDE">
        <w:t>e</w:t>
      </w:r>
      <w:r>
        <w:t>ment Student worksheet 4.3</w:t>
      </w:r>
    </w:p>
    <w:p w14:paraId="4C3080A0" w14:textId="77777777" w:rsidR="00473678" w:rsidRDefault="00473678" w:rsidP="00473678"/>
    <w:p w14:paraId="6EE33DEA" w14:textId="77777777" w:rsidR="00AC7A23" w:rsidRDefault="00AC7A23" w:rsidP="00AC7A23">
      <w:pPr>
        <w:pStyle w:val="Heading5"/>
      </w:pPr>
      <w:r>
        <w:lastRenderedPageBreak/>
        <w:t xml:space="preserve">Examples for Student worksheet 4.8 Emerging markets for Australian bushfoods </w:t>
      </w:r>
      <w:proofErr w:type="spellStart"/>
      <w:r>
        <w:t>Webquest</w:t>
      </w:r>
      <w:proofErr w:type="spellEnd"/>
    </w:p>
    <w:p w14:paraId="1ECB1CFE" w14:textId="77777777" w:rsidR="00AC7A23" w:rsidRPr="00AC7A23" w:rsidRDefault="00AC7A23" w:rsidP="00AC7A23">
      <w:pPr>
        <w:rPr>
          <w:rFonts w:cs="Arial"/>
        </w:rPr>
      </w:pPr>
      <w:r w:rsidRPr="00AC7A23">
        <w:rPr>
          <w:rFonts w:cs="Arial"/>
        </w:rPr>
        <w:t>WA Bushfood Businesses</w:t>
      </w:r>
    </w:p>
    <w:p w14:paraId="7123EDCC" w14:textId="743214DC" w:rsidR="00AC7A23" w:rsidRPr="00AC7A23" w:rsidRDefault="009A26B1" w:rsidP="00AC7A23">
      <w:pPr>
        <w:rPr>
          <w:rFonts w:cs="Arial"/>
        </w:rPr>
      </w:pPr>
      <w:hyperlink r:id="rId76" w:history="1">
        <w:r w:rsidR="00AC7A23" w:rsidRPr="00D720E5">
          <w:rPr>
            <w:rStyle w:val="Hyperlink"/>
            <w:rFonts w:cs="Arial"/>
          </w:rPr>
          <w:t>Tucker Bush</w:t>
        </w:r>
        <w:r w:rsidR="00D720E5" w:rsidRPr="00D720E5">
          <w:rPr>
            <w:rStyle w:val="Hyperlink"/>
            <w:rFonts w:cs="Arial"/>
          </w:rPr>
          <w:t>™</w:t>
        </w:r>
      </w:hyperlink>
      <w:r w:rsidR="00AC7A23" w:rsidRPr="00AC7A23">
        <w:rPr>
          <w:rFonts w:cs="Arial"/>
        </w:rPr>
        <w:t xml:space="preserve"> promote</w:t>
      </w:r>
      <w:r w:rsidR="00D720E5">
        <w:rPr>
          <w:rFonts w:cs="Arial"/>
        </w:rPr>
        <w:t>s</w:t>
      </w:r>
      <w:r w:rsidR="00AC7A23" w:rsidRPr="00AC7A23">
        <w:rPr>
          <w:rFonts w:cs="Arial"/>
        </w:rPr>
        <w:t xml:space="preserve"> Bushfoods through the sale of native Australian edible plants as well as a range of dried herbs. They also provide a school program including how to create a bushfood garden at your school. </w:t>
      </w:r>
    </w:p>
    <w:p w14:paraId="0A66ADCA" w14:textId="6B406519" w:rsidR="00AC7A23" w:rsidRPr="00AC7A23" w:rsidRDefault="009A26B1" w:rsidP="00AC7A23">
      <w:pPr>
        <w:rPr>
          <w:rFonts w:cs="Arial"/>
        </w:rPr>
      </w:pPr>
      <w:hyperlink r:id="rId77" w:history="1">
        <w:r w:rsidR="00AC7A23" w:rsidRPr="00BF309E">
          <w:rPr>
            <w:rStyle w:val="Hyperlink"/>
            <w:rFonts w:cs="Arial"/>
          </w:rPr>
          <w:t xml:space="preserve">Bindi </w:t>
        </w:r>
        <w:proofErr w:type="spellStart"/>
        <w:r w:rsidR="00AC7A23" w:rsidRPr="00BF309E">
          <w:rPr>
            <w:rStyle w:val="Hyperlink"/>
            <w:rFonts w:cs="Arial"/>
          </w:rPr>
          <w:t>Bindi</w:t>
        </w:r>
        <w:proofErr w:type="spellEnd"/>
        <w:r w:rsidR="00AC7A23" w:rsidRPr="00BF309E">
          <w:rPr>
            <w:rStyle w:val="Hyperlink"/>
            <w:rFonts w:cs="Arial"/>
          </w:rPr>
          <w:t xml:space="preserve"> Dreaming</w:t>
        </w:r>
      </w:hyperlink>
      <w:r w:rsidR="00AC7A23" w:rsidRPr="00AC7A23">
        <w:rPr>
          <w:rFonts w:cs="Arial"/>
        </w:rPr>
        <w:t xml:space="preserve"> provide</w:t>
      </w:r>
      <w:r w:rsidR="00C37EDC">
        <w:rPr>
          <w:rFonts w:cs="Arial"/>
        </w:rPr>
        <w:t>s</w:t>
      </w:r>
      <w:r w:rsidR="00AC7A23" w:rsidRPr="00AC7A23">
        <w:rPr>
          <w:rFonts w:cs="Arial"/>
        </w:rPr>
        <w:t xml:space="preserve"> a range of cultural experiences from walks, talks, bush tucker tastings and catering using bushfoods.</w:t>
      </w:r>
      <w:r w:rsidR="00BF309E" w:rsidRPr="00AC7A23" w:rsidDel="00BF309E">
        <w:rPr>
          <w:rFonts w:cs="Arial"/>
        </w:rPr>
        <w:t xml:space="preserve"> </w:t>
      </w:r>
    </w:p>
    <w:p w14:paraId="2025C978" w14:textId="08230CC9" w:rsidR="00AC7A23" w:rsidRPr="00AC7A23" w:rsidRDefault="009A26B1" w:rsidP="00AC7A23">
      <w:pPr>
        <w:rPr>
          <w:rFonts w:cs="Arial"/>
        </w:rPr>
      </w:pPr>
      <w:hyperlink r:id="rId78" w:history="1">
        <w:r w:rsidR="00AC7A23" w:rsidRPr="00ED1D6B">
          <w:rPr>
            <w:rStyle w:val="Hyperlink"/>
            <w:rFonts w:cs="Arial"/>
          </w:rPr>
          <w:t>Noongar Land Enterprise Group</w:t>
        </w:r>
      </w:hyperlink>
      <w:r w:rsidR="00AC7A23" w:rsidRPr="00AC7A23">
        <w:rPr>
          <w:rFonts w:cs="Arial"/>
        </w:rPr>
        <w:t xml:space="preserve"> was formed to help develop commercially viable Noongar land-based businesses.</w:t>
      </w:r>
      <w:r w:rsidR="00ED1D6B" w:rsidRPr="00AC7A23" w:rsidDel="00ED1D6B">
        <w:rPr>
          <w:rFonts w:cs="Arial"/>
        </w:rPr>
        <w:t xml:space="preserve"> </w:t>
      </w:r>
    </w:p>
    <w:p w14:paraId="64AEC514" w14:textId="0AB0C188" w:rsidR="00AC7A23" w:rsidRPr="00AC7A23" w:rsidRDefault="009A26B1" w:rsidP="00AC7A23">
      <w:pPr>
        <w:rPr>
          <w:rFonts w:cs="Arial"/>
        </w:rPr>
      </w:pPr>
      <w:hyperlink r:id="rId79" w:history="1">
        <w:proofErr w:type="spellStart"/>
        <w:r w:rsidR="00AC7A23" w:rsidRPr="003A3553">
          <w:rPr>
            <w:rStyle w:val="Hyperlink"/>
            <w:rFonts w:cs="Arial"/>
          </w:rPr>
          <w:t>Maalinup</w:t>
        </w:r>
        <w:proofErr w:type="spellEnd"/>
        <w:r w:rsidR="00AC7A23" w:rsidRPr="003A3553">
          <w:rPr>
            <w:rStyle w:val="Hyperlink"/>
            <w:rFonts w:cs="Arial"/>
          </w:rPr>
          <w:t xml:space="preserve"> Aboriginal Gallery</w:t>
        </w:r>
      </w:hyperlink>
      <w:r w:rsidR="00AC7A23" w:rsidRPr="00AC7A23">
        <w:rPr>
          <w:rFonts w:cs="Arial"/>
        </w:rPr>
        <w:t xml:space="preserve"> offer </w:t>
      </w:r>
      <w:proofErr w:type="spellStart"/>
      <w:r w:rsidR="00AC7A23" w:rsidRPr="00AC7A23">
        <w:rPr>
          <w:rFonts w:cs="Arial"/>
        </w:rPr>
        <w:t>bushtucker</w:t>
      </w:r>
      <w:proofErr w:type="spellEnd"/>
      <w:r w:rsidR="00AC7A23" w:rsidRPr="00AC7A23">
        <w:rPr>
          <w:rFonts w:cs="Arial"/>
        </w:rPr>
        <w:t xml:space="preserve"> talks and tastings. Learn about local food, and hunting and gathering practices in the South West of WA.</w:t>
      </w:r>
      <w:r w:rsidR="003A3553" w:rsidRPr="00AC7A23" w:rsidDel="003A3553">
        <w:rPr>
          <w:rFonts w:cs="Arial"/>
        </w:rPr>
        <w:t xml:space="preserve"> </w:t>
      </w:r>
    </w:p>
    <w:p w14:paraId="1FCB6ADB" w14:textId="3FBD704D" w:rsidR="00AC7A23" w:rsidRPr="00AC7A23" w:rsidRDefault="009A26B1" w:rsidP="00AC7A23">
      <w:pPr>
        <w:rPr>
          <w:rFonts w:cs="Arial"/>
        </w:rPr>
      </w:pPr>
      <w:hyperlink r:id="rId80" w:history="1">
        <w:proofErr w:type="spellStart"/>
        <w:r w:rsidR="00AC7A23" w:rsidRPr="003A3553">
          <w:rPr>
            <w:rStyle w:val="Hyperlink"/>
            <w:rFonts w:cs="Arial"/>
          </w:rPr>
          <w:t>Mayi</w:t>
        </w:r>
        <w:proofErr w:type="spellEnd"/>
        <w:r w:rsidR="00AC7A23" w:rsidRPr="003A3553">
          <w:rPr>
            <w:rStyle w:val="Hyperlink"/>
            <w:rFonts w:cs="Arial"/>
          </w:rPr>
          <w:t xml:space="preserve"> Harvests Native Foods </w:t>
        </w:r>
      </w:hyperlink>
      <w:r w:rsidR="00AC7A23" w:rsidRPr="00AC7A23">
        <w:rPr>
          <w:rFonts w:cs="Arial"/>
        </w:rPr>
        <w:t>is an Indigenous Australian</w:t>
      </w:r>
      <w:r w:rsidR="003A3553">
        <w:rPr>
          <w:rFonts w:cs="Arial"/>
        </w:rPr>
        <w:t>-</w:t>
      </w:r>
      <w:r w:rsidR="00AC7A23" w:rsidRPr="00AC7A23">
        <w:rPr>
          <w:rFonts w:cs="Arial"/>
        </w:rPr>
        <w:t xml:space="preserve">owned and operated business that harvests Australian Native Foods. </w:t>
      </w:r>
    </w:p>
    <w:p w14:paraId="59CF1E30" w14:textId="618A1BD4" w:rsidR="00AC7A23" w:rsidRPr="00AC7A23" w:rsidRDefault="009A26B1" w:rsidP="00AC7A23">
      <w:pPr>
        <w:rPr>
          <w:rFonts w:cs="Arial"/>
        </w:rPr>
      </w:pPr>
      <w:hyperlink r:id="rId81" w:history="1">
        <w:r w:rsidR="00AC7A23" w:rsidRPr="00123E54">
          <w:rPr>
            <w:rStyle w:val="Hyperlink"/>
            <w:rFonts w:cs="Arial"/>
          </w:rPr>
          <w:t>Gather Foods</w:t>
        </w:r>
      </w:hyperlink>
      <w:r w:rsidR="00AC7A23" w:rsidRPr="00AC7A23">
        <w:rPr>
          <w:rFonts w:cs="Arial"/>
        </w:rPr>
        <w:t xml:space="preserve"> provides a range food and hospitality services with a focus on the use of premium native foods. </w:t>
      </w:r>
      <w:hyperlink r:id="rId82" w:history="1"/>
    </w:p>
    <w:p w14:paraId="504F1558" w14:textId="0D22FB8D" w:rsidR="00AC7A23" w:rsidRPr="00D77D04" w:rsidRDefault="00AC7A23" w:rsidP="00AC7A23">
      <w:pPr>
        <w:ind w:left="360"/>
      </w:pPr>
    </w:p>
    <w:p w14:paraId="49CA612A" w14:textId="1E5ACD27" w:rsidR="00275A12" w:rsidRDefault="00275A12" w:rsidP="002433C7">
      <w:pPr>
        <w:spacing w:before="240" w:after="0"/>
        <w:jc w:val="center"/>
        <w:textAlignment w:val="baseline"/>
        <w:rPr>
          <w:rFonts w:eastAsia="Times New Roman" w:cs="Arial"/>
          <w:lang w:eastAsia="en-AU"/>
        </w:rPr>
      </w:pPr>
    </w:p>
    <w:p w14:paraId="1360C1D6" w14:textId="77777777" w:rsidR="000B319C" w:rsidRDefault="000B319C" w:rsidP="000B319C">
      <w:pPr>
        <w:pStyle w:val="Heading3"/>
      </w:pPr>
      <w:r>
        <w:br w:type="page"/>
      </w:r>
    </w:p>
    <w:p w14:paraId="0336D8FA" w14:textId="464B2AE4" w:rsidR="00D65AE1" w:rsidRDefault="00D65AE1" w:rsidP="00D65AE1">
      <w:pPr>
        <w:pStyle w:val="Heading3"/>
      </w:pPr>
      <w:r>
        <w:lastRenderedPageBreak/>
        <w:t>Module 5:</w:t>
      </w:r>
      <w:r w:rsidRPr="00EA58EF">
        <w:t xml:space="preserve"> Design Challenge</w:t>
      </w:r>
    </w:p>
    <w:p w14:paraId="6A2E91A9" w14:textId="77777777" w:rsidR="00D65AE1" w:rsidRPr="00D65AE1" w:rsidRDefault="00D65AE1" w:rsidP="00D65AE1">
      <w:r>
        <w:rPr>
          <w:noProof/>
          <w:lang w:eastAsia="en-AU"/>
        </w:rPr>
        <mc:AlternateContent>
          <mc:Choice Requires="wpg">
            <w:drawing>
              <wp:anchor distT="0" distB="0" distL="114300" distR="114300" simplePos="0" relativeHeight="251658247" behindDoc="0" locked="0" layoutInCell="1" allowOverlap="1" wp14:anchorId="7F2299F6" wp14:editId="6D796561">
                <wp:simplePos x="0" y="0"/>
                <wp:positionH relativeFrom="column">
                  <wp:posOffset>0</wp:posOffset>
                </wp:positionH>
                <wp:positionV relativeFrom="paragraph">
                  <wp:posOffset>237490</wp:posOffset>
                </wp:positionV>
                <wp:extent cx="6015355" cy="292100"/>
                <wp:effectExtent l="0" t="0" r="23495" b="12700"/>
                <wp:wrapTopAndBottom/>
                <wp:docPr id="168" name="Group 168"/>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169" name="Right Arrow 169"/>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ight Arrow 170"/>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ight Arrow 171"/>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 name="Group 172"/>
                        <wpg:cNvGrpSpPr/>
                        <wpg:grpSpPr>
                          <a:xfrm>
                            <a:off x="0" y="0"/>
                            <a:ext cx="6015355" cy="292100"/>
                            <a:chOff x="0" y="0"/>
                            <a:chExt cx="6015355" cy="292100"/>
                          </a:xfrm>
                        </wpg:grpSpPr>
                        <wpg:grpSp>
                          <wpg:cNvPr id="173" name="Group 173"/>
                          <wpg:cNvGrpSpPr/>
                          <wpg:grpSpPr>
                            <a:xfrm>
                              <a:off x="0" y="0"/>
                              <a:ext cx="6015355" cy="292100"/>
                              <a:chOff x="-15580" y="0"/>
                              <a:chExt cx="4925042" cy="292324"/>
                            </a:xfrm>
                            <a:solidFill>
                              <a:srgbClr val="2A5CAE"/>
                            </a:solidFill>
                          </wpg:grpSpPr>
                          <wps:wsp>
                            <wps:cNvPr id="174" name="Right Arrow 174"/>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Flowchart: Alternate Process 175"/>
                            <wps:cNvSpPr/>
                            <wps:spPr>
                              <a:xfrm>
                                <a:off x="-15580" y="4669"/>
                                <a:ext cx="595822" cy="282987"/>
                              </a:xfrm>
                              <a:prstGeom prst="flowChartAlternateProcess">
                                <a:avLst/>
                              </a:prstGeom>
                              <a:no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F67FE75" w14:textId="77777777" w:rsidR="000468FC" w:rsidRPr="00F65981" w:rsidRDefault="000468FC" w:rsidP="00D65AE1">
                                  <w:pPr>
                                    <w:spacing w:after="0"/>
                                    <w:rPr>
                                      <w:color w:val="000000" w:themeColor="text1"/>
                                      <w:sz w:val="16"/>
                                      <w:szCs w:val="16"/>
                                    </w:rPr>
                                  </w:pPr>
                                  <w:r w:rsidRPr="00F65981">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lowchart: Alternate Process 176"/>
                            <wps:cNvSpPr/>
                            <wps:spPr>
                              <a:xfrm>
                                <a:off x="748136" y="4665"/>
                                <a:ext cx="61019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399764B" w14:textId="77777777" w:rsidR="000468FC" w:rsidRPr="00B439F0" w:rsidRDefault="000468FC" w:rsidP="00D65AE1">
                                  <w:pPr>
                                    <w:spacing w:after="0"/>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lowchart: Alternate Process 177"/>
                            <wps:cNvSpPr/>
                            <wps:spPr>
                              <a:xfrm>
                                <a:off x="1537278" y="4669"/>
                                <a:ext cx="61486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15BE008" w14:textId="77777777" w:rsidR="000468FC" w:rsidRPr="00B439F0" w:rsidRDefault="000468FC" w:rsidP="00D65AE1">
                                  <w:pPr>
                                    <w:spacing w:after="0"/>
                                    <w:jc w:val="center"/>
                                    <w:rPr>
                                      <w:sz w:val="16"/>
                                      <w:szCs w:val="16"/>
                                    </w:rP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lowchart: Alternate Process 178"/>
                            <wps:cNvSpPr/>
                            <wps:spPr>
                              <a:xfrm>
                                <a:off x="2331550" y="0"/>
                                <a:ext cx="76351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CAE6301" w14:textId="77777777" w:rsidR="000468FC" w:rsidRPr="00B439F0" w:rsidRDefault="000468FC" w:rsidP="00D65AE1">
                                  <w:pPr>
                                    <w:spacing w:after="0"/>
                                    <w:jc w:val="center"/>
                                    <w:rPr>
                                      <w:sz w:val="16"/>
                                      <w:szCs w:val="16"/>
                                    </w:rPr>
                                  </w:pPr>
                                  <w:r>
                                    <w:rPr>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lowchart: Alternate Process 179"/>
                            <wps:cNvSpPr/>
                            <wps:spPr>
                              <a:xfrm>
                                <a:off x="4230454" y="4669"/>
                                <a:ext cx="679008"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918FDDF" w14:textId="77777777" w:rsidR="000468FC" w:rsidRPr="00B439F0" w:rsidRDefault="000468FC" w:rsidP="00D65AE1">
                                  <w:pPr>
                                    <w:spacing w:after="0"/>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 name="Flowchart: Alternate Process 180"/>
                          <wps:cNvSpPr/>
                          <wps:spPr>
                            <a:xfrm>
                              <a:off x="4040155" y="0"/>
                              <a:ext cx="933450" cy="287655"/>
                            </a:xfrm>
                            <a:prstGeom prst="flowChartAlternateProcess">
                              <a:avLst/>
                            </a:prstGeom>
                            <a:solidFill>
                              <a:srgbClr val="2A5CAE"/>
                            </a:solidFill>
                            <a:ln w="25400" cap="flat" cmpd="sng" algn="ctr">
                              <a:solidFill>
                                <a:srgbClr val="2A5CAE"/>
                              </a:solidFill>
                              <a:prstDash val="solid"/>
                            </a:ln>
                            <a:effectLst/>
                          </wps:spPr>
                          <wps:txbx>
                            <w:txbxContent>
                              <w:p w14:paraId="2ED02C0E" w14:textId="77777777" w:rsidR="000468FC" w:rsidRPr="00F65981" w:rsidRDefault="000468FC" w:rsidP="00D65AE1">
                                <w:pPr>
                                  <w:spacing w:after="0"/>
                                  <w:jc w:val="center"/>
                                  <w:rPr>
                                    <w:color w:val="FFFFFF" w:themeColor="background1"/>
                                    <w:sz w:val="16"/>
                                    <w:szCs w:val="16"/>
                                  </w:rPr>
                                </w:pPr>
                                <w:r w:rsidRPr="00F65981">
                                  <w:rPr>
                                    <w:color w:val="FFFFFF" w:themeColor="background1"/>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ight Arrow 181"/>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2299F6" id="Group 168" o:spid="_x0000_s1082" style="position:absolute;margin-left:0;margin-top:18.7pt;width:473.65pt;height:23pt;z-index:251658247"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">
                <v:shape id="Right Arrow 169" o:spid="_x0000_s1083"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" adj="11180" fillcolor="#2a5cae" strokecolor="#2a5cae" strokeweight="2pt"/>
                <v:shape id="Right Arrow 170" o:spid="_x0000_s1084"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" adj="11180" fillcolor="#2a5cae" strokecolor="#2a5cae" strokeweight="2pt"/>
                <v:shape id="Right Arrow 171" o:spid="_x0000_s1085"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" adj="11180" fillcolor="#2a5cae" strokecolor="#2a5cae" strokeweight="2pt"/>
                <v:group id="Group 172" o:spid="_x0000_s1086"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3" o:spid="_x0000_s1087"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Right Arrow 174" o:spid="_x0000_s1088"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" adj="10800" fillcolor="#2a5cae" strokecolor="#2a5cae" strokeweight="2pt"/>
                    <v:shape id="Flowchart: Alternate Process 175" o:spid="_x0000_s1089"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" filled="f" strokecolor="#2a5cae" strokeweight="2pt">
                      <v:textbox>
                        <w:txbxContent>
                          <w:p w14:paraId="0F67FE75" w14:textId="77777777" w:rsidR="000468FC" w:rsidRPr="00F65981" w:rsidRDefault="000468FC" w:rsidP="00D65AE1">
                            <w:pPr>
                              <w:spacing w:after="0"/>
                              <w:rPr>
                                <w:color w:val="000000" w:themeColor="text1"/>
                                <w:sz w:val="16"/>
                                <w:szCs w:val="16"/>
                              </w:rPr>
                            </w:pPr>
                            <w:r w:rsidRPr="00F65981">
                              <w:rPr>
                                <w:color w:val="000000" w:themeColor="text1"/>
                                <w:sz w:val="16"/>
                                <w:szCs w:val="16"/>
                              </w:rPr>
                              <w:t>ENGAGE</w:t>
                            </w:r>
                          </w:p>
                        </w:txbxContent>
                      </v:textbox>
                    </v:shape>
                    <v:shape id="Flowchart: Alternate Process 176" o:spid="_x0000_s1090"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" fillcolor="white [3212]" strokecolor="#2a5cae" strokeweight="2pt">
                      <v:textbox>
                        <w:txbxContent>
                          <w:p w14:paraId="2399764B" w14:textId="77777777" w:rsidR="000468FC" w:rsidRPr="00B439F0" w:rsidRDefault="000468FC" w:rsidP="00D65AE1">
                            <w:pPr>
                              <w:spacing w:after="0"/>
                              <w:rPr>
                                <w:sz w:val="16"/>
                                <w:szCs w:val="16"/>
                              </w:rPr>
                            </w:pPr>
                            <w:r w:rsidRPr="00B439F0">
                              <w:rPr>
                                <w:sz w:val="16"/>
                                <w:szCs w:val="16"/>
                              </w:rPr>
                              <w:t>EXPLORE</w:t>
                            </w:r>
                          </w:p>
                        </w:txbxContent>
                      </v:textbox>
                    </v:shape>
                    <v:shape id="Flowchart: Alternate Process 177" o:spid="_x0000_s1091"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" fillcolor="white [3212]" strokecolor="#2a5cae" strokeweight="2pt">
                      <v:textbox>
                        <w:txbxContent>
                          <w:p w14:paraId="515BE008" w14:textId="77777777" w:rsidR="000468FC" w:rsidRPr="00B439F0" w:rsidRDefault="000468FC" w:rsidP="00D65AE1">
                            <w:pPr>
                              <w:spacing w:after="0"/>
                              <w:jc w:val="center"/>
                              <w:rPr>
                                <w:sz w:val="16"/>
                                <w:szCs w:val="16"/>
                              </w:rPr>
                            </w:pPr>
                            <w:r w:rsidRPr="00B439F0">
                              <w:rPr>
                                <w:sz w:val="16"/>
                                <w:szCs w:val="16"/>
                              </w:rPr>
                              <w:t>EXPLAIN</w:t>
                            </w:r>
                          </w:p>
                        </w:txbxContent>
                      </v:textbox>
                    </v:shape>
                    <v:shape id="Flowchart: Alternate Process 178" o:spid="_x0000_s1092"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" fillcolor="white [3212]" strokecolor="#2a5cae" strokeweight="2pt">
                      <v:textbox>
                        <w:txbxContent>
                          <w:p w14:paraId="4CAE6301" w14:textId="77777777" w:rsidR="000468FC" w:rsidRPr="00B439F0" w:rsidRDefault="000468FC" w:rsidP="00D65AE1">
                            <w:pPr>
                              <w:spacing w:after="0"/>
                              <w:jc w:val="center"/>
                              <w:rPr>
                                <w:sz w:val="16"/>
                                <w:szCs w:val="16"/>
                              </w:rPr>
                            </w:pPr>
                            <w:r>
                              <w:rPr>
                                <w:sz w:val="16"/>
                                <w:szCs w:val="16"/>
                              </w:rPr>
                              <w:t>ELABORATE 1</w:t>
                            </w:r>
                          </w:p>
                        </w:txbxContent>
                      </v:textbox>
                    </v:shape>
                    <v:shape id="Flowchart: Alternate Process 179" o:spid="_x0000_s1093"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" fillcolor="white [3212]" strokecolor="#2a5cae" strokeweight="2pt">
                      <v:textbox>
                        <w:txbxContent>
                          <w:p w14:paraId="5918FDDF" w14:textId="77777777" w:rsidR="000468FC" w:rsidRPr="00B439F0" w:rsidRDefault="000468FC" w:rsidP="00D65AE1">
                            <w:pPr>
                              <w:spacing w:after="0"/>
                              <w:rPr>
                                <w:sz w:val="16"/>
                                <w:szCs w:val="16"/>
                              </w:rPr>
                            </w:pPr>
                            <w:r>
                              <w:rPr>
                                <w:sz w:val="16"/>
                                <w:szCs w:val="16"/>
                              </w:rPr>
                              <w:t>EVALUATE</w:t>
                            </w:r>
                          </w:p>
                        </w:txbxContent>
                      </v:textbox>
                    </v:shape>
                  </v:group>
                  <v:shape id="Flowchart: Alternate Process 180" o:spid="_x0000_s1094"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" fillcolor="#2a5cae" strokecolor="#2a5cae" strokeweight="2pt">
                    <v:textbox>
                      <w:txbxContent>
                        <w:p w14:paraId="2ED02C0E" w14:textId="77777777" w:rsidR="000468FC" w:rsidRPr="00F65981" w:rsidRDefault="000468FC" w:rsidP="00D65AE1">
                          <w:pPr>
                            <w:spacing w:after="0"/>
                            <w:jc w:val="center"/>
                            <w:rPr>
                              <w:color w:val="FFFFFF" w:themeColor="background1"/>
                              <w:sz w:val="16"/>
                              <w:szCs w:val="16"/>
                            </w:rPr>
                          </w:pPr>
                          <w:r w:rsidRPr="00F65981">
                            <w:rPr>
                              <w:color w:val="FFFFFF" w:themeColor="background1"/>
                              <w:sz w:val="16"/>
                              <w:szCs w:val="16"/>
                            </w:rPr>
                            <w:t>ELABORATE 2</w:t>
                          </w:r>
                        </w:p>
                      </w:txbxContent>
                    </v:textbox>
                  </v:shape>
                  <v:shape id="Right Arrow 181" o:spid="_x0000_s1095"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" adj="11180" fillcolor="#2a5cae" strokecolor="#2a5cae" strokeweight="2pt"/>
                </v:group>
                <w10:wrap type="topAndBottom"/>
              </v:group>
            </w:pict>
          </mc:Fallback>
        </mc:AlternateContent>
      </w:r>
    </w:p>
    <w:p w14:paraId="39200408" w14:textId="1ADE6A31" w:rsidR="00D65AE1" w:rsidRDefault="00D65AE1" w:rsidP="00D65AE1">
      <w:pPr>
        <w:pStyle w:val="Heading4"/>
        <w:spacing w:before="240"/>
      </w:pPr>
      <w:r>
        <w:t>L</w:t>
      </w:r>
      <w:r w:rsidRPr="005701DE">
        <w:t>earning</w:t>
      </w:r>
      <w:r>
        <w:t xml:space="preserve"> intentions</w:t>
      </w:r>
    </w:p>
    <w:p w14:paraId="4B630090" w14:textId="5A741AE8" w:rsidR="008D0166" w:rsidRDefault="008D0166" w:rsidP="008D0166">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Students will be able to:</w:t>
      </w:r>
      <w:r>
        <w:rPr>
          <w:rStyle w:val="eop"/>
          <w:rFonts w:ascii="Arial" w:hAnsi="Arial" w:cs="Arial"/>
          <w:sz w:val="22"/>
          <w:szCs w:val="22"/>
        </w:rPr>
        <w:t> </w:t>
      </w:r>
    </w:p>
    <w:p w14:paraId="33392DA5" w14:textId="2023A6FC" w:rsidR="008D0166" w:rsidRDefault="008D0166" w:rsidP="008D0166">
      <w:pPr>
        <w:pStyle w:val="paragraph"/>
        <w:numPr>
          <w:ilvl w:val="0"/>
          <w:numId w:val="5"/>
        </w:numPr>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Create a design solution to a problem related to future food and fibre production</w:t>
      </w:r>
      <w:r w:rsidR="00D82968">
        <w:rPr>
          <w:rStyle w:val="eop"/>
          <w:rFonts w:ascii="Arial" w:hAnsi="Arial" w:cs="Arial"/>
          <w:sz w:val="22"/>
          <w:szCs w:val="22"/>
        </w:rPr>
        <w:t>.</w:t>
      </w:r>
    </w:p>
    <w:p w14:paraId="426586CF" w14:textId="7CA30458" w:rsidR="00D65AE1" w:rsidRDefault="00D65AE1" w:rsidP="00850AFB">
      <w:pPr>
        <w:pStyle w:val="Heading4"/>
        <w:spacing w:before="240"/>
      </w:pPr>
      <w:r w:rsidRPr="005701DE">
        <w:t>Background information</w:t>
      </w:r>
    </w:p>
    <w:p w14:paraId="1AA163F9" w14:textId="135B6C81" w:rsidR="009842FC" w:rsidRDefault="008D0166" w:rsidP="00F13F0D">
      <w:r>
        <w:t xml:space="preserve">Teachers should guide students through the </w:t>
      </w:r>
      <w:hyperlink r:id="rId83" w:history="1">
        <w:r w:rsidRPr="009842FC">
          <w:rPr>
            <w:rStyle w:val="Hyperlink"/>
          </w:rPr>
          <w:t>design thinking</w:t>
        </w:r>
      </w:hyperlink>
      <w:r w:rsidR="009842FC">
        <w:t xml:space="preserve"> process to allow students to create a design solution to a problem. </w:t>
      </w:r>
    </w:p>
    <w:p w14:paraId="15821AA6" w14:textId="0A5A7666" w:rsidR="009842FC" w:rsidRDefault="009842FC" w:rsidP="009842FC">
      <w:r>
        <w:t>Taking a local context that is suitable for the needs of the students and the facilities in the school is important. This will provide students with the opportunity to apply their knowledge of local primary industries and develop their design thinking skills to create and tri</w:t>
      </w:r>
      <w:r w:rsidR="00BF04F1">
        <w:t>a</w:t>
      </w:r>
      <w:r>
        <w:t>l innovative future design solutions that are relevant to them. There are various ways this could be approached and teachers are encouraged create a task that is of interest to their students.</w:t>
      </w:r>
    </w:p>
    <w:p w14:paraId="6B7DA85D" w14:textId="1AFB6C63" w:rsidR="00D65AE1" w:rsidRPr="00D65AE1" w:rsidRDefault="00D65AE1" w:rsidP="00F13F0D">
      <w:pPr>
        <w:pStyle w:val="Heading4"/>
        <w:spacing w:before="240"/>
      </w:pPr>
      <w:r>
        <w:t>Instructions for suggested activities</w:t>
      </w:r>
    </w:p>
    <w:p w14:paraId="22299B43" w14:textId="105690E2" w:rsidR="00D65AE1" w:rsidRPr="008F38CE" w:rsidRDefault="00F13F0D" w:rsidP="00432CC9">
      <w:pPr>
        <w:pStyle w:val="Heading4"/>
      </w:pPr>
      <w:r>
        <w:t>Design Challenge i</w:t>
      </w:r>
      <w:r w:rsidR="00D65AE1">
        <w:t>deas</w:t>
      </w:r>
    </w:p>
    <w:p w14:paraId="069E45AA" w14:textId="35573049" w:rsidR="00D65AE1" w:rsidRDefault="00D65AE1" w:rsidP="00D65AE1">
      <w:r>
        <w:t>Examples include:</w:t>
      </w:r>
    </w:p>
    <w:p w14:paraId="7A02F582" w14:textId="0DE20072" w:rsidR="00432CC9" w:rsidRDefault="00432CC9" w:rsidP="00432CC9">
      <w:pPr>
        <w:pStyle w:val="ListParagraph"/>
        <w:numPr>
          <w:ilvl w:val="0"/>
          <w:numId w:val="3"/>
        </w:numPr>
      </w:pPr>
      <w:r>
        <w:t>Students select one of the wicked problems addressed in Module 3 and research it further. Students could investigate –</w:t>
      </w:r>
    </w:p>
    <w:p w14:paraId="0CA771D8" w14:textId="77777777" w:rsidR="00432CC9" w:rsidRDefault="00432CC9" w:rsidP="00432CC9">
      <w:pPr>
        <w:pStyle w:val="ListParagraph"/>
        <w:numPr>
          <w:ilvl w:val="0"/>
          <w:numId w:val="16"/>
        </w:numPr>
        <w:ind w:left="1276"/>
      </w:pPr>
      <w:r>
        <w:t xml:space="preserve">how this wicked problem is impacting their local community/environment </w:t>
      </w:r>
    </w:p>
    <w:p w14:paraId="4DBF6AF9" w14:textId="77777777" w:rsidR="00432CC9" w:rsidRDefault="00432CC9" w:rsidP="00432CC9">
      <w:pPr>
        <w:pStyle w:val="ListParagraph"/>
        <w:numPr>
          <w:ilvl w:val="0"/>
          <w:numId w:val="16"/>
        </w:numPr>
        <w:ind w:left="1276"/>
      </w:pPr>
      <w:r>
        <w:t>the initiatives (people/projects) that are currently working to resolve the problem</w:t>
      </w:r>
    </w:p>
    <w:p w14:paraId="2BDC776D" w14:textId="14C86734" w:rsidR="00432CC9" w:rsidRDefault="00432CC9" w:rsidP="00432CC9">
      <w:pPr>
        <w:pStyle w:val="ListParagraph"/>
        <w:numPr>
          <w:ilvl w:val="0"/>
          <w:numId w:val="16"/>
        </w:numPr>
        <w:ind w:left="1276"/>
      </w:pPr>
      <w:r>
        <w:t>what the government (local, state and federal) is doing to address the problem</w:t>
      </w:r>
    </w:p>
    <w:p w14:paraId="672BEFBC" w14:textId="42047637" w:rsidR="00432CC9" w:rsidRDefault="00432CC9" w:rsidP="00432CC9">
      <w:pPr>
        <w:pStyle w:val="ListParagraph"/>
        <w:numPr>
          <w:ilvl w:val="0"/>
          <w:numId w:val="16"/>
        </w:numPr>
        <w:ind w:left="1276"/>
      </w:pPr>
      <w:r>
        <w:t>create their own design solution to this problem</w:t>
      </w:r>
      <w:r w:rsidR="00D82968">
        <w:t>.</w:t>
      </w:r>
    </w:p>
    <w:p w14:paraId="0AACAB61" w14:textId="77777777" w:rsidR="00432CC9" w:rsidRDefault="00432CC9" w:rsidP="00432CC9">
      <w:pPr>
        <w:pStyle w:val="ListParagraph"/>
        <w:ind w:left="1276"/>
      </w:pPr>
    </w:p>
    <w:p w14:paraId="00E338FE" w14:textId="1B226E7A" w:rsidR="00D65AE1" w:rsidRDefault="00D65AE1" w:rsidP="00D65AE1">
      <w:pPr>
        <w:pStyle w:val="ListParagraph"/>
        <w:numPr>
          <w:ilvl w:val="0"/>
          <w:numId w:val="3"/>
        </w:numPr>
      </w:pPr>
      <w:r>
        <w:t xml:space="preserve">Invite a local primary producer to come and speak to your students about their area of expertise or take the students on a site visit to experience primary industries first hand. </w:t>
      </w:r>
      <w:r w:rsidR="008C09F0">
        <w:t>(Links to suitable contact can</w:t>
      </w:r>
      <w:r>
        <w:t xml:space="preserve"> be made through the PRIMED program lead teachers or the regional DPIRD ambassadors). The focus of the presentation should be on the challenges they face in their industry and the innovative ways in which the industry has evolved. Students can then identify a challenge faced by local primary producers, research it further, apply design thinking skills to propose a solution to this current challenge</w:t>
      </w:r>
      <w:r w:rsidR="00517FC9">
        <w:t>,</w:t>
      </w:r>
      <w:r>
        <w:t xml:space="preserve"> and create and trial the solution. </w:t>
      </w:r>
    </w:p>
    <w:p w14:paraId="6693E008" w14:textId="77777777" w:rsidR="00432CC9" w:rsidRDefault="00432CC9" w:rsidP="00432CC9">
      <w:pPr>
        <w:pStyle w:val="ListParagraph"/>
      </w:pPr>
    </w:p>
    <w:p w14:paraId="58D7BDD7" w14:textId="45A9E77E" w:rsidR="00432CC9" w:rsidRDefault="00D65AE1" w:rsidP="00432CC9">
      <w:pPr>
        <w:pStyle w:val="ListParagraph"/>
        <w:numPr>
          <w:ilvl w:val="0"/>
          <w:numId w:val="3"/>
        </w:numPr>
      </w:pPr>
      <w:r>
        <w:t xml:space="preserve">Design a recipe to </w:t>
      </w:r>
      <w:r w:rsidR="008C09F0">
        <w:t>display</w:t>
      </w:r>
      <w:r>
        <w:t xml:space="preserve"> a new emerging food product. For example, lupin, insects or Barley MAX</w:t>
      </w:r>
      <w:r w:rsidR="009842FC">
        <w:t>.</w:t>
      </w:r>
    </w:p>
    <w:p w14:paraId="7AC11E9D" w14:textId="77777777" w:rsidR="00432CC9" w:rsidRDefault="00432CC9" w:rsidP="00432CC9">
      <w:pPr>
        <w:pStyle w:val="ListParagraph"/>
      </w:pPr>
    </w:p>
    <w:p w14:paraId="40B5C1A3" w14:textId="754334DB" w:rsidR="00D65AE1" w:rsidRDefault="00D65AE1" w:rsidP="00D65AE1">
      <w:pPr>
        <w:pStyle w:val="ListParagraph"/>
        <w:numPr>
          <w:ilvl w:val="0"/>
          <w:numId w:val="3"/>
        </w:numPr>
      </w:pPr>
      <w:r>
        <w:t>Design and create an innovative growing system to grow herbs or salad leaves in the classroom or for the home.</w:t>
      </w:r>
    </w:p>
    <w:p w14:paraId="58868021" w14:textId="77777777" w:rsidR="00432CC9" w:rsidRDefault="00432CC9" w:rsidP="00432CC9">
      <w:pPr>
        <w:pStyle w:val="ListParagraph"/>
      </w:pPr>
    </w:p>
    <w:p w14:paraId="17D27015" w14:textId="1853B7E9" w:rsidR="00D65AE1" w:rsidRDefault="00D65AE1" w:rsidP="00D65AE1">
      <w:pPr>
        <w:pStyle w:val="ListParagraph"/>
        <w:numPr>
          <w:ilvl w:val="0"/>
          <w:numId w:val="3"/>
        </w:numPr>
      </w:pPr>
      <w:r>
        <w:t xml:space="preserve">Design and create an edible school garden or a bush </w:t>
      </w:r>
      <w:r w:rsidR="009842FC">
        <w:t>tucker trail with native plants.</w:t>
      </w:r>
    </w:p>
    <w:p w14:paraId="37B7D988" w14:textId="77777777" w:rsidR="009842FC" w:rsidRDefault="009842FC" w:rsidP="009842FC">
      <w:pPr>
        <w:pStyle w:val="ListParagraph"/>
      </w:pPr>
    </w:p>
    <w:p w14:paraId="5EC33465" w14:textId="2B17ED3A" w:rsidR="009842FC" w:rsidRPr="008F38CE" w:rsidRDefault="009842FC" w:rsidP="009842FC">
      <w:pPr>
        <w:sectPr w:rsidR="009842FC" w:rsidRPr="008F38CE" w:rsidSect="00202FE4">
          <w:pgSz w:w="11906" w:h="16838" w:code="9"/>
          <w:pgMar w:top="1247" w:right="1134" w:bottom="1021" w:left="1134" w:header="284" w:footer="284" w:gutter="0"/>
          <w:cols w:space="708"/>
          <w:docGrid w:linePitch="360"/>
        </w:sectPr>
      </w:pPr>
    </w:p>
    <w:p w14:paraId="01F8F614" w14:textId="039849DC" w:rsidR="000B319C" w:rsidRPr="005701DE" w:rsidRDefault="00F65981" w:rsidP="000B319C">
      <w:pPr>
        <w:pStyle w:val="Heading3"/>
      </w:pPr>
      <w:r>
        <w:rPr>
          <w:noProof/>
          <w:lang w:eastAsia="en-AU"/>
        </w:rPr>
        <w:lastRenderedPageBreak/>
        <mc:AlternateContent>
          <mc:Choice Requires="wpg">
            <w:drawing>
              <wp:anchor distT="0" distB="0" distL="114300" distR="114300" simplePos="0" relativeHeight="251658246" behindDoc="0" locked="0" layoutInCell="1" allowOverlap="1" wp14:anchorId="5B9D2E29" wp14:editId="3C2FCC9A">
                <wp:simplePos x="0" y="0"/>
                <wp:positionH relativeFrom="column">
                  <wp:posOffset>0</wp:posOffset>
                </wp:positionH>
                <wp:positionV relativeFrom="paragraph">
                  <wp:posOffset>277080</wp:posOffset>
                </wp:positionV>
                <wp:extent cx="6015355" cy="292100"/>
                <wp:effectExtent l="0" t="0" r="23495" b="12700"/>
                <wp:wrapTopAndBottom/>
                <wp:docPr id="154" name="Group 154"/>
                <wp:cNvGraphicFramePr/>
                <a:graphic xmlns:a="http://schemas.openxmlformats.org/drawingml/2006/main">
                  <a:graphicData uri="http://schemas.microsoft.com/office/word/2010/wordprocessingGroup">
                    <wpg:wgp>
                      <wpg:cNvGrpSpPr/>
                      <wpg:grpSpPr>
                        <a:xfrm>
                          <a:off x="0" y="0"/>
                          <a:ext cx="6015355" cy="292100"/>
                          <a:chOff x="0" y="0"/>
                          <a:chExt cx="6015355" cy="292100"/>
                        </a:xfrm>
                      </wpg:grpSpPr>
                      <wps:wsp>
                        <wps:cNvPr id="155" name="Right Arrow 155"/>
                        <wps:cNvSpPr/>
                        <wps:spPr>
                          <a:xfrm>
                            <a:off x="1688841" y="65314"/>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a:off x="2659225"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ight Arrow 157"/>
                        <wps:cNvSpPr/>
                        <wps:spPr>
                          <a:xfrm>
                            <a:off x="3816221"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 name="Group 158"/>
                        <wpg:cNvGrpSpPr/>
                        <wpg:grpSpPr>
                          <a:xfrm>
                            <a:off x="0" y="0"/>
                            <a:ext cx="6015355" cy="292100"/>
                            <a:chOff x="0" y="0"/>
                            <a:chExt cx="6015355" cy="292100"/>
                          </a:xfrm>
                        </wpg:grpSpPr>
                        <wpg:grpSp>
                          <wpg:cNvPr id="159" name="Group 159"/>
                          <wpg:cNvGrpSpPr/>
                          <wpg:grpSpPr>
                            <a:xfrm>
                              <a:off x="0" y="0"/>
                              <a:ext cx="6015355" cy="292100"/>
                              <a:chOff x="-15580" y="0"/>
                              <a:chExt cx="4925042" cy="292324"/>
                            </a:xfrm>
                            <a:solidFill>
                              <a:srgbClr val="2A5CAE"/>
                            </a:solidFill>
                          </wpg:grpSpPr>
                          <wps:wsp>
                            <wps:cNvPr id="160" name="Right Arrow 160"/>
                            <wps:cNvSpPr/>
                            <wps:spPr>
                              <a:xfrm>
                                <a:off x="580046" y="66675"/>
                                <a:ext cx="133316" cy="157582"/>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lowchart: Alternate Process 161"/>
                            <wps:cNvSpPr/>
                            <wps:spPr>
                              <a:xfrm>
                                <a:off x="-15580" y="4669"/>
                                <a:ext cx="595822" cy="282987"/>
                              </a:xfrm>
                              <a:prstGeom prst="flowChartAlternateProcess">
                                <a:avLst/>
                              </a:prstGeom>
                              <a:no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150043D" w14:textId="77777777" w:rsidR="000468FC" w:rsidRPr="00F65981" w:rsidRDefault="000468FC" w:rsidP="00F65981">
                                  <w:pPr>
                                    <w:spacing w:after="0"/>
                                    <w:rPr>
                                      <w:color w:val="000000" w:themeColor="text1"/>
                                      <w:sz w:val="16"/>
                                      <w:szCs w:val="16"/>
                                    </w:rPr>
                                  </w:pPr>
                                  <w:r w:rsidRPr="00F65981">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Flowchart: Alternate Process 162"/>
                            <wps:cNvSpPr/>
                            <wps:spPr>
                              <a:xfrm>
                                <a:off x="748136" y="4665"/>
                                <a:ext cx="61019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5BF54DA" w14:textId="77777777" w:rsidR="000468FC" w:rsidRPr="00B439F0" w:rsidRDefault="000468FC" w:rsidP="00F65981">
                                  <w:pPr>
                                    <w:spacing w:after="0"/>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lowchart: Alternate Process 163"/>
                            <wps:cNvSpPr/>
                            <wps:spPr>
                              <a:xfrm>
                                <a:off x="1537278" y="4669"/>
                                <a:ext cx="61486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8270DFA" w14:textId="77777777" w:rsidR="000468FC" w:rsidRPr="00B439F0" w:rsidRDefault="000468FC" w:rsidP="00F65981">
                                  <w:pPr>
                                    <w:spacing w:after="0"/>
                                    <w:jc w:val="center"/>
                                    <w:rPr>
                                      <w:sz w:val="16"/>
                                      <w:szCs w:val="16"/>
                                    </w:rP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lowchart: Alternate Process 164"/>
                            <wps:cNvSpPr/>
                            <wps:spPr>
                              <a:xfrm>
                                <a:off x="2331550" y="0"/>
                                <a:ext cx="763514"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D502769" w14:textId="77777777" w:rsidR="000468FC" w:rsidRPr="00B439F0" w:rsidRDefault="000468FC" w:rsidP="00F65981">
                                  <w:pPr>
                                    <w:spacing w:after="0"/>
                                    <w:jc w:val="center"/>
                                    <w:rPr>
                                      <w:sz w:val="16"/>
                                      <w:szCs w:val="16"/>
                                    </w:rPr>
                                  </w:pPr>
                                  <w:r>
                                    <w:rPr>
                                      <w:sz w:val="16"/>
                                      <w:szCs w:val="16"/>
                                    </w:rPr>
                                    <w:t>ELABORATE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lowchart: Alternate Process 165"/>
                            <wps:cNvSpPr/>
                            <wps:spPr>
                              <a:xfrm>
                                <a:off x="4230454" y="4669"/>
                                <a:ext cx="679008" cy="287655"/>
                              </a:xfrm>
                              <a:prstGeom prst="flowChartAlternateProcess">
                                <a:avLst/>
                              </a:prstGeom>
                              <a:solidFill>
                                <a:srgbClr val="2A5CAE"/>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70496B9" w14:textId="77777777" w:rsidR="000468FC" w:rsidRPr="00D65AE1" w:rsidRDefault="000468FC" w:rsidP="00F65981">
                                  <w:pPr>
                                    <w:spacing w:after="0"/>
                                    <w:rPr>
                                      <w:color w:val="FFFFFF" w:themeColor="background1"/>
                                      <w:sz w:val="16"/>
                                      <w:szCs w:val="16"/>
                                    </w:rPr>
                                  </w:pPr>
                                  <w:r w:rsidRPr="00D65AE1">
                                    <w:rPr>
                                      <w:color w:val="FFFFFF" w:themeColor="background1"/>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Flowchart: Alternate Process 166"/>
                          <wps:cNvSpPr/>
                          <wps:spPr>
                            <a:xfrm>
                              <a:off x="4040155" y="0"/>
                              <a:ext cx="933450" cy="287655"/>
                            </a:xfrm>
                            <a:prstGeom prst="flowChartAlternateProcess">
                              <a:avLst/>
                            </a:prstGeom>
                            <a:solidFill>
                              <a:schemeClr val="bg1"/>
                            </a:solidFill>
                            <a:ln w="25400" cap="flat" cmpd="sng" algn="ctr">
                              <a:solidFill>
                                <a:srgbClr val="2A5CAE"/>
                              </a:solidFill>
                              <a:prstDash val="solid"/>
                            </a:ln>
                            <a:effectLst/>
                          </wps:spPr>
                          <wps:txbx>
                            <w:txbxContent>
                              <w:p w14:paraId="66171E28" w14:textId="77777777" w:rsidR="000468FC" w:rsidRPr="00D65AE1" w:rsidRDefault="000468FC" w:rsidP="00F65981">
                                <w:pPr>
                                  <w:spacing w:after="0"/>
                                  <w:jc w:val="center"/>
                                  <w:rPr>
                                    <w:color w:val="000000" w:themeColor="text1"/>
                                    <w:sz w:val="16"/>
                                    <w:szCs w:val="16"/>
                                  </w:rPr>
                                </w:pPr>
                                <w:r w:rsidRPr="00D65AE1">
                                  <w:rPr>
                                    <w:color w:val="000000" w:themeColor="text1"/>
                                    <w:sz w:val="16"/>
                                    <w:szCs w:val="16"/>
                                  </w:rPr>
                                  <w:t>ELABORATE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ight Arrow 167"/>
                          <wps:cNvSpPr/>
                          <wps:spPr>
                            <a:xfrm>
                              <a:off x="4977882" y="69979"/>
                              <a:ext cx="162560" cy="156845"/>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9D2E29" id="Group 154" o:spid="_x0000_s1096" style="position:absolute;margin-left:0;margin-top:21.8pt;width:473.65pt;height:23pt;z-index:251658246" coordsize="6015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">
                <v:shape id="Right Arrow 155" o:spid="_x0000_s1097" type="#_x0000_t13" style="position:absolute;left:16888;top:653;width:1626;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" adj="11180" fillcolor="#2a5cae" strokecolor="#2a5cae" strokeweight="2pt"/>
                <v:shape id="Right Arrow 156" o:spid="_x0000_s1098" type="#_x0000_t13" style="position:absolute;left:2659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" adj="11180" fillcolor="#2a5cae" strokecolor="#2a5cae" strokeweight="2pt"/>
                <v:shape id="Right Arrow 157" o:spid="_x0000_s1099" type="#_x0000_t13" style="position:absolute;left:38162;top:699;width:162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" adj="11180" fillcolor="#2a5cae" strokecolor="#2a5cae" strokeweight="2pt"/>
                <v:group id="Group 158" o:spid="_x0000_s1100" style="position:absolute;width:60153;height:2921" coordsize="6015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101" style="position:absolute;width:60153;height:2921" coordorigin="-155" coordsize="4925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ight Arrow 160" o:spid="_x0000_s1102" type="#_x0000_t13" style="position:absolute;left:5800;top:666;width:1333;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" adj="10800" fillcolor="#2a5cae" strokecolor="#2a5cae" strokeweight="2pt"/>
                    <v:shape id="Flowchart: Alternate Process 161" o:spid="_x0000_s1103" type="#_x0000_t176" style="position:absolute;left:-155;top:46;width:5957;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" filled="f" strokecolor="#2a5cae" strokeweight="2pt">
                      <v:textbox>
                        <w:txbxContent>
                          <w:p w14:paraId="3150043D" w14:textId="77777777" w:rsidR="000468FC" w:rsidRPr="00F65981" w:rsidRDefault="000468FC" w:rsidP="00F65981">
                            <w:pPr>
                              <w:spacing w:after="0"/>
                              <w:rPr>
                                <w:color w:val="000000" w:themeColor="text1"/>
                                <w:sz w:val="16"/>
                                <w:szCs w:val="16"/>
                              </w:rPr>
                            </w:pPr>
                            <w:r w:rsidRPr="00F65981">
                              <w:rPr>
                                <w:color w:val="000000" w:themeColor="text1"/>
                                <w:sz w:val="16"/>
                                <w:szCs w:val="16"/>
                              </w:rPr>
                              <w:t>ENGAGE</w:t>
                            </w:r>
                          </w:p>
                        </w:txbxContent>
                      </v:textbox>
                    </v:shape>
                    <v:shape id="Flowchart: Alternate Process 162" o:spid="_x0000_s1104" type="#_x0000_t176" style="position:absolute;left:7481;top:46;width:610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" fillcolor="white [3212]" strokecolor="#2a5cae" strokeweight="2pt">
                      <v:textbox>
                        <w:txbxContent>
                          <w:p w14:paraId="65BF54DA" w14:textId="77777777" w:rsidR="000468FC" w:rsidRPr="00B439F0" w:rsidRDefault="000468FC" w:rsidP="00F65981">
                            <w:pPr>
                              <w:spacing w:after="0"/>
                              <w:rPr>
                                <w:sz w:val="16"/>
                                <w:szCs w:val="16"/>
                              </w:rPr>
                            </w:pPr>
                            <w:r w:rsidRPr="00B439F0">
                              <w:rPr>
                                <w:sz w:val="16"/>
                                <w:szCs w:val="16"/>
                              </w:rPr>
                              <w:t>EXPLORE</w:t>
                            </w:r>
                          </w:p>
                        </w:txbxContent>
                      </v:textbox>
                    </v:shape>
                    <v:shape id="Flowchart: Alternate Process 163" o:spid="_x0000_s1105" type="#_x0000_t176" style="position:absolute;left:15372;top:46;width:614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" fillcolor="white [3212]" strokecolor="#2a5cae" strokeweight="2pt">
                      <v:textbox>
                        <w:txbxContent>
                          <w:p w14:paraId="78270DFA" w14:textId="77777777" w:rsidR="000468FC" w:rsidRPr="00B439F0" w:rsidRDefault="000468FC" w:rsidP="00F65981">
                            <w:pPr>
                              <w:spacing w:after="0"/>
                              <w:jc w:val="center"/>
                              <w:rPr>
                                <w:sz w:val="16"/>
                                <w:szCs w:val="16"/>
                              </w:rPr>
                            </w:pPr>
                            <w:r w:rsidRPr="00B439F0">
                              <w:rPr>
                                <w:sz w:val="16"/>
                                <w:szCs w:val="16"/>
                              </w:rPr>
                              <w:t>EXPLAIN</w:t>
                            </w:r>
                          </w:p>
                        </w:txbxContent>
                      </v:textbox>
                    </v:shape>
                    <v:shape id="Flowchart: Alternate Process 164" o:spid="_x0000_s1106" type="#_x0000_t176" style="position:absolute;left:23315;width:76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" fillcolor="white [3212]" strokecolor="#2a5cae" strokeweight="2pt">
                      <v:textbox>
                        <w:txbxContent>
                          <w:p w14:paraId="0D502769" w14:textId="77777777" w:rsidR="000468FC" w:rsidRPr="00B439F0" w:rsidRDefault="000468FC" w:rsidP="00F65981">
                            <w:pPr>
                              <w:spacing w:after="0"/>
                              <w:jc w:val="center"/>
                              <w:rPr>
                                <w:sz w:val="16"/>
                                <w:szCs w:val="16"/>
                              </w:rPr>
                            </w:pPr>
                            <w:r>
                              <w:rPr>
                                <w:sz w:val="16"/>
                                <w:szCs w:val="16"/>
                              </w:rPr>
                              <w:t>ELABORATE 1</w:t>
                            </w:r>
                          </w:p>
                        </w:txbxContent>
                      </v:textbox>
                    </v:shape>
                    <v:shape id="Flowchart: Alternate Process 165" o:spid="_x0000_s1107" type="#_x0000_t176" style="position:absolute;left:42304;top:46;width:679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" fillcolor="#2a5cae" strokecolor="#2a5cae" strokeweight="2pt">
                      <v:textbox>
                        <w:txbxContent>
                          <w:p w14:paraId="570496B9" w14:textId="77777777" w:rsidR="000468FC" w:rsidRPr="00D65AE1" w:rsidRDefault="000468FC" w:rsidP="00F65981">
                            <w:pPr>
                              <w:spacing w:after="0"/>
                              <w:rPr>
                                <w:color w:val="FFFFFF" w:themeColor="background1"/>
                                <w:sz w:val="16"/>
                                <w:szCs w:val="16"/>
                              </w:rPr>
                            </w:pPr>
                            <w:r w:rsidRPr="00D65AE1">
                              <w:rPr>
                                <w:color w:val="FFFFFF" w:themeColor="background1"/>
                                <w:sz w:val="16"/>
                                <w:szCs w:val="16"/>
                              </w:rPr>
                              <w:t>EVALUATE</w:t>
                            </w:r>
                          </w:p>
                        </w:txbxContent>
                      </v:textbox>
                    </v:shape>
                  </v:group>
                  <v:shape id="Flowchart: Alternate Process 166" o:spid="_x0000_s1108" type="#_x0000_t176" style="position:absolute;left:40401;width:93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" fillcolor="white [3212]" strokecolor="#2a5cae" strokeweight="2pt">
                    <v:textbox>
                      <w:txbxContent>
                        <w:p w14:paraId="66171E28" w14:textId="77777777" w:rsidR="000468FC" w:rsidRPr="00D65AE1" w:rsidRDefault="000468FC" w:rsidP="00F65981">
                          <w:pPr>
                            <w:spacing w:after="0"/>
                            <w:jc w:val="center"/>
                            <w:rPr>
                              <w:color w:val="000000" w:themeColor="text1"/>
                              <w:sz w:val="16"/>
                              <w:szCs w:val="16"/>
                            </w:rPr>
                          </w:pPr>
                          <w:r w:rsidRPr="00D65AE1">
                            <w:rPr>
                              <w:color w:val="000000" w:themeColor="text1"/>
                              <w:sz w:val="16"/>
                              <w:szCs w:val="16"/>
                            </w:rPr>
                            <w:t>ELABORATE 2</w:t>
                          </w:r>
                        </w:p>
                      </w:txbxContent>
                    </v:textbox>
                  </v:shape>
                  <v:shape id="Right Arrow 167" o:spid="_x0000_s1109" type="#_x0000_t13" style="position:absolute;left:49778;top:699;width:1626;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" adj="11180" fillcolor="#2a5cae" strokecolor="#2a5cae" strokeweight="2pt"/>
                </v:group>
                <w10:wrap type="topAndBottom"/>
              </v:group>
            </w:pict>
          </mc:Fallback>
        </mc:AlternateContent>
      </w:r>
      <w:r w:rsidR="00D65AE1">
        <w:t>Module 6</w:t>
      </w:r>
      <w:r w:rsidR="000B319C">
        <w:t xml:space="preserve">: </w:t>
      </w:r>
      <w:r w:rsidR="00B95393">
        <w:t>Reflection</w:t>
      </w:r>
      <w:r w:rsidR="000B319C">
        <w:tab/>
      </w:r>
      <w:r w:rsidR="002433C7">
        <w:tab/>
      </w:r>
      <w:r w:rsidR="002433C7">
        <w:tab/>
      </w:r>
      <w:r w:rsidR="002433C7">
        <w:tab/>
      </w:r>
      <w:r w:rsidR="002433C7">
        <w:tab/>
      </w:r>
      <w:r w:rsidR="002433C7">
        <w:tab/>
      </w:r>
      <w:r w:rsidR="000B319C">
        <w:t>(</w:t>
      </w:r>
      <w:r w:rsidR="00EE5DD9">
        <w:t xml:space="preserve">approximately </w:t>
      </w:r>
      <w:r w:rsidR="00D20713">
        <w:t>2</w:t>
      </w:r>
      <w:r w:rsidR="00BD28BA">
        <w:t>-</w:t>
      </w:r>
      <w:r w:rsidR="00D20713">
        <w:t>3</w:t>
      </w:r>
      <w:r w:rsidR="000B319C">
        <w:t xml:space="preserve"> hours</w:t>
      </w:r>
      <w:r w:rsidR="000B319C" w:rsidRPr="005701DE">
        <w:t>)</w:t>
      </w:r>
    </w:p>
    <w:p w14:paraId="27ED1FDF" w14:textId="2A97F768" w:rsidR="000B319C" w:rsidRDefault="000B319C" w:rsidP="00F65981">
      <w:pPr>
        <w:pStyle w:val="Heading4"/>
        <w:spacing w:before="240"/>
      </w:pPr>
      <w:r>
        <w:t>L</w:t>
      </w:r>
      <w:r w:rsidRPr="005701DE">
        <w:t>earning</w:t>
      </w:r>
      <w:r>
        <w:t xml:space="preserve"> intentions</w:t>
      </w:r>
    </w:p>
    <w:p w14:paraId="01A073B4" w14:textId="10958241" w:rsidR="00AF4272" w:rsidRDefault="00AF4272" w:rsidP="00AF4272">
      <w:r>
        <w:t>Student will be able to:</w:t>
      </w:r>
    </w:p>
    <w:p w14:paraId="52B2A2B2" w14:textId="73C13138" w:rsidR="007D77CC" w:rsidRDefault="007D77CC" w:rsidP="007D77CC">
      <w:pPr>
        <w:pStyle w:val="ListParagraph"/>
        <w:numPr>
          <w:ilvl w:val="0"/>
          <w:numId w:val="3"/>
        </w:numPr>
      </w:pPr>
      <w:r>
        <w:t>R</w:t>
      </w:r>
      <w:r w:rsidR="0034586E">
        <w:t xml:space="preserve">eview their learning </w:t>
      </w:r>
      <w:r w:rsidR="00B40527">
        <w:t xml:space="preserve">from </w:t>
      </w:r>
      <w:r w:rsidR="00B95393">
        <w:t xml:space="preserve">the </w:t>
      </w:r>
      <w:r w:rsidR="00B40527">
        <w:t>previous modules.</w:t>
      </w:r>
    </w:p>
    <w:p w14:paraId="69AEE82D" w14:textId="3A086015" w:rsidR="00B40527" w:rsidRDefault="00B40527" w:rsidP="007D77CC">
      <w:pPr>
        <w:pStyle w:val="ListParagraph"/>
        <w:numPr>
          <w:ilvl w:val="0"/>
          <w:numId w:val="3"/>
        </w:numPr>
      </w:pPr>
      <w:r>
        <w:t>Create</w:t>
      </w:r>
      <w:r w:rsidR="003A2024">
        <w:t xml:space="preserve"> a summary of their understandings of fu</w:t>
      </w:r>
      <w:r w:rsidR="0034586E">
        <w:t>ture food and fibre production in the format of a visual academic scrapbook.</w:t>
      </w:r>
    </w:p>
    <w:p w14:paraId="2142C17E" w14:textId="5FCDABD6" w:rsidR="000B319C" w:rsidRDefault="000B319C" w:rsidP="000B319C">
      <w:pPr>
        <w:pStyle w:val="Heading4"/>
      </w:pPr>
      <w:r w:rsidRPr="005701DE">
        <w:t>Background information</w:t>
      </w:r>
    </w:p>
    <w:p w14:paraId="51400C1D" w14:textId="60CB78BD" w:rsidR="00275A7D" w:rsidRDefault="00275A7D" w:rsidP="003F07FB">
      <w:proofErr w:type="spellStart"/>
      <w:r>
        <w:t>Futuring</w:t>
      </w:r>
      <w:proofErr w:type="spellEnd"/>
      <w:r>
        <w:t xml:space="preserve"> is a term that </w:t>
      </w:r>
      <w:r w:rsidR="00BA744D">
        <w:t xml:space="preserve">refers to the systematic thinking of future trends, picturing possible outcomes and planning for the future. </w:t>
      </w:r>
    </w:p>
    <w:p w14:paraId="1A33C892" w14:textId="793C82F8" w:rsidR="00275A7D" w:rsidRPr="0077246C" w:rsidRDefault="00275A7D" w:rsidP="0077246C">
      <w:r w:rsidRPr="0077246C">
        <w:t xml:space="preserve">A futurist is a person who actively explores predictions and possibilities about the future </w:t>
      </w:r>
      <w:r w:rsidR="0077246C" w:rsidRPr="0077246C">
        <w:t xml:space="preserve">based on current trends. </w:t>
      </w:r>
    </w:p>
    <w:p w14:paraId="41BF34A0" w14:textId="12AFA45D" w:rsidR="00275A7D" w:rsidRDefault="00B62B64" w:rsidP="003F07FB">
      <w:r w:rsidRPr="00B62B64">
        <w:t>For more information</w:t>
      </w:r>
      <w:r w:rsidR="0097331C">
        <w:t>,</w:t>
      </w:r>
      <w:r>
        <w:t xml:space="preserve"> explore</w:t>
      </w:r>
      <w:r w:rsidRPr="00B62B64">
        <w:t xml:space="preserve"> </w:t>
      </w:r>
      <w:hyperlink r:id="rId84" w:history="1">
        <w:r w:rsidR="00275A7D" w:rsidRPr="00656DBF">
          <w:rPr>
            <w:rStyle w:val="Hyperlink"/>
          </w:rPr>
          <w:t>Five Principles for Thinking Like a Futurist</w:t>
        </w:r>
      </w:hyperlink>
    </w:p>
    <w:p w14:paraId="09FF88EB" w14:textId="018EC600" w:rsidR="00D77D04" w:rsidRDefault="009A26B1" w:rsidP="003F07FB">
      <w:hyperlink r:id="rId85" w:history="1">
        <w:r w:rsidR="003F07FB" w:rsidRPr="00C83E7C">
          <w:rPr>
            <w:rStyle w:val="Hyperlink"/>
          </w:rPr>
          <w:t xml:space="preserve">Academic </w:t>
        </w:r>
        <w:r w:rsidR="0012517B" w:rsidRPr="00C83E7C">
          <w:rPr>
            <w:rStyle w:val="Hyperlink"/>
          </w:rPr>
          <w:t>Scrapbooking</w:t>
        </w:r>
      </w:hyperlink>
      <w:r w:rsidR="00BA744D">
        <w:t xml:space="preserve"> is a creative way to present </w:t>
      </w:r>
      <w:r w:rsidR="008C09F0">
        <w:t>information</w:t>
      </w:r>
      <w:r w:rsidR="00BA744D">
        <w:t xml:space="preserve"> in a visual manner. </w:t>
      </w:r>
    </w:p>
    <w:p w14:paraId="7DC7236B" w14:textId="281F51CD" w:rsidR="000B319C" w:rsidRDefault="000B319C" w:rsidP="000B319C">
      <w:pPr>
        <w:pStyle w:val="Heading4"/>
      </w:pPr>
      <w:r w:rsidRPr="00A506DC">
        <w:t>Resources and equipment</w:t>
      </w:r>
    </w:p>
    <w:p w14:paraId="7EEAAEF8" w14:textId="503783BD" w:rsidR="00C83E7C" w:rsidRDefault="00C83E7C" w:rsidP="00B95393">
      <w:r>
        <w:t>Facilities for online research</w:t>
      </w:r>
    </w:p>
    <w:p w14:paraId="5491DE6B" w14:textId="3D496B49" w:rsidR="00B95393" w:rsidRDefault="00B95393" w:rsidP="00B95393">
      <w:r>
        <w:t>Student worksheet:</w:t>
      </w:r>
    </w:p>
    <w:p w14:paraId="3057BB67" w14:textId="5CCF0B25" w:rsidR="00B95393" w:rsidRDefault="00850AFB" w:rsidP="00B95393">
      <w:pPr>
        <w:pStyle w:val="ListParagraph"/>
        <w:numPr>
          <w:ilvl w:val="0"/>
          <w:numId w:val="3"/>
        </w:numPr>
      </w:pPr>
      <w:r>
        <w:t>6</w:t>
      </w:r>
      <w:r w:rsidR="00B95393">
        <w:t>.1 Reflection</w:t>
      </w:r>
    </w:p>
    <w:p w14:paraId="60F97374" w14:textId="66B31F0E" w:rsidR="00850AFB" w:rsidRPr="00B95393" w:rsidRDefault="00850AFB" w:rsidP="00B95393">
      <w:pPr>
        <w:pStyle w:val="ListParagraph"/>
        <w:numPr>
          <w:ilvl w:val="0"/>
          <w:numId w:val="3"/>
        </w:numPr>
      </w:pPr>
      <w:r>
        <w:t>6.2 Skills and attributes</w:t>
      </w:r>
    </w:p>
    <w:p w14:paraId="2A0DA4B6" w14:textId="65510845" w:rsidR="00AD2ECD" w:rsidRDefault="000B319C" w:rsidP="00AD2ECD">
      <w:pPr>
        <w:pStyle w:val="Heading4"/>
        <w:spacing w:before="240"/>
      </w:pPr>
      <w:r>
        <w:t>Instructions for suggested activities</w:t>
      </w:r>
    </w:p>
    <w:p w14:paraId="3D4E2B49" w14:textId="3C234B15" w:rsidR="00AD2ECD" w:rsidRDefault="00AD2ECD" w:rsidP="00266A8B">
      <w:pPr>
        <w:pStyle w:val="ListParagraph"/>
        <w:numPr>
          <w:ilvl w:val="0"/>
          <w:numId w:val="10"/>
        </w:numPr>
      </w:pPr>
      <w:r>
        <w:t>Stud</w:t>
      </w:r>
      <w:r w:rsidR="00850AFB">
        <w:t>ent complete Student worksheet 6</w:t>
      </w:r>
      <w:r>
        <w:t>.1 Reflection individually.</w:t>
      </w:r>
    </w:p>
    <w:p w14:paraId="5DACC6EC" w14:textId="44B8CE5C" w:rsidR="00AD2ECD" w:rsidRDefault="00AD2ECD" w:rsidP="00266A8B">
      <w:pPr>
        <w:pStyle w:val="ListParagraph"/>
        <w:numPr>
          <w:ilvl w:val="0"/>
          <w:numId w:val="10"/>
        </w:numPr>
      </w:pPr>
      <w:r>
        <w:t>Students can prepare the academic scrapbook in digital or print format.</w:t>
      </w:r>
    </w:p>
    <w:p w14:paraId="31043AB9" w14:textId="6287E550" w:rsidR="00850AFB" w:rsidRDefault="00850AFB" w:rsidP="00266A8B">
      <w:pPr>
        <w:pStyle w:val="ListParagraph"/>
        <w:numPr>
          <w:ilvl w:val="0"/>
          <w:numId w:val="10"/>
        </w:numPr>
      </w:pPr>
      <w:r>
        <w:t xml:space="preserve">Students complete Student worksheet 6.2 Skills and attributes. </w:t>
      </w:r>
    </w:p>
    <w:p w14:paraId="53FE6C27" w14:textId="52A84FB8" w:rsidR="00850AFB" w:rsidRDefault="00850AFB" w:rsidP="00850AFB">
      <w:pPr>
        <w:rPr>
          <w:b/>
        </w:rPr>
      </w:pPr>
      <w:r w:rsidRPr="00850AFB">
        <w:rPr>
          <w:b/>
        </w:rPr>
        <w:t>Additional activity</w:t>
      </w:r>
    </w:p>
    <w:p w14:paraId="1E8AECBA" w14:textId="29FA6272" w:rsidR="00850AFB" w:rsidRPr="00850AFB" w:rsidRDefault="00850AFB" w:rsidP="00850AFB">
      <w:r w:rsidRPr="00850AFB">
        <w:t xml:space="preserve">Students select a primary industries job/career that is of interest to them. They research the skills, attributes, qualifications and other essential information for the chosen career and prepare a job advertisement of the role. </w:t>
      </w:r>
    </w:p>
    <w:p w14:paraId="257BD7C8" w14:textId="39EE1F24" w:rsidR="000B319C" w:rsidRDefault="000B319C" w:rsidP="00EE5DD9">
      <w:r>
        <w:br w:type="page"/>
      </w:r>
    </w:p>
    <w:p w14:paraId="696CDC9C" w14:textId="02CBE04B" w:rsidR="006A79A8" w:rsidRPr="00836A92" w:rsidRDefault="00B62B64" w:rsidP="00913832">
      <w:pPr>
        <w:pStyle w:val="Heading4"/>
        <w:spacing w:before="240"/>
        <w:rPr>
          <w:sz w:val="28"/>
          <w:szCs w:val="28"/>
        </w:rPr>
      </w:pPr>
      <w:r w:rsidRPr="00836A92">
        <w:rPr>
          <w:sz w:val="28"/>
          <w:szCs w:val="28"/>
        </w:rPr>
        <w:lastRenderedPageBreak/>
        <w:t>Acknowledgements</w:t>
      </w:r>
    </w:p>
    <w:p w14:paraId="47791DDC" w14:textId="5068484F" w:rsidR="008C2D6F" w:rsidRDefault="00CC7C88" w:rsidP="00BF5859">
      <w:pPr>
        <w:pStyle w:val="Heading2"/>
        <w:spacing w:before="240"/>
      </w:pPr>
      <w:r w:rsidRPr="00836A92">
        <w:rPr>
          <w:sz w:val="24"/>
        </w:rPr>
        <w:t>References</w:t>
      </w:r>
    </w:p>
    <w:p w14:paraId="3E0D01DE" w14:textId="7D913A5E" w:rsidR="000B2917" w:rsidRDefault="000B2917" w:rsidP="00556C23">
      <w:pPr>
        <w:spacing w:line="276" w:lineRule="auto"/>
      </w:pPr>
      <w:proofErr w:type="spellStart"/>
      <w:r>
        <w:t>CrashCourse</w:t>
      </w:r>
      <w:proofErr w:type="spellEnd"/>
      <w:r>
        <w:t xml:space="preserve"> (27 January 2012) ‘The Agricultural Revolution: Crash Course World History #1’, YouTube, available at: &lt;</w:t>
      </w:r>
      <w:hyperlink r:id="rId86" w:history="1">
        <w:r w:rsidRPr="00993F2B">
          <w:rPr>
            <w:rStyle w:val="Hyperlink"/>
          </w:rPr>
          <w:t>https://www.youtube.com/watch?app=desktop&amp;v=Yocja_N5s1I&amp;list=RDLVYocja_N5s1I&amp;start_radio=1&amp;rv=Yocja_N5s1I&amp;t=41</w:t>
        </w:r>
      </w:hyperlink>
      <w:r>
        <w:t xml:space="preserve">&gt; accessed </w:t>
      </w:r>
      <w:r w:rsidR="0087702E">
        <w:t>6 September</w:t>
      </w:r>
      <w:r>
        <w:t xml:space="preserve"> 2021</w:t>
      </w:r>
    </w:p>
    <w:p w14:paraId="50CF5CB8" w14:textId="182658B0" w:rsidR="00FD710C" w:rsidRDefault="000B2917" w:rsidP="00556C23">
      <w:pPr>
        <w:spacing w:line="276" w:lineRule="auto"/>
      </w:pPr>
      <w:proofErr w:type="spellStart"/>
      <w:r>
        <w:t>Tedx</w:t>
      </w:r>
      <w:proofErr w:type="spellEnd"/>
      <w:r>
        <w:t xml:space="preserve"> Talks (21 July 2016) ‘Urban Farming: Fixing the broken food systems &amp; improving health I Paul Myers I </w:t>
      </w:r>
      <w:proofErr w:type="spellStart"/>
      <w:r>
        <w:t>TedxLiverpool</w:t>
      </w:r>
      <w:proofErr w:type="spellEnd"/>
      <w:r>
        <w:t>’, YouTube, available at &lt;</w:t>
      </w:r>
      <w:hyperlink r:id="rId87" w:history="1">
        <w:r w:rsidRPr="00CC1C72">
          <w:rPr>
            <w:rStyle w:val="Hyperlink"/>
          </w:rPr>
          <w:t>https://www.youtube.com/watch?app=desktop&amp;v=5AcjM5BKfRQ</w:t>
        </w:r>
      </w:hyperlink>
      <w:r>
        <w:t xml:space="preserve">&gt; accessed 27 August 2021 </w:t>
      </w:r>
    </w:p>
    <w:p w14:paraId="6286D041" w14:textId="77777777" w:rsidR="000B2917" w:rsidRDefault="000B2917" w:rsidP="00556C23">
      <w:pPr>
        <w:spacing w:line="276" w:lineRule="auto"/>
      </w:pPr>
      <w:proofErr w:type="spellStart"/>
      <w:r>
        <w:t>CrashCourse</w:t>
      </w:r>
      <w:proofErr w:type="spellEnd"/>
      <w:r>
        <w:t xml:space="preserve"> (20 November 2012) ‘Human Population Growth - Crash Course Ecology #3’, YouTube, available at: &lt;</w:t>
      </w:r>
      <w:hyperlink r:id="rId88" w:history="1">
        <w:r>
          <w:rPr>
            <w:rStyle w:val="Hyperlink"/>
          </w:rPr>
          <w:t>https://www.youtube.com/watch?app=desktop&amp;v=E8dkWQVFAoA&amp;list=RDLVE8dkWQVFAoA&amp;start_radio=1&amp;rv=E8dkWQVFAoA&amp;t=13</w:t>
        </w:r>
      </w:hyperlink>
      <w:r>
        <w:t>&gt; accessed 27 August 2021</w:t>
      </w:r>
    </w:p>
    <w:p w14:paraId="68F04413" w14:textId="77777777" w:rsidR="000B2917" w:rsidRDefault="000B2917" w:rsidP="00556C23">
      <w:pPr>
        <w:spacing w:line="276" w:lineRule="auto"/>
      </w:pPr>
      <w:r>
        <w:t>Information Design (3 December 2014) ‘Wicked Problems’, YouTube, available at: &lt;</w:t>
      </w:r>
      <w:hyperlink r:id="rId89" w:history="1">
        <w:r w:rsidRPr="00CC1C72">
          <w:rPr>
            <w:rStyle w:val="Hyperlink"/>
          </w:rPr>
          <w:t>https://www.youtube.com/watch?app=desktop&amp;v=lOKpB4KtUZ8</w:t>
        </w:r>
      </w:hyperlink>
      <w:r>
        <w:t xml:space="preserve">&gt; accessed 30 August 2021 </w:t>
      </w:r>
    </w:p>
    <w:p w14:paraId="64706D68" w14:textId="77777777" w:rsidR="000B2917" w:rsidRDefault="000B2917" w:rsidP="00556C23">
      <w:pPr>
        <w:spacing w:line="276" w:lineRule="auto"/>
      </w:pPr>
      <w:proofErr w:type="spellStart"/>
      <w:r>
        <w:t>CareerFoundy</w:t>
      </w:r>
      <w:proofErr w:type="spellEnd"/>
      <w:r>
        <w:t xml:space="preserve"> (11 October 2018) ‘The Design Thinking Process (Explained by an Expert)’ available at: &lt;</w:t>
      </w:r>
      <w:hyperlink r:id="rId90" w:history="1">
        <w:r w:rsidRPr="00993F2B">
          <w:rPr>
            <w:rStyle w:val="Hyperlink"/>
          </w:rPr>
          <w:t>https://www.youtube.com/watch?app=desktop&amp;v=FrsQSplB_Cg&amp;t=397s</w:t>
        </w:r>
      </w:hyperlink>
      <w:r>
        <w:t xml:space="preserve">&gt; accessed 30 August </w:t>
      </w:r>
      <w:r w:rsidRPr="00772959">
        <w:t>2021</w:t>
      </w:r>
    </w:p>
    <w:p w14:paraId="5D81C5AB" w14:textId="0517F295" w:rsidR="002D4813" w:rsidRDefault="002D4813" w:rsidP="002D4813">
      <w:r>
        <w:t>Deadly Story (</w:t>
      </w:r>
      <w:proofErr w:type="spellStart"/>
      <w:r>
        <w:t>n.d</w:t>
      </w:r>
      <w:proofErr w:type="spellEnd"/>
      <w:r>
        <w:t>) ‘Food and Agriculture’ available at: &lt;</w:t>
      </w:r>
      <w:hyperlink r:id="rId91" w:history="1">
        <w:r w:rsidRPr="00AB46B7">
          <w:rPr>
            <w:rStyle w:val="Hyperlink"/>
          </w:rPr>
          <w:t>https://www.deadlystory.com/page/culture/Life_Lore/Food</w:t>
        </w:r>
      </w:hyperlink>
      <w:r>
        <w:t>&gt; accessed 2</w:t>
      </w:r>
      <w:r w:rsidR="0058103B">
        <w:t>5</w:t>
      </w:r>
      <w:r>
        <w:t xml:space="preserve"> October 2021 </w:t>
      </w:r>
    </w:p>
    <w:p w14:paraId="26D53C94" w14:textId="4FE205A7" w:rsidR="002D4813" w:rsidRDefault="002D4813" w:rsidP="00BF5859">
      <w:r>
        <w:t xml:space="preserve">ABC Education (2021) ‘Bruce Pascoe: Aboriginal Agriculture, Technology and Ingenuity ‘ </w:t>
      </w:r>
      <w:r>
        <w:rPr>
          <w:i/>
          <w:iCs/>
        </w:rPr>
        <w:t>ABC</w:t>
      </w:r>
      <w:r>
        <w:t xml:space="preserve"> available at: &lt;</w:t>
      </w:r>
      <w:hyperlink r:id="rId92" w:history="1">
        <w:r w:rsidRPr="00AB46B7">
          <w:rPr>
            <w:rStyle w:val="Hyperlink"/>
          </w:rPr>
          <w:t>https://www.abc.net.au/education/collections/bruce-pascoe-aboriginal-agriculture-technology-and-ingenuity/</w:t>
        </w:r>
      </w:hyperlink>
      <w:r>
        <w:t xml:space="preserve">&gt; accessed 26 October 2021 </w:t>
      </w:r>
    </w:p>
    <w:p w14:paraId="4BF30E0E" w14:textId="281B7FE5" w:rsidR="00780762" w:rsidRDefault="00725728" w:rsidP="00725728">
      <w:r>
        <w:t>PRIMED (2021) ‘PRIMED Introduction’ available at: &lt;</w:t>
      </w:r>
      <w:hyperlink r:id="rId93" w:history="1">
        <w:r w:rsidRPr="001726EB">
          <w:rPr>
            <w:rStyle w:val="Hyperlink"/>
          </w:rPr>
          <w:t>https://ecm.det.wa.edu.au/connect/resolver/view/PRIMED710TL000/latest/index.html</w:t>
        </w:r>
      </w:hyperlink>
      <w:r>
        <w:t xml:space="preserve">&gt; accessed 26 October 2021 </w:t>
      </w:r>
    </w:p>
    <w:p w14:paraId="682D1E38" w14:textId="77777777" w:rsidR="008C605A" w:rsidRDefault="008C605A" w:rsidP="008C605A">
      <w:proofErr w:type="spellStart"/>
      <w:r>
        <w:t>Binks</w:t>
      </w:r>
      <w:proofErr w:type="spellEnd"/>
      <w:r>
        <w:t xml:space="preserve"> B, </w:t>
      </w:r>
      <w:proofErr w:type="spellStart"/>
      <w:r>
        <w:t>Stenekes</w:t>
      </w:r>
      <w:proofErr w:type="spellEnd"/>
      <w:r>
        <w:t xml:space="preserve"> N, Kruger H and </w:t>
      </w:r>
      <w:proofErr w:type="spellStart"/>
      <w:r>
        <w:t>Kancans</w:t>
      </w:r>
      <w:proofErr w:type="spellEnd"/>
      <w:r>
        <w:t xml:space="preserve">, R (2021) ‘Snapshots of Australia’s Agricultural Workforce’ </w:t>
      </w:r>
      <w:r>
        <w:rPr>
          <w:i/>
          <w:iCs/>
        </w:rPr>
        <w:t xml:space="preserve">Australian Government Department of Agriculture, Water and the Environment </w:t>
      </w:r>
      <w:r>
        <w:t>available at: &lt;</w:t>
      </w:r>
      <w:hyperlink r:id="rId94" w:anchor="who-are-australias-agricultural-employees" w:history="1">
        <w:r w:rsidRPr="001C5A44">
          <w:rPr>
            <w:rStyle w:val="Hyperlink"/>
          </w:rPr>
          <w:t>https://www.awe.gov.au/abares/products/insights/snapshot-of-australias-agricultural-workforce#who-are-australias-agricultural-employees</w:t>
        </w:r>
      </w:hyperlink>
      <w:r>
        <w:t xml:space="preserve">&gt; accessed 26 October 2021 </w:t>
      </w:r>
    </w:p>
    <w:p w14:paraId="55E5B3BC" w14:textId="38A234A5" w:rsidR="008C605A" w:rsidRDefault="00996B61" w:rsidP="00725728">
      <w:r>
        <w:t xml:space="preserve">Jacobs, </w:t>
      </w:r>
      <w:proofErr w:type="spellStart"/>
      <w:r>
        <w:t>Kieren</w:t>
      </w:r>
      <w:proofErr w:type="spellEnd"/>
      <w:r>
        <w:t xml:space="preserve"> (2021) ‘An overview of jobs in the environment and agriculture sector’ </w:t>
      </w:r>
      <w:proofErr w:type="spellStart"/>
      <w:r>
        <w:rPr>
          <w:i/>
          <w:iCs/>
        </w:rPr>
        <w:t>Gradaustralia</w:t>
      </w:r>
      <w:proofErr w:type="spellEnd"/>
      <w:r>
        <w:rPr>
          <w:i/>
          <w:iCs/>
        </w:rPr>
        <w:t xml:space="preserve"> </w:t>
      </w:r>
      <w:r>
        <w:t>available at: &lt;</w:t>
      </w:r>
      <w:hyperlink r:id="rId95" w:history="1">
        <w:r w:rsidRPr="001726EB">
          <w:rPr>
            <w:rStyle w:val="Hyperlink"/>
          </w:rPr>
          <w:t>https://gradaustralia.com.au/career-planning/an-overview-of-jobs-in-the-environment-and-agriculture-sector</w:t>
        </w:r>
      </w:hyperlink>
      <w:r>
        <w:t>&gt; accessed 26 October 2021</w:t>
      </w:r>
    </w:p>
    <w:p w14:paraId="0C234AB5" w14:textId="69D361FB" w:rsidR="001723BE" w:rsidRDefault="001723BE" w:rsidP="001723BE">
      <w:pPr>
        <w:jc w:val="both"/>
      </w:pPr>
      <w:proofErr w:type="spellStart"/>
      <w:r>
        <w:t>Myfuture</w:t>
      </w:r>
      <w:proofErr w:type="spellEnd"/>
      <w:r>
        <w:t xml:space="preserve"> (2021) ‘Shape your future’ available at: &lt;</w:t>
      </w:r>
      <w:r w:rsidRPr="00EF2DC0">
        <w:t>https://myfuture.edu.au/</w:t>
      </w:r>
      <w:r>
        <w:t>&gt; accessed 26 October 2021</w:t>
      </w:r>
    </w:p>
    <w:p w14:paraId="5D7F3F6C" w14:textId="77777777" w:rsidR="00AF10E8" w:rsidRPr="00945C4B" w:rsidRDefault="00AF10E8" w:rsidP="00AF10E8">
      <w:r>
        <w:t>Primary Industries Education Foundation Australia (2020) ‘Career Harvest’ available at: &lt;</w:t>
      </w:r>
      <w:hyperlink r:id="rId96" w:history="1">
        <w:r w:rsidRPr="00945C4B">
          <w:rPr>
            <w:rStyle w:val="Hyperlink"/>
          </w:rPr>
          <w:t>https://www.careerharvest.com.au/</w:t>
        </w:r>
      </w:hyperlink>
      <w:r>
        <w:t xml:space="preserve">&gt; accessed 26 October 2021 </w:t>
      </w:r>
    </w:p>
    <w:p w14:paraId="6EEF3534" w14:textId="77777777" w:rsidR="00EB0E2A" w:rsidRPr="00945C4B" w:rsidRDefault="00EB0E2A" w:rsidP="00EB0E2A">
      <w:r>
        <w:t xml:space="preserve">Careers in Grain (2021)  ‘Welcome’ </w:t>
      </w:r>
      <w:r>
        <w:rPr>
          <w:i/>
          <w:iCs/>
        </w:rPr>
        <w:t xml:space="preserve">Government of Western Australia </w:t>
      </w:r>
      <w:r>
        <w:t>available at: &lt;</w:t>
      </w:r>
      <w:hyperlink r:id="rId97" w:history="1">
        <w:r w:rsidRPr="00945C4B">
          <w:rPr>
            <w:rStyle w:val="Hyperlink"/>
          </w:rPr>
          <w:t>http://careersingrain.org.au/</w:t>
        </w:r>
      </w:hyperlink>
      <w:r>
        <w:t>&gt; accessed 26 October 2021</w:t>
      </w:r>
    </w:p>
    <w:p w14:paraId="10B1AC59" w14:textId="3FD25D79" w:rsidR="009F1A8A" w:rsidRPr="00772959" w:rsidRDefault="00F2451A" w:rsidP="00BF5859">
      <w:r>
        <w:t>National Careers Institute (</w:t>
      </w:r>
      <w:proofErr w:type="spellStart"/>
      <w:r>
        <w:t>n.d</w:t>
      </w:r>
      <w:proofErr w:type="spellEnd"/>
      <w:r>
        <w:t xml:space="preserve">) ‘Agriculture &amp; Food Processing’ </w:t>
      </w:r>
      <w:r>
        <w:rPr>
          <w:i/>
          <w:iCs/>
        </w:rPr>
        <w:t xml:space="preserve">Australian Government </w:t>
      </w:r>
      <w:r>
        <w:t>available at: &lt;</w:t>
      </w:r>
      <w:hyperlink r:id="rId98" w:history="1">
        <w:r w:rsidRPr="003F69A2">
          <w:rPr>
            <w:rStyle w:val="Hyperlink"/>
          </w:rPr>
          <w:t>https://www.myskills.gov.au/industries/agriculture-food-processing</w:t>
        </w:r>
      </w:hyperlink>
      <w:r>
        <w:t>&gt;</w:t>
      </w:r>
    </w:p>
    <w:p w14:paraId="48222D2F" w14:textId="517C1A64" w:rsidR="000B2917" w:rsidRPr="00772959" w:rsidRDefault="000B2917" w:rsidP="00556C23">
      <w:pPr>
        <w:spacing w:line="276" w:lineRule="auto"/>
      </w:pPr>
      <w:r w:rsidRPr="00772959">
        <w:t>National Geographic (19 August 2019) ‘The Development of Agriculture’ available at: &lt;</w:t>
      </w:r>
      <w:hyperlink r:id="rId99" w:history="1">
        <w:r w:rsidRPr="00772959">
          <w:rPr>
            <w:rStyle w:val="Hyperlink"/>
          </w:rPr>
          <w:t>https://www.nationalgeographic.org/article/development-agriculture/</w:t>
        </w:r>
      </w:hyperlink>
      <w:r w:rsidRPr="00772959">
        <w:t>&gt; accessed</w:t>
      </w:r>
      <w:r w:rsidR="003B5E77">
        <w:t xml:space="preserve"> 3 September</w:t>
      </w:r>
      <w:r w:rsidRPr="00772959">
        <w:t xml:space="preserve"> 2021</w:t>
      </w:r>
    </w:p>
    <w:p w14:paraId="622C4E52" w14:textId="77777777" w:rsidR="000B2917" w:rsidRPr="00772959" w:rsidRDefault="000B2917" w:rsidP="00556C23">
      <w:pPr>
        <w:spacing w:line="276" w:lineRule="auto"/>
        <w:rPr>
          <w:lang w:eastAsia="en-AU"/>
        </w:rPr>
      </w:pPr>
      <w:r w:rsidRPr="00772959">
        <w:lastRenderedPageBreak/>
        <w:t>The Conversation (14 September 2020) ‘The fourth agricultural revolution is coming – but who will really benefit?’ available at: &lt;</w:t>
      </w:r>
      <w:hyperlink r:id="rId100" w:history="1">
        <w:r w:rsidRPr="00772959">
          <w:rPr>
            <w:rStyle w:val="Hyperlink"/>
            <w:lang w:eastAsia="en-AU"/>
          </w:rPr>
          <w:t>https://theconversation.com/the-fourth-agricultural-revolution-is-coming-but-who-will-really-benefit-145810</w:t>
        </w:r>
      </w:hyperlink>
      <w:r w:rsidRPr="00772959">
        <w:t>&gt; accessed on 16 August 2021</w:t>
      </w:r>
    </w:p>
    <w:p w14:paraId="58C58F5B" w14:textId="77777777" w:rsidR="000B2917" w:rsidRPr="00772959" w:rsidRDefault="000B2917" w:rsidP="00556C23">
      <w:pPr>
        <w:spacing w:line="276" w:lineRule="auto"/>
      </w:pPr>
      <w:r w:rsidRPr="00772959">
        <w:t xml:space="preserve">ABC </w:t>
      </w:r>
      <w:proofErr w:type="spellStart"/>
      <w:r w:rsidRPr="00772959">
        <w:t>Iview</w:t>
      </w:r>
      <w:proofErr w:type="spellEnd"/>
      <w:r w:rsidRPr="00772959">
        <w:t xml:space="preserve"> (</w:t>
      </w:r>
      <w:proofErr w:type="spellStart"/>
      <w:r w:rsidRPr="00772959">
        <w:t>n.d</w:t>
      </w:r>
      <w:proofErr w:type="spellEnd"/>
      <w:r w:rsidRPr="00772959">
        <w:t>) ‘Back in Time for Dinner’ available at: &lt;</w:t>
      </w:r>
      <w:hyperlink r:id="rId101" w:history="1">
        <w:r w:rsidRPr="00772959">
          <w:rPr>
            <w:rStyle w:val="Hyperlink"/>
          </w:rPr>
          <w:t>https://iview.abc.net.au/show/back-in-time-for-dinner, accessed on 15 August 2021</w:t>
        </w:r>
      </w:hyperlink>
      <w:r w:rsidRPr="00772959">
        <w:t>&gt; accessed 15 August 2021</w:t>
      </w:r>
    </w:p>
    <w:p w14:paraId="2E1981A8" w14:textId="77777777" w:rsidR="000B2917" w:rsidRPr="00772959" w:rsidRDefault="000B2917" w:rsidP="00556C23">
      <w:pPr>
        <w:spacing w:line="276" w:lineRule="auto"/>
      </w:pPr>
      <w:r w:rsidRPr="00772959">
        <w:t>Foresight. The Future of Food and Farming (2011) Final Project Report. The Government Office for Science, London.</w:t>
      </w:r>
    </w:p>
    <w:p w14:paraId="238FDD94" w14:textId="77777777" w:rsidR="000B2917" w:rsidRDefault="000B2917" w:rsidP="00556C23">
      <w:pPr>
        <w:spacing w:line="276" w:lineRule="auto"/>
      </w:pPr>
      <w:r w:rsidRPr="00772959">
        <w:t>Cole, Martin and Noakes, Manny (17 August 2017) ‘The future of food’ available at:</w:t>
      </w:r>
      <w:r>
        <w:t xml:space="preserve"> &lt;</w:t>
      </w:r>
      <w:hyperlink r:id="rId102" w:history="1">
        <w:r w:rsidRPr="00772959">
          <w:rPr>
            <w:rStyle w:val="Hyperlink"/>
          </w:rPr>
          <w:t>https://blog.csiro.au/the-future-of-food/</w:t>
        </w:r>
      </w:hyperlink>
      <w:r>
        <w:t>&gt; accessed 16 August 2021</w:t>
      </w:r>
    </w:p>
    <w:p w14:paraId="61343E8C" w14:textId="77777777" w:rsidR="000B2917" w:rsidRDefault="000B2917" w:rsidP="00556C23">
      <w:pPr>
        <w:spacing w:line="276" w:lineRule="auto"/>
      </w:pPr>
      <w:r>
        <w:t>Perth NRM (</w:t>
      </w:r>
      <w:proofErr w:type="spellStart"/>
      <w:r>
        <w:t>n.d</w:t>
      </w:r>
      <w:proofErr w:type="spellEnd"/>
      <w:r>
        <w:t>) ‘WA Food Security Plan’ available at: &lt;</w:t>
      </w:r>
      <w:hyperlink r:id="rId103" w:history="1">
        <w:r w:rsidRPr="00772959">
          <w:rPr>
            <w:rStyle w:val="Hyperlink"/>
          </w:rPr>
          <w:t>https://www.perthnrm.com/project/wa-food-security-plan/</w:t>
        </w:r>
      </w:hyperlink>
      <w:r>
        <w:t xml:space="preserve">&gt; accessed 16 August 2021 </w:t>
      </w:r>
    </w:p>
    <w:p w14:paraId="2C505B26" w14:textId="77777777" w:rsidR="000B2917" w:rsidRDefault="000B2917" w:rsidP="00556C23">
      <w:pPr>
        <w:spacing w:line="276" w:lineRule="auto"/>
      </w:pPr>
      <w:proofErr w:type="spellStart"/>
      <w:r>
        <w:t>FoodCommunity</w:t>
      </w:r>
      <w:proofErr w:type="spellEnd"/>
      <w:r>
        <w:t xml:space="preserve"> (2021) ‘Food Community Home’ available at: &lt;</w:t>
      </w:r>
      <w:hyperlink r:id="rId104" w:history="1">
        <w:r w:rsidRPr="00772959">
          <w:rPr>
            <w:rStyle w:val="Hyperlink"/>
          </w:rPr>
          <w:t>https://foodcommunity.com.au/home/</w:t>
        </w:r>
      </w:hyperlink>
      <w:r>
        <w:t>&gt; accessed 16 August 2021</w:t>
      </w:r>
    </w:p>
    <w:p w14:paraId="21C595ED" w14:textId="22EC1692" w:rsidR="000B2917" w:rsidRDefault="000B2917" w:rsidP="00556C23">
      <w:pPr>
        <w:spacing w:line="276" w:lineRule="auto"/>
      </w:pPr>
      <w:r>
        <w:t>Food and Agricultural Organization of the United Nations (</w:t>
      </w:r>
      <w:proofErr w:type="spellStart"/>
      <w:r>
        <w:t>n.d</w:t>
      </w:r>
      <w:proofErr w:type="spellEnd"/>
      <w:r>
        <w:t>) available at: &lt;</w:t>
      </w:r>
      <w:hyperlink r:id="rId105" w:history="1">
        <w:r w:rsidRPr="004C1442">
          <w:rPr>
            <w:rStyle w:val="Hyperlink"/>
          </w:rPr>
          <w:t>http://www.fao.org/publications/sofa/2016/en/</w:t>
        </w:r>
      </w:hyperlink>
      <w:r>
        <w:t>&gt; accessed 3 September 2021</w:t>
      </w:r>
    </w:p>
    <w:p w14:paraId="341565C3" w14:textId="77777777" w:rsidR="000B2917" w:rsidRDefault="000B2917" w:rsidP="00556C23">
      <w:pPr>
        <w:spacing w:line="276" w:lineRule="auto"/>
      </w:pPr>
      <w:r>
        <w:t>Dodge, Bernie (2017) ‘Webquest.org’ available at: &lt;</w:t>
      </w:r>
      <w:hyperlink r:id="rId106" w:history="1">
        <w:r w:rsidRPr="004C1442">
          <w:rPr>
            <w:rStyle w:val="Hyperlink"/>
          </w:rPr>
          <w:t>https://webquest.org/</w:t>
        </w:r>
      </w:hyperlink>
      <w:r>
        <w:t xml:space="preserve">&gt; accessed 3 September 2021 </w:t>
      </w:r>
    </w:p>
    <w:p w14:paraId="33EDBA50" w14:textId="77777777" w:rsidR="000B2917" w:rsidRDefault="000B2917" w:rsidP="00556C23">
      <w:pPr>
        <w:spacing w:line="276" w:lineRule="auto"/>
      </w:pPr>
      <w:r>
        <w:t>Reading Rockets (</w:t>
      </w:r>
      <w:proofErr w:type="spellStart"/>
      <w:r>
        <w:t>n.d</w:t>
      </w:r>
      <w:proofErr w:type="spellEnd"/>
      <w:r>
        <w:t>) ‘Jigsaw’ available at: &lt;</w:t>
      </w:r>
      <w:hyperlink r:id="rId107" w:history="1">
        <w:r w:rsidRPr="004C1442">
          <w:rPr>
            <w:rStyle w:val="Hyperlink"/>
          </w:rPr>
          <w:t>https://www.readingrockets.org/strategies/jigsaw</w:t>
        </w:r>
      </w:hyperlink>
      <w:r>
        <w:t>&gt; accessed 9 September 2021</w:t>
      </w:r>
    </w:p>
    <w:p w14:paraId="42116C0C" w14:textId="77777777" w:rsidR="000B2917" w:rsidRDefault="000B2917" w:rsidP="00556C23">
      <w:pPr>
        <w:spacing w:line="276" w:lineRule="auto"/>
      </w:pPr>
      <w:r>
        <w:t>Wicked Problems – Problems Worth Solving (</w:t>
      </w:r>
      <w:proofErr w:type="spellStart"/>
      <w:r>
        <w:t>n.d</w:t>
      </w:r>
      <w:proofErr w:type="spellEnd"/>
      <w:r>
        <w:t>) ‘Wicked Problems’ available at: &lt;</w:t>
      </w:r>
      <w:hyperlink r:id="rId108" w:history="1">
        <w:r w:rsidRPr="00E82FC5">
          <w:rPr>
            <w:rStyle w:val="Hyperlink"/>
          </w:rPr>
          <w:t>https://www.wickedproblems.com/1_wicked_problems.php</w:t>
        </w:r>
      </w:hyperlink>
      <w:r>
        <w:t>&gt; accessed 9 September 2021</w:t>
      </w:r>
    </w:p>
    <w:p w14:paraId="316AF229" w14:textId="77777777" w:rsidR="000B2917" w:rsidRDefault="000B2917" w:rsidP="00556C23">
      <w:pPr>
        <w:spacing w:line="276" w:lineRule="auto"/>
      </w:pPr>
      <w:r>
        <w:t>United Nations Department of Economic and Social Affairs (</w:t>
      </w:r>
      <w:proofErr w:type="spellStart"/>
      <w:r>
        <w:t>n.d</w:t>
      </w:r>
      <w:proofErr w:type="spellEnd"/>
      <w:r>
        <w:t>) ‘The 17 Goals’ available at: &lt;</w:t>
      </w:r>
      <w:hyperlink r:id="rId109" w:history="1">
        <w:r w:rsidRPr="00E82FC5">
          <w:rPr>
            <w:rStyle w:val="Hyperlink"/>
          </w:rPr>
          <w:t>https://sdgs.un.org/goals</w:t>
        </w:r>
      </w:hyperlink>
      <w:r>
        <w:t>&gt; accessed 9 September 2021</w:t>
      </w:r>
    </w:p>
    <w:p w14:paraId="6ED8D4A6" w14:textId="77777777" w:rsidR="000B2917" w:rsidRDefault="000B2917" w:rsidP="00556C23">
      <w:pPr>
        <w:spacing w:line="276" w:lineRule="auto"/>
      </w:pPr>
      <w:r>
        <w:t>World’s Largest Lesson (</w:t>
      </w:r>
      <w:proofErr w:type="spellStart"/>
      <w:r>
        <w:t>n.d</w:t>
      </w:r>
      <w:proofErr w:type="spellEnd"/>
      <w:r>
        <w:t>) ‘Welcome to the World’s Largest Lesson!’ available at: &lt;</w:t>
      </w:r>
      <w:hyperlink r:id="rId110" w:history="1">
        <w:r w:rsidRPr="00E82FC5">
          <w:rPr>
            <w:rStyle w:val="Hyperlink"/>
          </w:rPr>
          <w:t>https://worldslargestlesson.globalgoals.org/</w:t>
        </w:r>
      </w:hyperlink>
      <w:r>
        <w:t>&gt; accessed 9 September 2021</w:t>
      </w:r>
    </w:p>
    <w:p w14:paraId="0F62E8A2" w14:textId="77777777" w:rsidR="000B2917" w:rsidRDefault="000B2917" w:rsidP="00556C23">
      <w:pPr>
        <w:spacing w:line="276" w:lineRule="auto"/>
      </w:pPr>
      <w:r>
        <w:t>Department of Primary Industries and Regional Development (18 August 2021) ‘Primary Industries Development Research Highlights 2021’ available at: &lt;</w:t>
      </w:r>
      <w:hyperlink r:id="rId111" w:history="1">
        <w:r w:rsidRPr="002F6C5D">
          <w:rPr>
            <w:rStyle w:val="Hyperlink"/>
          </w:rPr>
          <w:t>https://www.agric.wa.gov.au/primary-industries-development-research-highlights-2021</w:t>
        </w:r>
      </w:hyperlink>
      <w:r>
        <w:t>&gt; accessed 31 August 2021</w:t>
      </w:r>
    </w:p>
    <w:p w14:paraId="608339EF" w14:textId="77777777" w:rsidR="000B2917" w:rsidRDefault="000B2917" w:rsidP="00556C23">
      <w:pPr>
        <w:spacing w:line="276" w:lineRule="auto"/>
      </w:pPr>
      <w:r>
        <w:t>National Farmers Federation (2018) ‘Farm Facts’ available at: &lt;</w:t>
      </w:r>
      <w:hyperlink r:id="rId112" w:history="1">
        <w:r w:rsidRPr="00E82FC5">
          <w:rPr>
            <w:rStyle w:val="Hyperlink"/>
          </w:rPr>
          <w:t>https://nff.org.au/media-centre/farm-facts/</w:t>
        </w:r>
      </w:hyperlink>
      <w:r>
        <w:t>&gt; accessed 31 August 2021</w:t>
      </w:r>
    </w:p>
    <w:p w14:paraId="160EB462" w14:textId="5D5ED06C" w:rsidR="009A03F2" w:rsidRDefault="000B2917" w:rsidP="009A03F2">
      <w:pPr>
        <w:spacing w:line="276" w:lineRule="auto"/>
      </w:pPr>
      <w:r>
        <w:t>Department of Primary Industries and Regional Development (26 July 2021) ‘Food Industry Innovation’ available at: &lt;</w:t>
      </w:r>
      <w:hyperlink r:id="rId113" w:history="1">
        <w:r w:rsidRPr="00E82FC5">
          <w:rPr>
            <w:rStyle w:val="Hyperlink"/>
          </w:rPr>
          <w:t>https://www.agric.wa.gov.au/r4r/food-industry-innovation</w:t>
        </w:r>
      </w:hyperlink>
      <w:r>
        <w:t>&gt; accessed 9 September 2021</w:t>
      </w:r>
    </w:p>
    <w:p w14:paraId="73260E52" w14:textId="46F29189" w:rsidR="009A03F2" w:rsidRDefault="009A03F2" w:rsidP="009A03F2">
      <w:pPr>
        <w:spacing w:line="276" w:lineRule="auto"/>
      </w:pPr>
      <w:r>
        <w:t>Stanford University (2021) ‘Design Thinking Bootleg’ available at: &lt;</w:t>
      </w:r>
      <w:hyperlink r:id="rId114" w:history="1">
        <w:r w:rsidRPr="00F028F6">
          <w:rPr>
            <w:rStyle w:val="Hyperlink"/>
            <w:rFonts w:eastAsia="Calibri"/>
          </w:rPr>
          <w:t>https://dschool.stanford.edu/resources/design-thinking-bootleg</w:t>
        </w:r>
      </w:hyperlink>
      <w:r>
        <w:rPr>
          <w:rFonts w:eastAsia="Calibri"/>
        </w:rPr>
        <w:t>&gt; accessed 25 October 2021</w:t>
      </w:r>
    </w:p>
    <w:p w14:paraId="0CE082EE" w14:textId="6A8A5A61" w:rsidR="00747462" w:rsidRDefault="00BD4236" w:rsidP="00556C23">
      <w:pPr>
        <w:spacing w:line="276" w:lineRule="auto"/>
      </w:pPr>
      <w:r>
        <w:t xml:space="preserve">Dam F and Siang T (2021) ‘5 Stages in the Design Thinking Process’ </w:t>
      </w:r>
      <w:r>
        <w:rPr>
          <w:i/>
          <w:iCs/>
        </w:rPr>
        <w:t xml:space="preserve">Interaction Design Foundation </w:t>
      </w:r>
      <w:r>
        <w:t>available at: &lt;</w:t>
      </w:r>
      <w:hyperlink r:id="rId115" w:history="1">
        <w:r w:rsidRPr="009740B0">
          <w:rPr>
            <w:rStyle w:val="Hyperlink"/>
          </w:rPr>
          <w:t>https://www.interaction-design.org/literature/article/5-stages-in-the-design-thinking-process</w:t>
        </w:r>
      </w:hyperlink>
      <w:r>
        <w:t>&gt; accessed 25 October 2021</w:t>
      </w:r>
    </w:p>
    <w:p w14:paraId="66B95112" w14:textId="127E24C9" w:rsidR="000B2917" w:rsidRDefault="000B2917" w:rsidP="00556C23">
      <w:pPr>
        <w:spacing w:line="276" w:lineRule="auto"/>
      </w:pPr>
      <w:r>
        <w:t xml:space="preserve">Martin, Amy (19 October 2004) ‘Think Differently’ </w:t>
      </w:r>
      <w:r>
        <w:rPr>
          <w:i/>
          <w:iCs/>
        </w:rPr>
        <w:t xml:space="preserve">Morningside </w:t>
      </w:r>
      <w:proofErr w:type="spellStart"/>
      <w:r>
        <w:rPr>
          <w:i/>
          <w:iCs/>
        </w:rPr>
        <w:t>Center</w:t>
      </w:r>
      <w:proofErr w:type="spellEnd"/>
      <w:r>
        <w:rPr>
          <w:i/>
          <w:iCs/>
        </w:rPr>
        <w:t xml:space="preserve"> </w:t>
      </w:r>
      <w:r>
        <w:t>available at: &lt;</w:t>
      </w:r>
      <w:hyperlink r:id="rId116" w:history="1">
        <w:r w:rsidRPr="006B6E05">
          <w:rPr>
            <w:rStyle w:val="Hyperlink"/>
          </w:rPr>
          <w:t>https://www.morningsidecenter.org/teachable-moment/lessons/think-differently</w:t>
        </w:r>
      </w:hyperlink>
      <w:r>
        <w:t xml:space="preserve">&gt; accessed 13 September 2021 </w:t>
      </w:r>
    </w:p>
    <w:p w14:paraId="6E681087" w14:textId="77777777" w:rsidR="000B2917" w:rsidRDefault="000B2917" w:rsidP="00556C23">
      <w:pPr>
        <w:spacing w:line="276" w:lineRule="auto"/>
      </w:pPr>
      <w:r>
        <w:lastRenderedPageBreak/>
        <w:t xml:space="preserve">Markkula </w:t>
      </w:r>
      <w:proofErr w:type="spellStart"/>
      <w:r>
        <w:t>Center</w:t>
      </w:r>
      <w:proofErr w:type="spellEnd"/>
      <w:r>
        <w:t xml:space="preserve"> for Applied Ethics (1 August 2015) ‘A Framework for Ethical Decision Making’ </w:t>
      </w:r>
      <w:r>
        <w:rPr>
          <w:i/>
          <w:iCs/>
        </w:rPr>
        <w:t xml:space="preserve">Santa Clara University </w:t>
      </w:r>
      <w:r>
        <w:t>available at: &lt;</w:t>
      </w:r>
      <w:hyperlink r:id="rId117" w:history="1">
        <w:r w:rsidRPr="006B6E05">
          <w:rPr>
            <w:rStyle w:val="Hyperlink"/>
          </w:rPr>
          <w:t>https://www.scu.edu/ethics/ethics-resources/ethical-decision-making/a-framework-for-ethical-decision-making/</w:t>
        </w:r>
      </w:hyperlink>
      <w:r>
        <w:t>&gt; accessed 13 September 2021</w:t>
      </w:r>
    </w:p>
    <w:p w14:paraId="294F07F3" w14:textId="77777777" w:rsidR="000B2917" w:rsidRDefault="000B2917" w:rsidP="00556C23">
      <w:pPr>
        <w:spacing w:line="276" w:lineRule="auto"/>
      </w:pPr>
      <w:r>
        <w:t>The De Bono Group (</w:t>
      </w:r>
      <w:proofErr w:type="spellStart"/>
      <w:r>
        <w:t>n.d</w:t>
      </w:r>
      <w:proofErr w:type="spellEnd"/>
      <w:r>
        <w:t>) ‘Six Thinking Hats’ available at: &lt;</w:t>
      </w:r>
      <w:hyperlink r:id="rId118" w:history="1">
        <w:r w:rsidRPr="006B6E05">
          <w:rPr>
            <w:rStyle w:val="Hyperlink"/>
          </w:rPr>
          <w:t>https://www.debonogroup.com/services/core-programs/six-thinking-hats/</w:t>
        </w:r>
      </w:hyperlink>
      <w:r>
        <w:t>&gt; accessed 13 September 2021</w:t>
      </w:r>
    </w:p>
    <w:p w14:paraId="57F0C753" w14:textId="77777777" w:rsidR="000B2917" w:rsidRDefault="000B2917" w:rsidP="00556C23">
      <w:pPr>
        <w:spacing w:line="276" w:lineRule="auto"/>
      </w:pPr>
      <w:r>
        <w:t>Department of Education (2016) ‘The Toolbox’ available at: &lt;</w:t>
      </w:r>
      <w:hyperlink r:id="rId119" w:history="1">
        <w:r w:rsidRPr="006B6E05">
          <w:rPr>
            <w:rStyle w:val="Hyperlink"/>
          </w:rPr>
          <w:t>https://ecm.det.wa.edu.au/connect/resolver/view/TOOLTL000/latest/index.html</w:t>
        </w:r>
      </w:hyperlink>
      <w:r>
        <w:t>&gt; accessed 20 September 2021</w:t>
      </w:r>
    </w:p>
    <w:p w14:paraId="4B1B9105" w14:textId="625B8054" w:rsidR="000B2917" w:rsidRDefault="000B2917" w:rsidP="00556C23">
      <w:pPr>
        <w:spacing w:line="276" w:lineRule="auto"/>
      </w:pPr>
      <w:r>
        <w:t>Cummins, Kevin (21 June 2020) ‘Critical thinking for teachers and students’</w:t>
      </w:r>
      <w:r>
        <w:rPr>
          <w:i/>
          <w:iCs/>
        </w:rPr>
        <w:t xml:space="preserve"> Innovative Teaching Ideas</w:t>
      </w:r>
      <w:r>
        <w:t xml:space="preserve"> available at: &lt;</w:t>
      </w:r>
      <w:hyperlink r:id="rId120" w:history="1">
        <w:r w:rsidRPr="00993F2B">
          <w:rPr>
            <w:rStyle w:val="Hyperlink"/>
          </w:rPr>
          <w:t>https://www.innovativeteachingideas.com/blog/critical-thinking-for-teachers-and-students</w:t>
        </w:r>
      </w:hyperlink>
      <w:r>
        <w:t xml:space="preserve">&gt; accessed 20 September 2021 </w:t>
      </w:r>
    </w:p>
    <w:p w14:paraId="037D4BA5" w14:textId="77777777" w:rsidR="0091669E" w:rsidRDefault="0091669E" w:rsidP="0091669E">
      <w:r>
        <w:t>Tucker Bush (2020) ‘Tucker Bush</w:t>
      </w:r>
      <w:r>
        <w:rPr>
          <w:rFonts w:cstheme="minorHAnsi"/>
        </w:rPr>
        <w:t>™</w:t>
      </w:r>
      <w:r>
        <w:t xml:space="preserve"> Edible Australian Tucker Bush’ available at: &lt;</w:t>
      </w:r>
      <w:hyperlink r:id="rId121" w:history="1">
        <w:r w:rsidRPr="00287BAC">
          <w:rPr>
            <w:rStyle w:val="Hyperlink"/>
          </w:rPr>
          <w:t>https://tuckerbush.com.au/</w:t>
        </w:r>
      </w:hyperlink>
      <w:r>
        <w:t>&gt; accessed 13 October 2021</w:t>
      </w:r>
    </w:p>
    <w:p w14:paraId="78CBB21C" w14:textId="77777777" w:rsidR="0091669E" w:rsidRDefault="0091669E" w:rsidP="0091669E">
      <w:r>
        <w:t xml:space="preserve">Bindi </w:t>
      </w:r>
      <w:proofErr w:type="spellStart"/>
      <w:r>
        <w:t>Bindi</w:t>
      </w:r>
      <w:proofErr w:type="spellEnd"/>
      <w:r>
        <w:t xml:space="preserve"> Dreaming (2017) ‘Bindi </w:t>
      </w:r>
      <w:proofErr w:type="spellStart"/>
      <w:r>
        <w:t>Bindi</w:t>
      </w:r>
      <w:proofErr w:type="spellEnd"/>
      <w:r>
        <w:t xml:space="preserve"> Dreaming – Explore Noongar </w:t>
      </w:r>
      <w:proofErr w:type="spellStart"/>
      <w:r>
        <w:t>Boodja</w:t>
      </w:r>
      <w:proofErr w:type="spellEnd"/>
      <w:r>
        <w:t>’ available at: &lt;</w:t>
      </w:r>
      <w:hyperlink r:id="rId122" w:history="1">
        <w:r w:rsidRPr="00287BAC">
          <w:rPr>
            <w:rStyle w:val="Hyperlink"/>
          </w:rPr>
          <w:t>https://www.bindibindidreaming.com.au/</w:t>
        </w:r>
      </w:hyperlink>
      <w:r>
        <w:t xml:space="preserve">&gt; accessed 13 October 2021 </w:t>
      </w:r>
    </w:p>
    <w:p w14:paraId="397CCCB7" w14:textId="77777777" w:rsidR="0091669E" w:rsidRDefault="0091669E" w:rsidP="0091669E">
      <w:r>
        <w:t>Noongar Land Enterprise Group (2021) ‘Noongar Land Enterprise Group’ available at: &lt;</w:t>
      </w:r>
      <w:hyperlink r:id="rId123" w:history="1">
        <w:r w:rsidRPr="00287BAC">
          <w:rPr>
            <w:rStyle w:val="Hyperlink"/>
          </w:rPr>
          <w:t>https://www.noongarlandenterprise.com.au/</w:t>
        </w:r>
      </w:hyperlink>
      <w:r>
        <w:t xml:space="preserve">&gt; accessed 13 October 2021 </w:t>
      </w:r>
    </w:p>
    <w:p w14:paraId="03C65BBB" w14:textId="77777777" w:rsidR="0091669E" w:rsidRDefault="0091669E" w:rsidP="0091669E">
      <w:proofErr w:type="spellStart"/>
      <w:r>
        <w:t>Mallinup</w:t>
      </w:r>
      <w:proofErr w:type="spellEnd"/>
      <w:r>
        <w:t xml:space="preserve"> Aboriginal Gallery (2002) ‘Traditional Bush Tucker at </w:t>
      </w:r>
      <w:proofErr w:type="spellStart"/>
      <w:r>
        <w:t>Maalinup</w:t>
      </w:r>
      <w:proofErr w:type="spellEnd"/>
      <w:r>
        <w:t>’ available at: &lt;</w:t>
      </w:r>
      <w:hyperlink r:id="rId124" w:history="1">
        <w:r w:rsidRPr="00A03200">
          <w:rPr>
            <w:rStyle w:val="Hyperlink"/>
          </w:rPr>
          <w:t>https://www.maalinup.com.au/bush-tucker/</w:t>
        </w:r>
      </w:hyperlink>
      <w:r>
        <w:t xml:space="preserve">&gt; accessed 13 October 2021 </w:t>
      </w:r>
    </w:p>
    <w:p w14:paraId="6BB9C0D7" w14:textId="77777777" w:rsidR="0091669E" w:rsidRDefault="0091669E" w:rsidP="0091669E">
      <w:proofErr w:type="spellStart"/>
      <w:r>
        <w:t>Mayi</w:t>
      </w:r>
      <w:proofErr w:type="spellEnd"/>
      <w:r>
        <w:t xml:space="preserve"> Harvests (</w:t>
      </w:r>
      <w:proofErr w:type="spellStart"/>
      <w:r>
        <w:t>n.d</w:t>
      </w:r>
      <w:proofErr w:type="spellEnd"/>
      <w:r>
        <w:t>) ‘</w:t>
      </w:r>
      <w:proofErr w:type="spellStart"/>
      <w:r>
        <w:t>Mayi</w:t>
      </w:r>
      <w:proofErr w:type="spellEnd"/>
      <w:r>
        <w:t xml:space="preserve"> Harvests – Australia’s Finest Wild Harvested Native Plants, Fruits, Seeds &amp; Nuts’ available at: &lt;</w:t>
      </w:r>
      <w:hyperlink r:id="rId125" w:history="1">
        <w:r w:rsidRPr="00A03200">
          <w:rPr>
            <w:rStyle w:val="Hyperlink"/>
          </w:rPr>
          <w:t>https://www.mayiharvests.com.au/</w:t>
        </w:r>
      </w:hyperlink>
      <w:r>
        <w:t xml:space="preserve">&gt; accessed 13 October 2021 </w:t>
      </w:r>
    </w:p>
    <w:p w14:paraId="5027E2E1" w14:textId="77777777" w:rsidR="0091669E" w:rsidRDefault="0091669E" w:rsidP="0091669E">
      <w:r>
        <w:t>Gather Foods (2020) ‘Gather Foods’ available at: &lt;</w:t>
      </w:r>
      <w:hyperlink r:id="rId126" w:history="1">
        <w:r w:rsidRPr="00A03200">
          <w:rPr>
            <w:rStyle w:val="Hyperlink"/>
          </w:rPr>
          <w:t>https://www.gatherfoods.com.au/</w:t>
        </w:r>
      </w:hyperlink>
      <w:r>
        <w:t xml:space="preserve">&gt; accessed 13 October 2021 </w:t>
      </w:r>
    </w:p>
    <w:p w14:paraId="2CEA464F" w14:textId="77777777" w:rsidR="009C0FA5" w:rsidRDefault="009C0FA5" w:rsidP="009C0FA5">
      <w:pPr>
        <w:spacing w:line="276" w:lineRule="auto"/>
      </w:pPr>
      <w:r>
        <w:t>Digital Technologies Hub (</w:t>
      </w:r>
      <w:proofErr w:type="spellStart"/>
      <w:r>
        <w:t>n.d</w:t>
      </w:r>
      <w:proofErr w:type="spellEnd"/>
      <w:r>
        <w:t xml:space="preserve">) ‘Design Thinking’ </w:t>
      </w:r>
      <w:r>
        <w:rPr>
          <w:i/>
          <w:iCs/>
        </w:rPr>
        <w:t xml:space="preserve">Australian Government Department of Education, Skills and Employment </w:t>
      </w:r>
      <w:r>
        <w:t xml:space="preserve">available at: </w:t>
      </w:r>
      <w:r w:rsidRPr="00F50BB6">
        <w:t>&lt;</w:t>
      </w:r>
      <w:hyperlink r:id="rId127" w:history="1">
        <w:r w:rsidRPr="00F50BB6">
          <w:rPr>
            <w:rStyle w:val="Hyperlink"/>
          </w:rPr>
          <w:t>https://www.digitaltechnologieshub.edu.au/teachers/topics/design-thinking</w:t>
        </w:r>
      </w:hyperlink>
      <w:r w:rsidRPr="00F50BB6">
        <w:t>&gt;</w:t>
      </w:r>
      <w:r>
        <w:rPr>
          <w:i/>
          <w:iCs/>
        </w:rPr>
        <w:t xml:space="preserve"> </w:t>
      </w:r>
      <w:r>
        <w:t>accessed on 25 October 2021</w:t>
      </w:r>
    </w:p>
    <w:p w14:paraId="498E3910" w14:textId="377C926B" w:rsidR="00B43BF4" w:rsidRPr="00807385" w:rsidRDefault="00B43BF4" w:rsidP="009C0FA5">
      <w:pPr>
        <w:spacing w:line="276" w:lineRule="auto"/>
      </w:pPr>
      <w:proofErr w:type="spellStart"/>
      <w:r>
        <w:t>Gorbis</w:t>
      </w:r>
      <w:proofErr w:type="spellEnd"/>
      <w:r>
        <w:t xml:space="preserve">, Marina (2019) ‘Five Principles for Thinking Like a Futurist’ </w:t>
      </w:r>
      <w:r w:rsidR="00807385">
        <w:rPr>
          <w:i/>
          <w:iCs/>
        </w:rPr>
        <w:t xml:space="preserve">Educause </w:t>
      </w:r>
      <w:r w:rsidR="00807385">
        <w:t>available at: &lt;</w:t>
      </w:r>
      <w:hyperlink r:id="rId128" w:history="1">
        <w:r w:rsidR="005873D0" w:rsidRPr="005873D0">
          <w:rPr>
            <w:rStyle w:val="Hyperlink"/>
          </w:rPr>
          <w:t>https://er.educause.edu/articles/2019/3/five-principles-for-thinking-like-a-futurist</w:t>
        </w:r>
      </w:hyperlink>
      <w:r w:rsidR="005873D0">
        <w:t xml:space="preserve">&gt; </w:t>
      </w:r>
      <w:r w:rsidR="00D52BDA">
        <w:t xml:space="preserve">accessed on 25 October 2021 </w:t>
      </w:r>
    </w:p>
    <w:p w14:paraId="7B974CCC" w14:textId="77777777" w:rsidR="000B2917" w:rsidRDefault="000B2917" w:rsidP="00556C23">
      <w:pPr>
        <w:spacing w:line="276" w:lineRule="auto"/>
      </w:pPr>
      <w:r>
        <w:t xml:space="preserve">MacNeil, Susan (15 October 2020) ‘Academic Digital Scrapbooking’ </w:t>
      </w:r>
      <w:proofErr w:type="spellStart"/>
      <w:r>
        <w:rPr>
          <w:i/>
          <w:iCs/>
        </w:rPr>
        <w:t>Profweb</w:t>
      </w:r>
      <w:proofErr w:type="spellEnd"/>
      <w:r>
        <w:rPr>
          <w:i/>
          <w:iCs/>
        </w:rPr>
        <w:t xml:space="preserve"> </w:t>
      </w:r>
      <w:r>
        <w:t>available at: &lt;</w:t>
      </w:r>
      <w:hyperlink r:id="rId129" w:history="1">
        <w:r w:rsidRPr="00993F2B">
          <w:rPr>
            <w:rStyle w:val="Hyperlink"/>
          </w:rPr>
          <w:t>https://www.profweb.ca/en/publications/articles/academic-digital-scrapbooking</w:t>
        </w:r>
      </w:hyperlink>
      <w:r>
        <w:t xml:space="preserve">&gt; accessed 20 September 2021 </w:t>
      </w:r>
    </w:p>
    <w:p w14:paraId="766A2218" w14:textId="77777777" w:rsidR="000B2917" w:rsidRPr="00E22EE3" w:rsidRDefault="000B2917" w:rsidP="00556C23">
      <w:pPr>
        <w:spacing w:line="276" w:lineRule="auto"/>
      </w:pPr>
    </w:p>
    <w:p w14:paraId="01A12EF1" w14:textId="20281DD4" w:rsidR="00452E15" w:rsidRDefault="00452E15" w:rsidP="000B2917">
      <w:pPr>
        <w:spacing w:before="240"/>
      </w:pPr>
    </w:p>
    <w:sectPr w:rsidR="00452E15" w:rsidSect="00202FE4">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A3D25" w14:textId="77777777" w:rsidR="009A26B1" w:rsidRDefault="009A26B1" w:rsidP="00044537">
      <w:pPr>
        <w:spacing w:after="0"/>
      </w:pPr>
      <w:r>
        <w:separator/>
      </w:r>
    </w:p>
  </w:endnote>
  <w:endnote w:type="continuationSeparator" w:id="0">
    <w:p w14:paraId="36ECD69D" w14:textId="77777777" w:rsidR="009A26B1" w:rsidRDefault="009A26B1" w:rsidP="00044537">
      <w:pPr>
        <w:spacing w:after="0"/>
      </w:pPr>
      <w:r>
        <w:continuationSeparator/>
      </w:r>
    </w:p>
  </w:endnote>
  <w:endnote w:type="continuationNotice" w:id="1">
    <w:p w14:paraId="0160AB82" w14:textId="77777777" w:rsidR="009A26B1" w:rsidRDefault="009A26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Yu Mincho">
    <w:altName w:val="Yu Gothic"/>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FB01C" w14:textId="77777777" w:rsidR="008D38A0" w:rsidRDefault="008D3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79433"/>
      <w:docPartObj>
        <w:docPartGallery w:val="Page Numbers (Bottom of Page)"/>
        <w:docPartUnique/>
      </w:docPartObj>
    </w:sdtPr>
    <w:sdtEndPr>
      <w:rPr>
        <w:noProof/>
        <w:sz w:val="18"/>
      </w:rPr>
    </w:sdtEndPr>
    <w:sdtContent>
      <w:p w14:paraId="4988246E" w14:textId="46DF0638" w:rsidR="000468FC" w:rsidRDefault="000468FC" w:rsidP="00761540">
        <w:pPr>
          <w:tabs>
            <w:tab w:val="left" w:pos="8931"/>
          </w:tabs>
          <w:spacing w:after="0"/>
          <w:rPr>
            <w:rFonts w:eastAsia="Dotum" w:cs="Arial"/>
            <w:noProof/>
            <w:sz w:val="18"/>
            <w:lang w:eastAsia="en-AU"/>
          </w:rPr>
        </w:pPr>
        <w:r>
          <w:rPr>
            <w:noProof/>
            <w:lang w:eastAsia="en-AU"/>
          </w:rPr>
          <mc:AlternateContent>
            <mc:Choice Requires="wps">
              <w:drawing>
                <wp:inline distT="0" distB="0" distL="0" distR="0" wp14:anchorId="6A9067A4" wp14:editId="40E4F57D">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w14:anchorId="53FA0B36">
                <v:line id="Straight Connector 104" style="flip:x;visibility:visible;mso-wrap-style:square;mso-left-percent:-10001;mso-top-percent:-10001;mso-position-horizontal:absolute;mso-position-horizontal-relative:char;mso-position-vertical:absolute;mso-position-vertical-relative:line;mso-left-percent:-10001;mso-top-percent:-10001" o:spid="_x0000_s1026" strokecolor="#2a5cae" strokeweight=".25pt" from="0,0" to="481.9pt,0" w14:anchorId="14D78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B88J0b6gEAABsEAAAOAAAAAAAAAAAAAAAAAC4CAABkcnMvZTJvRG9jLnhtbFBLAQIt&#10;ABQABgAIAAAAIQB6lAiQ1wAAAAIBAAAPAAAAAAAAAAAAAAAAAEQEAABkcnMvZG93bnJldi54bWxQ&#10;SwUGAAAAAAQABADzAAAASAU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6" behindDoc="0" locked="1" layoutInCell="1" allowOverlap="1" wp14:anchorId="2AAAA05E" wp14:editId="6ED6F576">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26D5" w14:textId="2AA603DB" w:rsidR="000468FC" w:rsidRPr="007F58A6" w:rsidRDefault="000468FC" w:rsidP="0076154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82968">
                                  <w:rPr>
                                    <w:noProof/>
                                    <w:sz w:val="20"/>
                                  </w:rPr>
                                  <w:t>19</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AA05E" id="Group 79" o:spid="_x0000_s1110" style="position:absolute;margin-left:642.9pt;margin-top:-197.4pt;width:32.85pt;height:29.75pt;z-index:251658246;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">
                  <v:shapetype id="_x0000_t202" coordsize="21600,21600" o:spt="202" path="m,l,21600r21600,l21600,xe">
                    <v:stroke joinstyle="miter"/>
                    <v:path gradientshapeok="t" o:connecttype="rect"/>
                  </v:shapetype>
                  <v:shape id="_x0000_s1111"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3B826D5" w14:textId="2AA603DB" w:rsidR="000468FC" w:rsidRPr="007F58A6" w:rsidRDefault="000468FC" w:rsidP="0076154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82968">
                            <w:rPr>
                              <w:noProof/>
                              <w:sz w:val="20"/>
                            </w:rPr>
                            <w:t>19</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12"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r>
          <w:rPr>
            <w:rFonts w:eastAsia="Dotum" w:cs="Arial"/>
            <w:noProof/>
            <w:sz w:val="18"/>
            <w:lang w:eastAsia="en-AU"/>
          </w:rPr>
          <w:t xml:space="preserve">PRIMED10TL001 | Technologies </w:t>
        </w:r>
        <w:r>
          <w:rPr>
            <w:rFonts w:eastAsia="Dotum" w:cs="Arial"/>
            <w:noProof/>
            <w:sz w:val="18"/>
            <w:szCs w:val="18"/>
            <w:lang w:eastAsia="en-AU"/>
          </w:rPr>
          <w:t>| Food and fibre frontiers: Emerging technologies | Teaching guide</w:t>
        </w:r>
        <w:r>
          <w:rPr>
            <w:rFonts w:eastAsia="Dotum" w:cs="Arial"/>
            <w:noProof/>
            <w:sz w:val="18"/>
            <w:lang w:eastAsia="en-AU"/>
          </w:rPr>
          <w:tab/>
        </w:r>
        <w:r>
          <w:rPr>
            <w:rFonts w:eastAsia="Dotum" w:cs="Arial"/>
            <w:noProof/>
            <w:sz w:val="18"/>
            <w:szCs w:val="18"/>
            <w:lang w:eastAsia="en-AU"/>
          </w:rPr>
          <w:drawing>
            <wp:inline distT="0" distB="0" distL="0" distR="0" wp14:anchorId="47939C5D" wp14:editId="04E2763A">
              <wp:extent cx="414564" cy="146317"/>
              <wp:effectExtent l="0" t="0" r="508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13877682" w14:textId="57562BFB" w:rsidR="000468FC" w:rsidRPr="00931000" w:rsidRDefault="000468FC" w:rsidP="00931000">
        <w:pPr>
          <w:tabs>
            <w:tab w:val="left" w:pos="9214"/>
          </w:tabs>
          <w:spacing w:after="0" w:line="276" w:lineRule="auto"/>
          <w:ind w:right="-1"/>
          <w:rPr>
            <w:noProof/>
            <w:sz w:val="18"/>
          </w:rPr>
        </w:pPr>
        <w:r w:rsidRPr="00BF7DAA">
          <w:rPr>
            <w:rFonts w:eastAsia="Dotum" w:cs="Arial"/>
            <w:noProof/>
            <w:sz w:val="18"/>
            <w:szCs w:val="18"/>
            <w:lang w:eastAsia="en-AU"/>
          </w:rPr>
          <mc:AlternateContent>
            <mc:Choice Requires="wpg">
              <w:drawing>
                <wp:anchor distT="0" distB="0" distL="114300" distR="114300" simplePos="0" relativeHeight="251658245" behindDoc="0" locked="1" layoutInCell="1" allowOverlap="1" wp14:anchorId="7EDE4BC2" wp14:editId="310D56A0">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3D7E" w14:textId="5E579C0D" w:rsidR="000468FC" w:rsidRPr="007F58A6" w:rsidRDefault="000468FC" w:rsidP="00761540">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82968">
                                  <w:rPr>
                                    <w:noProof/>
                                    <w:sz w:val="20"/>
                                  </w:rPr>
                                  <w:t>19</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E4BC2" id="Group 105" o:spid="_x0000_s1113" style="position:absolute;margin-left:694.6pt;margin-top:-4.65pt;width:32.85pt;height:29.75pt;z-index:251658245;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">
                  <v:shape id="_x0000_s1114"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0DA3D7E" w14:textId="5E579C0D" w:rsidR="000468FC" w:rsidRPr="007F58A6" w:rsidRDefault="000468FC" w:rsidP="00761540">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D82968">
                            <w:rPr>
                              <w:noProof/>
                              <w:sz w:val="20"/>
                            </w:rPr>
                            <w:t>19</w:t>
                          </w:r>
                          <w:r w:rsidRPr="007F58A6">
                            <w:rPr>
                              <w:sz w:val="20"/>
                            </w:rPr>
                            <w:fldChar w:fldCharType="end"/>
                          </w:r>
                        </w:p>
                      </w:txbxContent>
                    </v:textbox>
                  </v:shape>
                  <v:shape id="Picture 107" o:spid="_x0000_s1115"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">
                    <v:imagedata r:id="rId2" o:title=""/>
                  </v:shape>
                  <w10:anchorlock/>
                </v:group>
              </w:pict>
            </mc:Fallback>
          </mc:AlternateContent>
        </w:r>
        <w:r w:rsidRPr="00BF7DAA">
          <w:rPr>
            <w:rFonts w:eastAsia="Dotum" w:cs="Arial"/>
            <w:noProof/>
            <w:sz w:val="18"/>
            <w:szCs w:val="18"/>
            <w:lang w:eastAsia="en-AU"/>
          </w:rPr>
          <w:t>© Department of Education WA 202</w:t>
        </w:r>
        <w:r>
          <w:rPr>
            <w:rFonts w:eastAsia="Dotum" w:cs="Arial"/>
            <w:noProof/>
            <w:sz w:val="18"/>
            <w:szCs w:val="18"/>
            <w:lang w:eastAsia="en-AU"/>
          </w:rPr>
          <w:t>1</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sidR="00D82968">
          <w:rPr>
            <w:noProof/>
            <w:sz w:val="18"/>
          </w:rPr>
          <w:t>19</w:t>
        </w:r>
        <w:r w:rsidRPr="00F668FA">
          <w:rPr>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D7F49" w14:textId="1389A758" w:rsidR="000468FC" w:rsidRPr="00BF5859" w:rsidRDefault="000468FC" w:rsidP="00BF5859">
    <w:pPr>
      <w:ind w:right="962"/>
      <w:rPr>
        <w:rFonts w:eastAsia="Dotum" w:cs="Arial"/>
        <w:sz w:val="12"/>
        <w:szCs w:val="12"/>
      </w:rPr>
    </w:pPr>
    <w:r w:rsidRPr="00102BBE">
      <w:rPr>
        <w:noProof/>
        <w:lang w:eastAsia="en-AU"/>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8D5A2" w14:textId="77777777" w:rsidR="00B76BD2" w:rsidRDefault="00B76BD2" w:rsidP="00543FC7">
    <w:pPr>
      <w:spacing w:after="0" w:line="276" w:lineRule="auto"/>
    </w:pPr>
    <w:r>
      <w:rPr>
        <w:noProof/>
        <w:lang w:eastAsia="en-AU"/>
      </w:rPr>
      <mc:AlternateContent>
        <mc:Choice Requires="wps">
          <w:drawing>
            <wp:inline distT="0" distB="0" distL="0" distR="0" wp14:anchorId="54E8D258" wp14:editId="02DA68CB">
              <wp:extent cx="6120000" cy="0"/>
              <wp:effectExtent l="0" t="0" r="14605" b="19050"/>
              <wp:docPr id="127" name="Straight Connector 127"/>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42281304" id="Straight Connector 127"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" strokecolor="#2a5cae" strokeweight=".25pt">
              <w10:anchorlock/>
            </v:line>
          </w:pict>
        </mc:Fallback>
      </mc:AlternateContent>
    </w:r>
  </w:p>
  <w:p w14:paraId="70284B97" w14:textId="77777777" w:rsidR="00B76BD2" w:rsidRPr="00BF5859" w:rsidRDefault="00B76BD2" w:rsidP="00BF5859">
    <w:pPr>
      <w:ind w:right="962"/>
      <w:rPr>
        <w:rFonts w:eastAsia="Dotum" w:cs="Arial"/>
        <w:sz w:val="12"/>
        <w:szCs w:val="12"/>
      </w:rPr>
    </w:pPr>
    <w:r>
      <w:rPr>
        <w:rFonts w:eastAsia="Yu Mincho" w:cs="Times New Roman"/>
        <w:noProof/>
        <w:lang w:eastAsia="en-AU"/>
      </w:rPr>
      <w:drawing>
        <wp:anchor distT="0" distB="0" distL="114300" distR="114300" simplePos="0" relativeHeight="251666440" behindDoc="0" locked="0" layoutInCell="1" allowOverlap="1" wp14:anchorId="0FF2D9AA" wp14:editId="7294FEC9">
          <wp:simplePos x="0" y="0"/>
          <wp:positionH relativeFrom="column">
            <wp:posOffset>5651172</wp:posOffset>
          </wp:positionH>
          <wp:positionV relativeFrom="paragraph">
            <wp:posOffset>23987</wp:posOffset>
          </wp:positionV>
          <wp:extent cx="417195" cy="144520"/>
          <wp:effectExtent l="0" t="0" r="1905" b="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rFonts w:eastAsia="Yu Mincho" w:cs="Times New Roman"/>
        <w:noProof/>
        <w:lang w:eastAsia="en-AU"/>
      </w:rPr>
      <mc:AlternateContent>
        <mc:Choice Requires="wps">
          <w:drawing>
            <wp:anchor distT="0" distB="0" distL="114300" distR="114300" simplePos="0" relativeHeight="251665416" behindDoc="0" locked="0" layoutInCell="1" allowOverlap="1" wp14:anchorId="58FF666B" wp14:editId="59090B62">
              <wp:simplePos x="0" y="0"/>
              <wp:positionH relativeFrom="column">
                <wp:posOffset>5715731</wp:posOffset>
              </wp:positionH>
              <wp:positionV relativeFrom="paragraph">
                <wp:posOffset>168387</wp:posOffset>
              </wp:positionV>
              <wp:extent cx="409157" cy="280517"/>
              <wp:effectExtent l="0" t="0" r="0"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EAD2" w14:textId="77777777" w:rsidR="00B76BD2" w:rsidRPr="007F58A6" w:rsidRDefault="00B76BD2" w:rsidP="00543FC7">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type w14:anchorId="58FF666B" id="_x0000_t202" coordsize="21600,21600" o:spt="202" path="m,l,21600r21600,l21600,xe">
              <v:stroke joinstyle="miter"/>
              <v:path gradientshapeok="t" o:connecttype="rect"/>
            </v:shapetype>
            <v:shape id="Text Box 6" o:spid="_x0000_s1127" type="#_x0000_t202" style="position:absolute;margin-left:450.05pt;margin-top:13.25pt;width:32.2pt;height:22.1pt;z-index:251665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" filled="f" stroked="f">
              <v:textbox>
                <w:txbxContent>
                  <w:p w14:paraId="536EEAD2" w14:textId="77777777" w:rsidR="00B76BD2" w:rsidRPr="007F58A6" w:rsidRDefault="00B76BD2" w:rsidP="00543FC7">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10</w:t>
    </w:r>
    <w:r w:rsidRPr="0029754F">
      <w:rPr>
        <w:rFonts w:eastAsia="Dotum" w:cs="Arial"/>
        <w:noProof/>
        <w:sz w:val="18"/>
        <w:lang w:eastAsia="en-AU"/>
      </w:rPr>
      <w:t xml:space="preserve">TL001 | </w:t>
    </w:r>
    <w:r>
      <w:rPr>
        <w:rFonts w:eastAsia="Dotum" w:cs="Arial"/>
        <w:noProof/>
        <w:sz w:val="18"/>
        <w:lang w:eastAsia="en-AU"/>
      </w:rPr>
      <w:t xml:space="preserve">Technologies </w:t>
    </w:r>
    <w:r w:rsidRPr="00AA4C43">
      <w:rPr>
        <w:rFonts w:eastAsia="Dotum" w:cs="Arial"/>
        <w:noProof/>
        <w:sz w:val="18"/>
        <w:szCs w:val="18"/>
        <w:lang w:eastAsia="en-AU"/>
      </w:rPr>
      <w:t xml:space="preserve">| </w:t>
    </w:r>
    <w:r>
      <w:rPr>
        <w:rFonts w:eastAsia="Dotum" w:cs="Arial"/>
        <w:noProof/>
        <w:sz w:val="18"/>
        <w:szCs w:val="18"/>
        <w:lang w:eastAsia="en-AU"/>
      </w:rPr>
      <w:t>Food and fibre frontiers: Emerging technologies</w:t>
    </w:r>
    <w:r>
      <w:rPr>
        <w:sz w:val="18"/>
        <w:szCs w:val="18"/>
      </w:rPr>
      <w:t xml:space="preserve"> </w:t>
    </w:r>
    <w:r w:rsidRPr="0029754F">
      <w:rPr>
        <w:rFonts w:eastAsia="Dotum" w:cs="Arial"/>
        <w:noProof/>
        <w:sz w:val="18"/>
        <w:lang w:eastAsia="en-AU"/>
      </w:rPr>
      <w:t xml:space="preserve">| </w:t>
    </w:r>
    <w:r>
      <w:rPr>
        <w:rFonts w:eastAsia="Dotum" w:cs="Arial"/>
        <w:noProof/>
        <w:sz w:val="18"/>
        <w:lang w:eastAsia="en-AU"/>
      </w:rPr>
      <w:t>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2"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r w:rsidRPr="00102BBE">
      <w:rPr>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3627B" w14:textId="77777777" w:rsidR="009A26B1" w:rsidRDefault="009A26B1" w:rsidP="00044537">
      <w:pPr>
        <w:spacing w:after="0"/>
      </w:pPr>
      <w:r>
        <w:separator/>
      </w:r>
    </w:p>
  </w:footnote>
  <w:footnote w:type="continuationSeparator" w:id="0">
    <w:p w14:paraId="0765AB4B" w14:textId="77777777" w:rsidR="009A26B1" w:rsidRDefault="009A26B1" w:rsidP="00044537">
      <w:pPr>
        <w:spacing w:after="0"/>
      </w:pPr>
      <w:r>
        <w:continuationSeparator/>
      </w:r>
    </w:p>
  </w:footnote>
  <w:footnote w:type="continuationNotice" w:id="1">
    <w:p w14:paraId="7345211C" w14:textId="77777777" w:rsidR="009A26B1" w:rsidRDefault="009A26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BD3CC" w14:textId="77777777" w:rsidR="008D38A0" w:rsidRDefault="008D3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059DB" w14:textId="5566231D" w:rsidR="000468FC" w:rsidRDefault="000468FC">
    <w:pPr>
      <w:pStyle w:val="Header"/>
    </w:pPr>
    <w:r>
      <w:rPr>
        <w:noProof/>
        <w:lang w:eastAsia="en-AU"/>
      </w:rPr>
      <w:drawing>
        <wp:anchor distT="0" distB="0" distL="114300" distR="114300" simplePos="0" relativeHeight="251658244" behindDoc="0" locked="0" layoutInCell="1" allowOverlap="1" wp14:anchorId="01F13A6D" wp14:editId="222EAFEE">
          <wp:simplePos x="0" y="0"/>
          <wp:positionH relativeFrom="column">
            <wp:posOffset>2430</wp:posOffset>
          </wp:positionH>
          <wp:positionV relativeFrom="paragraph">
            <wp:posOffset>-57150</wp:posOffset>
          </wp:positionV>
          <wp:extent cx="2929890" cy="431800"/>
          <wp:effectExtent l="0" t="0" r="381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29890" cy="4318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3956C3FC" wp14:editId="50A9670C">
          <wp:extent cx="6118860" cy="5638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503F" w14:textId="77777777" w:rsidR="008D38A0" w:rsidRDefault="008D38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F0FD" w14:textId="77777777" w:rsidR="00B76BD2" w:rsidRDefault="00B76BD2" w:rsidP="00E31E70">
    <w:pPr>
      <w:pStyle w:val="Header"/>
    </w:pPr>
    <w:r>
      <w:rPr>
        <w:noProof/>
        <w:lang w:eastAsia="en-AU"/>
      </w:rPr>
      <mc:AlternateContent>
        <mc:Choice Requires="wpg">
          <w:drawing>
            <wp:anchor distT="0" distB="0" distL="114300" distR="114300" simplePos="0" relativeHeight="251663368" behindDoc="0" locked="0" layoutInCell="1" allowOverlap="1" wp14:anchorId="7292EFC6" wp14:editId="0A058548">
              <wp:simplePos x="0" y="0"/>
              <wp:positionH relativeFrom="column">
                <wp:posOffset>3915705</wp:posOffset>
              </wp:positionH>
              <wp:positionV relativeFrom="paragraph">
                <wp:posOffset>1159362</wp:posOffset>
              </wp:positionV>
              <wp:extent cx="2720214" cy="5498930"/>
              <wp:effectExtent l="0" t="0" r="4445" b="6985"/>
              <wp:wrapNone/>
              <wp:docPr id="95" name="Group 95"/>
              <wp:cNvGraphicFramePr/>
              <a:graphic xmlns:a="http://schemas.openxmlformats.org/drawingml/2006/main">
                <a:graphicData uri="http://schemas.microsoft.com/office/word/2010/wordprocessingGroup">
                  <wpg:wgp>
                    <wpg:cNvGrpSpPr/>
                    <wpg:grpSpPr>
                      <a:xfrm>
                        <a:off x="0" y="0"/>
                        <a:ext cx="2720214" cy="5498930"/>
                        <a:chOff x="0" y="0"/>
                        <a:chExt cx="3381184" cy="6783680"/>
                      </a:xfrm>
                    </wpg:grpSpPr>
                    <pic:pic xmlns:pic="http://schemas.openxmlformats.org/drawingml/2006/picture">
                      <pic:nvPicPr>
                        <pic:cNvPr id="96" name="Picture 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221" y="5130140"/>
                          <a:ext cx="1903038" cy="1653540"/>
                        </a:xfrm>
                        <a:prstGeom prst="rect">
                          <a:avLst/>
                        </a:prstGeom>
                      </pic:spPr>
                    </pic:pic>
                    <pic:pic xmlns:pic="http://schemas.openxmlformats.org/drawingml/2006/picture">
                      <pic:nvPicPr>
                        <pic:cNvPr id="97" name="Picture 9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416160"/>
                          <a:ext cx="1906241" cy="1640475"/>
                        </a:xfrm>
                        <a:prstGeom prst="rect">
                          <a:avLst/>
                        </a:prstGeom>
                      </pic:spPr>
                    </pic:pic>
                    <wpg:grpSp>
                      <wpg:cNvPr id="98" name="Group 98"/>
                      <wpg:cNvGrpSpPr/>
                      <wpg:grpSpPr>
                        <a:xfrm>
                          <a:off x="11875" y="0"/>
                          <a:ext cx="3369309" cy="5930079"/>
                          <a:chOff x="0" y="0"/>
                          <a:chExt cx="3368500" cy="5933480"/>
                        </a:xfrm>
                      </wpg:grpSpPr>
                      <wpg:grpSp>
                        <wpg:cNvPr id="99" name="Group 99"/>
                        <wpg:cNvGrpSpPr/>
                        <wpg:grpSpPr>
                          <a:xfrm>
                            <a:off x="0" y="0"/>
                            <a:ext cx="3368040" cy="4209578"/>
                            <a:chOff x="0" y="0"/>
                            <a:chExt cx="3368040" cy="4209578"/>
                          </a:xfrm>
                        </wpg:grpSpPr>
                        <pic:pic xmlns:pic="http://schemas.openxmlformats.org/drawingml/2006/picture">
                          <pic:nvPicPr>
                            <pic:cNvPr id="102" name="Picture 10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695450"/>
                              <a:ext cx="1905635" cy="1655445"/>
                            </a:xfrm>
                            <a:prstGeom prst="rect">
                              <a:avLst/>
                            </a:prstGeom>
                          </pic:spPr>
                        </pic:pic>
                        <wpg:grpSp>
                          <wpg:cNvPr id="103" name="Group 103"/>
                          <wpg:cNvGrpSpPr/>
                          <wpg:grpSpPr>
                            <a:xfrm>
                              <a:off x="0" y="0"/>
                              <a:ext cx="3368040" cy="4209578"/>
                              <a:chOff x="0" y="0"/>
                              <a:chExt cx="3368040" cy="4209578"/>
                            </a:xfrm>
                          </wpg:grpSpPr>
                          <wps:wsp>
                            <wps:cNvPr id="108" name="Hexagon 108"/>
                            <wps:cNvSpPr/>
                            <wps:spPr>
                              <a:xfrm>
                                <a:off x="1460500" y="84455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49B43" w14:textId="77777777" w:rsidR="00B76BD2" w:rsidRPr="00105FAF" w:rsidRDefault="00B76BD2" w:rsidP="0086372E">
                                  <w:pPr>
                                    <w:spacing w:after="0"/>
                                    <w:jc w:val="center"/>
                                    <w:rPr>
                                      <w:b/>
                                      <w:color w:val="FFFFFF" w:themeColor="background1"/>
                                      <w:sz w:val="44"/>
                                    </w:rPr>
                                  </w:pPr>
                                  <w:r>
                                    <w:rPr>
                                      <w:b/>
                                      <w:color w:val="FFFFFF" w:themeColor="background1"/>
                                      <w:sz w:val="9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Hexagon 109"/>
                            <wps:cNvSpPr/>
                            <wps:spPr>
                              <a:xfrm>
                                <a:off x="0" y="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B9679" w14:textId="77777777" w:rsidR="00B76BD2" w:rsidRPr="00105FAF" w:rsidRDefault="00B76BD2" w:rsidP="0086372E">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Hexagon 110"/>
                            <wps:cNvSpPr/>
                            <wps:spPr>
                              <a:xfrm>
                                <a:off x="1466365" y="2553481"/>
                                <a:ext cx="1894053" cy="1656097"/>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86429" w14:textId="77777777" w:rsidR="00B76BD2" w:rsidRPr="00105FAF" w:rsidRDefault="00B76BD2"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s:wsp>
                        <wps:cNvPr id="111" name="Hexagon 111"/>
                        <wps:cNvSpPr/>
                        <wps:spPr>
                          <a:xfrm>
                            <a:off x="1460761" y="4277699"/>
                            <a:ext cx="1907739" cy="1655781"/>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76AD1" w14:textId="77777777" w:rsidR="00B76BD2" w:rsidRPr="006F170A" w:rsidRDefault="00B76BD2" w:rsidP="0086372E">
                              <w:pPr>
                                <w:spacing w:after="0"/>
                                <w:jc w:val="center"/>
                                <w:rPr>
                                  <w:rFonts w:ascii="Arial Narrow" w:hAnsi="Arial Narrow"/>
                                  <w:b/>
                                  <w:color w:val="FFFFFF" w:themeColor="background1"/>
                                  <w:position w:val="-26"/>
                                  <w:sz w:val="32"/>
                                  <w:szCs w:val="32"/>
                                </w:rPr>
                              </w:pPr>
                              <w:r>
                                <w:rPr>
                                  <w:rFonts w:ascii="Arial Narrow" w:hAnsi="Arial Narrow"/>
                                  <w:b/>
                                  <w:color w:val="FFFFFF" w:themeColor="background1"/>
                                  <w:position w:val="-26"/>
                                  <w:sz w:val="32"/>
                                  <w:szCs w:val="32"/>
                                </w:rPr>
                                <w:t>Food and fibre p</w:t>
                              </w:r>
                              <w:r w:rsidRPr="006F170A">
                                <w:rPr>
                                  <w:rFonts w:ascii="Arial Narrow" w:hAnsi="Arial Narrow"/>
                                  <w:b/>
                                  <w:color w:val="FFFFFF" w:themeColor="background1"/>
                                  <w:position w:val="-26"/>
                                  <w:sz w:val="32"/>
                                  <w:szCs w:val="32"/>
                                </w:rPr>
                                <w: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292EFC6" id="Group 95" o:spid="_x0000_s1116" style="position:absolute;margin-left:308.3pt;margin-top:91.3pt;width:214.2pt;height:433pt;z-index:251663368;mso-width-relative:margin" coordsize="33811,67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117" type="#_x0000_t75" style="position:absolute;left:122;top:51301;width:19030;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">
                <v:imagedata r:id="rId4" o:title=""/>
              </v:shape>
              <v:shape id="Picture 97" o:spid="_x0000_s1118" type="#_x0000_t75" style="position:absolute;top:34161;width:19062;height:1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">
                <v:imagedata r:id="rId5" o:title=""/>
              </v:shape>
              <v:group id="Group 98" o:spid="_x0000_s1119" style="position:absolute;left:118;width:33693;height:59300" coordsize="33685,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20"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02" o:spid="_x0000_s1121" type="#_x0000_t75" style="position:absolute;top:16954;width:1905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">
                    <v:imagedata r:id="rId6" o:title=""/>
                  </v:shape>
                  <v:group id="Group 103" o:spid="_x0000_s1122"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8" o:spid="_x0000_s1123" type="#_x0000_t9" style="position:absolute;left:14605;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" adj="5473" fillcolor="#2a5cae" stroked="f" strokeweight="2pt">
                      <v:textbox inset="0,0,0,0">
                        <w:txbxContent>
                          <w:p w14:paraId="2D349B43" w14:textId="77777777" w:rsidR="00B76BD2" w:rsidRPr="00105FAF" w:rsidRDefault="00B76BD2" w:rsidP="0086372E">
                            <w:pPr>
                              <w:spacing w:after="0"/>
                              <w:jc w:val="center"/>
                              <w:rPr>
                                <w:b/>
                                <w:color w:val="FFFFFF" w:themeColor="background1"/>
                                <w:sz w:val="44"/>
                              </w:rPr>
                            </w:pPr>
                            <w:r>
                              <w:rPr>
                                <w:b/>
                                <w:color w:val="FFFFFF" w:themeColor="background1"/>
                                <w:sz w:val="96"/>
                              </w:rPr>
                              <w:t>10</w:t>
                            </w:r>
                          </w:p>
                        </w:txbxContent>
                      </v:textbox>
                    </v:shape>
                    <v:shape id="Hexagon 109" o:spid="_x0000_s1124"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" adj="5473" fillcolor="#2a5cae" stroked="f" strokeweight="2pt">
                      <v:textbox inset="0,0,0,0">
                        <w:txbxContent>
                          <w:p w14:paraId="4FCB9679" w14:textId="77777777" w:rsidR="00B76BD2" w:rsidRPr="00105FAF" w:rsidRDefault="00B76BD2" w:rsidP="0086372E">
                            <w:pPr>
                              <w:spacing w:after="0"/>
                              <w:jc w:val="center"/>
                              <w:rPr>
                                <w:b/>
                                <w:color w:val="FFFFFF" w:themeColor="background1"/>
                                <w:sz w:val="56"/>
                                <w:szCs w:val="80"/>
                              </w:rPr>
                            </w:pPr>
                            <w:r w:rsidRPr="00105FAF">
                              <w:rPr>
                                <w:b/>
                                <w:color w:val="FFFFFF" w:themeColor="background1"/>
                                <w:sz w:val="56"/>
                                <w:szCs w:val="80"/>
                              </w:rPr>
                              <w:t>Year</w:t>
                            </w:r>
                          </w:p>
                        </w:txbxContent>
                      </v:textbox>
                    </v:shape>
                    <v:shape id="Hexagon 110" o:spid="_x0000_s1125" type="#_x0000_t9" style="position:absolute;left:14663;top:25534;width:18941;height:165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" adj="5515" fillcolor="#2a5cae" stroked="f" strokeweight="2pt">
                      <v:textbox inset="0,0,0,0">
                        <w:txbxContent>
                          <w:p w14:paraId="6C486429" w14:textId="77777777" w:rsidR="00B76BD2" w:rsidRPr="00105FAF" w:rsidRDefault="00B76BD2"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v:textbox>
                    </v:shape>
                  </v:group>
                </v:group>
                <v:shape id="Hexagon 111" o:spid="_x0000_s1126" type="#_x0000_t9" style="position:absolute;left:14607;top:42776;width:19078;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" adj="5474" fillcolor="#2a5cae" stroked="f" strokeweight="2pt">
                  <v:textbox inset="0,0,0,0">
                    <w:txbxContent>
                      <w:p w14:paraId="57F76AD1" w14:textId="77777777" w:rsidR="00B76BD2" w:rsidRPr="006F170A" w:rsidRDefault="00B76BD2" w:rsidP="0086372E">
                        <w:pPr>
                          <w:spacing w:after="0"/>
                          <w:jc w:val="center"/>
                          <w:rPr>
                            <w:rFonts w:ascii="Arial Narrow" w:hAnsi="Arial Narrow"/>
                            <w:b/>
                            <w:color w:val="FFFFFF" w:themeColor="background1"/>
                            <w:position w:val="-26"/>
                            <w:sz w:val="32"/>
                            <w:szCs w:val="32"/>
                          </w:rPr>
                        </w:pPr>
                        <w:r>
                          <w:rPr>
                            <w:rFonts w:ascii="Arial Narrow" w:hAnsi="Arial Narrow"/>
                            <w:b/>
                            <w:color w:val="FFFFFF" w:themeColor="background1"/>
                            <w:position w:val="-26"/>
                            <w:sz w:val="32"/>
                            <w:szCs w:val="32"/>
                          </w:rPr>
                          <w:t>Food and fibre p</w:t>
                        </w:r>
                        <w:r w:rsidRPr="006F170A">
                          <w:rPr>
                            <w:rFonts w:ascii="Arial Narrow" w:hAnsi="Arial Narrow"/>
                            <w:b/>
                            <w:color w:val="FFFFFF" w:themeColor="background1"/>
                            <w:position w:val="-26"/>
                            <w:sz w:val="32"/>
                            <w:szCs w:val="32"/>
                          </w:rPr>
                          <w:t>roduction</w:t>
                        </w:r>
                      </w:p>
                    </w:txbxContent>
                  </v:textbox>
                </v:shape>
              </v:group>
            </v:group>
          </w:pict>
        </mc:Fallback>
      </mc:AlternateContent>
    </w:r>
    <w:r>
      <w:rPr>
        <w:noProof/>
        <w:lang w:eastAsia="en-AU"/>
      </w:rPr>
      <w:drawing>
        <wp:anchor distT="0" distB="0" distL="114300" distR="114300" simplePos="0" relativeHeight="251662344" behindDoc="0" locked="0" layoutInCell="1" allowOverlap="1" wp14:anchorId="10D6C27F" wp14:editId="19F0437A">
          <wp:simplePos x="0" y="0"/>
          <wp:positionH relativeFrom="column">
            <wp:posOffset>3810</wp:posOffset>
          </wp:positionH>
          <wp:positionV relativeFrom="paragraph">
            <wp:posOffset>-52175</wp:posOffset>
          </wp:positionV>
          <wp:extent cx="2930485" cy="432000"/>
          <wp:effectExtent l="0" t="0" r="381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315961C8" wp14:editId="4D0913EA">
          <wp:extent cx="6118860" cy="5638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96B92" w14:textId="0EA3E700" w:rsidR="000468FC" w:rsidRDefault="000468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6F8C9" w14:textId="3E2E3882" w:rsidR="000468FC" w:rsidRDefault="008D38A0">
    <w:pPr>
      <w:pStyle w:val="Header"/>
    </w:pPr>
    <w:r>
      <w:rPr>
        <w:noProof/>
        <w:lang w:eastAsia="en-AU"/>
      </w:rPr>
      <w:drawing>
        <wp:anchor distT="0" distB="0" distL="114300" distR="114300" simplePos="0" relativeHeight="251668488" behindDoc="0" locked="0" layoutInCell="1" allowOverlap="1" wp14:anchorId="4DA94255" wp14:editId="19EA2875">
          <wp:simplePos x="0" y="0"/>
          <wp:positionH relativeFrom="column">
            <wp:posOffset>1270</wp:posOffset>
          </wp:positionH>
          <wp:positionV relativeFrom="paragraph">
            <wp:posOffset>-45830</wp:posOffset>
          </wp:positionV>
          <wp:extent cx="2929890" cy="431800"/>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29890" cy="4318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4BE83685" wp14:editId="0E3A9864">
          <wp:extent cx="6118860" cy="56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FA694" w14:textId="4A5DE195" w:rsidR="000468FC" w:rsidRDefault="000468FC" w:rsidP="00E31E70">
    <w:pPr>
      <w:pStyle w:val="Header"/>
    </w:pPr>
    <w:r>
      <w:rPr>
        <w:noProof/>
        <w:lang w:eastAsia="en-AU"/>
      </w:rPr>
      <mc:AlternateContent>
        <mc:Choice Requires="wpg">
          <w:drawing>
            <wp:anchor distT="0" distB="0" distL="114300" distR="114300" simplePos="0" relativeHeight="251660296" behindDoc="0" locked="0" layoutInCell="1" allowOverlap="1" wp14:anchorId="5F66882E" wp14:editId="7B8335D5">
              <wp:simplePos x="0" y="0"/>
              <wp:positionH relativeFrom="column">
                <wp:posOffset>3915705</wp:posOffset>
              </wp:positionH>
              <wp:positionV relativeFrom="paragraph">
                <wp:posOffset>1159362</wp:posOffset>
              </wp:positionV>
              <wp:extent cx="2720214" cy="5498930"/>
              <wp:effectExtent l="0" t="0" r="4445" b="6985"/>
              <wp:wrapNone/>
              <wp:docPr id="47" name="Group 47"/>
              <wp:cNvGraphicFramePr/>
              <a:graphic xmlns:a="http://schemas.openxmlformats.org/drawingml/2006/main">
                <a:graphicData uri="http://schemas.microsoft.com/office/word/2010/wordprocessingGroup">
                  <wpg:wgp>
                    <wpg:cNvGrpSpPr/>
                    <wpg:grpSpPr>
                      <a:xfrm>
                        <a:off x="0" y="0"/>
                        <a:ext cx="2720214" cy="5498930"/>
                        <a:chOff x="0" y="0"/>
                        <a:chExt cx="3381184" cy="6783680"/>
                      </a:xfrm>
                    </wpg:grpSpPr>
                    <pic:pic xmlns:pic="http://schemas.openxmlformats.org/drawingml/2006/picture">
                      <pic:nvPicPr>
                        <pic:cNvPr id="48" name="Picture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221" y="5130140"/>
                          <a:ext cx="1903038" cy="1653540"/>
                        </a:xfrm>
                        <a:prstGeom prst="rect">
                          <a:avLst/>
                        </a:prstGeom>
                      </pic:spPr>
                    </pic:pic>
                    <pic:pic xmlns:pic="http://schemas.openxmlformats.org/drawingml/2006/picture">
                      <pic:nvPicPr>
                        <pic:cNvPr id="49" name="Picture 4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416160"/>
                          <a:ext cx="1906241" cy="1640475"/>
                        </a:xfrm>
                        <a:prstGeom prst="rect">
                          <a:avLst/>
                        </a:prstGeom>
                      </pic:spPr>
                    </pic:pic>
                    <wpg:grpSp>
                      <wpg:cNvPr id="50" name="Group 50"/>
                      <wpg:cNvGrpSpPr/>
                      <wpg:grpSpPr>
                        <a:xfrm>
                          <a:off x="11875" y="0"/>
                          <a:ext cx="3369309" cy="5930079"/>
                          <a:chOff x="0" y="0"/>
                          <a:chExt cx="3368500" cy="5933480"/>
                        </a:xfrm>
                      </wpg:grpSpPr>
                      <wpg:grpSp>
                        <wpg:cNvPr id="51" name="Group 51"/>
                        <wpg:cNvGrpSpPr/>
                        <wpg:grpSpPr>
                          <a:xfrm>
                            <a:off x="0" y="0"/>
                            <a:ext cx="3368040" cy="4209578"/>
                            <a:chOff x="0" y="0"/>
                            <a:chExt cx="3368040" cy="4209578"/>
                          </a:xfrm>
                        </wpg:grpSpPr>
                        <pic:pic xmlns:pic="http://schemas.openxmlformats.org/drawingml/2006/picture">
                          <pic:nvPicPr>
                            <pic:cNvPr id="52" name="Picture 5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695450"/>
                              <a:ext cx="1905635" cy="1655445"/>
                            </a:xfrm>
                            <a:prstGeom prst="rect">
                              <a:avLst/>
                            </a:prstGeom>
                          </pic:spPr>
                        </pic:pic>
                        <wpg:grpSp>
                          <wpg:cNvPr id="53" name="Group 53"/>
                          <wpg:cNvGrpSpPr/>
                          <wpg:grpSpPr>
                            <a:xfrm>
                              <a:off x="0" y="0"/>
                              <a:ext cx="3368040" cy="4209578"/>
                              <a:chOff x="0" y="0"/>
                              <a:chExt cx="3368040" cy="4209578"/>
                            </a:xfrm>
                          </wpg:grpSpPr>
                          <wps:wsp>
                            <wps:cNvPr id="54" name="Hexagon 54"/>
                            <wps:cNvSpPr/>
                            <wps:spPr>
                              <a:xfrm>
                                <a:off x="1460500" y="84455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404C1" w14:textId="77777777" w:rsidR="000468FC" w:rsidRPr="00105FAF" w:rsidRDefault="000468FC" w:rsidP="0086372E">
                                  <w:pPr>
                                    <w:spacing w:after="0"/>
                                    <w:jc w:val="center"/>
                                    <w:rPr>
                                      <w:b/>
                                      <w:color w:val="FFFFFF" w:themeColor="background1"/>
                                      <w:sz w:val="44"/>
                                    </w:rPr>
                                  </w:pPr>
                                  <w:r>
                                    <w:rPr>
                                      <w:b/>
                                      <w:color w:val="FFFFFF" w:themeColor="background1"/>
                                      <w:sz w:val="9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Hexagon 55"/>
                            <wps:cNvSpPr/>
                            <wps:spPr>
                              <a:xfrm>
                                <a:off x="0" y="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902D3" w14:textId="77777777" w:rsidR="000468FC" w:rsidRPr="00105FAF" w:rsidRDefault="000468FC" w:rsidP="0086372E">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Hexagon 56"/>
                            <wps:cNvSpPr/>
                            <wps:spPr>
                              <a:xfrm>
                                <a:off x="1466365" y="2553481"/>
                                <a:ext cx="1894053" cy="1656097"/>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453AD" w14:textId="77777777" w:rsidR="000468FC" w:rsidRPr="00105FAF" w:rsidRDefault="000468FC"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s:wsp>
                        <wps:cNvPr id="57" name="Hexagon 57"/>
                        <wps:cNvSpPr/>
                        <wps:spPr>
                          <a:xfrm>
                            <a:off x="1460761" y="4277699"/>
                            <a:ext cx="1907739" cy="1655781"/>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9D98D" w14:textId="77777777" w:rsidR="000468FC" w:rsidRPr="006F170A" w:rsidRDefault="000468FC" w:rsidP="0086372E">
                              <w:pPr>
                                <w:spacing w:after="0"/>
                                <w:jc w:val="center"/>
                                <w:rPr>
                                  <w:rFonts w:ascii="Arial Narrow" w:hAnsi="Arial Narrow"/>
                                  <w:b/>
                                  <w:color w:val="FFFFFF" w:themeColor="background1"/>
                                  <w:position w:val="-26"/>
                                  <w:sz w:val="32"/>
                                  <w:szCs w:val="32"/>
                                </w:rPr>
                              </w:pPr>
                              <w:r w:rsidRPr="006F170A">
                                <w:rPr>
                                  <w:rFonts w:ascii="Arial Narrow" w:hAnsi="Arial Narrow"/>
                                  <w:b/>
                                  <w:color w:val="FFFFFF" w:themeColor="background1"/>
                                  <w:position w:val="-26"/>
                                  <w:sz w:val="32"/>
                                  <w:szCs w:val="32"/>
                                </w:rPr>
                                <w:t>Food and Fibre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F66882E" id="Group 47" o:spid="_x0000_s1128" style="position:absolute;margin-left:308.3pt;margin-top:91.3pt;width:214.2pt;height:433pt;z-index:251660296;mso-width-relative:margin" coordsize="33811,67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129" type="#_x0000_t75" style="position:absolute;left:122;top:51301;width:19030;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">
                <v:imagedata r:id="rId4" o:title=""/>
              </v:shape>
              <v:shape id="Picture 49" o:spid="_x0000_s1130" type="#_x0000_t75" style="position:absolute;top:34161;width:19062;height:1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">
                <v:imagedata r:id="rId5" o:title=""/>
              </v:shape>
              <v:group id="Group 50" o:spid="_x0000_s1131" style="position:absolute;left:118;width:33693;height:59300" coordsize="33685,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132"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133" type="#_x0000_t75" style="position:absolute;top:16954;width:1905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">
                    <v:imagedata r:id="rId6" o:title=""/>
                  </v:shape>
                  <v:group id="Group 53" o:spid="_x0000_s1134"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4" o:spid="_x0000_s1135" type="#_x0000_t9" style="position:absolute;left:14605;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" adj="5473" fillcolor="#2a5cae" stroked="f" strokeweight="2pt">
                      <v:textbox inset="0,0,0,0">
                        <w:txbxContent>
                          <w:p w14:paraId="6E5404C1" w14:textId="77777777" w:rsidR="000468FC" w:rsidRPr="00105FAF" w:rsidRDefault="000468FC" w:rsidP="0086372E">
                            <w:pPr>
                              <w:spacing w:after="0"/>
                              <w:jc w:val="center"/>
                              <w:rPr>
                                <w:b/>
                                <w:color w:val="FFFFFF" w:themeColor="background1"/>
                                <w:sz w:val="44"/>
                              </w:rPr>
                            </w:pPr>
                            <w:r>
                              <w:rPr>
                                <w:b/>
                                <w:color w:val="FFFFFF" w:themeColor="background1"/>
                                <w:sz w:val="96"/>
                              </w:rPr>
                              <w:t>9</w:t>
                            </w:r>
                          </w:p>
                        </w:txbxContent>
                      </v:textbox>
                    </v:shape>
                    <v:shape id="Hexagon 55" o:spid="_x0000_s1136"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" adj="5473" fillcolor="#2a5cae" stroked="f" strokeweight="2pt">
                      <v:textbox inset="0,0,0,0">
                        <w:txbxContent>
                          <w:p w14:paraId="541902D3" w14:textId="77777777" w:rsidR="000468FC" w:rsidRPr="00105FAF" w:rsidRDefault="000468FC" w:rsidP="0086372E">
                            <w:pPr>
                              <w:spacing w:after="0"/>
                              <w:jc w:val="center"/>
                              <w:rPr>
                                <w:b/>
                                <w:color w:val="FFFFFF" w:themeColor="background1"/>
                                <w:sz w:val="56"/>
                                <w:szCs w:val="80"/>
                              </w:rPr>
                            </w:pPr>
                            <w:r w:rsidRPr="00105FAF">
                              <w:rPr>
                                <w:b/>
                                <w:color w:val="FFFFFF" w:themeColor="background1"/>
                                <w:sz w:val="56"/>
                                <w:szCs w:val="80"/>
                              </w:rPr>
                              <w:t>Year</w:t>
                            </w:r>
                          </w:p>
                        </w:txbxContent>
                      </v:textbox>
                    </v:shape>
                    <v:shape id="Hexagon 56" o:spid="_x0000_s1137" type="#_x0000_t9" style="position:absolute;left:14663;top:25534;width:18941;height:165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" adj="5515" fillcolor="#2a5cae" stroked="f" strokeweight="2pt">
                      <v:textbox inset="0,0,0,0">
                        <w:txbxContent>
                          <w:p w14:paraId="13D453AD" w14:textId="77777777" w:rsidR="000468FC" w:rsidRPr="00105FAF" w:rsidRDefault="000468FC"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v:textbox>
                    </v:shape>
                  </v:group>
                </v:group>
                <v:shape id="Hexagon 57" o:spid="_x0000_s1138" type="#_x0000_t9" style="position:absolute;left:14607;top:42776;width:19078;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" adj="5474" fillcolor="#2a5cae" stroked="f" strokeweight="2pt">
                  <v:textbox inset="0,0,0,0">
                    <w:txbxContent>
                      <w:p w14:paraId="7589D98D" w14:textId="77777777" w:rsidR="000468FC" w:rsidRPr="006F170A" w:rsidRDefault="000468FC" w:rsidP="0086372E">
                        <w:pPr>
                          <w:spacing w:after="0"/>
                          <w:jc w:val="center"/>
                          <w:rPr>
                            <w:rFonts w:ascii="Arial Narrow" w:hAnsi="Arial Narrow"/>
                            <w:b/>
                            <w:color w:val="FFFFFF" w:themeColor="background1"/>
                            <w:position w:val="-26"/>
                            <w:sz w:val="32"/>
                            <w:szCs w:val="32"/>
                          </w:rPr>
                        </w:pPr>
                        <w:r w:rsidRPr="006F170A">
                          <w:rPr>
                            <w:rFonts w:ascii="Arial Narrow" w:hAnsi="Arial Narrow"/>
                            <w:b/>
                            <w:color w:val="FFFFFF" w:themeColor="background1"/>
                            <w:position w:val="-26"/>
                            <w:sz w:val="32"/>
                            <w:szCs w:val="32"/>
                          </w:rPr>
                          <w:t>Food and Fibre Production</w:t>
                        </w:r>
                      </w:p>
                    </w:txbxContent>
                  </v:textbox>
                </v:shape>
              </v:group>
            </v:group>
          </w:pict>
        </mc:Fallback>
      </mc:AlternateContent>
    </w:r>
    <w:r>
      <w:rPr>
        <w:noProof/>
        <w:lang w:eastAsia="en-AU"/>
      </w:rPr>
      <w:drawing>
        <wp:anchor distT="0" distB="0" distL="114300" distR="114300" simplePos="0" relativeHeight="251658240" behindDoc="0" locked="0" layoutInCell="1" allowOverlap="1" wp14:anchorId="73B52682" wp14:editId="07934C6E">
          <wp:simplePos x="0" y="0"/>
          <wp:positionH relativeFrom="column">
            <wp:posOffset>3810</wp:posOffset>
          </wp:positionH>
          <wp:positionV relativeFrom="paragraph">
            <wp:posOffset>-52175</wp:posOffset>
          </wp:positionV>
          <wp:extent cx="2930485" cy="432000"/>
          <wp:effectExtent l="0" t="0" r="381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38E7CD89" wp14:editId="2FC4D5BD">
          <wp:extent cx="6118860" cy="5638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5206B"/>
    <w:multiLevelType w:val="hybridMultilevel"/>
    <w:tmpl w:val="4C46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A27E1"/>
    <w:multiLevelType w:val="hybridMultilevel"/>
    <w:tmpl w:val="44C2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C523B"/>
    <w:multiLevelType w:val="multilevel"/>
    <w:tmpl w:val="EA00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FF4543"/>
    <w:multiLevelType w:val="hybridMultilevel"/>
    <w:tmpl w:val="A5D09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3A1702"/>
    <w:multiLevelType w:val="hybridMultilevel"/>
    <w:tmpl w:val="B0D801B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21CD5B1B"/>
    <w:multiLevelType w:val="multilevel"/>
    <w:tmpl w:val="DDAA4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5A66003"/>
    <w:multiLevelType w:val="hybridMultilevel"/>
    <w:tmpl w:val="1F820E70"/>
    <w:lvl w:ilvl="0" w:tplc="1B5E6CD6">
      <w:start w:val="1"/>
      <w:numFmt w:val="bullet"/>
      <w:lvlText w:val="•"/>
      <w:lvlJc w:val="left"/>
      <w:pPr>
        <w:tabs>
          <w:tab w:val="num" w:pos="720"/>
        </w:tabs>
        <w:ind w:left="720" w:hanging="360"/>
      </w:pPr>
      <w:rPr>
        <w:rFonts w:ascii="Arial" w:hAnsi="Arial" w:hint="default"/>
      </w:rPr>
    </w:lvl>
    <w:lvl w:ilvl="1" w:tplc="A964D6A4" w:tentative="1">
      <w:start w:val="1"/>
      <w:numFmt w:val="bullet"/>
      <w:lvlText w:val="•"/>
      <w:lvlJc w:val="left"/>
      <w:pPr>
        <w:tabs>
          <w:tab w:val="num" w:pos="1440"/>
        </w:tabs>
        <w:ind w:left="1440" w:hanging="360"/>
      </w:pPr>
      <w:rPr>
        <w:rFonts w:ascii="Arial" w:hAnsi="Arial" w:hint="default"/>
      </w:rPr>
    </w:lvl>
    <w:lvl w:ilvl="2" w:tplc="1254971C" w:tentative="1">
      <w:start w:val="1"/>
      <w:numFmt w:val="bullet"/>
      <w:lvlText w:val="•"/>
      <w:lvlJc w:val="left"/>
      <w:pPr>
        <w:tabs>
          <w:tab w:val="num" w:pos="2160"/>
        </w:tabs>
        <w:ind w:left="2160" w:hanging="360"/>
      </w:pPr>
      <w:rPr>
        <w:rFonts w:ascii="Arial" w:hAnsi="Arial" w:hint="default"/>
      </w:rPr>
    </w:lvl>
    <w:lvl w:ilvl="3" w:tplc="B0787366" w:tentative="1">
      <w:start w:val="1"/>
      <w:numFmt w:val="bullet"/>
      <w:lvlText w:val="•"/>
      <w:lvlJc w:val="left"/>
      <w:pPr>
        <w:tabs>
          <w:tab w:val="num" w:pos="2880"/>
        </w:tabs>
        <w:ind w:left="2880" w:hanging="360"/>
      </w:pPr>
      <w:rPr>
        <w:rFonts w:ascii="Arial" w:hAnsi="Arial" w:hint="default"/>
      </w:rPr>
    </w:lvl>
    <w:lvl w:ilvl="4" w:tplc="9F6686E8" w:tentative="1">
      <w:start w:val="1"/>
      <w:numFmt w:val="bullet"/>
      <w:lvlText w:val="•"/>
      <w:lvlJc w:val="left"/>
      <w:pPr>
        <w:tabs>
          <w:tab w:val="num" w:pos="3600"/>
        </w:tabs>
        <w:ind w:left="3600" w:hanging="360"/>
      </w:pPr>
      <w:rPr>
        <w:rFonts w:ascii="Arial" w:hAnsi="Arial" w:hint="default"/>
      </w:rPr>
    </w:lvl>
    <w:lvl w:ilvl="5" w:tplc="1388C6E6" w:tentative="1">
      <w:start w:val="1"/>
      <w:numFmt w:val="bullet"/>
      <w:lvlText w:val="•"/>
      <w:lvlJc w:val="left"/>
      <w:pPr>
        <w:tabs>
          <w:tab w:val="num" w:pos="4320"/>
        </w:tabs>
        <w:ind w:left="4320" w:hanging="360"/>
      </w:pPr>
      <w:rPr>
        <w:rFonts w:ascii="Arial" w:hAnsi="Arial" w:hint="default"/>
      </w:rPr>
    </w:lvl>
    <w:lvl w:ilvl="6" w:tplc="EEC6EB5A" w:tentative="1">
      <w:start w:val="1"/>
      <w:numFmt w:val="bullet"/>
      <w:lvlText w:val="•"/>
      <w:lvlJc w:val="left"/>
      <w:pPr>
        <w:tabs>
          <w:tab w:val="num" w:pos="5040"/>
        </w:tabs>
        <w:ind w:left="5040" w:hanging="360"/>
      </w:pPr>
      <w:rPr>
        <w:rFonts w:ascii="Arial" w:hAnsi="Arial" w:hint="default"/>
      </w:rPr>
    </w:lvl>
    <w:lvl w:ilvl="7" w:tplc="764258B4" w:tentative="1">
      <w:start w:val="1"/>
      <w:numFmt w:val="bullet"/>
      <w:lvlText w:val="•"/>
      <w:lvlJc w:val="left"/>
      <w:pPr>
        <w:tabs>
          <w:tab w:val="num" w:pos="5760"/>
        </w:tabs>
        <w:ind w:left="5760" w:hanging="360"/>
      </w:pPr>
      <w:rPr>
        <w:rFonts w:ascii="Arial" w:hAnsi="Arial" w:hint="default"/>
      </w:rPr>
    </w:lvl>
    <w:lvl w:ilvl="8" w:tplc="438CCA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4932AA"/>
    <w:multiLevelType w:val="multilevel"/>
    <w:tmpl w:val="B4C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F53F1B"/>
    <w:multiLevelType w:val="hybridMultilevel"/>
    <w:tmpl w:val="66EAA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876A77"/>
    <w:multiLevelType w:val="multilevel"/>
    <w:tmpl w:val="C2DAB5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AD1829"/>
    <w:multiLevelType w:val="hybridMultilevel"/>
    <w:tmpl w:val="08BC538C"/>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60684E"/>
    <w:multiLevelType w:val="hybridMultilevel"/>
    <w:tmpl w:val="8DD251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29113D"/>
    <w:multiLevelType w:val="multilevel"/>
    <w:tmpl w:val="817AC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eastAsia="Times New Roman" w:cs="Arial" w:hint="default"/>
      </w:rPr>
    </w:lvl>
    <w:lvl w:ilvl="4">
      <w:start w:val="1"/>
      <w:numFmt w:val="decimal"/>
      <w:lvlText w:val="%5."/>
      <w:lvlJc w:val="left"/>
      <w:pPr>
        <w:ind w:left="3600" w:hanging="360"/>
      </w:pPr>
      <w:rPr>
        <w:rFonts w:hint="default"/>
        <w:color w:val="auto"/>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3F5C6F"/>
    <w:multiLevelType w:val="hybridMultilevel"/>
    <w:tmpl w:val="95461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7D6379B"/>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9578EC"/>
    <w:multiLevelType w:val="hybridMultilevel"/>
    <w:tmpl w:val="D95C3840"/>
    <w:lvl w:ilvl="0" w:tplc="61FC73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900F9C"/>
    <w:multiLevelType w:val="hybridMultilevel"/>
    <w:tmpl w:val="10B090D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DB33DE"/>
    <w:multiLevelType w:val="hybridMultilevel"/>
    <w:tmpl w:val="0390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27548C"/>
    <w:multiLevelType w:val="hybridMultilevel"/>
    <w:tmpl w:val="155E1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79854D9"/>
    <w:multiLevelType w:val="hybridMultilevel"/>
    <w:tmpl w:val="8CFE6328"/>
    <w:lvl w:ilvl="0" w:tplc="0C090001">
      <w:start w:val="1"/>
      <w:numFmt w:val="bullet"/>
      <w:lvlText w:val=""/>
      <w:lvlJc w:val="left"/>
      <w:pPr>
        <w:ind w:left="1758" w:hanging="360"/>
      </w:pPr>
      <w:rPr>
        <w:rFonts w:ascii="Symbol" w:hAnsi="Symbol" w:hint="default"/>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20" w15:restartNumberingAfterBreak="0">
    <w:nsid w:val="78CB5528"/>
    <w:multiLevelType w:val="hybridMultilevel"/>
    <w:tmpl w:val="44FA903E"/>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1" w15:restartNumberingAfterBreak="0">
    <w:nsid w:val="79366481"/>
    <w:multiLevelType w:val="multilevel"/>
    <w:tmpl w:val="E20C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164D71"/>
    <w:multiLevelType w:val="hybridMultilevel"/>
    <w:tmpl w:val="04A81890"/>
    <w:lvl w:ilvl="0" w:tplc="B52249D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12"/>
  </w:num>
  <w:num w:numId="3">
    <w:abstractNumId w:val="1"/>
  </w:num>
  <w:num w:numId="4">
    <w:abstractNumId w:val="7"/>
  </w:num>
  <w:num w:numId="5">
    <w:abstractNumId w:val="14"/>
  </w:num>
  <w:num w:numId="6">
    <w:abstractNumId w:val="6"/>
  </w:num>
  <w:num w:numId="7">
    <w:abstractNumId w:val="0"/>
  </w:num>
  <w:num w:numId="8">
    <w:abstractNumId w:val="3"/>
  </w:num>
  <w:num w:numId="9">
    <w:abstractNumId w:val="13"/>
  </w:num>
  <w:num w:numId="10">
    <w:abstractNumId w:val="18"/>
  </w:num>
  <w:num w:numId="11">
    <w:abstractNumId w:val="21"/>
  </w:num>
  <w:num w:numId="12">
    <w:abstractNumId w:val="9"/>
  </w:num>
  <w:num w:numId="13">
    <w:abstractNumId w:val="2"/>
  </w:num>
  <w:num w:numId="14">
    <w:abstractNumId w:val="8"/>
  </w:num>
  <w:num w:numId="15">
    <w:abstractNumId w:val="10"/>
  </w:num>
  <w:num w:numId="16">
    <w:abstractNumId w:val="11"/>
  </w:num>
  <w:num w:numId="17">
    <w:abstractNumId w:val="4"/>
  </w:num>
  <w:num w:numId="18">
    <w:abstractNumId w:val="15"/>
  </w:num>
  <w:num w:numId="19">
    <w:abstractNumId w:val="19"/>
  </w:num>
  <w:num w:numId="20">
    <w:abstractNumId w:val="16"/>
  </w:num>
  <w:num w:numId="21">
    <w:abstractNumId w:val="17"/>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FE"/>
    <w:rsid w:val="0000049E"/>
    <w:rsid w:val="00004E15"/>
    <w:rsid w:val="00004EC4"/>
    <w:rsid w:val="00005B48"/>
    <w:rsid w:val="00006546"/>
    <w:rsid w:val="00010FB8"/>
    <w:rsid w:val="00011A54"/>
    <w:rsid w:val="000122A0"/>
    <w:rsid w:val="00013819"/>
    <w:rsid w:val="00014A3B"/>
    <w:rsid w:val="0001511C"/>
    <w:rsid w:val="00016259"/>
    <w:rsid w:val="000203D1"/>
    <w:rsid w:val="00021F3F"/>
    <w:rsid w:val="00023BB8"/>
    <w:rsid w:val="000257F8"/>
    <w:rsid w:val="00025B9A"/>
    <w:rsid w:val="0002634A"/>
    <w:rsid w:val="00030D0F"/>
    <w:rsid w:val="00031195"/>
    <w:rsid w:val="00033802"/>
    <w:rsid w:val="000358B0"/>
    <w:rsid w:val="0004124F"/>
    <w:rsid w:val="000419E5"/>
    <w:rsid w:val="00041E10"/>
    <w:rsid w:val="00041F85"/>
    <w:rsid w:val="00044537"/>
    <w:rsid w:val="00045E60"/>
    <w:rsid w:val="000468FC"/>
    <w:rsid w:val="00051B92"/>
    <w:rsid w:val="00052E84"/>
    <w:rsid w:val="000543DD"/>
    <w:rsid w:val="00054A4C"/>
    <w:rsid w:val="00055DD3"/>
    <w:rsid w:val="00060113"/>
    <w:rsid w:val="00061A16"/>
    <w:rsid w:val="00061E67"/>
    <w:rsid w:val="000623B6"/>
    <w:rsid w:val="00067F03"/>
    <w:rsid w:val="00071BA6"/>
    <w:rsid w:val="00071CE2"/>
    <w:rsid w:val="0007269D"/>
    <w:rsid w:val="0007441D"/>
    <w:rsid w:val="00074FB8"/>
    <w:rsid w:val="00075C8C"/>
    <w:rsid w:val="00076B14"/>
    <w:rsid w:val="00077756"/>
    <w:rsid w:val="000815FF"/>
    <w:rsid w:val="00081CA0"/>
    <w:rsid w:val="000839C3"/>
    <w:rsid w:val="000857B7"/>
    <w:rsid w:val="0008580B"/>
    <w:rsid w:val="00090DFF"/>
    <w:rsid w:val="00092CDB"/>
    <w:rsid w:val="0009549D"/>
    <w:rsid w:val="00095754"/>
    <w:rsid w:val="000A388B"/>
    <w:rsid w:val="000A4263"/>
    <w:rsid w:val="000A45B2"/>
    <w:rsid w:val="000A55F9"/>
    <w:rsid w:val="000A5BB8"/>
    <w:rsid w:val="000B2917"/>
    <w:rsid w:val="000B29F6"/>
    <w:rsid w:val="000B30B4"/>
    <w:rsid w:val="000B319C"/>
    <w:rsid w:val="000C04A8"/>
    <w:rsid w:val="000C21F6"/>
    <w:rsid w:val="000C29B0"/>
    <w:rsid w:val="000C434F"/>
    <w:rsid w:val="000C46AE"/>
    <w:rsid w:val="000C4B0D"/>
    <w:rsid w:val="000C52BE"/>
    <w:rsid w:val="000C5AC4"/>
    <w:rsid w:val="000D2397"/>
    <w:rsid w:val="000D3981"/>
    <w:rsid w:val="000D4177"/>
    <w:rsid w:val="000D5652"/>
    <w:rsid w:val="000D6F0F"/>
    <w:rsid w:val="000E2914"/>
    <w:rsid w:val="000E2F59"/>
    <w:rsid w:val="000E3B50"/>
    <w:rsid w:val="000E4E71"/>
    <w:rsid w:val="000F00E7"/>
    <w:rsid w:val="000F2E09"/>
    <w:rsid w:val="000F5F53"/>
    <w:rsid w:val="000F7449"/>
    <w:rsid w:val="00100F13"/>
    <w:rsid w:val="00101835"/>
    <w:rsid w:val="00105FAF"/>
    <w:rsid w:val="001070BF"/>
    <w:rsid w:val="00107A5D"/>
    <w:rsid w:val="00110984"/>
    <w:rsid w:val="00111DCB"/>
    <w:rsid w:val="001133F8"/>
    <w:rsid w:val="00114342"/>
    <w:rsid w:val="00117C5D"/>
    <w:rsid w:val="00121ADD"/>
    <w:rsid w:val="00123E54"/>
    <w:rsid w:val="0012517B"/>
    <w:rsid w:val="001259C9"/>
    <w:rsid w:val="00126185"/>
    <w:rsid w:val="00132CF9"/>
    <w:rsid w:val="00132F0D"/>
    <w:rsid w:val="00133864"/>
    <w:rsid w:val="00136481"/>
    <w:rsid w:val="00136F2F"/>
    <w:rsid w:val="001371BF"/>
    <w:rsid w:val="00141A66"/>
    <w:rsid w:val="00141AE7"/>
    <w:rsid w:val="00144416"/>
    <w:rsid w:val="00144D64"/>
    <w:rsid w:val="00146E42"/>
    <w:rsid w:val="0015033B"/>
    <w:rsid w:val="001508BA"/>
    <w:rsid w:val="001514D6"/>
    <w:rsid w:val="00151B4F"/>
    <w:rsid w:val="00152509"/>
    <w:rsid w:val="00152A68"/>
    <w:rsid w:val="00154350"/>
    <w:rsid w:val="00155297"/>
    <w:rsid w:val="00161696"/>
    <w:rsid w:val="001666BF"/>
    <w:rsid w:val="00166D7E"/>
    <w:rsid w:val="001705C9"/>
    <w:rsid w:val="00170AEE"/>
    <w:rsid w:val="001723BE"/>
    <w:rsid w:val="0017488A"/>
    <w:rsid w:val="001750C8"/>
    <w:rsid w:val="00175738"/>
    <w:rsid w:val="00175EB6"/>
    <w:rsid w:val="00176C8E"/>
    <w:rsid w:val="0018284A"/>
    <w:rsid w:val="00186BF8"/>
    <w:rsid w:val="00191228"/>
    <w:rsid w:val="00191B0D"/>
    <w:rsid w:val="00194962"/>
    <w:rsid w:val="00194F13"/>
    <w:rsid w:val="001A3BE4"/>
    <w:rsid w:val="001A530C"/>
    <w:rsid w:val="001A6978"/>
    <w:rsid w:val="001A76E3"/>
    <w:rsid w:val="001B53E3"/>
    <w:rsid w:val="001B6210"/>
    <w:rsid w:val="001B73F2"/>
    <w:rsid w:val="001C02E1"/>
    <w:rsid w:val="001C0535"/>
    <w:rsid w:val="001C12F2"/>
    <w:rsid w:val="001C1D0C"/>
    <w:rsid w:val="001C2A2F"/>
    <w:rsid w:val="001C5CDF"/>
    <w:rsid w:val="001D0167"/>
    <w:rsid w:val="001D07D6"/>
    <w:rsid w:val="001D5F7D"/>
    <w:rsid w:val="001D7C76"/>
    <w:rsid w:val="001E0269"/>
    <w:rsid w:val="001E1634"/>
    <w:rsid w:val="001E1FD7"/>
    <w:rsid w:val="001E485D"/>
    <w:rsid w:val="001E626B"/>
    <w:rsid w:val="001E7431"/>
    <w:rsid w:val="001E7B8A"/>
    <w:rsid w:val="001F078D"/>
    <w:rsid w:val="001F094A"/>
    <w:rsid w:val="001F1D1B"/>
    <w:rsid w:val="001F243B"/>
    <w:rsid w:val="001F26BF"/>
    <w:rsid w:val="001F396A"/>
    <w:rsid w:val="001F4C22"/>
    <w:rsid w:val="001F5F4F"/>
    <w:rsid w:val="00200B30"/>
    <w:rsid w:val="00202763"/>
    <w:rsid w:val="00202FE4"/>
    <w:rsid w:val="00203900"/>
    <w:rsid w:val="002050E2"/>
    <w:rsid w:val="002108CB"/>
    <w:rsid w:val="00211CC0"/>
    <w:rsid w:val="00220257"/>
    <w:rsid w:val="00220D8E"/>
    <w:rsid w:val="002217AA"/>
    <w:rsid w:val="00226443"/>
    <w:rsid w:val="00227E72"/>
    <w:rsid w:val="00233604"/>
    <w:rsid w:val="002357DA"/>
    <w:rsid w:val="00236F7E"/>
    <w:rsid w:val="002407AE"/>
    <w:rsid w:val="002419BA"/>
    <w:rsid w:val="00242DD5"/>
    <w:rsid w:val="002433C7"/>
    <w:rsid w:val="0024345C"/>
    <w:rsid w:val="002436BE"/>
    <w:rsid w:val="00244291"/>
    <w:rsid w:val="002444A5"/>
    <w:rsid w:val="00245BB3"/>
    <w:rsid w:val="00246022"/>
    <w:rsid w:val="00246D87"/>
    <w:rsid w:val="00251504"/>
    <w:rsid w:val="00251EEF"/>
    <w:rsid w:val="00254F00"/>
    <w:rsid w:val="0026049E"/>
    <w:rsid w:val="002605DA"/>
    <w:rsid w:val="00262DDF"/>
    <w:rsid w:val="00266A8B"/>
    <w:rsid w:val="00267333"/>
    <w:rsid w:val="00271F2D"/>
    <w:rsid w:val="00275A12"/>
    <w:rsid w:val="00275A7D"/>
    <w:rsid w:val="00277F13"/>
    <w:rsid w:val="002821A3"/>
    <w:rsid w:val="00282DD9"/>
    <w:rsid w:val="00282F8A"/>
    <w:rsid w:val="00283D6B"/>
    <w:rsid w:val="002866EA"/>
    <w:rsid w:val="00286CDA"/>
    <w:rsid w:val="00286E22"/>
    <w:rsid w:val="00290CC4"/>
    <w:rsid w:val="002916BD"/>
    <w:rsid w:val="002916E4"/>
    <w:rsid w:val="00293C27"/>
    <w:rsid w:val="002941B6"/>
    <w:rsid w:val="0029498E"/>
    <w:rsid w:val="002965D3"/>
    <w:rsid w:val="0029754F"/>
    <w:rsid w:val="00297CD6"/>
    <w:rsid w:val="002A13D4"/>
    <w:rsid w:val="002A17EB"/>
    <w:rsid w:val="002A762F"/>
    <w:rsid w:val="002A79C6"/>
    <w:rsid w:val="002B2B4F"/>
    <w:rsid w:val="002B33F4"/>
    <w:rsid w:val="002B4DE3"/>
    <w:rsid w:val="002C0D1C"/>
    <w:rsid w:val="002C0DB2"/>
    <w:rsid w:val="002C3BCA"/>
    <w:rsid w:val="002C5DEA"/>
    <w:rsid w:val="002C7761"/>
    <w:rsid w:val="002D111F"/>
    <w:rsid w:val="002D1644"/>
    <w:rsid w:val="002D2951"/>
    <w:rsid w:val="002D3A14"/>
    <w:rsid w:val="002D4813"/>
    <w:rsid w:val="002D5C66"/>
    <w:rsid w:val="002D737C"/>
    <w:rsid w:val="002D74AE"/>
    <w:rsid w:val="002E0CBA"/>
    <w:rsid w:val="002E1BAD"/>
    <w:rsid w:val="002E1F3E"/>
    <w:rsid w:val="002E2494"/>
    <w:rsid w:val="002E7B63"/>
    <w:rsid w:val="002E7E0F"/>
    <w:rsid w:val="002F17A3"/>
    <w:rsid w:val="002F2F1B"/>
    <w:rsid w:val="002F3701"/>
    <w:rsid w:val="002F46D9"/>
    <w:rsid w:val="002F7264"/>
    <w:rsid w:val="002F7982"/>
    <w:rsid w:val="00300CA2"/>
    <w:rsid w:val="00300E38"/>
    <w:rsid w:val="0030169E"/>
    <w:rsid w:val="00305B95"/>
    <w:rsid w:val="00305FAE"/>
    <w:rsid w:val="00306139"/>
    <w:rsid w:val="00306C3A"/>
    <w:rsid w:val="00310332"/>
    <w:rsid w:val="00311922"/>
    <w:rsid w:val="00314F25"/>
    <w:rsid w:val="0031607F"/>
    <w:rsid w:val="0031639E"/>
    <w:rsid w:val="003215E8"/>
    <w:rsid w:val="00323BB8"/>
    <w:rsid w:val="003248FB"/>
    <w:rsid w:val="003270EB"/>
    <w:rsid w:val="003305A0"/>
    <w:rsid w:val="0033077B"/>
    <w:rsid w:val="00330D8F"/>
    <w:rsid w:val="00330F1B"/>
    <w:rsid w:val="00331123"/>
    <w:rsid w:val="00335164"/>
    <w:rsid w:val="00335276"/>
    <w:rsid w:val="00335628"/>
    <w:rsid w:val="00335CF3"/>
    <w:rsid w:val="00342353"/>
    <w:rsid w:val="00342DAF"/>
    <w:rsid w:val="003443B4"/>
    <w:rsid w:val="00344406"/>
    <w:rsid w:val="0034586E"/>
    <w:rsid w:val="00346807"/>
    <w:rsid w:val="00347871"/>
    <w:rsid w:val="00347892"/>
    <w:rsid w:val="003543F7"/>
    <w:rsid w:val="003579A0"/>
    <w:rsid w:val="00361F5D"/>
    <w:rsid w:val="003626C4"/>
    <w:rsid w:val="003655DB"/>
    <w:rsid w:val="00366CFC"/>
    <w:rsid w:val="00367A72"/>
    <w:rsid w:val="00370834"/>
    <w:rsid w:val="003717E0"/>
    <w:rsid w:val="003733CE"/>
    <w:rsid w:val="00377BEF"/>
    <w:rsid w:val="00381230"/>
    <w:rsid w:val="00382298"/>
    <w:rsid w:val="0038410C"/>
    <w:rsid w:val="00386F33"/>
    <w:rsid w:val="00390977"/>
    <w:rsid w:val="00390B1B"/>
    <w:rsid w:val="0039202C"/>
    <w:rsid w:val="0039218F"/>
    <w:rsid w:val="00396075"/>
    <w:rsid w:val="00396354"/>
    <w:rsid w:val="00397133"/>
    <w:rsid w:val="0039734D"/>
    <w:rsid w:val="00397BCF"/>
    <w:rsid w:val="003A2024"/>
    <w:rsid w:val="003A27C9"/>
    <w:rsid w:val="003A2D35"/>
    <w:rsid w:val="003A3553"/>
    <w:rsid w:val="003A3662"/>
    <w:rsid w:val="003A3E33"/>
    <w:rsid w:val="003A511A"/>
    <w:rsid w:val="003A56F8"/>
    <w:rsid w:val="003A5813"/>
    <w:rsid w:val="003A591C"/>
    <w:rsid w:val="003A7C13"/>
    <w:rsid w:val="003A7EE0"/>
    <w:rsid w:val="003B01A9"/>
    <w:rsid w:val="003B1FF2"/>
    <w:rsid w:val="003B38C1"/>
    <w:rsid w:val="003B4E78"/>
    <w:rsid w:val="003B5E77"/>
    <w:rsid w:val="003C1FA8"/>
    <w:rsid w:val="003C241C"/>
    <w:rsid w:val="003C248F"/>
    <w:rsid w:val="003C2707"/>
    <w:rsid w:val="003C5921"/>
    <w:rsid w:val="003D1668"/>
    <w:rsid w:val="003D1A04"/>
    <w:rsid w:val="003D3932"/>
    <w:rsid w:val="003D6473"/>
    <w:rsid w:val="003D6C0C"/>
    <w:rsid w:val="003E0240"/>
    <w:rsid w:val="003E0DDD"/>
    <w:rsid w:val="003E19AF"/>
    <w:rsid w:val="003E1ED0"/>
    <w:rsid w:val="003F07FB"/>
    <w:rsid w:val="003F0B8F"/>
    <w:rsid w:val="003F2E20"/>
    <w:rsid w:val="003F54C4"/>
    <w:rsid w:val="003F5AA5"/>
    <w:rsid w:val="003F63CC"/>
    <w:rsid w:val="003F7629"/>
    <w:rsid w:val="003F7B43"/>
    <w:rsid w:val="00402913"/>
    <w:rsid w:val="00403BFD"/>
    <w:rsid w:val="00406F32"/>
    <w:rsid w:val="00411B2F"/>
    <w:rsid w:val="00411D54"/>
    <w:rsid w:val="004121B5"/>
    <w:rsid w:val="00412C8B"/>
    <w:rsid w:val="00420575"/>
    <w:rsid w:val="004218EA"/>
    <w:rsid w:val="00422AD3"/>
    <w:rsid w:val="004231C6"/>
    <w:rsid w:val="00425BBB"/>
    <w:rsid w:val="00427B07"/>
    <w:rsid w:val="00427C4B"/>
    <w:rsid w:val="00427C7C"/>
    <w:rsid w:val="00432CC9"/>
    <w:rsid w:val="00433518"/>
    <w:rsid w:val="00434754"/>
    <w:rsid w:val="00434C28"/>
    <w:rsid w:val="004357A8"/>
    <w:rsid w:val="00437B2D"/>
    <w:rsid w:val="00440C6D"/>
    <w:rsid w:val="0044490E"/>
    <w:rsid w:val="00444A02"/>
    <w:rsid w:val="00445920"/>
    <w:rsid w:val="00446786"/>
    <w:rsid w:val="00446E25"/>
    <w:rsid w:val="0044743D"/>
    <w:rsid w:val="00451710"/>
    <w:rsid w:val="0045245D"/>
    <w:rsid w:val="0045286B"/>
    <w:rsid w:val="00452E15"/>
    <w:rsid w:val="00454B3D"/>
    <w:rsid w:val="00454BE6"/>
    <w:rsid w:val="00457FC5"/>
    <w:rsid w:val="00461B62"/>
    <w:rsid w:val="00462907"/>
    <w:rsid w:val="00463273"/>
    <w:rsid w:val="00467677"/>
    <w:rsid w:val="00467A68"/>
    <w:rsid w:val="00470E4B"/>
    <w:rsid w:val="004735A4"/>
    <w:rsid w:val="00473678"/>
    <w:rsid w:val="004740FA"/>
    <w:rsid w:val="0047545D"/>
    <w:rsid w:val="00475E87"/>
    <w:rsid w:val="00476C88"/>
    <w:rsid w:val="00477DF8"/>
    <w:rsid w:val="004804C3"/>
    <w:rsid w:val="00481050"/>
    <w:rsid w:val="004875C2"/>
    <w:rsid w:val="004877AB"/>
    <w:rsid w:val="00487EBF"/>
    <w:rsid w:val="004928C3"/>
    <w:rsid w:val="00492F69"/>
    <w:rsid w:val="00495345"/>
    <w:rsid w:val="004A0CF3"/>
    <w:rsid w:val="004A4DFE"/>
    <w:rsid w:val="004A62FD"/>
    <w:rsid w:val="004A720F"/>
    <w:rsid w:val="004B0457"/>
    <w:rsid w:val="004B15E8"/>
    <w:rsid w:val="004B286E"/>
    <w:rsid w:val="004B2B87"/>
    <w:rsid w:val="004B4868"/>
    <w:rsid w:val="004C0F6D"/>
    <w:rsid w:val="004C18A6"/>
    <w:rsid w:val="004C327A"/>
    <w:rsid w:val="004C33FE"/>
    <w:rsid w:val="004C61B8"/>
    <w:rsid w:val="004C66EB"/>
    <w:rsid w:val="004C7FC1"/>
    <w:rsid w:val="004D0E43"/>
    <w:rsid w:val="004D153C"/>
    <w:rsid w:val="004D3AD0"/>
    <w:rsid w:val="004D5618"/>
    <w:rsid w:val="004D63B9"/>
    <w:rsid w:val="004E02DF"/>
    <w:rsid w:val="004E1974"/>
    <w:rsid w:val="004E5F3B"/>
    <w:rsid w:val="004E62C4"/>
    <w:rsid w:val="004F0CAC"/>
    <w:rsid w:val="004F23C6"/>
    <w:rsid w:val="004F3CA1"/>
    <w:rsid w:val="004F3DF6"/>
    <w:rsid w:val="004F5947"/>
    <w:rsid w:val="004F67AB"/>
    <w:rsid w:val="005006B3"/>
    <w:rsid w:val="00502290"/>
    <w:rsid w:val="005027A8"/>
    <w:rsid w:val="00502994"/>
    <w:rsid w:val="005039E0"/>
    <w:rsid w:val="00506A00"/>
    <w:rsid w:val="005109A3"/>
    <w:rsid w:val="00510F09"/>
    <w:rsid w:val="00511624"/>
    <w:rsid w:val="00513176"/>
    <w:rsid w:val="005149D4"/>
    <w:rsid w:val="00517148"/>
    <w:rsid w:val="00517FC9"/>
    <w:rsid w:val="005202D4"/>
    <w:rsid w:val="00523A3B"/>
    <w:rsid w:val="0052456E"/>
    <w:rsid w:val="00524898"/>
    <w:rsid w:val="00525114"/>
    <w:rsid w:val="0052529F"/>
    <w:rsid w:val="005300DF"/>
    <w:rsid w:val="005335B1"/>
    <w:rsid w:val="005336CE"/>
    <w:rsid w:val="00534799"/>
    <w:rsid w:val="0054280A"/>
    <w:rsid w:val="00543FC7"/>
    <w:rsid w:val="00544CF8"/>
    <w:rsid w:val="005455C9"/>
    <w:rsid w:val="00553D2B"/>
    <w:rsid w:val="00556092"/>
    <w:rsid w:val="00556C23"/>
    <w:rsid w:val="00557150"/>
    <w:rsid w:val="005611E8"/>
    <w:rsid w:val="00561474"/>
    <w:rsid w:val="005614A0"/>
    <w:rsid w:val="005625C3"/>
    <w:rsid w:val="005669C7"/>
    <w:rsid w:val="005701DE"/>
    <w:rsid w:val="00571071"/>
    <w:rsid w:val="00574232"/>
    <w:rsid w:val="005748C8"/>
    <w:rsid w:val="005751A9"/>
    <w:rsid w:val="00576C65"/>
    <w:rsid w:val="0058103B"/>
    <w:rsid w:val="00582196"/>
    <w:rsid w:val="005826C3"/>
    <w:rsid w:val="0058388D"/>
    <w:rsid w:val="00585D03"/>
    <w:rsid w:val="005873D0"/>
    <w:rsid w:val="005876B1"/>
    <w:rsid w:val="0059146D"/>
    <w:rsid w:val="0059294D"/>
    <w:rsid w:val="00593DCC"/>
    <w:rsid w:val="00596039"/>
    <w:rsid w:val="005A138D"/>
    <w:rsid w:val="005A7DB6"/>
    <w:rsid w:val="005B0D7C"/>
    <w:rsid w:val="005B1FE9"/>
    <w:rsid w:val="005B212F"/>
    <w:rsid w:val="005B4377"/>
    <w:rsid w:val="005C43BA"/>
    <w:rsid w:val="005C496F"/>
    <w:rsid w:val="005C4C3A"/>
    <w:rsid w:val="005C5AAB"/>
    <w:rsid w:val="005C5D42"/>
    <w:rsid w:val="005C5D92"/>
    <w:rsid w:val="005D4EAA"/>
    <w:rsid w:val="005D5EC4"/>
    <w:rsid w:val="005D633B"/>
    <w:rsid w:val="005D63F7"/>
    <w:rsid w:val="005D695F"/>
    <w:rsid w:val="005E20A4"/>
    <w:rsid w:val="005E20ED"/>
    <w:rsid w:val="005E44B5"/>
    <w:rsid w:val="005E5000"/>
    <w:rsid w:val="005F202B"/>
    <w:rsid w:val="005F2087"/>
    <w:rsid w:val="005F2484"/>
    <w:rsid w:val="005F4891"/>
    <w:rsid w:val="005F743E"/>
    <w:rsid w:val="00601834"/>
    <w:rsid w:val="00603119"/>
    <w:rsid w:val="006031B1"/>
    <w:rsid w:val="00605E47"/>
    <w:rsid w:val="006064B5"/>
    <w:rsid w:val="0060650B"/>
    <w:rsid w:val="00612BE3"/>
    <w:rsid w:val="006164DD"/>
    <w:rsid w:val="00616DAE"/>
    <w:rsid w:val="00617334"/>
    <w:rsid w:val="0061797C"/>
    <w:rsid w:val="00621A75"/>
    <w:rsid w:val="00621E18"/>
    <w:rsid w:val="00624C70"/>
    <w:rsid w:val="00631657"/>
    <w:rsid w:val="0063281D"/>
    <w:rsid w:val="00632D9F"/>
    <w:rsid w:val="00635BCE"/>
    <w:rsid w:val="00643012"/>
    <w:rsid w:val="0064388E"/>
    <w:rsid w:val="006453AA"/>
    <w:rsid w:val="0064701F"/>
    <w:rsid w:val="0065082F"/>
    <w:rsid w:val="00650D63"/>
    <w:rsid w:val="00652FF3"/>
    <w:rsid w:val="00653067"/>
    <w:rsid w:val="00653585"/>
    <w:rsid w:val="006542EA"/>
    <w:rsid w:val="006543D3"/>
    <w:rsid w:val="0065537D"/>
    <w:rsid w:val="0065649C"/>
    <w:rsid w:val="00656DBF"/>
    <w:rsid w:val="006622C6"/>
    <w:rsid w:val="006633C5"/>
    <w:rsid w:val="00664171"/>
    <w:rsid w:val="00665B92"/>
    <w:rsid w:val="00670CF1"/>
    <w:rsid w:val="006726C4"/>
    <w:rsid w:val="006737DB"/>
    <w:rsid w:val="00675AC5"/>
    <w:rsid w:val="0068020F"/>
    <w:rsid w:val="006867B7"/>
    <w:rsid w:val="006868BB"/>
    <w:rsid w:val="0068702E"/>
    <w:rsid w:val="00690250"/>
    <w:rsid w:val="00690A76"/>
    <w:rsid w:val="00690D64"/>
    <w:rsid w:val="00692E4F"/>
    <w:rsid w:val="00693AB1"/>
    <w:rsid w:val="00693B81"/>
    <w:rsid w:val="00693CDB"/>
    <w:rsid w:val="006941C0"/>
    <w:rsid w:val="00694D4A"/>
    <w:rsid w:val="0069739A"/>
    <w:rsid w:val="00697E58"/>
    <w:rsid w:val="006A0BD2"/>
    <w:rsid w:val="006A0D01"/>
    <w:rsid w:val="006A1FC2"/>
    <w:rsid w:val="006A42D6"/>
    <w:rsid w:val="006A5782"/>
    <w:rsid w:val="006A79A8"/>
    <w:rsid w:val="006B1930"/>
    <w:rsid w:val="006B43B8"/>
    <w:rsid w:val="006B66F8"/>
    <w:rsid w:val="006B6A7C"/>
    <w:rsid w:val="006C27C7"/>
    <w:rsid w:val="006C3872"/>
    <w:rsid w:val="006C3EEE"/>
    <w:rsid w:val="006C504A"/>
    <w:rsid w:val="006D0061"/>
    <w:rsid w:val="006D2131"/>
    <w:rsid w:val="006D2277"/>
    <w:rsid w:val="006D24CF"/>
    <w:rsid w:val="006D2B87"/>
    <w:rsid w:val="006D49C9"/>
    <w:rsid w:val="006D4F85"/>
    <w:rsid w:val="006D7B1A"/>
    <w:rsid w:val="006E0407"/>
    <w:rsid w:val="006E094D"/>
    <w:rsid w:val="006E1A8A"/>
    <w:rsid w:val="006E22FC"/>
    <w:rsid w:val="006E241F"/>
    <w:rsid w:val="006E2812"/>
    <w:rsid w:val="006E33D4"/>
    <w:rsid w:val="006E6E50"/>
    <w:rsid w:val="006E7FCC"/>
    <w:rsid w:val="006F170A"/>
    <w:rsid w:val="006F38D0"/>
    <w:rsid w:val="006F3C30"/>
    <w:rsid w:val="006F3D3F"/>
    <w:rsid w:val="006F4A4B"/>
    <w:rsid w:val="006F6729"/>
    <w:rsid w:val="006F79EE"/>
    <w:rsid w:val="00702FC2"/>
    <w:rsid w:val="00703CD3"/>
    <w:rsid w:val="00706E7E"/>
    <w:rsid w:val="007121E0"/>
    <w:rsid w:val="00715B02"/>
    <w:rsid w:val="00716A4C"/>
    <w:rsid w:val="00717F34"/>
    <w:rsid w:val="00720185"/>
    <w:rsid w:val="00721B0D"/>
    <w:rsid w:val="007220D3"/>
    <w:rsid w:val="007222E1"/>
    <w:rsid w:val="007227BC"/>
    <w:rsid w:val="00722C0A"/>
    <w:rsid w:val="00725728"/>
    <w:rsid w:val="00730E94"/>
    <w:rsid w:val="00735E35"/>
    <w:rsid w:val="007376F7"/>
    <w:rsid w:val="00737E28"/>
    <w:rsid w:val="007429F5"/>
    <w:rsid w:val="00742BBD"/>
    <w:rsid w:val="00745709"/>
    <w:rsid w:val="007460CC"/>
    <w:rsid w:val="00747462"/>
    <w:rsid w:val="00750037"/>
    <w:rsid w:val="007506AF"/>
    <w:rsid w:val="00750701"/>
    <w:rsid w:val="007535F1"/>
    <w:rsid w:val="00753C7D"/>
    <w:rsid w:val="00755B36"/>
    <w:rsid w:val="00755C09"/>
    <w:rsid w:val="00757F31"/>
    <w:rsid w:val="00757F9B"/>
    <w:rsid w:val="0076020C"/>
    <w:rsid w:val="00761540"/>
    <w:rsid w:val="0076268B"/>
    <w:rsid w:val="00763FD4"/>
    <w:rsid w:val="007656E0"/>
    <w:rsid w:val="00765701"/>
    <w:rsid w:val="00765C4A"/>
    <w:rsid w:val="0076765E"/>
    <w:rsid w:val="0077246C"/>
    <w:rsid w:val="007736D9"/>
    <w:rsid w:val="00774072"/>
    <w:rsid w:val="007753D2"/>
    <w:rsid w:val="00780762"/>
    <w:rsid w:val="00781FD0"/>
    <w:rsid w:val="00782088"/>
    <w:rsid w:val="007838A2"/>
    <w:rsid w:val="00784747"/>
    <w:rsid w:val="00785184"/>
    <w:rsid w:val="00785CAE"/>
    <w:rsid w:val="007865DD"/>
    <w:rsid w:val="00795401"/>
    <w:rsid w:val="00796BA8"/>
    <w:rsid w:val="007A1D84"/>
    <w:rsid w:val="007A5BD7"/>
    <w:rsid w:val="007A68F9"/>
    <w:rsid w:val="007B1C32"/>
    <w:rsid w:val="007B38FA"/>
    <w:rsid w:val="007B3D62"/>
    <w:rsid w:val="007B495D"/>
    <w:rsid w:val="007B4C2C"/>
    <w:rsid w:val="007B4CEF"/>
    <w:rsid w:val="007B5206"/>
    <w:rsid w:val="007C3626"/>
    <w:rsid w:val="007D1E77"/>
    <w:rsid w:val="007D2F34"/>
    <w:rsid w:val="007D4D95"/>
    <w:rsid w:val="007D4FF5"/>
    <w:rsid w:val="007D72F6"/>
    <w:rsid w:val="007D77CC"/>
    <w:rsid w:val="007E2E43"/>
    <w:rsid w:val="007E3675"/>
    <w:rsid w:val="007E5FBA"/>
    <w:rsid w:val="007E6421"/>
    <w:rsid w:val="007E72AD"/>
    <w:rsid w:val="007F0B67"/>
    <w:rsid w:val="007F0D35"/>
    <w:rsid w:val="007F0D3C"/>
    <w:rsid w:val="007F171C"/>
    <w:rsid w:val="007F3631"/>
    <w:rsid w:val="007F3E23"/>
    <w:rsid w:val="007F6FDE"/>
    <w:rsid w:val="007F7339"/>
    <w:rsid w:val="00800B96"/>
    <w:rsid w:val="00807385"/>
    <w:rsid w:val="00807E11"/>
    <w:rsid w:val="0081371A"/>
    <w:rsid w:val="00816A21"/>
    <w:rsid w:val="00817427"/>
    <w:rsid w:val="00820A33"/>
    <w:rsid w:val="00821D18"/>
    <w:rsid w:val="00823B1C"/>
    <w:rsid w:val="008251E1"/>
    <w:rsid w:val="00827BE8"/>
    <w:rsid w:val="00830A33"/>
    <w:rsid w:val="00831911"/>
    <w:rsid w:val="00835477"/>
    <w:rsid w:val="00836054"/>
    <w:rsid w:val="00836371"/>
    <w:rsid w:val="00836A92"/>
    <w:rsid w:val="00843C0D"/>
    <w:rsid w:val="008443BE"/>
    <w:rsid w:val="00850185"/>
    <w:rsid w:val="00850AFB"/>
    <w:rsid w:val="00855413"/>
    <w:rsid w:val="00856CC8"/>
    <w:rsid w:val="00857BD6"/>
    <w:rsid w:val="0086049C"/>
    <w:rsid w:val="00862686"/>
    <w:rsid w:val="00863210"/>
    <w:rsid w:val="0086372E"/>
    <w:rsid w:val="0086626C"/>
    <w:rsid w:val="008664E5"/>
    <w:rsid w:val="00870064"/>
    <w:rsid w:val="00871579"/>
    <w:rsid w:val="00873E48"/>
    <w:rsid w:val="0087440D"/>
    <w:rsid w:val="00875082"/>
    <w:rsid w:val="008757E1"/>
    <w:rsid w:val="0087702E"/>
    <w:rsid w:val="008771BF"/>
    <w:rsid w:val="00877FBE"/>
    <w:rsid w:val="00881664"/>
    <w:rsid w:val="008857D8"/>
    <w:rsid w:val="00894790"/>
    <w:rsid w:val="0089493B"/>
    <w:rsid w:val="008A391A"/>
    <w:rsid w:val="008A3BDA"/>
    <w:rsid w:val="008A3EA4"/>
    <w:rsid w:val="008A4C17"/>
    <w:rsid w:val="008A53D5"/>
    <w:rsid w:val="008A63BB"/>
    <w:rsid w:val="008B0398"/>
    <w:rsid w:val="008B0EBC"/>
    <w:rsid w:val="008B1D0A"/>
    <w:rsid w:val="008B3414"/>
    <w:rsid w:val="008B3D26"/>
    <w:rsid w:val="008B75FA"/>
    <w:rsid w:val="008C09F0"/>
    <w:rsid w:val="008C2D6F"/>
    <w:rsid w:val="008C4107"/>
    <w:rsid w:val="008C525C"/>
    <w:rsid w:val="008C57B6"/>
    <w:rsid w:val="008C605A"/>
    <w:rsid w:val="008D0166"/>
    <w:rsid w:val="008D0328"/>
    <w:rsid w:val="008D18BD"/>
    <w:rsid w:val="008D38A0"/>
    <w:rsid w:val="008D4F84"/>
    <w:rsid w:val="008D5665"/>
    <w:rsid w:val="008E1627"/>
    <w:rsid w:val="008E287C"/>
    <w:rsid w:val="008E4450"/>
    <w:rsid w:val="008F31FB"/>
    <w:rsid w:val="008F38CE"/>
    <w:rsid w:val="008F57AD"/>
    <w:rsid w:val="008F6E0C"/>
    <w:rsid w:val="00900A9D"/>
    <w:rsid w:val="00911258"/>
    <w:rsid w:val="00913832"/>
    <w:rsid w:val="00915EC6"/>
    <w:rsid w:val="0091669E"/>
    <w:rsid w:val="009170A1"/>
    <w:rsid w:val="009170CA"/>
    <w:rsid w:val="0092136C"/>
    <w:rsid w:val="00921FBC"/>
    <w:rsid w:val="00922E20"/>
    <w:rsid w:val="0092319F"/>
    <w:rsid w:val="009231E1"/>
    <w:rsid w:val="00923AAD"/>
    <w:rsid w:val="00926216"/>
    <w:rsid w:val="009269AB"/>
    <w:rsid w:val="00926B7B"/>
    <w:rsid w:val="00927498"/>
    <w:rsid w:val="00927C1D"/>
    <w:rsid w:val="00931000"/>
    <w:rsid w:val="00933529"/>
    <w:rsid w:val="00934C9A"/>
    <w:rsid w:val="009353AB"/>
    <w:rsid w:val="009366A9"/>
    <w:rsid w:val="00941CF8"/>
    <w:rsid w:val="00942031"/>
    <w:rsid w:val="00951002"/>
    <w:rsid w:val="00951169"/>
    <w:rsid w:val="009516E7"/>
    <w:rsid w:val="00951794"/>
    <w:rsid w:val="00954826"/>
    <w:rsid w:val="0095484F"/>
    <w:rsid w:val="009558FE"/>
    <w:rsid w:val="00957D7C"/>
    <w:rsid w:val="00960F06"/>
    <w:rsid w:val="009632AF"/>
    <w:rsid w:val="00963616"/>
    <w:rsid w:val="00965798"/>
    <w:rsid w:val="0096649F"/>
    <w:rsid w:val="00966B47"/>
    <w:rsid w:val="009708E5"/>
    <w:rsid w:val="009723B7"/>
    <w:rsid w:val="00972F1F"/>
    <w:rsid w:val="0097331C"/>
    <w:rsid w:val="009738BE"/>
    <w:rsid w:val="009741FE"/>
    <w:rsid w:val="00974323"/>
    <w:rsid w:val="00980D4B"/>
    <w:rsid w:val="00981A25"/>
    <w:rsid w:val="009821DE"/>
    <w:rsid w:val="009821EA"/>
    <w:rsid w:val="009834E9"/>
    <w:rsid w:val="009839A3"/>
    <w:rsid w:val="009842FC"/>
    <w:rsid w:val="00984321"/>
    <w:rsid w:val="00984BBF"/>
    <w:rsid w:val="009900B9"/>
    <w:rsid w:val="00996B61"/>
    <w:rsid w:val="009A03F2"/>
    <w:rsid w:val="009A0B9D"/>
    <w:rsid w:val="009A1A9F"/>
    <w:rsid w:val="009A1CA2"/>
    <w:rsid w:val="009A2672"/>
    <w:rsid w:val="009A26B1"/>
    <w:rsid w:val="009A49E9"/>
    <w:rsid w:val="009A6EB6"/>
    <w:rsid w:val="009A7819"/>
    <w:rsid w:val="009B320A"/>
    <w:rsid w:val="009B3295"/>
    <w:rsid w:val="009B7AED"/>
    <w:rsid w:val="009C0F59"/>
    <w:rsid w:val="009C0FA5"/>
    <w:rsid w:val="009C19CB"/>
    <w:rsid w:val="009C63F7"/>
    <w:rsid w:val="009C7353"/>
    <w:rsid w:val="009C7E83"/>
    <w:rsid w:val="009D11EA"/>
    <w:rsid w:val="009D21EF"/>
    <w:rsid w:val="009D43B2"/>
    <w:rsid w:val="009D5888"/>
    <w:rsid w:val="009E0B30"/>
    <w:rsid w:val="009E2878"/>
    <w:rsid w:val="009E2D06"/>
    <w:rsid w:val="009E4B48"/>
    <w:rsid w:val="009E7528"/>
    <w:rsid w:val="009E7807"/>
    <w:rsid w:val="009F03B6"/>
    <w:rsid w:val="009F1A8A"/>
    <w:rsid w:val="009F55EE"/>
    <w:rsid w:val="009F6290"/>
    <w:rsid w:val="009F6BD5"/>
    <w:rsid w:val="009F7406"/>
    <w:rsid w:val="009F7C8D"/>
    <w:rsid w:val="00A000AA"/>
    <w:rsid w:val="00A01FD1"/>
    <w:rsid w:val="00A02E5A"/>
    <w:rsid w:val="00A045E2"/>
    <w:rsid w:val="00A05E2A"/>
    <w:rsid w:val="00A11225"/>
    <w:rsid w:val="00A12354"/>
    <w:rsid w:val="00A1289D"/>
    <w:rsid w:val="00A128DB"/>
    <w:rsid w:val="00A147E0"/>
    <w:rsid w:val="00A15944"/>
    <w:rsid w:val="00A16832"/>
    <w:rsid w:val="00A177C2"/>
    <w:rsid w:val="00A17C8F"/>
    <w:rsid w:val="00A210DC"/>
    <w:rsid w:val="00A234FB"/>
    <w:rsid w:val="00A2353C"/>
    <w:rsid w:val="00A25101"/>
    <w:rsid w:val="00A266E9"/>
    <w:rsid w:val="00A27835"/>
    <w:rsid w:val="00A30BAB"/>
    <w:rsid w:val="00A32099"/>
    <w:rsid w:val="00A32D22"/>
    <w:rsid w:val="00A35616"/>
    <w:rsid w:val="00A36AFF"/>
    <w:rsid w:val="00A37EDD"/>
    <w:rsid w:val="00A406B5"/>
    <w:rsid w:val="00A40F2C"/>
    <w:rsid w:val="00A41F1B"/>
    <w:rsid w:val="00A433CA"/>
    <w:rsid w:val="00A506DC"/>
    <w:rsid w:val="00A54D69"/>
    <w:rsid w:val="00A55264"/>
    <w:rsid w:val="00A5644D"/>
    <w:rsid w:val="00A56DC8"/>
    <w:rsid w:val="00A5764D"/>
    <w:rsid w:val="00A60328"/>
    <w:rsid w:val="00A6412C"/>
    <w:rsid w:val="00A650F3"/>
    <w:rsid w:val="00A66B82"/>
    <w:rsid w:val="00A722CD"/>
    <w:rsid w:val="00A731A1"/>
    <w:rsid w:val="00A735B0"/>
    <w:rsid w:val="00A81415"/>
    <w:rsid w:val="00A83245"/>
    <w:rsid w:val="00A83998"/>
    <w:rsid w:val="00A8448F"/>
    <w:rsid w:val="00A85260"/>
    <w:rsid w:val="00A92DC9"/>
    <w:rsid w:val="00AA0D7E"/>
    <w:rsid w:val="00AA1513"/>
    <w:rsid w:val="00AA20E5"/>
    <w:rsid w:val="00AA2DE0"/>
    <w:rsid w:val="00AA2FE6"/>
    <w:rsid w:val="00AA41A0"/>
    <w:rsid w:val="00AA4673"/>
    <w:rsid w:val="00AA47B3"/>
    <w:rsid w:val="00AA4C43"/>
    <w:rsid w:val="00AA5726"/>
    <w:rsid w:val="00AB2049"/>
    <w:rsid w:val="00AB3194"/>
    <w:rsid w:val="00AB5166"/>
    <w:rsid w:val="00AB70AF"/>
    <w:rsid w:val="00AB7312"/>
    <w:rsid w:val="00AB7339"/>
    <w:rsid w:val="00AC21F2"/>
    <w:rsid w:val="00AC6B63"/>
    <w:rsid w:val="00AC74B1"/>
    <w:rsid w:val="00AC7A23"/>
    <w:rsid w:val="00AD1A8D"/>
    <w:rsid w:val="00AD2ECD"/>
    <w:rsid w:val="00AD2FE2"/>
    <w:rsid w:val="00AD5046"/>
    <w:rsid w:val="00AD71E7"/>
    <w:rsid w:val="00AE2266"/>
    <w:rsid w:val="00AE29C2"/>
    <w:rsid w:val="00AE3ABE"/>
    <w:rsid w:val="00AE3E33"/>
    <w:rsid w:val="00AE4464"/>
    <w:rsid w:val="00AE4698"/>
    <w:rsid w:val="00AF0744"/>
    <w:rsid w:val="00AF10E8"/>
    <w:rsid w:val="00AF259A"/>
    <w:rsid w:val="00AF4272"/>
    <w:rsid w:val="00AF4D75"/>
    <w:rsid w:val="00AF54EF"/>
    <w:rsid w:val="00AF7CAC"/>
    <w:rsid w:val="00B012DD"/>
    <w:rsid w:val="00B020B9"/>
    <w:rsid w:val="00B055AA"/>
    <w:rsid w:val="00B10548"/>
    <w:rsid w:val="00B10B23"/>
    <w:rsid w:val="00B10E04"/>
    <w:rsid w:val="00B11625"/>
    <w:rsid w:val="00B11D61"/>
    <w:rsid w:val="00B159D9"/>
    <w:rsid w:val="00B15C65"/>
    <w:rsid w:val="00B1663A"/>
    <w:rsid w:val="00B16EFC"/>
    <w:rsid w:val="00B17C42"/>
    <w:rsid w:val="00B2015F"/>
    <w:rsid w:val="00B24537"/>
    <w:rsid w:val="00B24B5F"/>
    <w:rsid w:val="00B27EED"/>
    <w:rsid w:val="00B30536"/>
    <w:rsid w:val="00B33142"/>
    <w:rsid w:val="00B33798"/>
    <w:rsid w:val="00B35725"/>
    <w:rsid w:val="00B37DE0"/>
    <w:rsid w:val="00B40527"/>
    <w:rsid w:val="00B4153C"/>
    <w:rsid w:val="00B431C8"/>
    <w:rsid w:val="00B43BF4"/>
    <w:rsid w:val="00B44DED"/>
    <w:rsid w:val="00B46FC6"/>
    <w:rsid w:val="00B52065"/>
    <w:rsid w:val="00B5221F"/>
    <w:rsid w:val="00B55C64"/>
    <w:rsid w:val="00B56746"/>
    <w:rsid w:val="00B56EE7"/>
    <w:rsid w:val="00B57F4A"/>
    <w:rsid w:val="00B60D72"/>
    <w:rsid w:val="00B622D8"/>
    <w:rsid w:val="00B62B64"/>
    <w:rsid w:val="00B63420"/>
    <w:rsid w:val="00B63EE1"/>
    <w:rsid w:val="00B645FE"/>
    <w:rsid w:val="00B66BC8"/>
    <w:rsid w:val="00B66D24"/>
    <w:rsid w:val="00B67C40"/>
    <w:rsid w:val="00B70044"/>
    <w:rsid w:val="00B707AB"/>
    <w:rsid w:val="00B70F84"/>
    <w:rsid w:val="00B719DE"/>
    <w:rsid w:val="00B757EE"/>
    <w:rsid w:val="00B75E51"/>
    <w:rsid w:val="00B762A8"/>
    <w:rsid w:val="00B76BD2"/>
    <w:rsid w:val="00B76E4C"/>
    <w:rsid w:val="00B814E8"/>
    <w:rsid w:val="00B83306"/>
    <w:rsid w:val="00B84691"/>
    <w:rsid w:val="00B85F6B"/>
    <w:rsid w:val="00B86243"/>
    <w:rsid w:val="00B8631B"/>
    <w:rsid w:val="00B86EE5"/>
    <w:rsid w:val="00B87D59"/>
    <w:rsid w:val="00B91AA1"/>
    <w:rsid w:val="00B923F3"/>
    <w:rsid w:val="00B93924"/>
    <w:rsid w:val="00B93DBC"/>
    <w:rsid w:val="00B94106"/>
    <w:rsid w:val="00B948E3"/>
    <w:rsid w:val="00B95393"/>
    <w:rsid w:val="00BA120F"/>
    <w:rsid w:val="00BA2723"/>
    <w:rsid w:val="00BA5986"/>
    <w:rsid w:val="00BA66FF"/>
    <w:rsid w:val="00BA6981"/>
    <w:rsid w:val="00BA715B"/>
    <w:rsid w:val="00BA7306"/>
    <w:rsid w:val="00BA744D"/>
    <w:rsid w:val="00BB0CF4"/>
    <w:rsid w:val="00BB1D2A"/>
    <w:rsid w:val="00BB1DB1"/>
    <w:rsid w:val="00BB23BE"/>
    <w:rsid w:val="00BB2416"/>
    <w:rsid w:val="00BB328F"/>
    <w:rsid w:val="00BB57C1"/>
    <w:rsid w:val="00BB6717"/>
    <w:rsid w:val="00BB7935"/>
    <w:rsid w:val="00BB7A55"/>
    <w:rsid w:val="00BC044C"/>
    <w:rsid w:val="00BC1355"/>
    <w:rsid w:val="00BC365F"/>
    <w:rsid w:val="00BC587C"/>
    <w:rsid w:val="00BC5903"/>
    <w:rsid w:val="00BC5C6F"/>
    <w:rsid w:val="00BC65B9"/>
    <w:rsid w:val="00BC66C6"/>
    <w:rsid w:val="00BC772C"/>
    <w:rsid w:val="00BC7FA4"/>
    <w:rsid w:val="00BD04F6"/>
    <w:rsid w:val="00BD28BA"/>
    <w:rsid w:val="00BD41D8"/>
    <w:rsid w:val="00BD4236"/>
    <w:rsid w:val="00BD5271"/>
    <w:rsid w:val="00BD5ADE"/>
    <w:rsid w:val="00BD783B"/>
    <w:rsid w:val="00BE04EE"/>
    <w:rsid w:val="00BE095A"/>
    <w:rsid w:val="00BE0CDC"/>
    <w:rsid w:val="00BE21E0"/>
    <w:rsid w:val="00BE4F64"/>
    <w:rsid w:val="00BE515C"/>
    <w:rsid w:val="00BE53FA"/>
    <w:rsid w:val="00BE5487"/>
    <w:rsid w:val="00BE5FCC"/>
    <w:rsid w:val="00BF04F1"/>
    <w:rsid w:val="00BF309E"/>
    <w:rsid w:val="00BF4D96"/>
    <w:rsid w:val="00BF5859"/>
    <w:rsid w:val="00BF58C6"/>
    <w:rsid w:val="00BF735D"/>
    <w:rsid w:val="00BF7DAA"/>
    <w:rsid w:val="00C00D1E"/>
    <w:rsid w:val="00C0153A"/>
    <w:rsid w:val="00C03F63"/>
    <w:rsid w:val="00C0424E"/>
    <w:rsid w:val="00C06237"/>
    <w:rsid w:val="00C06341"/>
    <w:rsid w:val="00C06C03"/>
    <w:rsid w:val="00C129B1"/>
    <w:rsid w:val="00C12C53"/>
    <w:rsid w:val="00C138AC"/>
    <w:rsid w:val="00C14120"/>
    <w:rsid w:val="00C1415A"/>
    <w:rsid w:val="00C14EAE"/>
    <w:rsid w:val="00C15D80"/>
    <w:rsid w:val="00C2054B"/>
    <w:rsid w:val="00C20EB3"/>
    <w:rsid w:val="00C236A8"/>
    <w:rsid w:val="00C24725"/>
    <w:rsid w:val="00C26B6B"/>
    <w:rsid w:val="00C27389"/>
    <w:rsid w:val="00C27E58"/>
    <w:rsid w:val="00C303C3"/>
    <w:rsid w:val="00C31CBD"/>
    <w:rsid w:val="00C32A0B"/>
    <w:rsid w:val="00C33F10"/>
    <w:rsid w:val="00C342E7"/>
    <w:rsid w:val="00C355FD"/>
    <w:rsid w:val="00C359A1"/>
    <w:rsid w:val="00C37EDC"/>
    <w:rsid w:val="00C40031"/>
    <w:rsid w:val="00C42AD4"/>
    <w:rsid w:val="00C44EBC"/>
    <w:rsid w:val="00C45405"/>
    <w:rsid w:val="00C460DD"/>
    <w:rsid w:val="00C470C1"/>
    <w:rsid w:val="00C47FE5"/>
    <w:rsid w:val="00C55056"/>
    <w:rsid w:val="00C55F27"/>
    <w:rsid w:val="00C57066"/>
    <w:rsid w:val="00C57C6A"/>
    <w:rsid w:val="00C603C3"/>
    <w:rsid w:val="00C60E05"/>
    <w:rsid w:val="00C64465"/>
    <w:rsid w:val="00C672B0"/>
    <w:rsid w:val="00C676F4"/>
    <w:rsid w:val="00C71FB7"/>
    <w:rsid w:val="00C74D4A"/>
    <w:rsid w:val="00C8261C"/>
    <w:rsid w:val="00C82832"/>
    <w:rsid w:val="00C83682"/>
    <w:rsid w:val="00C83E7C"/>
    <w:rsid w:val="00C845C7"/>
    <w:rsid w:val="00C8579F"/>
    <w:rsid w:val="00C86C94"/>
    <w:rsid w:val="00C86D46"/>
    <w:rsid w:val="00C87C5E"/>
    <w:rsid w:val="00C914BB"/>
    <w:rsid w:val="00C92FBC"/>
    <w:rsid w:val="00C937B6"/>
    <w:rsid w:val="00C93DE3"/>
    <w:rsid w:val="00C95C1E"/>
    <w:rsid w:val="00CA17A1"/>
    <w:rsid w:val="00CA255A"/>
    <w:rsid w:val="00CA3423"/>
    <w:rsid w:val="00CA5108"/>
    <w:rsid w:val="00CA6129"/>
    <w:rsid w:val="00CB28F7"/>
    <w:rsid w:val="00CB5951"/>
    <w:rsid w:val="00CB7163"/>
    <w:rsid w:val="00CC0839"/>
    <w:rsid w:val="00CC0DB5"/>
    <w:rsid w:val="00CC2F47"/>
    <w:rsid w:val="00CC44D0"/>
    <w:rsid w:val="00CC62AC"/>
    <w:rsid w:val="00CC6C2A"/>
    <w:rsid w:val="00CC7C88"/>
    <w:rsid w:val="00CD2130"/>
    <w:rsid w:val="00CD6D1B"/>
    <w:rsid w:val="00CE22C6"/>
    <w:rsid w:val="00CE3282"/>
    <w:rsid w:val="00CE477F"/>
    <w:rsid w:val="00CE4F4A"/>
    <w:rsid w:val="00CE7555"/>
    <w:rsid w:val="00CF0C88"/>
    <w:rsid w:val="00CF1356"/>
    <w:rsid w:val="00CF146F"/>
    <w:rsid w:val="00CF1C65"/>
    <w:rsid w:val="00CF1FD4"/>
    <w:rsid w:val="00CF33F8"/>
    <w:rsid w:val="00CF6A5A"/>
    <w:rsid w:val="00CF6CBC"/>
    <w:rsid w:val="00D03966"/>
    <w:rsid w:val="00D07978"/>
    <w:rsid w:val="00D07D11"/>
    <w:rsid w:val="00D113A4"/>
    <w:rsid w:val="00D12266"/>
    <w:rsid w:val="00D12FF1"/>
    <w:rsid w:val="00D14BCC"/>
    <w:rsid w:val="00D16096"/>
    <w:rsid w:val="00D17043"/>
    <w:rsid w:val="00D170FE"/>
    <w:rsid w:val="00D17AE7"/>
    <w:rsid w:val="00D20713"/>
    <w:rsid w:val="00D22627"/>
    <w:rsid w:val="00D2307A"/>
    <w:rsid w:val="00D23697"/>
    <w:rsid w:val="00D23703"/>
    <w:rsid w:val="00D245E3"/>
    <w:rsid w:val="00D24B22"/>
    <w:rsid w:val="00D2595C"/>
    <w:rsid w:val="00D27BD7"/>
    <w:rsid w:val="00D30C1D"/>
    <w:rsid w:val="00D31261"/>
    <w:rsid w:val="00D316AC"/>
    <w:rsid w:val="00D33016"/>
    <w:rsid w:val="00D40EFE"/>
    <w:rsid w:val="00D41460"/>
    <w:rsid w:val="00D419E7"/>
    <w:rsid w:val="00D41E34"/>
    <w:rsid w:val="00D421D4"/>
    <w:rsid w:val="00D4404E"/>
    <w:rsid w:val="00D443B2"/>
    <w:rsid w:val="00D45D8B"/>
    <w:rsid w:val="00D4737D"/>
    <w:rsid w:val="00D50936"/>
    <w:rsid w:val="00D52B38"/>
    <w:rsid w:val="00D52BDA"/>
    <w:rsid w:val="00D52F3A"/>
    <w:rsid w:val="00D53FEA"/>
    <w:rsid w:val="00D553DD"/>
    <w:rsid w:val="00D567C8"/>
    <w:rsid w:val="00D60244"/>
    <w:rsid w:val="00D6142F"/>
    <w:rsid w:val="00D61A4F"/>
    <w:rsid w:val="00D61CC6"/>
    <w:rsid w:val="00D62684"/>
    <w:rsid w:val="00D62E9D"/>
    <w:rsid w:val="00D65AE1"/>
    <w:rsid w:val="00D720E5"/>
    <w:rsid w:val="00D74209"/>
    <w:rsid w:val="00D75B4B"/>
    <w:rsid w:val="00D77D04"/>
    <w:rsid w:val="00D80937"/>
    <w:rsid w:val="00D82968"/>
    <w:rsid w:val="00D842CB"/>
    <w:rsid w:val="00D85CEE"/>
    <w:rsid w:val="00D85D58"/>
    <w:rsid w:val="00D861ED"/>
    <w:rsid w:val="00D8705C"/>
    <w:rsid w:val="00D9018D"/>
    <w:rsid w:val="00D901A3"/>
    <w:rsid w:val="00D91138"/>
    <w:rsid w:val="00D96F97"/>
    <w:rsid w:val="00DA3902"/>
    <w:rsid w:val="00DA3940"/>
    <w:rsid w:val="00DA41DA"/>
    <w:rsid w:val="00DA6A5D"/>
    <w:rsid w:val="00DA7260"/>
    <w:rsid w:val="00DB2100"/>
    <w:rsid w:val="00DB22BD"/>
    <w:rsid w:val="00DB4EE5"/>
    <w:rsid w:val="00DB5322"/>
    <w:rsid w:val="00DB552C"/>
    <w:rsid w:val="00DC0406"/>
    <w:rsid w:val="00DC0780"/>
    <w:rsid w:val="00DC15E7"/>
    <w:rsid w:val="00DC4533"/>
    <w:rsid w:val="00DC48DA"/>
    <w:rsid w:val="00DC5765"/>
    <w:rsid w:val="00DC65E4"/>
    <w:rsid w:val="00DC66EC"/>
    <w:rsid w:val="00DD01CC"/>
    <w:rsid w:val="00DD1482"/>
    <w:rsid w:val="00DD1BFE"/>
    <w:rsid w:val="00DD2DBB"/>
    <w:rsid w:val="00DD3CB9"/>
    <w:rsid w:val="00DE0C74"/>
    <w:rsid w:val="00DE2035"/>
    <w:rsid w:val="00DE2A38"/>
    <w:rsid w:val="00DE539C"/>
    <w:rsid w:val="00DF0D21"/>
    <w:rsid w:val="00DF1749"/>
    <w:rsid w:val="00DF36DB"/>
    <w:rsid w:val="00DF5023"/>
    <w:rsid w:val="00DF54A4"/>
    <w:rsid w:val="00DF7394"/>
    <w:rsid w:val="00E02732"/>
    <w:rsid w:val="00E02EC3"/>
    <w:rsid w:val="00E06ACE"/>
    <w:rsid w:val="00E06FDB"/>
    <w:rsid w:val="00E070B4"/>
    <w:rsid w:val="00E10890"/>
    <w:rsid w:val="00E130F5"/>
    <w:rsid w:val="00E13AFA"/>
    <w:rsid w:val="00E13C78"/>
    <w:rsid w:val="00E143A7"/>
    <w:rsid w:val="00E146DC"/>
    <w:rsid w:val="00E15197"/>
    <w:rsid w:val="00E17898"/>
    <w:rsid w:val="00E22689"/>
    <w:rsid w:val="00E26734"/>
    <w:rsid w:val="00E31E70"/>
    <w:rsid w:val="00E352B2"/>
    <w:rsid w:val="00E357FF"/>
    <w:rsid w:val="00E36B99"/>
    <w:rsid w:val="00E37247"/>
    <w:rsid w:val="00E37B8C"/>
    <w:rsid w:val="00E4012D"/>
    <w:rsid w:val="00E4269D"/>
    <w:rsid w:val="00E42A6D"/>
    <w:rsid w:val="00E42CC9"/>
    <w:rsid w:val="00E4360B"/>
    <w:rsid w:val="00E46C63"/>
    <w:rsid w:val="00E47006"/>
    <w:rsid w:val="00E5137B"/>
    <w:rsid w:val="00E518DC"/>
    <w:rsid w:val="00E523DF"/>
    <w:rsid w:val="00E53184"/>
    <w:rsid w:val="00E62EBE"/>
    <w:rsid w:val="00E636BA"/>
    <w:rsid w:val="00E65A5B"/>
    <w:rsid w:val="00E66DCD"/>
    <w:rsid w:val="00E66EFA"/>
    <w:rsid w:val="00E71F83"/>
    <w:rsid w:val="00E74F71"/>
    <w:rsid w:val="00E76125"/>
    <w:rsid w:val="00E80D22"/>
    <w:rsid w:val="00E81CEB"/>
    <w:rsid w:val="00E84D9E"/>
    <w:rsid w:val="00E91590"/>
    <w:rsid w:val="00E91780"/>
    <w:rsid w:val="00E93EE7"/>
    <w:rsid w:val="00E942CC"/>
    <w:rsid w:val="00E94B4A"/>
    <w:rsid w:val="00E94EBA"/>
    <w:rsid w:val="00E950B9"/>
    <w:rsid w:val="00E97B66"/>
    <w:rsid w:val="00EA0EF7"/>
    <w:rsid w:val="00EA12D7"/>
    <w:rsid w:val="00EA2329"/>
    <w:rsid w:val="00EA4170"/>
    <w:rsid w:val="00EA51B5"/>
    <w:rsid w:val="00EA585E"/>
    <w:rsid w:val="00EA58EF"/>
    <w:rsid w:val="00EA607C"/>
    <w:rsid w:val="00EB0E2A"/>
    <w:rsid w:val="00EB3DC6"/>
    <w:rsid w:val="00EB4326"/>
    <w:rsid w:val="00EB4ABF"/>
    <w:rsid w:val="00EB4C30"/>
    <w:rsid w:val="00EC029B"/>
    <w:rsid w:val="00EC1DE0"/>
    <w:rsid w:val="00EC317C"/>
    <w:rsid w:val="00EC4A9F"/>
    <w:rsid w:val="00EC5911"/>
    <w:rsid w:val="00EC7892"/>
    <w:rsid w:val="00EC7AED"/>
    <w:rsid w:val="00ED0F75"/>
    <w:rsid w:val="00ED1D6B"/>
    <w:rsid w:val="00ED1EC4"/>
    <w:rsid w:val="00ED348C"/>
    <w:rsid w:val="00ED373C"/>
    <w:rsid w:val="00ED471A"/>
    <w:rsid w:val="00ED49A6"/>
    <w:rsid w:val="00ED5E01"/>
    <w:rsid w:val="00ED63BF"/>
    <w:rsid w:val="00ED6DC4"/>
    <w:rsid w:val="00ED7CCB"/>
    <w:rsid w:val="00EE38C3"/>
    <w:rsid w:val="00EE56CE"/>
    <w:rsid w:val="00EE5DD9"/>
    <w:rsid w:val="00EE61A2"/>
    <w:rsid w:val="00EF1657"/>
    <w:rsid w:val="00EF2157"/>
    <w:rsid w:val="00EF510B"/>
    <w:rsid w:val="00EF6276"/>
    <w:rsid w:val="00EF72A8"/>
    <w:rsid w:val="00F00396"/>
    <w:rsid w:val="00F0188B"/>
    <w:rsid w:val="00F01CC6"/>
    <w:rsid w:val="00F028F6"/>
    <w:rsid w:val="00F0556A"/>
    <w:rsid w:val="00F07F52"/>
    <w:rsid w:val="00F10A55"/>
    <w:rsid w:val="00F10C54"/>
    <w:rsid w:val="00F11141"/>
    <w:rsid w:val="00F13F0D"/>
    <w:rsid w:val="00F15135"/>
    <w:rsid w:val="00F16A01"/>
    <w:rsid w:val="00F21609"/>
    <w:rsid w:val="00F23681"/>
    <w:rsid w:val="00F2451A"/>
    <w:rsid w:val="00F24698"/>
    <w:rsid w:val="00F246FE"/>
    <w:rsid w:val="00F25B9C"/>
    <w:rsid w:val="00F262F4"/>
    <w:rsid w:val="00F26CA6"/>
    <w:rsid w:val="00F27793"/>
    <w:rsid w:val="00F27D44"/>
    <w:rsid w:val="00F308A8"/>
    <w:rsid w:val="00F3596B"/>
    <w:rsid w:val="00F376DA"/>
    <w:rsid w:val="00F3781F"/>
    <w:rsid w:val="00F44004"/>
    <w:rsid w:val="00F46EFF"/>
    <w:rsid w:val="00F50639"/>
    <w:rsid w:val="00F5063F"/>
    <w:rsid w:val="00F541CA"/>
    <w:rsid w:val="00F55DDD"/>
    <w:rsid w:val="00F560BA"/>
    <w:rsid w:val="00F56792"/>
    <w:rsid w:val="00F61521"/>
    <w:rsid w:val="00F61700"/>
    <w:rsid w:val="00F63204"/>
    <w:rsid w:val="00F65981"/>
    <w:rsid w:val="00F668FA"/>
    <w:rsid w:val="00F70933"/>
    <w:rsid w:val="00F71D5E"/>
    <w:rsid w:val="00F72AE6"/>
    <w:rsid w:val="00F73D2F"/>
    <w:rsid w:val="00F75AA4"/>
    <w:rsid w:val="00F766FA"/>
    <w:rsid w:val="00F77A79"/>
    <w:rsid w:val="00F81B33"/>
    <w:rsid w:val="00F8226D"/>
    <w:rsid w:val="00F84025"/>
    <w:rsid w:val="00F843E4"/>
    <w:rsid w:val="00F86183"/>
    <w:rsid w:val="00F877FA"/>
    <w:rsid w:val="00F90193"/>
    <w:rsid w:val="00F9082C"/>
    <w:rsid w:val="00F91C8F"/>
    <w:rsid w:val="00F92264"/>
    <w:rsid w:val="00F93EB5"/>
    <w:rsid w:val="00F9480E"/>
    <w:rsid w:val="00FA6E0B"/>
    <w:rsid w:val="00FB3B35"/>
    <w:rsid w:val="00FB4413"/>
    <w:rsid w:val="00FB7FEB"/>
    <w:rsid w:val="00FC1CA6"/>
    <w:rsid w:val="00FC2613"/>
    <w:rsid w:val="00FC3BB3"/>
    <w:rsid w:val="00FC439A"/>
    <w:rsid w:val="00FC6872"/>
    <w:rsid w:val="00FD05AF"/>
    <w:rsid w:val="00FD12BD"/>
    <w:rsid w:val="00FD196F"/>
    <w:rsid w:val="00FD2B63"/>
    <w:rsid w:val="00FD2F64"/>
    <w:rsid w:val="00FD34E5"/>
    <w:rsid w:val="00FD37DB"/>
    <w:rsid w:val="00FD46CE"/>
    <w:rsid w:val="00FD6E2D"/>
    <w:rsid w:val="00FD710C"/>
    <w:rsid w:val="00FE477C"/>
    <w:rsid w:val="00FE4D2F"/>
    <w:rsid w:val="00FE7BE4"/>
    <w:rsid w:val="00FF202A"/>
    <w:rsid w:val="00FF3983"/>
    <w:rsid w:val="00FF452A"/>
    <w:rsid w:val="00FF52CB"/>
    <w:rsid w:val="00FF59E7"/>
    <w:rsid w:val="00FF5D38"/>
    <w:rsid w:val="00FF6DCD"/>
    <w:rsid w:val="01D2BFD2"/>
    <w:rsid w:val="04067A49"/>
    <w:rsid w:val="053977E0"/>
    <w:rsid w:val="06ABC8CF"/>
    <w:rsid w:val="0746F816"/>
    <w:rsid w:val="08420156"/>
    <w:rsid w:val="088FC393"/>
    <w:rsid w:val="09C4A95A"/>
    <w:rsid w:val="0A087159"/>
    <w:rsid w:val="0A1E80B1"/>
    <w:rsid w:val="0AC0817D"/>
    <w:rsid w:val="0C1D7AF4"/>
    <w:rsid w:val="0C98F082"/>
    <w:rsid w:val="1176952B"/>
    <w:rsid w:val="1206C011"/>
    <w:rsid w:val="12230114"/>
    <w:rsid w:val="12C37E32"/>
    <w:rsid w:val="12F2957E"/>
    <w:rsid w:val="13A29072"/>
    <w:rsid w:val="145354B4"/>
    <w:rsid w:val="16839AC7"/>
    <w:rsid w:val="17503744"/>
    <w:rsid w:val="1813E597"/>
    <w:rsid w:val="19A26DB7"/>
    <w:rsid w:val="1AB8900B"/>
    <w:rsid w:val="1BBA6584"/>
    <w:rsid w:val="1C0A92B3"/>
    <w:rsid w:val="1D51D694"/>
    <w:rsid w:val="1DBA3323"/>
    <w:rsid w:val="1DE4BEB0"/>
    <w:rsid w:val="1E0FB649"/>
    <w:rsid w:val="1E71B529"/>
    <w:rsid w:val="1E795ED2"/>
    <w:rsid w:val="1F1EB870"/>
    <w:rsid w:val="1F88D8DD"/>
    <w:rsid w:val="1FB0187D"/>
    <w:rsid w:val="1FD11886"/>
    <w:rsid w:val="23276439"/>
    <w:rsid w:val="2448E9FB"/>
    <w:rsid w:val="251327B2"/>
    <w:rsid w:val="255717E9"/>
    <w:rsid w:val="2659960D"/>
    <w:rsid w:val="27790B6C"/>
    <w:rsid w:val="29BE5FD1"/>
    <w:rsid w:val="2A7F92EC"/>
    <w:rsid w:val="2B1BB8B3"/>
    <w:rsid w:val="2B63A65D"/>
    <w:rsid w:val="2BBFD97D"/>
    <w:rsid w:val="2C7D5D14"/>
    <w:rsid w:val="2DD6E9BF"/>
    <w:rsid w:val="2EA729C4"/>
    <w:rsid w:val="318AFA37"/>
    <w:rsid w:val="3309A88A"/>
    <w:rsid w:val="3311240F"/>
    <w:rsid w:val="3548D2EA"/>
    <w:rsid w:val="36019DA1"/>
    <w:rsid w:val="3652062A"/>
    <w:rsid w:val="365E6B5A"/>
    <w:rsid w:val="3753F615"/>
    <w:rsid w:val="3892BB62"/>
    <w:rsid w:val="3B6D262E"/>
    <w:rsid w:val="3BD34D10"/>
    <w:rsid w:val="3C64B949"/>
    <w:rsid w:val="3C856D35"/>
    <w:rsid w:val="3CA29B3E"/>
    <w:rsid w:val="3D3F0AF0"/>
    <w:rsid w:val="3ECFE161"/>
    <w:rsid w:val="3F5EB449"/>
    <w:rsid w:val="4133BC1C"/>
    <w:rsid w:val="4178553B"/>
    <w:rsid w:val="41F54D96"/>
    <w:rsid w:val="431A66A6"/>
    <w:rsid w:val="4539BA1D"/>
    <w:rsid w:val="472A0CAC"/>
    <w:rsid w:val="472FD78A"/>
    <w:rsid w:val="488880B5"/>
    <w:rsid w:val="4BAFC889"/>
    <w:rsid w:val="4C300219"/>
    <w:rsid w:val="4E262689"/>
    <w:rsid w:val="4FC1F6EA"/>
    <w:rsid w:val="500A3693"/>
    <w:rsid w:val="5047B1F7"/>
    <w:rsid w:val="51087BD9"/>
    <w:rsid w:val="52C3BB1D"/>
    <w:rsid w:val="5312174C"/>
    <w:rsid w:val="563022CD"/>
    <w:rsid w:val="571D0DDB"/>
    <w:rsid w:val="575412AD"/>
    <w:rsid w:val="57CA2A25"/>
    <w:rsid w:val="58DB4125"/>
    <w:rsid w:val="592831B2"/>
    <w:rsid w:val="59724DD9"/>
    <w:rsid w:val="599378D2"/>
    <w:rsid w:val="5A3B8640"/>
    <w:rsid w:val="5B2F4933"/>
    <w:rsid w:val="5B7788DC"/>
    <w:rsid w:val="5C1AB395"/>
    <w:rsid w:val="5ED81990"/>
    <w:rsid w:val="5F07846C"/>
    <w:rsid w:val="5F6BE7BF"/>
    <w:rsid w:val="605ECA0E"/>
    <w:rsid w:val="60B6C17F"/>
    <w:rsid w:val="6240DFF5"/>
    <w:rsid w:val="635EBE02"/>
    <w:rsid w:val="64130591"/>
    <w:rsid w:val="643D9BA9"/>
    <w:rsid w:val="6586266D"/>
    <w:rsid w:val="661023C9"/>
    <w:rsid w:val="66234A36"/>
    <w:rsid w:val="6BDEC2A0"/>
    <w:rsid w:val="6F06DC5F"/>
    <w:rsid w:val="6F13E056"/>
    <w:rsid w:val="715B2E4E"/>
    <w:rsid w:val="718EC2F7"/>
    <w:rsid w:val="71F6EC81"/>
    <w:rsid w:val="7264A975"/>
    <w:rsid w:val="72E26554"/>
    <w:rsid w:val="73A0AC11"/>
    <w:rsid w:val="74D8F16D"/>
    <w:rsid w:val="74E62164"/>
    <w:rsid w:val="766A474D"/>
    <w:rsid w:val="76724936"/>
    <w:rsid w:val="76D5E1E1"/>
    <w:rsid w:val="76DCF9D3"/>
    <w:rsid w:val="7A4EA31F"/>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ED8BB"/>
  <w15:docId w15:val="{62174290-88B6-4E76-BAB6-C02E3C9F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2C"/>
    <w:pPr>
      <w:spacing w:after="120" w:line="240" w:lineRule="auto"/>
    </w:pPr>
    <w:rPr>
      <w:rFonts w:ascii="Arial" w:hAnsi="Arial"/>
    </w:rPr>
  </w:style>
  <w:style w:type="paragraph" w:styleId="Heading1">
    <w:name w:val="heading 1"/>
    <w:basedOn w:val="Normal"/>
    <w:next w:val="Normal"/>
    <w:link w:val="Heading1Char"/>
    <w:uiPriority w:val="9"/>
    <w:qFormat/>
    <w:rsid w:val="00BE515C"/>
    <w:pPr>
      <w:autoSpaceDE w:val="0"/>
      <w:autoSpaceDN w:val="0"/>
      <w:adjustRightInd w:val="0"/>
      <w:spacing w:after="0"/>
      <w:outlineLvl w:val="0"/>
    </w:pPr>
    <w:rPr>
      <w:rFonts w:cs="Arial"/>
      <w:b/>
      <w:color w:val="2A5CAE"/>
      <w:sz w:val="40"/>
      <w:szCs w:val="24"/>
    </w:rPr>
  </w:style>
  <w:style w:type="paragraph" w:styleId="Heading2">
    <w:name w:val="heading 2"/>
    <w:basedOn w:val="Normal"/>
    <w:next w:val="Normal"/>
    <w:link w:val="Heading2Char"/>
    <w:uiPriority w:val="9"/>
    <w:unhideWhenUsed/>
    <w:qFormat/>
    <w:rsid w:val="00AE29C2"/>
    <w:pPr>
      <w:autoSpaceDE w:val="0"/>
      <w:autoSpaceDN w:val="0"/>
      <w:adjustRightInd w:val="0"/>
      <w:spacing w:after="0"/>
      <w:outlineLvl w:val="1"/>
    </w:pPr>
    <w:rPr>
      <w:rFonts w:cs="Arial"/>
      <w:b/>
      <w:color w:val="4472C4" w:themeColor="accent5"/>
      <w:sz w:val="28"/>
      <w:szCs w:val="24"/>
    </w:rPr>
  </w:style>
  <w:style w:type="paragraph" w:styleId="Heading3">
    <w:name w:val="heading 3"/>
    <w:basedOn w:val="Normal"/>
    <w:next w:val="Normal"/>
    <w:link w:val="Heading3Char"/>
    <w:uiPriority w:val="9"/>
    <w:unhideWhenUsed/>
    <w:qFormat/>
    <w:rsid w:val="00506A00"/>
    <w:pPr>
      <w:autoSpaceDE w:val="0"/>
      <w:autoSpaceDN w:val="0"/>
      <w:adjustRightInd w:val="0"/>
      <w:spacing w:after="34"/>
      <w:outlineLvl w:val="2"/>
    </w:pPr>
    <w:rPr>
      <w:rFonts w:cs="Arial"/>
      <w:b/>
      <w:color w:val="4472C4"/>
      <w:sz w:val="24"/>
    </w:rPr>
  </w:style>
  <w:style w:type="paragraph" w:styleId="Heading4">
    <w:name w:val="heading 4"/>
    <w:basedOn w:val="Normal"/>
    <w:next w:val="Normal"/>
    <w:link w:val="Heading4Char"/>
    <w:uiPriority w:val="9"/>
    <w:unhideWhenUsed/>
    <w:qFormat/>
    <w:rsid w:val="004B0457"/>
    <w:pPr>
      <w:autoSpaceDE w:val="0"/>
      <w:autoSpaceDN w:val="0"/>
      <w:adjustRightInd w:val="0"/>
      <w:spacing w:after="34"/>
      <w:outlineLvl w:val="3"/>
    </w:pPr>
    <w:rPr>
      <w:rFonts w:cs="Arial"/>
      <w:b/>
      <w:color w:val="4472C4"/>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BE515C"/>
    <w:rPr>
      <w:rFonts w:ascii="Arial" w:hAnsi="Arial" w:cs="Arial"/>
      <w:b/>
      <w:color w:val="2A5CAE"/>
      <w:sz w:val="40"/>
      <w:szCs w:val="24"/>
    </w:rPr>
  </w:style>
  <w:style w:type="character" w:customStyle="1" w:styleId="Heading4Char">
    <w:name w:val="Heading 4 Char"/>
    <w:basedOn w:val="DefaultParagraphFont"/>
    <w:link w:val="Heading4"/>
    <w:uiPriority w:val="9"/>
    <w:rsid w:val="004B0457"/>
    <w:rPr>
      <w:rFonts w:ascii="Arial" w:hAnsi="Arial" w:cs="Arial"/>
      <w:b/>
      <w:color w:val="4472C4"/>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29C2"/>
    <w:rPr>
      <w:rFonts w:ascii="Arial" w:hAnsi="Arial" w:cs="Arial"/>
      <w:b/>
      <w:color w:val="4472C4" w:themeColor="accent5"/>
      <w:sz w:val="28"/>
      <w:szCs w:val="24"/>
    </w:rPr>
  </w:style>
  <w:style w:type="character" w:customStyle="1" w:styleId="Heading3Char">
    <w:name w:val="Heading 3 Char"/>
    <w:basedOn w:val="DefaultParagraphFont"/>
    <w:link w:val="Heading3"/>
    <w:uiPriority w:val="9"/>
    <w:rsid w:val="00506A00"/>
    <w:rPr>
      <w:rFonts w:ascii="Arial" w:hAnsi="Arial" w:cs="Arial"/>
      <w:b/>
      <w:color w:val="4472C4"/>
      <w:sz w:val="24"/>
    </w:rPr>
  </w:style>
  <w:style w:type="paragraph" w:styleId="NoSpacing">
    <w:name w:val="No Spacing"/>
    <w:link w:val="NoSpacingChar"/>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paragraph" w:customStyle="1" w:styleId="paragraph">
    <w:name w:val="paragraph"/>
    <w:basedOn w:val="Normal"/>
    <w:rsid w:val="00D170F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170FE"/>
  </w:style>
  <w:style w:type="character" w:customStyle="1" w:styleId="eop">
    <w:name w:val="eop"/>
    <w:basedOn w:val="DefaultParagraphFont"/>
    <w:rsid w:val="00D170FE"/>
  </w:style>
  <w:style w:type="character" w:customStyle="1" w:styleId="NoSpacingChar">
    <w:name w:val="No Spacing Char"/>
    <w:basedOn w:val="DefaultParagraphFont"/>
    <w:link w:val="NoSpacing"/>
    <w:uiPriority w:val="1"/>
    <w:rsid w:val="00D170FE"/>
    <w:rPr>
      <w:rFonts w:ascii="Arial" w:hAnsi="Arial"/>
    </w:rPr>
  </w:style>
  <w:style w:type="character" w:customStyle="1" w:styleId="pagebreaktextspan">
    <w:name w:val="pagebreaktextspan"/>
    <w:basedOn w:val="DefaultParagraphFont"/>
    <w:rsid w:val="00870064"/>
  </w:style>
  <w:style w:type="character" w:customStyle="1" w:styleId="UnresolvedMention2">
    <w:name w:val="Unresolved Mention2"/>
    <w:basedOn w:val="DefaultParagraphFont"/>
    <w:uiPriority w:val="99"/>
    <w:semiHidden/>
    <w:unhideWhenUsed/>
    <w:rsid w:val="000E4E71"/>
    <w:rPr>
      <w:color w:val="605E5C"/>
      <w:shd w:val="clear" w:color="auto" w:fill="E1DFDD"/>
    </w:rPr>
  </w:style>
  <w:style w:type="character" w:customStyle="1" w:styleId="UnresolvedMention3">
    <w:name w:val="Unresolved Mention3"/>
    <w:basedOn w:val="DefaultParagraphFont"/>
    <w:uiPriority w:val="99"/>
    <w:semiHidden/>
    <w:unhideWhenUsed/>
    <w:rsid w:val="00B17C42"/>
    <w:rPr>
      <w:color w:val="605E5C"/>
      <w:shd w:val="clear" w:color="auto" w:fill="E1DFDD"/>
    </w:rPr>
  </w:style>
  <w:style w:type="character" w:customStyle="1" w:styleId="ind">
    <w:name w:val="ind"/>
    <w:basedOn w:val="DefaultParagraphFont"/>
    <w:rsid w:val="003F7629"/>
  </w:style>
  <w:style w:type="character" w:customStyle="1" w:styleId="subsenseiteration">
    <w:name w:val="subsenseiteration"/>
    <w:basedOn w:val="DefaultParagraphFont"/>
    <w:rsid w:val="003F7629"/>
  </w:style>
  <w:style w:type="paragraph" w:customStyle="1" w:styleId="font8">
    <w:name w:val="font_8"/>
    <w:basedOn w:val="Normal"/>
    <w:rsid w:val="00AC7A2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field">
    <w:name w:val="field"/>
    <w:basedOn w:val="DefaultParagraphFont"/>
    <w:rsid w:val="009B7AED"/>
  </w:style>
  <w:style w:type="paragraph" w:customStyle="1" w:styleId="NoSpacing1">
    <w:name w:val="No Spacing1"/>
    <w:next w:val="NoSpacing"/>
    <w:uiPriority w:val="1"/>
    <w:qFormat/>
    <w:rsid w:val="00761540"/>
    <w:pPr>
      <w:spacing w:after="0" w:line="240" w:lineRule="auto"/>
    </w:pPr>
    <w:rPr>
      <w:rFonts w:ascii="Arial" w:eastAsia="Dotum" w:hAnsi="Arial"/>
      <w:lang w:val="en-US"/>
    </w:rPr>
  </w:style>
  <w:style w:type="character" w:customStyle="1" w:styleId="no-link">
    <w:name w:val="no-link"/>
    <w:basedOn w:val="DefaultParagraphFont"/>
    <w:rsid w:val="008C2D6F"/>
  </w:style>
  <w:style w:type="character" w:styleId="PlaceholderText">
    <w:name w:val="Placeholder Text"/>
    <w:basedOn w:val="DefaultParagraphFont"/>
    <w:uiPriority w:val="99"/>
    <w:semiHidden/>
    <w:rsid w:val="007F171C"/>
    <w:rPr>
      <w:color w:val="808080"/>
    </w:rPr>
  </w:style>
  <w:style w:type="character" w:customStyle="1" w:styleId="UnresolvedMention4">
    <w:name w:val="Unresolved Mention4"/>
    <w:basedOn w:val="DefaultParagraphFont"/>
    <w:uiPriority w:val="99"/>
    <w:semiHidden/>
    <w:unhideWhenUsed/>
    <w:rsid w:val="00D72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916">
      <w:bodyDiv w:val="1"/>
      <w:marLeft w:val="0"/>
      <w:marRight w:val="0"/>
      <w:marTop w:val="0"/>
      <w:marBottom w:val="0"/>
      <w:divBdr>
        <w:top w:val="none" w:sz="0" w:space="0" w:color="auto"/>
        <w:left w:val="none" w:sz="0" w:space="0" w:color="auto"/>
        <w:bottom w:val="none" w:sz="0" w:space="0" w:color="auto"/>
        <w:right w:val="none" w:sz="0" w:space="0" w:color="auto"/>
      </w:divBdr>
      <w:divsChild>
        <w:div w:id="67505757">
          <w:marLeft w:val="0"/>
          <w:marRight w:val="0"/>
          <w:marTop w:val="0"/>
          <w:marBottom w:val="0"/>
          <w:divBdr>
            <w:top w:val="none" w:sz="0" w:space="0" w:color="auto"/>
            <w:left w:val="none" w:sz="0" w:space="0" w:color="auto"/>
            <w:bottom w:val="none" w:sz="0" w:space="0" w:color="auto"/>
            <w:right w:val="none" w:sz="0" w:space="0" w:color="auto"/>
          </w:divBdr>
        </w:div>
        <w:div w:id="681513808">
          <w:marLeft w:val="0"/>
          <w:marRight w:val="0"/>
          <w:marTop w:val="0"/>
          <w:marBottom w:val="0"/>
          <w:divBdr>
            <w:top w:val="none" w:sz="0" w:space="0" w:color="auto"/>
            <w:left w:val="none" w:sz="0" w:space="0" w:color="auto"/>
            <w:bottom w:val="none" w:sz="0" w:space="0" w:color="auto"/>
            <w:right w:val="none" w:sz="0" w:space="0" w:color="auto"/>
          </w:divBdr>
        </w:div>
      </w:divsChild>
    </w:div>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666">
      <w:bodyDiv w:val="1"/>
      <w:marLeft w:val="0"/>
      <w:marRight w:val="0"/>
      <w:marTop w:val="0"/>
      <w:marBottom w:val="0"/>
      <w:divBdr>
        <w:top w:val="none" w:sz="0" w:space="0" w:color="auto"/>
        <w:left w:val="none" w:sz="0" w:space="0" w:color="auto"/>
        <w:bottom w:val="none" w:sz="0" w:space="0" w:color="auto"/>
        <w:right w:val="none" w:sz="0" w:space="0" w:color="auto"/>
      </w:divBdr>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1211473">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31014982">
      <w:bodyDiv w:val="1"/>
      <w:marLeft w:val="0"/>
      <w:marRight w:val="0"/>
      <w:marTop w:val="0"/>
      <w:marBottom w:val="0"/>
      <w:divBdr>
        <w:top w:val="none" w:sz="0" w:space="0" w:color="auto"/>
        <w:left w:val="none" w:sz="0" w:space="0" w:color="auto"/>
        <w:bottom w:val="none" w:sz="0" w:space="0" w:color="auto"/>
        <w:right w:val="none" w:sz="0" w:space="0" w:color="auto"/>
      </w:divBdr>
    </w:div>
    <w:div w:id="262958545">
      <w:bodyDiv w:val="1"/>
      <w:marLeft w:val="0"/>
      <w:marRight w:val="0"/>
      <w:marTop w:val="0"/>
      <w:marBottom w:val="0"/>
      <w:divBdr>
        <w:top w:val="none" w:sz="0" w:space="0" w:color="auto"/>
        <w:left w:val="none" w:sz="0" w:space="0" w:color="auto"/>
        <w:bottom w:val="none" w:sz="0" w:space="0" w:color="auto"/>
        <w:right w:val="none" w:sz="0" w:space="0" w:color="auto"/>
      </w:divBdr>
      <w:divsChild>
        <w:div w:id="221331726">
          <w:marLeft w:val="0"/>
          <w:marRight w:val="0"/>
          <w:marTop w:val="0"/>
          <w:marBottom w:val="0"/>
          <w:divBdr>
            <w:top w:val="none" w:sz="0" w:space="0" w:color="auto"/>
            <w:left w:val="none" w:sz="0" w:space="0" w:color="auto"/>
            <w:bottom w:val="none" w:sz="0" w:space="0" w:color="auto"/>
            <w:right w:val="none" w:sz="0" w:space="0" w:color="auto"/>
          </w:divBdr>
        </w:div>
        <w:div w:id="313072416">
          <w:marLeft w:val="0"/>
          <w:marRight w:val="0"/>
          <w:marTop w:val="0"/>
          <w:marBottom w:val="0"/>
          <w:divBdr>
            <w:top w:val="none" w:sz="0" w:space="0" w:color="auto"/>
            <w:left w:val="none" w:sz="0" w:space="0" w:color="auto"/>
            <w:bottom w:val="none" w:sz="0" w:space="0" w:color="auto"/>
            <w:right w:val="none" w:sz="0" w:space="0" w:color="auto"/>
          </w:divBdr>
        </w:div>
        <w:div w:id="423460758">
          <w:marLeft w:val="0"/>
          <w:marRight w:val="0"/>
          <w:marTop w:val="0"/>
          <w:marBottom w:val="0"/>
          <w:divBdr>
            <w:top w:val="none" w:sz="0" w:space="0" w:color="auto"/>
            <w:left w:val="none" w:sz="0" w:space="0" w:color="auto"/>
            <w:bottom w:val="none" w:sz="0" w:space="0" w:color="auto"/>
            <w:right w:val="none" w:sz="0" w:space="0" w:color="auto"/>
          </w:divBdr>
        </w:div>
        <w:div w:id="1063144497">
          <w:marLeft w:val="0"/>
          <w:marRight w:val="0"/>
          <w:marTop w:val="0"/>
          <w:marBottom w:val="0"/>
          <w:divBdr>
            <w:top w:val="none" w:sz="0" w:space="0" w:color="auto"/>
            <w:left w:val="none" w:sz="0" w:space="0" w:color="auto"/>
            <w:bottom w:val="none" w:sz="0" w:space="0" w:color="auto"/>
            <w:right w:val="none" w:sz="0" w:space="0" w:color="auto"/>
          </w:divBdr>
        </w:div>
        <w:div w:id="1371538322">
          <w:marLeft w:val="0"/>
          <w:marRight w:val="0"/>
          <w:marTop w:val="0"/>
          <w:marBottom w:val="0"/>
          <w:divBdr>
            <w:top w:val="none" w:sz="0" w:space="0" w:color="auto"/>
            <w:left w:val="none" w:sz="0" w:space="0" w:color="auto"/>
            <w:bottom w:val="none" w:sz="0" w:space="0" w:color="auto"/>
            <w:right w:val="none" w:sz="0" w:space="0" w:color="auto"/>
          </w:divBdr>
        </w:div>
      </w:divsChild>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02275039">
      <w:bodyDiv w:val="1"/>
      <w:marLeft w:val="0"/>
      <w:marRight w:val="0"/>
      <w:marTop w:val="0"/>
      <w:marBottom w:val="0"/>
      <w:divBdr>
        <w:top w:val="none" w:sz="0" w:space="0" w:color="auto"/>
        <w:left w:val="none" w:sz="0" w:space="0" w:color="auto"/>
        <w:bottom w:val="none" w:sz="0" w:space="0" w:color="auto"/>
        <w:right w:val="none" w:sz="0" w:space="0" w:color="auto"/>
      </w:divBdr>
      <w:divsChild>
        <w:div w:id="1121341328">
          <w:marLeft w:val="0"/>
          <w:marRight w:val="0"/>
          <w:marTop w:val="0"/>
          <w:marBottom w:val="0"/>
          <w:divBdr>
            <w:top w:val="none" w:sz="0" w:space="0" w:color="auto"/>
            <w:left w:val="none" w:sz="0" w:space="0" w:color="auto"/>
            <w:bottom w:val="none" w:sz="0" w:space="0" w:color="auto"/>
            <w:right w:val="none" w:sz="0" w:space="0" w:color="auto"/>
          </w:divBdr>
        </w:div>
        <w:div w:id="1783181516">
          <w:marLeft w:val="0"/>
          <w:marRight w:val="0"/>
          <w:marTop w:val="0"/>
          <w:marBottom w:val="0"/>
          <w:divBdr>
            <w:top w:val="none" w:sz="0" w:space="0" w:color="auto"/>
            <w:left w:val="none" w:sz="0" w:space="0" w:color="auto"/>
            <w:bottom w:val="none" w:sz="0" w:space="0" w:color="auto"/>
            <w:right w:val="none" w:sz="0" w:space="0" w:color="auto"/>
          </w:divBdr>
        </w:div>
      </w:divsChild>
    </w:div>
    <w:div w:id="308902889">
      <w:bodyDiv w:val="1"/>
      <w:marLeft w:val="0"/>
      <w:marRight w:val="0"/>
      <w:marTop w:val="0"/>
      <w:marBottom w:val="0"/>
      <w:divBdr>
        <w:top w:val="none" w:sz="0" w:space="0" w:color="auto"/>
        <w:left w:val="none" w:sz="0" w:space="0" w:color="auto"/>
        <w:bottom w:val="none" w:sz="0" w:space="0" w:color="auto"/>
        <w:right w:val="none" w:sz="0" w:space="0" w:color="auto"/>
      </w:divBdr>
      <w:divsChild>
        <w:div w:id="921109501">
          <w:marLeft w:val="360"/>
          <w:marRight w:val="0"/>
          <w:marTop w:val="200"/>
          <w:marBottom w:val="0"/>
          <w:divBdr>
            <w:top w:val="none" w:sz="0" w:space="0" w:color="auto"/>
            <w:left w:val="none" w:sz="0" w:space="0" w:color="auto"/>
            <w:bottom w:val="none" w:sz="0" w:space="0" w:color="auto"/>
            <w:right w:val="none" w:sz="0" w:space="0" w:color="auto"/>
          </w:divBdr>
        </w:div>
      </w:divsChild>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357004893">
      <w:bodyDiv w:val="1"/>
      <w:marLeft w:val="0"/>
      <w:marRight w:val="0"/>
      <w:marTop w:val="0"/>
      <w:marBottom w:val="0"/>
      <w:divBdr>
        <w:top w:val="none" w:sz="0" w:space="0" w:color="auto"/>
        <w:left w:val="none" w:sz="0" w:space="0" w:color="auto"/>
        <w:bottom w:val="none" w:sz="0" w:space="0" w:color="auto"/>
        <w:right w:val="none" w:sz="0" w:space="0" w:color="auto"/>
      </w:divBdr>
      <w:divsChild>
        <w:div w:id="1839421640">
          <w:marLeft w:val="0"/>
          <w:marRight w:val="0"/>
          <w:marTop w:val="0"/>
          <w:marBottom w:val="0"/>
          <w:divBdr>
            <w:top w:val="none" w:sz="0" w:space="0" w:color="auto"/>
            <w:left w:val="none" w:sz="0" w:space="0" w:color="auto"/>
            <w:bottom w:val="none" w:sz="0" w:space="0" w:color="auto"/>
            <w:right w:val="none" w:sz="0" w:space="0" w:color="auto"/>
          </w:divBdr>
          <w:divsChild>
            <w:div w:id="955715121">
              <w:marLeft w:val="0"/>
              <w:marRight w:val="0"/>
              <w:marTop w:val="0"/>
              <w:marBottom w:val="0"/>
              <w:divBdr>
                <w:top w:val="none" w:sz="0" w:space="0" w:color="auto"/>
                <w:left w:val="none" w:sz="0" w:space="0" w:color="auto"/>
                <w:bottom w:val="none" w:sz="0" w:space="0" w:color="auto"/>
                <w:right w:val="none" w:sz="0" w:space="0" w:color="auto"/>
              </w:divBdr>
            </w:div>
          </w:divsChild>
        </w:div>
        <w:div w:id="2080713844">
          <w:marLeft w:val="0"/>
          <w:marRight w:val="0"/>
          <w:marTop w:val="0"/>
          <w:marBottom w:val="0"/>
          <w:divBdr>
            <w:top w:val="none" w:sz="0" w:space="0" w:color="auto"/>
            <w:left w:val="none" w:sz="0" w:space="0" w:color="auto"/>
            <w:bottom w:val="none" w:sz="0" w:space="0" w:color="auto"/>
            <w:right w:val="none" w:sz="0" w:space="0" w:color="auto"/>
          </w:divBdr>
        </w:div>
      </w:divsChild>
    </w:div>
    <w:div w:id="399207455">
      <w:bodyDiv w:val="1"/>
      <w:marLeft w:val="0"/>
      <w:marRight w:val="0"/>
      <w:marTop w:val="0"/>
      <w:marBottom w:val="0"/>
      <w:divBdr>
        <w:top w:val="none" w:sz="0" w:space="0" w:color="auto"/>
        <w:left w:val="none" w:sz="0" w:space="0" w:color="auto"/>
        <w:bottom w:val="none" w:sz="0" w:space="0" w:color="auto"/>
        <w:right w:val="none" w:sz="0" w:space="0" w:color="auto"/>
      </w:divBdr>
      <w:divsChild>
        <w:div w:id="1228570083">
          <w:marLeft w:val="360"/>
          <w:marRight w:val="0"/>
          <w:marTop w:val="200"/>
          <w:marBottom w:val="0"/>
          <w:divBdr>
            <w:top w:val="none" w:sz="0" w:space="0" w:color="auto"/>
            <w:left w:val="none" w:sz="0" w:space="0" w:color="auto"/>
            <w:bottom w:val="none" w:sz="0" w:space="0" w:color="auto"/>
            <w:right w:val="none" w:sz="0" w:space="0" w:color="auto"/>
          </w:divBdr>
        </w:div>
      </w:divsChild>
    </w:div>
    <w:div w:id="423845744">
      <w:bodyDiv w:val="1"/>
      <w:marLeft w:val="0"/>
      <w:marRight w:val="0"/>
      <w:marTop w:val="0"/>
      <w:marBottom w:val="0"/>
      <w:divBdr>
        <w:top w:val="none" w:sz="0" w:space="0" w:color="auto"/>
        <w:left w:val="none" w:sz="0" w:space="0" w:color="auto"/>
        <w:bottom w:val="none" w:sz="0" w:space="0" w:color="auto"/>
        <w:right w:val="none" w:sz="0" w:space="0" w:color="auto"/>
      </w:divBdr>
      <w:divsChild>
        <w:div w:id="647368914">
          <w:marLeft w:val="0"/>
          <w:marRight w:val="0"/>
          <w:marTop w:val="0"/>
          <w:marBottom w:val="0"/>
          <w:divBdr>
            <w:top w:val="none" w:sz="0" w:space="0" w:color="auto"/>
            <w:left w:val="none" w:sz="0" w:space="0" w:color="auto"/>
            <w:bottom w:val="none" w:sz="0" w:space="0" w:color="auto"/>
            <w:right w:val="none" w:sz="0" w:space="0" w:color="auto"/>
          </w:divBdr>
        </w:div>
        <w:div w:id="781923831">
          <w:marLeft w:val="0"/>
          <w:marRight w:val="0"/>
          <w:marTop w:val="0"/>
          <w:marBottom w:val="0"/>
          <w:divBdr>
            <w:top w:val="none" w:sz="0" w:space="0" w:color="auto"/>
            <w:left w:val="none" w:sz="0" w:space="0" w:color="auto"/>
            <w:bottom w:val="none" w:sz="0" w:space="0" w:color="auto"/>
            <w:right w:val="none" w:sz="0" w:space="0" w:color="auto"/>
          </w:divBdr>
        </w:div>
        <w:div w:id="966743388">
          <w:marLeft w:val="0"/>
          <w:marRight w:val="0"/>
          <w:marTop w:val="0"/>
          <w:marBottom w:val="0"/>
          <w:divBdr>
            <w:top w:val="none" w:sz="0" w:space="0" w:color="auto"/>
            <w:left w:val="none" w:sz="0" w:space="0" w:color="auto"/>
            <w:bottom w:val="none" w:sz="0" w:space="0" w:color="auto"/>
            <w:right w:val="none" w:sz="0" w:space="0" w:color="auto"/>
          </w:divBdr>
        </w:div>
        <w:div w:id="1110055258">
          <w:marLeft w:val="0"/>
          <w:marRight w:val="0"/>
          <w:marTop w:val="0"/>
          <w:marBottom w:val="0"/>
          <w:divBdr>
            <w:top w:val="none" w:sz="0" w:space="0" w:color="auto"/>
            <w:left w:val="none" w:sz="0" w:space="0" w:color="auto"/>
            <w:bottom w:val="none" w:sz="0" w:space="0" w:color="auto"/>
            <w:right w:val="none" w:sz="0" w:space="0" w:color="auto"/>
          </w:divBdr>
        </w:div>
        <w:div w:id="1336495574">
          <w:marLeft w:val="0"/>
          <w:marRight w:val="0"/>
          <w:marTop w:val="0"/>
          <w:marBottom w:val="0"/>
          <w:divBdr>
            <w:top w:val="none" w:sz="0" w:space="0" w:color="auto"/>
            <w:left w:val="none" w:sz="0" w:space="0" w:color="auto"/>
            <w:bottom w:val="none" w:sz="0" w:space="0" w:color="auto"/>
            <w:right w:val="none" w:sz="0" w:space="0" w:color="auto"/>
          </w:divBdr>
        </w:div>
        <w:div w:id="1727991093">
          <w:marLeft w:val="0"/>
          <w:marRight w:val="0"/>
          <w:marTop w:val="0"/>
          <w:marBottom w:val="0"/>
          <w:divBdr>
            <w:top w:val="none" w:sz="0" w:space="0" w:color="auto"/>
            <w:left w:val="none" w:sz="0" w:space="0" w:color="auto"/>
            <w:bottom w:val="none" w:sz="0" w:space="0" w:color="auto"/>
            <w:right w:val="none" w:sz="0" w:space="0" w:color="auto"/>
          </w:divBdr>
        </w:div>
      </w:divsChild>
    </w:div>
    <w:div w:id="432943374">
      <w:bodyDiv w:val="1"/>
      <w:marLeft w:val="0"/>
      <w:marRight w:val="0"/>
      <w:marTop w:val="0"/>
      <w:marBottom w:val="0"/>
      <w:divBdr>
        <w:top w:val="none" w:sz="0" w:space="0" w:color="auto"/>
        <w:left w:val="none" w:sz="0" w:space="0" w:color="auto"/>
        <w:bottom w:val="none" w:sz="0" w:space="0" w:color="auto"/>
        <w:right w:val="none" w:sz="0" w:space="0" w:color="auto"/>
      </w:divBdr>
    </w:div>
    <w:div w:id="467746992">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76647851">
      <w:bodyDiv w:val="1"/>
      <w:marLeft w:val="0"/>
      <w:marRight w:val="0"/>
      <w:marTop w:val="0"/>
      <w:marBottom w:val="0"/>
      <w:divBdr>
        <w:top w:val="none" w:sz="0" w:space="0" w:color="auto"/>
        <w:left w:val="none" w:sz="0" w:space="0" w:color="auto"/>
        <w:bottom w:val="none" w:sz="0" w:space="0" w:color="auto"/>
        <w:right w:val="none" w:sz="0" w:space="0" w:color="auto"/>
      </w:divBdr>
      <w:divsChild>
        <w:div w:id="190385460">
          <w:marLeft w:val="0"/>
          <w:marRight w:val="0"/>
          <w:marTop w:val="0"/>
          <w:marBottom w:val="0"/>
          <w:divBdr>
            <w:top w:val="none" w:sz="0" w:space="0" w:color="auto"/>
            <w:left w:val="none" w:sz="0" w:space="0" w:color="auto"/>
            <w:bottom w:val="none" w:sz="0" w:space="0" w:color="auto"/>
            <w:right w:val="none" w:sz="0" w:space="0" w:color="auto"/>
          </w:divBdr>
        </w:div>
        <w:div w:id="301737365">
          <w:marLeft w:val="0"/>
          <w:marRight w:val="0"/>
          <w:marTop w:val="0"/>
          <w:marBottom w:val="0"/>
          <w:divBdr>
            <w:top w:val="none" w:sz="0" w:space="0" w:color="auto"/>
            <w:left w:val="none" w:sz="0" w:space="0" w:color="auto"/>
            <w:bottom w:val="none" w:sz="0" w:space="0" w:color="auto"/>
            <w:right w:val="none" w:sz="0" w:space="0" w:color="auto"/>
          </w:divBdr>
        </w:div>
        <w:div w:id="479270022">
          <w:marLeft w:val="0"/>
          <w:marRight w:val="0"/>
          <w:marTop w:val="0"/>
          <w:marBottom w:val="0"/>
          <w:divBdr>
            <w:top w:val="none" w:sz="0" w:space="0" w:color="auto"/>
            <w:left w:val="none" w:sz="0" w:space="0" w:color="auto"/>
            <w:bottom w:val="none" w:sz="0" w:space="0" w:color="auto"/>
            <w:right w:val="none" w:sz="0" w:space="0" w:color="auto"/>
          </w:divBdr>
        </w:div>
        <w:div w:id="1337070587">
          <w:marLeft w:val="0"/>
          <w:marRight w:val="0"/>
          <w:marTop w:val="0"/>
          <w:marBottom w:val="0"/>
          <w:divBdr>
            <w:top w:val="none" w:sz="0" w:space="0" w:color="auto"/>
            <w:left w:val="none" w:sz="0" w:space="0" w:color="auto"/>
            <w:bottom w:val="none" w:sz="0" w:space="0" w:color="auto"/>
            <w:right w:val="none" w:sz="0" w:space="0" w:color="auto"/>
          </w:divBdr>
        </w:div>
        <w:div w:id="1380787580">
          <w:marLeft w:val="0"/>
          <w:marRight w:val="0"/>
          <w:marTop w:val="0"/>
          <w:marBottom w:val="0"/>
          <w:divBdr>
            <w:top w:val="none" w:sz="0" w:space="0" w:color="auto"/>
            <w:left w:val="none" w:sz="0" w:space="0" w:color="auto"/>
            <w:bottom w:val="none" w:sz="0" w:space="0" w:color="auto"/>
            <w:right w:val="none" w:sz="0" w:space="0" w:color="auto"/>
          </w:divBdr>
        </w:div>
        <w:div w:id="1574655119">
          <w:marLeft w:val="0"/>
          <w:marRight w:val="0"/>
          <w:marTop w:val="0"/>
          <w:marBottom w:val="0"/>
          <w:divBdr>
            <w:top w:val="none" w:sz="0" w:space="0" w:color="auto"/>
            <w:left w:val="none" w:sz="0" w:space="0" w:color="auto"/>
            <w:bottom w:val="none" w:sz="0" w:space="0" w:color="auto"/>
            <w:right w:val="none" w:sz="0" w:space="0" w:color="auto"/>
          </w:divBdr>
        </w:div>
        <w:div w:id="1971665910">
          <w:marLeft w:val="0"/>
          <w:marRight w:val="0"/>
          <w:marTop w:val="0"/>
          <w:marBottom w:val="0"/>
          <w:divBdr>
            <w:top w:val="none" w:sz="0" w:space="0" w:color="auto"/>
            <w:left w:val="none" w:sz="0" w:space="0" w:color="auto"/>
            <w:bottom w:val="none" w:sz="0" w:space="0" w:color="auto"/>
            <w:right w:val="none" w:sz="0" w:space="0" w:color="auto"/>
          </w:divBdr>
        </w:div>
      </w:divsChild>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8291">
      <w:bodyDiv w:val="1"/>
      <w:marLeft w:val="0"/>
      <w:marRight w:val="0"/>
      <w:marTop w:val="0"/>
      <w:marBottom w:val="0"/>
      <w:divBdr>
        <w:top w:val="none" w:sz="0" w:space="0" w:color="auto"/>
        <w:left w:val="none" w:sz="0" w:space="0" w:color="auto"/>
        <w:bottom w:val="none" w:sz="0" w:space="0" w:color="auto"/>
        <w:right w:val="none" w:sz="0" w:space="0" w:color="auto"/>
      </w:divBdr>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08661944">
      <w:bodyDiv w:val="1"/>
      <w:marLeft w:val="0"/>
      <w:marRight w:val="0"/>
      <w:marTop w:val="0"/>
      <w:marBottom w:val="0"/>
      <w:divBdr>
        <w:top w:val="none" w:sz="0" w:space="0" w:color="auto"/>
        <w:left w:val="none" w:sz="0" w:space="0" w:color="auto"/>
        <w:bottom w:val="none" w:sz="0" w:space="0" w:color="auto"/>
        <w:right w:val="none" w:sz="0" w:space="0" w:color="auto"/>
      </w:divBdr>
      <w:divsChild>
        <w:div w:id="811485563">
          <w:marLeft w:val="0"/>
          <w:marRight w:val="0"/>
          <w:marTop w:val="30"/>
          <w:marBottom w:val="30"/>
          <w:divBdr>
            <w:top w:val="none" w:sz="0" w:space="0" w:color="auto"/>
            <w:left w:val="none" w:sz="0" w:space="0" w:color="auto"/>
            <w:bottom w:val="none" w:sz="0" w:space="0" w:color="auto"/>
            <w:right w:val="none" w:sz="0" w:space="0" w:color="auto"/>
          </w:divBdr>
          <w:divsChild>
            <w:div w:id="849415539">
              <w:marLeft w:val="0"/>
              <w:marRight w:val="0"/>
              <w:marTop w:val="0"/>
              <w:marBottom w:val="0"/>
              <w:divBdr>
                <w:top w:val="none" w:sz="0" w:space="0" w:color="auto"/>
                <w:left w:val="none" w:sz="0" w:space="0" w:color="auto"/>
                <w:bottom w:val="none" w:sz="0" w:space="0" w:color="auto"/>
                <w:right w:val="none" w:sz="0" w:space="0" w:color="auto"/>
              </w:divBdr>
              <w:divsChild>
                <w:div w:id="890190336">
                  <w:marLeft w:val="0"/>
                  <w:marRight w:val="0"/>
                  <w:marTop w:val="0"/>
                  <w:marBottom w:val="0"/>
                  <w:divBdr>
                    <w:top w:val="none" w:sz="0" w:space="0" w:color="auto"/>
                    <w:left w:val="none" w:sz="0" w:space="0" w:color="auto"/>
                    <w:bottom w:val="none" w:sz="0" w:space="0" w:color="auto"/>
                    <w:right w:val="none" w:sz="0" w:space="0" w:color="auto"/>
                  </w:divBdr>
                </w:div>
              </w:divsChild>
            </w:div>
            <w:div w:id="1173765570">
              <w:marLeft w:val="0"/>
              <w:marRight w:val="0"/>
              <w:marTop w:val="0"/>
              <w:marBottom w:val="0"/>
              <w:divBdr>
                <w:top w:val="none" w:sz="0" w:space="0" w:color="auto"/>
                <w:left w:val="none" w:sz="0" w:space="0" w:color="auto"/>
                <w:bottom w:val="none" w:sz="0" w:space="0" w:color="auto"/>
                <w:right w:val="none" w:sz="0" w:space="0" w:color="auto"/>
              </w:divBdr>
              <w:divsChild>
                <w:div w:id="199587196">
                  <w:marLeft w:val="0"/>
                  <w:marRight w:val="0"/>
                  <w:marTop w:val="0"/>
                  <w:marBottom w:val="0"/>
                  <w:divBdr>
                    <w:top w:val="none" w:sz="0" w:space="0" w:color="auto"/>
                    <w:left w:val="none" w:sz="0" w:space="0" w:color="auto"/>
                    <w:bottom w:val="none" w:sz="0" w:space="0" w:color="auto"/>
                    <w:right w:val="none" w:sz="0" w:space="0" w:color="auto"/>
                  </w:divBdr>
                </w:div>
              </w:divsChild>
            </w:div>
            <w:div w:id="1321151453">
              <w:marLeft w:val="0"/>
              <w:marRight w:val="0"/>
              <w:marTop w:val="0"/>
              <w:marBottom w:val="0"/>
              <w:divBdr>
                <w:top w:val="none" w:sz="0" w:space="0" w:color="auto"/>
                <w:left w:val="none" w:sz="0" w:space="0" w:color="auto"/>
                <w:bottom w:val="none" w:sz="0" w:space="0" w:color="auto"/>
                <w:right w:val="none" w:sz="0" w:space="0" w:color="auto"/>
              </w:divBdr>
              <w:divsChild>
                <w:div w:id="545727092">
                  <w:marLeft w:val="0"/>
                  <w:marRight w:val="0"/>
                  <w:marTop w:val="0"/>
                  <w:marBottom w:val="0"/>
                  <w:divBdr>
                    <w:top w:val="none" w:sz="0" w:space="0" w:color="auto"/>
                    <w:left w:val="none" w:sz="0" w:space="0" w:color="auto"/>
                    <w:bottom w:val="none" w:sz="0" w:space="0" w:color="auto"/>
                    <w:right w:val="none" w:sz="0" w:space="0" w:color="auto"/>
                  </w:divBdr>
                </w:div>
              </w:divsChild>
            </w:div>
            <w:div w:id="1383866309">
              <w:marLeft w:val="0"/>
              <w:marRight w:val="0"/>
              <w:marTop w:val="0"/>
              <w:marBottom w:val="0"/>
              <w:divBdr>
                <w:top w:val="none" w:sz="0" w:space="0" w:color="auto"/>
                <w:left w:val="none" w:sz="0" w:space="0" w:color="auto"/>
                <w:bottom w:val="none" w:sz="0" w:space="0" w:color="auto"/>
                <w:right w:val="none" w:sz="0" w:space="0" w:color="auto"/>
              </w:divBdr>
              <w:divsChild>
                <w:div w:id="33627794">
                  <w:marLeft w:val="0"/>
                  <w:marRight w:val="0"/>
                  <w:marTop w:val="0"/>
                  <w:marBottom w:val="0"/>
                  <w:divBdr>
                    <w:top w:val="none" w:sz="0" w:space="0" w:color="auto"/>
                    <w:left w:val="none" w:sz="0" w:space="0" w:color="auto"/>
                    <w:bottom w:val="none" w:sz="0" w:space="0" w:color="auto"/>
                    <w:right w:val="none" w:sz="0" w:space="0" w:color="auto"/>
                  </w:divBdr>
                </w:div>
              </w:divsChild>
            </w:div>
            <w:div w:id="1390110227">
              <w:marLeft w:val="0"/>
              <w:marRight w:val="0"/>
              <w:marTop w:val="0"/>
              <w:marBottom w:val="0"/>
              <w:divBdr>
                <w:top w:val="none" w:sz="0" w:space="0" w:color="auto"/>
                <w:left w:val="none" w:sz="0" w:space="0" w:color="auto"/>
                <w:bottom w:val="none" w:sz="0" w:space="0" w:color="auto"/>
                <w:right w:val="none" w:sz="0" w:space="0" w:color="auto"/>
              </w:divBdr>
              <w:divsChild>
                <w:div w:id="458183951">
                  <w:marLeft w:val="0"/>
                  <w:marRight w:val="0"/>
                  <w:marTop w:val="0"/>
                  <w:marBottom w:val="0"/>
                  <w:divBdr>
                    <w:top w:val="none" w:sz="0" w:space="0" w:color="auto"/>
                    <w:left w:val="none" w:sz="0" w:space="0" w:color="auto"/>
                    <w:bottom w:val="none" w:sz="0" w:space="0" w:color="auto"/>
                    <w:right w:val="none" w:sz="0" w:space="0" w:color="auto"/>
                  </w:divBdr>
                </w:div>
              </w:divsChild>
            </w:div>
            <w:div w:id="1557426464">
              <w:marLeft w:val="0"/>
              <w:marRight w:val="0"/>
              <w:marTop w:val="0"/>
              <w:marBottom w:val="0"/>
              <w:divBdr>
                <w:top w:val="none" w:sz="0" w:space="0" w:color="auto"/>
                <w:left w:val="none" w:sz="0" w:space="0" w:color="auto"/>
                <w:bottom w:val="none" w:sz="0" w:space="0" w:color="auto"/>
                <w:right w:val="none" w:sz="0" w:space="0" w:color="auto"/>
              </w:divBdr>
              <w:divsChild>
                <w:div w:id="1580627518">
                  <w:marLeft w:val="0"/>
                  <w:marRight w:val="0"/>
                  <w:marTop w:val="0"/>
                  <w:marBottom w:val="0"/>
                  <w:divBdr>
                    <w:top w:val="none" w:sz="0" w:space="0" w:color="auto"/>
                    <w:left w:val="none" w:sz="0" w:space="0" w:color="auto"/>
                    <w:bottom w:val="none" w:sz="0" w:space="0" w:color="auto"/>
                    <w:right w:val="none" w:sz="0" w:space="0" w:color="auto"/>
                  </w:divBdr>
                </w:div>
              </w:divsChild>
            </w:div>
            <w:div w:id="1983316072">
              <w:marLeft w:val="0"/>
              <w:marRight w:val="0"/>
              <w:marTop w:val="0"/>
              <w:marBottom w:val="0"/>
              <w:divBdr>
                <w:top w:val="none" w:sz="0" w:space="0" w:color="auto"/>
                <w:left w:val="none" w:sz="0" w:space="0" w:color="auto"/>
                <w:bottom w:val="none" w:sz="0" w:space="0" w:color="auto"/>
                <w:right w:val="none" w:sz="0" w:space="0" w:color="auto"/>
              </w:divBdr>
              <w:divsChild>
                <w:div w:id="246883330">
                  <w:marLeft w:val="0"/>
                  <w:marRight w:val="0"/>
                  <w:marTop w:val="0"/>
                  <w:marBottom w:val="0"/>
                  <w:divBdr>
                    <w:top w:val="none" w:sz="0" w:space="0" w:color="auto"/>
                    <w:left w:val="none" w:sz="0" w:space="0" w:color="auto"/>
                    <w:bottom w:val="none" w:sz="0" w:space="0" w:color="auto"/>
                    <w:right w:val="none" w:sz="0" w:space="0" w:color="auto"/>
                  </w:divBdr>
                </w:div>
              </w:divsChild>
            </w:div>
            <w:div w:id="2039698182">
              <w:marLeft w:val="0"/>
              <w:marRight w:val="0"/>
              <w:marTop w:val="0"/>
              <w:marBottom w:val="0"/>
              <w:divBdr>
                <w:top w:val="none" w:sz="0" w:space="0" w:color="auto"/>
                <w:left w:val="none" w:sz="0" w:space="0" w:color="auto"/>
                <w:bottom w:val="none" w:sz="0" w:space="0" w:color="auto"/>
                <w:right w:val="none" w:sz="0" w:space="0" w:color="auto"/>
              </w:divBdr>
              <w:divsChild>
                <w:div w:id="18696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5300">
      <w:bodyDiv w:val="1"/>
      <w:marLeft w:val="0"/>
      <w:marRight w:val="0"/>
      <w:marTop w:val="0"/>
      <w:marBottom w:val="0"/>
      <w:divBdr>
        <w:top w:val="none" w:sz="0" w:space="0" w:color="auto"/>
        <w:left w:val="none" w:sz="0" w:space="0" w:color="auto"/>
        <w:bottom w:val="none" w:sz="0" w:space="0" w:color="auto"/>
        <w:right w:val="none" w:sz="0" w:space="0" w:color="auto"/>
      </w:divBdr>
      <w:divsChild>
        <w:div w:id="1099104344">
          <w:marLeft w:val="0"/>
          <w:marRight w:val="0"/>
          <w:marTop w:val="0"/>
          <w:marBottom w:val="0"/>
          <w:divBdr>
            <w:top w:val="none" w:sz="0" w:space="0" w:color="auto"/>
            <w:left w:val="none" w:sz="0" w:space="0" w:color="auto"/>
            <w:bottom w:val="none" w:sz="0" w:space="0" w:color="auto"/>
            <w:right w:val="none" w:sz="0" w:space="0" w:color="auto"/>
          </w:divBdr>
          <w:divsChild>
            <w:div w:id="177086121">
              <w:marLeft w:val="0"/>
              <w:marRight w:val="0"/>
              <w:marTop w:val="0"/>
              <w:marBottom w:val="0"/>
              <w:divBdr>
                <w:top w:val="none" w:sz="0" w:space="0" w:color="auto"/>
                <w:left w:val="none" w:sz="0" w:space="0" w:color="auto"/>
                <w:bottom w:val="none" w:sz="0" w:space="0" w:color="auto"/>
                <w:right w:val="none" w:sz="0" w:space="0" w:color="auto"/>
              </w:divBdr>
            </w:div>
          </w:divsChild>
        </w:div>
        <w:div w:id="2142914732">
          <w:marLeft w:val="0"/>
          <w:marRight w:val="0"/>
          <w:marTop w:val="0"/>
          <w:marBottom w:val="0"/>
          <w:divBdr>
            <w:top w:val="none" w:sz="0" w:space="0" w:color="auto"/>
            <w:left w:val="none" w:sz="0" w:space="0" w:color="auto"/>
            <w:bottom w:val="none" w:sz="0" w:space="0" w:color="auto"/>
            <w:right w:val="none" w:sz="0" w:space="0" w:color="auto"/>
          </w:divBdr>
          <w:divsChild>
            <w:div w:id="1667590642">
              <w:marLeft w:val="0"/>
              <w:marRight w:val="0"/>
              <w:marTop w:val="0"/>
              <w:marBottom w:val="0"/>
              <w:divBdr>
                <w:top w:val="none" w:sz="0" w:space="0" w:color="auto"/>
                <w:left w:val="none" w:sz="0" w:space="0" w:color="auto"/>
                <w:bottom w:val="none" w:sz="0" w:space="0" w:color="auto"/>
                <w:right w:val="none" w:sz="0" w:space="0" w:color="auto"/>
              </w:divBdr>
            </w:div>
            <w:div w:id="1967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697200779">
      <w:bodyDiv w:val="1"/>
      <w:marLeft w:val="0"/>
      <w:marRight w:val="0"/>
      <w:marTop w:val="0"/>
      <w:marBottom w:val="0"/>
      <w:divBdr>
        <w:top w:val="none" w:sz="0" w:space="0" w:color="auto"/>
        <w:left w:val="none" w:sz="0" w:space="0" w:color="auto"/>
        <w:bottom w:val="none" w:sz="0" w:space="0" w:color="auto"/>
        <w:right w:val="none" w:sz="0" w:space="0" w:color="auto"/>
      </w:divBdr>
    </w:div>
    <w:div w:id="698316467">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746876517">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0128">
      <w:bodyDiv w:val="1"/>
      <w:marLeft w:val="0"/>
      <w:marRight w:val="0"/>
      <w:marTop w:val="0"/>
      <w:marBottom w:val="0"/>
      <w:divBdr>
        <w:top w:val="none" w:sz="0" w:space="0" w:color="auto"/>
        <w:left w:val="none" w:sz="0" w:space="0" w:color="auto"/>
        <w:bottom w:val="none" w:sz="0" w:space="0" w:color="auto"/>
        <w:right w:val="none" w:sz="0" w:space="0" w:color="auto"/>
      </w:divBdr>
      <w:divsChild>
        <w:div w:id="536090904">
          <w:marLeft w:val="0"/>
          <w:marRight w:val="0"/>
          <w:marTop w:val="0"/>
          <w:marBottom w:val="0"/>
          <w:divBdr>
            <w:top w:val="none" w:sz="0" w:space="0" w:color="auto"/>
            <w:left w:val="none" w:sz="0" w:space="0" w:color="auto"/>
            <w:bottom w:val="none" w:sz="0" w:space="0" w:color="auto"/>
            <w:right w:val="none" w:sz="0" w:space="0" w:color="auto"/>
          </w:divBdr>
        </w:div>
        <w:div w:id="1175194300">
          <w:marLeft w:val="0"/>
          <w:marRight w:val="0"/>
          <w:marTop w:val="0"/>
          <w:marBottom w:val="0"/>
          <w:divBdr>
            <w:top w:val="none" w:sz="0" w:space="0" w:color="auto"/>
            <w:left w:val="none" w:sz="0" w:space="0" w:color="auto"/>
            <w:bottom w:val="none" w:sz="0" w:space="0" w:color="auto"/>
            <w:right w:val="none" w:sz="0" w:space="0" w:color="auto"/>
          </w:divBdr>
        </w:div>
        <w:div w:id="1480263464">
          <w:marLeft w:val="0"/>
          <w:marRight w:val="0"/>
          <w:marTop w:val="0"/>
          <w:marBottom w:val="0"/>
          <w:divBdr>
            <w:top w:val="none" w:sz="0" w:space="0" w:color="auto"/>
            <w:left w:val="none" w:sz="0" w:space="0" w:color="auto"/>
            <w:bottom w:val="none" w:sz="0" w:space="0" w:color="auto"/>
            <w:right w:val="none" w:sz="0" w:space="0" w:color="auto"/>
          </w:divBdr>
        </w:div>
        <w:div w:id="1558512349">
          <w:marLeft w:val="0"/>
          <w:marRight w:val="0"/>
          <w:marTop w:val="0"/>
          <w:marBottom w:val="0"/>
          <w:divBdr>
            <w:top w:val="none" w:sz="0" w:space="0" w:color="auto"/>
            <w:left w:val="none" w:sz="0" w:space="0" w:color="auto"/>
            <w:bottom w:val="none" w:sz="0" w:space="0" w:color="auto"/>
            <w:right w:val="none" w:sz="0" w:space="0" w:color="auto"/>
          </w:divBdr>
        </w:div>
      </w:divsChild>
    </w:div>
    <w:div w:id="772239284">
      <w:bodyDiv w:val="1"/>
      <w:marLeft w:val="0"/>
      <w:marRight w:val="0"/>
      <w:marTop w:val="0"/>
      <w:marBottom w:val="0"/>
      <w:divBdr>
        <w:top w:val="none" w:sz="0" w:space="0" w:color="auto"/>
        <w:left w:val="none" w:sz="0" w:space="0" w:color="auto"/>
        <w:bottom w:val="none" w:sz="0" w:space="0" w:color="auto"/>
        <w:right w:val="none" w:sz="0" w:space="0" w:color="auto"/>
      </w:divBdr>
      <w:divsChild>
        <w:div w:id="237253141">
          <w:marLeft w:val="0"/>
          <w:marRight w:val="0"/>
          <w:marTop w:val="0"/>
          <w:marBottom w:val="0"/>
          <w:divBdr>
            <w:top w:val="none" w:sz="0" w:space="0" w:color="auto"/>
            <w:left w:val="none" w:sz="0" w:space="0" w:color="auto"/>
            <w:bottom w:val="none" w:sz="0" w:space="0" w:color="auto"/>
            <w:right w:val="none" w:sz="0" w:space="0" w:color="auto"/>
          </w:divBdr>
        </w:div>
        <w:div w:id="1486579800">
          <w:marLeft w:val="0"/>
          <w:marRight w:val="0"/>
          <w:marTop w:val="0"/>
          <w:marBottom w:val="0"/>
          <w:divBdr>
            <w:top w:val="none" w:sz="0" w:space="0" w:color="auto"/>
            <w:left w:val="none" w:sz="0" w:space="0" w:color="auto"/>
            <w:bottom w:val="none" w:sz="0" w:space="0" w:color="auto"/>
            <w:right w:val="none" w:sz="0" w:space="0" w:color="auto"/>
          </w:divBdr>
        </w:div>
      </w:divsChild>
    </w:div>
    <w:div w:id="781264061">
      <w:bodyDiv w:val="1"/>
      <w:marLeft w:val="0"/>
      <w:marRight w:val="0"/>
      <w:marTop w:val="0"/>
      <w:marBottom w:val="0"/>
      <w:divBdr>
        <w:top w:val="none" w:sz="0" w:space="0" w:color="auto"/>
        <w:left w:val="none" w:sz="0" w:space="0" w:color="auto"/>
        <w:bottom w:val="none" w:sz="0" w:space="0" w:color="auto"/>
        <w:right w:val="none" w:sz="0" w:space="0" w:color="auto"/>
      </w:divBdr>
      <w:divsChild>
        <w:div w:id="619411044">
          <w:marLeft w:val="0"/>
          <w:marRight w:val="0"/>
          <w:marTop w:val="0"/>
          <w:marBottom w:val="0"/>
          <w:divBdr>
            <w:top w:val="none" w:sz="0" w:space="0" w:color="auto"/>
            <w:left w:val="none" w:sz="0" w:space="0" w:color="auto"/>
            <w:bottom w:val="none" w:sz="0" w:space="0" w:color="auto"/>
            <w:right w:val="none" w:sz="0" w:space="0" w:color="auto"/>
          </w:divBdr>
        </w:div>
        <w:div w:id="1081021759">
          <w:marLeft w:val="0"/>
          <w:marRight w:val="0"/>
          <w:marTop w:val="0"/>
          <w:marBottom w:val="0"/>
          <w:divBdr>
            <w:top w:val="none" w:sz="0" w:space="0" w:color="auto"/>
            <w:left w:val="none" w:sz="0" w:space="0" w:color="auto"/>
            <w:bottom w:val="none" w:sz="0" w:space="0" w:color="auto"/>
            <w:right w:val="none" w:sz="0" w:space="0" w:color="auto"/>
          </w:divBdr>
        </w:div>
        <w:div w:id="1961377140">
          <w:marLeft w:val="0"/>
          <w:marRight w:val="0"/>
          <w:marTop w:val="0"/>
          <w:marBottom w:val="0"/>
          <w:divBdr>
            <w:top w:val="none" w:sz="0" w:space="0" w:color="auto"/>
            <w:left w:val="none" w:sz="0" w:space="0" w:color="auto"/>
            <w:bottom w:val="none" w:sz="0" w:space="0" w:color="auto"/>
            <w:right w:val="none" w:sz="0" w:space="0" w:color="auto"/>
          </w:divBdr>
        </w:div>
        <w:div w:id="2026862222">
          <w:marLeft w:val="0"/>
          <w:marRight w:val="0"/>
          <w:marTop w:val="0"/>
          <w:marBottom w:val="0"/>
          <w:divBdr>
            <w:top w:val="none" w:sz="0" w:space="0" w:color="auto"/>
            <w:left w:val="none" w:sz="0" w:space="0" w:color="auto"/>
            <w:bottom w:val="none" w:sz="0" w:space="0" w:color="auto"/>
            <w:right w:val="none" w:sz="0" w:space="0" w:color="auto"/>
          </w:divBdr>
        </w:div>
      </w:divsChild>
    </w:div>
    <w:div w:id="826550479">
      <w:bodyDiv w:val="1"/>
      <w:marLeft w:val="0"/>
      <w:marRight w:val="0"/>
      <w:marTop w:val="0"/>
      <w:marBottom w:val="0"/>
      <w:divBdr>
        <w:top w:val="none" w:sz="0" w:space="0" w:color="auto"/>
        <w:left w:val="none" w:sz="0" w:space="0" w:color="auto"/>
        <w:bottom w:val="none" w:sz="0" w:space="0" w:color="auto"/>
        <w:right w:val="none" w:sz="0" w:space="0" w:color="auto"/>
      </w:divBdr>
      <w:divsChild>
        <w:div w:id="770008766">
          <w:marLeft w:val="0"/>
          <w:marRight w:val="0"/>
          <w:marTop w:val="30"/>
          <w:marBottom w:val="30"/>
          <w:divBdr>
            <w:top w:val="none" w:sz="0" w:space="0" w:color="auto"/>
            <w:left w:val="none" w:sz="0" w:space="0" w:color="auto"/>
            <w:bottom w:val="none" w:sz="0" w:space="0" w:color="auto"/>
            <w:right w:val="none" w:sz="0" w:space="0" w:color="auto"/>
          </w:divBdr>
          <w:divsChild>
            <w:div w:id="111945036">
              <w:marLeft w:val="0"/>
              <w:marRight w:val="0"/>
              <w:marTop w:val="0"/>
              <w:marBottom w:val="0"/>
              <w:divBdr>
                <w:top w:val="none" w:sz="0" w:space="0" w:color="auto"/>
                <w:left w:val="none" w:sz="0" w:space="0" w:color="auto"/>
                <w:bottom w:val="none" w:sz="0" w:space="0" w:color="auto"/>
                <w:right w:val="none" w:sz="0" w:space="0" w:color="auto"/>
              </w:divBdr>
              <w:divsChild>
                <w:div w:id="513619488">
                  <w:marLeft w:val="0"/>
                  <w:marRight w:val="0"/>
                  <w:marTop w:val="0"/>
                  <w:marBottom w:val="0"/>
                  <w:divBdr>
                    <w:top w:val="none" w:sz="0" w:space="0" w:color="auto"/>
                    <w:left w:val="none" w:sz="0" w:space="0" w:color="auto"/>
                    <w:bottom w:val="none" w:sz="0" w:space="0" w:color="auto"/>
                    <w:right w:val="none" w:sz="0" w:space="0" w:color="auto"/>
                  </w:divBdr>
                </w:div>
              </w:divsChild>
            </w:div>
            <w:div w:id="135495182">
              <w:marLeft w:val="0"/>
              <w:marRight w:val="0"/>
              <w:marTop w:val="0"/>
              <w:marBottom w:val="0"/>
              <w:divBdr>
                <w:top w:val="none" w:sz="0" w:space="0" w:color="auto"/>
                <w:left w:val="none" w:sz="0" w:space="0" w:color="auto"/>
                <w:bottom w:val="none" w:sz="0" w:space="0" w:color="auto"/>
                <w:right w:val="none" w:sz="0" w:space="0" w:color="auto"/>
              </w:divBdr>
              <w:divsChild>
                <w:div w:id="1825318524">
                  <w:marLeft w:val="0"/>
                  <w:marRight w:val="0"/>
                  <w:marTop w:val="0"/>
                  <w:marBottom w:val="0"/>
                  <w:divBdr>
                    <w:top w:val="none" w:sz="0" w:space="0" w:color="auto"/>
                    <w:left w:val="none" w:sz="0" w:space="0" w:color="auto"/>
                    <w:bottom w:val="none" w:sz="0" w:space="0" w:color="auto"/>
                    <w:right w:val="none" w:sz="0" w:space="0" w:color="auto"/>
                  </w:divBdr>
                </w:div>
              </w:divsChild>
            </w:div>
            <w:div w:id="163133613">
              <w:marLeft w:val="0"/>
              <w:marRight w:val="0"/>
              <w:marTop w:val="0"/>
              <w:marBottom w:val="0"/>
              <w:divBdr>
                <w:top w:val="none" w:sz="0" w:space="0" w:color="auto"/>
                <w:left w:val="none" w:sz="0" w:space="0" w:color="auto"/>
                <w:bottom w:val="none" w:sz="0" w:space="0" w:color="auto"/>
                <w:right w:val="none" w:sz="0" w:space="0" w:color="auto"/>
              </w:divBdr>
              <w:divsChild>
                <w:div w:id="1510175035">
                  <w:marLeft w:val="0"/>
                  <w:marRight w:val="0"/>
                  <w:marTop w:val="0"/>
                  <w:marBottom w:val="0"/>
                  <w:divBdr>
                    <w:top w:val="none" w:sz="0" w:space="0" w:color="auto"/>
                    <w:left w:val="none" w:sz="0" w:space="0" w:color="auto"/>
                    <w:bottom w:val="none" w:sz="0" w:space="0" w:color="auto"/>
                    <w:right w:val="none" w:sz="0" w:space="0" w:color="auto"/>
                  </w:divBdr>
                </w:div>
              </w:divsChild>
            </w:div>
            <w:div w:id="170028846">
              <w:marLeft w:val="0"/>
              <w:marRight w:val="0"/>
              <w:marTop w:val="0"/>
              <w:marBottom w:val="0"/>
              <w:divBdr>
                <w:top w:val="none" w:sz="0" w:space="0" w:color="auto"/>
                <w:left w:val="none" w:sz="0" w:space="0" w:color="auto"/>
                <w:bottom w:val="none" w:sz="0" w:space="0" w:color="auto"/>
                <w:right w:val="none" w:sz="0" w:space="0" w:color="auto"/>
              </w:divBdr>
              <w:divsChild>
                <w:div w:id="36977018">
                  <w:marLeft w:val="0"/>
                  <w:marRight w:val="0"/>
                  <w:marTop w:val="0"/>
                  <w:marBottom w:val="0"/>
                  <w:divBdr>
                    <w:top w:val="none" w:sz="0" w:space="0" w:color="auto"/>
                    <w:left w:val="none" w:sz="0" w:space="0" w:color="auto"/>
                    <w:bottom w:val="none" w:sz="0" w:space="0" w:color="auto"/>
                    <w:right w:val="none" w:sz="0" w:space="0" w:color="auto"/>
                  </w:divBdr>
                </w:div>
              </w:divsChild>
            </w:div>
            <w:div w:id="368409015">
              <w:marLeft w:val="0"/>
              <w:marRight w:val="0"/>
              <w:marTop w:val="0"/>
              <w:marBottom w:val="0"/>
              <w:divBdr>
                <w:top w:val="none" w:sz="0" w:space="0" w:color="auto"/>
                <w:left w:val="none" w:sz="0" w:space="0" w:color="auto"/>
                <w:bottom w:val="none" w:sz="0" w:space="0" w:color="auto"/>
                <w:right w:val="none" w:sz="0" w:space="0" w:color="auto"/>
              </w:divBdr>
              <w:divsChild>
                <w:div w:id="1347446358">
                  <w:marLeft w:val="0"/>
                  <w:marRight w:val="0"/>
                  <w:marTop w:val="0"/>
                  <w:marBottom w:val="0"/>
                  <w:divBdr>
                    <w:top w:val="none" w:sz="0" w:space="0" w:color="auto"/>
                    <w:left w:val="none" w:sz="0" w:space="0" w:color="auto"/>
                    <w:bottom w:val="none" w:sz="0" w:space="0" w:color="auto"/>
                    <w:right w:val="none" w:sz="0" w:space="0" w:color="auto"/>
                  </w:divBdr>
                </w:div>
              </w:divsChild>
            </w:div>
            <w:div w:id="387345150">
              <w:marLeft w:val="0"/>
              <w:marRight w:val="0"/>
              <w:marTop w:val="0"/>
              <w:marBottom w:val="0"/>
              <w:divBdr>
                <w:top w:val="none" w:sz="0" w:space="0" w:color="auto"/>
                <w:left w:val="none" w:sz="0" w:space="0" w:color="auto"/>
                <w:bottom w:val="none" w:sz="0" w:space="0" w:color="auto"/>
                <w:right w:val="none" w:sz="0" w:space="0" w:color="auto"/>
              </w:divBdr>
              <w:divsChild>
                <w:div w:id="1535657396">
                  <w:marLeft w:val="0"/>
                  <w:marRight w:val="0"/>
                  <w:marTop w:val="0"/>
                  <w:marBottom w:val="0"/>
                  <w:divBdr>
                    <w:top w:val="none" w:sz="0" w:space="0" w:color="auto"/>
                    <w:left w:val="none" w:sz="0" w:space="0" w:color="auto"/>
                    <w:bottom w:val="none" w:sz="0" w:space="0" w:color="auto"/>
                    <w:right w:val="none" w:sz="0" w:space="0" w:color="auto"/>
                  </w:divBdr>
                </w:div>
              </w:divsChild>
            </w:div>
            <w:div w:id="656961289">
              <w:marLeft w:val="0"/>
              <w:marRight w:val="0"/>
              <w:marTop w:val="0"/>
              <w:marBottom w:val="0"/>
              <w:divBdr>
                <w:top w:val="none" w:sz="0" w:space="0" w:color="auto"/>
                <w:left w:val="none" w:sz="0" w:space="0" w:color="auto"/>
                <w:bottom w:val="none" w:sz="0" w:space="0" w:color="auto"/>
                <w:right w:val="none" w:sz="0" w:space="0" w:color="auto"/>
              </w:divBdr>
              <w:divsChild>
                <w:div w:id="1651397075">
                  <w:marLeft w:val="0"/>
                  <w:marRight w:val="0"/>
                  <w:marTop w:val="0"/>
                  <w:marBottom w:val="0"/>
                  <w:divBdr>
                    <w:top w:val="none" w:sz="0" w:space="0" w:color="auto"/>
                    <w:left w:val="none" w:sz="0" w:space="0" w:color="auto"/>
                    <w:bottom w:val="none" w:sz="0" w:space="0" w:color="auto"/>
                    <w:right w:val="none" w:sz="0" w:space="0" w:color="auto"/>
                  </w:divBdr>
                </w:div>
              </w:divsChild>
            </w:div>
            <w:div w:id="801921766">
              <w:marLeft w:val="0"/>
              <w:marRight w:val="0"/>
              <w:marTop w:val="0"/>
              <w:marBottom w:val="0"/>
              <w:divBdr>
                <w:top w:val="none" w:sz="0" w:space="0" w:color="auto"/>
                <w:left w:val="none" w:sz="0" w:space="0" w:color="auto"/>
                <w:bottom w:val="none" w:sz="0" w:space="0" w:color="auto"/>
                <w:right w:val="none" w:sz="0" w:space="0" w:color="auto"/>
              </w:divBdr>
              <w:divsChild>
                <w:div w:id="316418609">
                  <w:marLeft w:val="0"/>
                  <w:marRight w:val="0"/>
                  <w:marTop w:val="0"/>
                  <w:marBottom w:val="0"/>
                  <w:divBdr>
                    <w:top w:val="none" w:sz="0" w:space="0" w:color="auto"/>
                    <w:left w:val="none" w:sz="0" w:space="0" w:color="auto"/>
                    <w:bottom w:val="none" w:sz="0" w:space="0" w:color="auto"/>
                    <w:right w:val="none" w:sz="0" w:space="0" w:color="auto"/>
                  </w:divBdr>
                </w:div>
              </w:divsChild>
            </w:div>
            <w:div w:id="1412241337">
              <w:marLeft w:val="0"/>
              <w:marRight w:val="0"/>
              <w:marTop w:val="0"/>
              <w:marBottom w:val="0"/>
              <w:divBdr>
                <w:top w:val="none" w:sz="0" w:space="0" w:color="auto"/>
                <w:left w:val="none" w:sz="0" w:space="0" w:color="auto"/>
                <w:bottom w:val="none" w:sz="0" w:space="0" w:color="auto"/>
                <w:right w:val="none" w:sz="0" w:space="0" w:color="auto"/>
              </w:divBdr>
              <w:divsChild>
                <w:div w:id="833301653">
                  <w:marLeft w:val="0"/>
                  <w:marRight w:val="0"/>
                  <w:marTop w:val="0"/>
                  <w:marBottom w:val="0"/>
                  <w:divBdr>
                    <w:top w:val="none" w:sz="0" w:space="0" w:color="auto"/>
                    <w:left w:val="none" w:sz="0" w:space="0" w:color="auto"/>
                    <w:bottom w:val="none" w:sz="0" w:space="0" w:color="auto"/>
                    <w:right w:val="none" w:sz="0" w:space="0" w:color="auto"/>
                  </w:divBdr>
                </w:div>
              </w:divsChild>
            </w:div>
            <w:div w:id="1603686755">
              <w:marLeft w:val="0"/>
              <w:marRight w:val="0"/>
              <w:marTop w:val="0"/>
              <w:marBottom w:val="0"/>
              <w:divBdr>
                <w:top w:val="none" w:sz="0" w:space="0" w:color="auto"/>
                <w:left w:val="none" w:sz="0" w:space="0" w:color="auto"/>
                <w:bottom w:val="none" w:sz="0" w:space="0" w:color="auto"/>
                <w:right w:val="none" w:sz="0" w:space="0" w:color="auto"/>
              </w:divBdr>
              <w:divsChild>
                <w:div w:id="390809013">
                  <w:marLeft w:val="0"/>
                  <w:marRight w:val="0"/>
                  <w:marTop w:val="0"/>
                  <w:marBottom w:val="0"/>
                  <w:divBdr>
                    <w:top w:val="none" w:sz="0" w:space="0" w:color="auto"/>
                    <w:left w:val="none" w:sz="0" w:space="0" w:color="auto"/>
                    <w:bottom w:val="none" w:sz="0" w:space="0" w:color="auto"/>
                    <w:right w:val="none" w:sz="0" w:space="0" w:color="auto"/>
                  </w:divBdr>
                </w:div>
              </w:divsChild>
            </w:div>
            <w:div w:id="2101944711">
              <w:marLeft w:val="0"/>
              <w:marRight w:val="0"/>
              <w:marTop w:val="0"/>
              <w:marBottom w:val="0"/>
              <w:divBdr>
                <w:top w:val="none" w:sz="0" w:space="0" w:color="auto"/>
                <w:left w:val="none" w:sz="0" w:space="0" w:color="auto"/>
                <w:bottom w:val="none" w:sz="0" w:space="0" w:color="auto"/>
                <w:right w:val="none" w:sz="0" w:space="0" w:color="auto"/>
              </w:divBdr>
              <w:divsChild>
                <w:div w:id="472140191">
                  <w:marLeft w:val="0"/>
                  <w:marRight w:val="0"/>
                  <w:marTop w:val="0"/>
                  <w:marBottom w:val="0"/>
                  <w:divBdr>
                    <w:top w:val="none" w:sz="0" w:space="0" w:color="auto"/>
                    <w:left w:val="none" w:sz="0" w:space="0" w:color="auto"/>
                    <w:bottom w:val="none" w:sz="0" w:space="0" w:color="auto"/>
                    <w:right w:val="none" w:sz="0" w:space="0" w:color="auto"/>
                  </w:divBdr>
                </w:div>
              </w:divsChild>
            </w:div>
            <w:div w:id="2107188055">
              <w:marLeft w:val="0"/>
              <w:marRight w:val="0"/>
              <w:marTop w:val="0"/>
              <w:marBottom w:val="0"/>
              <w:divBdr>
                <w:top w:val="none" w:sz="0" w:space="0" w:color="auto"/>
                <w:left w:val="none" w:sz="0" w:space="0" w:color="auto"/>
                <w:bottom w:val="none" w:sz="0" w:space="0" w:color="auto"/>
                <w:right w:val="none" w:sz="0" w:space="0" w:color="auto"/>
              </w:divBdr>
              <w:divsChild>
                <w:div w:id="3183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1174">
          <w:marLeft w:val="0"/>
          <w:marRight w:val="0"/>
          <w:marTop w:val="30"/>
          <w:marBottom w:val="30"/>
          <w:divBdr>
            <w:top w:val="none" w:sz="0" w:space="0" w:color="auto"/>
            <w:left w:val="none" w:sz="0" w:space="0" w:color="auto"/>
            <w:bottom w:val="none" w:sz="0" w:space="0" w:color="auto"/>
            <w:right w:val="none" w:sz="0" w:space="0" w:color="auto"/>
          </w:divBdr>
          <w:divsChild>
            <w:div w:id="200435053">
              <w:marLeft w:val="0"/>
              <w:marRight w:val="0"/>
              <w:marTop w:val="0"/>
              <w:marBottom w:val="0"/>
              <w:divBdr>
                <w:top w:val="none" w:sz="0" w:space="0" w:color="auto"/>
                <w:left w:val="none" w:sz="0" w:space="0" w:color="auto"/>
                <w:bottom w:val="none" w:sz="0" w:space="0" w:color="auto"/>
                <w:right w:val="none" w:sz="0" w:space="0" w:color="auto"/>
              </w:divBdr>
              <w:divsChild>
                <w:div w:id="517504436">
                  <w:marLeft w:val="0"/>
                  <w:marRight w:val="0"/>
                  <w:marTop w:val="0"/>
                  <w:marBottom w:val="0"/>
                  <w:divBdr>
                    <w:top w:val="none" w:sz="0" w:space="0" w:color="auto"/>
                    <w:left w:val="none" w:sz="0" w:space="0" w:color="auto"/>
                    <w:bottom w:val="none" w:sz="0" w:space="0" w:color="auto"/>
                    <w:right w:val="none" w:sz="0" w:space="0" w:color="auto"/>
                  </w:divBdr>
                </w:div>
              </w:divsChild>
            </w:div>
            <w:div w:id="297491582">
              <w:marLeft w:val="0"/>
              <w:marRight w:val="0"/>
              <w:marTop w:val="0"/>
              <w:marBottom w:val="0"/>
              <w:divBdr>
                <w:top w:val="none" w:sz="0" w:space="0" w:color="auto"/>
                <w:left w:val="none" w:sz="0" w:space="0" w:color="auto"/>
                <w:bottom w:val="none" w:sz="0" w:space="0" w:color="auto"/>
                <w:right w:val="none" w:sz="0" w:space="0" w:color="auto"/>
              </w:divBdr>
              <w:divsChild>
                <w:div w:id="2001421654">
                  <w:marLeft w:val="0"/>
                  <w:marRight w:val="0"/>
                  <w:marTop w:val="0"/>
                  <w:marBottom w:val="0"/>
                  <w:divBdr>
                    <w:top w:val="none" w:sz="0" w:space="0" w:color="auto"/>
                    <w:left w:val="none" w:sz="0" w:space="0" w:color="auto"/>
                    <w:bottom w:val="none" w:sz="0" w:space="0" w:color="auto"/>
                    <w:right w:val="none" w:sz="0" w:space="0" w:color="auto"/>
                  </w:divBdr>
                </w:div>
              </w:divsChild>
            </w:div>
            <w:div w:id="360520187">
              <w:marLeft w:val="0"/>
              <w:marRight w:val="0"/>
              <w:marTop w:val="0"/>
              <w:marBottom w:val="0"/>
              <w:divBdr>
                <w:top w:val="none" w:sz="0" w:space="0" w:color="auto"/>
                <w:left w:val="none" w:sz="0" w:space="0" w:color="auto"/>
                <w:bottom w:val="none" w:sz="0" w:space="0" w:color="auto"/>
                <w:right w:val="none" w:sz="0" w:space="0" w:color="auto"/>
              </w:divBdr>
              <w:divsChild>
                <w:div w:id="1845168102">
                  <w:marLeft w:val="0"/>
                  <w:marRight w:val="0"/>
                  <w:marTop w:val="0"/>
                  <w:marBottom w:val="0"/>
                  <w:divBdr>
                    <w:top w:val="none" w:sz="0" w:space="0" w:color="auto"/>
                    <w:left w:val="none" w:sz="0" w:space="0" w:color="auto"/>
                    <w:bottom w:val="none" w:sz="0" w:space="0" w:color="auto"/>
                    <w:right w:val="none" w:sz="0" w:space="0" w:color="auto"/>
                  </w:divBdr>
                </w:div>
              </w:divsChild>
            </w:div>
            <w:div w:id="378407406">
              <w:marLeft w:val="0"/>
              <w:marRight w:val="0"/>
              <w:marTop w:val="0"/>
              <w:marBottom w:val="0"/>
              <w:divBdr>
                <w:top w:val="none" w:sz="0" w:space="0" w:color="auto"/>
                <w:left w:val="none" w:sz="0" w:space="0" w:color="auto"/>
                <w:bottom w:val="none" w:sz="0" w:space="0" w:color="auto"/>
                <w:right w:val="none" w:sz="0" w:space="0" w:color="auto"/>
              </w:divBdr>
              <w:divsChild>
                <w:div w:id="404450799">
                  <w:marLeft w:val="0"/>
                  <w:marRight w:val="0"/>
                  <w:marTop w:val="0"/>
                  <w:marBottom w:val="0"/>
                  <w:divBdr>
                    <w:top w:val="none" w:sz="0" w:space="0" w:color="auto"/>
                    <w:left w:val="none" w:sz="0" w:space="0" w:color="auto"/>
                    <w:bottom w:val="none" w:sz="0" w:space="0" w:color="auto"/>
                    <w:right w:val="none" w:sz="0" w:space="0" w:color="auto"/>
                  </w:divBdr>
                </w:div>
              </w:divsChild>
            </w:div>
            <w:div w:id="451217526">
              <w:marLeft w:val="0"/>
              <w:marRight w:val="0"/>
              <w:marTop w:val="0"/>
              <w:marBottom w:val="0"/>
              <w:divBdr>
                <w:top w:val="none" w:sz="0" w:space="0" w:color="auto"/>
                <w:left w:val="none" w:sz="0" w:space="0" w:color="auto"/>
                <w:bottom w:val="none" w:sz="0" w:space="0" w:color="auto"/>
                <w:right w:val="none" w:sz="0" w:space="0" w:color="auto"/>
              </w:divBdr>
              <w:divsChild>
                <w:div w:id="746076171">
                  <w:marLeft w:val="0"/>
                  <w:marRight w:val="0"/>
                  <w:marTop w:val="0"/>
                  <w:marBottom w:val="0"/>
                  <w:divBdr>
                    <w:top w:val="none" w:sz="0" w:space="0" w:color="auto"/>
                    <w:left w:val="none" w:sz="0" w:space="0" w:color="auto"/>
                    <w:bottom w:val="none" w:sz="0" w:space="0" w:color="auto"/>
                    <w:right w:val="none" w:sz="0" w:space="0" w:color="auto"/>
                  </w:divBdr>
                </w:div>
              </w:divsChild>
            </w:div>
            <w:div w:id="964774193">
              <w:marLeft w:val="0"/>
              <w:marRight w:val="0"/>
              <w:marTop w:val="0"/>
              <w:marBottom w:val="0"/>
              <w:divBdr>
                <w:top w:val="none" w:sz="0" w:space="0" w:color="auto"/>
                <w:left w:val="none" w:sz="0" w:space="0" w:color="auto"/>
                <w:bottom w:val="none" w:sz="0" w:space="0" w:color="auto"/>
                <w:right w:val="none" w:sz="0" w:space="0" w:color="auto"/>
              </w:divBdr>
              <w:divsChild>
                <w:div w:id="112333810">
                  <w:marLeft w:val="0"/>
                  <w:marRight w:val="0"/>
                  <w:marTop w:val="0"/>
                  <w:marBottom w:val="0"/>
                  <w:divBdr>
                    <w:top w:val="none" w:sz="0" w:space="0" w:color="auto"/>
                    <w:left w:val="none" w:sz="0" w:space="0" w:color="auto"/>
                    <w:bottom w:val="none" w:sz="0" w:space="0" w:color="auto"/>
                    <w:right w:val="none" w:sz="0" w:space="0" w:color="auto"/>
                  </w:divBdr>
                </w:div>
              </w:divsChild>
            </w:div>
            <w:div w:id="1453403824">
              <w:marLeft w:val="0"/>
              <w:marRight w:val="0"/>
              <w:marTop w:val="0"/>
              <w:marBottom w:val="0"/>
              <w:divBdr>
                <w:top w:val="none" w:sz="0" w:space="0" w:color="auto"/>
                <w:left w:val="none" w:sz="0" w:space="0" w:color="auto"/>
                <w:bottom w:val="none" w:sz="0" w:space="0" w:color="auto"/>
                <w:right w:val="none" w:sz="0" w:space="0" w:color="auto"/>
              </w:divBdr>
              <w:divsChild>
                <w:div w:id="100953835">
                  <w:marLeft w:val="0"/>
                  <w:marRight w:val="0"/>
                  <w:marTop w:val="0"/>
                  <w:marBottom w:val="0"/>
                  <w:divBdr>
                    <w:top w:val="none" w:sz="0" w:space="0" w:color="auto"/>
                    <w:left w:val="none" w:sz="0" w:space="0" w:color="auto"/>
                    <w:bottom w:val="none" w:sz="0" w:space="0" w:color="auto"/>
                    <w:right w:val="none" w:sz="0" w:space="0" w:color="auto"/>
                  </w:divBdr>
                </w:div>
              </w:divsChild>
            </w:div>
            <w:div w:id="1534339748">
              <w:marLeft w:val="0"/>
              <w:marRight w:val="0"/>
              <w:marTop w:val="0"/>
              <w:marBottom w:val="0"/>
              <w:divBdr>
                <w:top w:val="none" w:sz="0" w:space="0" w:color="auto"/>
                <w:left w:val="none" w:sz="0" w:space="0" w:color="auto"/>
                <w:bottom w:val="none" w:sz="0" w:space="0" w:color="auto"/>
                <w:right w:val="none" w:sz="0" w:space="0" w:color="auto"/>
              </w:divBdr>
              <w:divsChild>
                <w:div w:id="16962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10905980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554045030">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32973295">
      <w:bodyDiv w:val="1"/>
      <w:marLeft w:val="0"/>
      <w:marRight w:val="0"/>
      <w:marTop w:val="0"/>
      <w:marBottom w:val="0"/>
      <w:divBdr>
        <w:top w:val="none" w:sz="0" w:space="0" w:color="auto"/>
        <w:left w:val="none" w:sz="0" w:space="0" w:color="auto"/>
        <w:bottom w:val="none" w:sz="0" w:space="0" w:color="auto"/>
        <w:right w:val="none" w:sz="0" w:space="0" w:color="auto"/>
      </w:divBdr>
      <w:divsChild>
        <w:div w:id="1873835531">
          <w:marLeft w:val="360"/>
          <w:marRight w:val="0"/>
          <w:marTop w:val="200"/>
          <w:marBottom w:val="0"/>
          <w:divBdr>
            <w:top w:val="none" w:sz="0" w:space="0" w:color="auto"/>
            <w:left w:val="none" w:sz="0" w:space="0" w:color="auto"/>
            <w:bottom w:val="none" w:sz="0" w:space="0" w:color="auto"/>
            <w:right w:val="none" w:sz="0" w:space="0" w:color="auto"/>
          </w:divBdr>
        </w:div>
      </w:divsChild>
    </w:div>
    <w:div w:id="937300258">
      <w:bodyDiv w:val="1"/>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60"/>
          <w:marBottom w:val="105"/>
          <w:divBdr>
            <w:top w:val="none" w:sz="0" w:space="0" w:color="auto"/>
            <w:left w:val="none" w:sz="0" w:space="0" w:color="auto"/>
            <w:bottom w:val="none" w:sz="0" w:space="0" w:color="auto"/>
            <w:right w:val="none" w:sz="0" w:space="0" w:color="auto"/>
          </w:divBdr>
          <w:divsChild>
            <w:div w:id="43794117">
              <w:marLeft w:val="0"/>
              <w:marRight w:val="0"/>
              <w:marTop w:val="0"/>
              <w:marBottom w:val="0"/>
              <w:divBdr>
                <w:top w:val="none" w:sz="0" w:space="0" w:color="auto"/>
                <w:left w:val="none" w:sz="0" w:space="0" w:color="auto"/>
                <w:bottom w:val="none" w:sz="0" w:space="0" w:color="auto"/>
                <w:right w:val="none" w:sz="0" w:space="0" w:color="auto"/>
              </w:divBdr>
            </w:div>
          </w:divsChild>
        </w:div>
        <w:div w:id="840045449">
          <w:marLeft w:val="0"/>
          <w:marRight w:val="120"/>
          <w:marTop w:val="105"/>
          <w:marBottom w:val="105"/>
          <w:divBdr>
            <w:top w:val="none" w:sz="0" w:space="0" w:color="auto"/>
            <w:left w:val="none" w:sz="0" w:space="0" w:color="auto"/>
            <w:bottom w:val="none" w:sz="0" w:space="0" w:color="auto"/>
            <w:right w:val="none" w:sz="0" w:space="0" w:color="auto"/>
          </w:divBdr>
        </w:div>
        <w:div w:id="1789932128">
          <w:marLeft w:val="0"/>
          <w:marRight w:val="120"/>
          <w:marTop w:val="105"/>
          <w:marBottom w:val="105"/>
          <w:divBdr>
            <w:top w:val="none" w:sz="0" w:space="0" w:color="auto"/>
            <w:left w:val="none" w:sz="0" w:space="0" w:color="auto"/>
            <w:bottom w:val="none" w:sz="0" w:space="0" w:color="auto"/>
            <w:right w:val="none" w:sz="0" w:space="0" w:color="auto"/>
          </w:divBdr>
        </w:div>
      </w:divsChild>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024282503">
      <w:bodyDiv w:val="1"/>
      <w:marLeft w:val="0"/>
      <w:marRight w:val="0"/>
      <w:marTop w:val="0"/>
      <w:marBottom w:val="0"/>
      <w:divBdr>
        <w:top w:val="none" w:sz="0" w:space="0" w:color="auto"/>
        <w:left w:val="none" w:sz="0" w:space="0" w:color="auto"/>
        <w:bottom w:val="none" w:sz="0" w:space="0" w:color="auto"/>
        <w:right w:val="none" w:sz="0" w:space="0" w:color="auto"/>
      </w:divBdr>
      <w:divsChild>
        <w:div w:id="17777147">
          <w:marLeft w:val="0"/>
          <w:marRight w:val="0"/>
          <w:marTop w:val="0"/>
          <w:marBottom w:val="0"/>
          <w:divBdr>
            <w:top w:val="none" w:sz="0" w:space="0" w:color="auto"/>
            <w:left w:val="none" w:sz="0" w:space="0" w:color="auto"/>
            <w:bottom w:val="none" w:sz="0" w:space="0" w:color="auto"/>
            <w:right w:val="none" w:sz="0" w:space="0" w:color="auto"/>
          </w:divBdr>
        </w:div>
        <w:div w:id="28847603">
          <w:marLeft w:val="0"/>
          <w:marRight w:val="0"/>
          <w:marTop w:val="0"/>
          <w:marBottom w:val="0"/>
          <w:divBdr>
            <w:top w:val="none" w:sz="0" w:space="0" w:color="auto"/>
            <w:left w:val="none" w:sz="0" w:space="0" w:color="auto"/>
            <w:bottom w:val="none" w:sz="0" w:space="0" w:color="auto"/>
            <w:right w:val="none" w:sz="0" w:space="0" w:color="auto"/>
          </w:divBdr>
        </w:div>
        <w:div w:id="471482299">
          <w:marLeft w:val="0"/>
          <w:marRight w:val="0"/>
          <w:marTop w:val="0"/>
          <w:marBottom w:val="0"/>
          <w:divBdr>
            <w:top w:val="none" w:sz="0" w:space="0" w:color="auto"/>
            <w:left w:val="none" w:sz="0" w:space="0" w:color="auto"/>
            <w:bottom w:val="none" w:sz="0" w:space="0" w:color="auto"/>
            <w:right w:val="none" w:sz="0" w:space="0" w:color="auto"/>
          </w:divBdr>
          <w:divsChild>
            <w:div w:id="286355321">
              <w:marLeft w:val="-75"/>
              <w:marRight w:val="0"/>
              <w:marTop w:val="30"/>
              <w:marBottom w:val="30"/>
              <w:divBdr>
                <w:top w:val="none" w:sz="0" w:space="0" w:color="auto"/>
                <w:left w:val="none" w:sz="0" w:space="0" w:color="auto"/>
                <w:bottom w:val="none" w:sz="0" w:space="0" w:color="auto"/>
                <w:right w:val="none" w:sz="0" w:space="0" w:color="auto"/>
              </w:divBdr>
              <w:divsChild>
                <w:div w:id="162866686">
                  <w:marLeft w:val="0"/>
                  <w:marRight w:val="0"/>
                  <w:marTop w:val="0"/>
                  <w:marBottom w:val="0"/>
                  <w:divBdr>
                    <w:top w:val="none" w:sz="0" w:space="0" w:color="auto"/>
                    <w:left w:val="none" w:sz="0" w:space="0" w:color="auto"/>
                    <w:bottom w:val="none" w:sz="0" w:space="0" w:color="auto"/>
                    <w:right w:val="none" w:sz="0" w:space="0" w:color="auto"/>
                  </w:divBdr>
                  <w:divsChild>
                    <w:div w:id="1359816537">
                      <w:marLeft w:val="0"/>
                      <w:marRight w:val="0"/>
                      <w:marTop w:val="0"/>
                      <w:marBottom w:val="0"/>
                      <w:divBdr>
                        <w:top w:val="none" w:sz="0" w:space="0" w:color="auto"/>
                        <w:left w:val="none" w:sz="0" w:space="0" w:color="auto"/>
                        <w:bottom w:val="none" w:sz="0" w:space="0" w:color="auto"/>
                        <w:right w:val="none" w:sz="0" w:space="0" w:color="auto"/>
                      </w:divBdr>
                    </w:div>
                  </w:divsChild>
                </w:div>
                <w:div w:id="185950315">
                  <w:marLeft w:val="0"/>
                  <w:marRight w:val="0"/>
                  <w:marTop w:val="0"/>
                  <w:marBottom w:val="0"/>
                  <w:divBdr>
                    <w:top w:val="none" w:sz="0" w:space="0" w:color="auto"/>
                    <w:left w:val="none" w:sz="0" w:space="0" w:color="auto"/>
                    <w:bottom w:val="none" w:sz="0" w:space="0" w:color="auto"/>
                    <w:right w:val="none" w:sz="0" w:space="0" w:color="auto"/>
                  </w:divBdr>
                  <w:divsChild>
                    <w:div w:id="363866066">
                      <w:marLeft w:val="0"/>
                      <w:marRight w:val="0"/>
                      <w:marTop w:val="0"/>
                      <w:marBottom w:val="0"/>
                      <w:divBdr>
                        <w:top w:val="none" w:sz="0" w:space="0" w:color="auto"/>
                        <w:left w:val="none" w:sz="0" w:space="0" w:color="auto"/>
                        <w:bottom w:val="none" w:sz="0" w:space="0" w:color="auto"/>
                        <w:right w:val="none" w:sz="0" w:space="0" w:color="auto"/>
                      </w:divBdr>
                    </w:div>
                    <w:div w:id="1203520230">
                      <w:marLeft w:val="0"/>
                      <w:marRight w:val="0"/>
                      <w:marTop w:val="0"/>
                      <w:marBottom w:val="0"/>
                      <w:divBdr>
                        <w:top w:val="none" w:sz="0" w:space="0" w:color="auto"/>
                        <w:left w:val="none" w:sz="0" w:space="0" w:color="auto"/>
                        <w:bottom w:val="none" w:sz="0" w:space="0" w:color="auto"/>
                        <w:right w:val="none" w:sz="0" w:space="0" w:color="auto"/>
                      </w:divBdr>
                    </w:div>
                    <w:div w:id="1217281776">
                      <w:marLeft w:val="0"/>
                      <w:marRight w:val="0"/>
                      <w:marTop w:val="0"/>
                      <w:marBottom w:val="0"/>
                      <w:divBdr>
                        <w:top w:val="none" w:sz="0" w:space="0" w:color="auto"/>
                        <w:left w:val="none" w:sz="0" w:space="0" w:color="auto"/>
                        <w:bottom w:val="none" w:sz="0" w:space="0" w:color="auto"/>
                        <w:right w:val="none" w:sz="0" w:space="0" w:color="auto"/>
                      </w:divBdr>
                    </w:div>
                  </w:divsChild>
                </w:div>
                <w:div w:id="654603891">
                  <w:marLeft w:val="0"/>
                  <w:marRight w:val="0"/>
                  <w:marTop w:val="0"/>
                  <w:marBottom w:val="0"/>
                  <w:divBdr>
                    <w:top w:val="none" w:sz="0" w:space="0" w:color="auto"/>
                    <w:left w:val="none" w:sz="0" w:space="0" w:color="auto"/>
                    <w:bottom w:val="none" w:sz="0" w:space="0" w:color="auto"/>
                    <w:right w:val="none" w:sz="0" w:space="0" w:color="auto"/>
                  </w:divBdr>
                  <w:divsChild>
                    <w:div w:id="1552645383">
                      <w:marLeft w:val="0"/>
                      <w:marRight w:val="0"/>
                      <w:marTop w:val="0"/>
                      <w:marBottom w:val="0"/>
                      <w:divBdr>
                        <w:top w:val="none" w:sz="0" w:space="0" w:color="auto"/>
                        <w:left w:val="none" w:sz="0" w:space="0" w:color="auto"/>
                        <w:bottom w:val="none" w:sz="0" w:space="0" w:color="auto"/>
                        <w:right w:val="none" w:sz="0" w:space="0" w:color="auto"/>
                      </w:divBdr>
                    </w:div>
                  </w:divsChild>
                </w:div>
                <w:div w:id="1315719689">
                  <w:marLeft w:val="0"/>
                  <w:marRight w:val="0"/>
                  <w:marTop w:val="0"/>
                  <w:marBottom w:val="0"/>
                  <w:divBdr>
                    <w:top w:val="none" w:sz="0" w:space="0" w:color="auto"/>
                    <w:left w:val="none" w:sz="0" w:space="0" w:color="auto"/>
                    <w:bottom w:val="none" w:sz="0" w:space="0" w:color="auto"/>
                    <w:right w:val="none" w:sz="0" w:space="0" w:color="auto"/>
                  </w:divBdr>
                  <w:divsChild>
                    <w:div w:id="396905972">
                      <w:marLeft w:val="0"/>
                      <w:marRight w:val="0"/>
                      <w:marTop w:val="0"/>
                      <w:marBottom w:val="0"/>
                      <w:divBdr>
                        <w:top w:val="none" w:sz="0" w:space="0" w:color="auto"/>
                        <w:left w:val="none" w:sz="0" w:space="0" w:color="auto"/>
                        <w:bottom w:val="none" w:sz="0" w:space="0" w:color="auto"/>
                        <w:right w:val="none" w:sz="0" w:space="0" w:color="auto"/>
                      </w:divBdr>
                    </w:div>
                    <w:div w:id="1202127871">
                      <w:marLeft w:val="0"/>
                      <w:marRight w:val="0"/>
                      <w:marTop w:val="0"/>
                      <w:marBottom w:val="0"/>
                      <w:divBdr>
                        <w:top w:val="none" w:sz="0" w:space="0" w:color="auto"/>
                        <w:left w:val="none" w:sz="0" w:space="0" w:color="auto"/>
                        <w:bottom w:val="none" w:sz="0" w:space="0" w:color="auto"/>
                        <w:right w:val="none" w:sz="0" w:space="0" w:color="auto"/>
                      </w:divBdr>
                    </w:div>
                  </w:divsChild>
                </w:div>
                <w:div w:id="1643730385">
                  <w:marLeft w:val="0"/>
                  <w:marRight w:val="0"/>
                  <w:marTop w:val="0"/>
                  <w:marBottom w:val="0"/>
                  <w:divBdr>
                    <w:top w:val="none" w:sz="0" w:space="0" w:color="auto"/>
                    <w:left w:val="none" w:sz="0" w:space="0" w:color="auto"/>
                    <w:bottom w:val="none" w:sz="0" w:space="0" w:color="auto"/>
                    <w:right w:val="none" w:sz="0" w:space="0" w:color="auto"/>
                  </w:divBdr>
                  <w:divsChild>
                    <w:div w:id="1739017170">
                      <w:marLeft w:val="0"/>
                      <w:marRight w:val="0"/>
                      <w:marTop w:val="0"/>
                      <w:marBottom w:val="0"/>
                      <w:divBdr>
                        <w:top w:val="none" w:sz="0" w:space="0" w:color="auto"/>
                        <w:left w:val="none" w:sz="0" w:space="0" w:color="auto"/>
                        <w:bottom w:val="none" w:sz="0" w:space="0" w:color="auto"/>
                        <w:right w:val="none" w:sz="0" w:space="0" w:color="auto"/>
                      </w:divBdr>
                    </w:div>
                  </w:divsChild>
                </w:div>
                <w:div w:id="1709913855">
                  <w:marLeft w:val="0"/>
                  <w:marRight w:val="0"/>
                  <w:marTop w:val="0"/>
                  <w:marBottom w:val="0"/>
                  <w:divBdr>
                    <w:top w:val="none" w:sz="0" w:space="0" w:color="auto"/>
                    <w:left w:val="none" w:sz="0" w:space="0" w:color="auto"/>
                    <w:bottom w:val="none" w:sz="0" w:space="0" w:color="auto"/>
                    <w:right w:val="none" w:sz="0" w:space="0" w:color="auto"/>
                  </w:divBdr>
                  <w:divsChild>
                    <w:div w:id="604075710">
                      <w:marLeft w:val="0"/>
                      <w:marRight w:val="0"/>
                      <w:marTop w:val="0"/>
                      <w:marBottom w:val="0"/>
                      <w:divBdr>
                        <w:top w:val="none" w:sz="0" w:space="0" w:color="auto"/>
                        <w:left w:val="none" w:sz="0" w:space="0" w:color="auto"/>
                        <w:bottom w:val="none" w:sz="0" w:space="0" w:color="auto"/>
                        <w:right w:val="none" w:sz="0" w:space="0" w:color="auto"/>
                      </w:divBdr>
                    </w:div>
                    <w:div w:id="1157723836">
                      <w:marLeft w:val="0"/>
                      <w:marRight w:val="0"/>
                      <w:marTop w:val="0"/>
                      <w:marBottom w:val="0"/>
                      <w:divBdr>
                        <w:top w:val="none" w:sz="0" w:space="0" w:color="auto"/>
                        <w:left w:val="none" w:sz="0" w:space="0" w:color="auto"/>
                        <w:bottom w:val="none" w:sz="0" w:space="0" w:color="auto"/>
                        <w:right w:val="none" w:sz="0" w:space="0" w:color="auto"/>
                      </w:divBdr>
                    </w:div>
                    <w:div w:id="19017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9555">
          <w:marLeft w:val="0"/>
          <w:marRight w:val="0"/>
          <w:marTop w:val="0"/>
          <w:marBottom w:val="0"/>
          <w:divBdr>
            <w:top w:val="none" w:sz="0" w:space="0" w:color="auto"/>
            <w:left w:val="none" w:sz="0" w:space="0" w:color="auto"/>
            <w:bottom w:val="none" w:sz="0" w:space="0" w:color="auto"/>
            <w:right w:val="none" w:sz="0" w:space="0" w:color="auto"/>
          </w:divBdr>
        </w:div>
        <w:div w:id="940723274">
          <w:marLeft w:val="0"/>
          <w:marRight w:val="0"/>
          <w:marTop w:val="0"/>
          <w:marBottom w:val="0"/>
          <w:divBdr>
            <w:top w:val="none" w:sz="0" w:space="0" w:color="auto"/>
            <w:left w:val="none" w:sz="0" w:space="0" w:color="auto"/>
            <w:bottom w:val="none" w:sz="0" w:space="0" w:color="auto"/>
            <w:right w:val="none" w:sz="0" w:space="0" w:color="auto"/>
          </w:divBdr>
        </w:div>
        <w:div w:id="1060176863">
          <w:marLeft w:val="0"/>
          <w:marRight w:val="0"/>
          <w:marTop w:val="0"/>
          <w:marBottom w:val="0"/>
          <w:divBdr>
            <w:top w:val="none" w:sz="0" w:space="0" w:color="auto"/>
            <w:left w:val="none" w:sz="0" w:space="0" w:color="auto"/>
            <w:bottom w:val="none" w:sz="0" w:space="0" w:color="auto"/>
            <w:right w:val="none" w:sz="0" w:space="0" w:color="auto"/>
          </w:divBdr>
        </w:div>
        <w:div w:id="1413963511">
          <w:marLeft w:val="0"/>
          <w:marRight w:val="0"/>
          <w:marTop w:val="0"/>
          <w:marBottom w:val="0"/>
          <w:divBdr>
            <w:top w:val="none" w:sz="0" w:space="0" w:color="auto"/>
            <w:left w:val="none" w:sz="0" w:space="0" w:color="auto"/>
            <w:bottom w:val="none" w:sz="0" w:space="0" w:color="auto"/>
            <w:right w:val="none" w:sz="0" w:space="0" w:color="auto"/>
          </w:divBdr>
        </w:div>
        <w:div w:id="1421638867">
          <w:marLeft w:val="0"/>
          <w:marRight w:val="0"/>
          <w:marTop w:val="0"/>
          <w:marBottom w:val="0"/>
          <w:divBdr>
            <w:top w:val="none" w:sz="0" w:space="0" w:color="auto"/>
            <w:left w:val="none" w:sz="0" w:space="0" w:color="auto"/>
            <w:bottom w:val="none" w:sz="0" w:space="0" w:color="auto"/>
            <w:right w:val="none" w:sz="0" w:space="0" w:color="auto"/>
          </w:divBdr>
        </w:div>
        <w:div w:id="1480883000">
          <w:marLeft w:val="0"/>
          <w:marRight w:val="0"/>
          <w:marTop w:val="0"/>
          <w:marBottom w:val="0"/>
          <w:divBdr>
            <w:top w:val="none" w:sz="0" w:space="0" w:color="auto"/>
            <w:left w:val="none" w:sz="0" w:space="0" w:color="auto"/>
            <w:bottom w:val="none" w:sz="0" w:space="0" w:color="auto"/>
            <w:right w:val="none" w:sz="0" w:space="0" w:color="auto"/>
          </w:divBdr>
        </w:div>
        <w:div w:id="2079981616">
          <w:marLeft w:val="0"/>
          <w:marRight w:val="0"/>
          <w:marTop w:val="0"/>
          <w:marBottom w:val="0"/>
          <w:divBdr>
            <w:top w:val="none" w:sz="0" w:space="0" w:color="auto"/>
            <w:left w:val="none" w:sz="0" w:space="0" w:color="auto"/>
            <w:bottom w:val="none" w:sz="0" w:space="0" w:color="auto"/>
            <w:right w:val="none" w:sz="0" w:space="0" w:color="auto"/>
          </w:divBdr>
        </w:div>
      </w:divsChild>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45454690">
      <w:bodyDiv w:val="1"/>
      <w:marLeft w:val="0"/>
      <w:marRight w:val="0"/>
      <w:marTop w:val="0"/>
      <w:marBottom w:val="0"/>
      <w:divBdr>
        <w:top w:val="none" w:sz="0" w:space="0" w:color="auto"/>
        <w:left w:val="none" w:sz="0" w:space="0" w:color="auto"/>
        <w:bottom w:val="none" w:sz="0" w:space="0" w:color="auto"/>
        <w:right w:val="none" w:sz="0" w:space="0" w:color="auto"/>
      </w:divBdr>
      <w:divsChild>
        <w:div w:id="243145332">
          <w:marLeft w:val="0"/>
          <w:marRight w:val="0"/>
          <w:marTop w:val="0"/>
          <w:marBottom w:val="0"/>
          <w:divBdr>
            <w:top w:val="none" w:sz="0" w:space="0" w:color="auto"/>
            <w:left w:val="none" w:sz="0" w:space="0" w:color="auto"/>
            <w:bottom w:val="none" w:sz="0" w:space="0" w:color="auto"/>
            <w:right w:val="none" w:sz="0" w:space="0" w:color="auto"/>
          </w:divBdr>
        </w:div>
        <w:div w:id="754663982">
          <w:marLeft w:val="0"/>
          <w:marRight w:val="0"/>
          <w:marTop w:val="0"/>
          <w:marBottom w:val="0"/>
          <w:divBdr>
            <w:top w:val="none" w:sz="0" w:space="0" w:color="auto"/>
            <w:left w:val="none" w:sz="0" w:space="0" w:color="auto"/>
            <w:bottom w:val="none" w:sz="0" w:space="0" w:color="auto"/>
            <w:right w:val="none" w:sz="0" w:space="0" w:color="auto"/>
          </w:divBdr>
        </w:div>
        <w:div w:id="1845172172">
          <w:marLeft w:val="0"/>
          <w:marRight w:val="0"/>
          <w:marTop w:val="0"/>
          <w:marBottom w:val="0"/>
          <w:divBdr>
            <w:top w:val="none" w:sz="0" w:space="0" w:color="auto"/>
            <w:left w:val="none" w:sz="0" w:space="0" w:color="auto"/>
            <w:bottom w:val="none" w:sz="0" w:space="0" w:color="auto"/>
            <w:right w:val="none" w:sz="0" w:space="0" w:color="auto"/>
          </w:divBdr>
        </w:div>
        <w:div w:id="1982037263">
          <w:marLeft w:val="0"/>
          <w:marRight w:val="0"/>
          <w:marTop w:val="0"/>
          <w:marBottom w:val="0"/>
          <w:divBdr>
            <w:top w:val="none" w:sz="0" w:space="0" w:color="auto"/>
            <w:left w:val="none" w:sz="0" w:space="0" w:color="auto"/>
            <w:bottom w:val="none" w:sz="0" w:space="0" w:color="auto"/>
            <w:right w:val="none" w:sz="0" w:space="0" w:color="auto"/>
          </w:divBdr>
        </w:div>
      </w:divsChild>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279412128">
      <w:bodyDiv w:val="1"/>
      <w:marLeft w:val="0"/>
      <w:marRight w:val="0"/>
      <w:marTop w:val="0"/>
      <w:marBottom w:val="0"/>
      <w:divBdr>
        <w:top w:val="none" w:sz="0" w:space="0" w:color="auto"/>
        <w:left w:val="none" w:sz="0" w:space="0" w:color="auto"/>
        <w:bottom w:val="none" w:sz="0" w:space="0" w:color="auto"/>
        <w:right w:val="none" w:sz="0" w:space="0" w:color="auto"/>
      </w:divBdr>
      <w:divsChild>
        <w:div w:id="230583052">
          <w:marLeft w:val="0"/>
          <w:marRight w:val="0"/>
          <w:marTop w:val="0"/>
          <w:marBottom w:val="0"/>
          <w:divBdr>
            <w:top w:val="none" w:sz="0" w:space="0" w:color="auto"/>
            <w:left w:val="none" w:sz="0" w:space="0" w:color="auto"/>
            <w:bottom w:val="none" w:sz="0" w:space="0" w:color="auto"/>
            <w:right w:val="none" w:sz="0" w:space="0" w:color="auto"/>
          </w:divBdr>
        </w:div>
        <w:div w:id="1416973183">
          <w:marLeft w:val="0"/>
          <w:marRight w:val="0"/>
          <w:marTop w:val="0"/>
          <w:marBottom w:val="0"/>
          <w:divBdr>
            <w:top w:val="none" w:sz="0" w:space="0" w:color="auto"/>
            <w:left w:val="none" w:sz="0" w:space="0" w:color="auto"/>
            <w:bottom w:val="none" w:sz="0" w:space="0" w:color="auto"/>
            <w:right w:val="none" w:sz="0" w:space="0" w:color="auto"/>
          </w:divBdr>
        </w:div>
        <w:div w:id="1879856391">
          <w:marLeft w:val="0"/>
          <w:marRight w:val="0"/>
          <w:marTop w:val="0"/>
          <w:marBottom w:val="0"/>
          <w:divBdr>
            <w:top w:val="none" w:sz="0" w:space="0" w:color="auto"/>
            <w:left w:val="none" w:sz="0" w:space="0" w:color="auto"/>
            <w:bottom w:val="none" w:sz="0" w:space="0" w:color="auto"/>
            <w:right w:val="none" w:sz="0" w:space="0" w:color="auto"/>
          </w:divBdr>
        </w:div>
      </w:divsChild>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57653862">
      <w:bodyDiv w:val="1"/>
      <w:marLeft w:val="0"/>
      <w:marRight w:val="0"/>
      <w:marTop w:val="0"/>
      <w:marBottom w:val="0"/>
      <w:divBdr>
        <w:top w:val="none" w:sz="0" w:space="0" w:color="auto"/>
        <w:left w:val="none" w:sz="0" w:space="0" w:color="auto"/>
        <w:bottom w:val="none" w:sz="0" w:space="0" w:color="auto"/>
        <w:right w:val="none" w:sz="0" w:space="0" w:color="auto"/>
      </w:divBdr>
      <w:divsChild>
        <w:div w:id="79640598">
          <w:marLeft w:val="0"/>
          <w:marRight w:val="0"/>
          <w:marTop w:val="0"/>
          <w:marBottom w:val="0"/>
          <w:divBdr>
            <w:top w:val="none" w:sz="0" w:space="0" w:color="auto"/>
            <w:left w:val="none" w:sz="0" w:space="0" w:color="auto"/>
            <w:bottom w:val="none" w:sz="0" w:space="0" w:color="auto"/>
            <w:right w:val="none" w:sz="0" w:space="0" w:color="auto"/>
          </w:divBdr>
        </w:div>
        <w:div w:id="219682276">
          <w:marLeft w:val="0"/>
          <w:marRight w:val="0"/>
          <w:marTop w:val="0"/>
          <w:marBottom w:val="0"/>
          <w:divBdr>
            <w:top w:val="none" w:sz="0" w:space="0" w:color="auto"/>
            <w:left w:val="none" w:sz="0" w:space="0" w:color="auto"/>
            <w:bottom w:val="none" w:sz="0" w:space="0" w:color="auto"/>
            <w:right w:val="none" w:sz="0" w:space="0" w:color="auto"/>
          </w:divBdr>
        </w:div>
        <w:div w:id="744113028">
          <w:marLeft w:val="0"/>
          <w:marRight w:val="0"/>
          <w:marTop w:val="0"/>
          <w:marBottom w:val="0"/>
          <w:divBdr>
            <w:top w:val="none" w:sz="0" w:space="0" w:color="auto"/>
            <w:left w:val="none" w:sz="0" w:space="0" w:color="auto"/>
            <w:bottom w:val="none" w:sz="0" w:space="0" w:color="auto"/>
            <w:right w:val="none" w:sz="0" w:space="0" w:color="auto"/>
          </w:divBdr>
        </w:div>
        <w:div w:id="794757494">
          <w:marLeft w:val="0"/>
          <w:marRight w:val="0"/>
          <w:marTop w:val="0"/>
          <w:marBottom w:val="0"/>
          <w:divBdr>
            <w:top w:val="none" w:sz="0" w:space="0" w:color="auto"/>
            <w:left w:val="none" w:sz="0" w:space="0" w:color="auto"/>
            <w:bottom w:val="none" w:sz="0" w:space="0" w:color="auto"/>
            <w:right w:val="none" w:sz="0" w:space="0" w:color="auto"/>
          </w:divBdr>
        </w:div>
        <w:div w:id="957837494">
          <w:marLeft w:val="0"/>
          <w:marRight w:val="0"/>
          <w:marTop w:val="0"/>
          <w:marBottom w:val="0"/>
          <w:divBdr>
            <w:top w:val="none" w:sz="0" w:space="0" w:color="auto"/>
            <w:left w:val="none" w:sz="0" w:space="0" w:color="auto"/>
            <w:bottom w:val="none" w:sz="0" w:space="0" w:color="auto"/>
            <w:right w:val="none" w:sz="0" w:space="0" w:color="auto"/>
          </w:divBdr>
        </w:div>
        <w:div w:id="991984795">
          <w:marLeft w:val="0"/>
          <w:marRight w:val="0"/>
          <w:marTop w:val="0"/>
          <w:marBottom w:val="0"/>
          <w:divBdr>
            <w:top w:val="none" w:sz="0" w:space="0" w:color="auto"/>
            <w:left w:val="none" w:sz="0" w:space="0" w:color="auto"/>
            <w:bottom w:val="none" w:sz="0" w:space="0" w:color="auto"/>
            <w:right w:val="none" w:sz="0" w:space="0" w:color="auto"/>
          </w:divBdr>
        </w:div>
        <w:div w:id="1010333542">
          <w:marLeft w:val="0"/>
          <w:marRight w:val="0"/>
          <w:marTop w:val="0"/>
          <w:marBottom w:val="0"/>
          <w:divBdr>
            <w:top w:val="none" w:sz="0" w:space="0" w:color="auto"/>
            <w:left w:val="none" w:sz="0" w:space="0" w:color="auto"/>
            <w:bottom w:val="none" w:sz="0" w:space="0" w:color="auto"/>
            <w:right w:val="none" w:sz="0" w:space="0" w:color="auto"/>
          </w:divBdr>
        </w:div>
      </w:divsChild>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628558401">
              <w:marLeft w:val="0"/>
              <w:marRight w:val="0"/>
              <w:marTop w:val="0"/>
              <w:marBottom w:val="0"/>
              <w:divBdr>
                <w:top w:val="none" w:sz="0" w:space="0" w:color="auto"/>
                <w:left w:val="none" w:sz="0" w:space="0" w:color="auto"/>
                <w:bottom w:val="none" w:sz="0" w:space="0" w:color="auto"/>
                <w:right w:val="none" w:sz="0" w:space="0" w:color="auto"/>
              </w:divBdr>
            </w:div>
            <w:div w:id="8774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873">
      <w:bodyDiv w:val="1"/>
      <w:marLeft w:val="0"/>
      <w:marRight w:val="0"/>
      <w:marTop w:val="0"/>
      <w:marBottom w:val="0"/>
      <w:divBdr>
        <w:top w:val="none" w:sz="0" w:space="0" w:color="auto"/>
        <w:left w:val="none" w:sz="0" w:space="0" w:color="auto"/>
        <w:bottom w:val="none" w:sz="0" w:space="0" w:color="auto"/>
        <w:right w:val="none" w:sz="0" w:space="0" w:color="auto"/>
      </w:divBdr>
    </w:div>
    <w:div w:id="1498837376">
      <w:bodyDiv w:val="1"/>
      <w:marLeft w:val="0"/>
      <w:marRight w:val="0"/>
      <w:marTop w:val="0"/>
      <w:marBottom w:val="0"/>
      <w:divBdr>
        <w:top w:val="none" w:sz="0" w:space="0" w:color="auto"/>
        <w:left w:val="none" w:sz="0" w:space="0" w:color="auto"/>
        <w:bottom w:val="none" w:sz="0" w:space="0" w:color="auto"/>
        <w:right w:val="none" w:sz="0" w:space="0" w:color="auto"/>
      </w:divBdr>
      <w:divsChild>
        <w:div w:id="265427065">
          <w:marLeft w:val="0"/>
          <w:marRight w:val="0"/>
          <w:marTop w:val="30"/>
          <w:marBottom w:val="30"/>
          <w:divBdr>
            <w:top w:val="none" w:sz="0" w:space="0" w:color="auto"/>
            <w:left w:val="none" w:sz="0" w:space="0" w:color="auto"/>
            <w:bottom w:val="none" w:sz="0" w:space="0" w:color="auto"/>
            <w:right w:val="none" w:sz="0" w:space="0" w:color="auto"/>
          </w:divBdr>
          <w:divsChild>
            <w:div w:id="768358334">
              <w:marLeft w:val="0"/>
              <w:marRight w:val="0"/>
              <w:marTop w:val="0"/>
              <w:marBottom w:val="0"/>
              <w:divBdr>
                <w:top w:val="none" w:sz="0" w:space="0" w:color="auto"/>
                <w:left w:val="none" w:sz="0" w:space="0" w:color="auto"/>
                <w:bottom w:val="none" w:sz="0" w:space="0" w:color="auto"/>
                <w:right w:val="none" w:sz="0" w:space="0" w:color="auto"/>
              </w:divBdr>
              <w:divsChild>
                <w:div w:id="2090081240">
                  <w:marLeft w:val="0"/>
                  <w:marRight w:val="0"/>
                  <w:marTop w:val="0"/>
                  <w:marBottom w:val="0"/>
                  <w:divBdr>
                    <w:top w:val="none" w:sz="0" w:space="0" w:color="auto"/>
                    <w:left w:val="none" w:sz="0" w:space="0" w:color="auto"/>
                    <w:bottom w:val="none" w:sz="0" w:space="0" w:color="auto"/>
                    <w:right w:val="none" w:sz="0" w:space="0" w:color="auto"/>
                  </w:divBdr>
                </w:div>
              </w:divsChild>
            </w:div>
            <w:div w:id="1117532080">
              <w:marLeft w:val="0"/>
              <w:marRight w:val="0"/>
              <w:marTop w:val="0"/>
              <w:marBottom w:val="0"/>
              <w:divBdr>
                <w:top w:val="none" w:sz="0" w:space="0" w:color="auto"/>
                <w:left w:val="none" w:sz="0" w:space="0" w:color="auto"/>
                <w:bottom w:val="none" w:sz="0" w:space="0" w:color="auto"/>
                <w:right w:val="none" w:sz="0" w:space="0" w:color="auto"/>
              </w:divBdr>
              <w:divsChild>
                <w:div w:id="949705082">
                  <w:marLeft w:val="0"/>
                  <w:marRight w:val="0"/>
                  <w:marTop w:val="0"/>
                  <w:marBottom w:val="0"/>
                  <w:divBdr>
                    <w:top w:val="none" w:sz="0" w:space="0" w:color="auto"/>
                    <w:left w:val="none" w:sz="0" w:space="0" w:color="auto"/>
                    <w:bottom w:val="none" w:sz="0" w:space="0" w:color="auto"/>
                    <w:right w:val="none" w:sz="0" w:space="0" w:color="auto"/>
                  </w:divBdr>
                </w:div>
              </w:divsChild>
            </w:div>
            <w:div w:id="1244950661">
              <w:marLeft w:val="0"/>
              <w:marRight w:val="0"/>
              <w:marTop w:val="0"/>
              <w:marBottom w:val="0"/>
              <w:divBdr>
                <w:top w:val="none" w:sz="0" w:space="0" w:color="auto"/>
                <w:left w:val="none" w:sz="0" w:space="0" w:color="auto"/>
                <w:bottom w:val="none" w:sz="0" w:space="0" w:color="auto"/>
                <w:right w:val="none" w:sz="0" w:space="0" w:color="auto"/>
              </w:divBdr>
              <w:divsChild>
                <w:div w:id="388116502">
                  <w:marLeft w:val="0"/>
                  <w:marRight w:val="0"/>
                  <w:marTop w:val="0"/>
                  <w:marBottom w:val="0"/>
                  <w:divBdr>
                    <w:top w:val="none" w:sz="0" w:space="0" w:color="auto"/>
                    <w:left w:val="none" w:sz="0" w:space="0" w:color="auto"/>
                    <w:bottom w:val="none" w:sz="0" w:space="0" w:color="auto"/>
                    <w:right w:val="none" w:sz="0" w:space="0" w:color="auto"/>
                  </w:divBdr>
                </w:div>
              </w:divsChild>
            </w:div>
            <w:div w:id="1333145975">
              <w:marLeft w:val="0"/>
              <w:marRight w:val="0"/>
              <w:marTop w:val="0"/>
              <w:marBottom w:val="0"/>
              <w:divBdr>
                <w:top w:val="none" w:sz="0" w:space="0" w:color="auto"/>
                <w:left w:val="none" w:sz="0" w:space="0" w:color="auto"/>
                <w:bottom w:val="none" w:sz="0" w:space="0" w:color="auto"/>
                <w:right w:val="none" w:sz="0" w:space="0" w:color="auto"/>
              </w:divBdr>
              <w:divsChild>
                <w:div w:id="1706901440">
                  <w:marLeft w:val="0"/>
                  <w:marRight w:val="0"/>
                  <w:marTop w:val="0"/>
                  <w:marBottom w:val="0"/>
                  <w:divBdr>
                    <w:top w:val="none" w:sz="0" w:space="0" w:color="auto"/>
                    <w:left w:val="none" w:sz="0" w:space="0" w:color="auto"/>
                    <w:bottom w:val="none" w:sz="0" w:space="0" w:color="auto"/>
                    <w:right w:val="none" w:sz="0" w:space="0" w:color="auto"/>
                  </w:divBdr>
                </w:div>
              </w:divsChild>
            </w:div>
            <w:div w:id="1845242810">
              <w:marLeft w:val="0"/>
              <w:marRight w:val="0"/>
              <w:marTop w:val="0"/>
              <w:marBottom w:val="0"/>
              <w:divBdr>
                <w:top w:val="none" w:sz="0" w:space="0" w:color="auto"/>
                <w:left w:val="none" w:sz="0" w:space="0" w:color="auto"/>
                <w:bottom w:val="none" w:sz="0" w:space="0" w:color="auto"/>
                <w:right w:val="none" w:sz="0" w:space="0" w:color="auto"/>
              </w:divBdr>
              <w:divsChild>
                <w:div w:id="2095083784">
                  <w:marLeft w:val="0"/>
                  <w:marRight w:val="0"/>
                  <w:marTop w:val="0"/>
                  <w:marBottom w:val="0"/>
                  <w:divBdr>
                    <w:top w:val="none" w:sz="0" w:space="0" w:color="auto"/>
                    <w:left w:val="none" w:sz="0" w:space="0" w:color="auto"/>
                    <w:bottom w:val="none" w:sz="0" w:space="0" w:color="auto"/>
                    <w:right w:val="none" w:sz="0" w:space="0" w:color="auto"/>
                  </w:divBdr>
                </w:div>
              </w:divsChild>
            </w:div>
            <w:div w:id="2004117008">
              <w:marLeft w:val="0"/>
              <w:marRight w:val="0"/>
              <w:marTop w:val="0"/>
              <w:marBottom w:val="0"/>
              <w:divBdr>
                <w:top w:val="none" w:sz="0" w:space="0" w:color="auto"/>
                <w:left w:val="none" w:sz="0" w:space="0" w:color="auto"/>
                <w:bottom w:val="none" w:sz="0" w:space="0" w:color="auto"/>
                <w:right w:val="none" w:sz="0" w:space="0" w:color="auto"/>
              </w:divBdr>
              <w:divsChild>
                <w:div w:id="8698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5119">
          <w:marLeft w:val="0"/>
          <w:marRight w:val="0"/>
          <w:marTop w:val="30"/>
          <w:marBottom w:val="30"/>
          <w:divBdr>
            <w:top w:val="none" w:sz="0" w:space="0" w:color="auto"/>
            <w:left w:val="none" w:sz="0" w:space="0" w:color="auto"/>
            <w:bottom w:val="none" w:sz="0" w:space="0" w:color="auto"/>
            <w:right w:val="none" w:sz="0" w:space="0" w:color="auto"/>
          </w:divBdr>
          <w:divsChild>
            <w:div w:id="5790415">
              <w:marLeft w:val="0"/>
              <w:marRight w:val="0"/>
              <w:marTop w:val="0"/>
              <w:marBottom w:val="0"/>
              <w:divBdr>
                <w:top w:val="none" w:sz="0" w:space="0" w:color="auto"/>
                <w:left w:val="none" w:sz="0" w:space="0" w:color="auto"/>
                <w:bottom w:val="none" w:sz="0" w:space="0" w:color="auto"/>
                <w:right w:val="none" w:sz="0" w:space="0" w:color="auto"/>
              </w:divBdr>
              <w:divsChild>
                <w:div w:id="622657769">
                  <w:marLeft w:val="0"/>
                  <w:marRight w:val="0"/>
                  <w:marTop w:val="0"/>
                  <w:marBottom w:val="0"/>
                  <w:divBdr>
                    <w:top w:val="none" w:sz="0" w:space="0" w:color="auto"/>
                    <w:left w:val="none" w:sz="0" w:space="0" w:color="auto"/>
                    <w:bottom w:val="none" w:sz="0" w:space="0" w:color="auto"/>
                    <w:right w:val="none" w:sz="0" w:space="0" w:color="auto"/>
                  </w:divBdr>
                </w:div>
              </w:divsChild>
            </w:div>
            <w:div w:id="202133494">
              <w:marLeft w:val="0"/>
              <w:marRight w:val="0"/>
              <w:marTop w:val="0"/>
              <w:marBottom w:val="0"/>
              <w:divBdr>
                <w:top w:val="none" w:sz="0" w:space="0" w:color="auto"/>
                <w:left w:val="none" w:sz="0" w:space="0" w:color="auto"/>
                <w:bottom w:val="none" w:sz="0" w:space="0" w:color="auto"/>
                <w:right w:val="none" w:sz="0" w:space="0" w:color="auto"/>
              </w:divBdr>
              <w:divsChild>
                <w:div w:id="712114937">
                  <w:marLeft w:val="0"/>
                  <w:marRight w:val="0"/>
                  <w:marTop w:val="0"/>
                  <w:marBottom w:val="0"/>
                  <w:divBdr>
                    <w:top w:val="none" w:sz="0" w:space="0" w:color="auto"/>
                    <w:left w:val="none" w:sz="0" w:space="0" w:color="auto"/>
                    <w:bottom w:val="none" w:sz="0" w:space="0" w:color="auto"/>
                    <w:right w:val="none" w:sz="0" w:space="0" w:color="auto"/>
                  </w:divBdr>
                </w:div>
              </w:divsChild>
            </w:div>
            <w:div w:id="233047317">
              <w:marLeft w:val="0"/>
              <w:marRight w:val="0"/>
              <w:marTop w:val="0"/>
              <w:marBottom w:val="0"/>
              <w:divBdr>
                <w:top w:val="none" w:sz="0" w:space="0" w:color="auto"/>
                <w:left w:val="none" w:sz="0" w:space="0" w:color="auto"/>
                <w:bottom w:val="none" w:sz="0" w:space="0" w:color="auto"/>
                <w:right w:val="none" w:sz="0" w:space="0" w:color="auto"/>
              </w:divBdr>
              <w:divsChild>
                <w:div w:id="1720130636">
                  <w:marLeft w:val="0"/>
                  <w:marRight w:val="0"/>
                  <w:marTop w:val="0"/>
                  <w:marBottom w:val="0"/>
                  <w:divBdr>
                    <w:top w:val="none" w:sz="0" w:space="0" w:color="auto"/>
                    <w:left w:val="none" w:sz="0" w:space="0" w:color="auto"/>
                    <w:bottom w:val="none" w:sz="0" w:space="0" w:color="auto"/>
                    <w:right w:val="none" w:sz="0" w:space="0" w:color="auto"/>
                  </w:divBdr>
                </w:div>
              </w:divsChild>
            </w:div>
            <w:div w:id="327485561">
              <w:marLeft w:val="0"/>
              <w:marRight w:val="0"/>
              <w:marTop w:val="0"/>
              <w:marBottom w:val="0"/>
              <w:divBdr>
                <w:top w:val="none" w:sz="0" w:space="0" w:color="auto"/>
                <w:left w:val="none" w:sz="0" w:space="0" w:color="auto"/>
                <w:bottom w:val="none" w:sz="0" w:space="0" w:color="auto"/>
                <w:right w:val="none" w:sz="0" w:space="0" w:color="auto"/>
              </w:divBdr>
              <w:divsChild>
                <w:div w:id="1095129548">
                  <w:marLeft w:val="0"/>
                  <w:marRight w:val="0"/>
                  <w:marTop w:val="0"/>
                  <w:marBottom w:val="0"/>
                  <w:divBdr>
                    <w:top w:val="none" w:sz="0" w:space="0" w:color="auto"/>
                    <w:left w:val="none" w:sz="0" w:space="0" w:color="auto"/>
                    <w:bottom w:val="none" w:sz="0" w:space="0" w:color="auto"/>
                    <w:right w:val="none" w:sz="0" w:space="0" w:color="auto"/>
                  </w:divBdr>
                </w:div>
              </w:divsChild>
            </w:div>
            <w:div w:id="1772703995">
              <w:marLeft w:val="0"/>
              <w:marRight w:val="0"/>
              <w:marTop w:val="0"/>
              <w:marBottom w:val="0"/>
              <w:divBdr>
                <w:top w:val="none" w:sz="0" w:space="0" w:color="auto"/>
                <w:left w:val="none" w:sz="0" w:space="0" w:color="auto"/>
                <w:bottom w:val="none" w:sz="0" w:space="0" w:color="auto"/>
                <w:right w:val="none" w:sz="0" w:space="0" w:color="auto"/>
              </w:divBdr>
              <w:divsChild>
                <w:div w:id="1659259728">
                  <w:marLeft w:val="0"/>
                  <w:marRight w:val="0"/>
                  <w:marTop w:val="0"/>
                  <w:marBottom w:val="0"/>
                  <w:divBdr>
                    <w:top w:val="none" w:sz="0" w:space="0" w:color="auto"/>
                    <w:left w:val="none" w:sz="0" w:space="0" w:color="auto"/>
                    <w:bottom w:val="none" w:sz="0" w:space="0" w:color="auto"/>
                    <w:right w:val="none" w:sz="0" w:space="0" w:color="auto"/>
                  </w:divBdr>
                </w:div>
              </w:divsChild>
            </w:div>
            <w:div w:id="1844585904">
              <w:marLeft w:val="0"/>
              <w:marRight w:val="0"/>
              <w:marTop w:val="0"/>
              <w:marBottom w:val="0"/>
              <w:divBdr>
                <w:top w:val="none" w:sz="0" w:space="0" w:color="auto"/>
                <w:left w:val="none" w:sz="0" w:space="0" w:color="auto"/>
                <w:bottom w:val="none" w:sz="0" w:space="0" w:color="auto"/>
                <w:right w:val="none" w:sz="0" w:space="0" w:color="auto"/>
              </w:divBdr>
              <w:divsChild>
                <w:div w:id="13094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5989">
      <w:bodyDiv w:val="1"/>
      <w:marLeft w:val="0"/>
      <w:marRight w:val="0"/>
      <w:marTop w:val="0"/>
      <w:marBottom w:val="0"/>
      <w:divBdr>
        <w:top w:val="none" w:sz="0" w:space="0" w:color="auto"/>
        <w:left w:val="none" w:sz="0" w:space="0" w:color="auto"/>
        <w:bottom w:val="none" w:sz="0" w:space="0" w:color="auto"/>
        <w:right w:val="none" w:sz="0" w:space="0" w:color="auto"/>
      </w:divBdr>
      <w:divsChild>
        <w:div w:id="61145883">
          <w:marLeft w:val="0"/>
          <w:marRight w:val="0"/>
          <w:marTop w:val="0"/>
          <w:marBottom w:val="0"/>
          <w:divBdr>
            <w:top w:val="none" w:sz="0" w:space="0" w:color="auto"/>
            <w:left w:val="none" w:sz="0" w:space="0" w:color="auto"/>
            <w:bottom w:val="none" w:sz="0" w:space="0" w:color="auto"/>
            <w:right w:val="none" w:sz="0" w:space="0" w:color="auto"/>
          </w:divBdr>
        </w:div>
        <w:div w:id="502084895">
          <w:marLeft w:val="0"/>
          <w:marRight w:val="0"/>
          <w:marTop w:val="0"/>
          <w:marBottom w:val="0"/>
          <w:divBdr>
            <w:top w:val="none" w:sz="0" w:space="0" w:color="auto"/>
            <w:left w:val="none" w:sz="0" w:space="0" w:color="auto"/>
            <w:bottom w:val="none" w:sz="0" w:space="0" w:color="auto"/>
            <w:right w:val="none" w:sz="0" w:space="0" w:color="auto"/>
          </w:divBdr>
        </w:div>
        <w:div w:id="654143935">
          <w:marLeft w:val="0"/>
          <w:marRight w:val="0"/>
          <w:marTop w:val="0"/>
          <w:marBottom w:val="0"/>
          <w:divBdr>
            <w:top w:val="none" w:sz="0" w:space="0" w:color="auto"/>
            <w:left w:val="none" w:sz="0" w:space="0" w:color="auto"/>
            <w:bottom w:val="none" w:sz="0" w:space="0" w:color="auto"/>
            <w:right w:val="none" w:sz="0" w:space="0" w:color="auto"/>
          </w:divBdr>
        </w:div>
        <w:div w:id="1153716215">
          <w:marLeft w:val="0"/>
          <w:marRight w:val="0"/>
          <w:marTop w:val="0"/>
          <w:marBottom w:val="0"/>
          <w:divBdr>
            <w:top w:val="none" w:sz="0" w:space="0" w:color="auto"/>
            <w:left w:val="none" w:sz="0" w:space="0" w:color="auto"/>
            <w:bottom w:val="none" w:sz="0" w:space="0" w:color="auto"/>
            <w:right w:val="none" w:sz="0" w:space="0" w:color="auto"/>
          </w:divBdr>
        </w:div>
        <w:div w:id="1405487157">
          <w:marLeft w:val="0"/>
          <w:marRight w:val="0"/>
          <w:marTop w:val="0"/>
          <w:marBottom w:val="0"/>
          <w:divBdr>
            <w:top w:val="none" w:sz="0" w:space="0" w:color="auto"/>
            <w:left w:val="none" w:sz="0" w:space="0" w:color="auto"/>
            <w:bottom w:val="none" w:sz="0" w:space="0" w:color="auto"/>
            <w:right w:val="none" w:sz="0" w:space="0" w:color="auto"/>
          </w:divBdr>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34262961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2025470163">
          <w:marLeft w:val="0"/>
          <w:marRight w:val="0"/>
          <w:marTop w:val="0"/>
          <w:marBottom w:val="0"/>
          <w:divBdr>
            <w:top w:val="none" w:sz="0" w:space="0" w:color="auto"/>
            <w:left w:val="none" w:sz="0" w:space="0" w:color="auto"/>
            <w:bottom w:val="none" w:sz="0" w:space="0" w:color="auto"/>
            <w:right w:val="none" w:sz="0" w:space="0" w:color="auto"/>
          </w:divBdr>
        </w:div>
      </w:divsChild>
    </w:div>
    <w:div w:id="1550996796">
      <w:bodyDiv w:val="1"/>
      <w:marLeft w:val="0"/>
      <w:marRight w:val="0"/>
      <w:marTop w:val="0"/>
      <w:marBottom w:val="0"/>
      <w:divBdr>
        <w:top w:val="none" w:sz="0" w:space="0" w:color="auto"/>
        <w:left w:val="none" w:sz="0" w:space="0" w:color="auto"/>
        <w:bottom w:val="none" w:sz="0" w:space="0" w:color="auto"/>
        <w:right w:val="none" w:sz="0" w:space="0" w:color="auto"/>
      </w:divBdr>
      <w:divsChild>
        <w:div w:id="1213352093">
          <w:marLeft w:val="0"/>
          <w:marRight w:val="0"/>
          <w:marTop w:val="0"/>
          <w:marBottom w:val="0"/>
          <w:divBdr>
            <w:top w:val="none" w:sz="0" w:space="0" w:color="auto"/>
            <w:left w:val="none" w:sz="0" w:space="0" w:color="auto"/>
            <w:bottom w:val="none" w:sz="0" w:space="0" w:color="auto"/>
            <w:right w:val="none" w:sz="0" w:space="0" w:color="auto"/>
          </w:divBdr>
        </w:div>
        <w:div w:id="1811357380">
          <w:marLeft w:val="0"/>
          <w:marRight w:val="0"/>
          <w:marTop w:val="0"/>
          <w:marBottom w:val="0"/>
          <w:divBdr>
            <w:top w:val="none" w:sz="0" w:space="0" w:color="auto"/>
            <w:left w:val="none" w:sz="0" w:space="0" w:color="auto"/>
            <w:bottom w:val="none" w:sz="0" w:space="0" w:color="auto"/>
            <w:right w:val="none" w:sz="0" w:space="0" w:color="auto"/>
          </w:divBdr>
          <w:divsChild>
            <w:div w:id="12800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6064">
      <w:bodyDiv w:val="1"/>
      <w:marLeft w:val="0"/>
      <w:marRight w:val="0"/>
      <w:marTop w:val="0"/>
      <w:marBottom w:val="0"/>
      <w:divBdr>
        <w:top w:val="none" w:sz="0" w:space="0" w:color="auto"/>
        <w:left w:val="none" w:sz="0" w:space="0" w:color="auto"/>
        <w:bottom w:val="none" w:sz="0" w:space="0" w:color="auto"/>
        <w:right w:val="none" w:sz="0" w:space="0" w:color="auto"/>
      </w:divBdr>
      <w:divsChild>
        <w:div w:id="167988011">
          <w:marLeft w:val="0"/>
          <w:marRight w:val="0"/>
          <w:marTop w:val="30"/>
          <w:marBottom w:val="30"/>
          <w:divBdr>
            <w:top w:val="none" w:sz="0" w:space="0" w:color="auto"/>
            <w:left w:val="none" w:sz="0" w:space="0" w:color="auto"/>
            <w:bottom w:val="none" w:sz="0" w:space="0" w:color="auto"/>
            <w:right w:val="none" w:sz="0" w:space="0" w:color="auto"/>
          </w:divBdr>
          <w:divsChild>
            <w:div w:id="761950009">
              <w:marLeft w:val="0"/>
              <w:marRight w:val="0"/>
              <w:marTop w:val="0"/>
              <w:marBottom w:val="0"/>
              <w:divBdr>
                <w:top w:val="none" w:sz="0" w:space="0" w:color="auto"/>
                <w:left w:val="none" w:sz="0" w:space="0" w:color="auto"/>
                <w:bottom w:val="none" w:sz="0" w:space="0" w:color="auto"/>
                <w:right w:val="none" w:sz="0" w:space="0" w:color="auto"/>
              </w:divBdr>
              <w:divsChild>
                <w:div w:id="1499298582">
                  <w:marLeft w:val="0"/>
                  <w:marRight w:val="0"/>
                  <w:marTop w:val="0"/>
                  <w:marBottom w:val="0"/>
                  <w:divBdr>
                    <w:top w:val="none" w:sz="0" w:space="0" w:color="auto"/>
                    <w:left w:val="none" w:sz="0" w:space="0" w:color="auto"/>
                    <w:bottom w:val="none" w:sz="0" w:space="0" w:color="auto"/>
                    <w:right w:val="none" w:sz="0" w:space="0" w:color="auto"/>
                  </w:divBdr>
                </w:div>
              </w:divsChild>
            </w:div>
            <w:div w:id="1310743023">
              <w:marLeft w:val="0"/>
              <w:marRight w:val="0"/>
              <w:marTop w:val="0"/>
              <w:marBottom w:val="0"/>
              <w:divBdr>
                <w:top w:val="none" w:sz="0" w:space="0" w:color="auto"/>
                <w:left w:val="none" w:sz="0" w:space="0" w:color="auto"/>
                <w:bottom w:val="none" w:sz="0" w:space="0" w:color="auto"/>
                <w:right w:val="none" w:sz="0" w:space="0" w:color="auto"/>
              </w:divBdr>
              <w:divsChild>
                <w:div w:id="1079403963">
                  <w:marLeft w:val="0"/>
                  <w:marRight w:val="0"/>
                  <w:marTop w:val="0"/>
                  <w:marBottom w:val="0"/>
                  <w:divBdr>
                    <w:top w:val="none" w:sz="0" w:space="0" w:color="auto"/>
                    <w:left w:val="none" w:sz="0" w:space="0" w:color="auto"/>
                    <w:bottom w:val="none" w:sz="0" w:space="0" w:color="auto"/>
                    <w:right w:val="none" w:sz="0" w:space="0" w:color="auto"/>
                  </w:divBdr>
                </w:div>
              </w:divsChild>
            </w:div>
            <w:div w:id="1859731538">
              <w:marLeft w:val="0"/>
              <w:marRight w:val="0"/>
              <w:marTop w:val="0"/>
              <w:marBottom w:val="0"/>
              <w:divBdr>
                <w:top w:val="none" w:sz="0" w:space="0" w:color="auto"/>
                <w:left w:val="none" w:sz="0" w:space="0" w:color="auto"/>
                <w:bottom w:val="none" w:sz="0" w:space="0" w:color="auto"/>
                <w:right w:val="none" w:sz="0" w:space="0" w:color="auto"/>
              </w:divBdr>
              <w:divsChild>
                <w:div w:id="16023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580942070">
      <w:bodyDiv w:val="1"/>
      <w:marLeft w:val="0"/>
      <w:marRight w:val="0"/>
      <w:marTop w:val="0"/>
      <w:marBottom w:val="0"/>
      <w:divBdr>
        <w:top w:val="none" w:sz="0" w:space="0" w:color="auto"/>
        <w:left w:val="none" w:sz="0" w:space="0" w:color="auto"/>
        <w:bottom w:val="none" w:sz="0" w:space="0" w:color="auto"/>
        <w:right w:val="none" w:sz="0" w:space="0" w:color="auto"/>
      </w:divBdr>
      <w:divsChild>
        <w:div w:id="3946923">
          <w:marLeft w:val="0"/>
          <w:marRight w:val="0"/>
          <w:marTop w:val="0"/>
          <w:marBottom w:val="0"/>
          <w:divBdr>
            <w:top w:val="none" w:sz="0" w:space="0" w:color="auto"/>
            <w:left w:val="none" w:sz="0" w:space="0" w:color="auto"/>
            <w:bottom w:val="none" w:sz="0" w:space="0" w:color="auto"/>
            <w:right w:val="none" w:sz="0" w:space="0" w:color="auto"/>
          </w:divBdr>
        </w:div>
        <w:div w:id="1244414373">
          <w:marLeft w:val="0"/>
          <w:marRight w:val="0"/>
          <w:marTop w:val="0"/>
          <w:marBottom w:val="0"/>
          <w:divBdr>
            <w:top w:val="none" w:sz="0" w:space="0" w:color="auto"/>
            <w:left w:val="none" w:sz="0" w:space="0" w:color="auto"/>
            <w:bottom w:val="none" w:sz="0" w:space="0" w:color="auto"/>
            <w:right w:val="none" w:sz="0" w:space="0" w:color="auto"/>
          </w:divBdr>
        </w:div>
        <w:div w:id="1300257537">
          <w:marLeft w:val="0"/>
          <w:marRight w:val="0"/>
          <w:marTop w:val="0"/>
          <w:marBottom w:val="0"/>
          <w:divBdr>
            <w:top w:val="none" w:sz="0" w:space="0" w:color="auto"/>
            <w:left w:val="none" w:sz="0" w:space="0" w:color="auto"/>
            <w:bottom w:val="none" w:sz="0" w:space="0" w:color="auto"/>
            <w:right w:val="none" w:sz="0" w:space="0" w:color="auto"/>
          </w:divBdr>
        </w:div>
      </w:divsChild>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33797068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 w:id="1971594535">
          <w:marLeft w:val="0"/>
          <w:marRight w:val="0"/>
          <w:marTop w:val="0"/>
          <w:marBottom w:val="0"/>
          <w:divBdr>
            <w:top w:val="none" w:sz="0" w:space="0" w:color="auto"/>
            <w:left w:val="none" w:sz="0" w:space="0" w:color="auto"/>
            <w:bottom w:val="none" w:sz="0" w:space="0" w:color="auto"/>
            <w:right w:val="none" w:sz="0" w:space="0" w:color="auto"/>
          </w:divBdr>
        </w:div>
      </w:divsChild>
    </w:div>
    <w:div w:id="1692680686">
      <w:bodyDiv w:val="1"/>
      <w:marLeft w:val="0"/>
      <w:marRight w:val="0"/>
      <w:marTop w:val="0"/>
      <w:marBottom w:val="0"/>
      <w:divBdr>
        <w:top w:val="none" w:sz="0" w:space="0" w:color="auto"/>
        <w:left w:val="none" w:sz="0" w:space="0" w:color="auto"/>
        <w:bottom w:val="none" w:sz="0" w:space="0" w:color="auto"/>
        <w:right w:val="none" w:sz="0" w:space="0" w:color="auto"/>
      </w:divBdr>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818716897">
      <w:bodyDiv w:val="1"/>
      <w:marLeft w:val="0"/>
      <w:marRight w:val="0"/>
      <w:marTop w:val="0"/>
      <w:marBottom w:val="0"/>
      <w:divBdr>
        <w:top w:val="none" w:sz="0" w:space="0" w:color="auto"/>
        <w:left w:val="none" w:sz="0" w:space="0" w:color="auto"/>
        <w:bottom w:val="none" w:sz="0" w:space="0" w:color="auto"/>
        <w:right w:val="none" w:sz="0" w:space="0" w:color="auto"/>
      </w:divBdr>
    </w:div>
    <w:div w:id="1839999187">
      <w:bodyDiv w:val="1"/>
      <w:marLeft w:val="0"/>
      <w:marRight w:val="0"/>
      <w:marTop w:val="0"/>
      <w:marBottom w:val="0"/>
      <w:divBdr>
        <w:top w:val="none" w:sz="0" w:space="0" w:color="auto"/>
        <w:left w:val="none" w:sz="0" w:space="0" w:color="auto"/>
        <w:bottom w:val="none" w:sz="0" w:space="0" w:color="auto"/>
        <w:right w:val="none" w:sz="0" w:space="0" w:color="auto"/>
      </w:divBdr>
    </w:div>
    <w:div w:id="1917468863">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1590">
      <w:bodyDiv w:val="1"/>
      <w:marLeft w:val="0"/>
      <w:marRight w:val="0"/>
      <w:marTop w:val="0"/>
      <w:marBottom w:val="0"/>
      <w:divBdr>
        <w:top w:val="none" w:sz="0" w:space="0" w:color="auto"/>
        <w:left w:val="none" w:sz="0" w:space="0" w:color="auto"/>
        <w:bottom w:val="none" w:sz="0" w:space="0" w:color="auto"/>
        <w:right w:val="none" w:sz="0" w:space="0" w:color="auto"/>
      </w:divBdr>
      <w:divsChild>
        <w:div w:id="1412117290">
          <w:marLeft w:val="0"/>
          <w:marRight w:val="0"/>
          <w:marTop w:val="0"/>
          <w:marBottom w:val="0"/>
          <w:divBdr>
            <w:top w:val="none" w:sz="0" w:space="0" w:color="auto"/>
            <w:left w:val="none" w:sz="0" w:space="0" w:color="auto"/>
            <w:bottom w:val="none" w:sz="0" w:space="0" w:color="auto"/>
            <w:right w:val="none" w:sz="0" w:space="0" w:color="auto"/>
          </w:divBdr>
        </w:div>
        <w:div w:id="1896425986">
          <w:marLeft w:val="0"/>
          <w:marRight w:val="0"/>
          <w:marTop w:val="0"/>
          <w:marBottom w:val="0"/>
          <w:divBdr>
            <w:top w:val="none" w:sz="0" w:space="0" w:color="auto"/>
            <w:left w:val="none" w:sz="0" w:space="0" w:color="auto"/>
            <w:bottom w:val="none" w:sz="0" w:space="0" w:color="auto"/>
            <w:right w:val="none" w:sz="0" w:space="0" w:color="auto"/>
          </w:divBdr>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31909515">
      <w:bodyDiv w:val="1"/>
      <w:marLeft w:val="0"/>
      <w:marRight w:val="0"/>
      <w:marTop w:val="0"/>
      <w:marBottom w:val="0"/>
      <w:divBdr>
        <w:top w:val="none" w:sz="0" w:space="0" w:color="auto"/>
        <w:left w:val="none" w:sz="0" w:space="0" w:color="auto"/>
        <w:bottom w:val="none" w:sz="0" w:space="0" w:color="auto"/>
        <w:right w:val="none" w:sz="0" w:space="0" w:color="auto"/>
      </w:divBdr>
    </w:div>
    <w:div w:id="2053653792">
      <w:bodyDiv w:val="1"/>
      <w:marLeft w:val="0"/>
      <w:marRight w:val="0"/>
      <w:marTop w:val="0"/>
      <w:marBottom w:val="0"/>
      <w:divBdr>
        <w:top w:val="none" w:sz="0" w:space="0" w:color="auto"/>
        <w:left w:val="none" w:sz="0" w:space="0" w:color="auto"/>
        <w:bottom w:val="none" w:sz="0" w:space="0" w:color="auto"/>
        <w:right w:val="none" w:sz="0" w:space="0" w:color="auto"/>
      </w:divBdr>
      <w:divsChild>
        <w:div w:id="84766481">
          <w:marLeft w:val="0"/>
          <w:marRight w:val="0"/>
          <w:marTop w:val="0"/>
          <w:marBottom w:val="0"/>
          <w:divBdr>
            <w:top w:val="none" w:sz="0" w:space="0" w:color="auto"/>
            <w:left w:val="none" w:sz="0" w:space="0" w:color="auto"/>
            <w:bottom w:val="none" w:sz="0" w:space="0" w:color="auto"/>
            <w:right w:val="none" w:sz="0" w:space="0" w:color="auto"/>
          </w:divBdr>
        </w:div>
        <w:div w:id="456219676">
          <w:marLeft w:val="0"/>
          <w:marRight w:val="0"/>
          <w:marTop w:val="0"/>
          <w:marBottom w:val="0"/>
          <w:divBdr>
            <w:top w:val="none" w:sz="0" w:space="0" w:color="auto"/>
            <w:left w:val="none" w:sz="0" w:space="0" w:color="auto"/>
            <w:bottom w:val="none" w:sz="0" w:space="0" w:color="auto"/>
            <w:right w:val="none" w:sz="0" w:space="0" w:color="auto"/>
          </w:divBdr>
        </w:div>
        <w:div w:id="700668088">
          <w:marLeft w:val="0"/>
          <w:marRight w:val="0"/>
          <w:marTop w:val="0"/>
          <w:marBottom w:val="0"/>
          <w:divBdr>
            <w:top w:val="none" w:sz="0" w:space="0" w:color="auto"/>
            <w:left w:val="none" w:sz="0" w:space="0" w:color="auto"/>
            <w:bottom w:val="none" w:sz="0" w:space="0" w:color="auto"/>
            <w:right w:val="none" w:sz="0" w:space="0" w:color="auto"/>
          </w:divBdr>
        </w:div>
        <w:div w:id="930965452">
          <w:marLeft w:val="0"/>
          <w:marRight w:val="0"/>
          <w:marTop w:val="0"/>
          <w:marBottom w:val="0"/>
          <w:divBdr>
            <w:top w:val="none" w:sz="0" w:space="0" w:color="auto"/>
            <w:left w:val="none" w:sz="0" w:space="0" w:color="auto"/>
            <w:bottom w:val="none" w:sz="0" w:space="0" w:color="auto"/>
            <w:right w:val="none" w:sz="0" w:space="0" w:color="auto"/>
          </w:divBdr>
        </w:div>
        <w:div w:id="1142575260">
          <w:marLeft w:val="0"/>
          <w:marRight w:val="0"/>
          <w:marTop w:val="0"/>
          <w:marBottom w:val="0"/>
          <w:divBdr>
            <w:top w:val="none" w:sz="0" w:space="0" w:color="auto"/>
            <w:left w:val="none" w:sz="0" w:space="0" w:color="auto"/>
            <w:bottom w:val="none" w:sz="0" w:space="0" w:color="auto"/>
            <w:right w:val="none" w:sz="0" w:space="0" w:color="auto"/>
          </w:divBdr>
        </w:div>
      </w:divsChild>
    </w:div>
    <w:div w:id="2056152762">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73961602">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184511466">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12892479">
      <w:bodyDiv w:val="1"/>
      <w:marLeft w:val="0"/>
      <w:marRight w:val="0"/>
      <w:marTop w:val="0"/>
      <w:marBottom w:val="0"/>
      <w:divBdr>
        <w:top w:val="none" w:sz="0" w:space="0" w:color="auto"/>
        <w:left w:val="none" w:sz="0" w:space="0" w:color="auto"/>
        <w:bottom w:val="none" w:sz="0" w:space="0" w:color="auto"/>
        <w:right w:val="none" w:sz="0" w:space="0" w:color="auto"/>
      </w:divBdr>
      <w:divsChild>
        <w:div w:id="461652856">
          <w:marLeft w:val="360"/>
          <w:marRight w:val="0"/>
          <w:marTop w:val="200"/>
          <w:marBottom w:val="0"/>
          <w:divBdr>
            <w:top w:val="none" w:sz="0" w:space="0" w:color="auto"/>
            <w:left w:val="none" w:sz="0" w:space="0" w:color="auto"/>
            <w:bottom w:val="none" w:sz="0" w:space="0" w:color="auto"/>
            <w:right w:val="none" w:sz="0" w:space="0" w:color="auto"/>
          </w:divBdr>
        </w:div>
        <w:div w:id="488325293">
          <w:marLeft w:val="360"/>
          <w:marRight w:val="0"/>
          <w:marTop w:val="200"/>
          <w:marBottom w:val="0"/>
          <w:divBdr>
            <w:top w:val="none" w:sz="0" w:space="0" w:color="auto"/>
            <w:left w:val="none" w:sz="0" w:space="0" w:color="auto"/>
            <w:bottom w:val="none" w:sz="0" w:space="0" w:color="auto"/>
            <w:right w:val="none" w:sz="0" w:space="0" w:color="auto"/>
          </w:divBdr>
        </w:div>
        <w:div w:id="1218971947">
          <w:marLeft w:val="360"/>
          <w:marRight w:val="0"/>
          <w:marTop w:val="200"/>
          <w:marBottom w:val="0"/>
          <w:divBdr>
            <w:top w:val="none" w:sz="0" w:space="0" w:color="auto"/>
            <w:left w:val="none" w:sz="0" w:space="0" w:color="auto"/>
            <w:bottom w:val="none" w:sz="0" w:space="0" w:color="auto"/>
            <w:right w:val="none" w:sz="0" w:space="0" w:color="auto"/>
          </w:divBdr>
        </w:div>
      </w:divsChild>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u.edu/ethics/ethics-resources/ethical-decision-making/a-framework-for-ethical-decision-making/" TargetMode="External"/><Relationship Id="rId21" Type="http://schemas.openxmlformats.org/officeDocument/2006/relationships/hyperlink" Target="https://www.youtube.com/watch?v=Yocja_N5s1I&amp;list=RDLVYocja_N5s1I&amp;start_radio=1&amp;rv=Yocja_N5s1I&amp;t=41" TargetMode="External"/><Relationship Id="rId42" Type="http://schemas.openxmlformats.org/officeDocument/2006/relationships/hyperlink" Target="https://iview.abc.net.au/show/back-in-time-for-dinner" TargetMode="External"/><Relationship Id="rId47" Type="http://schemas.openxmlformats.org/officeDocument/2006/relationships/hyperlink" Target="https://foodcommunity.com.au/" TargetMode="External"/><Relationship Id="rId63" Type="http://schemas.openxmlformats.org/officeDocument/2006/relationships/hyperlink" Target="https://dschool.stanford.edu/resources/design-thinking-bootleg" TargetMode="External"/><Relationship Id="rId68" Type="http://schemas.openxmlformats.org/officeDocument/2006/relationships/image" Target="media/image13.png"/><Relationship Id="rId84" Type="http://schemas.openxmlformats.org/officeDocument/2006/relationships/hyperlink" Target="https://er.educause.edu/articles/2019/3/five-principles-for-thinking-like-a-futurist" TargetMode="External"/><Relationship Id="rId89" Type="http://schemas.openxmlformats.org/officeDocument/2006/relationships/hyperlink" Target="https://www.youtube.com/watch?app=desktop&amp;v=lOKpB4KtUZ8" TargetMode="External"/><Relationship Id="rId112" Type="http://schemas.openxmlformats.org/officeDocument/2006/relationships/hyperlink" Target="https://nff.org.au/media-centre/farm-facts/" TargetMode="External"/><Relationship Id="rId16" Type="http://schemas.openxmlformats.org/officeDocument/2006/relationships/footer" Target="footer3.xml"/><Relationship Id="rId107" Type="http://schemas.openxmlformats.org/officeDocument/2006/relationships/hyperlink" Target="https://www.readingrockets.org/strategies/jigsaw" TargetMode="External"/><Relationship Id="rId11" Type="http://schemas.openxmlformats.org/officeDocument/2006/relationships/header" Target="header1.xml"/><Relationship Id="rId32" Type="http://schemas.openxmlformats.org/officeDocument/2006/relationships/hyperlink" Target="https://gradaustralia.com.au/career-planning/an-overview-of-jobs-in-the-environment-and-agriculture-sector" TargetMode="External"/><Relationship Id="rId37" Type="http://schemas.openxmlformats.org/officeDocument/2006/relationships/hyperlink" Target="https://theconversation.com/the-fourth-agricultural-revolution-is-coming-but-who-will-really-benefit-145810" TargetMode="External"/><Relationship Id="rId53" Type="http://schemas.openxmlformats.org/officeDocument/2006/relationships/hyperlink" Target="https://www.readingrockets.org/strategies/jigsaw" TargetMode="External"/><Relationship Id="rId58" Type="http://schemas.openxmlformats.org/officeDocument/2006/relationships/hyperlink" Target="https://sdgs.un.org/goals" TargetMode="External"/><Relationship Id="rId74" Type="http://schemas.openxmlformats.org/officeDocument/2006/relationships/hyperlink" Target="https://ecm.det.wa.edu.au/connect/resolver/view/TOOLTL000/latest/index.html" TargetMode="External"/><Relationship Id="rId79" Type="http://schemas.openxmlformats.org/officeDocument/2006/relationships/hyperlink" Target="https://www.maalinup.com.au/bush-tucker/" TargetMode="External"/><Relationship Id="rId102" Type="http://schemas.openxmlformats.org/officeDocument/2006/relationships/hyperlink" Target="https://blog.csiro.au/the-future-of-food/" TargetMode="External"/><Relationship Id="rId123" Type="http://schemas.openxmlformats.org/officeDocument/2006/relationships/hyperlink" Target="https://www.noongarlandenterprise.com.au/" TargetMode="External"/><Relationship Id="rId128" Type="http://schemas.openxmlformats.org/officeDocument/2006/relationships/hyperlink" Target="https://er.educause.edu/articles/2019/3/five-principles-for-thinking-like-a-futurist" TargetMode="External"/><Relationship Id="rId5" Type="http://schemas.openxmlformats.org/officeDocument/2006/relationships/numbering" Target="numbering.xml"/><Relationship Id="rId90" Type="http://schemas.openxmlformats.org/officeDocument/2006/relationships/hyperlink" Target="https://www.youtube.com/watch?app=desktop&amp;v=FrsQSplB_Cg&amp;t=397s" TargetMode="External"/><Relationship Id="rId95" Type="http://schemas.openxmlformats.org/officeDocument/2006/relationships/hyperlink" Target="https://gradaustralia.com.au/career-planning/an-overview-of-jobs-in-the-environment-and-agriculture-sector" TargetMode="External"/><Relationship Id="rId22" Type="http://schemas.openxmlformats.org/officeDocument/2006/relationships/hyperlink" Target="https://www.youtube.com/watch?v=5AcjM5BKfRQ" TargetMode="External"/><Relationship Id="rId27" Type="http://schemas.openxmlformats.org/officeDocument/2006/relationships/hyperlink" Target="https://www.youtube.com/watch?v=FrsQSplB_Cg&amp;t=397s" TargetMode="External"/><Relationship Id="rId43" Type="http://schemas.openxmlformats.org/officeDocument/2006/relationships/header" Target="header4.xml"/><Relationship Id="rId48" Type="http://schemas.openxmlformats.org/officeDocument/2006/relationships/hyperlink" Target="http://www.fao.org/publications/sofa/2016/en/" TargetMode="External"/><Relationship Id="rId64" Type="http://schemas.openxmlformats.org/officeDocument/2006/relationships/hyperlink" Target="https://www.interaction-design.org/literature/article/5-stages-in-the-design-thinking-process" TargetMode="External"/><Relationship Id="rId69" Type="http://schemas.openxmlformats.org/officeDocument/2006/relationships/image" Target="media/image14.png"/><Relationship Id="rId113" Type="http://schemas.openxmlformats.org/officeDocument/2006/relationships/hyperlink" Target="https://www.agric.wa.gov.au/r4r/food-industry-innovation" TargetMode="External"/><Relationship Id="rId118" Type="http://schemas.openxmlformats.org/officeDocument/2006/relationships/hyperlink" Target="https://www.debonogroup.com/services/core-programs/six-thinking-hats/" TargetMode="External"/><Relationship Id="rId80" Type="http://schemas.openxmlformats.org/officeDocument/2006/relationships/hyperlink" Target="https://www.mayiharvests.com.au/" TargetMode="External"/><Relationship Id="rId85" Type="http://schemas.openxmlformats.org/officeDocument/2006/relationships/hyperlink" Target="https://www.profweb.ca/en/publications/articles/academic-digital-scrapbooking" TargetMode="External"/><Relationship Id="rId12" Type="http://schemas.openxmlformats.org/officeDocument/2006/relationships/header" Target="header2.xml"/><Relationship Id="rId17" Type="http://schemas.openxmlformats.org/officeDocument/2006/relationships/image" Target="media/image6.jpg"/><Relationship Id="rId33" Type="http://schemas.openxmlformats.org/officeDocument/2006/relationships/hyperlink" Target="https://myfuture.edu.au/" TargetMode="External"/><Relationship Id="rId38" Type="http://schemas.openxmlformats.org/officeDocument/2006/relationships/hyperlink" Target="https://www.youtube.com/watch?v=Yocja_N5s1I&amp;list=RDLVYocja_N5s1I&amp;start_radio=1&amp;rv=Yocja_N5s1I&amp;t=41" TargetMode="External"/><Relationship Id="rId59" Type="http://schemas.openxmlformats.org/officeDocument/2006/relationships/hyperlink" Target="https://worldslargestlesson.globalgoals.org/" TargetMode="External"/><Relationship Id="rId103" Type="http://schemas.openxmlformats.org/officeDocument/2006/relationships/hyperlink" Target="https://www.perthnrm.com/project/wa-food-security-plan/" TargetMode="External"/><Relationship Id="rId108" Type="http://schemas.openxmlformats.org/officeDocument/2006/relationships/hyperlink" Target="https://www.wickedproblems.com/1_wicked_problems.php" TargetMode="External"/><Relationship Id="rId124" Type="http://schemas.openxmlformats.org/officeDocument/2006/relationships/hyperlink" Target="https://www.maalinup.com.au/bush-tucker/" TargetMode="External"/><Relationship Id="rId129" Type="http://schemas.openxmlformats.org/officeDocument/2006/relationships/hyperlink" Target="https://www.profweb.ca/en/publications/articles/academic-digital-scrapbooking" TargetMode="External"/><Relationship Id="rId54" Type="http://schemas.openxmlformats.org/officeDocument/2006/relationships/header" Target="header5.xml"/><Relationship Id="rId70" Type="http://schemas.openxmlformats.org/officeDocument/2006/relationships/hyperlink" Target="https://www.morningsidecenter.org/teachable-moment/lessons/think-differently" TargetMode="External"/><Relationship Id="rId75" Type="http://schemas.openxmlformats.org/officeDocument/2006/relationships/hyperlink" Target="https://www.innovativeteachingideas.com/blog/critical-thinking-for-teachers-and-students" TargetMode="External"/><Relationship Id="rId91" Type="http://schemas.openxmlformats.org/officeDocument/2006/relationships/hyperlink" Target="https://www.deadlystory.com/page/culture/Life_Lore/Food" TargetMode="External"/><Relationship Id="rId96" Type="http://schemas.openxmlformats.org/officeDocument/2006/relationships/hyperlink" Target="https://www.careerharvest.com.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E8dkWQVFAoA&amp;list=RDLVE8dkWQVFAoA&amp;start_radio=1&amp;rv=E8dkWQVFAoA&amp;t=13" TargetMode="External"/><Relationship Id="rId28" Type="http://schemas.openxmlformats.org/officeDocument/2006/relationships/hyperlink" Target="https://www.deadlystory.com/page/culture/Life_Lore/Food" TargetMode="External"/><Relationship Id="rId49" Type="http://schemas.openxmlformats.org/officeDocument/2006/relationships/hyperlink" Target="https://www.youtube.com/watch?v=E8dkWQVFAoA&amp;list=RDLVE8dkWQVFAoA&amp;start_radio=1&amp;rv=E8dkWQVFAoA&amp;t=13" TargetMode="External"/><Relationship Id="rId114" Type="http://schemas.openxmlformats.org/officeDocument/2006/relationships/hyperlink" Target="https://dschool.stanford.edu/resources/design-thinking-bootleg" TargetMode="External"/><Relationship Id="rId119" Type="http://schemas.openxmlformats.org/officeDocument/2006/relationships/hyperlink" Target="https://ecm.det.wa.edu.au/connect/resolver/view/TOOLTL000/latest/index.html" TargetMode="External"/><Relationship Id="rId44" Type="http://schemas.openxmlformats.org/officeDocument/2006/relationships/footer" Target="footer4.xml"/><Relationship Id="rId60" Type="http://schemas.openxmlformats.org/officeDocument/2006/relationships/hyperlink" Target="https://www.agric.wa.gov.au/primary-industries-development-research-highlights-2021" TargetMode="External"/><Relationship Id="rId65" Type="http://schemas.openxmlformats.org/officeDocument/2006/relationships/hyperlink" Target="https://www.youtube.com/watch?v=lOKpB4KtUZ8" TargetMode="External"/><Relationship Id="rId81" Type="http://schemas.openxmlformats.org/officeDocument/2006/relationships/hyperlink" Target="https://www.gatherfoods.com.au/" TargetMode="External"/><Relationship Id="rId86" Type="http://schemas.openxmlformats.org/officeDocument/2006/relationships/hyperlink" Target="https://www.youtube.com/watch?app=desktop&amp;v=Yocja_N5s1I&amp;list=RDLVYocja_N5s1I&amp;start_radio=1&amp;rv=Yocja_N5s1I&amp;t=41" TargetMode="External"/><Relationship Id="rId130"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www.scootle.edu.au/ec/search?accContentId=ACTDEK044" TargetMode="External"/><Relationship Id="rId39" Type="http://schemas.openxmlformats.org/officeDocument/2006/relationships/hyperlink" Target="https://www.youtube.com/watch?v=5AcjM5BKfRQ" TargetMode="External"/><Relationship Id="rId109" Type="http://schemas.openxmlformats.org/officeDocument/2006/relationships/hyperlink" Target="https://sdgs.un.org/goals" TargetMode="External"/><Relationship Id="rId34" Type="http://schemas.openxmlformats.org/officeDocument/2006/relationships/hyperlink" Target="https://www.careerharvest.com.au/" TargetMode="External"/><Relationship Id="rId50" Type="http://schemas.openxmlformats.org/officeDocument/2006/relationships/hyperlink" Target="https://www.youtube.com/watch?v=E8dkWQVFAoA&amp;list=RDLVE8dkWQVFAoA&amp;start_radio=1&amp;rv=E8dkWQVFAoA&amp;t=13" TargetMode="External"/><Relationship Id="rId55" Type="http://schemas.openxmlformats.org/officeDocument/2006/relationships/header" Target="header6.xml"/><Relationship Id="rId76" Type="http://schemas.openxmlformats.org/officeDocument/2006/relationships/hyperlink" Target="https://tuckerbush.com.au/" TargetMode="External"/><Relationship Id="rId97" Type="http://schemas.openxmlformats.org/officeDocument/2006/relationships/hyperlink" Target="http://careersingrain.org.au/" TargetMode="External"/><Relationship Id="rId104" Type="http://schemas.openxmlformats.org/officeDocument/2006/relationships/hyperlink" Target="https://foodcommunity.com.au/home/" TargetMode="External"/><Relationship Id="rId120" Type="http://schemas.openxmlformats.org/officeDocument/2006/relationships/hyperlink" Target="https://www.innovativeteachingideas.com/blog/critical-thinking-for-teachers-and-students" TargetMode="External"/><Relationship Id="rId125" Type="http://schemas.openxmlformats.org/officeDocument/2006/relationships/hyperlink" Target="https://www.mayiharvests.com.au/" TargetMode="External"/><Relationship Id="rId7" Type="http://schemas.openxmlformats.org/officeDocument/2006/relationships/settings" Target="settings.xml"/><Relationship Id="rId71" Type="http://schemas.openxmlformats.org/officeDocument/2006/relationships/hyperlink" Target="https://www.scu.edu/ethics/ethics-resources/ethical-decision-making/a-framework-for-ethical-decision-making/" TargetMode="External"/><Relationship Id="rId92" Type="http://schemas.openxmlformats.org/officeDocument/2006/relationships/hyperlink" Target="https://www.abc.net.au/education/collections/bruce-pascoe-aboriginal-agriculture-technology-and-ingenuity/" TargetMode="External"/><Relationship Id="rId2" Type="http://schemas.openxmlformats.org/officeDocument/2006/relationships/customXml" Target="../customXml/item2.xml"/><Relationship Id="rId29" Type="http://schemas.openxmlformats.org/officeDocument/2006/relationships/hyperlink" Target="https://www.abc.net.au/education/collections/bruce-pascoe-aboriginal-agriculture-technology-and-ingenuity/" TargetMode="External"/><Relationship Id="rId24" Type="http://schemas.openxmlformats.org/officeDocument/2006/relationships/hyperlink" Target="https://www.youtube.com/watch?v=E8dkWQVFAoA&amp;list=RDLVE8dkWQVFAoA&amp;start_radio=1&amp;rv=E8dkWQVFAoA&amp;t=13" TargetMode="External"/><Relationship Id="rId40" Type="http://schemas.openxmlformats.org/officeDocument/2006/relationships/hyperlink" Target="https://www.youtube.com/watch?v=Yocja_N5s1I&amp;list=RDLVYocja_N5s1I&amp;start_radio=1&amp;rv=Yocja_N5s1I&amp;t=41" TargetMode="External"/><Relationship Id="rId45" Type="http://schemas.openxmlformats.org/officeDocument/2006/relationships/hyperlink" Target="https://blog.csiro.au/the-future-of-food/" TargetMode="External"/><Relationship Id="rId66" Type="http://schemas.openxmlformats.org/officeDocument/2006/relationships/hyperlink" Target="https://www.youtube.com/watch?v=FrsQSplB_Cg&amp;t=397s" TargetMode="External"/><Relationship Id="rId87" Type="http://schemas.openxmlformats.org/officeDocument/2006/relationships/hyperlink" Target="https://www.youtube.com/watch?app=desktop&amp;v=5AcjM5BKfRQ" TargetMode="External"/><Relationship Id="rId110" Type="http://schemas.openxmlformats.org/officeDocument/2006/relationships/hyperlink" Target="https://worldslargestlesson.globalgoals.org/" TargetMode="External"/><Relationship Id="rId115" Type="http://schemas.openxmlformats.org/officeDocument/2006/relationships/hyperlink" Target="https://www.interaction-design.org/literature/article/5-stages-in-the-design-thinking-process" TargetMode="External"/><Relationship Id="rId131" Type="http://schemas.openxmlformats.org/officeDocument/2006/relationships/theme" Target="theme/theme1.xml"/><Relationship Id="rId61" Type="http://schemas.openxmlformats.org/officeDocument/2006/relationships/hyperlink" Target="https://nff.org.au/media-centre/farm-facts/" TargetMode="External"/><Relationship Id="rId82" Type="http://schemas.openxmlformats.org/officeDocument/2006/relationships/hyperlink" Target="https://www.gatherfoods.com.au/" TargetMode="External"/><Relationship Id="rId19" Type="http://schemas.openxmlformats.org/officeDocument/2006/relationships/hyperlink" Target="http://www.scootle.edu.au/ec/search?accContentId=ACTDEK040" TargetMode="External"/><Relationship Id="rId14" Type="http://schemas.openxmlformats.org/officeDocument/2006/relationships/footer" Target="footer2.xml"/><Relationship Id="rId30" Type="http://schemas.openxmlformats.org/officeDocument/2006/relationships/hyperlink" Target="https://ecm.det.wa.edu.au/connect/resolver/view/PRIMED710TL000/latest/index.html" TargetMode="External"/><Relationship Id="rId35" Type="http://schemas.openxmlformats.org/officeDocument/2006/relationships/hyperlink" Target="http://careersingrain.org.au/" TargetMode="External"/><Relationship Id="rId56" Type="http://schemas.openxmlformats.org/officeDocument/2006/relationships/header" Target="header7.xml"/><Relationship Id="rId77" Type="http://schemas.openxmlformats.org/officeDocument/2006/relationships/hyperlink" Target="https://www.bindibindidreaming.com.au/" TargetMode="External"/><Relationship Id="rId100" Type="http://schemas.openxmlformats.org/officeDocument/2006/relationships/hyperlink" Target="https://theconversation.com/the-fourth-agricultural-revolution-is-coming-but-who-will-really-benefit-145810" TargetMode="External"/><Relationship Id="rId105" Type="http://schemas.openxmlformats.org/officeDocument/2006/relationships/hyperlink" Target="http://www.fao.org/publications/sofa/2016/en/" TargetMode="External"/><Relationship Id="rId126" Type="http://schemas.openxmlformats.org/officeDocument/2006/relationships/hyperlink" Target="https://www.gatherfoods.com.au/" TargetMode="External"/><Relationship Id="rId8" Type="http://schemas.openxmlformats.org/officeDocument/2006/relationships/webSettings" Target="webSettings.xml"/><Relationship Id="rId51" Type="http://schemas.openxmlformats.org/officeDocument/2006/relationships/hyperlink" Target="https://www.youtube.com/watch?v=E8dkWQVFAoA&amp;list=RDLVE8dkWQVFAoA&amp;start_radio=1&amp;rv=E8dkWQVFAoA&amp;t=13" TargetMode="External"/><Relationship Id="rId72" Type="http://schemas.openxmlformats.org/officeDocument/2006/relationships/hyperlink" Target="https://www.debonogroup.com/services/core-programs/six-thinking-hats/" TargetMode="External"/><Relationship Id="rId93" Type="http://schemas.openxmlformats.org/officeDocument/2006/relationships/hyperlink" Target="https://ecm.det.wa.edu.au/connect/resolver/view/PRIMED710TL000/latest/index.html" TargetMode="External"/><Relationship Id="rId98" Type="http://schemas.openxmlformats.org/officeDocument/2006/relationships/hyperlink" Target="https://www.myskills.gov.au/industries/agriculture-food-processing" TargetMode="External"/><Relationship Id="rId121" Type="http://schemas.openxmlformats.org/officeDocument/2006/relationships/hyperlink" Target="https://tuckerbush.com.au/" TargetMode="External"/><Relationship Id="rId3" Type="http://schemas.openxmlformats.org/officeDocument/2006/relationships/customXml" Target="../customXml/item3.xml"/><Relationship Id="rId25" Type="http://schemas.openxmlformats.org/officeDocument/2006/relationships/hyperlink" Target="https://www.youtube.com/watch?v=E8dkWQVFAoA&amp;list=RDLVE8dkWQVFAoA&amp;start_radio=1&amp;rv=E8dkWQVFAoA&amp;t=13" TargetMode="External"/><Relationship Id="rId46" Type="http://schemas.openxmlformats.org/officeDocument/2006/relationships/hyperlink" Target="https://www.perthnrm.com/project/wa-food-security-plan/" TargetMode="External"/><Relationship Id="rId67" Type="http://schemas.openxmlformats.org/officeDocument/2006/relationships/hyperlink" Target="https://www.youtube.com/watch?v=FrsQSplB_Cg&amp;t=397s" TargetMode="External"/><Relationship Id="rId116" Type="http://schemas.openxmlformats.org/officeDocument/2006/relationships/hyperlink" Target="https://www.morningsidecenter.org/teachable-moment/lessons/think-differently" TargetMode="External"/><Relationship Id="rId20" Type="http://schemas.openxmlformats.org/officeDocument/2006/relationships/hyperlink" Target="http://www.scootle.edu.au/ec/search?accContentId=ACTDEK041" TargetMode="External"/><Relationship Id="rId41" Type="http://schemas.openxmlformats.org/officeDocument/2006/relationships/hyperlink" Target="https://www.youtube.com/watch?v=5AcjM5BKfRQ" TargetMode="External"/><Relationship Id="rId62" Type="http://schemas.openxmlformats.org/officeDocument/2006/relationships/hyperlink" Target="https://www.agric.wa.gov.au/r4r/food-industry-innovation" TargetMode="External"/><Relationship Id="rId83" Type="http://schemas.openxmlformats.org/officeDocument/2006/relationships/hyperlink" Target="https://www.digitaltechnologieshub.edu.au/teachers/topics/design-thinking" TargetMode="External"/><Relationship Id="rId88" Type="http://schemas.openxmlformats.org/officeDocument/2006/relationships/hyperlink" Target="https://www.youtube.com/watch?app=desktop&amp;v=E8dkWQVFAoA&amp;list=RDLVE8dkWQVFAoA&amp;start_radio=1&amp;rv=E8dkWQVFAoA&amp;t=13" TargetMode="External"/><Relationship Id="rId111" Type="http://schemas.openxmlformats.org/officeDocument/2006/relationships/hyperlink" Target="https://www.agric.wa.gov.au/primary-industries-development-research-highlights-2021" TargetMode="External"/><Relationship Id="rId15" Type="http://schemas.openxmlformats.org/officeDocument/2006/relationships/header" Target="header3.xml"/><Relationship Id="rId36" Type="http://schemas.openxmlformats.org/officeDocument/2006/relationships/hyperlink" Target="https://www.myskills.gov.au/industries/agriculture-food-processing" TargetMode="External"/><Relationship Id="rId57" Type="http://schemas.openxmlformats.org/officeDocument/2006/relationships/hyperlink" Target="https://www.wickedproblems.com/1_wicked_problems.php" TargetMode="External"/><Relationship Id="rId106" Type="http://schemas.openxmlformats.org/officeDocument/2006/relationships/hyperlink" Target="https://webquest.org/" TargetMode="External"/><Relationship Id="rId127" Type="http://schemas.openxmlformats.org/officeDocument/2006/relationships/hyperlink" Target="https://www.digitaltechnologieshub.edu.au/teachers/topics/design-thinking" TargetMode="External"/><Relationship Id="rId10" Type="http://schemas.openxmlformats.org/officeDocument/2006/relationships/endnotes" Target="endnotes.xml"/><Relationship Id="rId31" Type="http://schemas.openxmlformats.org/officeDocument/2006/relationships/hyperlink" Target="https://www.awe.gov.au/abares/products/insights/snapshot-of-australias-agricultural-workforce" TargetMode="External"/><Relationship Id="rId52" Type="http://schemas.openxmlformats.org/officeDocument/2006/relationships/hyperlink" Target="https://webquest.org/" TargetMode="External"/><Relationship Id="rId73" Type="http://schemas.openxmlformats.org/officeDocument/2006/relationships/hyperlink" Target="https://connect.det.wa.edu.au/group/staff/ui/resources/search?searchTerm=W1.DR.0157" TargetMode="External"/><Relationship Id="rId78" Type="http://schemas.openxmlformats.org/officeDocument/2006/relationships/hyperlink" Target="https://www.noongarlandenterprise.com.au/" TargetMode="External"/><Relationship Id="rId94" Type="http://schemas.openxmlformats.org/officeDocument/2006/relationships/hyperlink" Target="https://www.awe.gov.au/abares/products/insights/snapshot-of-australias-agricultural-workforce" TargetMode="External"/><Relationship Id="rId99" Type="http://schemas.openxmlformats.org/officeDocument/2006/relationships/hyperlink" Target="https://www.nationalgeographic.org/article/development-agriculture/" TargetMode="External"/><Relationship Id="rId101" Type="http://schemas.openxmlformats.org/officeDocument/2006/relationships/hyperlink" Target="https://iview.abc.net.au/show/back-in-time-for-dinner,%20accessed%20on%2015%20August%202021" TargetMode="External"/><Relationship Id="rId122" Type="http://schemas.openxmlformats.org/officeDocument/2006/relationships/hyperlink" Target="https://www.bindibindidreaming.com.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lOKpB4KtUZ8"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hyperlink" Target="https://creativecommons.org/licenses/by-nc-sa/3.0/au/"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image" Target="media/image9.jpeg"/><Relationship Id="rId7" Type="http://schemas.openxmlformats.org/officeDocument/2006/relationships/image" Target="media/image1.jp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image" Target="media/image9.jpeg"/><Relationship Id="rId7" Type="http://schemas.openxmlformats.org/officeDocument/2006/relationships/image" Target="media/image1.jp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26490\Downloads\Food%20and%20Fibre%20TEMPLATE%20Technologies_Teaching%20guid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39100e6-dc5b-4952-bae1-a6b604181575">
      <UserInfo>
        <DisplayName/>
        <AccountId xsi:nil="true"/>
        <AccountType/>
      </UserInfo>
    </SharedWithUsers>
    <MediaLengthInSeconds xmlns="c11337b8-a1c9-4e93-a10e-b9c3de5896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D28CE-B3D2-4029-8280-A01243462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3.xml><?xml version="1.0" encoding="utf-8"?>
<ds:datastoreItem xmlns:ds="http://schemas.openxmlformats.org/officeDocument/2006/customXml" ds:itemID="{7A11449D-FD37-4A4F-B80F-4F91BFE39598}">
  <ds:schemaRefs>
    <ds:schemaRef ds:uri="http://schemas.microsoft.com/office/2006/metadata/properties"/>
    <ds:schemaRef ds:uri="http://schemas.microsoft.com/office/infopath/2007/PartnerControls"/>
    <ds:schemaRef ds:uri="939100e6-dc5b-4952-bae1-a6b604181575"/>
    <ds:schemaRef ds:uri="c11337b8-a1c9-4e93-a10e-b9c3de58965d"/>
  </ds:schemaRefs>
</ds:datastoreItem>
</file>

<file path=customXml/itemProps4.xml><?xml version="1.0" encoding="utf-8"?>
<ds:datastoreItem xmlns:ds="http://schemas.openxmlformats.org/officeDocument/2006/customXml" ds:itemID="{814C997C-1A09-4043-BAF7-7DA03219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and Fibre TEMPLATE Technologies_Teaching guide (1).dotx</Template>
  <TotalTime>1</TotalTime>
  <Pages>20</Pages>
  <Words>7116</Words>
  <Characters>40562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47583</CharactersWithSpaces>
  <SharedDoc>false</SharedDoc>
  <HLinks>
    <vt:vector size="642" baseType="variant">
      <vt:variant>
        <vt:i4>1769557</vt:i4>
      </vt:variant>
      <vt:variant>
        <vt:i4>354</vt:i4>
      </vt:variant>
      <vt:variant>
        <vt:i4>0</vt:i4>
      </vt:variant>
      <vt:variant>
        <vt:i4>5</vt:i4>
      </vt:variant>
      <vt:variant>
        <vt:lpwstr>https://www.profweb.ca/en/publications/articles/academic-digital-scrapbooking</vt:lpwstr>
      </vt:variant>
      <vt:variant>
        <vt:lpwstr/>
      </vt:variant>
      <vt:variant>
        <vt:i4>1900546</vt:i4>
      </vt:variant>
      <vt:variant>
        <vt:i4>348</vt:i4>
      </vt:variant>
      <vt:variant>
        <vt:i4>0</vt:i4>
      </vt:variant>
      <vt:variant>
        <vt:i4>5</vt:i4>
      </vt:variant>
      <vt:variant>
        <vt:lpwstr>https://er.educause.edu/articles/2019/3/five-principles-for-thinking-like-a-futurist</vt:lpwstr>
      </vt:variant>
      <vt:variant>
        <vt:lpwstr/>
      </vt:variant>
      <vt:variant>
        <vt:i4>4718671</vt:i4>
      </vt:variant>
      <vt:variant>
        <vt:i4>345</vt:i4>
      </vt:variant>
      <vt:variant>
        <vt:i4>0</vt:i4>
      </vt:variant>
      <vt:variant>
        <vt:i4>5</vt:i4>
      </vt:variant>
      <vt:variant>
        <vt:lpwstr>https://www.digitaltechnologieshub.edu.au/teachers/topics/design-thinking</vt:lpwstr>
      </vt:variant>
      <vt:variant>
        <vt:lpwstr/>
      </vt:variant>
      <vt:variant>
        <vt:i4>2228259</vt:i4>
      </vt:variant>
      <vt:variant>
        <vt:i4>342</vt:i4>
      </vt:variant>
      <vt:variant>
        <vt:i4>0</vt:i4>
      </vt:variant>
      <vt:variant>
        <vt:i4>5</vt:i4>
      </vt:variant>
      <vt:variant>
        <vt:lpwstr>https://www.gatherfoods.com.au/</vt:lpwstr>
      </vt:variant>
      <vt:variant>
        <vt:lpwstr/>
      </vt:variant>
      <vt:variant>
        <vt:i4>1507397</vt:i4>
      </vt:variant>
      <vt:variant>
        <vt:i4>339</vt:i4>
      </vt:variant>
      <vt:variant>
        <vt:i4>0</vt:i4>
      </vt:variant>
      <vt:variant>
        <vt:i4>5</vt:i4>
      </vt:variant>
      <vt:variant>
        <vt:lpwstr>https://www.mayiharvests.com.au/</vt:lpwstr>
      </vt:variant>
      <vt:variant>
        <vt:lpwstr/>
      </vt:variant>
      <vt:variant>
        <vt:i4>5963802</vt:i4>
      </vt:variant>
      <vt:variant>
        <vt:i4>336</vt:i4>
      </vt:variant>
      <vt:variant>
        <vt:i4>0</vt:i4>
      </vt:variant>
      <vt:variant>
        <vt:i4>5</vt:i4>
      </vt:variant>
      <vt:variant>
        <vt:lpwstr>https://www.maalinup.com.au/bush-tucker/</vt:lpwstr>
      </vt:variant>
      <vt:variant>
        <vt:lpwstr/>
      </vt:variant>
      <vt:variant>
        <vt:i4>5374025</vt:i4>
      </vt:variant>
      <vt:variant>
        <vt:i4>333</vt:i4>
      </vt:variant>
      <vt:variant>
        <vt:i4>0</vt:i4>
      </vt:variant>
      <vt:variant>
        <vt:i4>5</vt:i4>
      </vt:variant>
      <vt:variant>
        <vt:lpwstr>https://www.noongarlandenterprise.com.au/</vt:lpwstr>
      </vt:variant>
      <vt:variant>
        <vt:lpwstr/>
      </vt:variant>
      <vt:variant>
        <vt:i4>8192048</vt:i4>
      </vt:variant>
      <vt:variant>
        <vt:i4>330</vt:i4>
      </vt:variant>
      <vt:variant>
        <vt:i4>0</vt:i4>
      </vt:variant>
      <vt:variant>
        <vt:i4>5</vt:i4>
      </vt:variant>
      <vt:variant>
        <vt:lpwstr>https://www.bindibindidreaming.com.au/</vt:lpwstr>
      </vt:variant>
      <vt:variant>
        <vt:lpwstr/>
      </vt:variant>
      <vt:variant>
        <vt:i4>2097209</vt:i4>
      </vt:variant>
      <vt:variant>
        <vt:i4>327</vt:i4>
      </vt:variant>
      <vt:variant>
        <vt:i4>0</vt:i4>
      </vt:variant>
      <vt:variant>
        <vt:i4>5</vt:i4>
      </vt:variant>
      <vt:variant>
        <vt:lpwstr>https://tuckerbush.com.au/</vt:lpwstr>
      </vt:variant>
      <vt:variant>
        <vt:lpwstr/>
      </vt:variant>
      <vt:variant>
        <vt:i4>1245199</vt:i4>
      </vt:variant>
      <vt:variant>
        <vt:i4>324</vt:i4>
      </vt:variant>
      <vt:variant>
        <vt:i4>0</vt:i4>
      </vt:variant>
      <vt:variant>
        <vt:i4>5</vt:i4>
      </vt:variant>
      <vt:variant>
        <vt:lpwstr>https://www.innovativeteachingideas.com/blog/critical-thinking-for-teachers-and-students</vt:lpwstr>
      </vt:variant>
      <vt:variant>
        <vt:lpwstr/>
      </vt:variant>
      <vt:variant>
        <vt:i4>2556001</vt:i4>
      </vt:variant>
      <vt:variant>
        <vt:i4>321</vt:i4>
      </vt:variant>
      <vt:variant>
        <vt:i4>0</vt:i4>
      </vt:variant>
      <vt:variant>
        <vt:i4>5</vt:i4>
      </vt:variant>
      <vt:variant>
        <vt:lpwstr>https://ecm.det.wa.edu.au/connect/resolver/view/TOOLTL000/latest/index.html</vt:lpwstr>
      </vt:variant>
      <vt:variant>
        <vt:lpwstr/>
      </vt:variant>
      <vt:variant>
        <vt:i4>5242889</vt:i4>
      </vt:variant>
      <vt:variant>
        <vt:i4>318</vt:i4>
      </vt:variant>
      <vt:variant>
        <vt:i4>0</vt:i4>
      </vt:variant>
      <vt:variant>
        <vt:i4>5</vt:i4>
      </vt:variant>
      <vt:variant>
        <vt:lpwstr>https://www.debonogroup.com/services/core-programs/six-thinking-hats/</vt:lpwstr>
      </vt:variant>
      <vt:variant>
        <vt:lpwstr/>
      </vt:variant>
      <vt:variant>
        <vt:i4>589838</vt:i4>
      </vt:variant>
      <vt:variant>
        <vt:i4>315</vt:i4>
      </vt:variant>
      <vt:variant>
        <vt:i4>0</vt:i4>
      </vt:variant>
      <vt:variant>
        <vt:i4>5</vt:i4>
      </vt:variant>
      <vt:variant>
        <vt:lpwstr>https://www.scu.edu/ethics/ethics-resources/ethical-decision-making/a-framework-for-ethical-decision-making/</vt:lpwstr>
      </vt:variant>
      <vt:variant>
        <vt:lpwstr/>
      </vt:variant>
      <vt:variant>
        <vt:i4>589838</vt:i4>
      </vt:variant>
      <vt:variant>
        <vt:i4>312</vt:i4>
      </vt:variant>
      <vt:variant>
        <vt:i4>0</vt:i4>
      </vt:variant>
      <vt:variant>
        <vt:i4>5</vt:i4>
      </vt:variant>
      <vt:variant>
        <vt:lpwstr>https://www.morningsidecenter.org/teachable-moment/lessons/think-differently</vt:lpwstr>
      </vt:variant>
      <vt:variant>
        <vt:lpwstr/>
      </vt:variant>
      <vt:variant>
        <vt:i4>1835033</vt:i4>
      </vt:variant>
      <vt:variant>
        <vt:i4>309</vt:i4>
      </vt:variant>
      <vt:variant>
        <vt:i4>0</vt:i4>
      </vt:variant>
      <vt:variant>
        <vt:i4>5</vt:i4>
      </vt:variant>
      <vt:variant>
        <vt:lpwstr>https://www.interaction-design.org/literature/article/5-stages-in-the-design-thinking-process</vt:lpwstr>
      </vt:variant>
      <vt:variant>
        <vt:lpwstr/>
      </vt:variant>
      <vt:variant>
        <vt:i4>8192060</vt:i4>
      </vt:variant>
      <vt:variant>
        <vt:i4>306</vt:i4>
      </vt:variant>
      <vt:variant>
        <vt:i4>0</vt:i4>
      </vt:variant>
      <vt:variant>
        <vt:i4>5</vt:i4>
      </vt:variant>
      <vt:variant>
        <vt:lpwstr>https://dschool.stanford.edu/resources/design-thinking-bootleg</vt:lpwstr>
      </vt:variant>
      <vt:variant>
        <vt:lpwstr/>
      </vt:variant>
      <vt:variant>
        <vt:i4>5</vt:i4>
      </vt:variant>
      <vt:variant>
        <vt:i4>303</vt:i4>
      </vt:variant>
      <vt:variant>
        <vt:i4>0</vt:i4>
      </vt:variant>
      <vt:variant>
        <vt:i4>5</vt:i4>
      </vt:variant>
      <vt:variant>
        <vt:lpwstr>https://www.agric.wa.gov.au/r4r/food-industry-innovation</vt:lpwstr>
      </vt:variant>
      <vt:variant>
        <vt:lpwstr/>
      </vt:variant>
      <vt:variant>
        <vt:i4>3276919</vt:i4>
      </vt:variant>
      <vt:variant>
        <vt:i4>300</vt:i4>
      </vt:variant>
      <vt:variant>
        <vt:i4>0</vt:i4>
      </vt:variant>
      <vt:variant>
        <vt:i4>5</vt:i4>
      </vt:variant>
      <vt:variant>
        <vt:lpwstr>https://nff.org.au/media-centre/farm-facts/</vt:lpwstr>
      </vt:variant>
      <vt:variant>
        <vt:lpwstr/>
      </vt:variant>
      <vt:variant>
        <vt:i4>2162734</vt:i4>
      </vt:variant>
      <vt:variant>
        <vt:i4>297</vt:i4>
      </vt:variant>
      <vt:variant>
        <vt:i4>0</vt:i4>
      </vt:variant>
      <vt:variant>
        <vt:i4>5</vt:i4>
      </vt:variant>
      <vt:variant>
        <vt:lpwstr>https://www.agric.wa.gov.au/primary-industries-development-research-highlights-2021</vt:lpwstr>
      </vt:variant>
      <vt:variant>
        <vt:lpwstr/>
      </vt:variant>
      <vt:variant>
        <vt:i4>5767234</vt:i4>
      </vt:variant>
      <vt:variant>
        <vt:i4>294</vt:i4>
      </vt:variant>
      <vt:variant>
        <vt:i4>0</vt:i4>
      </vt:variant>
      <vt:variant>
        <vt:i4>5</vt:i4>
      </vt:variant>
      <vt:variant>
        <vt:lpwstr>https://worldslargestlesson.globalgoals.org/</vt:lpwstr>
      </vt:variant>
      <vt:variant>
        <vt:lpwstr/>
      </vt:variant>
      <vt:variant>
        <vt:i4>196634</vt:i4>
      </vt:variant>
      <vt:variant>
        <vt:i4>291</vt:i4>
      </vt:variant>
      <vt:variant>
        <vt:i4>0</vt:i4>
      </vt:variant>
      <vt:variant>
        <vt:i4>5</vt:i4>
      </vt:variant>
      <vt:variant>
        <vt:lpwstr>https://sdgs.un.org/goals</vt:lpwstr>
      </vt:variant>
      <vt:variant>
        <vt:lpwstr/>
      </vt:variant>
      <vt:variant>
        <vt:i4>4128800</vt:i4>
      </vt:variant>
      <vt:variant>
        <vt:i4>288</vt:i4>
      </vt:variant>
      <vt:variant>
        <vt:i4>0</vt:i4>
      </vt:variant>
      <vt:variant>
        <vt:i4>5</vt:i4>
      </vt:variant>
      <vt:variant>
        <vt:lpwstr>https://www.wickedproblems.com/1_wicked_problems.php</vt:lpwstr>
      </vt:variant>
      <vt:variant>
        <vt:lpwstr/>
      </vt:variant>
      <vt:variant>
        <vt:i4>1900632</vt:i4>
      </vt:variant>
      <vt:variant>
        <vt:i4>285</vt:i4>
      </vt:variant>
      <vt:variant>
        <vt:i4>0</vt:i4>
      </vt:variant>
      <vt:variant>
        <vt:i4>5</vt:i4>
      </vt:variant>
      <vt:variant>
        <vt:lpwstr>https://www.readingrockets.org/strategies/jigsaw</vt:lpwstr>
      </vt:variant>
      <vt:variant>
        <vt:lpwstr/>
      </vt:variant>
      <vt:variant>
        <vt:i4>1835023</vt:i4>
      </vt:variant>
      <vt:variant>
        <vt:i4>282</vt:i4>
      </vt:variant>
      <vt:variant>
        <vt:i4>0</vt:i4>
      </vt:variant>
      <vt:variant>
        <vt:i4>5</vt:i4>
      </vt:variant>
      <vt:variant>
        <vt:lpwstr>https://webquest.org/</vt:lpwstr>
      </vt:variant>
      <vt:variant>
        <vt:lpwstr/>
      </vt:variant>
      <vt:variant>
        <vt:i4>5505033</vt:i4>
      </vt:variant>
      <vt:variant>
        <vt:i4>276</vt:i4>
      </vt:variant>
      <vt:variant>
        <vt:i4>0</vt:i4>
      </vt:variant>
      <vt:variant>
        <vt:i4>5</vt:i4>
      </vt:variant>
      <vt:variant>
        <vt:lpwstr>http://www.fao.org/publications/sofa/2016/en/</vt:lpwstr>
      </vt:variant>
      <vt:variant>
        <vt:lpwstr/>
      </vt:variant>
      <vt:variant>
        <vt:i4>3276904</vt:i4>
      </vt:variant>
      <vt:variant>
        <vt:i4>273</vt:i4>
      </vt:variant>
      <vt:variant>
        <vt:i4>0</vt:i4>
      </vt:variant>
      <vt:variant>
        <vt:i4>5</vt:i4>
      </vt:variant>
      <vt:variant>
        <vt:lpwstr>https://foodcommunity.com.au/home/</vt:lpwstr>
      </vt:variant>
      <vt:variant>
        <vt:lpwstr/>
      </vt:variant>
      <vt:variant>
        <vt:i4>3276854</vt:i4>
      </vt:variant>
      <vt:variant>
        <vt:i4>270</vt:i4>
      </vt:variant>
      <vt:variant>
        <vt:i4>0</vt:i4>
      </vt:variant>
      <vt:variant>
        <vt:i4>5</vt:i4>
      </vt:variant>
      <vt:variant>
        <vt:lpwstr>https://www.perthnrm.com/project/wa-food-security-plan/</vt:lpwstr>
      </vt:variant>
      <vt:variant>
        <vt:lpwstr/>
      </vt:variant>
      <vt:variant>
        <vt:i4>5767178</vt:i4>
      </vt:variant>
      <vt:variant>
        <vt:i4>267</vt:i4>
      </vt:variant>
      <vt:variant>
        <vt:i4>0</vt:i4>
      </vt:variant>
      <vt:variant>
        <vt:i4>5</vt:i4>
      </vt:variant>
      <vt:variant>
        <vt:lpwstr>https://blog.csiro.au/the-future-of-food/</vt:lpwstr>
      </vt:variant>
      <vt:variant>
        <vt:lpwstr/>
      </vt:variant>
      <vt:variant>
        <vt:i4>4653073</vt:i4>
      </vt:variant>
      <vt:variant>
        <vt:i4>264</vt:i4>
      </vt:variant>
      <vt:variant>
        <vt:i4>0</vt:i4>
      </vt:variant>
      <vt:variant>
        <vt:i4>5</vt:i4>
      </vt:variant>
      <vt:variant>
        <vt:lpwstr>https://iview.abc.net.au/show/back-in-time-for-dinner, accessed on 15 August 2021</vt:lpwstr>
      </vt:variant>
      <vt:variant>
        <vt:lpwstr/>
      </vt:variant>
      <vt:variant>
        <vt:i4>3932282</vt:i4>
      </vt:variant>
      <vt:variant>
        <vt:i4>261</vt:i4>
      </vt:variant>
      <vt:variant>
        <vt:i4>0</vt:i4>
      </vt:variant>
      <vt:variant>
        <vt:i4>5</vt:i4>
      </vt:variant>
      <vt:variant>
        <vt:lpwstr>https://theconversation.com/the-fourth-agricultural-revolution-is-coming-but-who-will-really-benefit-145810</vt:lpwstr>
      </vt:variant>
      <vt:variant>
        <vt:lpwstr/>
      </vt:variant>
      <vt:variant>
        <vt:i4>2228256</vt:i4>
      </vt:variant>
      <vt:variant>
        <vt:i4>258</vt:i4>
      </vt:variant>
      <vt:variant>
        <vt:i4>0</vt:i4>
      </vt:variant>
      <vt:variant>
        <vt:i4>5</vt:i4>
      </vt:variant>
      <vt:variant>
        <vt:lpwstr>https://www.nationalgeographic.org/article/development-agriculture/</vt:lpwstr>
      </vt:variant>
      <vt:variant>
        <vt:lpwstr/>
      </vt:variant>
      <vt:variant>
        <vt:i4>2818107</vt:i4>
      </vt:variant>
      <vt:variant>
        <vt:i4>255</vt:i4>
      </vt:variant>
      <vt:variant>
        <vt:i4>0</vt:i4>
      </vt:variant>
      <vt:variant>
        <vt:i4>5</vt:i4>
      </vt:variant>
      <vt:variant>
        <vt:lpwstr>https://www.myskills.gov.au/industries/agriculture-food-processing</vt:lpwstr>
      </vt:variant>
      <vt:variant>
        <vt:lpwstr/>
      </vt:variant>
      <vt:variant>
        <vt:i4>6160407</vt:i4>
      </vt:variant>
      <vt:variant>
        <vt:i4>252</vt:i4>
      </vt:variant>
      <vt:variant>
        <vt:i4>0</vt:i4>
      </vt:variant>
      <vt:variant>
        <vt:i4>5</vt:i4>
      </vt:variant>
      <vt:variant>
        <vt:lpwstr>http://careersingrain.org.au/</vt:lpwstr>
      </vt:variant>
      <vt:variant>
        <vt:lpwstr/>
      </vt:variant>
      <vt:variant>
        <vt:i4>4194384</vt:i4>
      </vt:variant>
      <vt:variant>
        <vt:i4>249</vt:i4>
      </vt:variant>
      <vt:variant>
        <vt:i4>0</vt:i4>
      </vt:variant>
      <vt:variant>
        <vt:i4>5</vt:i4>
      </vt:variant>
      <vt:variant>
        <vt:lpwstr>https://www.careerharvest.com.au/</vt:lpwstr>
      </vt:variant>
      <vt:variant>
        <vt:lpwstr/>
      </vt:variant>
      <vt:variant>
        <vt:i4>8257581</vt:i4>
      </vt:variant>
      <vt:variant>
        <vt:i4>246</vt:i4>
      </vt:variant>
      <vt:variant>
        <vt:i4>0</vt:i4>
      </vt:variant>
      <vt:variant>
        <vt:i4>5</vt:i4>
      </vt:variant>
      <vt:variant>
        <vt:lpwstr>https://gradaustralia.com.au/career-planning/an-overview-of-jobs-in-the-environment-and-agriculture-sector</vt:lpwstr>
      </vt:variant>
      <vt:variant>
        <vt:lpwstr/>
      </vt:variant>
      <vt:variant>
        <vt:i4>2</vt:i4>
      </vt:variant>
      <vt:variant>
        <vt:i4>243</vt:i4>
      </vt:variant>
      <vt:variant>
        <vt:i4>0</vt:i4>
      </vt:variant>
      <vt:variant>
        <vt:i4>5</vt:i4>
      </vt:variant>
      <vt:variant>
        <vt:lpwstr>https://www.awe.gov.au/abares/products/insights/snapshot-of-australias-agricultural-workforce</vt:lpwstr>
      </vt:variant>
      <vt:variant>
        <vt:lpwstr>who-are-australias-agricultural-employees</vt:lpwstr>
      </vt:variant>
      <vt:variant>
        <vt:i4>1048595</vt:i4>
      </vt:variant>
      <vt:variant>
        <vt:i4>240</vt:i4>
      </vt:variant>
      <vt:variant>
        <vt:i4>0</vt:i4>
      </vt:variant>
      <vt:variant>
        <vt:i4>5</vt:i4>
      </vt:variant>
      <vt:variant>
        <vt:lpwstr>https://ecm.det.wa.edu.au/connect/resolver/view/PRIMED710TL000/latest/index.html</vt:lpwstr>
      </vt:variant>
      <vt:variant>
        <vt:lpwstr/>
      </vt:variant>
      <vt:variant>
        <vt:i4>3997733</vt:i4>
      </vt:variant>
      <vt:variant>
        <vt:i4>237</vt:i4>
      </vt:variant>
      <vt:variant>
        <vt:i4>0</vt:i4>
      </vt:variant>
      <vt:variant>
        <vt:i4>5</vt:i4>
      </vt:variant>
      <vt:variant>
        <vt:lpwstr>https://www.abc.net.au/education/collections/bruce-pascoe-aboriginal-agriculture-technology-and-ingenuity/</vt:lpwstr>
      </vt:variant>
      <vt:variant>
        <vt:lpwstr/>
      </vt:variant>
      <vt:variant>
        <vt:i4>1376372</vt:i4>
      </vt:variant>
      <vt:variant>
        <vt:i4>234</vt:i4>
      </vt:variant>
      <vt:variant>
        <vt:i4>0</vt:i4>
      </vt:variant>
      <vt:variant>
        <vt:i4>5</vt:i4>
      </vt:variant>
      <vt:variant>
        <vt:lpwstr>https://www.deadlystory.com/page/culture/Life_Lore/Food</vt:lpwstr>
      </vt:variant>
      <vt:variant>
        <vt:lpwstr/>
      </vt:variant>
      <vt:variant>
        <vt:i4>7733263</vt:i4>
      </vt:variant>
      <vt:variant>
        <vt:i4>231</vt:i4>
      </vt:variant>
      <vt:variant>
        <vt:i4>0</vt:i4>
      </vt:variant>
      <vt:variant>
        <vt:i4>5</vt:i4>
      </vt:variant>
      <vt:variant>
        <vt:lpwstr>https://www.youtube.com/watch?app=desktop&amp;v=FrsQSplB_Cg&amp;t=397s</vt:lpwstr>
      </vt:variant>
      <vt:variant>
        <vt:lpwstr/>
      </vt:variant>
      <vt:variant>
        <vt:i4>7340086</vt:i4>
      </vt:variant>
      <vt:variant>
        <vt:i4>228</vt:i4>
      </vt:variant>
      <vt:variant>
        <vt:i4>0</vt:i4>
      </vt:variant>
      <vt:variant>
        <vt:i4>5</vt:i4>
      </vt:variant>
      <vt:variant>
        <vt:lpwstr>https://www.youtube.com/watch?app=desktop&amp;v=lOKpB4KtUZ8</vt:lpwstr>
      </vt:variant>
      <vt:variant>
        <vt:lpwstr/>
      </vt:variant>
      <vt:variant>
        <vt:i4>3735561</vt:i4>
      </vt:variant>
      <vt:variant>
        <vt:i4>225</vt:i4>
      </vt:variant>
      <vt:variant>
        <vt:i4>0</vt:i4>
      </vt:variant>
      <vt:variant>
        <vt:i4>5</vt:i4>
      </vt:variant>
      <vt:variant>
        <vt:lpwstr>https://www.youtube.com/watch?app=desktop&amp;v=E8dkWQVFAoA&amp;list=RDLVE8dkWQVFAoA&amp;start_radio=1&amp;rv=E8dkWQVFAoA&amp;t=13</vt:lpwstr>
      </vt:variant>
      <vt:variant>
        <vt:lpwstr/>
      </vt:variant>
      <vt:variant>
        <vt:i4>7471218</vt:i4>
      </vt:variant>
      <vt:variant>
        <vt:i4>210</vt:i4>
      </vt:variant>
      <vt:variant>
        <vt:i4>0</vt:i4>
      </vt:variant>
      <vt:variant>
        <vt:i4>5</vt:i4>
      </vt:variant>
      <vt:variant>
        <vt:lpwstr>https://www.youtube.com/watch?app=desktop&amp;v=5AcjM5BKfRQ</vt:lpwstr>
      </vt:variant>
      <vt:variant>
        <vt:lpwstr/>
      </vt:variant>
      <vt:variant>
        <vt:i4>3407993</vt:i4>
      </vt:variant>
      <vt:variant>
        <vt:i4>207</vt:i4>
      </vt:variant>
      <vt:variant>
        <vt:i4>0</vt:i4>
      </vt:variant>
      <vt:variant>
        <vt:i4>5</vt:i4>
      </vt:variant>
      <vt:variant>
        <vt:lpwstr>https://www.youtube.com/watch?app=desktop&amp;v=Yocja_N5s1I&amp;list=RDLVYocja_N5s1I&amp;start_radio=1&amp;rv=Yocja_N5s1I&amp;t=41</vt:lpwstr>
      </vt:variant>
      <vt:variant>
        <vt:lpwstr/>
      </vt:variant>
      <vt:variant>
        <vt:i4>1769557</vt:i4>
      </vt:variant>
      <vt:variant>
        <vt:i4>198</vt:i4>
      </vt:variant>
      <vt:variant>
        <vt:i4>0</vt:i4>
      </vt:variant>
      <vt:variant>
        <vt:i4>5</vt:i4>
      </vt:variant>
      <vt:variant>
        <vt:lpwstr>https://www.profweb.ca/en/publications/articles/academic-digital-scrapbooking</vt:lpwstr>
      </vt:variant>
      <vt:variant>
        <vt:lpwstr/>
      </vt:variant>
      <vt:variant>
        <vt:i4>1900546</vt:i4>
      </vt:variant>
      <vt:variant>
        <vt:i4>195</vt:i4>
      </vt:variant>
      <vt:variant>
        <vt:i4>0</vt:i4>
      </vt:variant>
      <vt:variant>
        <vt:i4>5</vt:i4>
      </vt:variant>
      <vt:variant>
        <vt:lpwstr>https://er.educause.edu/articles/2019/3/five-principles-for-thinking-like-a-futurist</vt:lpwstr>
      </vt:variant>
      <vt:variant>
        <vt:lpwstr/>
      </vt:variant>
      <vt:variant>
        <vt:i4>4718671</vt:i4>
      </vt:variant>
      <vt:variant>
        <vt:i4>192</vt:i4>
      </vt:variant>
      <vt:variant>
        <vt:i4>0</vt:i4>
      </vt:variant>
      <vt:variant>
        <vt:i4>5</vt:i4>
      </vt:variant>
      <vt:variant>
        <vt:lpwstr>https://www.digitaltechnologieshub.edu.au/teachers/topics/design-thinking</vt:lpwstr>
      </vt:variant>
      <vt:variant>
        <vt:lpwstr/>
      </vt:variant>
      <vt:variant>
        <vt:i4>2228259</vt:i4>
      </vt:variant>
      <vt:variant>
        <vt:i4>189</vt:i4>
      </vt:variant>
      <vt:variant>
        <vt:i4>0</vt:i4>
      </vt:variant>
      <vt:variant>
        <vt:i4>5</vt:i4>
      </vt:variant>
      <vt:variant>
        <vt:lpwstr>https://www.gatherfoods.com.au/</vt:lpwstr>
      </vt:variant>
      <vt:variant>
        <vt:lpwstr/>
      </vt:variant>
      <vt:variant>
        <vt:i4>2228259</vt:i4>
      </vt:variant>
      <vt:variant>
        <vt:i4>186</vt:i4>
      </vt:variant>
      <vt:variant>
        <vt:i4>0</vt:i4>
      </vt:variant>
      <vt:variant>
        <vt:i4>5</vt:i4>
      </vt:variant>
      <vt:variant>
        <vt:lpwstr>https://www.gatherfoods.com.au/</vt:lpwstr>
      </vt:variant>
      <vt:variant>
        <vt:lpwstr/>
      </vt:variant>
      <vt:variant>
        <vt:i4>1507397</vt:i4>
      </vt:variant>
      <vt:variant>
        <vt:i4>180</vt:i4>
      </vt:variant>
      <vt:variant>
        <vt:i4>0</vt:i4>
      </vt:variant>
      <vt:variant>
        <vt:i4>5</vt:i4>
      </vt:variant>
      <vt:variant>
        <vt:lpwstr>https://www.mayiharvests.com.au/</vt:lpwstr>
      </vt:variant>
      <vt:variant>
        <vt:lpwstr/>
      </vt:variant>
      <vt:variant>
        <vt:i4>5963802</vt:i4>
      </vt:variant>
      <vt:variant>
        <vt:i4>174</vt:i4>
      </vt:variant>
      <vt:variant>
        <vt:i4>0</vt:i4>
      </vt:variant>
      <vt:variant>
        <vt:i4>5</vt:i4>
      </vt:variant>
      <vt:variant>
        <vt:lpwstr>https://www.maalinup.com.au/bush-tucker/</vt:lpwstr>
      </vt:variant>
      <vt:variant>
        <vt:lpwstr/>
      </vt:variant>
      <vt:variant>
        <vt:i4>5374025</vt:i4>
      </vt:variant>
      <vt:variant>
        <vt:i4>168</vt:i4>
      </vt:variant>
      <vt:variant>
        <vt:i4>0</vt:i4>
      </vt:variant>
      <vt:variant>
        <vt:i4>5</vt:i4>
      </vt:variant>
      <vt:variant>
        <vt:lpwstr>https://www.noongarlandenterprise.com.au/</vt:lpwstr>
      </vt:variant>
      <vt:variant>
        <vt:lpwstr/>
      </vt:variant>
      <vt:variant>
        <vt:i4>8192048</vt:i4>
      </vt:variant>
      <vt:variant>
        <vt:i4>162</vt:i4>
      </vt:variant>
      <vt:variant>
        <vt:i4>0</vt:i4>
      </vt:variant>
      <vt:variant>
        <vt:i4>5</vt:i4>
      </vt:variant>
      <vt:variant>
        <vt:lpwstr>https://www.bindibindidreaming.com.au/</vt:lpwstr>
      </vt:variant>
      <vt:variant>
        <vt:lpwstr/>
      </vt:variant>
      <vt:variant>
        <vt:i4>2097209</vt:i4>
      </vt:variant>
      <vt:variant>
        <vt:i4>156</vt:i4>
      </vt:variant>
      <vt:variant>
        <vt:i4>0</vt:i4>
      </vt:variant>
      <vt:variant>
        <vt:i4>5</vt:i4>
      </vt:variant>
      <vt:variant>
        <vt:lpwstr>https://tuckerbush.com.au/</vt:lpwstr>
      </vt:variant>
      <vt:variant>
        <vt:lpwstr/>
      </vt:variant>
      <vt:variant>
        <vt:i4>1245199</vt:i4>
      </vt:variant>
      <vt:variant>
        <vt:i4>153</vt:i4>
      </vt:variant>
      <vt:variant>
        <vt:i4>0</vt:i4>
      </vt:variant>
      <vt:variant>
        <vt:i4>5</vt:i4>
      </vt:variant>
      <vt:variant>
        <vt:lpwstr>https://www.innovativeteachingideas.com/blog/critical-thinking-for-teachers-and-students</vt:lpwstr>
      </vt:variant>
      <vt:variant>
        <vt:lpwstr/>
      </vt:variant>
      <vt:variant>
        <vt:i4>2556001</vt:i4>
      </vt:variant>
      <vt:variant>
        <vt:i4>150</vt:i4>
      </vt:variant>
      <vt:variant>
        <vt:i4>0</vt:i4>
      </vt:variant>
      <vt:variant>
        <vt:i4>5</vt:i4>
      </vt:variant>
      <vt:variant>
        <vt:lpwstr>https://ecm.det.wa.edu.au/connect/resolver/view/TOOLTL000/latest/index.html</vt:lpwstr>
      </vt:variant>
      <vt:variant>
        <vt:lpwstr/>
      </vt:variant>
      <vt:variant>
        <vt:i4>2490417</vt:i4>
      </vt:variant>
      <vt:variant>
        <vt:i4>147</vt:i4>
      </vt:variant>
      <vt:variant>
        <vt:i4>0</vt:i4>
      </vt:variant>
      <vt:variant>
        <vt:i4>5</vt:i4>
      </vt:variant>
      <vt:variant>
        <vt:lpwstr>https://connect.det.wa.edu.au/group/staff/ui/resources/search?searchTerm=W1.DR.0157</vt:lpwstr>
      </vt:variant>
      <vt:variant>
        <vt:lpwstr/>
      </vt:variant>
      <vt:variant>
        <vt:i4>5242889</vt:i4>
      </vt:variant>
      <vt:variant>
        <vt:i4>144</vt:i4>
      </vt:variant>
      <vt:variant>
        <vt:i4>0</vt:i4>
      </vt:variant>
      <vt:variant>
        <vt:i4>5</vt:i4>
      </vt:variant>
      <vt:variant>
        <vt:lpwstr>https://www.debonogroup.com/services/core-programs/six-thinking-hats/</vt:lpwstr>
      </vt:variant>
      <vt:variant>
        <vt:lpwstr/>
      </vt:variant>
      <vt:variant>
        <vt:i4>589838</vt:i4>
      </vt:variant>
      <vt:variant>
        <vt:i4>141</vt:i4>
      </vt:variant>
      <vt:variant>
        <vt:i4>0</vt:i4>
      </vt:variant>
      <vt:variant>
        <vt:i4>5</vt:i4>
      </vt:variant>
      <vt:variant>
        <vt:lpwstr>https://www.scu.edu/ethics/ethics-resources/ethical-decision-making/a-framework-for-ethical-decision-making/</vt:lpwstr>
      </vt:variant>
      <vt:variant>
        <vt:lpwstr/>
      </vt:variant>
      <vt:variant>
        <vt:i4>589838</vt:i4>
      </vt:variant>
      <vt:variant>
        <vt:i4>138</vt:i4>
      </vt:variant>
      <vt:variant>
        <vt:i4>0</vt:i4>
      </vt:variant>
      <vt:variant>
        <vt:i4>5</vt:i4>
      </vt:variant>
      <vt:variant>
        <vt:lpwstr>https://www.morningsidecenter.org/teachable-moment/lessons/think-differently</vt:lpwstr>
      </vt:variant>
      <vt:variant>
        <vt:lpwstr/>
      </vt:variant>
      <vt:variant>
        <vt:i4>8126477</vt:i4>
      </vt:variant>
      <vt:variant>
        <vt:i4>135</vt:i4>
      </vt:variant>
      <vt:variant>
        <vt:i4>0</vt:i4>
      </vt:variant>
      <vt:variant>
        <vt:i4>5</vt:i4>
      </vt:variant>
      <vt:variant>
        <vt:lpwstr>https://www.youtube.com/watch?v=FrsQSplB_Cg&amp;t=397s</vt:lpwstr>
      </vt:variant>
      <vt:variant>
        <vt:lpwstr/>
      </vt:variant>
      <vt:variant>
        <vt:i4>8126477</vt:i4>
      </vt:variant>
      <vt:variant>
        <vt:i4>132</vt:i4>
      </vt:variant>
      <vt:variant>
        <vt:i4>0</vt:i4>
      </vt:variant>
      <vt:variant>
        <vt:i4>5</vt:i4>
      </vt:variant>
      <vt:variant>
        <vt:lpwstr>https://www.youtube.com/watch?v=FrsQSplB_Cg&amp;t=397s</vt:lpwstr>
      </vt:variant>
      <vt:variant>
        <vt:lpwstr/>
      </vt:variant>
      <vt:variant>
        <vt:i4>7995444</vt:i4>
      </vt:variant>
      <vt:variant>
        <vt:i4>129</vt:i4>
      </vt:variant>
      <vt:variant>
        <vt:i4>0</vt:i4>
      </vt:variant>
      <vt:variant>
        <vt:i4>5</vt:i4>
      </vt:variant>
      <vt:variant>
        <vt:lpwstr>https://www.youtube.com/watch?v=lOKpB4KtUZ8</vt:lpwstr>
      </vt:variant>
      <vt:variant>
        <vt:lpwstr/>
      </vt:variant>
      <vt:variant>
        <vt:i4>1835033</vt:i4>
      </vt:variant>
      <vt:variant>
        <vt:i4>126</vt:i4>
      </vt:variant>
      <vt:variant>
        <vt:i4>0</vt:i4>
      </vt:variant>
      <vt:variant>
        <vt:i4>5</vt:i4>
      </vt:variant>
      <vt:variant>
        <vt:lpwstr>https://www.interaction-design.org/literature/article/5-stages-in-the-design-thinking-process</vt:lpwstr>
      </vt:variant>
      <vt:variant>
        <vt:lpwstr/>
      </vt:variant>
      <vt:variant>
        <vt:i4>8192060</vt:i4>
      </vt:variant>
      <vt:variant>
        <vt:i4>123</vt:i4>
      </vt:variant>
      <vt:variant>
        <vt:i4>0</vt:i4>
      </vt:variant>
      <vt:variant>
        <vt:i4>5</vt:i4>
      </vt:variant>
      <vt:variant>
        <vt:lpwstr>https://dschool.stanford.edu/resources/design-thinking-bootleg</vt:lpwstr>
      </vt:variant>
      <vt:variant>
        <vt:lpwstr/>
      </vt:variant>
      <vt:variant>
        <vt:i4>5</vt:i4>
      </vt:variant>
      <vt:variant>
        <vt:i4>120</vt:i4>
      </vt:variant>
      <vt:variant>
        <vt:i4>0</vt:i4>
      </vt:variant>
      <vt:variant>
        <vt:i4>5</vt:i4>
      </vt:variant>
      <vt:variant>
        <vt:lpwstr>https://www.agric.wa.gov.au/r4r/food-industry-innovation</vt:lpwstr>
      </vt:variant>
      <vt:variant>
        <vt:lpwstr/>
      </vt:variant>
      <vt:variant>
        <vt:i4>3276919</vt:i4>
      </vt:variant>
      <vt:variant>
        <vt:i4>117</vt:i4>
      </vt:variant>
      <vt:variant>
        <vt:i4>0</vt:i4>
      </vt:variant>
      <vt:variant>
        <vt:i4>5</vt:i4>
      </vt:variant>
      <vt:variant>
        <vt:lpwstr>https://nff.org.au/media-centre/farm-facts/</vt:lpwstr>
      </vt:variant>
      <vt:variant>
        <vt:lpwstr/>
      </vt:variant>
      <vt:variant>
        <vt:i4>2162734</vt:i4>
      </vt:variant>
      <vt:variant>
        <vt:i4>114</vt:i4>
      </vt:variant>
      <vt:variant>
        <vt:i4>0</vt:i4>
      </vt:variant>
      <vt:variant>
        <vt:i4>5</vt:i4>
      </vt:variant>
      <vt:variant>
        <vt:lpwstr>https://www.agric.wa.gov.au/primary-industries-development-research-highlights-2021</vt:lpwstr>
      </vt:variant>
      <vt:variant>
        <vt:lpwstr/>
      </vt:variant>
      <vt:variant>
        <vt:i4>5767234</vt:i4>
      </vt:variant>
      <vt:variant>
        <vt:i4>111</vt:i4>
      </vt:variant>
      <vt:variant>
        <vt:i4>0</vt:i4>
      </vt:variant>
      <vt:variant>
        <vt:i4>5</vt:i4>
      </vt:variant>
      <vt:variant>
        <vt:lpwstr>https://worldslargestlesson.globalgoals.org/</vt:lpwstr>
      </vt:variant>
      <vt:variant>
        <vt:lpwstr/>
      </vt:variant>
      <vt:variant>
        <vt:i4>196634</vt:i4>
      </vt:variant>
      <vt:variant>
        <vt:i4>108</vt:i4>
      </vt:variant>
      <vt:variant>
        <vt:i4>0</vt:i4>
      </vt:variant>
      <vt:variant>
        <vt:i4>5</vt:i4>
      </vt:variant>
      <vt:variant>
        <vt:lpwstr>https://sdgs.un.org/goals</vt:lpwstr>
      </vt:variant>
      <vt:variant>
        <vt:lpwstr/>
      </vt:variant>
      <vt:variant>
        <vt:i4>4128800</vt:i4>
      </vt:variant>
      <vt:variant>
        <vt:i4>105</vt:i4>
      </vt:variant>
      <vt:variant>
        <vt:i4>0</vt:i4>
      </vt:variant>
      <vt:variant>
        <vt:i4>5</vt:i4>
      </vt:variant>
      <vt:variant>
        <vt:lpwstr>https://www.wickedproblems.com/1_wicked_problems.php</vt:lpwstr>
      </vt:variant>
      <vt:variant>
        <vt:lpwstr/>
      </vt:variant>
      <vt:variant>
        <vt:i4>1900632</vt:i4>
      </vt:variant>
      <vt:variant>
        <vt:i4>102</vt:i4>
      </vt:variant>
      <vt:variant>
        <vt:i4>0</vt:i4>
      </vt:variant>
      <vt:variant>
        <vt:i4>5</vt:i4>
      </vt:variant>
      <vt:variant>
        <vt:lpwstr>https://www.readingrockets.org/strategies/jigsaw</vt:lpwstr>
      </vt:variant>
      <vt:variant>
        <vt:lpwstr/>
      </vt:variant>
      <vt:variant>
        <vt:i4>1835023</vt:i4>
      </vt:variant>
      <vt:variant>
        <vt:i4>99</vt:i4>
      </vt:variant>
      <vt:variant>
        <vt:i4>0</vt:i4>
      </vt:variant>
      <vt:variant>
        <vt:i4>5</vt:i4>
      </vt:variant>
      <vt:variant>
        <vt:lpwstr>https://webquest.org/</vt:lpwstr>
      </vt:variant>
      <vt:variant>
        <vt:lpwstr/>
      </vt:variant>
      <vt:variant>
        <vt:i4>3342347</vt:i4>
      </vt:variant>
      <vt:variant>
        <vt:i4>96</vt:i4>
      </vt:variant>
      <vt:variant>
        <vt:i4>0</vt:i4>
      </vt:variant>
      <vt:variant>
        <vt:i4>5</vt:i4>
      </vt:variant>
      <vt:variant>
        <vt:lpwstr>https://www.youtube.com/watch?v=E8dkWQVFAoA&amp;list=RDLVE8dkWQVFAoA&amp;start_radio=1&amp;rv=E8dkWQVFAoA&amp;t=13</vt:lpwstr>
      </vt:variant>
      <vt:variant>
        <vt:lpwstr/>
      </vt:variant>
      <vt:variant>
        <vt:i4>3342347</vt:i4>
      </vt:variant>
      <vt:variant>
        <vt:i4>93</vt:i4>
      </vt:variant>
      <vt:variant>
        <vt:i4>0</vt:i4>
      </vt:variant>
      <vt:variant>
        <vt:i4>5</vt:i4>
      </vt:variant>
      <vt:variant>
        <vt:lpwstr>https://www.youtube.com/watch?v=E8dkWQVFAoA&amp;list=RDLVE8dkWQVFAoA&amp;start_radio=1&amp;rv=E8dkWQVFAoA&amp;t=13</vt:lpwstr>
      </vt:variant>
      <vt:variant>
        <vt:lpwstr/>
      </vt:variant>
      <vt:variant>
        <vt:i4>3342347</vt:i4>
      </vt:variant>
      <vt:variant>
        <vt:i4>90</vt:i4>
      </vt:variant>
      <vt:variant>
        <vt:i4>0</vt:i4>
      </vt:variant>
      <vt:variant>
        <vt:i4>5</vt:i4>
      </vt:variant>
      <vt:variant>
        <vt:lpwstr>https://www.youtube.com/watch?v=E8dkWQVFAoA&amp;list=RDLVE8dkWQVFAoA&amp;start_radio=1&amp;rv=E8dkWQVFAoA&amp;t=13</vt:lpwstr>
      </vt:variant>
      <vt:variant>
        <vt:lpwstr/>
      </vt:variant>
      <vt:variant>
        <vt:i4>5505033</vt:i4>
      </vt:variant>
      <vt:variant>
        <vt:i4>87</vt:i4>
      </vt:variant>
      <vt:variant>
        <vt:i4>0</vt:i4>
      </vt:variant>
      <vt:variant>
        <vt:i4>5</vt:i4>
      </vt:variant>
      <vt:variant>
        <vt:lpwstr>http://www.fao.org/publications/sofa/2016/en/</vt:lpwstr>
      </vt:variant>
      <vt:variant>
        <vt:lpwstr/>
      </vt:variant>
      <vt:variant>
        <vt:i4>1572941</vt:i4>
      </vt:variant>
      <vt:variant>
        <vt:i4>84</vt:i4>
      </vt:variant>
      <vt:variant>
        <vt:i4>0</vt:i4>
      </vt:variant>
      <vt:variant>
        <vt:i4>5</vt:i4>
      </vt:variant>
      <vt:variant>
        <vt:lpwstr>https://foodcommunity.com.au/</vt:lpwstr>
      </vt:variant>
      <vt:variant>
        <vt:lpwstr/>
      </vt:variant>
      <vt:variant>
        <vt:i4>3276854</vt:i4>
      </vt:variant>
      <vt:variant>
        <vt:i4>81</vt:i4>
      </vt:variant>
      <vt:variant>
        <vt:i4>0</vt:i4>
      </vt:variant>
      <vt:variant>
        <vt:i4>5</vt:i4>
      </vt:variant>
      <vt:variant>
        <vt:lpwstr>https://www.perthnrm.com/project/wa-food-security-plan/</vt:lpwstr>
      </vt:variant>
      <vt:variant>
        <vt:lpwstr/>
      </vt:variant>
      <vt:variant>
        <vt:i4>5767178</vt:i4>
      </vt:variant>
      <vt:variant>
        <vt:i4>78</vt:i4>
      </vt:variant>
      <vt:variant>
        <vt:i4>0</vt:i4>
      </vt:variant>
      <vt:variant>
        <vt:i4>5</vt:i4>
      </vt:variant>
      <vt:variant>
        <vt:lpwstr>https://blog.csiro.au/the-future-of-food/</vt:lpwstr>
      </vt:variant>
      <vt:variant>
        <vt:lpwstr/>
      </vt:variant>
      <vt:variant>
        <vt:i4>5505101</vt:i4>
      </vt:variant>
      <vt:variant>
        <vt:i4>75</vt:i4>
      </vt:variant>
      <vt:variant>
        <vt:i4>0</vt:i4>
      </vt:variant>
      <vt:variant>
        <vt:i4>5</vt:i4>
      </vt:variant>
      <vt:variant>
        <vt:lpwstr>https://iview.abc.net.au/show/back-in-time-for-dinner</vt:lpwstr>
      </vt:variant>
      <vt:variant>
        <vt:lpwstr/>
      </vt:variant>
      <vt:variant>
        <vt:i4>7864432</vt:i4>
      </vt:variant>
      <vt:variant>
        <vt:i4>72</vt:i4>
      </vt:variant>
      <vt:variant>
        <vt:i4>0</vt:i4>
      </vt:variant>
      <vt:variant>
        <vt:i4>5</vt:i4>
      </vt:variant>
      <vt:variant>
        <vt:lpwstr>https://www.youtube.com/watch?v=5AcjM5BKfRQ</vt:lpwstr>
      </vt:variant>
      <vt:variant>
        <vt:lpwstr/>
      </vt:variant>
      <vt:variant>
        <vt:i4>4063355</vt:i4>
      </vt:variant>
      <vt:variant>
        <vt:i4>69</vt:i4>
      </vt:variant>
      <vt:variant>
        <vt:i4>0</vt:i4>
      </vt:variant>
      <vt:variant>
        <vt:i4>5</vt:i4>
      </vt:variant>
      <vt:variant>
        <vt:lpwstr>https://www.youtube.com/watch?v=Yocja_N5s1I&amp;list=RDLVYocja_N5s1I&amp;start_radio=1&amp;rv=Yocja_N5s1I&amp;t=41</vt:lpwstr>
      </vt:variant>
      <vt:variant>
        <vt:lpwstr/>
      </vt:variant>
      <vt:variant>
        <vt:i4>7864432</vt:i4>
      </vt:variant>
      <vt:variant>
        <vt:i4>66</vt:i4>
      </vt:variant>
      <vt:variant>
        <vt:i4>0</vt:i4>
      </vt:variant>
      <vt:variant>
        <vt:i4>5</vt:i4>
      </vt:variant>
      <vt:variant>
        <vt:lpwstr>https://www.youtube.com/watch?v=5AcjM5BKfRQ</vt:lpwstr>
      </vt:variant>
      <vt:variant>
        <vt:lpwstr/>
      </vt:variant>
      <vt:variant>
        <vt:i4>4063355</vt:i4>
      </vt:variant>
      <vt:variant>
        <vt:i4>63</vt:i4>
      </vt:variant>
      <vt:variant>
        <vt:i4>0</vt:i4>
      </vt:variant>
      <vt:variant>
        <vt:i4>5</vt:i4>
      </vt:variant>
      <vt:variant>
        <vt:lpwstr>https://www.youtube.com/watch?v=Yocja_N5s1I&amp;list=RDLVYocja_N5s1I&amp;start_radio=1&amp;rv=Yocja_N5s1I&amp;t=41</vt:lpwstr>
      </vt:variant>
      <vt:variant>
        <vt:lpwstr/>
      </vt:variant>
      <vt:variant>
        <vt:i4>3932282</vt:i4>
      </vt:variant>
      <vt:variant>
        <vt:i4>60</vt:i4>
      </vt:variant>
      <vt:variant>
        <vt:i4>0</vt:i4>
      </vt:variant>
      <vt:variant>
        <vt:i4>5</vt:i4>
      </vt:variant>
      <vt:variant>
        <vt:lpwstr>https://theconversation.com/the-fourth-agricultural-revolution-is-coming-but-who-will-really-benefit-145810</vt:lpwstr>
      </vt:variant>
      <vt:variant>
        <vt:lpwstr/>
      </vt:variant>
      <vt:variant>
        <vt:i4>2228256</vt:i4>
      </vt:variant>
      <vt:variant>
        <vt:i4>57</vt:i4>
      </vt:variant>
      <vt:variant>
        <vt:i4>0</vt:i4>
      </vt:variant>
      <vt:variant>
        <vt:i4>5</vt:i4>
      </vt:variant>
      <vt:variant>
        <vt:lpwstr>https://www.nationalgeographic.org/article/development-agriculture/</vt:lpwstr>
      </vt:variant>
      <vt:variant>
        <vt:lpwstr/>
      </vt:variant>
      <vt:variant>
        <vt:i4>2818107</vt:i4>
      </vt:variant>
      <vt:variant>
        <vt:i4>54</vt:i4>
      </vt:variant>
      <vt:variant>
        <vt:i4>0</vt:i4>
      </vt:variant>
      <vt:variant>
        <vt:i4>5</vt:i4>
      </vt:variant>
      <vt:variant>
        <vt:lpwstr>https://www.myskills.gov.au/industries/agriculture-food-processing</vt:lpwstr>
      </vt:variant>
      <vt:variant>
        <vt:lpwstr/>
      </vt:variant>
      <vt:variant>
        <vt:i4>6160407</vt:i4>
      </vt:variant>
      <vt:variant>
        <vt:i4>51</vt:i4>
      </vt:variant>
      <vt:variant>
        <vt:i4>0</vt:i4>
      </vt:variant>
      <vt:variant>
        <vt:i4>5</vt:i4>
      </vt:variant>
      <vt:variant>
        <vt:lpwstr>http://careersingrain.org.au/</vt:lpwstr>
      </vt:variant>
      <vt:variant>
        <vt:lpwstr/>
      </vt:variant>
      <vt:variant>
        <vt:i4>4194384</vt:i4>
      </vt:variant>
      <vt:variant>
        <vt:i4>48</vt:i4>
      </vt:variant>
      <vt:variant>
        <vt:i4>0</vt:i4>
      </vt:variant>
      <vt:variant>
        <vt:i4>5</vt:i4>
      </vt:variant>
      <vt:variant>
        <vt:lpwstr>https://www.careerharvest.com.au/</vt:lpwstr>
      </vt:variant>
      <vt:variant>
        <vt:lpwstr/>
      </vt:variant>
      <vt:variant>
        <vt:i4>5439580</vt:i4>
      </vt:variant>
      <vt:variant>
        <vt:i4>45</vt:i4>
      </vt:variant>
      <vt:variant>
        <vt:i4>0</vt:i4>
      </vt:variant>
      <vt:variant>
        <vt:i4>5</vt:i4>
      </vt:variant>
      <vt:variant>
        <vt:lpwstr>https://myfuture.edu.au/</vt:lpwstr>
      </vt:variant>
      <vt:variant>
        <vt:lpwstr/>
      </vt:variant>
      <vt:variant>
        <vt:i4>8257581</vt:i4>
      </vt:variant>
      <vt:variant>
        <vt:i4>42</vt:i4>
      </vt:variant>
      <vt:variant>
        <vt:i4>0</vt:i4>
      </vt:variant>
      <vt:variant>
        <vt:i4>5</vt:i4>
      </vt:variant>
      <vt:variant>
        <vt:lpwstr>https://gradaustralia.com.au/career-planning/an-overview-of-jobs-in-the-environment-and-agriculture-sector</vt:lpwstr>
      </vt:variant>
      <vt:variant>
        <vt:lpwstr/>
      </vt:variant>
      <vt:variant>
        <vt:i4>2</vt:i4>
      </vt:variant>
      <vt:variant>
        <vt:i4>39</vt:i4>
      </vt:variant>
      <vt:variant>
        <vt:i4>0</vt:i4>
      </vt:variant>
      <vt:variant>
        <vt:i4>5</vt:i4>
      </vt:variant>
      <vt:variant>
        <vt:lpwstr>https://www.awe.gov.au/abares/products/insights/snapshot-of-australias-agricultural-workforce</vt:lpwstr>
      </vt:variant>
      <vt:variant>
        <vt:lpwstr>who-are-australias-agricultural-employees</vt:lpwstr>
      </vt:variant>
      <vt:variant>
        <vt:i4>1048595</vt:i4>
      </vt:variant>
      <vt:variant>
        <vt:i4>36</vt:i4>
      </vt:variant>
      <vt:variant>
        <vt:i4>0</vt:i4>
      </vt:variant>
      <vt:variant>
        <vt:i4>5</vt:i4>
      </vt:variant>
      <vt:variant>
        <vt:lpwstr>https://ecm.det.wa.edu.au/connect/resolver/view/PRIMED710TL000/latest/index.html</vt:lpwstr>
      </vt:variant>
      <vt:variant>
        <vt:lpwstr/>
      </vt:variant>
      <vt:variant>
        <vt:i4>3997733</vt:i4>
      </vt:variant>
      <vt:variant>
        <vt:i4>33</vt:i4>
      </vt:variant>
      <vt:variant>
        <vt:i4>0</vt:i4>
      </vt:variant>
      <vt:variant>
        <vt:i4>5</vt:i4>
      </vt:variant>
      <vt:variant>
        <vt:lpwstr>https://www.abc.net.au/education/collections/bruce-pascoe-aboriginal-agriculture-technology-and-ingenuity/</vt:lpwstr>
      </vt:variant>
      <vt:variant>
        <vt:lpwstr/>
      </vt:variant>
      <vt:variant>
        <vt:i4>1376372</vt:i4>
      </vt:variant>
      <vt:variant>
        <vt:i4>30</vt:i4>
      </vt:variant>
      <vt:variant>
        <vt:i4>0</vt:i4>
      </vt:variant>
      <vt:variant>
        <vt:i4>5</vt:i4>
      </vt:variant>
      <vt:variant>
        <vt:lpwstr>https://www.deadlystory.com/page/culture/Life_Lore/Food</vt:lpwstr>
      </vt:variant>
      <vt:variant>
        <vt:lpwstr/>
      </vt:variant>
      <vt:variant>
        <vt:i4>8126477</vt:i4>
      </vt:variant>
      <vt:variant>
        <vt:i4>27</vt:i4>
      </vt:variant>
      <vt:variant>
        <vt:i4>0</vt:i4>
      </vt:variant>
      <vt:variant>
        <vt:i4>5</vt:i4>
      </vt:variant>
      <vt:variant>
        <vt:lpwstr>https://www.youtube.com/watch?v=FrsQSplB_Cg&amp;t=397s</vt:lpwstr>
      </vt:variant>
      <vt:variant>
        <vt:lpwstr/>
      </vt:variant>
      <vt:variant>
        <vt:i4>7995444</vt:i4>
      </vt:variant>
      <vt:variant>
        <vt:i4>24</vt:i4>
      </vt:variant>
      <vt:variant>
        <vt:i4>0</vt:i4>
      </vt:variant>
      <vt:variant>
        <vt:i4>5</vt:i4>
      </vt:variant>
      <vt:variant>
        <vt:lpwstr>https://www.youtube.com/watch?v=lOKpB4KtUZ8</vt:lpwstr>
      </vt:variant>
      <vt:variant>
        <vt:lpwstr/>
      </vt:variant>
      <vt:variant>
        <vt:i4>3342347</vt:i4>
      </vt:variant>
      <vt:variant>
        <vt:i4>21</vt:i4>
      </vt:variant>
      <vt:variant>
        <vt:i4>0</vt:i4>
      </vt:variant>
      <vt:variant>
        <vt:i4>5</vt:i4>
      </vt:variant>
      <vt:variant>
        <vt:lpwstr>https://www.youtube.com/watch?v=E8dkWQVFAoA&amp;list=RDLVE8dkWQVFAoA&amp;start_radio=1&amp;rv=E8dkWQVFAoA&amp;t=13</vt:lpwstr>
      </vt:variant>
      <vt:variant>
        <vt:lpwstr/>
      </vt:variant>
      <vt:variant>
        <vt:i4>3342347</vt:i4>
      </vt:variant>
      <vt:variant>
        <vt:i4>18</vt:i4>
      </vt:variant>
      <vt:variant>
        <vt:i4>0</vt:i4>
      </vt:variant>
      <vt:variant>
        <vt:i4>5</vt:i4>
      </vt:variant>
      <vt:variant>
        <vt:lpwstr>https://www.youtube.com/watch?v=E8dkWQVFAoA&amp;list=RDLVE8dkWQVFAoA&amp;start_radio=1&amp;rv=E8dkWQVFAoA&amp;t=13</vt:lpwstr>
      </vt:variant>
      <vt:variant>
        <vt:lpwstr/>
      </vt:variant>
      <vt:variant>
        <vt:i4>3342347</vt:i4>
      </vt:variant>
      <vt:variant>
        <vt:i4>15</vt:i4>
      </vt:variant>
      <vt:variant>
        <vt:i4>0</vt:i4>
      </vt:variant>
      <vt:variant>
        <vt:i4>5</vt:i4>
      </vt:variant>
      <vt:variant>
        <vt:lpwstr>https://www.youtube.com/watch?v=E8dkWQVFAoA&amp;list=RDLVE8dkWQVFAoA&amp;start_radio=1&amp;rv=E8dkWQVFAoA&amp;t=13</vt:lpwstr>
      </vt:variant>
      <vt:variant>
        <vt:lpwstr/>
      </vt:variant>
      <vt:variant>
        <vt:i4>7864432</vt:i4>
      </vt:variant>
      <vt:variant>
        <vt:i4>12</vt:i4>
      </vt:variant>
      <vt:variant>
        <vt:i4>0</vt:i4>
      </vt:variant>
      <vt:variant>
        <vt:i4>5</vt:i4>
      </vt:variant>
      <vt:variant>
        <vt:lpwstr>https://www.youtube.com/watch?v=5AcjM5BKfRQ</vt:lpwstr>
      </vt:variant>
      <vt:variant>
        <vt:lpwstr/>
      </vt:variant>
      <vt:variant>
        <vt:i4>4063355</vt:i4>
      </vt:variant>
      <vt:variant>
        <vt:i4>9</vt:i4>
      </vt:variant>
      <vt:variant>
        <vt:i4>0</vt:i4>
      </vt:variant>
      <vt:variant>
        <vt:i4>5</vt:i4>
      </vt:variant>
      <vt:variant>
        <vt:lpwstr>https://www.youtube.com/watch?v=Yocja_N5s1I&amp;list=RDLVYocja_N5s1I&amp;start_radio=1&amp;rv=Yocja_N5s1I&amp;t=41</vt:lpwstr>
      </vt:variant>
      <vt:variant>
        <vt:lpwstr/>
      </vt:variant>
      <vt:variant>
        <vt:i4>4128879</vt:i4>
      </vt:variant>
      <vt:variant>
        <vt:i4>6</vt:i4>
      </vt:variant>
      <vt:variant>
        <vt:i4>0</vt:i4>
      </vt:variant>
      <vt:variant>
        <vt:i4>5</vt:i4>
      </vt:variant>
      <vt:variant>
        <vt:lpwstr>http://www.scootle.edu.au/ec/search?accContentId=ACTDEK041</vt:lpwstr>
      </vt:variant>
      <vt:variant>
        <vt:lpwstr/>
      </vt:variant>
      <vt:variant>
        <vt:i4>4063343</vt:i4>
      </vt:variant>
      <vt:variant>
        <vt:i4>3</vt:i4>
      </vt:variant>
      <vt:variant>
        <vt:i4>0</vt:i4>
      </vt:variant>
      <vt:variant>
        <vt:i4>5</vt:i4>
      </vt:variant>
      <vt:variant>
        <vt:lpwstr>http://www.scootle.edu.au/ec/search?accContentId=ACTDEK040</vt:lpwstr>
      </vt:variant>
      <vt:variant>
        <vt:lpwstr/>
      </vt:variant>
      <vt:variant>
        <vt:i4>3801199</vt:i4>
      </vt:variant>
      <vt:variant>
        <vt:i4>0</vt:i4>
      </vt:variant>
      <vt:variant>
        <vt:i4>0</vt:i4>
      </vt:variant>
      <vt:variant>
        <vt:i4>5</vt:i4>
      </vt:variant>
      <vt:variant>
        <vt:lpwstr>http://www.scootle.edu.au/ec/search?accContentId=ACTDEK044</vt:lpwstr>
      </vt:variant>
      <vt:variant>
        <vt:lpwstr/>
      </vt:variant>
      <vt:variant>
        <vt:i4>1638476</vt:i4>
      </vt:variant>
      <vt:variant>
        <vt:i4>3</vt:i4>
      </vt:variant>
      <vt:variant>
        <vt:i4>0</vt:i4>
      </vt:variant>
      <vt:variant>
        <vt:i4>5</vt:i4>
      </vt:variant>
      <vt:variant>
        <vt:lpwstr>https://creativecommons.org/licenses/by-nc-sa/3.0/au/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Jennifer</dc:creator>
  <cp:keywords/>
  <cp:lastModifiedBy>GARA Lainie [Quality Teaching]</cp:lastModifiedBy>
  <cp:revision>3</cp:revision>
  <cp:lastPrinted>2021-09-21T07:10:00Z</cp:lastPrinted>
  <dcterms:created xsi:type="dcterms:W3CDTF">2022-07-18T03:24:00Z</dcterms:created>
  <dcterms:modified xsi:type="dcterms:W3CDTF">2022-07-18T03:39:00Z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261800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