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FFE07" w14:textId="77777777" w:rsidR="00051510" w:rsidRPr="00051510" w:rsidRDefault="00051510" w:rsidP="00051510">
      <w:r w:rsidRPr="00051510">
        <w:t> </w:t>
      </w:r>
    </w:p>
    <w:p w14:paraId="51E12E7B" w14:textId="77777777" w:rsidR="00051510" w:rsidRDefault="00051510" w:rsidP="00051510">
      <w:r w:rsidRPr="00051510">
        <w:t>Use the below copy to help you promote Gifted and Talented applications in your school. Simply copy, paste and edit to use on your digital communication channels.  </w:t>
      </w:r>
    </w:p>
    <w:p w14:paraId="18E7E1DD" w14:textId="77777777" w:rsidR="00051510" w:rsidRPr="00051510" w:rsidRDefault="00051510" w:rsidP="00051510"/>
    <w:p w14:paraId="46C0F9A7" w14:textId="77777777" w:rsidR="00051510" w:rsidRPr="00051510" w:rsidRDefault="00051510" w:rsidP="00051510">
      <w:r w:rsidRPr="00051510">
        <w:t> </w:t>
      </w:r>
    </w:p>
    <w:p w14:paraId="743654C1" w14:textId="77777777" w:rsidR="00051510" w:rsidRPr="00051510" w:rsidRDefault="00051510" w:rsidP="00051510">
      <w:pPr>
        <w:pStyle w:val="Heading2"/>
      </w:pPr>
      <w:r w:rsidRPr="00051510">
        <w:t>Newsletter Copy </w:t>
      </w:r>
    </w:p>
    <w:p w14:paraId="635E6F31" w14:textId="77777777" w:rsidR="00051510" w:rsidRPr="00051510" w:rsidRDefault="00051510" w:rsidP="00051510">
      <w:r w:rsidRPr="00051510">
        <w:t> </w:t>
      </w:r>
    </w:p>
    <w:p w14:paraId="38DC870A" w14:textId="77777777" w:rsidR="00051510" w:rsidRPr="00051510" w:rsidRDefault="00051510" w:rsidP="00051510">
      <w:r w:rsidRPr="00051510">
        <w:t>If your child is entering Year 7, 9, 10 or 11 in 2028, applications for Gifted and Talented Secondary Selective Entrance programs are now open. </w:t>
      </w:r>
    </w:p>
    <w:p w14:paraId="7F35551C" w14:textId="77777777" w:rsidR="00051510" w:rsidRPr="00051510" w:rsidRDefault="00051510" w:rsidP="00051510">
      <w:r w:rsidRPr="00051510">
        <w:t> </w:t>
      </w:r>
    </w:p>
    <w:p w14:paraId="3C0F0224" w14:textId="77777777" w:rsidR="00051510" w:rsidRPr="00051510" w:rsidRDefault="00051510" w:rsidP="00051510">
      <w:r w:rsidRPr="00051510">
        <w:t>These exceptional academic, arts and languages programs are available at select public secondary schools. This includes a fully selective academic school and an arts college. </w:t>
      </w:r>
    </w:p>
    <w:p w14:paraId="26D1F95E" w14:textId="77777777" w:rsidR="00051510" w:rsidRPr="00051510" w:rsidRDefault="00051510" w:rsidP="00051510">
      <w:r w:rsidRPr="00051510">
        <w:t> </w:t>
      </w:r>
    </w:p>
    <w:p w14:paraId="60586044" w14:textId="77777777" w:rsidR="00051510" w:rsidRPr="00051510" w:rsidRDefault="00051510" w:rsidP="00051510">
      <w:r w:rsidRPr="00051510">
        <w:t>Your child will learn alongside like-minded peers and follow an extended curriculum designed specifically for their needs, delivered by teachers with expert skills and knowledge.   </w:t>
      </w:r>
    </w:p>
    <w:p w14:paraId="3971F7BB" w14:textId="77777777" w:rsidR="00051510" w:rsidRPr="00051510" w:rsidRDefault="00051510" w:rsidP="00051510">
      <w:r w:rsidRPr="00051510">
        <w:t> </w:t>
      </w:r>
    </w:p>
    <w:p w14:paraId="64399168" w14:textId="77777777" w:rsidR="00051510" w:rsidRPr="00051510" w:rsidRDefault="00051510" w:rsidP="00051510">
      <w:r w:rsidRPr="00051510">
        <w:t xml:space="preserve">Information about the programs, study options for metro and regional students, and upcoming parent information evenings can be found at the website </w:t>
      </w:r>
      <w:hyperlink r:id="rId12" w:tgtFrame="_blank" w:history="1">
        <w:r w:rsidRPr="00051510">
          <w:rPr>
            <w:rStyle w:val="Hyperlink"/>
          </w:rPr>
          <w:t>www.education.wa.edu.au/gifted-and-talented</w:t>
        </w:r>
      </w:hyperlink>
      <w:r w:rsidRPr="00051510">
        <w:t>. </w:t>
      </w:r>
    </w:p>
    <w:p w14:paraId="0F8C1FC5" w14:textId="77777777" w:rsidR="00051510" w:rsidRPr="00051510" w:rsidRDefault="00051510" w:rsidP="00051510">
      <w:r w:rsidRPr="00051510">
        <w:t> </w:t>
      </w:r>
    </w:p>
    <w:p w14:paraId="0DAB8C01" w14:textId="77777777" w:rsidR="00051510" w:rsidRPr="00051510" w:rsidRDefault="00051510" w:rsidP="00051510">
      <w:r w:rsidRPr="00051510">
        <w:t>Applications close 6 pm Friday 5 February 2027. Late applications are not accepted. </w:t>
      </w:r>
    </w:p>
    <w:p w14:paraId="0926C820" w14:textId="77777777" w:rsidR="00051510" w:rsidRPr="00051510" w:rsidRDefault="00051510" w:rsidP="00051510">
      <w:r w:rsidRPr="00051510">
        <w:t> </w:t>
      </w:r>
    </w:p>
    <w:p w14:paraId="2FD82B39" w14:textId="77777777" w:rsidR="00051510" w:rsidRPr="00051510" w:rsidRDefault="00051510" w:rsidP="00051510">
      <w:r w:rsidRPr="00051510">
        <w:t> </w:t>
      </w:r>
    </w:p>
    <w:p w14:paraId="12FEFB02" w14:textId="77777777" w:rsidR="00051510" w:rsidRPr="00051510" w:rsidRDefault="00051510" w:rsidP="00051510">
      <w:pPr>
        <w:pStyle w:val="Heading2"/>
      </w:pPr>
      <w:r w:rsidRPr="00051510">
        <w:t>Social Copy </w:t>
      </w:r>
    </w:p>
    <w:p w14:paraId="5AF03246" w14:textId="77777777" w:rsidR="00051510" w:rsidRPr="00051510" w:rsidRDefault="00051510" w:rsidP="00051510">
      <w:r w:rsidRPr="00051510">
        <w:t> </w:t>
      </w:r>
    </w:p>
    <w:p w14:paraId="4BC58A42" w14:textId="77777777" w:rsidR="00051510" w:rsidRPr="00051510" w:rsidRDefault="00051510" w:rsidP="00051510">
      <w:r w:rsidRPr="00051510">
        <w:t>Is your child entering Year 7 in 2028? </w:t>
      </w:r>
    </w:p>
    <w:p w14:paraId="7455F637" w14:textId="77777777" w:rsidR="00051510" w:rsidRPr="00051510" w:rsidRDefault="00051510" w:rsidP="00051510">
      <w:r w:rsidRPr="00051510">
        <w:t>Applications for Gifted and Talented Secondary Selective Entrance programs are now open! </w:t>
      </w:r>
    </w:p>
    <w:p w14:paraId="20D39FEE" w14:textId="77777777" w:rsidR="00051510" w:rsidRPr="00051510" w:rsidRDefault="00051510" w:rsidP="00051510">
      <w:r w:rsidRPr="00051510">
        <w:t> </w:t>
      </w:r>
    </w:p>
    <w:p w14:paraId="71AB425A" w14:textId="77777777" w:rsidR="00051510" w:rsidRPr="00051510" w:rsidRDefault="00051510" w:rsidP="00051510">
      <w:r w:rsidRPr="00051510">
        <w:t>Your child will learn alongside like-minded peers and follow an extended curriculum designed specifically for their needs. </w:t>
      </w:r>
    </w:p>
    <w:p w14:paraId="521D6F2E" w14:textId="77777777" w:rsidR="00051510" w:rsidRPr="00051510" w:rsidRDefault="00051510" w:rsidP="00051510">
      <w:r w:rsidRPr="00051510">
        <w:t> </w:t>
      </w:r>
    </w:p>
    <w:p w14:paraId="4E3F148C" w14:textId="77777777" w:rsidR="00051510" w:rsidRPr="00051510" w:rsidRDefault="00051510" w:rsidP="00051510">
      <w:r w:rsidRPr="00051510">
        <w:t>These exceptional academic, arts and languages programs are available at select public secondary schools. This includes a fully selective academic school and an arts college.  </w:t>
      </w:r>
    </w:p>
    <w:p w14:paraId="65041AB8" w14:textId="77777777" w:rsidR="00051510" w:rsidRPr="00051510" w:rsidRDefault="00051510" w:rsidP="00051510">
      <w:r w:rsidRPr="00051510">
        <w:t> </w:t>
      </w:r>
    </w:p>
    <w:p w14:paraId="6981F935" w14:textId="77777777" w:rsidR="00051510" w:rsidRPr="00051510" w:rsidRDefault="00051510" w:rsidP="00051510">
      <w:r w:rsidRPr="00051510">
        <w:t>Applications close 6 pm Friday 5 February 2027. </w:t>
      </w:r>
    </w:p>
    <w:p w14:paraId="3A424377" w14:textId="77777777" w:rsidR="00051510" w:rsidRPr="00051510" w:rsidRDefault="00051510" w:rsidP="00051510">
      <w:r w:rsidRPr="00051510">
        <w:t> </w:t>
      </w:r>
    </w:p>
    <w:p w14:paraId="1B230493" w14:textId="77777777" w:rsidR="00051510" w:rsidRPr="00051510" w:rsidRDefault="00051510" w:rsidP="00051510">
      <w:r w:rsidRPr="00051510">
        <w:t xml:space="preserve">For more information visit the website </w:t>
      </w:r>
      <w:hyperlink r:id="rId13" w:tgtFrame="_blank" w:history="1">
        <w:r w:rsidRPr="00051510">
          <w:rPr>
            <w:rStyle w:val="Hyperlink"/>
          </w:rPr>
          <w:t>www.education.wa.edu.au/gifted-and-talented</w:t>
        </w:r>
      </w:hyperlink>
      <w:r w:rsidRPr="00051510">
        <w:t>. </w:t>
      </w:r>
    </w:p>
    <w:p w14:paraId="10664E6F" w14:textId="77777777" w:rsidR="009177C5" w:rsidRDefault="009177C5" w:rsidP="009177C5"/>
    <w:sectPr w:rsidR="009177C5" w:rsidSect="00854706"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851" w:bottom="1276" w:left="851" w:header="73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EA9A" w14:textId="77777777" w:rsidR="006140B9" w:rsidRDefault="006140B9" w:rsidP="00127DAD">
      <w:r>
        <w:separator/>
      </w:r>
    </w:p>
  </w:endnote>
  <w:endnote w:type="continuationSeparator" w:id="0">
    <w:p w14:paraId="4AFC9208" w14:textId="77777777" w:rsidR="006140B9" w:rsidRDefault="006140B9" w:rsidP="0012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0D55" w14:textId="77777777" w:rsidR="006641B9" w:rsidRPr="00454D5F" w:rsidRDefault="00454D5F" w:rsidP="00454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722752" behindDoc="1" locked="1" layoutInCell="1" allowOverlap="1" wp14:anchorId="15C02D09" wp14:editId="088C608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963600" cy="486000"/>
              <wp:effectExtent l="0" t="0" r="9525" b="9525"/>
              <wp:wrapNone/>
              <wp:docPr id="1302239111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63600" cy="486000"/>
                        <a:chOff x="0" y="0"/>
                        <a:chExt cx="12961389" cy="486000"/>
                      </a:xfrm>
                    </wpg:grpSpPr>
                    <wps:wsp>
                      <wps:cNvPr id="1286518914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1688420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13411358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860795" y="0"/>
                          <a:ext cx="1619957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59140099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549215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733266224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3240318" y="0"/>
                          <a:ext cx="1619957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87310057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8101114" y="0"/>
                          <a:ext cx="1619957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18348611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789534" y="0"/>
                          <a:ext cx="148316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030080616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11341432" y="0"/>
                          <a:ext cx="1619957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381369880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619957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2EB918D" id="Group 29" o:spid="_x0000_s1026" alt="&quot;&quot;" style="position:absolute;margin-left:0;margin-top:0;width:1020.75pt;height:38.25pt;z-index:-251593728;mso-position-horizontal:center;mso-position-horizontal-relative:page;mso-position-vertical:bottom;mso-position-vertical-relative:page;mso-width-relative:margin;mso-height-relative:margin" coordsize="129613,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">
              <v:shape id="Free-form: Shape 344029592" o:spid="_x0000_s1027" alt="&quot;&quot;" style="position:absolute;left:16884;width:14831;height:4860;visibility:visible;mso-wrap-style:square;v-text-anchor:top" coordsize="1484153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" path="m742108,r-62,c410088,12,124954,199768,,485497r1484153,c1359199,199768,1074065,12,742108,xe" fillcolor="#193c5a [3204]" stroked="f" strokeweight=".35261mm">
                <v:stroke joinstyle="miter"/>
                <v:path arrowok="t" o:connecttype="custom" o:connectlocs="741611,0;741550,0;0,486001;1483160,486001;741611,0" o:connectangles="0,0,0,0,0"/>
              </v:shape>
              <v:shape id="Free-form: Shape 1341957389" o:spid="_x0000_s1028" alt="&quot;&quot;" style="position:absolute;left:48607;width:16200;height:4860;visibility:visible;mso-wrap-style:square;v-text-anchor:top" coordsize="1619285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" path="m793,c530,,267,10,,10l,485497r1619286,l1619286,c1619286,,794,,794,r-1,xe" fillcolor="#de7a22 [3206]" stroked="f" strokeweight=".35261mm">
                <v:stroke joinstyle="miter"/>
                <v:path arrowok="t" o:connecttype="custom" o:connectlocs="793,0;0,10;0,486001;1619958,486001;1619958,0;794,0;793,0" o:connectangles="0,0,0,0,0,0,0"/>
              </v:shape>
              <v:shape id="Free-form: Shape 773438712" o:spid="_x0000_s1029" alt="&quot;&quot;" style="position:absolute;left:65492;width:14831;height:4860;visibility:visible;mso-wrap-style:square;v-text-anchor:top" coordsize="1484150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" path="m742108,r-62,c410088,12,124951,199768,,485497r1484150,c1359199,199768,1074062,12,742108,xe" fillcolor="#006464 [3208]" stroked="f" strokeweight=".35261mm">
                <v:stroke joinstyle="miter"/>
                <v:path arrowok="t" o:connecttype="custom" o:connectlocs="741613,0;741551,0;0,486001;1483160,486001;741613,0" o:connectangles="0,0,0,0,0"/>
              </v:shape>
              <v:shape id="Free-form: Shape 1295308328" o:spid="_x0000_s1030" alt="&quot;&quot;" style="position:absolute;left:32403;width:16199;height:4860;visibility:visible;mso-wrap-style:square;v-text-anchor:top" coordsize="1619281,48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" path="m809640,l,,,485493r1545099,c1593270,332227,1619282,169155,1619282,l809639,v,,1,,1,xe" fillcolor="#fdce53 [3207]" stroked="f" strokeweight=".35261mm">
                <v:stroke joinstyle="miter"/>
                <v:path arrowok="t" o:connecttype="custom" o:connectlocs="809978,0;0,0;0,486001;1545744,486001;1619958,0;809977,0;809978,0" o:connectangles="0,0,0,0,0,0,0"/>
              </v:shape>
              <v:shape id="Free-form: Shape 1857973867" o:spid="_x0000_s1031" alt="&quot;&quot;" style="position:absolute;left:81011;width:16199;height:4860;visibility:visible;mso-wrap-style:square;v-text-anchor:top" coordsize="539756,485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" path="m539757,1l3,1,3,r,l3,1,,1,,485497r539757,l539757,1xe" fillcolor="#0480a8 [3209]" stroked="f" strokeweight=".35261mm">
                <v:stroke joinstyle="miter"/>
                <v:path arrowok="t" o:connecttype="custom" o:connectlocs="1619960,1;9,1;9,0;9,0;9,1;0,1;0,486000;1619960,486000;1619960,1" o:connectangles="0,0,0,0,0,0,0,0,0"/>
              </v:shape>
              <v:shape id="Free-form: Shape 773438712" o:spid="_x0000_s1032" alt="&quot;&quot;" style="position:absolute;left:97895;width:14831;height:4860;visibility:visible;mso-wrap-style:square;v-text-anchor:top" coordsize="1484150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" path="m742108,r-62,c410088,12,124951,199768,,485497r1484150,c1359199,199768,1074062,12,742108,xe" fillcolor="#5bc5ea [3205]" stroked="f" strokeweight=".35261mm">
                <v:stroke joinstyle="miter"/>
                <v:path arrowok="t" o:connecttype="custom" o:connectlocs="741613,0;741551,0;0,486001;1483160,486001;741613,0" o:connectangles="0,0,0,0,0"/>
              </v:shape>
              <v:shape id="Free-form: Shape 1857973867" o:spid="_x0000_s1033" alt="&quot;&quot;" style="position:absolute;left:113414;width:16199;height:4860;visibility:visible;mso-wrap-style:square;v-text-anchor:top" coordsize="539756,485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" path="m539757,1l3,1,3,r,l3,1,,1,,485497r539757,l539757,1xe" fillcolor="#193c5a [3204]" stroked="f" strokeweight=".35261mm">
                <v:stroke joinstyle="miter"/>
                <v:path arrowok="t" o:connecttype="custom" o:connectlocs="1619960,1;9,1;9,0;9,0;9,1;0,1;0,486000;1619960,486000;1619960,1" o:connectangles="0,0,0,0,0,0,0,0,0"/>
              </v:shape>
              <v:shape id="Free-form: Shape 1341957389" o:spid="_x0000_s1034" alt="&quot;&quot;" style="position:absolute;width:16199;height:4860;visibility:visible;mso-wrap-style:square;v-text-anchor:top" coordsize="1619285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" path="m793,c530,,267,10,,10l,485497r1619286,l1619286,c1619286,,794,,794,r-1,xe" fillcolor="#5bc5ea [3205]" stroked="f" strokeweight=".35261mm">
                <v:stroke joinstyle="miter"/>
                <v:path arrowok="t" o:connecttype="custom" o:connectlocs="793,0;0,10;0,486001;1619958,486001;1619958,0;794,0;793,0" o:connectangles="0,0,0,0,0,0,0"/>
              </v:shape>
              <w10:wrap anchorx="page" anchory="page"/>
              <w10:anchorlock/>
            </v:group>
          </w:pict>
        </mc:Fallback>
      </mc:AlternateContent>
    </w:r>
    <w:sdt>
      <w:sdtPr>
        <w:alias w:val="TRIM number"/>
        <w:tag w:val="TRIM number"/>
        <w:id w:val="371573810"/>
        <w:showingPlcHdr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Pr="00B2059C">
          <w:t>[TRIM number]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1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280389841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Content>
        <w:r w:rsidRPr="00B2059C">
          <w:t>[Publish date]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1AAD" w14:textId="77777777" w:rsidR="000F6D5A" w:rsidRPr="001B57A4" w:rsidRDefault="001B57A4" w:rsidP="001B57A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724800" behindDoc="0" locked="0" layoutInCell="1" allowOverlap="1" wp14:anchorId="7BD54C63" wp14:editId="40E0602F">
              <wp:simplePos x="0" y="0"/>
              <wp:positionH relativeFrom="page">
                <wp:posOffset>-2236763</wp:posOffset>
              </wp:positionH>
              <wp:positionV relativeFrom="page">
                <wp:posOffset>10199077</wp:posOffset>
              </wp:positionV>
              <wp:extent cx="12030710" cy="485775"/>
              <wp:effectExtent l="0" t="0" r="8890" b="9525"/>
              <wp:wrapNone/>
              <wp:docPr id="532006813" name="Group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30710" cy="485775"/>
                        <a:chOff x="0" y="0"/>
                        <a:chExt cx="12032147" cy="486000"/>
                      </a:xfrm>
                    </wpg:grpSpPr>
                    <wps:wsp>
                      <wps:cNvPr id="212281332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394303" y="0"/>
                          <a:ext cx="1620000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02004190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2005823767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155032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352804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843155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14251491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7637276" y="0"/>
                          <a:ext cx="1620000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65105480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325399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79830796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0876547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1178188550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6015789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84579D4" id="Group 30" o:spid="_x0000_s1026" alt="&quot;&quot;" style="position:absolute;margin-left:-176.1pt;margin-top:803.1pt;width:947.3pt;height:38.25pt;z-index:251724800;mso-position-horizontal-relative:page;mso-position-vertical-relative:page;mso-width-relative:margin;mso-height-relative:margin" coordsize="120321,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">
              <v:shape id="Free-form: Shape 1857973867" o:spid="_x0000_s1027" alt="&quot;&quot;" style="position:absolute;left:43943;width:16200;height:4860;visibility:visible;mso-wrap-style:square;v-text-anchor:top" coordsize="539756,485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" path="m539757,1l3,1,3,r,l3,1,,1,,485497r539757,l539757,1xe" fillcolor="#193c5a [3204]" stroked="f" strokeweight=".35261mm">
                <v:stroke joinstyle="miter"/>
                <v:path arrowok="t" o:connecttype="custom" o:connectlocs="1620003,1;9,1;9,0;9,0;9,1;0,1;0,486000;1620003,486000;1620003,1" o:connectangles="0,0,0,0,0,0,0,0,0"/>
              </v:shape>
              <v:shape id="Freeform: Shape 6" o:spid="_x0000_s1028" alt="&quot;&quot;" style="position:absolute;width:11556;height:4860;visibility:visible;mso-wrap-style:square;v-text-anchor:middle" coordsize="1155976,4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" path="m1155976,r,486000l,486000,10463,474487c303626,181325,708626,,1155976,xe" fillcolor="#fdce53 [3207]" stroked="f" strokeweight="1pt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o:spid="_x0000_s1029" alt="&quot;&quot;" style="position:absolute;left:11550;width:16200;height:4860;flip:x;visibility:visible;mso-wrap-style:square;v-text-anchor:top" coordsize="1619281,48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" path="m809640,l,,,485493r1545099,c1593270,332227,1619282,169155,1619282,l809639,v,,1,,1,xe" fillcolor="#0480a8 [3209]" stroked="f" strokeweight=".35261mm">
                <v:stroke joinstyle="miter"/>
                <v:path arrowok="t" o:connecttype="custom" o:connectlocs="809999,0;0,0;0,486001;1545785,486001;1620001,0;809998,0;809999,0" o:connectangles="0,0,0,0,0,0,0"/>
              </v:shape>
              <v:shape id="Free-form: Shape 344029592" o:spid="_x0000_s1030" alt="&quot;&quot;" style="position:absolute;left:28431;width:14832;height:4860;visibility:visible;mso-wrap-style:square;v-text-anchor:top" coordsize="1484153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" path="m742108,r-62,c410088,12,124954,199768,,485497r1484153,c1359199,199768,1074065,12,742108,xe" fillcolor="#5bc5ea [3205]" stroked="f" strokeweight=".35261mm">
                <v:stroke joinstyle="miter"/>
                <v:path arrowok="t" o:connecttype="custom" o:connectlocs="741631,0;741570,0;0,486001;1483200,486001;741631,0" o:connectangles="0,0,0,0,0"/>
              </v:shape>
              <v:shape id="Free-form: Shape 1341957389" o:spid="_x0000_s1031" alt="&quot;&quot;" style="position:absolute;left:76372;width:16200;height:4860;visibility:visible;mso-wrap-style:square;v-text-anchor:top" coordsize="1619285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" path="m793,c530,,267,10,,10l,485497r1619286,l1619286,c1619286,,794,,794,r-1,xe" fillcolor="#de7a22 [3206]" stroked="f" strokeweight=".35261mm">
                <v:stroke joinstyle="miter"/>
                <v:path arrowok="t" o:connecttype="custom" o:connectlocs="793,0;0,10;0,486001;1620001,486001;1620001,0;794,0;793,0" o:connectangles="0,0,0,0,0,0,0"/>
              </v:shape>
              <v:shape id="Free-form: Shape 773438712" o:spid="_x0000_s1032" alt="&quot;&quot;" style="position:absolute;left:93253;width:14832;height:4860;visibility:visible;mso-wrap-style:square;v-text-anchor:top" coordsize="1484150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" path="m742108,r-62,c410088,12,124951,199768,,485497r1484150,c1359199,199768,1074062,12,742108,xe" fillcolor="#006464 [3208]" stroked="f" strokeweight=".35261mm">
                <v:stroke joinstyle="miter"/>
                <v:path arrowok="t" o:connecttype="custom" o:connectlocs="741633,0;741571,0;0,486001;1483200,486001;741633,0" o:connectangles="0,0,0,0,0"/>
              </v:shape>
              <v:shape id="Freeform: Shape 6" o:spid="_x0000_s1033" alt="&quot;&quot;" style="position:absolute;left:108765;width:11556;height:4860;flip:x;visibility:visible;mso-wrap-style:square;v-text-anchor:middle" coordsize="1155976,4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" path="m1155976,r,486000l,486000,10463,474487c303626,181325,708626,,1155976,xe" fillcolor="#0480a8 [3209]" stroked="f" strokeweight="1pt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o:spid="_x0000_s1034" alt="&quot;&quot;" style="position:absolute;left:60157;width:16200;height:4860;flip:x;visibility:visible;mso-wrap-style:square;v-text-anchor:top" coordsize="1619281,48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" path="m809640,l,,,485493r1545099,c1593270,332227,1619282,169155,1619282,l809639,v,,1,,1,xe" fillcolor="#fdce53 [3207]" stroked="f" strokeweight=".35261mm">
                <v:stroke joinstyle="miter"/>
                <v:path arrowok="t" o:connecttype="custom" o:connectlocs="809999,0;0,0;0,486001;1545785,486001;1620001,0;809998,0;809999,0" o:connectangles="0,0,0,0,0,0,0"/>
              </v:shape>
              <w10:wrap anchorx="page" anchory="page"/>
            </v:group>
          </w:pict>
        </mc:Fallback>
      </mc:AlternateContent>
    </w:r>
    <w:sdt>
      <w:sdtPr>
        <w:alias w:val="TRIM number"/>
        <w:tag w:val="TRIM number"/>
        <w:id w:val="-1186136734"/>
        <w:showingPlcHdr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Pr="00B2059C">
          <w:t>[TRIM number]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1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350000044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Content>
        <w:r w:rsidRPr="00B2059C">
          <w:t>[Publish date]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D35FC" w14:textId="0E0F7894" w:rsidR="00B2059C" w:rsidRPr="003E20A3" w:rsidRDefault="003E20A3" w:rsidP="003E20A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6301FF57" wp14:editId="5EADA3D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31200" cy="486000"/>
              <wp:effectExtent l="0" t="0" r="8890" b="9525"/>
              <wp:wrapNone/>
              <wp:docPr id="100366686" name="Group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31200" cy="486000"/>
                        <a:chOff x="0" y="0"/>
                        <a:chExt cx="12032147" cy="486000"/>
                      </a:xfrm>
                    </wpg:grpSpPr>
                    <wps:wsp>
                      <wps:cNvPr id="917414091" name="Free-form: Shape 185797386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394303" y="0"/>
                          <a:ext cx="1620000" cy="486000"/>
                        </a:xfrm>
                        <a:custGeom>
                          <a:avLst/>
                          <a:gdLst>
                            <a:gd name="csX0" fmla="*/ 539757 w 539756"/>
                            <a:gd name="csY0" fmla="*/ 1 h 485497"/>
                            <a:gd name="csX1" fmla="*/ 3 w 539756"/>
                            <a:gd name="csY1" fmla="*/ 1 h 485497"/>
                            <a:gd name="csX2" fmla="*/ 3 w 539756"/>
                            <a:gd name="csY2" fmla="*/ 0 h 485497"/>
                            <a:gd name="csX3" fmla="*/ 3 w 539756"/>
                            <a:gd name="csY3" fmla="*/ 0 h 485497"/>
                            <a:gd name="csX4" fmla="*/ 3 w 539756"/>
                            <a:gd name="csY4" fmla="*/ 1 h 485497"/>
                            <a:gd name="csX5" fmla="*/ 0 w 539756"/>
                            <a:gd name="csY5" fmla="*/ 1 h 485497"/>
                            <a:gd name="csX6" fmla="*/ 0 w 539756"/>
                            <a:gd name="csY6" fmla="*/ 485497 h 485497"/>
                            <a:gd name="csX7" fmla="*/ 539757 w 539756"/>
                            <a:gd name="csY7" fmla="*/ 485497 h 485497"/>
                            <a:gd name="csX8" fmla="*/ 539757 w 539756"/>
                            <a:gd name="csY8" fmla="*/ 1 h 48549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39756" h="485497">
                              <a:moveTo>
                                <a:pt x="539757" y="1"/>
                              </a:moveTo>
                              <a:lnTo>
                                <a:pt x="3" y="1"/>
                              </a:lnTo>
                              <a:lnTo>
                                <a:pt x="3" y="0"/>
                              </a:lnTo>
                              <a:lnTo>
                                <a:pt x="3" y="0"/>
                              </a:lnTo>
                              <a:lnTo>
                                <a:pt x="3" y="1"/>
                              </a:lnTo>
                              <a:lnTo>
                                <a:pt x="0" y="1"/>
                              </a:lnTo>
                              <a:lnTo>
                                <a:pt x="0" y="485497"/>
                              </a:lnTo>
                              <a:lnTo>
                                <a:pt x="539757" y="485497"/>
                              </a:lnTo>
                              <a:lnTo>
                                <a:pt x="539757" y="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74803450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109788884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155032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104998" name="Free-form: Shape 34402959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843155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3"/>
                            <a:gd name="csY0" fmla="*/ 0 h 485496"/>
                            <a:gd name="csX1" fmla="*/ 742046 w 1484153"/>
                            <a:gd name="csY1" fmla="*/ 0 h 485496"/>
                            <a:gd name="csX2" fmla="*/ 0 w 1484153"/>
                            <a:gd name="csY2" fmla="*/ 485497 h 485496"/>
                            <a:gd name="csX3" fmla="*/ 1484153 w 1484153"/>
                            <a:gd name="csY3" fmla="*/ 485497 h 485496"/>
                            <a:gd name="csX4" fmla="*/ 742108 w 1484153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3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4" y="199768"/>
                                <a:pt x="0" y="485497"/>
                              </a:cubicBezTo>
                              <a:lnTo>
                                <a:pt x="1484153" y="485497"/>
                              </a:lnTo>
                              <a:cubicBezTo>
                                <a:pt x="1359199" y="199768"/>
                                <a:pt x="1074065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64208383" name="Free-form: Shape 134195738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7637276" y="0"/>
                          <a:ext cx="1620000" cy="486000"/>
                        </a:xfrm>
                        <a:custGeom>
                          <a:avLst/>
                          <a:gdLst>
                            <a:gd name="csX0" fmla="*/ 793 w 1619285"/>
                            <a:gd name="csY0" fmla="*/ 0 h 485496"/>
                            <a:gd name="csX1" fmla="*/ 0 w 1619285"/>
                            <a:gd name="csY1" fmla="*/ 10 h 485496"/>
                            <a:gd name="csX2" fmla="*/ 0 w 1619285"/>
                            <a:gd name="csY2" fmla="*/ 485497 h 485496"/>
                            <a:gd name="csX3" fmla="*/ 1619286 w 1619285"/>
                            <a:gd name="csY3" fmla="*/ 485497 h 485496"/>
                            <a:gd name="csX4" fmla="*/ 1619286 w 1619285"/>
                            <a:gd name="csY4" fmla="*/ 0 h 485496"/>
                            <a:gd name="csX5" fmla="*/ 794 w 1619285"/>
                            <a:gd name="csY5" fmla="*/ 0 h 485496"/>
                            <a:gd name="csX6" fmla="*/ 793 w 1619285"/>
                            <a:gd name="csY6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5" h="485496">
                              <a:moveTo>
                                <a:pt x="793" y="0"/>
                              </a:moveTo>
                              <a:cubicBezTo>
                                <a:pt x="530" y="0"/>
                                <a:pt x="267" y="10"/>
                                <a:pt x="0" y="10"/>
                              </a:cubicBezTo>
                              <a:lnTo>
                                <a:pt x="0" y="485497"/>
                              </a:lnTo>
                              <a:lnTo>
                                <a:pt x="1619286" y="485497"/>
                              </a:lnTo>
                              <a:lnTo>
                                <a:pt x="1619286" y="0"/>
                              </a:lnTo>
                              <a:cubicBezTo>
                                <a:pt x="1619286" y="0"/>
                                <a:pt x="794" y="0"/>
                                <a:pt x="794" y="0"/>
                              </a:cubicBezTo>
                              <a:lnTo>
                                <a:pt x="7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65646242" name="Free-form: Shape 7734387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9325399" y="0"/>
                          <a:ext cx="1483200" cy="486000"/>
                        </a:xfrm>
                        <a:custGeom>
                          <a:avLst/>
                          <a:gdLst>
                            <a:gd name="csX0" fmla="*/ 742108 w 1484150"/>
                            <a:gd name="csY0" fmla="*/ 0 h 485496"/>
                            <a:gd name="csX1" fmla="*/ 742046 w 1484150"/>
                            <a:gd name="csY1" fmla="*/ 0 h 485496"/>
                            <a:gd name="csX2" fmla="*/ 0 w 1484150"/>
                            <a:gd name="csY2" fmla="*/ 485497 h 485496"/>
                            <a:gd name="csX3" fmla="*/ 1484150 w 1484150"/>
                            <a:gd name="csY3" fmla="*/ 485497 h 485496"/>
                            <a:gd name="csX4" fmla="*/ 742108 w 1484150"/>
                            <a:gd name="csY4" fmla="*/ 0 h 4854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484150" h="485496">
                              <a:moveTo>
                                <a:pt x="742108" y="0"/>
                              </a:moveTo>
                              <a:lnTo>
                                <a:pt x="742046" y="0"/>
                              </a:lnTo>
                              <a:cubicBezTo>
                                <a:pt x="410088" y="12"/>
                                <a:pt x="124951" y="199768"/>
                                <a:pt x="0" y="485497"/>
                              </a:cubicBezTo>
                              <a:lnTo>
                                <a:pt x="1484150" y="485497"/>
                              </a:lnTo>
                              <a:cubicBezTo>
                                <a:pt x="1359199" y="199768"/>
                                <a:pt x="1074062" y="12"/>
                                <a:pt x="742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700924132" name="Freeform: Shap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10876547" y="0"/>
                          <a:ext cx="1155600" cy="486000"/>
                        </a:xfrm>
                        <a:custGeom>
                          <a:avLst/>
                          <a:gdLst>
                            <a:gd name="csX0" fmla="*/ 1155976 w 1155976"/>
                            <a:gd name="csY0" fmla="*/ 0 h 486000"/>
                            <a:gd name="csX1" fmla="*/ 1155976 w 1155976"/>
                            <a:gd name="csY1" fmla="*/ 486000 h 486000"/>
                            <a:gd name="csX2" fmla="*/ 0 w 1155976"/>
                            <a:gd name="csY2" fmla="*/ 486000 h 486000"/>
                            <a:gd name="csX3" fmla="*/ 10463 w 1155976"/>
                            <a:gd name="csY3" fmla="*/ 474487 h 486000"/>
                            <a:gd name="csX4" fmla="*/ 1155976 w 1155976"/>
                            <a:gd name="csY4" fmla="*/ 0 h 4860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55976" h="486000">
                              <a:moveTo>
                                <a:pt x="1155976" y="0"/>
                              </a:moveTo>
                              <a:lnTo>
                                <a:pt x="1155976" y="486000"/>
                              </a:lnTo>
                              <a:lnTo>
                                <a:pt x="0" y="486000"/>
                              </a:lnTo>
                              <a:lnTo>
                                <a:pt x="10463" y="474487"/>
                              </a:lnTo>
                              <a:cubicBezTo>
                                <a:pt x="303626" y="181325"/>
                                <a:pt x="708626" y="0"/>
                                <a:pt x="11559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232063786" name="Free-form: Shape 129530832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H="1">
                          <a:off x="6015789" y="0"/>
                          <a:ext cx="1620000" cy="486000"/>
                        </a:xfrm>
                        <a:custGeom>
                          <a:avLst/>
                          <a:gdLst>
                            <a:gd name="csX0" fmla="*/ 809640 w 1619281"/>
                            <a:gd name="csY0" fmla="*/ 0 h 485492"/>
                            <a:gd name="csX1" fmla="*/ 0 w 1619281"/>
                            <a:gd name="csY1" fmla="*/ 0 h 485492"/>
                            <a:gd name="csX2" fmla="*/ 0 w 1619281"/>
                            <a:gd name="csY2" fmla="*/ 485493 h 485492"/>
                            <a:gd name="csX3" fmla="*/ 1545099 w 1619281"/>
                            <a:gd name="csY3" fmla="*/ 485493 h 485492"/>
                            <a:gd name="csX4" fmla="*/ 1619282 w 1619281"/>
                            <a:gd name="csY4" fmla="*/ 0 h 485492"/>
                            <a:gd name="csX5" fmla="*/ 809639 w 1619281"/>
                            <a:gd name="csY5" fmla="*/ 0 h 485492"/>
                            <a:gd name="csX6" fmla="*/ 809640 w 1619281"/>
                            <a:gd name="csY6" fmla="*/ 0 h 4854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619281" h="485492">
                              <a:moveTo>
                                <a:pt x="809640" y="0"/>
                              </a:moveTo>
                              <a:lnTo>
                                <a:pt x="0" y="0"/>
                              </a:lnTo>
                              <a:lnTo>
                                <a:pt x="0" y="485493"/>
                              </a:lnTo>
                              <a:lnTo>
                                <a:pt x="1545099" y="485493"/>
                              </a:lnTo>
                              <a:cubicBezTo>
                                <a:pt x="1593270" y="332227"/>
                                <a:pt x="1619282" y="169155"/>
                                <a:pt x="1619282" y="0"/>
                              </a:cubicBezTo>
                              <a:lnTo>
                                <a:pt x="809639" y="0"/>
                              </a:lnTo>
                              <a:cubicBezTo>
                                <a:pt x="809639" y="0"/>
                                <a:pt x="809640" y="0"/>
                                <a:pt x="80964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1269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AC00658" id="Group 30" o:spid="_x0000_s1026" alt="&quot;&quot;" style="position:absolute;margin-left:0;margin-top:0;width:947.35pt;height:38.25pt;z-index:251714560;mso-position-horizontal:center;mso-position-horizontal-relative:page;mso-position-vertical:bottom;mso-position-vertical-relative:page;mso-width-relative:margin;mso-height-relative:margin" coordsize="120321,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">
              <v:shape id="Free-form: Shape 1857973867" o:spid="_x0000_s1027" alt="&quot;&quot;" style="position:absolute;left:43943;width:16200;height:4860;visibility:visible;mso-wrap-style:square;v-text-anchor:top" coordsize="539756,485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" path="m539757,1l3,1,3,r,l3,1,,1,,485497r539757,l539757,1xe" fillcolor="#006464 [3208]" stroked="f" strokeweight=".35261mm">
                <v:stroke joinstyle="miter"/>
                <v:path arrowok="t" o:connecttype="custom" o:connectlocs="1620003,1;9,1;9,0;9,0;9,1;0,1;0,486000;1620003,486000;1620003,1" o:connectangles="0,0,0,0,0,0,0,0,0"/>
              </v:shape>
              <v:shape id="Freeform: Shape 6" o:spid="_x0000_s1028" alt="&quot;&quot;" style="position:absolute;width:11556;height:4860;visibility:visible;mso-wrap-style:square;v-text-anchor:middle" coordsize="1155976,4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" path="m1155976,r,486000l,486000,10463,474487c303626,181325,708626,,1155976,xe" fillcolor="#0480a8 [3209]" stroked="f" strokeweight="1pt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o:spid="_x0000_s1029" alt="&quot;&quot;" style="position:absolute;left:11550;width:16200;height:4860;flip:x;visibility:visible;mso-wrap-style:square;v-text-anchor:top" coordsize="1619281,48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" path="m809640,l,,,485493r1545099,c1593270,332227,1619282,169155,1619282,l809639,v,,1,,1,xe" fillcolor="#fdce53 [3207]" stroked="f" strokeweight=".35261mm">
                <v:stroke joinstyle="miter"/>
                <v:path arrowok="t" o:connecttype="custom" o:connectlocs="809999,0;0,0;0,486001;1545785,486001;1620001,0;809998,0;809999,0" o:connectangles="0,0,0,0,0,0,0"/>
              </v:shape>
              <v:shape id="Free-form: Shape 344029592" o:spid="_x0000_s1030" alt="&quot;&quot;" style="position:absolute;left:28431;width:14832;height:4860;visibility:visible;mso-wrap-style:square;v-text-anchor:top" coordsize="1484153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" path="m742108,r-62,c410088,12,124954,199768,,485497r1484153,c1359199,199768,1074065,12,742108,xe" fillcolor="#de7a22 [3206]" stroked="f" strokeweight=".35261mm">
                <v:stroke joinstyle="miter"/>
                <v:path arrowok="t" o:connecttype="custom" o:connectlocs="741631,0;741570,0;0,486001;1483200,486001;741631,0" o:connectangles="0,0,0,0,0"/>
              </v:shape>
              <v:shape id="Free-form: Shape 1341957389" o:spid="_x0000_s1031" alt="&quot;&quot;" style="position:absolute;left:76372;width:16200;height:4860;visibility:visible;mso-wrap-style:square;v-text-anchor:top" coordsize="1619285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" path="m793,c530,,267,10,,10l,485497r1619286,l1619286,c1619286,,794,,794,r-1,xe" fillcolor="#5bc5ea [3205]" stroked="f" strokeweight=".35261mm">
                <v:stroke joinstyle="miter"/>
                <v:path arrowok="t" o:connecttype="custom" o:connectlocs="793,0;0,10;0,486001;1620001,486001;1620001,0;794,0;793,0" o:connectangles="0,0,0,0,0,0,0"/>
              </v:shape>
              <v:shape id="Free-form: Shape 773438712" o:spid="_x0000_s1032" alt="&quot;&quot;" style="position:absolute;left:93253;width:14832;height:4860;visibility:visible;mso-wrap-style:square;v-text-anchor:top" coordsize="1484150,4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" path="m742108,r-62,c410088,12,124951,199768,,485497r1484150,c1359199,199768,1074062,12,742108,xe" fillcolor="#193c5a [3204]" stroked="f" strokeweight=".35261mm">
                <v:stroke joinstyle="miter"/>
                <v:path arrowok="t" o:connecttype="custom" o:connectlocs="741633,0;741571,0;0,486001;1483200,486001;741633,0" o:connectangles="0,0,0,0,0"/>
              </v:shape>
              <v:shape id="Freeform: Shape 6" o:spid="_x0000_s1033" alt="&quot;&quot;" style="position:absolute;left:108765;width:11556;height:4860;flip:x;visibility:visible;mso-wrap-style:square;v-text-anchor:middle" coordsize="1155976,4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" path="m1155976,r,486000l,486000,10463,474487c303626,181325,708626,,1155976,xe" fillcolor="#fdce53 [3207]" stroked="f" strokeweight="1pt">
                <v:stroke joinstyle="miter"/>
                <v:path arrowok="t" o:connecttype="custom" o:connectlocs="1155600,0;1155600,486000;0,486000;10460,474487;1155600,0" o:connectangles="0,0,0,0,0"/>
              </v:shape>
              <v:shape id="Free-form: Shape 1295308328" o:spid="_x0000_s1034" alt="&quot;&quot;" style="position:absolute;left:60157;width:16200;height:4860;flip:x;visibility:visible;mso-wrap-style:square;v-text-anchor:top" coordsize="1619281,485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" path="m809640,l,,,485493r1545099,c1593270,332227,1619282,169155,1619282,l809639,v,,1,,1,xe" fillcolor="#0480a8 [3209]" stroked="f" strokeweight=".35261mm">
                <v:stroke joinstyle="miter"/>
                <v:path arrowok="t" o:connecttype="custom" o:connectlocs="809999,0;0,0;0,486001;1545785,486001;1620001,0;809998,0;809999,0" o:connectangles="0,0,0,0,0,0,0"/>
              </v:shape>
              <w10:wrap anchorx="page" anchory="page"/>
            </v:group>
          </w:pict>
        </mc:Fallback>
      </mc:AlternateContent>
    </w:r>
    <w:sdt>
      <w:sdtPr>
        <w:alias w:val="TRIM number"/>
        <w:tag w:val="TRIM number"/>
        <w:id w:val="1612625187"/>
        <w:showingPlcHdr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 w:rsidR="00051510">
          <w:t xml:space="preserve">     </w:t>
        </w:r>
      </w:sdtContent>
    </w:sdt>
    <w:r>
      <w:ptab w:relativeTo="margin" w:alignment="center" w:leader="none"/>
    </w:r>
    <w:r w:rsidRPr="00B2059C">
      <w:fldChar w:fldCharType="begin"/>
    </w:r>
    <w:r w:rsidRPr="00B2059C">
      <w:instrText>PAGE   \* MERGEFORMAT</w:instrText>
    </w:r>
    <w:r w:rsidRPr="00B2059C">
      <w:fldChar w:fldCharType="separate"/>
    </w:r>
    <w:r>
      <w:t>3</w:t>
    </w:r>
    <w:r w:rsidRPr="00B2059C">
      <w:fldChar w:fldCharType="end"/>
    </w:r>
    <w:r>
      <w:ptab w:relativeTo="margin" w:alignment="right" w:leader="none"/>
    </w:r>
    <w:sdt>
      <w:sdtPr>
        <w:alias w:val="Publish date"/>
        <w:tag w:val=""/>
        <w:id w:val="1545325127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Content>
        <w:r w:rsidR="00051510"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81DF2" w14:textId="77777777" w:rsidR="006140B9" w:rsidRDefault="006140B9" w:rsidP="00127DAD">
      <w:r>
        <w:separator/>
      </w:r>
    </w:p>
  </w:footnote>
  <w:footnote w:type="continuationSeparator" w:id="0">
    <w:p w14:paraId="241B9CDC" w14:textId="77777777" w:rsidR="006140B9" w:rsidRDefault="006140B9" w:rsidP="0012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676A" w14:textId="77777777" w:rsidR="00C61588" w:rsidRPr="003E20A3" w:rsidRDefault="003E20A3" w:rsidP="003E20A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720704" behindDoc="1" locked="1" layoutInCell="1" allowOverlap="0" wp14:anchorId="70652651" wp14:editId="737BD6F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2613600" cy="1180800"/>
              <wp:effectExtent l="0" t="0" r="0" b="0"/>
              <wp:wrapNone/>
              <wp:docPr id="301891611" name="Learning changes liv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13600" cy="1180800"/>
                        <a:chOff x="0" y="0"/>
                        <a:chExt cx="2613600" cy="1180800"/>
                      </a:xfrm>
                    </wpg:grpSpPr>
                    <wps:wsp>
                      <wps:cNvPr id="112081732" name="Free-form: Shape 112081732"/>
                      <wps:cNvSpPr/>
                      <wps:spPr>
                        <a:xfrm>
                          <a:off x="0" y="650258"/>
                          <a:ext cx="2613172" cy="226474"/>
                        </a:xfrm>
                        <a:custGeom>
                          <a:avLst/>
                          <a:gdLst>
                            <a:gd name="csX0" fmla="*/ 510835 w 2613172"/>
                            <a:gd name="csY0" fmla="*/ 59371 h 226474"/>
                            <a:gd name="csX1" fmla="*/ 512373 w 2613172"/>
                            <a:gd name="csY1" fmla="*/ 63285 h 226474"/>
                            <a:gd name="csX2" fmla="*/ 512373 w 2613172"/>
                            <a:gd name="csY2" fmla="*/ 96892 h 226474"/>
                            <a:gd name="csX3" fmla="*/ 510441 w 2613172"/>
                            <a:gd name="csY3" fmla="*/ 101137 h 226474"/>
                            <a:gd name="csX4" fmla="*/ 505992 w 2613172"/>
                            <a:gd name="csY4" fmla="*/ 102446 h 226474"/>
                            <a:gd name="csX5" fmla="*/ 499394 w 2613172"/>
                            <a:gd name="csY5" fmla="*/ 101989 h 226474"/>
                            <a:gd name="csX6" fmla="*/ 492517 w 2613172"/>
                            <a:gd name="csY6" fmla="*/ 102548 h 226474"/>
                            <a:gd name="csX7" fmla="*/ 483326 w 2613172"/>
                            <a:gd name="csY7" fmla="*/ 105166 h 226474"/>
                            <a:gd name="csX8" fmla="*/ 476856 w 2613172"/>
                            <a:gd name="csY8" fmla="*/ 109742 h 226474"/>
                            <a:gd name="csX9" fmla="*/ 476856 w 2613172"/>
                            <a:gd name="csY9" fmla="*/ 166037 h 226474"/>
                            <a:gd name="csX10" fmla="*/ 475203 w 2613172"/>
                            <a:gd name="csY10" fmla="*/ 170041 h 226474"/>
                            <a:gd name="csX11" fmla="*/ 471211 w 2613172"/>
                            <a:gd name="csY11" fmla="*/ 171693 h 226474"/>
                            <a:gd name="csX12" fmla="*/ 433546 w 2613172"/>
                            <a:gd name="csY12" fmla="*/ 171693 h 226474"/>
                            <a:gd name="csX13" fmla="*/ 429541 w 2613172"/>
                            <a:gd name="csY13" fmla="*/ 170041 h 226474"/>
                            <a:gd name="csX14" fmla="*/ 427876 w 2613172"/>
                            <a:gd name="csY14" fmla="*/ 166037 h 226474"/>
                            <a:gd name="csX15" fmla="*/ 427876 w 2613172"/>
                            <a:gd name="csY15" fmla="*/ 65967 h 226474"/>
                            <a:gd name="csX16" fmla="*/ 429541 w 2613172"/>
                            <a:gd name="csY16" fmla="*/ 61976 h 226474"/>
                            <a:gd name="csX17" fmla="*/ 433546 w 2613172"/>
                            <a:gd name="csY17" fmla="*/ 60324 h 226474"/>
                            <a:gd name="csX18" fmla="*/ 465160 w 2613172"/>
                            <a:gd name="csY18" fmla="*/ 60324 h 226474"/>
                            <a:gd name="csX19" fmla="*/ 469165 w 2613172"/>
                            <a:gd name="csY19" fmla="*/ 61976 h 226474"/>
                            <a:gd name="csX20" fmla="*/ 470817 w 2613172"/>
                            <a:gd name="csY20" fmla="*/ 65967 h 226474"/>
                            <a:gd name="csX21" fmla="*/ 470817 w 2613172"/>
                            <a:gd name="csY21" fmla="*/ 73314 h 226474"/>
                            <a:gd name="csX22" fmla="*/ 486161 w 2613172"/>
                            <a:gd name="csY22" fmla="*/ 61125 h 226474"/>
                            <a:gd name="csX23" fmla="*/ 507072 w 2613172"/>
                            <a:gd name="csY23" fmla="*/ 57604 h 226474"/>
                            <a:gd name="csX24" fmla="*/ 510835 w 2613172"/>
                            <a:gd name="csY24" fmla="*/ 59371 h 226474"/>
                            <a:gd name="csX25" fmla="*/ 245686 w 2613172"/>
                            <a:gd name="csY25" fmla="*/ 80127 h 226474"/>
                            <a:gd name="csX26" fmla="*/ 239623 w 2613172"/>
                            <a:gd name="csY26" fmla="*/ 72170 h 226474"/>
                            <a:gd name="csX27" fmla="*/ 232021 w 2613172"/>
                            <a:gd name="csY27" fmla="*/ 65866 h 226474"/>
                            <a:gd name="csX28" fmla="*/ 221966 w 2613172"/>
                            <a:gd name="csY28" fmla="*/ 60908 h 226474"/>
                            <a:gd name="csX29" fmla="*/ 209953 w 2613172"/>
                            <a:gd name="csY29" fmla="*/ 57680 h 226474"/>
                            <a:gd name="csX30" fmla="*/ 196351 w 2613172"/>
                            <a:gd name="csY30" fmla="*/ 56625 h 226474"/>
                            <a:gd name="csX31" fmla="*/ 186372 w 2613172"/>
                            <a:gd name="csY31" fmla="*/ 57400 h 226474"/>
                            <a:gd name="csX32" fmla="*/ 176393 w 2613172"/>
                            <a:gd name="csY32" fmla="*/ 59752 h 226474"/>
                            <a:gd name="csX33" fmla="*/ 166617 w 2613172"/>
                            <a:gd name="csY33" fmla="*/ 63718 h 226474"/>
                            <a:gd name="csX34" fmla="*/ 157236 w 2613172"/>
                            <a:gd name="csY34" fmla="*/ 69374 h 226474"/>
                            <a:gd name="csX35" fmla="*/ 148909 w 2613172"/>
                            <a:gd name="csY35" fmla="*/ 77229 h 226474"/>
                            <a:gd name="csX36" fmla="*/ 142274 w 2613172"/>
                            <a:gd name="csY36" fmla="*/ 87829 h 226474"/>
                            <a:gd name="csX37" fmla="*/ 137926 w 2613172"/>
                            <a:gd name="csY37" fmla="*/ 100667 h 226474"/>
                            <a:gd name="csX38" fmla="*/ 136477 w 2613172"/>
                            <a:gd name="csY38" fmla="*/ 115322 h 226474"/>
                            <a:gd name="csX39" fmla="*/ 139057 w 2613172"/>
                            <a:gd name="csY39" fmla="*/ 134133 h 226474"/>
                            <a:gd name="csX40" fmla="*/ 146799 w 2613172"/>
                            <a:gd name="csY40" fmla="*/ 149780 h 226474"/>
                            <a:gd name="csX41" fmla="*/ 158367 w 2613172"/>
                            <a:gd name="csY41" fmla="*/ 161753 h 226474"/>
                            <a:gd name="csX42" fmla="*/ 172427 w 2613172"/>
                            <a:gd name="csY42" fmla="*/ 169621 h 226474"/>
                            <a:gd name="csX43" fmla="*/ 188622 w 2613172"/>
                            <a:gd name="csY43" fmla="*/ 173968 h 226474"/>
                            <a:gd name="csX44" fmla="*/ 206559 w 2613172"/>
                            <a:gd name="csY44" fmla="*/ 175417 h 226474"/>
                            <a:gd name="csX45" fmla="*/ 226199 w 2613172"/>
                            <a:gd name="csY45" fmla="*/ 174273 h 226474"/>
                            <a:gd name="csX46" fmla="*/ 243182 w 2613172"/>
                            <a:gd name="csY46" fmla="*/ 170879 h 226474"/>
                            <a:gd name="csX47" fmla="*/ 246068 w 2613172"/>
                            <a:gd name="csY47" fmla="*/ 168820 h 226474"/>
                            <a:gd name="csX48" fmla="*/ 247161 w 2613172"/>
                            <a:gd name="csY48" fmla="*/ 165414 h 226474"/>
                            <a:gd name="csX49" fmla="*/ 247161 w 2613172"/>
                            <a:gd name="csY49" fmla="*/ 144010 h 226474"/>
                            <a:gd name="csX50" fmla="*/ 245089 w 2613172"/>
                            <a:gd name="csY50" fmla="*/ 139612 h 226474"/>
                            <a:gd name="csX51" fmla="*/ 240411 w 2613172"/>
                            <a:gd name="csY51" fmla="*/ 138481 h 226474"/>
                            <a:gd name="csX52" fmla="*/ 228385 w 2613172"/>
                            <a:gd name="csY52" fmla="*/ 140425 h 226474"/>
                            <a:gd name="csX53" fmla="*/ 215139 w 2613172"/>
                            <a:gd name="csY53" fmla="*/ 141073 h 226474"/>
                            <a:gd name="csX54" fmla="*/ 204410 w 2613172"/>
                            <a:gd name="csY54" fmla="*/ 140171 h 226474"/>
                            <a:gd name="csX55" fmla="*/ 194952 w 2613172"/>
                            <a:gd name="csY55" fmla="*/ 137489 h 226474"/>
                            <a:gd name="csX56" fmla="*/ 187643 w 2613172"/>
                            <a:gd name="csY56" fmla="*/ 133104 h 226474"/>
                            <a:gd name="csX57" fmla="*/ 183359 w 2613172"/>
                            <a:gd name="csY57" fmla="*/ 127143 h 226474"/>
                            <a:gd name="csX58" fmla="*/ 247110 w 2613172"/>
                            <a:gd name="csY58" fmla="*/ 127143 h 226474"/>
                            <a:gd name="csX59" fmla="*/ 250860 w 2613172"/>
                            <a:gd name="csY59" fmla="*/ 125757 h 226474"/>
                            <a:gd name="csX60" fmla="*/ 252754 w 2613172"/>
                            <a:gd name="csY60" fmla="*/ 122275 h 226474"/>
                            <a:gd name="csX61" fmla="*/ 253365 w 2613172"/>
                            <a:gd name="csY61" fmla="*/ 116288 h 226474"/>
                            <a:gd name="csX62" fmla="*/ 253708 w 2613172"/>
                            <a:gd name="csY62" fmla="*/ 110263 h 226474"/>
                            <a:gd name="csX63" fmla="*/ 253136 w 2613172"/>
                            <a:gd name="csY63" fmla="*/ 99599 h 226474"/>
                            <a:gd name="csX64" fmla="*/ 250377 w 2613172"/>
                            <a:gd name="csY64" fmla="*/ 89329 h 226474"/>
                            <a:gd name="csX65" fmla="*/ 245686 w 2613172"/>
                            <a:gd name="csY65" fmla="*/ 80127 h 226474"/>
                            <a:gd name="csX66" fmla="*/ 212228 w 2613172"/>
                            <a:gd name="csY66" fmla="*/ 99040 h 226474"/>
                            <a:gd name="csX67" fmla="*/ 212355 w 2613172"/>
                            <a:gd name="csY67" fmla="*/ 104645 h 226474"/>
                            <a:gd name="csX68" fmla="*/ 182876 w 2613172"/>
                            <a:gd name="csY68" fmla="*/ 104645 h 226474"/>
                            <a:gd name="csX69" fmla="*/ 183982 w 2613172"/>
                            <a:gd name="csY69" fmla="*/ 98315 h 226474"/>
                            <a:gd name="csX70" fmla="*/ 187274 w 2613172"/>
                            <a:gd name="csY70" fmla="*/ 93269 h 226474"/>
                            <a:gd name="csX71" fmla="*/ 192385 w 2613172"/>
                            <a:gd name="csY71" fmla="*/ 89965 h 226474"/>
                            <a:gd name="csX72" fmla="*/ 198880 w 2613172"/>
                            <a:gd name="csY72" fmla="*/ 88859 h 226474"/>
                            <a:gd name="csX73" fmla="*/ 205618 w 2613172"/>
                            <a:gd name="csY73" fmla="*/ 90117 h 226474"/>
                            <a:gd name="csX74" fmla="*/ 210042 w 2613172"/>
                            <a:gd name="csY74" fmla="*/ 93854 h 226474"/>
                            <a:gd name="csX75" fmla="*/ 212228 w 2613172"/>
                            <a:gd name="csY75" fmla="*/ 99040 h 226474"/>
                            <a:gd name="csX76" fmla="*/ 409329 w 2613172"/>
                            <a:gd name="csY76" fmla="*/ 144289 h 226474"/>
                            <a:gd name="csX77" fmla="*/ 405846 w 2613172"/>
                            <a:gd name="csY77" fmla="*/ 142459 h 226474"/>
                            <a:gd name="csX78" fmla="*/ 401117 w 2613172"/>
                            <a:gd name="csY78" fmla="*/ 140527 h 226474"/>
                            <a:gd name="csX79" fmla="*/ 399859 w 2613172"/>
                            <a:gd name="csY79" fmla="*/ 136434 h 226474"/>
                            <a:gd name="csX80" fmla="*/ 399859 w 2613172"/>
                            <a:gd name="csY80" fmla="*/ 66018 h 226474"/>
                            <a:gd name="csX81" fmla="*/ 398181 w 2613172"/>
                            <a:gd name="csY81" fmla="*/ 61989 h 226474"/>
                            <a:gd name="csX82" fmla="*/ 394151 w 2613172"/>
                            <a:gd name="csY82" fmla="*/ 60311 h 226474"/>
                            <a:gd name="csX83" fmla="*/ 362650 w 2613172"/>
                            <a:gd name="csY83" fmla="*/ 60311 h 226474"/>
                            <a:gd name="csX84" fmla="*/ 358608 w 2613172"/>
                            <a:gd name="csY84" fmla="*/ 61989 h 226474"/>
                            <a:gd name="csX85" fmla="*/ 356930 w 2613172"/>
                            <a:gd name="csY85" fmla="*/ 66018 h 226474"/>
                            <a:gd name="csX86" fmla="*/ 356930 w 2613172"/>
                            <a:gd name="csY86" fmla="*/ 73772 h 226474"/>
                            <a:gd name="csX87" fmla="*/ 342400 w 2613172"/>
                            <a:gd name="csY87" fmla="*/ 61709 h 226474"/>
                            <a:gd name="csX88" fmla="*/ 320726 w 2613172"/>
                            <a:gd name="csY88" fmla="*/ 56600 h 226474"/>
                            <a:gd name="csX89" fmla="*/ 281687 w 2613172"/>
                            <a:gd name="csY89" fmla="*/ 74814 h 226474"/>
                            <a:gd name="csX90" fmla="*/ 269445 w 2613172"/>
                            <a:gd name="csY90" fmla="*/ 115996 h 226474"/>
                            <a:gd name="csX91" fmla="*/ 281687 w 2613172"/>
                            <a:gd name="csY91" fmla="*/ 157190 h 226474"/>
                            <a:gd name="csX92" fmla="*/ 320726 w 2613172"/>
                            <a:gd name="csY92" fmla="*/ 175404 h 226474"/>
                            <a:gd name="csX93" fmla="*/ 321184 w 2613172"/>
                            <a:gd name="csY93" fmla="*/ 175404 h 226474"/>
                            <a:gd name="csX94" fmla="*/ 338891 w 2613172"/>
                            <a:gd name="csY94" fmla="*/ 173053 h 226474"/>
                            <a:gd name="csX95" fmla="*/ 354159 w 2613172"/>
                            <a:gd name="csY95" fmla="*/ 165973 h 226474"/>
                            <a:gd name="csX96" fmla="*/ 357845 w 2613172"/>
                            <a:gd name="csY96" fmla="*/ 164905 h 226474"/>
                            <a:gd name="csX97" fmla="*/ 361303 w 2613172"/>
                            <a:gd name="csY97" fmla="*/ 166393 h 226474"/>
                            <a:gd name="csX98" fmla="*/ 371765 w 2613172"/>
                            <a:gd name="csY98" fmla="*/ 172633 h 226474"/>
                            <a:gd name="csX99" fmla="*/ 386155 w 2613172"/>
                            <a:gd name="csY99" fmla="*/ 174718 h 226474"/>
                            <a:gd name="csX100" fmla="*/ 397392 w 2613172"/>
                            <a:gd name="csY100" fmla="*/ 174006 h 226474"/>
                            <a:gd name="csX101" fmla="*/ 407041 w 2613172"/>
                            <a:gd name="csY101" fmla="*/ 171909 h 226474"/>
                            <a:gd name="csX102" fmla="*/ 409761 w 2613172"/>
                            <a:gd name="csY102" fmla="*/ 169850 h 226474"/>
                            <a:gd name="csX103" fmla="*/ 410766 w 2613172"/>
                            <a:gd name="csY103" fmla="*/ 166558 h 226474"/>
                            <a:gd name="csX104" fmla="*/ 410766 w 2613172"/>
                            <a:gd name="csY104" fmla="*/ 148064 h 226474"/>
                            <a:gd name="csX105" fmla="*/ 409329 w 2613172"/>
                            <a:gd name="csY105" fmla="*/ 144289 h 226474"/>
                            <a:gd name="csX106" fmla="*/ 351362 w 2613172"/>
                            <a:gd name="csY106" fmla="*/ 115996 h 226474"/>
                            <a:gd name="csX107" fmla="*/ 351362 w 2613172"/>
                            <a:gd name="csY107" fmla="*/ 128299 h 226474"/>
                            <a:gd name="csX108" fmla="*/ 345819 w 2613172"/>
                            <a:gd name="csY108" fmla="*/ 133727 h 226474"/>
                            <a:gd name="csX109" fmla="*/ 336972 w 2613172"/>
                            <a:gd name="csY109" fmla="*/ 136193 h 226474"/>
                            <a:gd name="csX110" fmla="*/ 323980 w 2613172"/>
                            <a:gd name="csY110" fmla="*/ 129837 h 226474"/>
                            <a:gd name="csX111" fmla="*/ 320027 w 2613172"/>
                            <a:gd name="csY111" fmla="*/ 115996 h 226474"/>
                            <a:gd name="csX112" fmla="*/ 323980 w 2613172"/>
                            <a:gd name="csY112" fmla="*/ 102167 h 226474"/>
                            <a:gd name="csX113" fmla="*/ 336972 w 2613172"/>
                            <a:gd name="csY113" fmla="*/ 95824 h 226474"/>
                            <a:gd name="csX114" fmla="*/ 345819 w 2613172"/>
                            <a:gd name="csY114" fmla="*/ 98290 h 226474"/>
                            <a:gd name="csX115" fmla="*/ 351362 w 2613172"/>
                            <a:gd name="csY115" fmla="*/ 103705 h 226474"/>
                            <a:gd name="csX116" fmla="*/ 351362 w 2613172"/>
                            <a:gd name="csY116" fmla="*/ 115996 h 226474"/>
                            <a:gd name="csX117" fmla="*/ 696470 w 2613172"/>
                            <a:gd name="csY117" fmla="*/ 0 h 226474"/>
                            <a:gd name="csX118" fmla="*/ 686453 w 2613172"/>
                            <a:gd name="csY118" fmla="*/ 1563 h 226474"/>
                            <a:gd name="csX119" fmla="*/ 678253 w 2613172"/>
                            <a:gd name="csY119" fmla="*/ 6266 h 226474"/>
                            <a:gd name="csX120" fmla="*/ 672762 w 2613172"/>
                            <a:gd name="csY120" fmla="*/ 13918 h 226474"/>
                            <a:gd name="csX121" fmla="*/ 670918 w 2613172"/>
                            <a:gd name="csY121" fmla="*/ 24366 h 226474"/>
                            <a:gd name="csX122" fmla="*/ 672762 w 2613172"/>
                            <a:gd name="csY122" fmla="*/ 34979 h 226474"/>
                            <a:gd name="csX123" fmla="*/ 678253 w 2613172"/>
                            <a:gd name="csY123" fmla="*/ 42694 h 226474"/>
                            <a:gd name="csX124" fmla="*/ 686453 w 2613172"/>
                            <a:gd name="csY124" fmla="*/ 47385 h 226474"/>
                            <a:gd name="csX125" fmla="*/ 696470 w 2613172"/>
                            <a:gd name="csY125" fmla="*/ 48948 h 226474"/>
                            <a:gd name="csX126" fmla="*/ 706474 w 2613172"/>
                            <a:gd name="csY126" fmla="*/ 47385 h 226474"/>
                            <a:gd name="csX127" fmla="*/ 714686 w 2613172"/>
                            <a:gd name="csY127" fmla="*/ 42694 h 226474"/>
                            <a:gd name="csX128" fmla="*/ 720165 w 2613172"/>
                            <a:gd name="csY128" fmla="*/ 34979 h 226474"/>
                            <a:gd name="csX129" fmla="*/ 721983 w 2613172"/>
                            <a:gd name="csY129" fmla="*/ 24366 h 226474"/>
                            <a:gd name="csX130" fmla="*/ 720165 w 2613172"/>
                            <a:gd name="csY130" fmla="*/ 13918 h 226474"/>
                            <a:gd name="csX131" fmla="*/ 714686 w 2613172"/>
                            <a:gd name="csY131" fmla="*/ 6266 h 226474"/>
                            <a:gd name="csX132" fmla="*/ 706474 w 2613172"/>
                            <a:gd name="csY132" fmla="*/ 1563 h 226474"/>
                            <a:gd name="csX133" fmla="*/ 696470 w 2613172"/>
                            <a:gd name="csY133" fmla="*/ 0 h 226474"/>
                            <a:gd name="csX134" fmla="*/ 715411 w 2613172"/>
                            <a:gd name="csY134" fmla="*/ 60324 h 226474"/>
                            <a:gd name="csX135" fmla="*/ 677745 w 2613172"/>
                            <a:gd name="csY135" fmla="*/ 60324 h 226474"/>
                            <a:gd name="csX136" fmla="*/ 673753 w 2613172"/>
                            <a:gd name="csY136" fmla="*/ 61976 h 226474"/>
                            <a:gd name="csX137" fmla="*/ 672101 w 2613172"/>
                            <a:gd name="csY137" fmla="*/ 65980 h 226474"/>
                            <a:gd name="csX138" fmla="*/ 672101 w 2613172"/>
                            <a:gd name="csY138" fmla="*/ 166037 h 226474"/>
                            <a:gd name="csX139" fmla="*/ 673753 w 2613172"/>
                            <a:gd name="csY139" fmla="*/ 170041 h 226474"/>
                            <a:gd name="csX140" fmla="*/ 677745 w 2613172"/>
                            <a:gd name="csY140" fmla="*/ 171706 h 226474"/>
                            <a:gd name="csX141" fmla="*/ 715411 w 2613172"/>
                            <a:gd name="csY141" fmla="*/ 171706 h 226474"/>
                            <a:gd name="csX142" fmla="*/ 719415 w 2613172"/>
                            <a:gd name="csY142" fmla="*/ 170041 h 226474"/>
                            <a:gd name="csX143" fmla="*/ 721080 w 2613172"/>
                            <a:gd name="csY143" fmla="*/ 166037 h 226474"/>
                            <a:gd name="csX144" fmla="*/ 721080 w 2613172"/>
                            <a:gd name="csY144" fmla="*/ 65980 h 226474"/>
                            <a:gd name="csX145" fmla="*/ 719415 w 2613172"/>
                            <a:gd name="csY145" fmla="*/ 61976 h 226474"/>
                            <a:gd name="csX146" fmla="*/ 715411 w 2613172"/>
                            <a:gd name="csY146" fmla="*/ 60324 h 226474"/>
                            <a:gd name="csX147" fmla="*/ 822510 w 2613172"/>
                            <a:gd name="csY147" fmla="*/ 56612 h 226474"/>
                            <a:gd name="csX148" fmla="*/ 804357 w 2613172"/>
                            <a:gd name="csY148" fmla="*/ 60324 h 226474"/>
                            <a:gd name="csX149" fmla="*/ 788391 w 2613172"/>
                            <a:gd name="csY149" fmla="*/ 71458 h 226474"/>
                            <a:gd name="csX150" fmla="*/ 788391 w 2613172"/>
                            <a:gd name="csY150" fmla="*/ 66323 h 226474"/>
                            <a:gd name="csX151" fmla="*/ 786624 w 2613172"/>
                            <a:gd name="csY151" fmla="*/ 62218 h 226474"/>
                            <a:gd name="csX152" fmla="*/ 782403 w 2613172"/>
                            <a:gd name="csY152" fmla="*/ 60692 h 226474"/>
                            <a:gd name="csX153" fmla="*/ 766768 w 2613172"/>
                            <a:gd name="csY153" fmla="*/ 60502 h 226474"/>
                            <a:gd name="csX154" fmla="*/ 751132 w 2613172"/>
                            <a:gd name="csY154" fmla="*/ 60311 h 226474"/>
                            <a:gd name="csX155" fmla="*/ 747127 w 2613172"/>
                            <a:gd name="csY155" fmla="*/ 61976 h 226474"/>
                            <a:gd name="csX156" fmla="*/ 745475 w 2613172"/>
                            <a:gd name="csY156" fmla="*/ 65980 h 226474"/>
                            <a:gd name="csX157" fmla="*/ 745475 w 2613172"/>
                            <a:gd name="csY157" fmla="*/ 166037 h 226474"/>
                            <a:gd name="csX158" fmla="*/ 747127 w 2613172"/>
                            <a:gd name="csY158" fmla="*/ 170040 h 226474"/>
                            <a:gd name="csX159" fmla="*/ 751132 w 2613172"/>
                            <a:gd name="csY159" fmla="*/ 171693 h 226474"/>
                            <a:gd name="csX160" fmla="*/ 788759 w 2613172"/>
                            <a:gd name="csY160" fmla="*/ 171693 h 226474"/>
                            <a:gd name="csX161" fmla="*/ 792764 w 2613172"/>
                            <a:gd name="csY161" fmla="*/ 170040 h 226474"/>
                            <a:gd name="csX162" fmla="*/ 794429 w 2613172"/>
                            <a:gd name="csY162" fmla="*/ 166037 h 226474"/>
                            <a:gd name="csX163" fmla="*/ 794429 w 2613172"/>
                            <a:gd name="csY163" fmla="*/ 103018 h 226474"/>
                            <a:gd name="csX164" fmla="*/ 800213 w 2613172"/>
                            <a:gd name="csY164" fmla="*/ 98582 h 226474"/>
                            <a:gd name="csX165" fmla="*/ 807370 w 2613172"/>
                            <a:gd name="csY165" fmla="*/ 97502 h 226474"/>
                            <a:gd name="csX166" fmla="*/ 814056 w 2613172"/>
                            <a:gd name="csY166" fmla="*/ 100934 h 226474"/>
                            <a:gd name="csX167" fmla="*/ 816713 w 2613172"/>
                            <a:gd name="csY167" fmla="*/ 108115 h 226474"/>
                            <a:gd name="csX168" fmla="*/ 816713 w 2613172"/>
                            <a:gd name="csY168" fmla="*/ 166037 h 226474"/>
                            <a:gd name="csX169" fmla="*/ 818379 w 2613172"/>
                            <a:gd name="csY169" fmla="*/ 170041 h 226474"/>
                            <a:gd name="csX170" fmla="*/ 822383 w 2613172"/>
                            <a:gd name="csY170" fmla="*/ 171693 h 226474"/>
                            <a:gd name="csX171" fmla="*/ 860011 w 2613172"/>
                            <a:gd name="csY171" fmla="*/ 171693 h 226474"/>
                            <a:gd name="csX172" fmla="*/ 864002 w 2613172"/>
                            <a:gd name="csY172" fmla="*/ 170041 h 226474"/>
                            <a:gd name="csX173" fmla="*/ 865668 w 2613172"/>
                            <a:gd name="csY173" fmla="*/ 166037 h 226474"/>
                            <a:gd name="csX174" fmla="*/ 865668 w 2613172"/>
                            <a:gd name="csY174" fmla="*/ 99764 h 226474"/>
                            <a:gd name="csX175" fmla="*/ 862973 w 2613172"/>
                            <a:gd name="csY175" fmla="*/ 83203 h 226474"/>
                            <a:gd name="csX176" fmla="*/ 854888 w 2613172"/>
                            <a:gd name="csY176" fmla="*/ 69247 h 226474"/>
                            <a:gd name="csX177" fmla="*/ 841400 w 2613172"/>
                            <a:gd name="csY177" fmla="*/ 59777 h 226474"/>
                            <a:gd name="csX178" fmla="*/ 822510 w 2613172"/>
                            <a:gd name="csY178" fmla="*/ 56612 h 226474"/>
                            <a:gd name="csX179" fmla="*/ 1013318 w 2613172"/>
                            <a:gd name="csY179" fmla="*/ 61976 h 226474"/>
                            <a:gd name="csX180" fmla="*/ 1014971 w 2613172"/>
                            <a:gd name="csY180" fmla="*/ 65980 h 226474"/>
                            <a:gd name="csX181" fmla="*/ 1014971 w 2613172"/>
                            <a:gd name="csY181" fmla="*/ 164511 h 226474"/>
                            <a:gd name="csX182" fmla="*/ 1010127 w 2613172"/>
                            <a:gd name="csY182" fmla="*/ 192258 h 226474"/>
                            <a:gd name="csX183" fmla="*/ 995598 w 2613172"/>
                            <a:gd name="csY183" fmla="*/ 211477 h 226474"/>
                            <a:gd name="csX184" fmla="*/ 973745 w 2613172"/>
                            <a:gd name="csY184" fmla="*/ 222725 h 226474"/>
                            <a:gd name="csX185" fmla="*/ 946987 w 2613172"/>
                            <a:gd name="csY185" fmla="*/ 226475 h 226474"/>
                            <a:gd name="csX186" fmla="*/ 922414 w 2613172"/>
                            <a:gd name="csY186" fmla="*/ 224454 h 226474"/>
                            <a:gd name="csX187" fmla="*/ 900015 w 2613172"/>
                            <a:gd name="csY187" fmla="*/ 218391 h 226474"/>
                            <a:gd name="csX188" fmla="*/ 897384 w 2613172"/>
                            <a:gd name="csY188" fmla="*/ 216281 h 226474"/>
                            <a:gd name="csX189" fmla="*/ 896392 w 2613172"/>
                            <a:gd name="csY189" fmla="*/ 213040 h 226474"/>
                            <a:gd name="csX190" fmla="*/ 896392 w 2613172"/>
                            <a:gd name="csY190" fmla="*/ 185509 h 226474"/>
                            <a:gd name="csX191" fmla="*/ 898859 w 2613172"/>
                            <a:gd name="csY191" fmla="*/ 180819 h 226474"/>
                            <a:gd name="csX192" fmla="*/ 904071 w 2613172"/>
                            <a:gd name="csY192" fmla="*/ 180272 h 226474"/>
                            <a:gd name="csX193" fmla="*/ 920380 w 2613172"/>
                            <a:gd name="csY193" fmla="*/ 185166 h 226474"/>
                            <a:gd name="csX194" fmla="*/ 938152 w 2613172"/>
                            <a:gd name="csY194" fmla="*/ 186793 h 226474"/>
                            <a:gd name="csX195" fmla="*/ 959216 w 2613172"/>
                            <a:gd name="csY195" fmla="*/ 182026 h 226474"/>
                            <a:gd name="csX196" fmla="*/ 966220 w 2613172"/>
                            <a:gd name="csY196" fmla="*/ 167753 h 226474"/>
                            <a:gd name="csX197" fmla="*/ 966220 w 2613172"/>
                            <a:gd name="csY197" fmla="*/ 162198 h 226474"/>
                            <a:gd name="csX198" fmla="*/ 952961 w 2613172"/>
                            <a:gd name="csY198" fmla="*/ 170193 h 226474"/>
                            <a:gd name="csX199" fmla="*/ 935838 w 2613172"/>
                            <a:gd name="csY199" fmla="*/ 172875 h 226474"/>
                            <a:gd name="csX200" fmla="*/ 913630 w 2613172"/>
                            <a:gd name="csY200" fmla="*/ 168693 h 226474"/>
                            <a:gd name="csX201" fmla="*/ 897562 w 2613172"/>
                            <a:gd name="csY201" fmla="*/ 156148 h 226474"/>
                            <a:gd name="csX202" fmla="*/ 887812 w 2613172"/>
                            <a:gd name="csY202" fmla="*/ 137425 h 226474"/>
                            <a:gd name="csX203" fmla="*/ 884570 w 2613172"/>
                            <a:gd name="csY203" fmla="*/ 114610 h 226474"/>
                            <a:gd name="csX204" fmla="*/ 887812 w 2613172"/>
                            <a:gd name="csY204" fmla="*/ 91846 h 226474"/>
                            <a:gd name="csX205" fmla="*/ 897562 w 2613172"/>
                            <a:gd name="csY205" fmla="*/ 73199 h 226474"/>
                            <a:gd name="csX206" fmla="*/ 913630 w 2613172"/>
                            <a:gd name="csY206" fmla="*/ 60756 h 226474"/>
                            <a:gd name="csX207" fmla="*/ 935838 w 2613172"/>
                            <a:gd name="csY207" fmla="*/ 56625 h 226474"/>
                            <a:gd name="csX208" fmla="*/ 956381 w 2613172"/>
                            <a:gd name="csY208" fmla="*/ 60908 h 226474"/>
                            <a:gd name="csX209" fmla="*/ 972055 w 2613172"/>
                            <a:gd name="csY209" fmla="*/ 73784 h 226474"/>
                            <a:gd name="csX210" fmla="*/ 972055 w 2613172"/>
                            <a:gd name="csY210" fmla="*/ 65980 h 226474"/>
                            <a:gd name="csX211" fmla="*/ 973707 w 2613172"/>
                            <a:gd name="csY211" fmla="*/ 61976 h 226474"/>
                            <a:gd name="csX212" fmla="*/ 977699 w 2613172"/>
                            <a:gd name="csY212" fmla="*/ 60324 h 226474"/>
                            <a:gd name="csX213" fmla="*/ 1009327 w 2613172"/>
                            <a:gd name="csY213" fmla="*/ 60324 h 226474"/>
                            <a:gd name="csX214" fmla="*/ 1013318 w 2613172"/>
                            <a:gd name="csY214" fmla="*/ 61976 h 226474"/>
                            <a:gd name="csX215" fmla="*/ 966474 w 2613172"/>
                            <a:gd name="csY215" fmla="*/ 115322 h 226474"/>
                            <a:gd name="csX216" fmla="*/ 966474 w 2613172"/>
                            <a:gd name="csY216" fmla="*/ 103018 h 226474"/>
                            <a:gd name="csX217" fmla="*/ 960563 w 2613172"/>
                            <a:gd name="csY217" fmla="*/ 97095 h 226474"/>
                            <a:gd name="csX218" fmla="*/ 952097 w 2613172"/>
                            <a:gd name="csY218" fmla="*/ 95125 h 226474"/>
                            <a:gd name="csX219" fmla="*/ 944749 w 2613172"/>
                            <a:gd name="csY219" fmla="*/ 96612 h 226474"/>
                            <a:gd name="csX220" fmla="*/ 939436 w 2613172"/>
                            <a:gd name="csY220" fmla="*/ 101061 h 226474"/>
                            <a:gd name="csX221" fmla="*/ 936207 w 2613172"/>
                            <a:gd name="csY221" fmla="*/ 107569 h 226474"/>
                            <a:gd name="csX222" fmla="*/ 935139 w 2613172"/>
                            <a:gd name="csY222" fmla="*/ 115322 h 226474"/>
                            <a:gd name="csX223" fmla="*/ 936207 w 2613172"/>
                            <a:gd name="csY223" fmla="*/ 123063 h 226474"/>
                            <a:gd name="csX224" fmla="*/ 939436 w 2613172"/>
                            <a:gd name="csY224" fmla="*/ 129583 h 226474"/>
                            <a:gd name="csX225" fmla="*/ 944749 w 2613172"/>
                            <a:gd name="csY225" fmla="*/ 134019 h 226474"/>
                            <a:gd name="csX226" fmla="*/ 952097 w 2613172"/>
                            <a:gd name="csY226" fmla="*/ 135493 h 226474"/>
                            <a:gd name="csX227" fmla="*/ 960563 w 2613172"/>
                            <a:gd name="csY227" fmla="*/ 133523 h 226474"/>
                            <a:gd name="csX228" fmla="*/ 966474 w 2613172"/>
                            <a:gd name="csY228" fmla="*/ 127626 h 226474"/>
                            <a:gd name="csX229" fmla="*/ 966474 w 2613172"/>
                            <a:gd name="csY229" fmla="*/ 115322 h 226474"/>
                            <a:gd name="csX230" fmla="*/ 966474 w 2613172"/>
                            <a:gd name="csY230" fmla="*/ 115322 h 226474"/>
                            <a:gd name="csX231" fmla="*/ 609176 w 2613172"/>
                            <a:gd name="csY231" fmla="*/ 56612 h 226474"/>
                            <a:gd name="csX232" fmla="*/ 591023 w 2613172"/>
                            <a:gd name="csY232" fmla="*/ 60324 h 226474"/>
                            <a:gd name="csX233" fmla="*/ 575057 w 2613172"/>
                            <a:gd name="csY233" fmla="*/ 71458 h 226474"/>
                            <a:gd name="csX234" fmla="*/ 575057 w 2613172"/>
                            <a:gd name="csY234" fmla="*/ 66323 h 226474"/>
                            <a:gd name="csX235" fmla="*/ 573277 w 2613172"/>
                            <a:gd name="csY235" fmla="*/ 62218 h 226474"/>
                            <a:gd name="csX236" fmla="*/ 569056 w 2613172"/>
                            <a:gd name="csY236" fmla="*/ 60692 h 226474"/>
                            <a:gd name="csX237" fmla="*/ 553421 w 2613172"/>
                            <a:gd name="csY237" fmla="*/ 60502 h 226474"/>
                            <a:gd name="csX238" fmla="*/ 537785 w 2613172"/>
                            <a:gd name="csY238" fmla="*/ 60311 h 226474"/>
                            <a:gd name="csX239" fmla="*/ 533793 w 2613172"/>
                            <a:gd name="csY239" fmla="*/ 61976 h 226474"/>
                            <a:gd name="csX240" fmla="*/ 532141 w 2613172"/>
                            <a:gd name="csY240" fmla="*/ 65980 h 226474"/>
                            <a:gd name="csX241" fmla="*/ 532141 w 2613172"/>
                            <a:gd name="csY241" fmla="*/ 166037 h 226474"/>
                            <a:gd name="csX242" fmla="*/ 533793 w 2613172"/>
                            <a:gd name="csY242" fmla="*/ 170040 h 226474"/>
                            <a:gd name="csX243" fmla="*/ 537785 w 2613172"/>
                            <a:gd name="csY243" fmla="*/ 171693 h 226474"/>
                            <a:gd name="csX244" fmla="*/ 575425 w 2613172"/>
                            <a:gd name="csY244" fmla="*/ 171693 h 226474"/>
                            <a:gd name="csX245" fmla="*/ 579430 w 2613172"/>
                            <a:gd name="csY245" fmla="*/ 170040 h 226474"/>
                            <a:gd name="csX246" fmla="*/ 581095 w 2613172"/>
                            <a:gd name="csY246" fmla="*/ 166037 h 226474"/>
                            <a:gd name="csX247" fmla="*/ 581095 w 2613172"/>
                            <a:gd name="csY247" fmla="*/ 103018 h 226474"/>
                            <a:gd name="csX248" fmla="*/ 586879 w 2613172"/>
                            <a:gd name="csY248" fmla="*/ 98582 h 226474"/>
                            <a:gd name="csX249" fmla="*/ 594023 w 2613172"/>
                            <a:gd name="csY249" fmla="*/ 97502 h 226474"/>
                            <a:gd name="csX250" fmla="*/ 600722 w 2613172"/>
                            <a:gd name="csY250" fmla="*/ 100934 h 226474"/>
                            <a:gd name="csX251" fmla="*/ 603379 w 2613172"/>
                            <a:gd name="csY251" fmla="*/ 108115 h 226474"/>
                            <a:gd name="csX252" fmla="*/ 603379 w 2613172"/>
                            <a:gd name="csY252" fmla="*/ 166037 h 226474"/>
                            <a:gd name="csX253" fmla="*/ 605044 w 2613172"/>
                            <a:gd name="csY253" fmla="*/ 170041 h 226474"/>
                            <a:gd name="csX254" fmla="*/ 609049 w 2613172"/>
                            <a:gd name="csY254" fmla="*/ 171693 h 226474"/>
                            <a:gd name="csX255" fmla="*/ 646676 w 2613172"/>
                            <a:gd name="csY255" fmla="*/ 171693 h 226474"/>
                            <a:gd name="csX256" fmla="*/ 650668 w 2613172"/>
                            <a:gd name="csY256" fmla="*/ 170041 h 226474"/>
                            <a:gd name="csX257" fmla="*/ 652333 w 2613172"/>
                            <a:gd name="csY257" fmla="*/ 166037 h 226474"/>
                            <a:gd name="csX258" fmla="*/ 652333 w 2613172"/>
                            <a:gd name="csY258" fmla="*/ 99764 h 226474"/>
                            <a:gd name="csX259" fmla="*/ 649638 w 2613172"/>
                            <a:gd name="csY259" fmla="*/ 83203 h 226474"/>
                            <a:gd name="csX260" fmla="*/ 641553 w 2613172"/>
                            <a:gd name="csY260" fmla="*/ 69247 h 226474"/>
                            <a:gd name="csX261" fmla="*/ 628066 w 2613172"/>
                            <a:gd name="csY261" fmla="*/ 59777 h 226474"/>
                            <a:gd name="csX262" fmla="*/ 609176 w 2613172"/>
                            <a:gd name="csY262" fmla="*/ 56612 h 226474"/>
                            <a:gd name="csX263" fmla="*/ 53620 w 2613172"/>
                            <a:gd name="csY263" fmla="*/ 124829 h 226474"/>
                            <a:gd name="csX264" fmla="*/ 53620 w 2613172"/>
                            <a:gd name="csY264" fmla="*/ 14922 h 226474"/>
                            <a:gd name="csX265" fmla="*/ 51967 w 2613172"/>
                            <a:gd name="csY265" fmla="*/ 10918 h 226474"/>
                            <a:gd name="csX266" fmla="*/ 47963 w 2613172"/>
                            <a:gd name="csY266" fmla="*/ 9266 h 226474"/>
                            <a:gd name="csX267" fmla="*/ 5657 w 2613172"/>
                            <a:gd name="csY267" fmla="*/ 9266 h 226474"/>
                            <a:gd name="csX268" fmla="*/ 1665 w 2613172"/>
                            <a:gd name="csY268" fmla="*/ 10918 h 226474"/>
                            <a:gd name="csX269" fmla="*/ 0 w 2613172"/>
                            <a:gd name="csY269" fmla="*/ 14922 h 226474"/>
                            <a:gd name="csX270" fmla="*/ 0 w 2613172"/>
                            <a:gd name="csY270" fmla="*/ 166049 h 226474"/>
                            <a:gd name="csX271" fmla="*/ 1665 w 2613172"/>
                            <a:gd name="csY271" fmla="*/ 170041 h 226474"/>
                            <a:gd name="csX272" fmla="*/ 5657 w 2613172"/>
                            <a:gd name="csY272" fmla="*/ 171706 h 226474"/>
                            <a:gd name="csX273" fmla="*/ 117358 w 2613172"/>
                            <a:gd name="csY273" fmla="*/ 171706 h 226474"/>
                            <a:gd name="csX274" fmla="*/ 121350 w 2613172"/>
                            <a:gd name="csY274" fmla="*/ 170041 h 226474"/>
                            <a:gd name="csX275" fmla="*/ 123002 w 2613172"/>
                            <a:gd name="csY275" fmla="*/ 166049 h 226474"/>
                            <a:gd name="csX276" fmla="*/ 123002 w 2613172"/>
                            <a:gd name="csY276" fmla="*/ 130486 h 226474"/>
                            <a:gd name="csX277" fmla="*/ 121350 w 2613172"/>
                            <a:gd name="csY277" fmla="*/ 126482 h 226474"/>
                            <a:gd name="csX278" fmla="*/ 117358 w 2613172"/>
                            <a:gd name="csY278" fmla="*/ 124830 h 226474"/>
                            <a:gd name="csX279" fmla="*/ 53620 w 2613172"/>
                            <a:gd name="csY279" fmla="*/ 124830 h 226474"/>
                            <a:gd name="csX280" fmla="*/ 53620 w 2613172"/>
                            <a:gd name="csY280" fmla="*/ 124829 h 226474"/>
                            <a:gd name="csX281" fmla="*/ 2329642 w 2613172"/>
                            <a:gd name="csY281" fmla="*/ 170714 h 226474"/>
                            <a:gd name="csX282" fmla="*/ 2331714 w 2613172"/>
                            <a:gd name="csY282" fmla="*/ 168096 h 226474"/>
                            <a:gd name="csX283" fmla="*/ 2351113 w 2613172"/>
                            <a:gd name="csY283" fmla="*/ 118055 h 226474"/>
                            <a:gd name="csX284" fmla="*/ 2370499 w 2613172"/>
                            <a:gd name="csY284" fmla="*/ 68014 h 226474"/>
                            <a:gd name="csX285" fmla="*/ 2369901 w 2613172"/>
                            <a:gd name="csY285" fmla="*/ 62777 h 226474"/>
                            <a:gd name="csX286" fmla="*/ 2365236 w 2613172"/>
                            <a:gd name="csY286" fmla="*/ 60324 h 226474"/>
                            <a:gd name="csX287" fmla="*/ 2326515 w 2613172"/>
                            <a:gd name="csY287" fmla="*/ 60324 h 226474"/>
                            <a:gd name="csX288" fmla="*/ 2323082 w 2613172"/>
                            <a:gd name="csY288" fmla="*/ 61480 h 226474"/>
                            <a:gd name="csX289" fmla="*/ 2321061 w 2613172"/>
                            <a:gd name="csY289" fmla="*/ 64480 h 226474"/>
                            <a:gd name="csX290" fmla="*/ 2312811 w 2613172"/>
                            <a:gd name="csY290" fmla="*/ 94769 h 226474"/>
                            <a:gd name="csX291" fmla="*/ 2304561 w 2613172"/>
                            <a:gd name="csY291" fmla="*/ 125058 h 226474"/>
                            <a:gd name="csX292" fmla="*/ 2296311 w 2613172"/>
                            <a:gd name="csY292" fmla="*/ 94769 h 226474"/>
                            <a:gd name="csX293" fmla="*/ 2288061 w 2613172"/>
                            <a:gd name="csY293" fmla="*/ 64480 h 226474"/>
                            <a:gd name="csX294" fmla="*/ 2286027 w 2613172"/>
                            <a:gd name="csY294" fmla="*/ 61480 h 226474"/>
                            <a:gd name="csX295" fmla="*/ 2282607 w 2613172"/>
                            <a:gd name="csY295" fmla="*/ 60324 h 226474"/>
                            <a:gd name="csX296" fmla="*/ 2243645 w 2613172"/>
                            <a:gd name="csY296" fmla="*/ 60324 h 226474"/>
                            <a:gd name="csX297" fmla="*/ 2238980 w 2613172"/>
                            <a:gd name="csY297" fmla="*/ 62777 h 226474"/>
                            <a:gd name="csX298" fmla="*/ 2238382 w 2613172"/>
                            <a:gd name="csY298" fmla="*/ 68014 h 226474"/>
                            <a:gd name="csX299" fmla="*/ 2257768 w 2613172"/>
                            <a:gd name="csY299" fmla="*/ 118055 h 226474"/>
                            <a:gd name="csX300" fmla="*/ 2277167 w 2613172"/>
                            <a:gd name="csY300" fmla="*/ 168096 h 226474"/>
                            <a:gd name="csX301" fmla="*/ 2279239 w 2613172"/>
                            <a:gd name="csY301" fmla="*/ 170714 h 226474"/>
                            <a:gd name="csX302" fmla="*/ 2282429 w 2613172"/>
                            <a:gd name="csY302" fmla="*/ 171706 h 226474"/>
                            <a:gd name="csX303" fmla="*/ 2326439 w 2613172"/>
                            <a:gd name="csY303" fmla="*/ 171706 h 226474"/>
                            <a:gd name="csX304" fmla="*/ 2329642 w 2613172"/>
                            <a:gd name="csY304" fmla="*/ 170714 h 226474"/>
                            <a:gd name="csX305" fmla="*/ 2197614 w 2613172"/>
                            <a:gd name="csY305" fmla="*/ 0 h 226474"/>
                            <a:gd name="csX306" fmla="*/ 2187597 w 2613172"/>
                            <a:gd name="csY306" fmla="*/ 1563 h 226474"/>
                            <a:gd name="csX307" fmla="*/ 2179398 w 2613172"/>
                            <a:gd name="csY307" fmla="*/ 6266 h 226474"/>
                            <a:gd name="csX308" fmla="*/ 2173906 w 2613172"/>
                            <a:gd name="csY308" fmla="*/ 13918 h 226474"/>
                            <a:gd name="csX309" fmla="*/ 2172076 w 2613172"/>
                            <a:gd name="csY309" fmla="*/ 24366 h 226474"/>
                            <a:gd name="csX310" fmla="*/ 2173906 w 2613172"/>
                            <a:gd name="csY310" fmla="*/ 34979 h 226474"/>
                            <a:gd name="csX311" fmla="*/ 2179398 w 2613172"/>
                            <a:gd name="csY311" fmla="*/ 42694 h 226474"/>
                            <a:gd name="csX312" fmla="*/ 2187597 w 2613172"/>
                            <a:gd name="csY312" fmla="*/ 47385 h 226474"/>
                            <a:gd name="csX313" fmla="*/ 2197614 w 2613172"/>
                            <a:gd name="csY313" fmla="*/ 48948 h 226474"/>
                            <a:gd name="csX314" fmla="*/ 2207619 w 2613172"/>
                            <a:gd name="csY314" fmla="*/ 47385 h 226474"/>
                            <a:gd name="csX315" fmla="*/ 2215831 w 2613172"/>
                            <a:gd name="csY315" fmla="*/ 42694 h 226474"/>
                            <a:gd name="csX316" fmla="*/ 2221309 w 2613172"/>
                            <a:gd name="csY316" fmla="*/ 34979 h 226474"/>
                            <a:gd name="csX317" fmla="*/ 2223127 w 2613172"/>
                            <a:gd name="csY317" fmla="*/ 24366 h 226474"/>
                            <a:gd name="csX318" fmla="*/ 2221309 w 2613172"/>
                            <a:gd name="csY318" fmla="*/ 13918 h 226474"/>
                            <a:gd name="csX319" fmla="*/ 2215831 w 2613172"/>
                            <a:gd name="csY319" fmla="*/ 6266 h 226474"/>
                            <a:gd name="csX320" fmla="*/ 2207619 w 2613172"/>
                            <a:gd name="csY320" fmla="*/ 1563 h 226474"/>
                            <a:gd name="csX321" fmla="*/ 2197614 w 2613172"/>
                            <a:gd name="csY321" fmla="*/ 0 h 226474"/>
                            <a:gd name="csX322" fmla="*/ 2216555 w 2613172"/>
                            <a:gd name="csY322" fmla="*/ 60324 h 226474"/>
                            <a:gd name="csX323" fmla="*/ 2178889 w 2613172"/>
                            <a:gd name="csY323" fmla="*/ 60324 h 226474"/>
                            <a:gd name="csX324" fmla="*/ 2174898 w 2613172"/>
                            <a:gd name="csY324" fmla="*/ 61976 h 226474"/>
                            <a:gd name="csX325" fmla="*/ 2173245 w 2613172"/>
                            <a:gd name="csY325" fmla="*/ 65980 h 226474"/>
                            <a:gd name="csX326" fmla="*/ 2173245 w 2613172"/>
                            <a:gd name="csY326" fmla="*/ 166037 h 226474"/>
                            <a:gd name="csX327" fmla="*/ 2174898 w 2613172"/>
                            <a:gd name="csY327" fmla="*/ 170041 h 226474"/>
                            <a:gd name="csX328" fmla="*/ 2178889 w 2613172"/>
                            <a:gd name="csY328" fmla="*/ 171706 h 226474"/>
                            <a:gd name="csX329" fmla="*/ 2216555 w 2613172"/>
                            <a:gd name="csY329" fmla="*/ 171706 h 226474"/>
                            <a:gd name="csX330" fmla="*/ 2220560 w 2613172"/>
                            <a:gd name="csY330" fmla="*/ 170041 h 226474"/>
                            <a:gd name="csX331" fmla="*/ 2222225 w 2613172"/>
                            <a:gd name="csY331" fmla="*/ 166037 h 226474"/>
                            <a:gd name="csX332" fmla="*/ 2222225 w 2613172"/>
                            <a:gd name="csY332" fmla="*/ 65980 h 226474"/>
                            <a:gd name="csX333" fmla="*/ 2220560 w 2613172"/>
                            <a:gd name="csY333" fmla="*/ 61976 h 226474"/>
                            <a:gd name="csX334" fmla="*/ 2216555 w 2613172"/>
                            <a:gd name="csY334" fmla="*/ 60324 h 226474"/>
                            <a:gd name="csX335" fmla="*/ 2484996 w 2613172"/>
                            <a:gd name="csY335" fmla="*/ 80127 h 226474"/>
                            <a:gd name="csX336" fmla="*/ 2478920 w 2613172"/>
                            <a:gd name="csY336" fmla="*/ 72170 h 226474"/>
                            <a:gd name="csX337" fmla="*/ 2471331 w 2613172"/>
                            <a:gd name="csY337" fmla="*/ 65866 h 226474"/>
                            <a:gd name="csX338" fmla="*/ 2461275 w 2613172"/>
                            <a:gd name="csY338" fmla="*/ 60908 h 226474"/>
                            <a:gd name="csX339" fmla="*/ 2449250 w 2613172"/>
                            <a:gd name="csY339" fmla="*/ 57680 h 226474"/>
                            <a:gd name="csX340" fmla="*/ 2435648 w 2613172"/>
                            <a:gd name="csY340" fmla="*/ 56625 h 226474"/>
                            <a:gd name="csX341" fmla="*/ 2425682 w 2613172"/>
                            <a:gd name="csY341" fmla="*/ 57400 h 226474"/>
                            <a:gd name="csX342" fmla="*/ 2415703 w 2613172"/>
                            <a:gd name="csY342" fmla="*/ 59752 h 226474"/>
                            <a:gd name="csX343" fmla="*/ 2405914 w 2613172"/>
                            <a:gd name="csY343" fmla="*/ 63718 h 226474"/>
                            <a:gd name="csX344" fmla="*/ 2396546 w 2613172"/>
                            <a:gd name="csY344" fmla="*/ 69374 h 226474"/>
                            <a:gd name="csX345" fmla="*/ 2388207 w 2613172"/>
                            <a:gd name="csY345" fmla="*/ 77229 h 226474"/>
                            <a:gd name="csX346" fmla="*/ 2381571 w 2613172"/>
                            <a:gd name="csY346" fmla="*/ 87829 h 226474"/>
                            <a:gd name="csX347" fmla="*/ 2377236 w 2613172"/>
                            <a:gd name="csY347" fmla="*/ 100667 h 226474"/>
                            <a:gd name="csX348" fmla="*/ 2375774 w 2613172"/>
                            <a:gd name="csY348" fmla="*/ 115322 h 226474"/>
                            <a:gd name="csX349" fmla="*/ 2378355 w 2613172"/>
                            <a:gd name="csY349" fmla="*/ 134133 h 226474"/>
                            <a:gd name="csX350" fmla="*/ 2386109 w 2613172"/>
                            <a:gd name="csY350" fmla="*/ 149780 h 226474"/>
                            <a:gd name="csX351" fmla="*/ 2397677 w 2613172"/>
                            <a:gd name="csY351" fmla="*/ 161753 h 226474"/>
                            <a:gd name="csX352" fmla="*/ 2411737 w 2613172"/>
                            <a:gd name="csY352" fmla="*/ 169621 h 226474"/>
                            <a:gd name="csX353" fmla="*/ 2427919 w 2613172"/>
                            <a:gd name="csY353" fmla="*/ 173968 h 226474"/>
                            <a:gd name="csX354" fmla="*/ 2445856 w 2613172"/>
                            <a:gd name="csY354" fmla="*/ 175417 h 226474"/>
                            <a:gd name="csX355" fmla="*/ 2465496 w 2613172"/>
                            <a:gd name="csY355" fmla="*/ 174273 h 226474"/>
                            <a:gd name="csX356" fmla="*/ 2482492 w 2613172"/>
                            <a:gd name="csY356" fmla="*/ 170879 h 226474"/>
                            <a:gd name="csX357" fmla="*/ 2485378 w 2613172"/>
                            <a:gd name="csY357" fmla="*/ 168820 h 226474"/>
                            <a:gd name="csX358" fmla="*/ 2486458 w 2613172"/>
                            <a:gd name="csY358" fmla="*/ 165414 h 226474"/>
                            <a:gd name="csX359" fmla="*/ 2486458 w 2613172"/>
                            <a:gd name="csY359" fmla="*/ 144010 h 226474"/>
                            <a:gd name="csX360" fmla="*/ 2484386 w 2613172"/>
                            <a:gd name="csY360" fmla="*/ 139612 h 226474"/>
                            <a:gd name="csX361" fmla="*/ 2479708 w 2613172"/>
                            <a:gd name="csY361" fmla="*/ 138481 h 226474"/>
                            <a:gd name="csX362" fmla="*/ 2467683 w 2613172"/>
                            <a:gd name="csY362" fmla="*/ 140425 h 226474"/>
                            <a:gd name="csX363" fmla="*/ 2454437 w 2613172"/>
                            <a:gd name="csY363" fmla="*/ 141073 h 226474"/>
                            <a:gd name="csX364" fmla="*/ 2443708 w 2613172"/>
                            <a:gd name="csY364" fmla="*/ 140171 h 226474"/>
                            <a:gd name="csX365" fmla="*/ 2434263 w 2613172"/>
                            <a:gd name="csY365" fmla="*/ 137489 h 226474"/>
                            <a:gd name="csX366" fmla="*/ 2426940 w 2613172"/>
                            <a:gd name="csY366" fmla="*/ 133104 h 226474"/>
                            <a:gd name="csX367" fmla="*/ 2422657 w 2613172"/>
                            <a:gd name="csY367" fmla="*/ 127143 h 226474"/>
                            <a:gd name="csX368" fmla="*/ 2486408 w 2613172"/>
                            <a:gd name="csY368" fmla="*/ 127143 h 226474"/>
                            <a:gd name="csX369" fmla="*/ 2490158 w 2613172"/>
                            <a:gd name="csY369" fmla="*/ 125757 h 226474"/>
                            <a:gd name="csX370" fmla="*/ 2492052 w 2613172"/>
                            <a:gd name="csY370" fmla="*/ 122275 h 226474"/>
                            <a:gd name="csX371" fmla="*/ 2492675 w 2613172"/>
                            <a:gd name="csY371" fmla="*/ 116288 h 226474"/>
                            <a:gd name="csX372" fmla="*/ 2493018 w 2613172"/>
                            <a:gd name="csY372" fmla="*/ 110263 h 226474"/>
                            <a:gd name="csX373" fmla="*/ 2492446 w 2613172"/>
                            <a:gd name="csY373" fmla="*/ 99599 h 226474"/>
                            <a:gd name="csX374" fmla="*/ 2489687 w 2613172"/>
                            <a:gd name="csY374" fmla="*/ 89329 h 226474"/>
                            <a:gd name="csX375" fmla="*/ 2484996 w 2613172"/>
                            <a:gd name="csY375" fmla="*/ 80127 h 226474"/>
                            <a:gd name="csX376" fmla="*/ 2451538 w 2613172"/>
                            <a:gd name="csY376" fmla="*/ 99040 h 226474"/>
                            <a:gd name="csX377" fmla="*/ 2451665 w 2613172"/>
                            <a:gd name="csY377" fmla="*/ 104645 h 226474"/>
                            <a:gd name="csX378" fmla="*/ 2422173 w 2613172"/>
                            <a:gd name="csY378" fmla="*/ 104645 h 226474"/>
                            <a:gd name="csX379" fmla="*/ 2423279 w 2613172"/>
                            <a:gd name="csY379" fmla="*/ 98315 h 226474"/>
                            <a:gd name="csX380" fmla="*/ 2426584 w 2613172"/>
                            <a:gd name="csY380" fmla="*/ 93269 h 226474"/>
                            <a:gd name="csX381" fmla="*/ 2431695 w 2613172"/>
                            <a:gd name="csY381" fmla="*/ 89965 h 226474"/>
                            <a:gd name="csX382" fmla="*/ 2438178 w 2613172"/>
                            <a:gd name="csY382" fmla="*/ 88859 h 226474"/>
                            <a:gd name="csX383" fmla="*/ 2444928 w 2613172"/>
                            <a:gd name="csY383" fmla="*/ 90117 h 226474"/>
                            <a:gd name="csX384" fmla="*/ 2449339 w 2613172"/>
                            <a:gd name="csY384" fmla="*/ 93854 h 226474"/>
                            <a:gd name="csX385" fmla="*/ 2451538 w 2613172"/>
                            <a:gd name="csY385" fmla="*/ 99040 h 226474"/>
                            <a:gd name="csX386" fmla="*/ 2146753 w 2613172"/>
                            <a:gd name="csY386" fmla="*/ 170041 h 226474"/>
                            <a:gd name="csX387" fmla="*/ 2148406 w 2613172"/>
                            <a:gd name="csY387" fmla="*/ 166049 h 226474"/>
                            <a:gd name="csX388" fmla="*/ 2148406 w 2613172"/>
                            <a:gd name="csY388" fmla="*/ 7969 h 226474"/>
                            <a:gd name="csX389" fmla="*/ 2146753 w 2613172"/>
                            <a:gd name="csY389" fmla="*/ 3966 h 226474"/>
                            <a:gd name="csX390" fmla="*/ 2142749 w 2613172"/>
                            <a:gd name="csY390" fmla="*/ 2313 h 226474"/>
                            <a:gd name="csX391" fmla="*/ 2105096 w 2613172"/>
                            <a:gd name="csY391" fmla="*/ 2313 h 226474"/>
                            <a:gd name="csX392" fmla="*/ 2101104 w 2613172"/>
                            <a:gd name="csY392" fmla="*/ 3966 h 226474"/>
                            <a:gd name="csX393" fmla="*/ 2099439 w 2613172"/>
                            <a:gd name="csY393" fmla="*/ 7969 h 226474"/>
                            <a:gd name="csX394" fmla="*/ 2099439 w 2613172"/>
                            <a:gd name="csY394" fmla="*/ 166049 h 226474"/>
                            <a:gd name="csX395" fmla="*/ 2101104 w 2613172"/>
                            <a:gd name="csY395" fmla="*/ 170041 h 226474"/>
                            <a:gd name="csX396" fmla="*/ 2105096 w 2613172"/>
                            <a:gd name="csY396" fmla="*/ 171706 h 226474"/>
                            <a:gd name="csX397" fmla="*/ 2142749 w 2613172"/>
                            <a:gd name="csY397" fmla="*/ 171706 h 226474"/>
                            <a:gd name="csX398" fmla="*/ 2146753 w 2613172"/>
                            <a:gd name="csY398" fmla="*/ 170041 h 226474"/>
                            <a:gd name="csX399" fmla="*/ 2511094 w 2613172"/>
                            <a:gd name="csY399" fmla="*/ 101023 h 226474"/>
                            <a:gd name="csX400" fmla="*/ 2513967 w 2613172"/>
                            <a:gd name="csY400" fmla="*/ 108001 h 226474"/>
                            <a:gd name="csX401" fmla="*/ 2518315 w 2613172"/>
                            <a:gd name="csY401" fmla="*/ 113606 h 226474"/>
                            <a:gd name="csX402" fmla="*/ 2523717 w 2613172"/>
                            <a:gd name="csY402" fmla="*/ 118093 h 226474"/>
                            <a:gd name="csX403" fmla="*/ 2529832 w 2613172"/>
                            <a:gd name="csY403" fmla="*/ 121639 h 226474"/>
                            <a:gd name="csX404" fmla="*/ 2536366 w 2613172"/>
                            <a:gd name="csY404" fmla="*/ 124359 h 226474"/>
                            <a:gd name="csX405" fmla="*/ 2542887 w 2613172"/>
                            <a:gd name="csY405" fmla="*/ 126533 h 226474"/>
                            <a:gd name="csX406" fmla="*/ 2549002 w 2613172"/>
                            <a:gd name="csY406" fmla="*/ 128427 h 226474"/>
                            <a:gd name="csX407" fmla="*/ 2554404 w 2613172"/>
                            <a:gd name="csY407" fmla="*/ 130168 h 226474"/>
                            <a:gd name="csX408" fmla="*/ 2558764 w 2613172"/>
                            <a:gd name="csY408" fmla="*/ 131909 h 226474"/>
                            <a:gd name="csX409" fmla="*/ 2561625 w 2613172"/>
                            <a:gd name="csY409" fmla="*/ 133905 h 226474"/>
                            <a:gd name="csX410" fmla="*/ 2562578 w 2613172"/>
                            <a:gd name="csY410" fmla="*/ 136434 h 226474"/>
                            <a:gd name="csX411" fmla="*/ 2561980 w 2613172"/>
                            <a:gd name="csY411" fmla="*/ 138252 h 226474"/>
                            <a:gd name="csX412" fmla="*/ 2560150 w 2613172"/>
                            <a:gd name="csY412" fmla="*/ 139561 h 226474"/>
                            <a:gd name="csX413" fmla="*/ 2556819 w 2613172"/>
                            <a:gd name="csY413" fmla="*/ 140349 h 226474"/>
                            <a:gd name="csX414" fmla="*/ 2551684 w 2613172"/>
                            <a:gd name="csY414" fmla="*/ 140603 h 226474"/>
                            <a:gd name="csX415" fmla="*/ 2542773 w 2613172"/>
                            <a:gd name="csY415" fmla="*/ 139917 h 226474"/>
                            <a:gd name="csX416" fmla="*/ 2532298 w 2613172"/>
                            <a:gd name="csY416" fmla="*/ 137820 h 226474"/>
                            <a:gd name="csX417" fmla="*/ 2525878 w 2613172"/>
                            <a:gd name="csY417" fmla="*/ 135862 h 226474"/>
                            <a:gd name="csX418" fmla="*/ 2519751 w 2613172"/>
                            <a:gd name="csY418" fmla="*/ 133231 h 226474"/>
                            <a:gd name="csX419" fmla="*/ 2514221 w 2613172"/>
                            <a:gd name="csY419" fmla="*/ 133422 h 226474"/>
                            <a:gd name="csX420" fmla="*/ 2511526 w 2613172"/>
                            <a:gd name="csY420" fmla="*/ 138188 h 226474"/>
                            <a:gd name="csX421" fmla="*/ 2511526 w 2613172"/>
                            <a:gd name="csY421" fmla="*/ 162173 h 226474"/>
                            <a:gd name="csX422" fmla="*/ 2512353 w 2613172"/>
                            <a:gd name="csY422" fmla="*/ 165172 h 226474"/>
                            <a:gd name="csX423" fmla="*/ 2514628 w 2613172"/>
                            <a:gd name="csY423" fmla="*/ 167270 h 226474"/>
                            <a:gd name="csX424" fmla="*/ 2523043 w 2613172"/>
                            <a:gd name="csY424" fmla="*/ 170663 h 226474"/>
                            <a:gd name="csX425" fmla="*/ 2532183 w 2613172"/>
                            <a:gd name="csY425" fmla="*/ 173091 h 226474"/>
                            <a:gd name="csX426" fmla="*/ 2544362 w 2613172"/>
                            <a:gd name="csY426" fmla="*/ 174832 h 226474"/>
                            <a:gd name="csX427" fmla="*/ 2558179 w 2613172"/>
                            <a:gd name="csY427" fmla="*/ 175417 h 226474"/>
                            <a:gd name="csX428" fmla="*/ 2568680 w 2613172"/>
                            <a:gd name="csY428" fmla="*/ 175010 h 226474"/>
                            <a:gd name="csX429" fmla="*/ 2578837 w 2613172"/>
                            <a:gd name="csY429" fmla="*/ 173790 h 226474"/>
                            <a:gd name="csX430" fmla="*/ 2588231 w 2613172"/>
                            <a:gd name="csY430" fmla="*/ 171502 h 226474"/>
                            <a:gd name="csX431" fmla="*/ 2596468 w 2613172"/>
                            <a:gd name="csY431" fmla="*/ 167867 h 226474"/>
                            <a:gd name="csX432" fmla="*/ 2603346 w 2613172"/>
                            <a:gd name="csY432" fmla="*/ 162884 h 226474"/>
                            <a:gd name="csX433" fmla="*/ 2608647 w 2613172"/>
                            <a:gd name="csY433" fmla="*/ 156504 h 226474"/>
                            <a:gd name="csX434" fmla="*/ 2612041 w 2613172"/>
                            <a:gd name="csY434" fmla="*/ 148522 h 226474"/>
                            <a:gd name="csX435" fmla="*/ 2613172 w 2613172"/>
                            <a:gd name="csY435" fmla="*/ 138747 h 226474"/>
                            <a:gd name="csX436" fmla="*/ 2612219 w 2613172"/>
                            <a:gd name="csY436" fmla="*/ 129875 h 226474"/>
                            <a:gd name="csX437" fmla="*/ 2609346 w 2613172"/>
                            <a:gd name="csY437" fmla="*/ 122732 h 226474"/>
                            <a:gd name="csX438" fmla="*/ 2605024 w 2613172"/>
                            <a:gd name="csY438" fmla="*/ 117050 h 226474"/>
                            <a:gd name="csX439" fmla="*/ 2599723 w 2613172"/>
                            <a:gd name="csY439" fmla="*/ 112526 h 226474"/>
                            <a:gd name="csX440" fmla="*/ 2593659 w 2613172"/>
                            <a:gd name="csY440" fmla="*/ 109017 h 226474"/>
                            <a:gd name="csX441" fmla="*/ 2587074 w 2613172"/>
                            <a:gd name="csY441" fmla="*/ 106386 h 226474"/>
                            <a:gd name="csX442" fmla="*/ 2580489 w 2613172"/>
                            <a:gd name="csY442" fmla="*/ 104289 h 226474"/>
                            <a:gd name="csX443" fmla="*/ 2574413 w 2613172"/>
                            <a:gd name="csY443" fmla="*/ 102433 h 226474"/>
                            <a:gd name="csX444" fmla="*/ 2569112 w 2613172"/>
                            <a:gd name="csY444" fmla="*/ 100692 h 226474"/>
                            <a:gd name="csX445" fmla="*/ 2564790 w 2613172"/>
                            <a:gd name="csY445" fmla="*/ 98951 h 226474"/>
                            <a:gd name="csX446" fmla="*/ 2561917 w 2613172"/>
                            <a:gd name="csY446" fmla="*/ 96892 h 226474"/>
                            <a:gd name="csX447" fmla="*/ 2560963 w 2613172"/>
                            <a:gd name="csY447" fmla="*/ 94197 h 226474"/>
                            <a:gd name="csX448" fmla="*/ 2561573 w 2613172"/>
                            <a:gd name="csY448" fmla="*/ 92252 h 226474"/>
                            <a:gd name="csX449" fmla="*/ 2563391 w 2613172"/>
                            <a:gd name="csY449" fmla="*/ 91058 h 226474"/>
                            <a:gd name="csX450" fmla="*/ 2566035 w 2613172"/>
                            <a:gd name="csY450" fmla="*/ 90460 h 226474"/>
                            <a:gd name="csX451" fmla="*/ 2569086 w 2613172"/>
                            <a:gd name="csY451" fmla="*/ 90257 h 226474"/>
                            <a:gd name="csX452" fmla="*/ 2577820 w 2613172"/>
                            <a:gd name="csY452" fmla="*/ 90981 h 226474"/>
                            <a:gd name="csX453" fmla="*/ 2587303 w 2613172"/>
                            <a:gd name="csY453" fmla="*/ 93155 h 226474"/>
                            <a:gd name="csX454" fmla="*/ 2592095 w 2613172"/>
                            <a:gd name="csY454" fmla="*/ 94718 h 226474"/>
                            <a:gd name="csX455" fmla="*/ 2596557 w 2613172"/>
                            <a:gd name="csY455" fmla="*/ 96460 h 226474"/>
                            <a:gd name="csX456" fmla="*/ 2601858 w 2613172"/>
                            <a:gd name="csY456" fmla="*/ 96002 h 226474"/>
                            <a:gd name="csX457" fmla="*/ 2604362 w 2613172"/>
                            <a:gd name="csY457" fmla="*/ 91312 h 226474"/>
                            <a:gd name="csX458" fmla="*/ 2604362 w 2613172"/>
                            <a:gd name="csY458" fmla="*/ 69831 h 226474"/>
                            <a:gd name="csX459" fmla="*/ 2603447 w 2613172"/>
                            <a:gd name="csY459" fmla="*/ 66704 h 226474"/>
                            <a:gd name="csX460" fmla="*/ 2600994 w 2613172"/>
                            <a:gd name="csY460" fmla="*/ 64594 h 226474"/>
                            <a:gd name="csX461" fmla="*/ 2593011 w 2613172"/>
                            <a:gd name="csY461" fmla="*/ 61569 h 226474"/>
                            <a:gd name="csX462" fmla="*/ 2584633 w 2613172"/>
                            <a:gd name="csY462" fmla="*/ 59154 h 226474"/>
                            <a:gd name="csX463" fmla="*/ 2573383 w 2613172"/>
                            <a:gd name="csY463" fmla="*/ 57248 h 226474"/>
                            <a:gd name="csX464" fmla="*/ 2560506 w 2613172"/>
                            <a:gd name="csY464" fmla="*/ 56612 h 226474"/>
                            <a:gd name="csX465" fmla="*/ 2550921 w 2613172"/>
                            <a:gd name="csY465" fmla="*/ 57044 h 226474"/>
                            <a:gd name="csX466" fmla="*/ 2541705 w 2613172"/>
                            <a:gd name="csY466" fmla="*/ 58354 h 226474"/>
                            <a:gd name="csX467" fmla="*/ 2533175 w 2613172"/>
                            <a:gd name="csY467" fmla="*/ 60692 h 226474"/>
                            <a:gd name="csX468" fmla="*/ 2525687 w 2613172"/>
                            <a:gd name="csY468" fmla="*/ 64264 h 226474"/>
                            <a:gd name="csX469" fmla="*/ 2519395 w 2613172"/>
                            <a:gd name="csY469" fmla="*/ 69107 h 226474"/>
                            <a:gd name="csX470" fmla="*/ 2514437 w 2613172"/>
                            <a:gd name="csY470" fmla="*/ 75284 h 226474"/>
                            <a:gd name="csX471" fmla="*/ 2511208 w 2613172"/>
                            <a:gd name="csY471" fmla="*/ 82974 h 226474"/>
                            <a:gd name="csX472" fmla="*/ 2510141 w 2613172"/>
                            <a:gd name="csY472" fmla="*/ 92341 h 226474"/>
                            <a:gd name="csX473" fmla="*/ 2511094 w 2613172"/>
                            <a:gd name="csY473" fmla="*/ 101023 h 226474"/>
                            <a:gd name="csX474" fmla="*/ 1772420 w 2613172"/>
                            <a:gd name="csY474" fmla="*/ 61976 h 226474"/>
                            <a:gd name="csX475" fmla="*/ 1774073 w 2613172"/>
                            <a:gd name="csY475" fmla="*/ 65980 h 226474"/>
                            <a:gd name="csX476" fmla="*/ 1774073 w 2613172"/>
                            <a:gd name="csY476" fmla="*/ 164511 h 226474"/>
                            <a:gd name="csX477" fmla="*/ 1769230 w 2613172"/>
                            <a:gd name="csY477" fmla="*/ 192258 h 226474"/>
                            <a:gd name="csX478" fmla="*/ 1754700 w 2613172"/>
                            <a:gd name="csY478" fmla="*/ 211477 h 226474"/>
                            <a:gd name="csX479" fmla="*/ 1732848 w 2613172"/>
                            <a:gd name="csY479" fmla="*/ 222725 h 226474"/>
                            <a:gd name="csX480" fmla="*/ 1706089 w 2613172"/>
                            <a:gd name="csY480" fmla="*/ 226475 h 226474"/>
                            <a:gd name="csX481" fmla="*/ 1681516 w 2613172"/>
                            <a:gd name="csY481" fmla="*/ 224454 h 226474"/>
                            <a:gd name="csX482" fmla="*/ 1659118 w 2613172"/>
                            <a:gd name="csY482" fmla="*/ 218391 h 226474"/>
                            <a:gd name="csX483" fmla="*/ 1656473 w 2613172"/>
                            <a:gd name="csY483" fmla="*/ 216281 h 226474"/>
                            <a:gd name="csX484" fmla="*/ 1655482 w 2613172"/>
                            <a:gd name="csY484" fmla="*/ 213040 h 226474"/>
                            <a:gd name="csX485" fmla="*/ 1655482 w 2613172"/>
                            <a:gd name="csY485" fmla="*/ 185509 h 226474"/>
                            <a:gd name="csX486" fmla="*/ 1657948 w 2613172"/>
                            <a:gd name="csY486" fmla="*/ 180819 h 226474"/>
                            <a:gd name="csX487" fmla="*/ 1663173 w 2613172"/>
                            <a:gd name="csY487" fmla="*/ 180272 h 226474"/>
                            <a:gd name="csX488" fmla="*/ 1679470 w 2613172"/>
                            <a:gd name="csY488" fmla="*/ 185166 h 226474"/>
                            <a:gd name="csX489" fmla="*/ 1697254 w 2613172"/>
                            <a:gd name="csY489" fmla="*/ 186793 h 226474"/>
                            <a:gd name="csX490" fmla="*/ 1718318 w 2613172"/>
                            <a:gd name="csY490" fmla="*/ 182026 h 226474"/>
                            <a:gd name="csX491" fmla="*/ 1725322 w 2613172"/>
                            <a:gd name="csY491" fmla="*/ 167753 h 226474"/>
                            <a:gd name="csX492" fmla="*/ 1725322 w 2613172"/>
                            <a:gd name="csY492" fmla="*/ 162198 h 226474"/>
                            <a:gd name="csX493" fmla="*/ 1712051 w 2613172"/>
                            <a:gd name="csY493" fmla="*/ 170193 h 226474"/>
                            <a:gd name="csX494" fmla="*/ 1694941 w 2613172"/>
                            <a:gd name="csY494" fmla="*/ 172875 h 226474"/>
                            <a:gd name="csX495" fmla="*/ 1672720 w 2613172"/>
                            <a:gd name="csY495" fmla="*/ 168693 h 226474"/>
                            <a:gd name="csX496" fmla="*/ 1656664 w 2613172"/>
                            <a:gd name="csY496" fmla="*/ 156148 h 226474"/>
                            <a:gd name="csX497" fmla="*/ 1646914 w 2613172"/>
                            <a:gd name="csY497" fmla="*/ 137425 h 226474"/>
                            <a:gd name="csX498" fmla="*/ 1643660 w 2613172"/>
                            <a:gd name="csY498" fmla="*/ 114610 h 226474"/>
                            <a:gd name="csX499" fmla="*/ 1646914 w 2613172"/>
                            <a:gd name="csY499" fmla="*/ 91846 h 226474"/>
                            <a:gd name="csX500" fmla="*/ 1656664 w 2613172"/>
                            <a:gd name="csY500" fmla="*/ 73199 h 226474"/>
                            <a:gd name="csX501" fmla="*/ 1672720 w 2613172"/>
                            <a:gd name="csY501" fmla="*/ 60756 h 226474"/>
                            <a:gd name="csX502" fmla="*/ 1694940 w 2613172"/>
                            <a:gd name="csY502" fmla="*/ 56625 h 226474"/>
                            <a:gd name="csX503" fmla="*/ 1715470 w 2613172"/>
                            <a:gd name="csY503" fmla="*/ 60908 h 226474"/>
                            <a:gd name="csX504" fmla="*/ 1731144 w 2613172"/>
                            <a:gd name="csY504" fmla="*/ 73784 h 226474"/>
                            <a:gd name="csX505" fmla="*/ 1731144 w 2613172"/>
                            <a:gd name="csY505" fmla="*/ 65980 h 226474"/>
                            <a:gd name="csX506" fmla="*/ 1732810 w 2613172"/>
                            <a:gd name="csY506" fmla="*/ 61976 h 226474"/>
                            <a:gd name="csX507" fmla="*/ 1736801 w 2613172"/>
                            <a:gd name="csY507" fmla="*/ 60324 h 226474"/>
                            <a:gd name="csX508" fmla="*/ 1768416 w 2613172"/>
                            <a:gd name="csY508" fmla="*/ 60324 h 226474"/>
                            <a:gd name="csX509" fmla="*/ 1772420 w 2613172"/>
                            <a:gd name="csY509" fmla="*/ 61976 h 226474"/>
                            <a:gd name="csX510" fmla="*/ 1725576 w 2613172"/>
                            <a:gd name="csY510" fmla="*/ 115322 h 226474"/>
                            <a:gd name="csX511" fmla="*/ 1725576 w 2613172"/>
                            <a:gd name="csY511" fmla="*/ 103018 h 226474"/>
                            <a:gd name="csX512" fmla="*/ 1719665 w 2613172"/>
                            <a:gd name="csY512" fmla="*/ 97095 h 226474"/>
                            <a:gd name="csX513" fmla="*/ 1711199 w 2613172"/>
                            <a:gd name="csY513" fmla="*/ 95125 h 226474"/>
                            <a:gd name="csX514" fmla="*/ 1703851 w 2613172"/>
                            <a:gd name="csY514" fmla="*/ 96612 h 226474"/>
                            <a:gd name="csX515" fmla="*/ 1698538 w 2613172"/>
                            <a:gd name="csY515" fmla="*/ 101061 h 226474"/>
                            <a:gd name="csX516" fmla="*/ 1695309 w 2613172"/>
                            <a:gd name="csY516" fmla="*/ 107569 h 226474"/>
                            <a:gd name="csX517" fmla="*/ 1694241 w 2613172"/>
                            <a:gd name="csY517" fmla="*/ 115322 h 226474"/>
                            <a:gd name="csX518" fmla="*/ 1695309 w 2613172"/>
                            <a:gd name="csY518" fmla="*/ 123063 h 226474"/>
                            <a:gd name="csX519" fmla="*/ 1698538 w 2613172"/>
                            <a:gd name="csY519" fmla="*/ 129583 h 226474"/>
                            <a:gd name="csX520" fmla="*/ 1703851 w 2613172"/>
                            <a:gd name="csY520" fmla="*/ 134019 h 226474"/>
                            <a:gd name="csX521" fmla="*/ 1711199 w 2613172"/>
                            <a:gd name="csY521" fmla="*/ 135493 h 226474"/>
                            <a:gd name="csX522" fmla="*/ 1719665 w 2613172"/>
                            <a:gd name="csY522" fmla="*/ 133523 h 226474"/>
                            <a:gd name="csX523" fmla="*/ 1725576 w 2613172"/>
                            <a:gd name="csY523" fmla="*/ 127626 h 226474"/>
                            <a:gd name="csX524" fmla="*/ 1725576 w 2613172"/>
                            <a:gd name="csY524" fmla="*/ 115322 h 226474"/>
                            <a:gd name="csX525" fmla="*/ 1725576 w 2613172"/>
                            <a:gd name="csY525" fmla="*/ 115322 h 226474"/>
                            <a:gd name="csX526" fmla="*/ 1283692 w 2613172"/>
                            <a:gd name="csY526" fmla="*/ 56625 h 226474"/>
                            <a:gd name="csX527" fmla="*/ 1268907 w 2613172"/>
                            <a:gd name="csY527" fmla="*/ 59053 h 226474"/>
                            <a:gd name="csX528" fmla="*/ 1255611 w 2613172"/>
                            <a:gd name="csY528" fmla="*/ 66374 h 226474"/>
                            <a:gd name="csX529" fmla="*/ 1255611 w 2613172"/>
                            <a:gd name="csY529" fmla="*/ 14922 h 226474"/>
                            <a:gd name="csX530" fmla="*/ 1253958 w 2613172"/>
                            <a:gd name="csY530" fmla="*/ 10931 h 226474"/>
                            <a:gd name="csX531" fmla="*/ 1249966 w 2613172"/>
                            <a:gd name="csY531" fmla="*/ 9279 h 226474"/>
                            <a:gd name="csX532" fmla="*/ 1212313 w 2613172"/>
                            <a:gd name="csY532" fmla="*/ 9279 h 226474"/>
                            <a:gd name="csX533" fmla="*/ 1208309 w 2613172"/>
                            <a:gd name="csY533" fmla="*/ 10931 h 226474"/>
                            <a:gd name="csX534" fmla="*/ 1206656 w 2613172"/>
                            <a:gd name="csY534" fmla="*/ 14922 h 226474"/>
                            <a:gd name="csX535" fmla="*/ 1206656 w 2613172"/>
                            <a:gd name="csY535" fmla="*/ 166037 h 226474"/>
                            <a:gd name="csX536" fmla="*/ 1208309 w 2613172"/>
                            <a:gd name="csY536" fmla="*/ 170041 h 226474"/>
                            <a:gd name="csX537" fmla="*/ 1212313 w 2613172"/>
                            <a:gd name="csY537" fmla="*/ 171706 h 226474"/>
                            <a:gd name="csX538" fmla="*/ 1249966 w 2613172"/>
                            <a:gd name="csY538" fmla="*/ 171706 h 226474"/>
                            <a:gd name="csX539" fmla="*/ 1253958 w 2613172"/>
                            <a:gd name="csY539" fmla="*/ 170041 h 226474"/>
                            <a:gd name="csX540" fmla="*/ 1255611 w 2613172"/>
                            <a:gd name="csY540" fmla="*/ 166037 h 226474"/>
                            <a:gd name="csX541" fmla="*/ 1255611 w 2613172"/>
                            <a:gd name="csY541" fmla="*/ 103018 h 226474"/>
                            <a:gd name="csX542" fmla="*/ 1261394 w 2613172"/>
                            <a:gd name="csY542" fmla="*/ 98582 h 226474"/>
                            <a:gd name="csX543" fmla="*/ 1268564 w 2613172"/>
                            <a:gd name="csY543" fmla="*/ 97489 h 226474"/>
                            <a:gd name="csX544" fmla="*/ 1275251 w 2613172"/>
                            <a:gd name="csY544" fmla="*/ 100946 h 226474"/>
                            <a:gd name="csX545" fmla="*/ 1277920 w 2613172"/>
                            <a:gd name="csY545" fmla="*/ 108115 h 226474"/>
                            <a:gd name="csX546" fmla="*/ 1277920 w 2613172"/>
                            <a:gd name="csY546" fmla="*/ 166037 h 226474"/>
                            <a:gd name="csX547" fmla="*/ 1279573 w 2613172"/>
                            <a:gd name="csY547" fmla="*/ 170041 h 226474"/>
                            <a:gd name="csX548" fmla="*/ 1283564 w 2613172"/>
                            <a:gd name="csY548" fmla="*/ 171706 h 226474"/>
                            <a:gd name="csX549" fmla="*/ 1321192 w 2613172"/>
                            <a:gd name="csY549" fmla="*/ 171706 h 226474"/>
                            <a:gd name="csX550" fmla="*/ 1325196 w 2613172"/>
                            <a:gd name="csY550" fmla="*/ 170041 h 226474"/>
                            <a:gd name="csX551" fmla="*/ 1326849 w 2613172"/>
                            <a:gd name="csY551" fmla="*/ 166037 h 226474"/>
                            <a:gd name="csX552" fmla="*/ 1326849 w 2613172"/>
                            <a:gd name="csY552" fmla="*/ 99777 h 226474"/>
                            <a:gd name="csX553" fmla="*/ 1324154 w 2613172"/>
                            <a:gd name="csY553" fmla="*/ 83215 h 226474"/>
                            <a:gd name="csX554" fmla="*/ 1316082 w 2613172"/>
                            <a:gd name="csY554" fmla="*/ 69259 h 226474"/>
                            <a:gd name="csX555" fmla="*/ 1302582 w 2613172"/>
                            <a:gd name="csY555" fmla="*/ 59777 h 226474"/>
                            <a:gd name="csX556" fmla="*/ 1283691 w 2613172"/>
                            <a:gd name="csY556" fmla="*/ 56625 h 226474"/>
                            <a:gd name="csX557" fmla="*/ 1486017 w 2613172"/>
                            <a:gd name="csY557" fmla="*/ 144289 h 226474"/>
                            <a:gd name="csX558" fmla="*/ 1482534 w 2613172"/>
                            <a:gd name="csY558" fmla="*/ 142459 h 226474"/>
                            <a:gd name="csX559" fmla="*/ 1477793 w 2613172"/>
                            <a:gd name="csY559" fmla="*/ 140527 h 226474"/>
                            <a:gd name="csX560" fmla="*/ 1476547 w 2613172"/>
                            <a:gd name="csY560" fmla="*/ 136434 h 226474"/>
                            <a:gd name="csX561" fmla="*/ 1476547 w 2613172"/>
                            <a:gd name="csY561" fmla="*/ 66018 h 226474"/>
                            <a:gd name="csX562" fmla="*/ 1474869 w 2613172"/>
                            <a:gd name="csY562" fmla="*/ 61989 h 226474"/>
                            <a:gd name="csX563" fmla="*/ 1470826 w 2613172"/>
                            <a:gd name="csY563" fmla="*/ 60311 h 226474"/>
                            <a:gd name="csX564" fmla="*/ 1439326 w 2613172"/>
                            <a:gd name="csY564" fmla="*/ 60311 h 226474"/>
                            <a:gd name="csX565" fmla="*/ 1435296 w 2613172"/>
                            <a:gd name="csY565" fmla="*/ 61989 h 226474"/>
                            <a:gd name="csX566" fmla="*/ 1433618 w 2613172"/>
                            <a:gd name="csY566" fmla="*/ 66018 h 226474"/>
                            <a:gd name="csX567" fmla="*/ 1433618 w 2613172"/>
                            <a:gd name="csY567" fmla="*/ 73772 h 226474"/>
                            <a:gd name="csX568" fmla="*/ 1419076 w 2613172"/>
                            <a:gd name="csY568" fmla="*/ 61709 h 226474"/>
                            <a:gd name="csX569" fmla="*/ 1397414 w 2613172"/>
                            <a:gd name="csY569" fmla="*/ 56600 h 226474"/>
                            <a:gd name="csX570" fmla="*/ 1358375 w 2613172"/>
                            <a:gd name="csY570" fmla="*/ 74814 h 226474"/>
                            <a:gd name="csX571" fmla="*/ 1346133 w 2613172"/>
                            <a:gd name="csY571" fmla="*/ 115996 h 226474"/>
                            <a:gd name="csX572" fmla="*/ 1358375 w 2613172"/>
                            <a:gd name="csY572" fmla="*/ 157190 h 226474"/>
                            <a:gd name="csX573" fmla="*/ 1397414 w 2613172"/>
                            <a:gd name="csY573" fmla="*/ 175404 h 226474"/>
                            <a:gd name="csX574" fmla="*/ 1397872 w 2613172"/>
                            <a:gd name="csY574" fmla="*/ 175404 h 226474"/>
                            <a:gd name="csX575" fmla="*/ 1415580 w 2613172"/>
                            <a:gd name="csY575" fmla="*/ 173053 h 226474"/>
                            <a:gd name="csX576" fmla="*/ 1430847 w 2613172"/>
                            <a:gd name="csY576" fmla="*/ 165973 h 226474"/>
                            <a:gd name="csX577" fmla="*/ 1434533 w 2613172"/>
                            <a:gd name="csY577" fmla="*/ 164905 h 226474"/>
                            <a:gd name="csX578" fmla="*/ 1437991 w 2613172"/>
                            <a:gd name="csY578" fmla="*/ 166393 h 226474"/>
                            <a:gd name="csX579" fmla="*/ 1448453 w 2613172"/>
                            <a:gd name="csY579" fmla="*/ 172633 h 226474"/>
                            <a:gd name="csX580" fmla="*/ 1462843 w 2613172"/>
                            <a:gd name="csY580" fmla="*/ 174718 h 226474"/>
                            <a:gd name="csX581" fmla="*/ 1474068 w 2613172"/>
                            <a:gd name="csY581" fmla="*/ 174006 h 226474"/>
                            <a:gd name="csX582" fmla="*/ 1483729 w 2613172"/>
                            <a:gd name="csY582" fmla="*/ 171909 h 226474"/>
                            <a:gd name="csX583" fmla="*/ 1486450 w 2613172"/>
                            <a:gd name="csY583" fmla="*/ 169850 h 226474"/>
                            <a:gd name="csX584" fmla="*/ 1487454 w 2613172"/>
                            <a:gd name="csY584" fmla="*/ 166558 h 226474"/>
                            <a:gd name="csX585" fmla="*/ 1487454 w 2613172"/>
                            <a:gd name="csY585" fmla="*/ 148064 h 226474"/>
                            <a:gd name="csX586" fmla="*/ 1486017 w 2613172"/>
                            <a:gd name="csY586" fmla="*/ 144289 h 226474"/>
                            <a:gd name="csX587" fmla="*/ 1428050 w 2613172"/>
                            <a:gd name="csY587" fmla="*/ 115996 h 226474"/>
                            <a:gd name="csX588" fmla="*/ 1428050 w 2613172"/>
                            <a:gd name="csY588" fmla="*/ 128299 h 226474"/>
                            <a:gd name="csX589" fmla="*/ 1422508 w 2613172"/>
                            <a:gd name="csY589" fmla="*/ 133727 h 226474"/>
                            <a:gd name="csX590" fmla="*/ 1413660 w 2613172"/>
                            <a:gd name="csY590" fmla="*/ 136193 h 226474"/>
                            <a:gd name="csX591" fmla="*/ 1400668 w 2613172"/>
                            <a:gd name="csY591" fmla="*/ 129837 h 226474"/>
                            <a:gd name="csX592" fmla="*/ 1396715 w 2613172"/>
                            <a:gd name="csY592" fmla="*/ 115996 h 226474"/>
                            <a:gd name="csX593" fmla="*/ 1400668 w 2613172"/>
                            <a:gd name="csY593" fmla="*/ 102167 h 226474"/>
                            <a:gd name="csX594" fmla="*/ 1413660 w 2613172"/>
                            <a:gd name="csY594" fmla="*/ 95824 h 226474"/>
                            <a:gd name="csX595" fmla="*/ 1422508 w 2613172"/>
                            <a:gd name="csY595" fmla="*/ 98290 h 226474"/>
                            <a:gd name="csX596" fmla="*/ 1428050 w 2613172"/>
                            <a:gd name="csY596" fmla="*/ 103705 h 226474"/>
                            <a:gd name="csX597" fmla="*/ 1428050 w 2613172"/>
                            <a:gd name="csY597" fmla="*/ 115996 h 226474"/>
                            <a:gd name="csX598" fmla="*/ 1581599 w 2613172"/>
                            <a:gd name="csY598" fmla="*/ 56612 h 226474"/>
                            <a:gd name="csX599" fmla="*/ 1563446 w 2613172"/>
                            <a:gd name="csY599" fmla="*/ 60324 h 226474"/>
                            <a:gd name="csX600" fmla="*/ 1547493 w 2613172"/>
                            <a:gd name="csY600" fmla="*/ 71458 h 226474"/>
                            <a:gd name="csX601" fmla="*/ 1547493 w 2613172"/>
                            <a:gd name="csY601" fmla="*/ 66323 h 226474"/>
                            <a:gd name="csX602" fmla="*/ 1545713 w 2613172"/>
                            <a:gd name="csY602" fmla="*/ 62218 h 226474"/>
                            <a:gd name="csX603" fmla="*/ 1541492 w 2613172"/>
                            <a:gd name="csY603" fmla="*/ 60692 h 226474"/>
                            <a:gd name="csX604" fmla="*/ 1525857 w 2613172"/>
                            <a:gd name="csY604" fmla="*/ 60502 h 226474"/>
                            <a:gd name="csX605" fmla="*/ 1510221 w 2613172"/>
                            <a:gd name="csY605" fmla="*/ 60311 h 226474"/>
                            <a:gd name="csX606" fmla="*/ 1506229 w 2613172"/>
                            <a:gd name="csY606" fmla="*/ 61976 h 226474"/>
                            <a:gd name="csX607" fmla="*/ 1504577 w 2613172"/>
                            <a:gd name="csY607" fmla="*/ 65980 h 226474"/>
                            <a:gd name="csX608" fmla="*/ 1504577 w 2613172"/>
                            <a:gd name="csY608" fmla="*/ 166037 h 226474"/>
                            <a:gd name="csX609" fmla="*/ 1506229 w 2613172"/>
                            <a:gd name="csY609" fmla="*/ 170040 h 226474"/>
                            <a:gd name="csX610" fmla="*/ 1510221 w 2613172"/>
                            <a:gd name="csY610" fmla="*/ 171693 h 226474"/>
                            <a:gd name="csX611" fmla="*/ 1547861 w 2613172"/>
                            <a:gd name="csY611" fmla="*/ 171693 h 226474"/>
                            <a:gd name="csX612" fmla="*/ 1551866 w 2613172"/>
                            <a:gd name="csY612" fmla="*/ 170040 h 226474"/>
                            <a:gd name="csX613" fmla="*/ 1553531 w 2613172"/>
                            <a:gd name="csY613" fmla="*/ 166037 h 226474"/>
                            <a:gd name="csX614" fmla="*/ 1553531 w 2613172"/>
                            <a:gd name="csY614" fmla="*/ 103018 h 226474"/>
                            <a:gd name="csX615" fmla="*/ 1559315 w 2613172"/>
                            <a:gd name="csY615" fmla="*/ 98582 h 226474"/>
                            <a:gd name="csX616" fmla="*/ 1566459 w 2613172"/>
                            <a:gd name="csY616" fmla="*/ 97502 h 226474"/>
                            <a:gd name="csX617" fmla="*/ 1573158 w 2613172"/>
                            <a:gd name="csY617" fmla="*/ 100934 h 226474"/>
                            <a:gd name="csX618" fmla="*/ 1575815 w 2613172"/>
                            <a:gd name="csY618" fmla="*/ 108115 h 226474"/>
                            <a:gd name="csX619" fmla="*/ 1575815 w 2613172"/>
                            <a:gd name="csY619" fmla="*/ 166037 h 226474"/>
                            <a:gd name="csX620" fmla="*/ 1577480 w 2613172"/>
                            <a:gd name="csY620" fmla="*/ 170041 h 226474"/>
                            <a:gd name="csX621" fmla="*/ 1581485 w 2613172"/>
                            <a:gd name="csY621" fmla="*/ 171693 h 226474"/>
                            <a:gd name="csX622" fmla="*/ 1619113 w 2613172"/>
                            <a:gd name="csY622" fmla="*/ 171693 h 226474"/>
                            <a:gd name="csX623" fmla="*/ 1623104 w 2613172"/>
                            <a:gd name="csY623" fmla="*/ 170041 h 226474"/>
                            <a:gd name="csX624" fmla="*/ 1624757 w 2613172"/>
                            <a:gd name="csY624" fmla="*/ 166037 h 226474"/>
                            <a:gd name="csX625" fmla="*/ 1624757 w 2613172"/>
                            <a:gd name="csY625" fmla="*/ 99764 h 226474"/>
                            <a:gd name="csX626" fmla="*/ 1622075 w 2613172"/>
                            <a:gd name="csY626" fmla="*/ 83203 h 226474"/>
                            <a:gd name="csX627" fmla="*/ 1613990 w 2613172"/>
                            <a:gd name="csY627" fmla="*/ 69247 h 226474"/>
                            <a:gd name="csX628" fmla="*/ 1600502 w 2613172"/>
                            <a:gd name="csY628" fmla="*/ 59777 h 226474"/>
                            <a:gd name="csX629" fmla="*/ 1581599 w 2613172"/>
                            <a:gd name="csY629" fmla="*/ 56612 h 226474"/>
                            <a:gd name="csX630" fmla="*/ 1903495 w 2613172"/>
                            <a:gd name="csY630" fmla="*/ 80127 h 226474"/>
                            <a:gd name="csX631" fmla="*/ 1897418 w 2613172"/>
                            <a:gd name="csY631" fmla="*/ 72170 h 226474"/>
                            <a:gd name="csX632" fmla="*/ 1889829 w 2613172"/>
                            <a:gd name="csY632" fmla="*/ 65866 h 226474"/>
                            <a:gd name="csX633" fmla="*/ 1879774 w 2613172"/>
                            <a:gd name="csY633" fmla="*/ 60908 h 226474"/>
                            <a:gd name="csX634" fmla="*/ 1867748 w 2613172"/>
                            <a:gd name="csY634" fmla="*/ 57680 h 226474"/>
                            <a:gd name="csX635" fmla="*/ 1854159 w 2613172"/>
                            <a:gd name="csY635" fmla="*/ 56625 h 226474"/>
                            <a:gd name="csX636" fmla="*/ 1844180 w 2613172"/>
                            <a:gd name="csY636" fmla="*/ 57400 h 226474"/>
                            <a:gd name="csX637" fmla="*/ 1834201 w 2613172"/>
                            <a:gd name="csY637" fmla="*/ 59752 h 226474"/>
                            <a:gd name="csX638" fmla="*/ 1824426 w 2613172"/>
                            <a:gd name="csY638" fmla="*/ 63718 h 226474"/>
                            <a:gd name="csX639" fmla="*/ 1815044 w 2613172"/>
                            <a:gd name="csY639" fmla="*/ 69374 h 226474"/>
                            <a:gd name="csX640" fmla="*/ 1806705 w 2613172"/>
                            <a:gd name="csY640" fmla="*/ 77229 h 226474"/>
                            <a:gd name="csX641" fmla="*/ 1800082 w 2613172"/>
                            <a:gd name="csY641" fmla="*/ 87829 h 226474"/>
                            <a:gd name="csX642" fmla="*/ 1795734 w 2613172"/>
                            <a:gd name="csY642" fmla="*/ 100667 h 226474"/>
                            <a:gd name="csX643" fmla="*/ 1794272 w 2613172"/>
                            <a:gd name="csY643" fmla="*/ 115322 h 226474"/>
                            <a:gd name="csX644" fmla="*/ 1796866 w 2613172"/>
                            <a:gd name="csY644" fmla="*/ 134133 h 226474"/>
                            <a:gd name="csX645" fmla="*/ 1804607 w 2613172"/>
                            <a:gd name="csY645" fmla="*/ 149780 h 226474"/>
                            <a:gd name="csX646" fmla="*/ 1816176 w 2613172"/>
                            <a:gd name="csY646" fmla="*/ 161753 h 226474"/>
                            <a:gd name="csX647" fmla="*/ 1830235 w 2613172"/>
                            <a:gd name="csY647" fmla="*/ 169621 h 226474"/>
                            <a:gd name="csX648" fmla="*/ 1846430 w 2613172"/>
                            <a:gd name="csY648" fmla="*/ 173968 h 226474"/>
                            <a:gd name="csX649" fmla="*/ 1864367 w 2613172"/>
                            <a:gd name="csY649" fmla="*/ 175417 h 226474"/>
                            <a:gd name="csX650" fmla="*/ 1883994 w 2613172"/>
                            <a:gd name="csY650" fmla="*/ 174273 h 226474"/>
                            <a:gd name="csX651" fmla="*/ 1900991 w 2613172"/>
                            <a:gd name="csY651" fmla="*/ 170879 h 226474"/>
                            <a:gd name="csX652" fmla="*/ 1903876 w 2613172"/>
                            <a:gd name="csY652" fmla="*/ 168820 h 226474"/>
                            <a:gd name="csX653" fmla="*/ 1904969 w 2613172"/>
                            <a:gd name="csY653" fmla="*/ 165414 h 226474"/>
                            <a:gd name="csX654" fmla="*/ 1904969 w 2613172"/>
                            <a:gd name="csY654" fmla="*/ 144010 h 226474"/>
                            <a:gd name="csX655" fmla="*/ 1902897 w 2613172"/>
                            <a:gd name="csY655" fmla="*/ 139612 h 226474"/>
                            <a:gd name="csX656" fmla="*/ 1898219 w 2613172"/>
                            <a:gd name="csY656" fmla="*/ 138481 h 226474"/>
                            <a:gd name="csX657" fmla="*/ 1886194 w 2613172"/>
                            <a:gd name="csY657" fmla="*/ 140425 h 226474"/>
                            <a:gd name="csX658" fmla="*/ 1872935 w 2613172"/>
                            <a:gd name="csY658" fmla="*/ 141073 h 226474"/>
                            <a:gd name="csX659" fmla="*/ 1862206 w 2613172"/>
                            <a:gd name="csY659" fmla="*/ 140171 h 226474"/>
                            <a:gd name="csX660" fmla="*/ 1852761 w 2613172"/>
                            <a:gd name="csY660" fmla="*/ 137489 h 226474"/>
                            <a:gd name="csX661" fmla="*/ 1845439 w 2613172"/>
                            <a:gd name="csY661" fmla="*/ 133104 h 226474"/>
                            <a:gd name="csX662" fmla="*/ 1841167 w 2613172"/>
                            <a:gd name="csY662" fmla="*/ 127143 h 226474"/>
                            <a:gd name="csX663" fmla="*/ 1904919 w 2613172"/>
                            <a:gd name="csY663" fmla="*/ 127143 h 226474"/>
                            <a:gd name="csX664" fmla="*/ 1908656 w 2613172"/>
                            <a:gd name="csY664" fmla="*/ 125757 h 226474"/>
                            <a:gd name="csX665" fmla="*/ 1910550 w 2613172"/>
                            <a:gd name="csY665" fmla="*/ 122275 h 226474"/>
                            <a:gd name="csX666" fmla="*/ 1911173 w 2613172"/>
                            <a:gd name="csY666" fmla="*/ 116288 h 226474"/>
                            <a:gd name="csX667" fmla="*/ 1911516 w 2613172"/>
                            <a:gd name="csY667" fmla="*/ 110263 h 226474"/>
                            <a:gd name="csX668" fmla="*/ 1910944 w 2613172"/>
                            <a:gd name="csY668" fmla="*/ 99599 h 226474"/>
                            <a:gd name="csX669" fmla="*/ 1908186 w 2613172"/>
                            <a:gd name="csY669" fmla="*/ 89329 h 226474"/>
                            <a:gd name="csX670" fmla="*/ 1903495 w 2613172"/>
                            <a:gd name="csY670" fmla="*/ 80127 h 226474"/>
                            <a:gd name="csX671" fmla="*/ 1870036 w 2613172"/>
                            <a:gd name="csY671" fmla="*/ 99040 h 226474"/>
                            <a:gd name="csX672" fmla="*/ 1870164 w 2613172"/>
                            <a:gd name="csY672" fmla="*/ 104645 h 226474"/>
                            <a:gd name="csX673" fmla="*/ 1840684 w 2613172"/>
                            <a:gd name="csY673" fmla="*/ 104645 h 226474"/>
                            <a:gd name="csX674" fmla="*/ 1841790 w 2613172"/>
                            <a:gd name="csY674" fmla="*/ 98315 h 226474"/>
                            <a:gd name="csX675" fmla="*/ 1845083 w 2613172"/>
                            <a:gd name="csY675" fmla="*/ 93269 h 226474"/>
                            <a:gd name="csX676" fmla="*/ 1850193 w 2613172"/>
                            <a:gd name="csY676" fmla="*/ 89965 h 226474"/>
                            <a:gd name="csX677" fmla="*/ 1856689 w 2613172"/>
                            <a:gd name="csY677" fmla="*/ 88859 h 226474"/>
                            <a:gd name="csX678" fmla="*/ 1863426 w 2613172"/>
                            <a:gd name="csY678" fmla="*/ 90117 h 226474"/>
                            <a:gd name="csX679" fmla="*/ 1867837 w 2613172"/>
                            <a:gd name="csY679" fmla="*/ 93854 h 226474"/>
                            <a:gd name="csX680" fmla="*/ 1870037 w 2613172"/>
                            <a:gd name="csY680" fmla="*/ 99040 h 226474"/>
                            <a:gd name="csX681" fmla="*/ 1929605 w 2613172"/>
                            <a:gd name="csY681" fmla="*/ 101023 h 226474"/>
                            <a:gd name="csX682" fmla="*/ 1932478 w 2613172"/>
                            <a:gd name="csY682" fmla="*/ 108001 h 226474"/>
                            <a:gd name="csX683" fmla="*/ 1936826 w 2613172"/>
                            <a:gd name="csY683" fmla="*/ 113606 h 226474"/>
                            <a:gd name="csX684" fmla="*/ 1942228 w 2613172"/>
                            <a:gd name="csY684" fmla="*/ 118093 h 226474"/>
                            <a:gd name="csX685" fmla="*/ 1948343 w 2613172"/>
                            <a:gd name="csY685" fmla="*/ 121639 h 226474"/>
                            <a:gd name="csX686" fmla="*/ 1954877 w 2613172"/>
                            <a:gd name="csY686" fmla="*/ 124359 h 226474"/>
                            <a:gd name="csX687" fmla="*/ 1961398 w 2613172"/>
                            <a:gd name="csY687" fmla="*/ 126533 h 226474"/>
                            <a:gd name="csX688" fmla="*/ 1967513 w 2613172"/>
                            <a:gd name="csY688" fmla="*/ 128427 h 226474"/>
                            <a:gd name="csX689" fmla="*/ 1972915 w 2613172"/>
                            <a:gd name="csY689" fmla="*/ 130168 h 226474"/>
                            <a:gd name="csX690" fmla="*/ 1977275 w 2613172"/>
                            <a:gd name="csY690" fmla="*/ 131909 h 226474"/>
                            <a:gd name="csX691" fmla="*/ 1980136 w 2613172"/>
                            <a:gd name="csY691" fmla="*/ 133905 h 226474"/>
                            <a:gd name="csX692" fmla="*/ 1981089 w 2613172"/>
                            <a:gd name="csY692" fmla="*/ 136434 h 226474"/>
                            <a:gd name="csX693" fmla="*/ 1980492 w 2613172"/>
                            <a:gd name="csY693" fmla="*/ 138252 h 226474"/>
                            <a:gd name="csX694" fmla="*/ 1978661 w 2613172"/>
                            <a:gd name="csY694" fmla="*/ 139561 h 226474"/>
                            <a:gd name="csX695" fmla="*/ 1975331 w 2613172"/>
                            <a:gd name="csY695" fmla="*/ 140349 h 226474"/>
                            <a:gd name="csX696" fmla="*/ 1970195 w 2613172"/>
                            <a:gd name="csY696" fmla="*/ 140603 h 226474"/>
                            <a:gd name="csX697" fmla="*/ 1961284 w 2613172"/>
                            <a:gd name="csY697" fmla="*/ 139917 h 226474"/>
                            <a:gd name="csX698" fmla="*/ 1950809 w 2613172"/>
                            <a:gd name="csY698" fmla="*/ 137820 h 226474"/>
                            <a:gd name="csX699" fmla="*/ 1944389 w 2613172"/>
                            <a:gd name="csY699" fmla="*/ 135862 h 226474"/>
                            <a:gd name="csX700" fmla="*/ 1938262 w 2613172"/>
                            <a:gd name="csY700" fmla="*/ 133231 h 226474"/>
                            <a:gd name="csX701" fmla="*/ 1932732 w 2613172"/>
                            <a:gd name="csY701" fmla="*/ 133422 h 226474"/>
                            <a:gd name="csX702" fmla="*/ 1930038 w 2613172"/>
                            <a:gd name="csY702" fmla="*/ 138188 h 226474"/>
                            <a:gd name="csX703" fmla="*/ 1930038 w 2613172"/>
                            <a:gd name="csY703" fmla="*/ 162173 h 226474"/>
                            <a:gd name="csX704" fmla="*/ 1930864 w 2613172"/>
                            <a:gd name="csY704" fmla="*/ 165172 h 226474"/>
                            <a:gd name="csX705" fmla="*/ 1933139 w 2613172"/>
                            <a:gd name="csY705" fmla="*/ 167270 h 226474"/>
                            <a:gd name="csX706" fmla="*/ 1941555 w 2613172"/>
                            <a:gd name="csY706" fmla="*/ 170663 h 226474"/>
                            <a:gd name="csX707" fmla="*/ 1950695 w 2613172"/>
                            <a:gd name="csY707" fmla="*/ 173091 h 226474"/>
                            <a:gd name="csX708" fmla="*/ 1962873 w 2613172"/>
                            <a:gd name="csY708" fmla="*/ 174832 h 226474"/>
                            <a:gd name="csX709" fmla="*/ 1976691 w 2613172"/>
                            <a:gd name="csY709" fmla="*/ 175417 h 226474"/>
                            <a:gd name="csX710" fmla="*/ 1987191 w 2613172"/>
                            <a:gd name="csY710" fmla="*/ 175010 h 226474"/>
                            <a:gd name="csX711" fmla="*/ 1997348 w 2613172"/>
                            <a:gd name="csY711" fmla="*/ 173790 h 226474"/>
                            <a:gd name="csX712" fmla="*/ 2006742 w 2613172"/>
                            <a:gd name="csY712" fmla="*/ 171502 h 226474"/>
                            <a:gd name="csX713" fmla="*/ 2014980 w 2613172"/>
                            <a:gd name="csY713" fmla="*/ 167867 h 226474"/>
                            <a:gd name="csX714" fmla="*/ 2021857 w 2613172"/>
                            <a:gd name="csY714" fmla="*/ 162884 h 226474"/>
                            <a:gd name="csX715" fmla="*/ 2027158 w 2613172"/>
                            <a:gd name="csY715" fmla="*/ 156504 h 226474"/>
                            <a:gd name="csX716" fmla="*/ 2030552 w 2613172"/>
                            <a:gd name="csY716" fmla="*/ 148522 h 226474"/>
                            <a:gd name="csX717" fmla="*/ 2031684 w 2613172"/>
                            <a:gd name="csY717" fmla="*/ 138747 h 226474"/>
                            <a:gd name="csX718" fmla="*/ 2030730 w 2613172"/>
                            <a:gd name="csY718" fmla="*/ 129875 h 226474"/>
                            <a:gd name="csX719" fmla="*/ 2027857 w 2613172"/>
                            <a:gd name="csY719" fmla="*/ 122732 h 226474"/>
                            <a:gd name="csX720" fmla="*/ 2023535 w 2613172"/>
                            <a:gd name="csY720" fmla="*/ 117050 h 226474"/>
                            <a:gd name="csX721" fmla="*/ 2018234 w 2613172"/>
                            <a:gd name="csY721" fmla="*/ 112526 h 226474"/>
                            <a:gd name="csX722" fmla="*/ 2012170 w 2613172"/>
                            <a:gd name="csY722" fmla="*/ 109017 h 226474"/>
                            <a:gd name="csX723" fmla="*/ 2005585 w 2613172"/>
                            <a:gd name="csY723" fmla="*/ 106386 h 226474"/>
                            <a:gd name="csX724" fmla="*/ 1999001 w 2613172"/>
                            <a:gd name="csY724" fmla="*/ 104289 h 226474"/>
                            <a:gd name="csX725" fmla="*/ 1992924 w 2613172"/>
                            <a:gd name="csY725" fmla="*/ 102433 h 226474"/>
                            <a:gd name="csX726" fmla="*/ 1987623 w 2613172"/>
                            <a:gd name="csY726" fmla="*/ 100692 h 226474"/>
                            <a:gd name="csX727" fmla="*/ 1983301 w 2613172"/>
                            <a:gd name="csY727" fmla="*/ 98951 h 226474"/>
                            <a:gd name="csX728" fmla="*/ 1980428 w 2613172"/>
                            <a:gd name="csY728" fmla="*/ 96892 h 226474"/>
                            <a:gd name="csX729" fmla="*/ 1979475 w 2613172"/>
                            <a:gd name="csY729" fmla="*/ 94197 h 226474"/>
                            <a:gd name="csX730" fmla="*/ 1980085 w 2613172"/>
                            <a:gd name="csY730" fmla="*/ 92252 h 226474"/>
                            <a:gd name="csX731" fmla="*/ 1981903 w 2613172"/>
                            <a:gd name="csY731" fmla="*/ 91058 h 226474"/>
                            <a:gd name="csX732" fmla="*/ 1984547 w 2613172"/>
                            <a:gd name="csY732" fmla="*/ 90460 h 226474"/>
                            <a:gd name="csX733" fmla="*/ 1987598 w 2613172"/>
                            <a:gd name="csY733" fmla="*/ 90257 h 226474"/>
                            <a:gd name="csX734" fmla="*/ 1996331 w 2613172"/>
                            <a:gd name="csY734" fmla="*/ 90981 h 226474"/>
                            <a:gd name="csX735" fmla="*/ 2005814 w 2613172"/>
                            <a:gd name="csY735" fmla="*/ 93155 h 226474"/>
                            <a:gd name="csX736" fmla="*/ 2010607 w 2613172"/>
                            <a:gd name="csY736" fmla="*/ 94718 h 226474"/>
                            <a:gd name="csX737" fmla="*/ 2015069 w 2613172"/>
                            <a:gd name="csY737" fmla="*/ 96460 h 226474"/>
                            <a:gd name="csX738" fmla="*/ 2020370 w 2613172"/>
                            <a:gd name="csY738" fmla="*/ 96002 h 226474"/>
                            <a:gd name="csX739" fmla="*/ 2022874 w 2613172"/>
                            <a:gd name="csY739" fmla="*/ 91312 h 226474"/>
                            <a:gd name="csX740" fmla="*/ 2022874 w 2613172"/>
                            <a:gd name="csY740" fmla="*/ 69831 h 226474"/>
                            <a:gd name="csX741" fmla="*/ 2021959 w 2613172"/>
                            <a:gd name="csY741" fmla="*/ 66704 h 226474"/>
                            <a:gd name="csX742" fmla="*/ 2019505 w 2613172"/>
                            <a:gd name="csY742" fmla="*/ 64594 h 226474"/>
                            <a:gd name="csX743" fmla="*/ 2011522 w 2613172"/>
                            <a:gd name="csY743" fmla="*/ 61569 h 226474"/>
                            <a:gd name="csX744" fmla="*/ 2003145 w 2613172"/>
                            <a:gd name="csY744" fmla="*/ 59154 h 226474"/>
                            <a:gd name="csX745" fmla="*/ 1991895 w 2613172"/>
                            <a:gd name="csY745" fmla="*/ 57248 h 226474"/>
                            <a:gd name="csX746" fmla="*/ 1979017 w 2613172"/>
                            <a:gd name="csY746" fmla="*/ 56612 h 226474"/>
                            <a:gd name="csX747" fmla="*/ 1969432 w 2613172"/>
                            <a:gd name="csY747" fmla="*/ 57044 h 226474"/>
                            <a:gd name="csX748" fmla="*/ 1960216 w 2613172"/>
                            <a:gd name="csY748" fmla="*/ 58354 h 226474"/>
                            <a:gd name="csX749" fmla="*/ 1951686 w 2613172"/>
                            <a:gd name="csY749" fmla="*/ 60692 h 226474"/>
                            <a:gd name="csX750" fmla="*/ 1944199 w 2613172"/>
                            <a:gd name="csY750" fmla="*/ 64264 h 226474"/>
                            <a:gd name="csX751" fmla="*/ 1937906 w 2613172"/>
                            <a:gd name="csY751" fmla="*/ 69107 h 226474"/>
                            <a:gd name="csX752" fmla="*/ 1932949 w 2613172"/>
                            <a:gd name="csY752" fmla="*/ 75284 h 226474"/>
                            <a:gd name="csX753" fmla="*/ 1929720 w 2613172"/>
                            <a:gd name="csY753" fmla="*/ 82974 h 226474"/>
                            <a:gd name="csX754" fmla="*/ 1928652 w 2613172"/>
                            <a:gd name="csY754" fmla="*/ 92341 h 226474"/>
                            <a:gd name="csX755" fmla="*/ 1929605 w 2613172"/>
                            <a:gd name="csY755" fmla="*/ 101023 h 226474"/>
                            <a:gd name="csX756" fmla="*/ 1176834 w 2613172"/>
                            <a:gd name="csY756" fmla="*/ 132074 h 226474"/>
                            <a:gd name="csX757" fmla="*/ 1176834 w 2613172"/>
                            <a:gd name="csY757" fmla="*/ 131998 h 226474"/>
                            <a:gd name="csX758" fmla="*/ 1174457 w 2613172"/>
                            <a:gd name="csY758" fmla="*/ 132684 h 226474"/>
                            <a:gd name="csX759" fmla="*/ 1171952 w 2613172"/>
                            <a:gd name="csY759" fmla="*/ 133295 h 226474"/>
                            <a:gd name="csX760" fmla="*/ 1164618 w 2613172"/>
                            <a:gd name="csY760" fmla="*/ 134426 h 226474"/>
                            <a:gd name="csX761" fmla="*/ 1156761 w 2613172"/>
                            <a:gd name="csY761" fmla="*/ 134807 h 226474"/>
                            <a:gd name="csX762" fmla="*/ 1152198 w 2613172"/>
                            <a:gd name="csY762" fmla="*/ 134540 h 226474"/>
                            <a:gd name="csX763" fmla="*/ 1147825 w 2613172"/>
                            <a:gd name="csY763" fmla="*/ 133765 h 226474"/>
                            <a:gd name="csX764" fmla="*/ 1143795 w 2613172"/>
                            <a:gd name="csY764" fmla="*/ 132430 h 226474"/>
                            <a:gd name="csX765" fmla="*/ 1140274 w 2613172"/>
                            <a:gd name="csY765" fmla="*/ 130511 h 226474"/>
                            <a:gd name="csX766" fmla="*/ 1137350 w 2613172"/>
                            <a:gd name="csY766" fmla="*/ 127956 h 226474"/>
                            <a:gd name="csX767" fmla="*/ 1135049 w 2613172"/>
                            <a:gd name="csY767" fmla="*/ 124715 h 226474"/>
                            <a:gd name="csX768" fmla="*/ 1133575 w 2613172"/>
                            <a:gd name="csY768" fmla="*/ 120737 h 226474"/>
                            <a:gd name="csX769" fmla="*/ 1133079 w 2613172"/>
                            <a:gd name="csY769" fmla="*/ 116008 h 226474"/>
                            <a:gd name="csX770" fmla="*/ 1133575 w 2613172"/>
                            <a:gd name="csY770" fmla="*/ 111077 h 226474"/>
                            <a:gd name="csX771" fmla="*/ 1135049 w 2613172"/>
                            <a:gd name="csY771" fmla="*/ 106959 h 226474"/>
                            <a:gd name="csX772" fmla="*/ 1137401 w 2613172"/>
                            <a:gd name="csY772" fmla="*/ 103628 h 226474"/>
                            <a:gd name="csX773" fmla="*/ 1140515 w 2613172"/>
                            <a:gd name="csY773" fmla="*/ 101048 h 226474"/>
                            <a:gd name="csX774" fmla="*/ 1144227 w 2613172"/>
                            <a:gd name="csY774" fmla="*/ 99129 h 226474"/>
                            <a:gd name="csX775" fmla="*/ 1148397 w 2613172"/>
                            <a:gd name="csY775" fmla="*/ 97794 h 226474"/>
                            <a:gd name="csX776" fmla="*/ 1152922 w 2613172"/>
                            <a:gd name="csY776" fmla="*/ 97006 h 226474"/>
                            <a:gd name="csX777" fmla="*/ 1157677 w 2613172"/>
                            <a:gd name="csY777" fmla="*/ 96752 h 226474"/>
                            <a:gd name="csX778" fmla="*/ 1164414 w 2613172"/>
                            <a:gd name="csY778" fmla="*/ 97210 h 226474"/>
                            <a:gd name="csX779" fmla="*/ 1171151 w 2613172"/>
                            <a:gd name="csY779" fmla="*/ 98608 h 226474"/>
                            <a:gd name="csX780" fmla="*/ 1173452 w 2613172"/>
                            <a:gd name="csY780" fmla="*/ 99307 h 226474"/>
                            <a:gd name="csX781" fmla="*/ 1175677 w 2613172"/>
                            <a:gd name="csY781" fmla="*/ 100044 h 226474"/>
                            <a:gd name="csX782" fmla="*/ 1175677 w 2613172"/>
                            <a:gd name="csY782" fmla="*/ 99993 h 226474"/>
                            <a:gd name="csX783" fmla="*/ 1180825 w 2613172"/>
                            <a:gd name="csY783" fmla="*/ 99332 h 226474"/>
                            <a:gd name="csX784" fmla="*/ 1183215 w 2613172"/>
                            <a:gd name="csY784" fmla="*/ 94706 h 226474"/>
                            <a:gd name="csX785" fmla="*/ 1183215 w 2613172"/>
                            <a:gd name="csY785" fmla="*/ 66832 h 226474"/>
                            <a:gd name="csX786" fmla="*/ 1182198 w 2613172"/>
                            <a:gd name="csY786" fmla="*/ 63565 h 226474"/>
                            <a:gd name="csX787" fmla="*/ 1179516 w 2613172"/>
                            <a:gd name="csY787" fmla="*/ 61481 h 226474"/>
                            <a:gd name="csX788" fmla="*/ 1173033 w 2613172"/>
                            <a:gd name="csY788" fmla="*/ 59460 h 226474"/>
                            <a:gd name="csX789" fmla="*/ 1166384 w 2613172"/>
                            <a:gd name="csY789" fmla="*/ 57884 h 226474"/>
                            <a:gd name="csX790" fmla="*/ 1157651 w 2613172"/>
                            <a:gd name="csY790" fmla="*/ 56574 h 226474"/>
                            <a:gd name="csX791" fmla="*/ 1148867 w 2613172"/>
                            <a:gd name="csY791" fmla="*/ 56142 h 226474"/>
                            <a:gd name="csX792" fmla="*/ 1136511 w 2613172"/>
                            <a:gd name="csY792" fmla="*/ 57006 h 226474"/>
                            <a:gd name="csX793" fmla="*/ 1124498 w 2613172"/>
                            <a:gd name="csY793" fmla="*/ 59625 h 226474"/>
                            <a:gd name="csX794" fmla="*/ 1113299 w 2613172"/>
                            <a:gd name="csY794" fmla="*/ 64124 h 226474"/>
                            <a:gd name="csX795" fmla="*/ 1103371 w 2613172"/>
                            <a:gd name="csY795" fmla="*/ 70645 h 226474"/>
                            <a:gd name="csX796" fmla="*/ 1094993 w 2613172"/>
                            <a:gd name="csY796" fmla="*/ 79288 h 226474"/>
                            <a:gd name="csX797" fmla="*/ 1088408 w 2613172"/>
                            <a:gd name="csY797" fmla="*/ 90143 h 226474"/>
                            <a:gd name="csX798" fmla="*/ 1084150 w 2613172"/>
                            <a:gd name="csY798" fmla="*/ 103336 h 226474"/>
                            <a:gd name="csX799" fmla="*/ 1082726 w 2613172"/>
                            <a:gd name="csY799" fmla="*/ 119034 h 226474"/>
                            <a:gd name="csX800" fmla="*/ 1084061 w 2613172"/>
                            <a:gd name="csY800" fmla="*/ 133015 h 226474"/>
                            <a:gd name="csX801" fmla="*/ 1088065 w 2613172"/>
                            <a:gd name="csY801" fmla="*/ 144785 h 226474"/>
                            <a:gd name="csX802" fmla="*/ 1094269 w 2613172"/>
                            <a:gd name="csY802" fmla="*/ 154508 h 226474"/>
                            <a:gd name="csX803" fmla="*/ 1102227 w 2613172"/>
                            <a:gd name="csY803" fmla="*/ 162300 h 226474"/>
                            <a:gd name="csX804" fmla="*/ 1111646 w 2613172"/>
                            <a:gd name="csY804" fmla="*/ 168223 h 226474"/>
                            <a:gd name="csX805" fmla="*/ 1122299 w 2613172"/>
                            <a:gd name="csY805" fmla="*/ 172278 h 226474"/>
                            <a:gd name="csX806" fmla="*/ 1133753 w 2613172"/>
                            <a:gd name="csY806" fmla="*/ 174629 h 226474"/>
                            <a:gd name="csX807" fmla="*/ 1145613 w 2613172"/>
                            <a:gd name="csY807" fmla="*/ 175417 h 226474"/>
                            <a:gd name="csX808" fmla="*/ 1156024 w 2613172"/>
                            <a:gd name="csY808" fmla="*/ 175010 h 226474"/>
                            <a:gd name="csX809" fmla="*/ 1165927 w 2613172"/>
                            <a:gd name="csY809" fmla="*/ 173790 h 226474"/>
                            <a:gd name="csX810" fmla="*/ 1173287 w 2613172"/>
                            <a:gd name="csY810" fmla="*/ 172316 h 226474"/>
                            <a:gd name="csX811" fmla="*/ 1180419 w 2613172"/>
                            <a:gd name="csY811" fmla="*/ 170422 h 226474"/>
                            <a:gd name="csX812" fmla="*/ 1183279 w 2613172"/>
                            <a:gd name="csY812" fmla="*/ 168363 h 226474"/>
                            <a:gd name="csX813" fmla="*/ 1184372 w 2613172"/>
                            <a:gd name="csY813" fmla="*/ 164982 h 226474"/>
                            <a:gd name="csX814" fmla="*/ 1184372 w 2613172"/>
                            <a:gd name="csY814" fmla="*/ 137349 h 226474"/>
                            <a:gd name="csX815" fmla="*/ 1181982 w 2613172"/>
                            <a:gd name="csY815" fmla="*/ 132735 h 226474"/>
                            <a:gd name="csX816" fmla="*/ 1176834 w 2613172"/>
                            <a:gd name="csY816" fmla="*/ 132074 h 22647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  <a:cxn ang="0">
                              <a:pos x="csX118" y="csY118"/>
                            </a:cxn>
                            <a:cxn ang="0">
                              <a:pos x="csX119" y="csY119"/>
                            </a:cxn>
                            <a:cxn ang="0">
                              <a:pos x="csX120" y="csY120"/>
                            </a:cxn>
                            <a:cxn ang="0">
                              <a:pos x="csX121" y="csY121"/>
                            </a:cxn>
                            <a:cxn ang="0">
                              <a:pos x="csX122" y="csY122"/>
                            </a:cxn>
                            <a:cxn ang="0">
                              <a:pos x="csX123" y="csY123"/>
                            </a:cxn>
                            <a:cxn ang="0">
                              <a:pos x="csX124" y="csY124"/>
                            </a:cxn>
                            <a:cxn ang="0">
                              <a:pos x="csX125" y="csY125"/>
                            </a:cxn>
                            <a:cxn ang="0">
                              <a:pos x="csX126" y="csY126"/>
                            </a:cxn>
                            <a:cxn ang="0">
                              <a:pos x="csX127" y="csY127"/>
                            </a:cxn>
                            <a:cxn ang="0">
                              <a:pos x="csX128" y="csY128"/>
                            </a:cxn>
                            <a:cxn ang="0">
                              <a:pos x="csX129" y="csY129"/>
                            </a:cxn>
                            <a:cxn ang="0">
                              <a:pos x="csX130" y="csY130"/>
                            </a:cxn>
                            <a:cxn ang="0">
                              <a:pos x="csX131" y="csY131"/>
                            </a:cxn>
                            <a:cxn ang="0">
                              <a:pos x="csX132" y="csY132"/>
                            </a:cxn>
                            <a:cxn ang="0">
                              <a:pos x="csX133" y="csY133"/>
                            </a:cxn>
                            <a:cxn ang="0">
                              <a:pos x="csX134" y="csY134"/>
                            </a:cxn>
                            <a:cxn ang="0">
                              <a:pos x="csX135" y="csY135"/>
                            </a:cxn>
                            <a:cxn ang="0">
                              <a:pos x="csX136" y="csY136"/>
                            </a:cxn>
                            <a:cxn ang="0">
                              <a:pos x="csX137" y="csY137"/>
                            </a:cxn>
                            <a:cxn ang="0">
                              <a:pos x="csX138" y="csY138"/>
                            </a:cxn>
                            <a:cxn ang="0">
                              <a:pos x="csX139" y="csY139"/>
                            </a:cxn>
                            <a:cxn ang="0">
                              <a:pos x="csX140" y="csY140"/>
                            </a:cxn>
                            <a:cxn ang="0">
                              <a:pos x="csX141" y="csY141"/>
                            </a:cxn>
                            <a:cxn ang="0">
                              <a:pos x="csX142" y="csY142"/>
                            </a:cxn>
                            <a:cxn ang="0">
                              <a:pos x="csX143" y="csY143"/>
                            </a:cxn>
                            <a:cxn ang="0">
                              <a:pos x="csX144" y="csY144"/>
                            </a:cxn>
                            <a:cxn ang="0">
                              <a:pos x="csX145" y="csY145"/>
                            </a:cxn>
                            <a:cxn ang="0">
                              <a:pos x="csX146" y="csY146"/>
                            </a:cxn>
                            <a:cxn ang="0">
                              <a:pos x="csX147" y="csY147"/>
                            </a:cxn>
                            <a:cxn ang="0">
                              <a:pos x="csX148" y="csY148"/>
                            </a:cxn>
                            <a:cxn ang="0">
                              <a:pos x="csX149" y="csY149"/>
                            </a:cxn>
                            <a:cxn ang="0">
                              <a:pos x="csX150" y="csY150"/>
                            </a:cxn>
                            <a:cxn ang="0">
                              <a:pos x="csX151" y="csY151"/>
                            </a:cxn>
                            <a:cxn ang="0">
                              <a:pos x="csX152" y="csY152"/>
                            </a:cxn>
                            <a:cxn ang="0">
                              <a:pos x="csX153" y="csY153"/>
                            </a:cxn>
                            <a:cxn ang="0">
                              <a:pos x="csX154" y="csY154"/>
                            </a:cxn>
                            <a:cxn ang="0">
                              <a:pos x="csX155" y="csY155"/>
                            </a:cxn>
                            <a:cxn ang="0">
                              <a:pos x="csX156" y="csY156"/>
                            </a:cxn>
                            <a:cxn ang="0">
                              <a:pos x="csX157" y="csY157"/>
                            </a:cxn>
                            <a:cxn ang="0">
                              <a:pos x="csX158" y="csY158"/>
                            </a:cxn>
                            <a:cxn ang="0">
                              <a:pos x="csX159" y="csY159"/>
                            </a:cxn>
                            <a:cxn ang="0">
                              <a:pos x="csX160" y="csY160"/>
                            </a:cxn>
                            <a:cxn ang="0">
                              <a:pos x="csX161" y="csY161"/>
                            </a:cxn>
                            <a:cxn ang="0">
                              <a:pos x="csX162" y="csY162"/>
                            </a:cxn>
                            <a:cxn ang="0">
                              <a:pos x="csX163" y="csY163"/>
                            </a:cxn>
                            <a:cxn ang="0">
                              <a:pos x="csX164" y="csY164"/>
                            </a:cxn>
                            <a:cxn ang="0">
                              <a:pos x="csX165" y="csY165"/>
                            </a:cxn>
                            <a:cxn ang="0">
                              <a:pos x="csX166" y="csY166"/>
                            </a:cxn>
                            <a:cxn ang="0">
                              <a:pos x="csX167" y="csY167"/>
                            </a:cxn>
                            <a:cxn ang="0">
                              <a:pos x="csX168" y="csY168"/>
                            </a:cxn>
                            <a:cxn ang="0">
                              <a:pos x="csX169" y="csY169"/>
                            </a:cxn>
                            <a:cxn ang="0">
                              <a:pos x="csX170" y="csY170"/>
                            </a:cxn>
                            <a:cxn ang="0">
                              <a:pos x="csX171" y="csY171"/>
                            </a:cxn>
                            <a:cxn ang="0">
                              <a:pos x="csX172" y="csY172"/>
                            </a:cxn>
                            <a:cxn ang="0">
                              <a:pos x="csX173" y="csY173"/>
                            </a:cxn>
                            <a:cxn ang="0">
                              <a:pos x="csX174" y="csY174"/>
                            </a:cxn>
                            <a:cxn ang="0">
                              <a:pos x="csX175" y="csY175"/>
                            </a:cxn>
                            <a:cxn ang="0">
                              <a:pos x="csX176" y="csY176"/>
                            </a:cxn>
                            <a:cxn ang="0">
                              <a:pos x="csX177" y="csY177"/>
                            </a:cxn>
                            <a:cxn ang="0">
                              <a:pos x="csX178" y="csY178"/>
                            </a:cxn>
                            <a:cxn ang="0">
                              <a:pos x="csX179" y="csY179"/>
                            </a:cxn>
                            <a:cxn ang="0">
                              <a:pos x="csX180" y="csY180"/>
                            </a:cxn>
                            <a:cxn ang="0">
                              <a:pos x="csX181" y="csY181"/>
                            </a:cxn>
                            <a:cxn ang="0">
                              <a:pos x="csX182" y="csY182"/>
                            </a:cxn>
                            <a:cxn ang="0">
                              <a:pos x="csX183" y="csY183"/>
                            </a:cxn>
                            <a:cxn ang="0">
                              <a:pos x="csX184" y="csY184"/>
                            </a:cxn>
                            <a:cxn ang="0">
                              <a:pos x="csX185" y="csY185"/>
                            </a:cxn>
                            <a:cxn ang="0">
                              <a:pos x="csX186" y="csY186"/>
                            </a:cxn>
                            <a:cxn ang="0">
                              <a:pos x="csX187" y="csY187"/>
                            </a:cxn>
                            <a:cxn ang="0">
                              <a:pos x="csX188" y="csY188"/>
                            </a:cxn>
                            <a:cxn ang="0">
                              <a:pos x="csX189" y="csY189"/>
                            </a:cxn>
                            <a:cxn ang="0">
                              <a:pos x="csX190" y="csY190"/>
                            </a:cxn>
                            <a:cxn ang="0">
                              <a:pos x="csX191" y="csY191"/>
                            </a:cxn>
                            <a:cxn ang="0">
                              <a:pos x="csX192" y="csY192"/>
                            </a:cxn>
                            <a:cxn ang="0">
                              <a:pos x="csX193" y="csY193"/>
                            </a:cxn>
                            <a:cxn ang="0">
                              <a:pos x="csX194" y="csY194"/>
                            </a:cxn>
                            <a:cxn ang="0">
                              <a:pos x="csX195" y="csY195"/>
                            </a:cxn>
                            <a:cxn ang="0">
                              <a:pos x="csX196" y="csY196"/>
                            </a:cxn>
                            <a:cxn ang="0">
                              <a:pos x="csX197" y="csY197"/>
                            </a:cxn>
                            <a:cxn ang="0">
                              <a:pos x="csX198" y="csY198"/>
                            </a:cxn>
                            <a:cxn ang="0">
                              <a:pos x="csX199" y="csY199"/>
                            </a:cxn>
                            <a:cxn ang="0">
                              <a:pos x="csX200" y="csY200"/>
                            </a:cxn>
                            <a:cxn ang="0">
                              <a:pos x="csX201" y="csY201"/>
                            </a:cxn>
                            <a:cxn ang="0">
                              <a:pos x="csX202" y="csY202"/>
                            </a:cxn>
                            <a:cxn ang="0">
                              <a:pos x="csX203" y="csY203"/>
                            </a:cxn>
                            <a:cxn ang="0">
                              <a:pos x="csX204" y="csY204"/>
                            </a:cxn>
                            <a:cxn ang="0">
                              <a:pos x="csX205" y="csY205"/>
                            </a:cxn>
                            <a:cxn ang="0">
                              <a:pos x="csX206" y="csY206"/>
                            </a:cxn>
                            <a:cxn ang="0">
                              <a:pos x="csX207" y="csY207"/>
                            </a:cxn>
                            <a:cxn ang="0">
                              <a:pos x="csX208" y="csY208"/>
                            </a:cxn>
                            <a:cxn ang="0">
                              <a:pos x="csX209" y="csY209"/>
                            </a:cxn>
                            <a:cxn ang="0">
                              <a:pos x="csX210" y="csY210"/>
                            </a:cxn>
                            <a:cxn ang="0">
                              <a:pos x="csX211" y="csY211"/>
                            </a:cxn>
                            <a:cxn ang="0">
                              <a:pos x="csX212" y="csY212"/>
                            </a:cxn>
                            <a:cxn ang="0">
                              <a:pos x="csX213" y="csY213"/>
                            </a:cxn>
                            <a:cxn ang="0">
                              <a:pos x="csX214" y="csY214"/>
                            </a:cxn>
                            <a:cxn ang="0">
                              <a:pos x="csX215" y="csY215"/>
                            </a:cxn>
                            <a:cxn ang="0">
                              <a:pos x="csX216" y="csY216"/>
                            </a:cxn>
                            <a:cxn ang="0">
                              <a:pos x="csX217" y="csY217"/>
                            </a:cxn>
                            <a:cxn ang="0">
                              <a:pos x="csX218" y="csY218"/>
                            </a:cxn>
                            <a:cxn ang="0">
                              <a:pos x="csX219" y="csY219"/>
                            </a:cxn>
                            <a:cxn ang="0">
                              <a:pos x="csX220" y="csY220"/>
                            </a:cxn>
                            <a:cxn ang="0">
                              <a:pos x="csX221" y="csY221"/>
                            </a:cxn>
                            <a:cxn ang="0">
                              <a:pos x="csX222" y="csY222"/>
                            </a:cxn>
                            <a:cxn ang="0">
                              <a:pos x="csX223" y="csY223"/>
                            </a:cxn>
                            <a:cxn ang="0">
                              <a:pos x="csX224" y="csY224"/>
                            </a:cxn>
                            <a:cxn ang="0">
                              <a:pos x="csX225" y="csY225"/>
                            </a:cxn>
                            <a:cxn ang="0">
                              <a:pos x="csX226" y="csY226"/>
                            </a:cxn>
                            <a:cxn ang="0">
                              <a:pos x="csX227" y="csY227"/>
                            </a:cxn>
                            <a:cxn ang="0">
                              <a:pos x="csX228" y="csY228"/>
                            </a:cxn>
                            <a:cxn ang="0">
                              <a:pos x="csX229" y="csY229"/>
                            </a:cxn>
                            <a:cxn ang="0">
                              <a:pos x="csX230" y="csY230"/>
                            </a:cxn>
                            <a:cxn ang="0">
                              <a:pos x="csX231" y="csY231"/>
                            </a:cxn>
                            <a:cxn ang="0">
                              <a:pos x="csX232" y="csY232"/>
                            </a:cxn>
                            <a:cxn ang="0">
                              <a:pos x="csX233" y="csY233"/>
                            </a:cxn>
                            <a:cxn ang="0">
                              <a:pos x="csX234" y="csY234"/>
                            </a:cxn>
                            <a:cxn ang="0">
                              <a:pos x="csX235" y="csY235"/>
                            </a:cxn>
                            <a:cxn ang="0">
                              <a:pos x="csX236" y="csY236"/>
                            </a:cxn>
                            <a:cxn ang="0">
                              <a:pos x="csX237" y="csY237"/>
                            </a:cxn>
                            <a:cxn ang="0">
                              <a:pos x="csX238" y="csY238"/>
                            </a:cxn>
                            <a:cxn ang="0">
                              <a:pos x="csX239" y="csY239"/>
                            </a:cxn>
                            <a:cxn ang="0">
                              <a:pos x="csX240" y="csY240"/>
                            </a:cxn>
                            <a:cxn ang="0">
                              <a:pos x="csX241" y="csY241"/>
                            </a:cxn>
                            <a:cxn ang="0">
                              <a:pos x="csX242" y="csY242"/>
                            </a:cxn>
                            <a:cxn ang="0">
                              <a:pos x="csX243" y="csY243"/>
                            </a:cxn>
                            <a:cxn ang="0">
                              <a:pos x="csX244" y="csY244"/>
                            </a:cxn>
                            <a:cxn ang="0">
                              <a:pos x="csX245" y="csY245"/>
                            </a:cxn>
                            <a:cxn ang="0">
                              <a:pos x="csX246" y="csY246"/>
                            </a:cxn>
                            <a:cxn ang="0">
                              <a:pos x="csX247" y="csY247"/>
                            </a:cxn>
                            <a:cxn ang="0">
                              <a:pos x="csX248" y="csY248"/>
                            </a:cxn>
                            <a:cxn ang="0">
                              <a:pos x="csX249" y="csY249"/>
                            </a:cxn>
                            <a:cxn ang="0">
                              <a:pos x="csX250" y="csY250"/>
                            </a:cxn>
                            <a:cxn ang="0">
                              <a:pos x="csX251" y="csY251"/>
                            </a:cxn>
                            <a:cxn ang="0">
                              <a:pos x="csX252" y="csY252"/>
                            </a:cxn>
                            <a:cxn ang="0">
                              <a:pos x="csX253" y="csY253"/>
                            </a:cxn>
                            <a:cxn ang="0">
                              <a:pos x="csX254" y="csY254"/>
                            </a:cxn>
                            <a:cxn ang="0">
                              <a:pos x="csX255" y="csY255"/>
                            </a:cxn>
                            <a:cxn ang="0">
                              <a:pos x="csX256" y="csY256"/>
                            </a:cxn>
                            <a:cxn ang="0">
                              <a:pos x="csX257" y="csY257"/>
                            </a:cxn>
                            <a:cxn ang="0">
                              <a:pos x="csX258" y="csY258"/>
                            </a:cxn>
                            <a:cxn ang="0">
                              <a:pos x="csX259" y="csY259"/>
                            </a:cxn>
                            <a:cxn ang="0">
                              <a:pos x="csX260" y="csY260"/>
                            </a:cxn>
                            <a:cxn ang="0">
                              <a:pos x="csX261" y="csY261"/>
                            </a:cxn>
                            <a:cxn ang="0">
                              <a:pos x="csX262" y="csY262"/>
                            </a:cxn>
                            <a:cxn ang="0">
                              <a:pos x="csX263" y="csY263"/>
                            </a:cxn>
                            <a:cxn ang="0">
                              <a:pos x="csX264" y="csY264"/>
                            </a:cxn>
                            <a:cxn ang="0">
                              <a:pos x="csX265" y="csY265"/>
                            </a:cxn>
                            <a:cxn ang="0">
                              <a:pos x="csX266" y="csY266"/>
                            </a:cxn>
                            <a:cxn ang="0">
                              <a:pos x="csX267" y="csY267"/>
                            </a:cxn>
                            <a:cxn ang="0">
                              <a:pos x="csX268" y="csY268"/>
                            </a:cxn>
                            <a:cxn ang="0">
                              <a:pos x="csX269" y="csY269"/>
                            </a:cxn>
                            <a:cxn ang="0">
                              <a:pos x="csX270" y="csY270"/>
                            </a:cxn>
                            <a:cxn ang="0">
                              <a:pos x="csX271" y="csY271"/>
                            </a:cxn>
                            <a:cxn ang="0">
                              <a:pos x="csX272" y="csY272"/>
                            </a:cxn>
                            <a:cxn ang="0">
                              <a:pos x="csX273" y="csY273"/>
                            </a:cxn>
                            <a:cxn ang="0">
                              <a:pos x="csX274" y="csY274"/>
                            </a:cxn>
                            <a:cxn ang="0">
                              <a:pos x="csX275" y="csY275"/>
                            </a:cxn>
                            <a:cxn ang="0">
                              <a:pos x="csX276" y="csY276"/>
                            </a:cxn>
                            <a:cxn ang="0">
                              <a:pos x="csX277" y="csY277"/>
                            </a:cxn>
                            <a:cxn ang="0">
                              <a:pos x="csX278" y="csY278"/>
                            </a:cxn>
                            <a:cxn ang="0">
                              <a:pos x="csX279" y="csY279"/>
                            </a:cxn>
                            <a:cxn ang="0">
                              <a:pos x="csX280" y="csY280"/>
                            </a:cxn>
                            <a:cxn ang="0">
                              <a:pos x="csX281" y="csY281"/>
                            </a:cxn>
                            <a:cxn ang="0">
                              <a:pos x="csX282" y="csY282"/>
                            </a:cxn>
                            <a:cxn ang="0">
                              <a:pos x="csX283" y="csY283"/>
                            </a:cxn>
                            <a:cxn ang="0">
                              <a:pos x="csX284" y="csY284"/>
                            </a:cxn>
                            <a:cxn ang="0">
                              <a:pos x="csX285" y="csY285"/>
                            </a:cxn>
                            <a:cxn ang="0">
                              <a:pos x="csX286" y="csY286"/>
                            </a:cxn>
                            <a:cxn ang="0">
                              <a:pos x="csX287" y="csY287"/>
                            </a:cxn>
                            <a:cxn ang="0">
                              <a:pos x="csX288" y="csY288"/>
                            </a:cxn>
                            <a:cxn ang="0">
                              <a:pos x="csX289" y="csY289"/>
                            </a:cxn>
                            <a:cxn ang="0">
                              <a:pos x="csX290" y="csY290"/>
                            </a:cxn>
                            <a:cxn ang="0">
                              <a:pos x="csX291" y="csY291"/>
                            </a:cxn>
                            <a:cxn ang="0">
                              <a:pos x="csX292" y="csY292"/>
                            </a:cxn>
                            <a:cxn ang="0">
                              <a:pos x="csX293" y="csY293"/>
                            </a:cxn>
                            <a:cxn ang="0">
                              <a:pos x="csX294" y="csY294"/>
                            </a:cxn>
                            <a:cxn ang="0">
                              <a:pos x="csX295" y="csY295"/>
                            </a:cxn>
                            <a:cxn ang="0">
                              <a:pos x="csX296" y="csY296"/>
                            </a:cxn>
                            <a:cxn ang="0">
                              <a:pos x="csX297" y="csY297"/>
                            </a:cxn>
                            <a:cxn ang="0">
                              <a:pos x="csX298" y="csY298"/>
                            </a:cxn>
                            <a:cxn ang="0">
                              <a:pos x="csX299" y="csY299"/>
                            </a:cxn>
                            <a:cxn ang="0">
                              <a:pos x="csX300" y="csY300"/>
                            </a:cxn>
                            <a:cxn ang="0">
                              <a:pos x="csX301" y="csY301"/>
                            </a:cxn>
                            <a:cxn ang="0">
                              <a:pos x="csX302" y="csY302"/>
                            </a:cxn>
                            <a:cxn ang="0">
                              <a:pos x="csX303" y="csY303"/>
                            </a:cxn>
                            <a:cxn ang="0">
                              <a:pos x="csX304" y="csY304"/>
                            </a:cxn>
                            <a:cxn ang="0">
                              <a:pos x="csX305" y="csY305"/>
                            </a:cxn>
                            <a:cxn ang="0">
                              <a:pos x="csX306" y="csY306"/>
                            </a:cxn>
                            <a:cxn ang="0">
                              <a:pos x="csX307" y="csY307"/>
                            </a:cxn>
                            <a:cxn ang="0">
                              <a:pos x="csX308" y="csY308"/>
                            </a:cxn>
                            <a:cxn ang="0">
                              <a:pos x="csX309" y="csY309"/>
                            </a:cxn>
                            <a:cxn ang="0">
                              <a:pos x="csX310" y="csY310"/>
                            </a:cxn>
                            <a:cxn ang="0">
                              <a:pos x="csX311" y="csY311"/>
                            </a:cxn>
                            <a:cxn ang="0">
                              <a:pos x="csX312" y="csY312"/>
                            </a:cxn>
                            <a:cxn ang="0">
                              <a:pos x="csX313" y="csY313"/>
                            </a:cxn>
                            <a:cxn ang="0">
                              <a:pos x="csX314" y="csY314"/>
                            </a:cxn>
                            <a:cxn ang="0">
                              <a:pos x="csX315" y="csY315"/>
                            </a:cxn>
                            <a:cxn ang="0">
                              <a:pos x="csX316" y="csY316"/>
                            </a:cxn>
                            <a:cxn ang="0">
                              <a:pos x="csX317" y="csY317"/>
                            </a:cxn>
                            <a:cxn ang="0">
                              <a:pos x="csX318" y="csY318"/>
                            </a:cxn>
                            <a:cxn ang="0">
                              <a:pos x="csX319" y="csY319"/>
                            </a:cxn>
                            <a:cxn ang="0">
                              <a:pos x="csX320" y="csY320"/>
                            </a:cxn>
                            <a:cxn ang="0">
                              <a:pos x="csX321" y="csY321"/>
                            </a:cxn>
                            <a:cxn ang="0">
                              <a:pos x="csX322" y="csY322"/>
                            </a:cxn>
                            <a:cxn ang="0">
                              <a:pos x="csX323" y="csY323"/>
                            </a:cxn>
                            <a:cxn ang="0">
                              <a:pos x="csX324" y="csY324"/>
                            </a:cxn>
                            <a:cxn ang="0">
                              <a:pos x="csX325" y="csY325"/>
                            </a:cxn>
                            <a:cxn ang="0">
                              <a:pos x="csX326" y="csY326"/>
                            </a:cxn>
                            <a:cxn ang="0">
                              <a:pos x="csX327" y="csY327"/>
                            </a:cxn>
                            <a:cxn ang="0">
                              <a:pos x="csX328" y="csY328"/>
                            </a:cxn>
                            <a:cxn ang="0">
                              <a:pos x="csX329" y="csY329"/>
                            </a:cxn>
                            <a:cxn ang="0">
                              <a:pos x="csX330" y="csY330"/>
                            </a:cxn>
                            <a:cxn ang="0">
                              <a:pos x="csX331" y="csY331"/>
                            </a:cxn>
                            <a:cxn ang="0">
                              <a:pos x="csX332" y="csY332"/>
                            </a:cxn>
                            <a:cxn ang="0">
                              <a:pos x="csX333" y="csY333"/>
                            </a:cxn>
                            <a:cxn ang="0">
                              <a:pos x="csX334" y="csY334"/>
                            </a:cxn>
                            <a:cxn ang="0">
                              <a:pos x="csX335" y="csY335"/>
                            </a:cxn>
                            <a:cxn ang="0">
                              <a:pos x="csX336" y="csY336"/>
                            </a:cxn>
                            <a:cxn ang="0">
                              <a:pos x="csX337" y="csY337"/>
                            </a:cxn>
                            <a:cxn ang="0">
                              <a:pos x="csX338" y="csY338"/>
                            </a:cxn>
                            <a:cxn ang="0">
                              <a:pos x="csX339" y="csY339"/>
                            </a:cxn>
                            <a:cxn ang="0">
                              <a:pos x="csX340" y="csY340"/>
                            </a:cxn>
                            <a:cxn ang="0">
                              <a:pos x="csX341" y="csY341"/>
                            </a:cxn>
                            <a:cxn ang="0">
                              <a:pos x="csX342" y="csY342"/>
                            </a:cxn>
                            <a:cxn ang="0">
                              <a:pos x="csX343" y="csY343"/>
                            </a:cxn>
                            <a:cxn ang="0">
                              <a:pos x="csX344" y="csY344"/>
                            </a:cxn>
                            <a:cxn ang="0">
                              <a:pos x="csX345" y="csY345"/>
                            </a:cxn>
                            <a:cxn ang="0">
                              <a:pos x="csX346" y="csY346"/>
                            </a:cxn>
                            <a:cxn ang="0">
                              <a:pos x="csX347" y="csY347"/>
                            </a:cxn>
                            <a:cxn ang="0">
                              <a:pos x="csX348" y="csY348"/>
                            </a:cxn>
                            <a:cxn ang="0">
                              <a:pos x="csX349" y="csY349"/>
                            </a:cxn>
                            <a:cxn ang="0">
                              <a:pos x="csX350" y="csY350"/>
                            </a:cxn>
                            <a:cxn ang="0">
                              <a:pos x="csX351" y="csY351"/>
                            </a:cxn>
                            <a:cxn ang="0">
                              <a:pos x="csX352" y="csY352"/>
                            </a:cxn>
                            <a:cxn ang="0">
                              <a:pos x="csX353" y="csY353"/>
                            </a:cxn>
                            <a:cxn ang="0">
                              <a:pos x="csX354" y="csY354"/>
                            </a:cxn>
                            <a:cxn ang="0">
                              <a:pos x="csX355" y="csY355"/>
                            </a:cxn>
                            <a:cxn ang="0">
                              <a:pos x="csX356" y="csY356"/>
                            </a:cxn>
                            <a:cxn ang="0">
                              <a:pos x="csX357" y="csY357"/>
                            </a:cxn>
                            <a:cxn ang="0">
                              <a:pos x="csX358" y="csY358"/>
                            </a:cxn>
                            <a:cxn ang="0">
                              <a:pos x="csX359" y="csY359"/>
                            </a:cxn>
                            <a:cxn ang="0">
                              <a:pos x="csX360" y="csY360"/>
                            </a:cxn>
                            <a:cxn ang="0">
                              <a:pos x="csX361" y="csY361"/>
                            </a:cxn>
                            <a:cxn ang="0">
                              <a:pos x="csX362" y="csY362"/>
                            </a:cxn>
                            <a:cxn ang="0">
                              <a:pos x="csX363" y="csY363"/>
                            </a:cxn>
                            <a:cxn ang="0">
                              <a:pos x="csX364" y="csY364"/>
                            </a:cxn>
                            <a:cxn ang="0">
                              <a:pos x="csX365" y="csY365"/>
                            </a:cxn>
                            <a:cxn ang="0">
                              <a:pos x="csX366" y="csY366"/>
                            </a:cxn>
                            <a:cxn ang="0">
                              <a:pos x="csX367" y="csY367"/>
                            </a:cxn>
                            <a:cxn ang="0">
                              <a:pos x="csX368" y="csY368"/>
                            </a:cxn>
                            <a:cxn ang="0">
                              <a:pos x="csX369" y="csY369"/>
                            </a:cxn>
                            <a:cxn ang="0">
                              <a:pos x="csX370" y="csY370"/>
                            </a:cxn>
                            <a:cxn ang="0">
                              <a:pos x="csX371" y="csY371"/>
                            </a:cxn>
                            <a:cxn ang="0">
                              <a:pos x="csX372" y="csY372"/>
                            </a:cxn>
                            <a:cxn ang="0">
                              <a:pos x="csX373" y="csY373"/>
                            </a:cxn>
                            <a:cxn ang="0">
                              <a:pos x="csX374" y="csY374"/>
                            </a:cxn>
                            <a:cxn ang="0">
                              <a:pos x="csX375" y="csY375"/>
                            </a:cxn>
                            <a:cxn ang="0">
                              <a:pos x="csX376" y="csY376"/>
                            </a:cxn>
                            <a:cxn ang="0">
                              <a:pos x="csX377" y="csY377"/>
                            </a:cxn>
                            <a:cxn ang="0">
                              <a:pos x="csX378" y="csY378"/>
                            </a:cxn>
                            <a:cxn ang="0">
                              <a:pos x="csX379" y="csY379"/>
                            </a:cxn>
                            <a:cxn ang="0">
                              <a:pos x="csX380" y="csY380"/>
                            </a:cxn>
                            <a:cxn ang="0">
                              <a:pos x="csX381" y="csY381"/>
                            </a:cxn>
                            <a:cxn ang="0">
                              <a:pos x="csX382" y="csY382"/>
                            </a:cxn>
                            <a:cxn ang="0">
                              <a:pos x="csX383" y="csY383"/>
                            </a:cxn>
                            <a:cxn ang="0">
                              <a:pos x="csX384" y="csY384"/>
                            </a:cxn>
                            <a:cxn ang="0">
                              <a:pos x="csX385" y="csY385"/>
                            </a:cxn>
                            <a:cxn ang="0">
                              <a:pos x="csX386" y="csY386"/>
                            </a:cxn>
                            <a:cxn ang="0">
                              <a:pos x="csX387" y="csY387"/>
                            </a:cxn>
                            <a:cxn ang="0">
                              <a:pos x="csX388" y="csY388"/>
                            </a:cxn>
                            <a:cxn ang="0">
                              <a:pos x="csX389" y="csY389"/>
                            </a:cxn>
                            <a:cxn ang="0">
                              <a:pos x="csX390" y="csY390"/>
                            </a:cxn>
                            <a:cxn ang="0">
                              <a:pos x="csX391" y="csY391"/>
                            </a:cxn>
                            <a:cxn ang="0">
                              <a:pos x="csX392" y="csY392"/>
                            </a:cxn>
                            <a:cxn ang="0">
                              <a:pos x="csX393" y="csY393"/>
                            </a:cxn>
                            <a:cxn ang="0">
                              <a:pos x="csX394" y="csY394"/>
                            </a:cxn>
                            <a:cxn ang="0">
                              <a:pos x="csX395" y="csY395"/>
                            </a:cxn>
                            <a:cxn ang="0">
                              <a:pos x="csX396" y="csY396"/>
                            </a:cxn>
                            <a:cxn ang="0">
                              <a:pos x="csX397" y="csY397"/>
                            </a:cxn>
                            <a:cxn ang="0">
                              <a:pos x="csX398" y="csY398"/>
                            </a:cxn>
                            <a:cxn ang="0">
                              <a:pos x="csX399" y="csY399"/>
                            </a:cxn>
                            <a:cxn ang="0">
                              <a:pos x="csX400" y="csY400"/>
                            </a:cxn>
                            <a:cxn ang="0">
                              <a:pos x="csX401" y="csY401"/>
                            </a:cxn>
                            <a:cxn ang="0">
                              <a:pos x="csX402" y="csY402"/>
                            </a:cxn>
                            <a:cxn ang="0">
                              <a:pos x="csX403" y="csY403"/>
                            </a:cxn>
                            <a:cxn ang="0">
                              <a:pos x="csX404" y="csY404"/>
                            </a:cxn>
                            <a:cxn ang="0">
                              <a:pos x="csX405" y="csY405"/>
                            </a:cxn>
                            <a:cxn ang="0">
                              <a:pos x="csX406" y="csY406"/>
                            </a:cxn>
                            <a:cxn ang="0">
                              <a:pos x="csX407" y="csY407"/>
                            </a:cxn>
                            <a:cxn ang="0">
                              <a:pos x="csX408" y="csY408"/>
                            </a:cxn>
                            <a:cxn ang="0">
                              <a:pos x="csX409" y="csY409"/>
                            </a:cxn>
                            <a:cxn ang="0">
                              <a:pos x="csX410" y="csY410"/>
                            </a:cxn>
                            <a:cxn ang="0">
                              <a:pos x="csX411" y="csY411"/>
                            </a:cxn>
                            <a:cxn ang="0">
                              <a:pos x="csX412" y="csY412"/>
                            </a:cxn>
                            <a:cxn ang="0">
                              <a:pos x="csX413" y="csY413"/>
                            </a:cxn>
                            <a:cxn ang="0">
                              <a:pos x="csX414" y="csY414"/>
                            </a:cxn>
                            <a:cxn ang="0">
                              <a:pos x="csX415" y="csY415"/>
                            </a:cxn>
                            <a:cxn ang="0">
                              <a:pos x="csX416" y="csY416"/>
                            </a:cxn>
                            <a:cxn ang="0">
                              <a:pos x="csX417" y="csY417"/>
                            </a:cxn>
                            <a:cxn ang="0">
                              <a:pos x="csX418" y="csY418"/>
                            </a:cxn>
                            <a:cxn ang="0">
                              <a:pos x="csX419" y="csY419"/>
                            </a:cxn>
                            <a:cxn ang="0">
                              <a:pos x="csX420" y="csY420"/>
                            </a:cxn>
                            <a:cxn ang="0">
                              <a:pos x="csX421" y="csY421"/>
                            </a:cxn>
                            <a:cxn ang="0">
                              <a:pos x="csX422" y="csY422"/>
                            </a:cxn>
                            <a:cxn ang="0">
                              <a:pos x="csX423" y="csY423"/>
                            </a:cxn>
                            <a:cxn ang="0">
                              <a:pos x="csX424" y="csY424"/>
                            </a:cxn>
                            <a:cxn ang="0">
                              <a:pos x="csX425" y="csY425"/>
                            </a:cxn>
                            <a:cxn ang="0">
                              <a:pos x="csX426" y="csY426"/>
                            </a:cxn>
                            <a:cxn ang="0">
                              <a:pos x="csX427" y="csY427"/>
                            </a:cxn>
                            <a:cxn ang="0">
                              <a:pos x="csX428" y="csY428"/>
                            </a:cxn>
                            <a:cxn ang="0">
                              <a:pos x="csX429" y="csY429"/>
                            </a:cxn>
                            <a:cxn ang="0">
                              <a:pos x="csX430" y="csY430"/>
                            </a:cxn>
                            <a:cxn ang="0">
                              <a:pos x="csX431" y="csY431"/>
                            </a:cxn>
                            <a:cxn ang="0">
                              <a:pos x="csX432" y="csY432"/>
                            </a:cxn>
                            <a:cxn ang="0">
                              <a:pos x="csX433" y="csY433"/>
                            </a:cxn>
                            <a:cxn ang="0">
                              <a:pos x="csX434" y="csY434"/>
                            </a:cxn>
                            <a:cxn ang="0">
                              <a:pos x="csX435" y="csY435"/>
                            </a:cxn>
                            <a:cxn ang="0">
                              <a:pos x="csX436" y="csY436"/>
                            </a:cxn>
                            <a:cxn ang="0">
                              <a:pos x="csX437" y="csY437"/>
                            </a:cxn>
                            <a:cxn ang="0">
                              <a:pos x="csX438" y="csY438"/>
                            </a:cxn>
                            <a:cxn ang="0">
                              <a:pos x="csX439" y="csY439"/>
                            </a:cxn>
                            <a:cxn ang="0">
                              <a:pos x="csX440" y="csY440"/>
                            </a:cxn>
                            <a:cxn ang="0">
                              <a:pos x="csX441" y="csY441"/>
                            </a:cxn>
                            <a:cxn ang="0">
                              <a:pos x="csX442" y="csY442"/>
                            </a:cxn>
                            <a:cxn ang="0">
                              <a:pos x="csX443" y="csY443"/>
                            </a:cxn>
                            <a:cxn ang="0">
                              <a:pos x="csX444" y="csY444"/>
                            </a:cxn>
                            <a:cxn ang="0">
                              <a:pos x="csX445" y="csY445"/>
                            </a:cxn>
                            <a:cxn ang="0">
                              <a:pos x="csX446" y="csY446"/>
                            </a:cxn>
                            <a:cxn ang="0">
                              <a:pos x="csX447" y="csY447"/>
                            </a:cxn>
                            <a:cxn ang="0">
                              <a:pos x="csX448" y="csY448"/>
                            </a:cxn>
                            <a:cxn ang="0">
                              <a:pos x="csX449" y="csY449"/>
                            </a:cxn>
                            <a:cxn ang="0">
                              <a:pos x="csX450" y="csY450"/>
                            </a:cxn>
                            <a:cxn ang="0">
                              <a:pos x="csX451" y="csY451"/>
                            </a:cxn>
                            <a:cxn ang="0">
                              <a:pos x="csX452" y="csY452"/>
                            </a:cxn>
                            <a:cxn ang="0">
                              <a:pos x="csX453" y="csY453"/>
                            </a:cxn>
                            <a:cxn ang="0">
                              <a:pos x="csX454" y="csY454"/>
                            </a:cxn>
                            <a:cxn ang="0">
                              <a:pos x="csX455" y="csY455"/>
                            </a:cxn>
                            <a:cxn ang="0">
                              <a:pos x="csX456" y="csY456"/>
                            </a:cxn>
                            <a:cxn ang="0">
                              <a:pos x="csX457" y="csY457"/>
                            </a:cxn>
                            <a:cxn ang="0">
                              <a:pos x="csX458" y="csY458"/>
                            </a:cxn>
                            <a:cxn ang="0">
                              <a:pos x="csX459" y="csY459"/>
                            </a:cxn>
                            <a:cxn ang="0">
                              <a:pos x="csX460" y="csY460"/>
                            </a:cxn>
                            <a:cxn ang="0">
                              <a:pos x="csX461" y="csY461"/>
                            </a:cxn>
                            <a:cxn ang="0">
                              <a:pos x="csX462" y="csY462"/>
                            </a:cxn>
                            <a:cxn ang="0">
                              <a:pos x="csX463" y="csY463"/>
                            </a:cxn>
                            <a:cxn ang="0">
                              <a:pos x="csX464" y="csY464"/>
                            </a:cxn>
                            <a:cxn ang="0">
                              <a:pos x="csX465" y="csY465"/>
                            </a:cxn>
                            <a:cxn ang="0">
                              <a:pos x="csX466" y="csY466"/>
                            </a:cxn>
                            <a:cxn ang="0">
                              <a:pos x="csX467" y="csY467"/>
                            </a:cxn>
                            <a:cxn ang="0">
                              <a:pos x="csX468" y="csY468"/>
                            </a:cxn>
                            <a:cxn ang="0">
                              <a:pos x="csX469" y="csY469"/>
                            </a:cxn>
                            <a:cxn ang="0">
                              <a:pos x="csX470" y="csY470"/>
                            </a:cxn>
                            <a:cxn ang="0">
                              <a:pos x="csX471" y="csY471"/>
                            </a:cxn>
                            <a:cxn ang="0">
                              <a:pos x="csX472" y="csY472"/>
                            </a:cxn>
                            <a:cxn ang="0">
                              <a:pos x="csX473" y="csY473"/>
                            </a:cxn>
                            <a:cxn ang="0">
                              <a:pos x="csX474" y="csY474"/>
                            </a:cxn>
                            <a:cxn ang="0">
                              <a:pos x="csX475" y="csY475"/>
                            </a:cxn>
                            <a:cxn ang="0">
                              <a:pos x="csX476" y="csY476"/>
                            </a:cxn>
                            <a:cxn ang="0">
                              <a:pos x="csX477" y="csY477"/>
                            </a:cxn>
                            <a:cxn ang="0">
                              <a:pos x="csX478" y="csY478"/>
                            </a:cxn>
                            <a:cxn ang="0">
                              <a:pos x="csX479" y="csY479"/>
                            </a:cxn>
                            <a:cxn ang="0">
                              <a:pos x="csX480" y="csY480"/>
                            </a:cxn>
                            <a:cxn ang="0">
                              <a:pos x="csX481" y="csY481"/>
                            </a:cxn>
                            <a:cxn ang="0">
                              <a:pos x="csX482" y="csY482"/>
                            </a:cxn>
                            <a:cxn ang="0">
                              <a:pos x="csX483" y="csY483"/>
                            </a:cxn>
                            <a:cxn ang="0">
                              <a:pos x="csX484" y="csY484"/>
                            </a:cxn>
                            <a:cxn ang="0">
                              <a:pos x="csX485" y="csY485"/>
                            </a:cxn>
                            <a:cxn ang="0">
                              <a:pos x="csX486" y="csY486"/>
                            </a:cxn>
                            <a:cxn ang="0">
                              <a:pos x="csX487" y="csY487"/>
                            </a:cxn>
                            <a:cxn ang="0">
                              <a:pos x="csX488" y="csY488"/>
                            </a:cxn>
                            <a:cxn ang="0">
                              <a:pos x="csX489" y="csY489"/>
                            </a:cxn>
                            <a:cxn ang="0">
                              <a:pos x="csX490" y="csY490"/>
                            </a:cxn>
                            <a:cxn ang="0">
                              <a:pos x="csX491" y="csY491"/>
                            </a:cxn>
                            <a:cxn ang="0">
                              <a:pos x="csX492" y="csY492"/>
                            </a:cxn>
                            <a:cxn ang="0">
                              <a:pos x="csX493" y="csY493"/>
                            </a:cxn>
                            <a:cxn ang="0">
                              <a:pos x="csX494" y="csY494"/>
                            </a:cxn>
                            <a:cxn ang="0">
                              <a:pos x="csX495" y="csY495"/>
                            </a:cxn>
                            <a:cxn ang="0">
                              <a:pos x="csX496" y="csY496"/>
                            </a:cxn>
                            <a:cxn ang="0">
                              <a:pos x="csX497" y="csY497"/>
                            </a:cxn>
                            <a:cxn ang="0">
                              <a:pos x="csX498" y="csY498"/>
                            </a:cxn>
                            <a:cxn ang="0">
                              <a:pos x="csX499" y="csY499"/>
                            </a:cxn>
                            <a:cxn ang="0">
                              <a:pos x="csX500" y="csY500"/>
                            </a:cxn>
                            <a:cxn ang="0">
                              <a:pos x="csX501" y="csY501"/>
                            </a:cxn>
                            <a:cxn ang="0">
                              <a:pos x="csX502" y="csY502"/>
                            </a:cxn>
                            <a:cxn ang="0">
                              <a:pos x="csX503" y="csY503"/>
                            </a:cxn>
                            <a:cxn ang="0">
                              <a:pos x="csX504" y="csY504"/>
                            </a:cxn>
                            <a:cxn ang="0">
                              <a:pos x="csX505" y="csY505"/>
                            </a:cxn>
                            <a:cxn ang="0">
                              <a:pos x="csX506" y="csY506"/>
                            </a:cxn>
                            <a:cxn ang="0">
                              <a:pos x="csX507" y="csY507"/>
                            </a:cxn>
                            <a:cxn ang="0">
                              <a:pos x="csX508" y="csY508"/>
                            </a:cxn>
                            <a:cxn ang="0">
                              <a:pos x="csX509" y="csY509"/>
                            </a:cxn>
                            <a:cxn ang="0">
                              <a:pos x="csX510" y="csY510"/>
                            </a:cxn>
                            <a:cxn ang="0">
                              <a:pos x="csX511" y="csY511"/>
                            </a:cxn>
                            <a:cxn ang="0">
                              <a:pos x="csX512" y="csY512"/>
                            </a:cxn>
                            <a:cxn ang="0">
                              <a:pos x="csX513" y="csY513"/>
                            </a:cxn>
                            <a:cxn ang="0">
                              <a:pos x="csX514" y="csY514"/>
                            </a:cxn>
                            <a:cxn ang="0">
                              <a:pos x="csX515" y="csY515"/>
                            </a:cxn>
                            <a:cxn ang="0">
                              <a:pos x="csX516" y="csY516"/>
                            </a:cxn>
                            <a:cxn ang="0">
                              <a:pos x="csX517" y="csY517"/>
                            </a:cxn>
                            <a:cxn ang="0">
                              <a:pos x="csX518" y="csY518"/>
                            </a:cxn>
                            <a:cxn ang="0">
                              <a:pos x="csX519" y="csY519"/>
                            </a:cxn>
                            <a:cxn ang="0">
                              <a:pos x="csX520" y="csY520"/>
                            </a:cxn>
                            <a:cxn ang="0">
                              <a:pos x="csX521" y="csY521"/>
                            </a:cxn>
                            <a:cxn ang="0">
                              <a:pos x="csX522" y="csY522"/>
                            </a:cxn>
                            <a:cxn ang="0">
                              <a:pos x="csX523" y="csY523"/>
                            </a:cxn>
                            <a:cxn ang="0">
                              <a:pos x="csX524" y="csY524"/>
                            </a:cxn>
                            <a:cxn ang="0">
                              <a:pos x="csX525" y="csY525"/>
                            </a:cxn>
                            <a:cxn ang="0">
                              <a:pos x="csX526" y="csY526"/>
                            </a:cxn>
                            <a:cxn ang="0">
                              <a:pos x="csX527" y="csY527"/>
                            </a:cxn>
                            <a:cxn ang="0">
                              <a:pos x="csX528" y="csY528"/>
                            </a:cxn>
                            <a:cxn ang="0">
                              <a:pos x="csX529" y="csY529"/>
                            </a:cxn>
                            <a:cxn ang="0">
                              <a:pos x="csX530" y="csY530"/>
                            </a:cxn>
                            <a:cxn ang="0">
                              <a:pos x="csX531" y="csY531"/>
                            </a:cxn>
                            <a:cxn ang="0">
                              <a:pos x="csX532" y="csY532"/>
                            </a:cxn>
                            <a:cxn ang="0">
                              <a:pos x="csX533" y="csY533"/>
                            </a:cxn>
                            <a:cxn ang="0">
                              <a:pos x="csX534" y="csY534"/>
                            </a:cxn>
                            <a:cxn ang="0">
                              <a:pos x="csX535" y="csY535"/>
                            </a:cxn>
                            <a:cxn ang="0">
                              <a:pos x="csX536" y="csY536"/>
                            </a:cxn>
                            <a:cxn ang="0">
                              <a:pos x="csX537" y="csY537"/>
                            </a:cxn>
                            <a:cxn ang="0">
                              <a:pos x="csX538" y="csY538"/>
                            </a:cxn>
                            <a:cxn ang="0">
                              <a:pos x="csX539" y="csY539"/>
                            </a:cxn>
                            <a:cxn ang="0">
                              <a:pos x="csX540" y="csY540"/>
                            </a:cxn>
                            <a:cxn ang="0">
                              <a:pos x="csX541" y="csY541"/>
                            </a:cxn>
                            <a:cxn ang="0">
                              <a:pos x="csX542" y="csY542"/>
                            </a:cxn>
                            <a:cxn ang="0">
                              <a:pos x="csX543" y="csY543"/>
                            </a:cxn>
                            <a:cxn ang="0">
                              <a:pos x="csX544" y="csY544"/>
                            </a:cxn>
                            <a:cxn ang="0">
                              <a:pos x="csX545" y="csY545"/>
                            </a:cxn>
                            <a:cxn ang="0">
                              <a:pos x="csX546" y="csY546"/>
                            </a:cxn>
                            <a:cxn ang="0">
                              <a:pos x="csX547" y="csY547"/>
                            </a:cxn>
                            <a:cxn ang="0">
                              <a:pos x="csX548" y="csY548"/>
                            </a:cxn>
                            <a:cxn ang="0">
                              <a:pos x="csX549" y="csY549"/>
                            </a:cxn>
                            <a:cxn ang="0">
                              <a:pos x="csX550" y="csY550"/>
                            </a:cxn>
                            <a:cxn ang="0">
                              <a:pos x="csX551" y="csY551"/>
                            </a:cxn>
                            <a:cxn ang="0">
                              <a:pos x="csX552" y="csY552"/>
                            </a:cxn>
                            <a:cxn ang="0">
                              <a:pos x="csX553" y="csY553"/>
                            </a:cxn>
                            <a:cxn ang="0">
                              <a:pos x="csX554" y="csY554"/>
                            </a:cxn>
                            <a:cxn ang="0">
                              <a:pos x="csX555" y="csY555"/>
                            </a:cxn>
                            <a:cxn ang="0">
                              <a:pos x="csX556" y="csY556"/>
                            </a:cxn>
                            <a:cxn ang="0">
                              <a:pos x="csX557" y="csY557"/>
                            </a:cxn>
                            <a:cxn ang="0">
                              <a:pos x="csX558" y="csY558"/>
                            </a:cxn>
                            <a:cxn ang="0">
                              <a:pos x="csX559" y="csY559"/>
                            </a:cxn>
                            <a:cxn ang="0">
                              <a:pos x="csX560" y="csY560"/>
                            </a:cxn>
                            <a:cxn ang="0">
                              <a:pos x="csX561" y="csY561"/>
                            </a:cxn>
                            <a:cxn ang="0">
                              <a:pos x="csX562" y="csY562"/>
                            </a:cxn>
                            <a:cxn ang="0">
                              <a:pos x="csX563" y="csY563"/>
                            </a:cxn>
                            <a:cxn ang="0">
                              <a:pos x="csX564" y="csY564"/>
                            </a:cxn>
                            <a:cxn ang="0">
                              <a:pos x="csX565" y="csY565"/>
                            </a:cxn>
                            <a:cxn ang="0">
                              <a:pos x="csX566" y="csY566"/>
                            </a:cxn>
                            <a:cxn ang="0">
                              <a:pos x="csX567" y="csY567"/>
                            </a:cxn>
                            <a:cxn ang="0">
                              <a:pos x="csX568" y="csY568"/>
                            </a:cxn>
                            <a:cxn ang="0">
                              <a:pos x="csX569" y="csY569"/>
                            </a:cxn>
                            <a:cxn ang="0">
                              <a:pos x="csX570" y="csY570"/>
                            </a:cxn>
                            <a:cxn ang="0">
                              <a:pos x="csX571" y="csY571"/>
                            </a:cxn>
                            <a:cxn ang="0">
                              <a:pos x="csX572" y="csY572"/>
                            </a:cxn>
                            <a:cxn ang="0">
                              <a:pos x="csX573" y="csY573"/>
                            </a:cxn>
                            <a:cxn ang="0">
                              <a:pos x="csX574" y="csY574"/>
                            </a:cxn>
                            <a:cxn ang="0">
                              <a:pos x="csX575" y="csY575"/>
                            </a:cxn>
                            <a:cxn ang="0">
                              <a:pos x="csX576" y="csY576"/>
                            </a:cxn>
                            <a:cxn ang="0">
                              <a:pos x="csX577" y="csY577"/>
                            </a:cxn>
                            <a:cxn ang="0">
                              <a:pos x="csX578" y="csY578"/>
                            </a:cxn>
                            <a:cxn ang="0">
                              <a:pos x="csX579" y="csY579"/>
                            </a:cxn>
                            <a:cxn ang="0">
                              <a:pos x="csX580" y="csY580"/>
                            </a:cxn>
                            <a:cxn ang="0">
                              <a:pos x="csX581" y="csY581"/>
                            </a:cxn>
                            <a:cxn ang="0">
                              <a:pos x="csX582" y="csY582"/>
                            </a:cxn>
                            <a:cxn ang="0">
                              <a:pos x="csX583" y="csY583"/>
                            </a:cxn>
                            <a:cxn ang="0">
                              <a:pos x="csX584" y="csY584"/>
                            </a:cxn>
                            <a:cxn ang="0">
                              <a:pos x="csX585" y="csY585"/>
                            </a:cxn>
                            <a:cxn ang="0">
                              <a:pos x="csX586" y="csY586"/>
                            </a:cxn>
                            <a:cxn ang="0">
                              <a:pos x="csX587" y="csY587"/>
                            </a:cxn>
                            <a:cxn ang="0">
                              <a:pos x="csX588" y="csY588"/>
                            </a:cxn>
                            <a:cxn ang="0">
                              <a:pos x="csX589" y="csY589"/>
                            </a:cxn>
                            <a:cxn ang="0">
                              <a:pos x="csX590" y="csY590"/>
                            </a:cxn>
                            <a:cxn ang="0">
                              <a:pos x="csX591" y="csY591"/>
                            </a:cxn>
                            <a:cxn ang="0">
                              <a:pos x="csX592" y="csY592"/>
                            </a:cxn>
                            <a:cxn ang="0">
                              <a:pos x="csX593" y="csY593"/>
                            </a:cxn>
                            <a:cxn ang="0">
                              <a:pos x="csX594" y="csY594"/>
                            </a:cxn>
                            <a:cxn ang="0">
                              <a:pos x="csX595" y="csY595"/>
                            </a:cxn>
                            <a:cxn ang="0">
                              <a:pos x="csX596" y="csY596"/>
                            </a:cxn>
                            <a:cxn ang="0">
                              <a:pos x="csX597" y="csY597"/>
                            </a:cxn>
                            <a:cxn ang="0">
                              <a:pos x="csX598" y="csY598"/>
                            </a:cxn>
                            <a:cxn ang="0">
                              <a:pos x="csX599" y="csY599"/>
                            </a:cxn>
                            <a:cxn ang="0">
                              <a:pos x="csX600" y="csY600"/>
                            </a:cxn>
                            <a:cxn ang="0">
                              <a:pos x="csX601" y="csY601"/>
                            </a:cxn>
                            <a:cxn ang="0">
                              <a:pos x="csX602" y="csY602"/>
                            </a:cxn>
                            <a:cxn ang="0">
                              <a:pos x="csX603" y="csY603"/>
                            </a:cxn>
                            <a:cxn ang="0">
                              <a:pos x="csX604" y="csY604"/>
                            </a:cxn>
                            <a:cxn ang="0">
                              <a:pos x="csX605" y="csY605"/>
                            </a:cxn>
                            <a:cxn ang="0">
                              <a:pos x="csX606" y="csY606"/>
                            </a:cxn>
                            <a:cxn ang="0">
                              <a:pos x="csX607" y="csY607"/>
                            </a:cxn>
                            <a:cxn ang="0">
                              <a:pos x="csX608" y="csY608"/>
                            </a:cxn>
                            <a:cxn ang="0">
                              <a:pos x="csX609" y="csY609"/>
                            </a:cxn>
                            <a:cxn ang="0">
                              <a:pos x="csX610" y="csY610"/>
                            </a:cxn>
                            <a:cxn ang="0">
                              <a:pos x="csX611" y="csY611"/>
                            </a:cxn>
                            <a:cxn ang="0">
                              <a:pos x="csX612" y="csY612"/>
                            </a:cxn>
                            <a:cxn ang="0">
                              <a:pos x="csX613" y="csY613"/>
                            </a:cxn>
                            <a:cxn ang="0">
                              <a:pos x="csX614" y="csY614"/>
                            </a:cxn>
                            <a:cxn ang="0">
                              <a:pos x="csX615" y="csY615"/>
                            </a:cxn>
                            <a:cxn ang="0">
                              <a:pos x="csX616" y="csY616"/>
                            </a:cxn>
                            <a:cxn ang="0">
                              <a:pos x="csX617" y="csY617"/>
                            </a:cxn>
                            <a:cxn ang="0">
                              <a:pos x="csX618" y="csY618"/>
                            </a:cxn>
                            <a:cxn ang="0">
                              <a:pos x="csX619" y="csY619"/>
                            </a:cxn>
                            <a:cxn ang="0">
                              <a:pos x="csX620" y="csY620"/>
                            </a:cxn>
                            <a:cxn ang="0">
                              <a:pos x="csX621" y="csY621"/>
                            </a:cxn>
                            <a:cxn ang="0">
                              <a:pos x="csX622" y="csY622"/>
                            </a:cxn>
                            <a:cxn ang="0">
                              <a:pos x="csX623" y="csY623"/>
                            </a:cxn>
                            <a:cxn ang="0">
                              <a:pos x="csX624" y="csY624"/>
                            </a:cxn>
                            <a:cxn ang="0">
                              <a:pos x="csX625" y="csY625"/>
                            </a:cxn>
                            <a:cxn ang="0">
                              <a:pos x="csX626" y="csY626"/>
                            </a:cxn>
                            <a:cxn ang="0">
                              <a:pos x="csX627" y="csY627"/>
                            </a:cxn>
                            <a:cxn ang="0">
                              <a:pos x="csX628" y="csY628"/>
                            </a:cxn>
                            <a:cxn ang="0">
                              <a:pos x="csX629" y="csY629"/>
                            </a:cxn>
                            <a:cxn ang="0">
                              <a:pos x="csX630" y="csY630"/>
                            </a:cxn>
                            <a:cxn ang="0">
                              <a:pos x="csX631" y="csY631"/>
                            </a:cxn>
                            <a:cxn ang="0">
                              <a:pos x="csX632" y="csY632"/>
                            </a:cxn>
                            <a:cxn ang="0">
                              <a:pos x="csX633" y="csY633"/>
                            </a:cxn>
                            <a:cxn ang="0">
                              <a:pos x="csX634" y="csY634"/>
                            </a:cxn>
                            <a:cxn ang="0">
                              <a:pos x="csX635" y="csY635"/>
                            </a:cxn>
                            <a:cxn ang="0">
                              <a:pos x="csX636" y="csY636"/>
                            </a:cxn>
                            <a:cxn ang="0">
                              <a:pos x="csX637" y="csY637"/>
                            </a:cxn>
                            <a:cxn ang="0">
                              <a:pos x="csX638" y="csY638"/>
                            </a:cxn>
                            <a:cxn ang="0">
                              <a:pos x="csX639" y="csY639"/>
                            </a:cxn>
                            <a:cxn ang="0">
                              <a:pos x="csX640" y="csY640"/>
                            </a:cxn>
                            <a:cxn ang="0">
                              <a:pos x="csX641" y="csY641"/>
                            </a:cxn>
                            <a:cxn ang="0">
                              <a:pos x="csX642" y="csY642"/>
                            </a:cxn>
                            <a:cxn ang="0">
                              <a:pos x="csX643" y="csY643"/>
                            </a:cxn>
                            <a:cxn ang="0">
                              <a:pos x="csX644" y="csY644"/>
                            </a:cxn>
                            <a:cxn ang="0">
                              <a:pos x="csX645" y="csY645"/>
                            </a:cxn>
                            <a:cxn ang="0">
                              <a:pos x="csX646" y="csY646"/>
                            </a:cxn>
                            <a:cxn ang="0">
                              <a:pos x="csX647" y="csY647"/>
                            </a:cxn>
                            <a:cxn ang="0">
                              <a:pos x="csX648" y="csY648"/>
                            </a:cxn>
                            <a:cxn ang="0">
                              <a:pos x="csX649" y="csY649"/>
                            </a:cxn>
                            <a:cxn ang="0">
                              <a:pos x="csX650" y="csY650"/>
                            </a:cxn>
                            <a:cxn ang="0">
                              <a:pos x="csX651" y="csY651"/>
                            </a:cxn>
                            <a:cxn ang="0">
                              <a:pos x="csX652" y="csY652"/>
                            </a:cxn>
                            <a:cxn ang="0">
                              <a:pos x="csX653" y="csY653"/>
                            </a:cxn>
                            <a:cxn ang="0">
                              <a:pos x="csX654" y="csY654"/>
                            </a:cxn>
                            <a:cxn ang="0">
                              <a:pos x="csX655" y="csY655"/>
                            </a:cxn>
                            <a:cxn ang="0">
                              <a:pos x="csX656" y="csY656"/>
                            </a:cxn>
                            <a:cxn ang="0">
                              <a:pos x="csX657" y="csY657"/>
                            </a:cxn>
                            <a:cxn ang="0">
                              <a:pos x="csX658" y="csY658"/>
                            </a:cxn>
                            <a:cxn ang="0">
                              <a:pos x="csX659" y="csY659"/>
                            </a:cxn>
                            <a:cxn ang="0">
                              <a:pos x="csX660" y="csY660"/>
                            </a:cxn>
                            <a:cxn ang="0">
                              <a:pos x="csX661" y="csY661"/>
                            </a:cxn>
                            <a:cxn ang="0">
                              <a:pos x="csX662" y="csY662"/>
                            </a:cxn>
                            <a:cxn ang="0">
                              <a:pos x="csX663" y="csY663"/>
                            </a:cxn>
                            <a:cxn ang="0">
                              <a:pos x="csX664" y="csY664"/>
                            </a:cxn>
                            <a:cxn ang="0">
                              <a:pos x="csX665" y="csY665"/>
                            </a:cxn>
                            <a:cxn ang="0">
                              <a:pos x="csX666" y="csY666"/>
                            </a:cxn>
                            <a:cxn ang="0">
                              <a:pos x="csX667" y="csY667"/>
                            </a:cxn>
                            <a:cxn ang="0">
                              <a:pos x="csX668" y="csY668"/>
                            </a:cxn>
                            <a:cxn ang="0">
                              <a:pos x="csX669" y="csY669"/>
                            </a:cxn>
                            <a:cxn ang="0">
                              <a:pos x="csX670" y="csY670"/>
                            </a:cxn>
                            <a:cxn ang="0">
                              <a:pos x="csX671" y="csY671"/>
                            </a:cxn>
                            <a:cxn ang="0">
                              <a:pos x="csX672" y="csY672"/>
                            </a:cxn>
                            <a:cxn ang="0">
                              <a:pos x="csX673" y="csY673"/>
                            </a:cxn>
                            <a:cxn ang="0">
                              <a:pos x="csX674" y="csY674"/>
                            </a:cxn>
                            <a:cxn ang="0">
                              <a:pos x="csX675" y="csY675"/>
                            </a:cxn>
                            <a:cxn ang="0">
                              <a:pos x="csX676" y="csY676"/>
                            </a:cxn>
                            <a:cxn ang="0">
                              <a:pos x="csX677" y="csY677"/>
                            </a:cxn>
                            <a:cxn ang="0">
                              <a:pos x="csX678" y="csY678"/>
                            </a:cxn>
                            <a:cxn ang="0">
                              <a:pos x="csX679" y="csY679"/>
                            </a:cxn>
                            <a:cxn ang="0">
                              <a:pos x="csX680" y="csY680"/>
                            </a:cxn>
                            <a:cxn ang="0">
                              <a:pos x="csX681" y="csY681"/>
                            </a:cxn>
                            <a:cxn ang="0">
                              <a:pos x="csX682" y="csY682"/>
                            </a:cxn>
                            <a:cxn ang="0">
                              <a:pos x="csX683" y="csY683"/>
                            </a:cxn>
                            <a:cxn ang="0">
                              <a:pos x="csX684" y="csY684"/>
                            </a:cxn>
                            <a:cxn ang="0">
                              <a:pos x="csX685" y="csY685"/>
                            </a:cxn>
                            <a:cxn ang="0">
                              <a:pos x="csX686" y="csY686"/>
                            </a:cxn>
                            <a:cxn ang="0">
                              <a:pos x="csX687" y="csY687"/>
                            </a:cxn>
                            <a:cxn ang="0">
                              <a:pos x="csX688" y="csY688"/>
                            </a:cxn>
                            <a:cxn ang="0">
                              <a:pos x="csX689" y="csY689"/>
                            </a:cxn>
                            <a:cxn ang="0">
                              <a:pos x="csX690" y="csY690"/>
                            </a:cxn>
                            <a:cxn ang="0">
                              <a:pos x="csX691" y="csY691"/>
                            </a:cxn>
                            <a:cxn ang="0">
                              <a:pos x="csX692" y="csY692"/>
                            </a:cxn>
                            <a:cxn ang="0">
                              <a:pos x="csX693" y="csY693"/>
                            </a:cxn>
                            <a:cxn ang="0">
                              <a:pos x="csX694" y="csY694"/>
                            </a:cxn>
                            <a:cxn ang="0">
                              <a:pos x="csX695" y="csY695"/>
                            </a:cxn>
                            <a:cxn ang="0">
                              <a:pos x="csX696" y="csY696"/>
                            </a:cxn>
                            <a:cxn ang="0">
                              <a:pos x="csX697" y="csY697"/>
                            </a:cxn>
                            <a:cxn ang="0">
                              <a:pos x="csX698" y="csY698"/>
                            </a:cxn>
                            <a:cxn ang="0">
                              <a:pos x="csX699" y="csY699"/>
                            </a:cxn>
                            <a:cxn ang="0">
                              <a:pos x="csX700" y="csY700"/>
                            </a:cxn>
                            <a:cxn ang="0">
                              <a:pos x="csX701" y="csY701"/>
                            </a:cxn>
                            <a:cxn ang="0">
                              <a:pos x="csX702" y="csY702"/>
                            </a:cxn>
                            <a:cxn ang="0">
                              <a:pos x="csX703" y="csY703"/>
                            </a:cxn>
                            <a:cxn ang="0">
                              <a:pos x="csX704" y="csY704"/>
                            </a:cxn>
                            <a:cxn ang="0">
                              <a:pos x="csX705" y="csY705"/>
                            </a:cxn>
                            <a:cxn ang="0">
                              <a:pos x="csX706" y="csY706"/>
                            </a:cxn>
                            <a:cxn ang="0">
                              <a:pos x="csX707" y="csY707"/>
                            </a:cxn>
                            <a:cxn ang="0">
                              <a:pos x="csX708" y="csY708"/>
                            </a:cxn>
                            <a:cxn ang="0">
                              <a:pos x="csX709" y="csY709"/>
                            </a:cxn>
                            <a:cxn ang="0">
                              <a:pos x="csX710" y="csY710"/>
                            </a:cxn>
                            <a:cxn ang="0">
                              <a:pos x="csX711" y="csY711"/>
                            </a:cxn>
                            <a:cxn ang="0">
                              <a:pos x="csX712" y="csY712"/>
                            </a:cxn>
                            <a:cxn ang="0">
                              <a:pos x="csX713" y="csY713"/>
                            </a:cxn>
                            <a:cxn ang="0">
                              <a:pos x="csX714" y="csY714"/>
                            </a:cxn>
                            <a:cxn ang="0">
                              <a:pos x="csX715" y="csY715"/>
                            </a:cxn>
                            <a:cxn ang="0">
                              <a:pos x="csX716" y="csY716"/>
                            </a:cxn>
                            <a:cxn ang="0">
                              <a:pos x="csX717" y="csY717"/>
                            </a:cxn>
                            <a:cxn ang="0">
                              <a:pos x="csX718" y="csY718"/>
                            </a:cxn>
                            <a:cxn ang="0">
                              <a:pos x="csX719" y="csY719"/>
                            </a:cxn>
                            <a:cxn ang="0">
                              <a:pos x="csX720" y="csY720"/>
                            </a:cxn>
                            <a:cxn ang="0">
                              <a:pos x="csX721" y="csY721"/>
                            </a:cxn>
                            <a:cxn ang="0">
                              <a:pos x="csX722" y="csY722"/>
                            </a:cxn>
                            <a:cxn ang="0">
                              <a:pos x="csX723" y="csY723"/>
                            </a:cxn>
                            <a:cxn ang="0">
                              <a:pos x="csX724" y="csY724"/>
                            </a:cxn>
                            <a:cxn ang="0">
                              <a:pos x="csX725" y="csY725"/>
                            </a:cxn>
                            <a:cxn ang="0">
                              <a:pos x="csX726" y="csY726"/>
                            </a:cxn>
                            <a:cxn ang="0">
                              <a:pos x="csX727" y="csY727"/>
                            </a:cxn>
                            <a:cxn ang="0">
                              <a:pos x="csX728" y="csY728"/>
                            </a:cxn>
                            <a:cxn ang="0">
                              <a:pos x="csX729" y="csY729"/>
                            </a:cxn>
                            <a:cxn ang="0">
                              <a:pos x="csX730" y="csY730"/>
                            </a:cxn>
                            <a:cxn ang="0">
                              <a:pos x="csX731" y="csY731"/>
                            </a:cxn>
                            <a:cxn ang="0">
                              <a:pos x="csX732" y="csY732"/>
                            </a:cxn>
                            <a:cxn ang="0">
                              <a:pos x="csX733" y="csY733"/>
                            </a:cxn>
                            <a:cxn ang="0">
                              <a:pos x="csX734" y="csY734"/>
                            </a:cxn>
                            <a:cxn ang="0">
                              <a:pos x="csX735" y="csY735"/>
                            </a:cxn>
                            <a:cxn ang="0">
                              <a:pos x="csX736" y="csY736"/>
                            </a:cxn>
                            <a:cxn ang="0">
                              <a:pos x="csX737" y="csY737"/>
                            </a:cxn>
                            <a:cxn ang="0">
                              <a:pos x="csX738" y="csY738"/>
                            </a:cxn>
                            <a:cxn ang="0">
                              <a:pos x="csX739" y="csY739"/>
                            </a:cxn>
                            <a:cxn ang="0">
                              <a:pos x="csX740" y="csY740"/>
                            </a:cxn>
                            <a:cxn ang="0">
                              <a:pos x="csX741" y="csY741"/>
                            </a:cxn>
                            <a:cxn ang="0">
                              <a:pos x="csX742" y="csY742"/>
                            </a:cxn>
                            <a:cxn ang="0">
                              <a:pos x="csX743" y="csY743"/>
                            </a:cxn>
                            <a:cxn ang="0">
                              <a:pos x="csX744" y="csY744"/>
                            </a:cxn>
                            <a:cxn ang="0">
                              <a:pos x="csX745" y="csY745"/>
                            </a:cxn>
                            <a:cxn ang="0">
                              <a:pos x="csX746" y="csY746"/>
                            </a:cxn>
                            <a:cxn ang="0">
                              <a:pos x="csX747" y="csY747"/>
                            </a:cxn>
                            <a:cxn ang="0">
                              <a:pos x="csX748" y="csY748"/>
                            </a:cxn>
                            <a:cxn ang="0">
                              <a:pos x="csX749" y="csY749"/>
                            </a:cxn>
                            <a:cxn ang="0">
                              <a:pos x="csX750" y="csY750"/>
                            </a:cxn>
                            <a:cxn ang="0">
                              <a:pos x="csX751" y="csY751"/>
                            </a:cxn>
                            <a:cxn ang="0">
                              <a:pos x="csX752" y="csY752"/>
                            </a:cxn>
                            <a:cxn ang="0">
                              <a:pos x="csX753" y="csY753"/>
                            </a:cxn>
                            <a:cxn ang="0">
                              <a:pos x="csX754" y="csY754"/>
                            </a:cxn>
                            <a:cxn ang="0">
                              <a:pos x="csX755" y="csY755"/>
                            </a:cxn>
                            <a:cxn ang="0">
                              <a:pos x="csX756" y="csY756"/>
                            </a:cxn>
                            <a:cxn ang="0">
                              <a:pos x="csX757" y="csY757"/>
                            </a:cxn>
                            <a:cxn ang="0">
                              <a:pos x="csX758" y="csY758"/>
                            </a:cxn>
                            <a:cxn ang="0">
                              <a:pos x="csX759" y="csY759"/>
                            </a:cxn>
                            <a:cxn ang="0">
                              <a:pos x="csX760" y="csY760"/>
                            </a:cxn>
                            <a:cxn ang="0">
                              <a:pos x="csX761" y="csY761"/>
                            </a:cxn>
                            <a:cxn ang="0">
                              <a:pos x="csX762" y="csY762"/>
                            </a:cxn>
                            <a:cxn ang="0">
                              <a:pos x="csX763" y="csY763"/>
                            </a:cxn>
                            <a:cxn ang="0">
                              <a:pos x="csX764" y="csY764"/>
                            </a:cxn>
                            <a:cxn ang="0">
                              <a:pos x="csX765" y="csY765"/>
                            </a:cxn>
                            <a:cxn ang="0">
                              <a:pos x="csX766" y="csY766"/>
                            </a:cxn>
                            <a:cxn ang="0">
                              <a:pos x="csX767" y="csY767"/>
                            </a:cxn>
                            <a:cxn ang="0">
                              <a:pos x="csX768" y="csY768"/>
                            </a:cxn>
                            <a:cxn ang="0">
                              <a:pos x="csX769" y="csY769"/>
                            </a:cxn>
                            <a:cxn ang="0">
                              <a:pos x="csX770" y="csY770"/>
                            </a:cxn>
                            <a:cxn ang="0">
                              <a:pos x="csX771" y="csY771"/>
                            </a:cxn>
                            <a:cxn ang="0">
                              <a:pos x="csX772" y="csY772"/>
                            </a:cxn>
                            <a:cxn ang="0">
                              <a:pos x="csX773" y="csY773"/>
                            </a:cxn>
                            <a:cxn ang="0">
                              <a:pos x="csX774" y="csY774"/>
                            </a:cxn>
                            <a:cxn ang="0">
                              <a:pos x="csX775" y="csY775"/>
                            </a:cxn>
                            <a:cxn ang="0">
                              <a:pos x="csX776" y="csY776"/>
                            </a:cxn>
                            <a:cxn ang="0">
                              <a:pos x="csX777" y="csY777"/>
                            </a:cxn>
                            <a:cxn ang="0">
                              <a:pos x="csX778" y="csY778"/>
                            </a:cxn>
                            <a:cxn ang="0">
                              <a:pos x="csX779" y="csY779"/>
                            </a:cxn>
                            <a:cxn ang="0">
                              <a:pos x="csX780" y="csY780"/>
                            </a:cxn>
                            <a:cxn ang="0">
                              <a:pos x="csX781" y="csY781"/>
                            </a:cxn>
                            <a:cxn ang="0">
                              <a:pos x="csX782" y="csY782"/>
                            </a:cxn>
                            <a:cxn ang="0">
                              <a:pos x="csX783" y="csY783"/>
                            </a:cxn>
                            <a:cxn ang="0">
                              <a:pos x="csX784" y="csY784"/>
                            </a:cxn>
                            <a:cxn ang="0">
                              <a:pos x="csX785" y="csY785"/>
                            </a:cxn>
                            <a:cxn ang="0">
                              <a:pos x="csX786" y="csY786"/>
                            </a:cxn>
                            <a:cxn ang="0">
                              <a:pos x="csX787" y="csY787"/>
                            </a:cxn>
                            <a:cxn ang="0">
                              <a:pos x="csX788" y="csY788"/>
                            </a:cxn>
                            <a:cxn ang="0">
                              <a:pos x="csX789" y="csY789"/>
                            </a:cxn>
                            <a:cxn ang="0">
                              <a:pos x="csX790" y="csY790"/>
                            </a:cxn>
                            <a:cxn ang="0">
                              <a:pos x="csX791" y="csY791"/>
                            </a:cxn>
                            <a:cxn ang="0">
                              <a:pos x="csX792" y="csY792"/>
                            </a:cxn>
                            <a:cxn ang="0">
                              <a:pos x="csX793" y="csY793"/>
                            </a:cxn>
                            <a:cxn ang="0">
                              <a:pos x="csX794" y="csY794"/>
                            </a:cxn>
                            <a:cxn ang="0">
                              <a:pos x="csX795" y="csY795"/>
                            </a:cxn>
                            <a:cxn ang="0">
                              <a:pos x="csX796" y="csY796"/>
                            </a:cxn>
                            <a:cxn ang="0">
                              <a:pos x="csX797" y="csY797"/>
                            </a:cxn>
                            <a:cxn ang="0">
                              <a:pos x="csX798" y="csY798"/>
                            </a:cxn>
                            <a:cxn ang="0">
                              <a:pos x="csX799" y="csY799"/>
                            </a:cxn>
                            <a:cxn ang="0">
                              <a:pos x="csX800" y="csY800"/>
                            </a:cxn>
                            <a:cxn ang="0">
                              <a:pos x="csX801" y="csY801"/>
                            </a:cxn>
                            <a:cxn ang="0">
                              <a:pos x="csX802" y="csY802"/>
                            </a:cxn>
                            <a:cxn ang="0">
                              <a:pos x="csX803" y="csY803"/>
                            </a:cxn>
                            <a:cxn ang="0">
                              <a:pos x="csX804" y="csY804"/>
                            </a:cxn>
                            <a:cxn ang="0">
                              <a:pos x="csX805" y="csY805"/>
                            </a:cxn>
                            <a:cxn ang="0">
                              <a:pos x="csX806" y="csY806"/>
                            </a:cxn>
                            <a:cxn ang="0">
                              <a:pos x="csX807" y="csY807"/>
                            </a:cxn>
                            <a:cxn ang="0">
                              <a:pos x="csX808" y="csY808"/>
                            </a:cxn>
                            <a:cxn ang="0">
                              <a:pos x="csX809" y="csY809"/>
                            </a:cxn>
                            <a:cxn ang="0">
                              <a:pos x="csX810" y="csY810"/>
                            </a:cxn>
                            <a:cxn ang="0">
                              <a:pos x="csX811" y="csY811"/>
                            </a:cxn>
                            <a:cxn ang="0">
                              <a:pos x="csX812" y="csY812"/>
                            </a:cxn>
                            <a:cxn ang="0">
                              <a:pos x="csX813" y="csY813"/>
                            </a:cxn>
                            <a:cxn ang="0">
                              <a:pos x="csX814" y="csY814"/>
                            </a:cxn>
                            <a:cxn ang="0">
                              <a:pos x="csX815" y="csY815"/>
                            </a:cxn>
                            <a:cxn ang="0">
                              <a:pos x="csX816" y="csY816"/>
                            </a:cxn>
                          </a:cxnLst>
                          <a:rect l="l" t="t" r="r" b="b"/>
                          <a:pathLst>
                            <a:path w="2613172" h="226474">
                              <a:moveTo>
                                <a:pt x="510835" y="59371"/>
                              </a:moveTo>
                              <a:cubicBezTo>
                                <a:pt x="511788" y="60400"/>
                                <a:pt x="512373" y="61798"/>
                                <a:pt x="512373" y="63285"/>
                              </a:cubicBezTo>
                              <a:lnTo>
                                <a:pt x="512373" y="96892"/>
                              </a:lnTo>
                              <a:cubicBezTo>
                                <a:pt x="512373" y="98608"/>
                                <a:pt x="511623" y="100120"/>
                                <a:pt x="510441" y="101137"/>
                              </a:cubicBezTo>
                              <a:cubicBezTo>
                                <a:pt x="509271" y="102167"/>
                                <a:pt x="507682" y="102701"/>
                                <a:pt x="505992" y="102446"/>
                              </a:cubicBezTo>
                              <a:cubicBezTo>
                                <a:pt x="503843" y="102116"/>
                                <a:pt x="501644" y="101963"/>
                                <a:pt x="499394" y="101989"/>
                              </a:cubicBezTo>
                              <a:cubicBezTo>
                                <a:pt x="497157" y="102002"/>
                                <a:pt x="494856" y="102192"/>
                                <a:pt x="492517" y="102548"/>
                              </a:cubicBezTo>
                              <a:cubicBezTo>
                                <a:pt x="488996" y="103095"/>
                                <a:pt x="485932" y="103972"/>
                                <a:pt x="483326" y="105166"/>
                              </a:cubicBezTo>
                              <a:cubicBezTo>
                                <a:pt x="480720" y="106361"/>
                                <a:pt x="478559" y="107886"/>
                                <a:pt x="476856" y="109742"/>
                              </a:cubicBezTo>
                              <a:lnTo>
                                <a:pt x="476856" y="166037"/>
                              </a:lnTo>
                              <a:cubicBezTo>
                                <a:pt x="476856" y="167600"/>
                                <a:pt x="476233" y="169011"/>
                                <a:pt x="475203" y="170041"/>
                              </a:cubicBezTo>
                              <a:cubicBezTo>
                                <a:pt x="474186" y="171070"/>
                                <a:pt x="472775" y="171693"/>
                                <a:pt x="471211" y="171693"/>
                              </a:cubicBezTo>
                              <a:lnTo>
                                <a:pt x="433546" y="171693"/>
                              </a:lnTo>
                              <a:cubicBezTo>
                                <a:pt x="431982" y="171693"/>
                                <a:pt x="430571" y="171070"/>
                                <a:pt x="429541" y="170041"/>
                              </a:cubicBezTo>
                              <a:cubicBezTo>
                                <a:pt x="428512" y="169011"/>
                                <a:pt x="427876" y="167600"/>
                                <a:pt x="427876" y="166037"/>
                              </a:cubicBezTo>
                              <a:lnTo>
                                <a:pt x="427876" y="65967"/>
                              </a:lnTo>
                              <a:cubicBezTo>
                                <a:pt x="427876" y="64417"/>
                                <a:pt x="428512" y="62993"/>
                                <a:pt x="429541" y="61976"/>
                              </a:cubicBezTo>
                              <a:cubicBezTo>
                                <a:pt x="430571" y="60947"/>
                                <a:pt x="431982" y="60324"/>
                                <a:pt x="433546" y="60324"/>
                              </a:cubicBezTo>
                              <a:lnTo>
                                <a:pt x="465160" y="60324"/>
                              </a:lnTo>
                              <a:cubicBezTo>
                                <a:pt x="466724" y="60324"/>
                                <a:pt x="468135" y="60947"/>
                                <a:pt x="469165" y="61976"/>
                              </a:cubicBezTo>
                              <a:cubicBezTo>
                                <a:pt x="470182" y="62993"/>
                                <a:pt x="470817" y="64417"/>
                                <a:pt x="470817" y="65967"/>
                              </a:cubicBezTo>
                              <a:lnTo>
                                <a:pt x="470817" y="73314"/>
                              </a:lnTo>
                              <a:cubicBezTo>
                                <a:pt x="475000" y="67798"/>
                                <a:pt x="480123" y="63743"/>
                                <a:pt x="486161" y="61125"/>
                              </a:cubicBezTo>
                              <a:cubicBezTo>
                                <a:pt x="492199" y="58506"/>
                                <a:pt x="499178" y="57337"/>
                                <a:pt x="507072" y="57604"/>
                              </a:cubicBezTo>
                              <a:cubicBezTo>
                                <a:pt x="508560" y="57655"/>
                                <a:pt x="509882" y="58341"/>
                                <a:pt x="510835" y="59371"/>
                              </a:cubicBezTo>
                              <a:moveTo>
                                <a:pt x="245686" y="80127"/>
                              </a:moveTo>
                              <a:cubicBezTo>
                                <a:pt x="243894" y="77267"/>
                                <a:pt x="241873" y="74610"/>
                                <a:pt x="239623" y="72170"/>
                              </a:cubicBezTo>
                              <a:cubicBezTo>
                                <a:pt x="237500" y="69844"/>
                                <a:pt x="234970" y="67734"/>
                                <a:pt x="232021" y="65866"/>
                              </a:cubicBezTo>
                              <a:cubicBezTo>
                                <a:pt x="229084" y="63984"/>
                                <a:pt x="225728" y="62332"/>
                                <a:pt x="221966" y="60908"/>
                              </a:cubicBezTo>
                              <a:cubicBezTo>
                                <a:pt x="218228" y="59472"/>
                                <a:pt x="214224" y="58392"/>
                                <a:pt x="209953" y="57680"/>
                              </a:cubicBezTo>
                              <a:cubicBezTo>
                                <a:pt x="205669" y="56968"/>
                                <a:pt x="201143" y="56625"/>
                                <a:pt x="196351" y="56625"/>
                              </a:cubicBezTo>
                              <a:cubicBezTo>
                                <a:pt x="193020" y="56625"/>
                                <a:pt x="189702" y="56879"/>
                                <a:pt x="186372" y="57400"/>
                              </a:cubicBezTo>
                              <a:cubicBezTo>
                                <a:pt x="183041" y="57922"/>
                                <a:pt x="179723" y="58710"/>
                                <a:pt x="176393" y="59752"/>
                              </a:cubicBezTo>
                              <a:cubicBezTo>
                                <a:pt x="173062" y="60794"/>
                                <a:pt x="169808" y="62116"/>
                                <a:pt x="166617" y="63718"/>
                              </a:cubicBezTo>
                              <a:cubicBezTo>
                                <a:pt x="163426" y="65319"/>
                                <a:pt x="160299" y="67200"/>
                                <a:pt x="157236" y="69374"/>
                              </a:cubicBezTo>
                              <a:cubicBezTo>
                                <a:pt x="154185" y="71534"/>
                                <a:pt x="151401" y="74153"/>
                                <a:pt x="148909" y="77229"/>
                              </a:cubicBezTo>
                              <a:cubicBezTo>
                                <a:pt x="146405" y="80305"/>
                                <a:pt x="144193" y="83838"/>
                                <a:pt x="142274" y="87829"/>
                              </a:cubicBezTo>
                              <a:cubicBezTo>
                                <a:pt x="140341" y="91808"/>
                                <a:pt x="138892" y="96091"/>
                                <a:pt x="137926" y="100667"/>
                              </a:cubicBezTo>
                              <a:cubicBezTo>
                                <a:pt x="136960" y="105243"/>
                                <a:pt x="136477" y="110136"/>
                                <a:pt x="136477" y="115322"/>
                              </a:cubicBezTo>
                              <a:cubicBezTo>
                                <a:pt x="136477" y="122122"/>
                                <a:pt x="137329" y="128388"/>
                                <a:pt x="139057" y="134133"/>
                              </a:cubicBezTo>
                              <a:cubicBezTo>
                                <a:pt x="140774" y="139879"/>
                                <a:pt x="143354" y="145103"/>
                                <a:pt x="146799" y="149780"/>
                              </a:cubicBezTo>
                              <a:cubicBezTo>
                                <a:pt x="150244" y="154458"/>
                                <a:pt x="154096" y="158449"/>
                                <a:pt x="158367" y="161753"/>
                              </a:cubicBezTo>
                              <a:cubicBezTo>
                                <a:pt x="162638" y="165058"/>
                                <a:pt x="167329" y="167676"/>
                                <a:pt x="172427" y="169621"/>
                              </a:cubicBezTo>
                              <a:cubicBezTo>
                                <a:pt x="177537" y="171540"/>
                                <a:pt x="182940" y="173002"/>
                                <a:pt x="188622" y="173968"/>
                              </a:cubicBezTo>
                              <a:cubicBezTo>
                                <a:pt x="194304" y="174934"/>
                                <a:pt x="200279" y="175417"/>
                                <a:pt x="206559" y="175417"/>
                              </a:cubicBezTo>
                              <a:cubicBezTo>
                                <a:pt x="213538" y="175417"/>
                                <a:pt x="220084" y="175036"/>
                                <a:pt x="226199" y="174273"/>
                              </a:cubicBezTo>
                              <a:cubicBezTo>
                                <a:pt x="232301" y="173523"/>
                                <a:pt x="237970" y="172379"/>
                                <a:pt x="243182" y="170879"/>
                              </a:cubicBezTo>
                              <a:cubicBezTo>
                                <a:pt x="244377" y="170524"/>
                                <a:pt x="245381" y="169786"/>
                                <a:pt x="246068" y="168820"/>
                              </a:cubicBezTo>
                              <a:cubicBezTo>
                                <a:pt x="246767" y="167854"/>
                                <a:pt x="247161" y="166672"/>
                                <a:pt x="247161" y="165414"/>
                              </a:cubicBezTo>
                              <a:lnTo>
                                <a:pt x="247161" y="144010"/>
                              </a:lnTo>
                              <a:cubicBezTo>
                                <a:pt x="247161" y="142217"/>
                                <a:pt x="246335" y="140641"/>
                                <a:pt x="245089" y="139612"/>
                              </a:cubicBezTo>
                              <a:cubicBezTo>
                                <a:pt x="243830" y="138582"/>
                                <a:pt x="242152" y="138099"/>
                                <a:pt x="240411" y="138481"/>
                              </a:cubicBezTo>
                              <a:cubicBezTo>
                                <a:pt x="236597" y="139345"/>
                                <a:pt x="232593" y="139993"/>
                                <a:pt x="228385" y="140425"/>
                              </a:cubicBezTo>
                              <a:cubicBezTo>
                                <a:pt x="224165" y="140857"/>
                                <a:pt x="219754" y="141073"/>
                                <a:pt x="215139" y="141073"/>
                              </a:cubicBezTo>
                              <a:cubicBezTo>
                                <a:pt x="211338" y="141073"/>
                                <a:pt x="207766" y="140768"/>
                                <a:pt x="204410" y="140171"/>
                              </a:cubicBezTo>
                              <a:cubicBezTo>
                                <a:pt x="201042" y="139574"/>
                                <a:pt x="197889" y="138684"/>
                                <a:pt x="194952" y="137489"/>
                              </a:cubicBezTo>
                              <a:cubicBezTo>
                                <a:pt x="192003" y="136282"/>
                                <a:pt x="189563" y="134820"/>
                                <a:pt x="187643" y="133104"/>
                              </a:cubicBezTo>
                              <a:cubicBezTo>
                                <a:pt x="185711" y="131375"/>
                                <a:pt x="184274" y="129393"/>
                                <a:pt x="183359" y="127143"/>
                              </a:cubicBezTo>
                              <a:lnTo>
                                <a:pt x="247110" y="127143"/>
                              </a:lnTo>
                              <a:cubicBezTo>
                                <a:pt x="248521" y="127143"/>
                                <a:pt x="249843" y="126622"/>
                                <a:pt x="250860" y="125757"/>
                              </a:cubicBezTo>
                              <a:cubicBezTo>
                                <a:pt x="251864" y="124893"/>
                                <a:pt x="252564" y="123673"/>
                                <a:pt x="252754" y="122275"/>
                              </a:cubicBezTo>
                              <a:cubicBezTo>
                                <a:pt x="252996" y="120279"/>
                                <a:pt x="253212" y="118284"/>
                                <a:pt x="253365" y="116288"/>
                              </a:cubicBezTo>
                              <a:cubicBezTo>
                                <a:pt x="253530" y="114280"/>
                                <a:pt x="253644" y="112272"/>
                                <a:pt x="253708" y="110263"/>
                              </a:cubicBezTo>
                              <a:cubicBezTo>
                                <a:pt x="253835" y="106704"/>
                                <a:pt x="253670" y="103120"/>
                                <a:pt x="253136" y="99599"/>
                              </a:cubicBezTo>
                              <a:cubicBezTo>
                                <a:pt x="252614" y="96091"/>
                                <a:pt x="251725" y="92634"/>
                                <a:pt x="250377" y="89329"/>
                              </a:cubicBezTo>
                              <a:cubicBezTo>
                                <a:pt x="249055" y="86063"/>
                                <a:pt x="247491" y="82999"/>
                                <a:pt x="245686" y="80127"/>
                              </a:cubicBezTo>
                              <a:moveTo>
                                <a:pt x="212228" y="99040"/>
                              </a:moveTo>
                              <a:cubicBezTo>
                                <a:pt x="212622" y="100845"/>
                                <a:pt x="212660" y="102713"/>
                                <a:pt x="212355" y="104645"/>
                              </a:cubicBezTo>
                              <a:lnTo>
                                <a:pt x="182876" y="104645"/>
                              </a:lnTo>
                              <a:cubicBezTo>
                                <a:pt x="182876" y="102319"/>
                                <a:pt x="183245" y="100209"/>
                                <a:pt x="183982" y="98315"/>
                              </a:cubicBezTo>
                              <a:cubicBezTo>
                                <a:pt x="184719" y="96422"/>
                                <a:pt x="185812" y="94744"/>
                                <a:pt x="187274" y="93269"/>
                              </a:cubicBezTo>
                              <a:cubicBezTo>
                                <a:pt x="188749" y="91808"/>
                                <a:pt x="190452" y="90702"/>
                                <a:pt x="192385" y="89965"/>
                              </a:cubicBezTo>
                              <a:cubicBezTo>
                                <a:pt x="194317" y="89240"/>
                                <a:pt x="196478" y="88859"/>
                                <a:pt x="198880" y="88859"/>
                              </a:cubicBezTo>
                              <a:cubicBezTo>
                                <a:pt x="201512" y="88859"/>
                                <a:pt x="203762" y="89278"/>
                                <a:pt x="205618" y="90117"/>
                              </a:cubicBezTo>
                              <a:cubicBezTo>
                                <a:pt x="207487" y="90943"/>
                                <a:pt x="208961" y="92189"/>
                                <a:pt x="210042" y="93854"/>
                              </a:cubicBezTo>
                              <a:cubicBezTo>
                                <a:pt x="211109" y="95519"/>
                                <a:pt x="211847" y="97248"/>
                                <a:pt x="212228" y="99040"/>
                              </a:cubicBezTo>
                              <a:moveTo>
                                <a:pt x="409329" y="144289"/>
                              </a:moveTo>
                              <a:cubicBezTo>
                                <a:pt x="408439" y="143247"/>
                                <a:pt x="407206" y="142535"/>
                                <a:pt x="405846" y="142459"/>
                              </a:cubicBezTo>
                              <a:cubicBezTo>
                                <a:pt x="403520" y="142344"/>
                                <a:pt x="402032" y="141620"/>
                                <a:pt x="401117" y="140527"/>
                              </a:cubicBezTo>
                              <a:cubicBezTo>
                                <a:pt x="400189" y="139434"/>
                                <a:pt x="399859" y="137985"/>
                                <a:pt x="399859" y="136434"/>
                              </a:cubicBezTo>
                              <a:lnTo>
                                <a:pt x="399859" y="66018"/>
                              </a:lnTo>
                              <a:cubicBezTo>
                                <a:pt x="399859" y="64442"/>
                                <a:pt x="399223" y="63018"/>
                                <a:pt x="398181" y="61989"/>
                              </a:cubicBezTo>
                              <a:cubicBezTo>
                                <a:pt x="397151" y="60947"/>
                                <a:pt x="395727" y="60311"/>
                                <a:pt x="394151" y="60311"/>
                              </a:cubicBezTo>
                              <a:lnTo>
                                <a:pt x="362650" y="60311"/>
                              </a:lnTo>
                              <a:cubicBezTo>
                                <a:pt x="361061" y="60311"/>
                                <a:pt x="359638" y="60947"/>
                                <a:pt x="358608" y="61989"/>
                              </a:cubicBezTo>
                              <a:cubicBezTo>
                                <a:pt x="357566" y="63018"/>
                                <a:pt x="356930" y="64442"/>
                                <a:pt x="356930" y="66018"/>
                              </a:cubicBezTo>
                              <a:lnTo>
                                <a:pt x="356930" y="73772"/>
                              </a:lnTo>
                              <a:cubicBezTo>
                                <a:pt x="353332" y="69132"/>
                                <a:pt x="348464" y="64849"/>
                                <a:pt x="342400" y="61709"/>
                              </a:cubicBezTo>
                              <a:cubicBezTo>
                                <a:pt x="336336" y="58570"/>
                                <a:pt x="329078" y="56600"/>
                                <a:pt x="320726" y="56600"/>
                              </a:cubicBezTo>
                              <a:cubicBezTo>
                                <a:pt x="302865" y="56600"/>
                                <a:pt x="290039" y="63794"/>
                                <a:pt x="281687" y="74814"/>
                              </a:cubicBezTo>
                              <a:cubicBezTo>
                                <a:pt x="273335" y="85834"/>
                                <a:pt x="269445" y="100692"/>
                                <a:pt x="269445" y="115996"/>
                              </a:cubicBezTo>
                              <a:cubicBezTo>
                                <a:pt x="269445" y="131312"/>
                                <a:pt x="273335" y="146170"/>
                                <a:pt x="281687" y="157190"/>
                              </a:cubicBezTo>
                              <a:cubicBezTo>
                                <a:pt x="290039" y="168210"/>
                                <a:pt x="302865" y="175404"/>
                                <a:pt x="320726" y="175404"/>
                              </a:cubicBezTo>
                              <a:lnTo>
                                <a:pt x="321184" y="175404"/>
                              </a:lnTo>
                              <a:cubicBezTo>
                                <a:pt x="327501" y="175404"/>
                                <a:pt x="333400" y="174629"/>
                                <a:pt x="338891" y="173053"/>
                              </a:cubicBezTo>
                              <a:cubicBezTo>
                                <a:pt x="344383" y="171477"/>
                                <a:pt x="349481" y="169113"/>
                                <a:pt x="354159" y="165973"/>
                              </a:cubicBezTo>
                              <a:cubicBezTo>
                                <a:pt x="355277" y="165223"/>
                                <a:pt x="356587" y="164842"/>
                                <a:pt x="357845" y="164905"/>
                              </a:cubicBezTo>
                              <a:cubicBezTo>
                                <a:pt x="359116" y="164956"/>
                                <a:pt x="360337" y="165439"/>
                                <a:pt x="361303" y="166393"/>
                              </a:cubicBezTo>
                              <a:cubicBezTo>
                                <a:pt x="364138" y="169163"/>
                                <a:pt x="367633" y="171248"/>
                                <a:pt x="371765" y="172633"/>
                              </a:cubicBezTo>
                              <a:cubicBezTo>
                                <a:pt x="375909" y="174019"/>
                                <a:pt x="380714" y="174718"/>
                                <a:pt x="386155" y="174718"/>
                              </a:cubicBezTo>
                              <a:cubicBezTo>
                                <a:pt x="390159" y="174718"/>
                                <a:pt x="393909" y="174476"/>
                                <a:pt x="397392" y="174006"/>
                              </a:cubicBezTo>
                              <a:cubicBezTo>
                                <a:pt x="400863" y="173536"/>
                                <a:pt x="404092" y="172837"/>
                                <a:pt x="407041" y="171909"/>
                              </a:cubicBezTo>
                              <a:cubicBezTo>
                                <a:pt x="408172" y="171540"/>
                                <a:pt x="409113" y="170803"/>
                                <a:pt x="409761" y="169850"/>
                              </a:cubicBezTo>
                              <a:cubicBezTo>
                                <a:pt x="410410" y="168909"/>
                                <a:pt x="410766" y="167753"/>
                                <a:pt x="410766" y="166558"/>
                              </a:cubicBezTo>
                              <a:lnTo>
                                <a:pt x="410766" y="148064"/>
                              </a:lnTo>
                              <a:cubicBezTo>
                                <a:pt x="410766" y="146704"/>
                                <a:pt x="410219" y="145331"/>
                                <a:pt x="409329" y="144289"/>
                              </a:cubicBezTo>
                              <a:moveTo>
                                <a:pt x="351362" y="115996"/>
                              </a:moveTo>
                              <a:lnTo>
                                <a:pt x="351362" y="128299"/>
                              </a:lnTo>
                              <a:cubicBezTo>
                                <a:pt x="350205" y="130269"/>
                                <a:pt x="348286" y="132252"/>
                                <a:pt x="345819" y="133727"/>
                              </a:cubicBezTo>
                              <a:cubicBezTo>
                                <a:pt x="343353" y="135201"/>
                                <a:pt x="340341" y="136193"/>
                                <a:pt x="336972" y="136193"/>
                              </a:cubicBezTo>
                              <a:cubicBezTo>
                                <a:pt x="330946" y="136193"/>
                                <a:pt x="326701" y="133638"/>
                                <a:pt x="323980" y="129837"/>
                              </a:cubicBezTo>
                              <a:cubicBezTo>
                                <a:pt x="321247" y="126037"/>
                                <a:pt x="320027" y="120991"/>
                                <a:pt x="320027" y="115996"/>
                              </a:cubicBezTo>
                              <a:cubicBezTo>
                                <a:pt x="320027" y="111013"/>
                                <a:pt x="321247" y="105967"/>
                                <a:pt x="323980" y="102167"/>
                              </a:cubicBezTo>
                              <a:cubicBezTo>
                                <a:pt x="326701" y="98366"/>
                                <a:pt x="330946" y="95824"/>
                                <a:pt x="336972" y="95824"/>
                              </a:cubicBezTo>
                              <a:cubicBezTo>
                                <a:pt x="340341" y="95824"/>
                                <a:pt x="343353" y="96803"/>
                                <a:pt x="345819" y="98290"/>
                              </a:cubicBezTo>
                              <a:cubicBezTo>
                                <a:pt x="348286" y="99764"/>
                                <a:pt x="350205" y="101735"/>
                                <a:pt x="351362" y="103705"/>
                              </a:cubicBezTo>
                              <a:lnTo>
                                <a:pt x="351362" y="115996"/>
                              </a:lnTo>
                              <a:close/>
                              <a:moveTo>
                                <a:pt x="696470" y="0"/>
                              </a:moveTo>
                              <a:cubicBezTo>
                                <a:pt x="692821" y="0"/>
                                <a:pt x="689491" y="521"/>
                                <a:pt x="686453" y="1563"/>
                              </a:cubicBezTo>
                              <a:cubicBezTo>
                                <a:pt x="683427" y="2618"/>
                                <a:pt x="680694" y="4182"/>
                                <a:pt x="678253" y="6266"/>
                              </a:cubicBezTo>
                              <a:cubicBezTo>
                                <a:pt x="675813" y="8351"/>
                                <a:pt x="673982" y="10906"/>
                                <a:pt x="672762" y="13918"/>
                              </a:cubicBezTo>
                              <a:cubicBezTo>
                                <a:pt x="671541" y="16930"/>
                                <a:pt x="670918" y="20413"/>
                                <a:pt x="670918" y="24366"/>
                              </a:cubicBezTo>
                              <a:cubicBezTo>
                                <a:pt x="670918" y="28383"/>
                                <a:pt x="671541" y="31916"/>
                                <a:pt x="672762" y="34979"/>
                              </a:cubicBezTo>
                              <a:cubicBezTo>
                                <a:pt x="673982" y="38030"/>
                                <a:pt x="675813" y="40610"/>
                                <a:pt x="678253" y="42694"/>
                              </a:cubicBezTo>
                              <a:cubicBezTo>
                                <a:pt x="680694" y="44779"/>
                                <a:pt x="683427" y="46342"/>
                                <a:pt x="686453" y="47385"/>
                              </a:cubicBezTo>
                              <a:cubicBezTo>
                                <a:pt x="689491" y="48427"/>
                                <a:pt x="692821" y="48948"/>
                                <a:pt x="696470" y="48948"/>
                              </a:cubicBezTo>
                              <a:cubicBezTo>
                                <a:pt x="700093" y="48948"/>
                                <a:pt x="703436" y="48427"/>
                                <a:pt x="706474" y="47385"/>
                              </a:cubicBezTo>
                              <a:cubicBezTo>
                                <a:pt x="709512" y="46342"/>
                                <a:pt x="712245" y="44779"/>
                                <a:pt x="714686" y="42694"/>
                              </a:cubicBezTo>
                              <a:cubicBezTo>
                                <a:pt x="717127" y="40610"/>
                                <a:pt x="718945" y="38030"/>
                                <a:pt x="720165" y="34979"/>
                              </a:cubicBezTo>
                              <a:cubicBezTo>
                                <a:pt x="721373" y="31916"/>
                                <a:pt x="721983" y="28382"/>
                                <a:pt x="721983" y="24366"/>
                              </a:cubicBezTo>
                              <a:cubicBezTo>
                                <a:pt x="721983" y="20413"/>
                                <a:pt x="721373" y="16930"/>
                                <a:pt x="720165" y="13918"/>
                              </a:cubicBezTo>
                              <a:cubicBezTo>
                                <a:pt x="718945" y="10906"/>
                                <a:pt x="717127" y="8351"/>
                                <a:pt x="714686" y="6266"/>
                              </a:cubicBezTo>
                              <a:cubicBezTo>
                                <a:pt x="712245" y="4182"/>
                                <a:pt x="709512" y="2618"/>
                                <a:pt x="706474" y="1563"/>
                              </a:cubicBezTo>
                              <a:cubicBezTo>
                                <a:pt x="703436" y="521"/>
                                <a:pt x="700093" y="0"/>
                                <a:pt x="696470" y="0"/>
                              </a:cubicBezTo>
                              <a:moveTo>
                                <a:pt x="715411" y="60324"/>
                              </a:moveTo>
                              <a:lnTo>
                                <a:pt x="677745" y="60324"/>
                              </a:lnTo>
                              <a:cubicBezTo>
                                <a:pt x="676181" y="60324"/>
                                <a:pt x="674770" y="60959"/>
                                <a:pt x="673753" y="61976"/>
                              </a:cubicBezTo>
                              <a:cubicBezTo>
                                <a:pt x="672723" y="63006"/>
                                <a:pt x="672101" y="64417"/>
                                <a:pt x="672101" y="65980"/>
                              </a:cubicBezTo>
                              <a:lnTo>
                                <a:pt x="672101" y="166037"/>
                              </a:lnTo>
                              <a:cubicBezTo>
                                <a:pt x="672101" y="167600"/>
                                <a:pt x="672723" y="169011"/>
                                <a:pt x="673753" y="170041"/>
                              </a:cubicBezTo>
                              <a:cubicBezTo>
                                <a:pt x="674770" y="171070"/>
                                <a:pt x="676181" y="171706"/>
                                <a:pt x="677745" y="171706"/>
                              </a:cubicBezTo>
                              <a:lnTo>
                                <a:pt x="715411" y="171706"/>
                              </a:lnTo>
                              <a:cubicBezTo>
                                <a:pt x="716974" y="171706"/>
                                <a:pt x="718385" y="171070"/>
                                <a:pt x="719415" y="170041"/>
                              </a:cubicBezTo>
                              <a:cubicBezTo>
                                <a:pt x="720445" y="169011"/>
                                <a:pt x="721080" y="167600"/>
                                <a:pt x="721080" y="166037"/>
                              </a:cubicBezTo>
                              <a:lnTo>
                                <a:pt x="721080" y="65980"/>
                              </a:lnTo>
                              <a:cubicBezTo>
                                <a:pt x="721080" y="64417"/>
                                <a:pt x="720445" y="63006"/>
                                <a:pt x="719415" y="61976"/>
                              </a:cubicBezTo>
                              <a:cubicBezTo>
                                <a:pt x="718385" y="60959"/>
                                <a:pt x="716974" y="60324"/>
                                <a:pt x="715411" y="60324"/>
                              </a:cubicBezTo>
                              <a:moveTo>
                                <a:pt x="822510" y="56612"/>
                              </a:moveTo>
                              <a:cubicBezTo>
                                <a:pt x="816090" y="56612"/>
                                <a:pt x="810039" y="57858"/>
                                <a:pt x="804357" y="60324"/>
                              </a:cubicBezTo>
                              <a:cubicBezTo>
                                <a:pt x="798675" y="62802"/>
                                <a:pt x="793348" y="66514"/>
                                <a:pt x="788391" y="71458"/>
                              </a:cubicBezTo>
                              <a:lnTo>
                                <a:pt x="788391" y="66323"/>
                              </a:lnTo>
                              <a:cubicBezTo>
                                <a:pt x="788391" y="64696"/>
                                <a:pt x="787717" y="63235"/>
                                <a:pt x="786624" y="62218"/>
                              </a:cubicBezTo>
                              <a:cubicBezTo>
                                <a:pt x="785530" y="61188"/>
                                <a:pt x="784030" y="60591"/>
                                <a:pt x="782403" y="60692"/>
                              </a:cubicBezTo>
                              <a:lnTo>
                                <a:pt x="766768" y="60502"/>
                              </a:lnTo>
                              <a:lnTo>
                                <a:pt x="751132" y="60311"/>
                              </a:lnTo>
                              <a:cubicBezTo>
                                <a:pt x="749568" y="60311"/>
                                <a:pt x="748157" y="60947"/>
                                <a:pt x="747127" y="61976"/>
                              </a:cubicBezTo>
                              <a:cubicBezTo>
                                <a:pt x="746110" y="62993"/>
                                <a:pt x="745475" y="64417"/>
                                <a:pt x="745475" y="65980"/>
                              </a:cubicBezTo>
                              <a:lnTo>
                                <a:pt x="745475" y="166037"/>
                              </a:lnTo>
                              <a:cubicBezTo>
                                <a:pt x="745475" y="167600"/>
                                <a:pt x="746110" y="169011"/>
                                <a:pt x="747127" y="170040"/>
                              </a:cubicBezTo>
                              <a:cubicBezTo>
                                <a:pt x="748157" y="171057"/>
                                <a:pt x="749568" y="171693"/>
                                <a:pt x="751132" y="171693"/>
                              </a:cubicBezTo>
                              <a:lnTo>
                                <a:pt x="788759" y="171693"/>
                              </a:lnTo>
                              <a:cubicBezTo>
                                <a:pt x="790323" y="171693"/>
                                <a:pt x="791747" y="171057"/>
                                <a:pt x="792764" y="170040"/>
                              </a:cubicBezTo>
                              <a:cubicBezTo>
                                <a:pt x="793793" y="169011"/>
                                <a:pt x="794429" y="167600"/>
                                <a:pt x="794429" y="166037"/>
                              </a:cubicBezTo>
                              <a:lnTo>
                                <a:pt x="794429" y="103018"/>
                              </a:lnTo>
                              <a:cubicBezTo>
                                <a:pt x="796132" y="100985"/>
                                <a:pt x="798052" y="99510"/>
                                <a:pt x="800213" y="98582"/>
                              </a:cubicBezTo>
                              <a:cubicBezTo>
                                <a:pt x="802374" y="97667"/>
                                <a:pt x="804751" y="97298"/>
                                <a:pt x="807370" y="97502"/>
                              </a:cubicBezTo>
                              <a:cubicBezTo>
                                <a:pt x="810052" y="97693"/>
                                <a:pt x="812391" y="99002"/>
                                <a:pt x="814056" y="100934"/>
                              </a:cubicBezTo>
                              <a:cubicBezTo>
                                <a:pt x="815722" y="102878"/>
                                <a:pt x="816713" y="105433"/>
                                <a:pt x="816713" y="108115"/>
                              </a:cubicBezTo>
                              <a:lnTo>
                                <a:pt x="816713" y="166037"/>
                              </a:lnTo>
                              <a:cubicBezTo>
                                <a:pt x="816713" y="167600"/>
                                <a:pt x="817349" y="169011"/>
                                <a:pt x="818379" y="170041"/>
                              </a:cubicBezTo>
                              <a:cubicBezTo>
                                <a:pt x="819408" y="171057"/>
                                <a:pt x="820819" y="171693"/>
                                <a:pt x="822383" y="171693"/>
                              </a:cubicBezTo>
                              <a:lnTo>
                                <a:pt x="860011" y="171693"/>
                              </a:lnTo>
                              <a:cubicBezTo>
                                <a:pt x="861574" y="171693"/>
                                <a:pt x="862985" y="171057"/>
                                <a:pt x="864002" y="170041"/>
                              </a:cubicBezTo>
                              <a:cubicBezTo>
                                <a:pt x="865032" y="169011"/>
                                <a:pt x="865668" y="167600"/>
                                <a:pt x="865668" y="166037"/>
                              </a:cubicBezTo>
                              <a:lnTo>
                                <a:pt x="865668" y="99764"/>
                              </a:lnTo>
                              <a:cubicBezTo>
                                <a:pt x="865668" y="93816"/>
                                <a:pt x="864765" y="88300"/>
                                <a:pt x="862973" y="83203"/>
                              </a:cubicBezTo>
                              <a:cubicBezTo>
                                <a:pt x="861180" y="78119"/>
                                <a:pt x="858485" y="73466"/>
                                <a:pt x="854888" y="69247"/>
                              </a:cubicBezTo>
                              <a:cubicBezTo>
                                <a:pt x="851290" y="65039"/>
                                <a:pt x="846803" y="61874"/>
                                <a:pt x="841400" y="59777"/>
                              </a:cubicBezTo>
                              <a:cubicBezTo>
                                <a:pt x="836010" y="57667"/>
                                <a:pt x="829705" y="56612"/>
                                <a:pt x="822510" y="56612"/>
                              </a:cubicBezTo>
                              <a:moveTo>
                                <a:pt x="1013318" y="61976"/>
                              </a:moveTo>
                              <a:cubicBezTo>
                                <a:pt x="1014335" y="63006"/>
                                <a:pt x="1014971" y="64417"/>
                                <a:pt x="1014971" y="65980"/>
                              </a:cubicBezTo>
                              <a:lnTo>
                                <a:pt x="1014971" y="164511"/>
                              </a:lnTo>
                              <a:cubicBezTo>
                                <a:pt x="1014971" y="175188"/>
                                <a:pt x="1013356" y="184429"/>
                                <a:pt x="1010127" y="192258"/>
                              </a:cubicBezTo>
                              <a:cubicBezTo>
                                <a:pt x="1006899" y="200088"/>
                                <a:pt x="1002055" y="206494"/>
                                <a:pt x="995598" y="211477"/>
                              </a:cubicBezTo>
                              <a:cubicBezTo>
                                <a:pt x="989127" y="216485"/>
                                <a:pt x="981856" y="220234"/>
                                <a:pt x="973745" y="222725"/>
                              </a:cubicBezTo>
                              <a:cubicBezTo>
                                <a:pt x="965648" y="225229"/>
                                <a:pt x="956724" y="226475"/>
                                <a:pt x="946987" y="226475"/>
                              </a:cubicBezTo>
                              <a:cubicBezTo>
                                <a:pt x="938431" y="226475"/>
                                <a:pt x="930245" y="225801"/>
                                <a:pt x="922414" y="224454"/>
                              </a:cubicBezTo>
                              <a:cubicBezTo>
                                <a:pt x="914583" y="223107"/>
                                <a:pt x="907122" y="221086"/>
                                <a:pt x="900015" y="218391"/>
                              </a:cubicBezTo>
                              <a:cubicBezTo>
                                <a:pt x="898922" y="217972"/>
                                <a:pt x="898007" y="217222"/>
                                <a:pt x="897384" y="216281"/>
                              </a:cubicBezTo>
                              <a:cubicBezTo>
                                <a:pt x="896748" y="215341"/>
                                <a:pt x="896392" y="214209"/>
                                <a:pt x="896392" y="213040"/>
                              </a:cubicBezTo>
                              <a:lnTo>
                                <a:pt x="896392" y="185509"/>
                              </a:lnTo>
                              <a:cubicBezTo>
                                <a:pt x="896392" y="183514"/>
                                <a:pt x="897397" y="181823"/>
                                <a:pt x="898859" y="180819"/>
                              </a:cubicBezTo>
                              <a:cubicBezTo>
                                <a:pt x="900320" y="179828"/>
                                <a:pt x="902240" y="179510"/>
                                <a:pt x="904071" y="180272"/>
                              </a:cubicBezTo>
                              <a:cubicBezTo>
                                <a:pt x="909270" y="182446"/>
                                <a:pt x="914698" y="184073"/>
                                <a:pt x="920380" y="185166"/>
                              </a:cubicBezTo>
                              <a:cubicBezTo>
                                <a:pt x="926050" y="186246"/>
                                <a:pt x="931974" y="186793"/>
                                <a:pt x="938152" y="186793"/>
                              </a:cubicBezTo>
                              <a:cubicBezTo>
                                <a:pt x="947520" y="186793"/>
                                <a:pt x="954538" y="185204"/>
                                <a:pt x="959216" y="182026"/>
                              </a:cubicBezTo>
                              <a:cubicBezTo>
                                <a:pt x="963894" y="178862"/>
                                <a:pt x="966220" y="174095"/>
                                <a:pt x="966220" y="167753"/>
                              </a:cubicBezTo>
                              <a:lnTo>
                                <a:pt x="966220" y="162198"/>
                              </a:lnTo>
                              <a:cubicBezTo>
                                <a:pt x="962444" y="165744"/>
                                <a:pt x="958021" y="168414"/>
                                <a:pt x="952961" y="170193"/>
                              </a:cubicBezTo>
                              <a:cubicBezTo>
                                <a:pt x="947889" y="171973"/>
                                <a:pt x="942181" y="172875"/>
                                <a:pt x="935838" y="172875"/>
                              </a:cubicBezTo>
                              <a:cubicBezTo>
                                <a:pt x="927410" y="172875"/>
                                <a:pt x="920011" y="171477"/>
                                <a:pt x="913630" y="168693"/>
                              </a:cubicBezTo>
                              <a:cubicBezTo>
                                <a:pt x="907236" y="165897"/>
                                <a:pt x="901884" y="161728"/>
                                <a:pt x="897562" y="156148"/>
                              </a:cubicBezTo>
                              <a:cubicBezTo>
                                <a:pt x="893227" y="150581"/>
                                <a:pt x="889973" y="144340"/>
                                <a:pt x="887812" y="137425"/>
                              </a:cubicBezTo>
                              <a:cubicBezTo>
                                <a:pt x="885651" y="130498"/>
                                <a:pt x="884570" y="122897"/>
                                <a:pt x="884570" y="114610"/>
                              </a:cubicBezTo>
                              <a:cubicBezTo>
                                <a:pt x="884570" y="106348"/>
                                <a:pt x="885651" y="98748"/>
                                <a:pt x="887812" y="91846"/>
                              </a:cubicBezTo>
                              <a:cubicBezTo>
                                <a:pt x="889973" y="84944"/>
                                <a:pt x="893227" y="78729"/>
                                <a:pt x="897562" y="73199"/>
                              </a:cubicBezTo>
                              <a:cubicBezTo>
                                <a:pt x="901884" y="67670"/>
                                <a:pt x="907236" y="63527"/>
                                <a:pt x="913630" y="60756"/>
                              </a:cubicBezTo>
                              <a:cubicBezTo>
                                <a:pt x="920012" y="57998"/>
                                <a:pt x="927410" y="56625"/>
                                <a:pt x="935838" y="56625"/>
                              </a:cubicBezTo>
                              <a:cubicBezTo>
                                <a:pt x="943491" y="56625"/>
                                <a:pt x="950343" y="58049"/>
                                <a:pt x="956381" y="60908"/>
                              </a:cubicBezTo>
                              <a:cubicBezTo>
                                <a:pt x="962419" y="63768"/>
                                <a:pt x="967644" y="68064"/>
                                <a:pt x="972055" y="73784"/>
                              </a:cubicBezTo>
                              <a:lnTo>
                                <a:pt x="972055" y="65980"/>
                              </a:lnTo>
                              <a:cubicBezTo>
                                <a:pt x="972055" y="64416"/>
                                <a:pt x="972678" y="63006"/>
                                <a:pt x="973707" y="61976"/>
                              </a:cubicBezTo>
                              <a:cubicBezTo>
                                <a:pt x="974724" y="60959"/>
                                <a:pt x="976148" y="60324"/>
                                <a:pt x="977699" y="60324"/>
                              </a:cubicBezTo>
                              <a:lnTo>
                                <a:pt x="1009327" y="60324"/>
                              </a:lnTo>
                              <a:cubicBezTo>
                                <a:pt x="1010877" y="60324"/>
                                <a:pt x="1012301" y="60959"/>
                                <a:pt x="1013318" y="61976"/>
                              </a:cubicBezTo>
                              <a:moveTo>
                                <a:pt x="966474" y="115322"/>
                              </a:moveTo>
                              <a:lnTo>
                                <a:pt x="966474" y="103018"/>
                              </a:lnTo>
                              <a:cubicBezTo>
                                <a:pt x="964923" y="100387"/>
                                <a:pt x="962953" y="98417"/>
                                <a:pt x="960563" y="97095"/>
                              </a:cubicBezTo>
                              <a:cubicBezTo>
                                <a:pt x="958173" y="95786"/>
                                <a:pt x="955351" y="95125"/>
                                <a:pt x="952097" y="95125"/>
                              </a:cubicBezTo>
                              <a:cubicBezTo>
                                <a:pt x="949313" y="95125"/>
                                <a:pt x="946859" y="95621"/>
                                <a:pt x="944749" y="96612"/>
                              </a:cubicBezTo>
                              <a:cubicBezTo>
                                <a:pt x="942639" y="97591"/>
                                <a:pt x="940872" y="99078"/>
                                <a:pt x="939436" y="101061"/>
                              </a:cubicBezTo>
                              <a:cubicBezTo>
                                <a:pt x="937999" y="103018"/>
                                <a:pt x="936919" y="105192"/>
                                <a:pt x="936207" y="107569"/>
                              </a:cubicBezTo>
                              <a:cubicBezTo>
                                <a:pt x="935495" y="109945"/>
                                <a:pt x="935139" y="112526"/>
                                <a:pt x="935139" y="115322"/>
                              </a:cubicBezTo>
                              <a:cubicBezTo>
                                <a:pt x="935139" y="118106"/>
                                <a:pt x="935495" y="120686"/>
                                <a:pt x="936207" y="123063"/>
                              </a:cubicBezTo>
                              <a:cubicBezTo>
                                <a:pt x="936919" y="125439"/>
                                <a:pt x="937999" y="127613"/>
                                <a:pt x="939436" y="129583"/>
                              </a:cubicBezTo>
                              <a:cubicBezTo>
                                <a:pt x="940872" y="131553"/>
                                <a:pt x="942639" y="133040"/>
                                <a:pt x="944749" y="134019"/>
                              </a:cubicBezTo>
                              <a:cubicBezTo>
                                <a:pt x="946860" y="135010"/>
                                <a:pt x="949313" y="135493"/>
                                <a:pt x="952097" y="135493"/>
                              </a:cubicBezTo>
                              <a:cubicBezTo>
                                <a:pt x="955351" y="135493"/>
                                <a:pt x="958173" y="134832"/>
                                <a:pt x="960563" y="133523"/>
                              </a:cubicBezTo>
                              <a:cubicBezTo>
                                <a:pt x="962953" y="132214"/>
                                <a:pt x="964923" y="130244"/>
                                <a:pt x="966474" y="127626"/>
                              </a:cubicBezTo>
                              <a:lnTo>
                                <a:pt x="966474" y="115322"/>
                              </a:lnTo>
                              <a:lnTo>
                                <a:pt x="966474" y="115322"/>
                              </a:lnTo>
                              <a:close/>
                              <a:moveTo>
                                <a:pt x="609176" y="56612"/>
                              </a:moveTo>
                              <a:cubicBezTo>
                                <a:pt x="602756" y="56612"/>
                                <a:pt x="596705" y="57858"/>
                                <a:pt x="591023" y="60324"/>
                              </a:cubicBezTo>
                              <a:cubicBezTo>
                                <a:pt x="585328" y="62802"/>
                                <a:pt x="580014" y="66514"/>
                                <a:pt x="575057" y="71458"/>
                              </a:cubicBezTo>
                              <a:lnTo>
                                <a:pt x="575057" y="66323"/>
                              </a:lnTo>
                              <a:cubicBezTo>
                                <a:pt x="575057" y="64696"/>
                                <a:pt x="574370" y="63235"/>
                                <a:pt x="573277" y="62218"/>
                              </a:cubicBezTo>
                              <a:cubicBezTo>
                                <a:pt x="572184" y="61188"/>
                                <a:pt x="570696" y="60591"/>
                                <a:pt x="569056" y="60692"/>
                              </a:cubicBezTo>
                              <a:lnTo>
                                <a:pt x="553421" y="60502"/>
                              </a:lnTo>
                              <a:lnTo>
                                <a:pt x="537785" y="60311"/>
                              </a:lnTo>
                              <a:cubicBezTo>
                                <a:pt x="536234" y="60311"/>
                                <a:pt x="534810" y="60947"/>
                                <a:pt x="533793" y="61976"/>
                              </a:cubicBezTo>
                              <a:cubicBezTo>
                                <a:pt x="532763" y="62993"/>
                                <a:pt x="532141" y="64417"/>
                                <a:pt x="532141" y="65980"/>
                              </a:cubicBezTo>
                              <a:lnTo>
                                <a:pt x="532141" y="166037"/>
                              </a:lnTo>
                              <a:cubicBezTo>
                                <a:pt x="532141" y="167600"/>
                                <a:pt x="532763" y="169011"/>
                                <a:pt x="533793" y="170040"/>
                              </a:cubicBezTo>
                              <a:cubicBezTo>
                                <a:pt x="534810" y="171057"/>
                                <a:pt x="536234" y="171693"/>
                                <a:pt x="537785" y="171693"/>
                              </a:cubicBezTo>
                              <a:lnTo>
                                <a:pt x="575425" y="171693"/>
                              </a:lnTo>
                              <a:cubicBezTo>
                                <a:pt x="576989" y="171693"/>
                                <a:pt x="578413" y="171057"/>
                                <a:pt x="579430" y="170040"/>
                              </a:cubicBezTo>
                              <a:cubicBezTo>
                                <a:pt x="580459" y="169011"/>
                                <a:pt x="581095" y="167600"/>
                                <a:pt x="581095" y="166037"/>
                              </a:cubicBezTo>
                              <a:lnTo>
                                <a:pt x="581095" y="103018"/>
                              </a:lnTo>
                              <a:cubicBezTo>
                                <a:pt x="582785" y="100985"/>
                                <a:pt x="584718" y="99510"/>
                                <a:pt x="586879" y="98582"/>
                              </a:cubicBezTo>
                              <a:cubicBezTo>
                                <a:pt x="589027" y="97667"/>
                                <a:pt x="591417" y="97298"/>
                                <a:pt x="594023" y="97502"/>
                              </a:cubicBezTo>
                              <a:cubicBezTo>
                                <a:pt x="596705" y="97693"/>
                                <a:pt x="599044" y="99002"/>
                                <a:pt x="600722" y="100934"/>
                              </a:cubicBezTo>
                              <a:cubicBezTo>
                                <a:pt x="602388" y="102878"/>
                                <a:pt x="603379" y="105433"/>
                                <a:pt x="603379" y="108115"/>
                              </a:cubicBezTo>
                              <a:lnTo>
                                <a:pt x="603379" y="166037"/>
                              </a:lnTo>
                              <a:cubicBezTo>
                                <a:pt x="603379" y="167600"/>
                                <a:pt x="604015" y="169011"/>
                                <a:pt x="605044" y="170041"/>
                              </a:cubicBezTo>
                              <a:cubicBezTo>
                                <a:pt x="606074" y="171057"/>
                                <a:pt x="607485" y="171693"/>
                                <a:pt x="609049" y="171693"/>
                              </a:cubicBezTo>
                              <a:lnTo>
                                <a:pt x="646676" y="171693"/>
                              </a:lnTo>
                              <a:cubicBezTo>
                                <a:pt x="648240" y="171693"/>
                                <a:pt x="649651" y="171057"/>
                                <a:pt x="650668" y="170041"/>
                              </a:cubicBezTo>
                              <a:cubicBezTo>
                                <a:pt x="651698" y="169011"/>
                                <a:pt x="652333" y="167600"/>
                                <a:pt x="652333" y="166037"/>
                              </a:cubicBezTo>
                              <a:lnTo>
                                <a:pt x="652333" y="99764"/>
                              </a:lnTo>
                              <a:cubicBezTo>
                                <a:pt x="652333" y="93816"/>
                                <a:pt x="651431" y="88300"/>
                                <a:pt x="649638" y="83203"/>
                              </a:cubicBezTo>
                              <a:cubicBezTo>
                                <a:pt x="647833" y="78119"/>
                                <a:pt x="645138" y="73466"/>
                                <a:pt x="641553" y="69247"/>
                              </a:cubicBezTo>
                              <a:cubicBezTo>
                                <a:pt x="637956" y="65039"/>
                                <a:pt x="633456" y="61874"/>
                                <a:pt x="628066" y="59777"/>
                              </a:cubicBezTo>
                              <a:cubicBezTo>
                                <a:pt x="622663" y="57667"/>
                                <a:pt x="616371" y="56612"/>
                                <a:pt x="609176" y="56612"/>
                              </a:cubicBezTo>
                              <a:moveTo>
                                <a:pt x="53620" y="124829"/>
                              </a:moveTo>
                              <a:lnTo>
                                <a:pt x="53620" y="14922"/>
                              </a:lnTo>
                              <a:cubicBezTo>
                                <a:pt x="53620" y="13359"/>
                                <a:pt x="52984" y="11948"/>
                                <a:pt x="51967" y="10918"/>
                              </a:cubicBezTo>
                              <a:cubicBezTo>
                                <a:pt x="50937" y="9901"/>
                                <a:pt x="49526" y="9266"/>
                                <a:pt x="47963" y="9266"/>
                              </a:cubicBezTo>
                              <a:lnTo>
                                <a:pt x="5657" y="9266"/>
                              </a:lnTo>
                              <a:cubicBezTo>
                                <a:pt x="4093" y="9266"/>
                                <a:pt x="2682" y="9901"/>
                                <a:pt x="1665" y="10918"/>
                              </a:cubicBezTo>
                              <a:cubicBezTo>
                                <a:pt x="636" y="11948"/>
                                <a:pt x="0" y="13359"/>
                                <a:pt x="0" y="14922"/>
                              </a:cubicBezTo>
                              <a:lnTo>
                                <a:pt x="0" y="166049"/>
                              </a:lnTo>
                              <a:cubicBezTo>
                                <a:pt x="0" y="167613"/>
                                <a:pt x="636" y="169024"/>
                                <a:pt x="1665" y="170041"/>
                              </a:cubicBezTo>
                              <a:cubicBezTo>
                                <a:pt x="2682" y="171070"/>
                                <a:pt x="4093" y="171706"/>
                                <a:pt x="5657" y="171706"/>
                              </a:cubicBezTo>
                              <a:lnTo>
                                <a:pt x="117358" y="171706"/>
                              </a:lnTo>
                              <a:cubicBezTo>
                                <a:pt x="118909" y="171706"/>
                                <a:pt x="120333" y="171070"/>
                                <a:pt x="121350" y="170041"/>
                              </a:cubicBezTo>
                              <a:cubicBezTo>
                                <a:pt x="122367" y="169024"/>
                                <a:pt x="123002" y="167613"/>
                                <a:pt x="123002" y="166049"/>
                              </a:cubicBezTo>
                              <a:lnTo>
                                <a:pt x="123002" y="130486"/>
                              </a:lnTo>
                              <a:cubicBezTo>
                                <a:pt x="123002" y="128922"/>
                                <a:pt x="122367" y="127511"/>
                                <a:pt x="121350" y="126482"/>
                              </a:cubicBezTo>
                              <a:cubicBezTo>
                                <a:pt x="120333" y="125465"/>
                                <a:pt x="118909" y="124830"/>
                                <a:pt x="117358" y="124830"/>
                              </a:cubicBezTo>
                              <a:lnTo>
                                <a:pt x="53620" y="124830"/>
                              </a:lnTo>
                              <a:lnTo>
                                <a:pt x="53620" y="124829"/>
                              </a:lnTo>
                              <a:close/>
                              <a:moveTo>
                                <a:pt x="2329642" y="170714"/>
                              </a:moveTo>
                              <a:cubicBezTo>
                                <a:pt x="2330557" y="170079"/>
                                <a:pt x="2331295" y="169176"/>
                                <a:pt x="2331714" y="168096"/>
                              </a:cubicBezTo>
                              <a:lnTo>
                                <a:pt x="2351113" y="118055"/>
                              </a:lnTo>
                              <a:lnTo>
                                <a:pt x="2370499" y="68014"/>
                              </a:lnTo>
                              <a:cubicBezTo>
                                <a:pt x="2371223" y="66158"/>
                                <a:pt x="2370893" y="64239"/>
                                <a:pt x="2369901" y="62777"/>
                              </a:cubicBezTo>
                              <a:cubicBezTo>
                                <a:pt x="2368897" y="61315"/>
                                <a:pt x="2367219" y="60324"/>
                                <a:pt x="2365236" y="60324"/>
                              </a:cubicBezTo>
                              <a:lnTo>
                                <a:pt x="2326515" y="60324"/>
                              </a:lnTo>
                              <a:cubicBezTo>
                                <a:pt x="2325231" y="60324"/>
                                <a:pt x="2324036" y="60743"/>
                                <a:pt x="2323082" y="61480"/>
                              </a:cubicBezTo>
                              <a:cubicBezTo>
                                <a:pt x="2322117" y="62218"/>
                                <a:pt x="2321392" y="63260"/>
                                <a:pt x="2321061" y="64480"/>
                              </a:cubicBezTo>
                              <a:lnTo>
                                <a:pt x="2312811" y="94769"/>
                              </a:lnTo>
                              <a:lnTo>
                                <a:pt x="2304561" y="125058"/>
                              </a:lnTo>
                              <a:lnTo>
                                <a:pt x="2296311" y="94769"/>
                              </a:lnTo>
                              <a:lnTo>
                                <a:pt x="2288061" y="64480"/>
                              </a:lnTo>
                              <a:cubicBezTo>
                                <a:pt x="2287718" y="63260"/>
                                <a:pt x="2286993" y="62218"/>
                                <a:pt x="2286027" y="61480"/>
                              </a:cubicBezTo>
                              <a:cubicBezTo>
                                <a:pt x="2285074" y="60743"/>
                                <a:pt x="2283879" y="60324"/>
                                <a:pt x="2282607" y="60324"/>
                              </a:cubicBezTo>
                              <a:lnTo>
                                <a:pt x="2243645" y="60324"/>
                              </a:lnTo>
                              <a:cubicBezTo>
                                <a:pt x="2241662" y="60324"/>
                                <a:pt x="2239984" y="61315"/>
                                <a:pt x="2238980" y="62777"/>
                              </a:cubicBezTo>
                              <a:cubicBezTo>
                                <a:pt x="2237988" y="64239"/>
                                <a:pt x="2237657" y="66158"/>
                                <a:pt x="2238382" y="68014"/>
                              </a:cubicBezTo>
                              <a:lnTo>
                                <a:pt x="2257768" y="118055"/>
                              </a:lnTo>
                              <a:lnTo>
                                <a:pt x="2277167" y="168096"/>
                              </a:lnTo>
                              <a:cubicBezTo>
                                <a:pt x="2277586" y="169176"/>
                                <a:pt x="2278324" y="170079"/>
                                <a:pt x="2279239" y="170714"/>
                              </a:cubicBezTo>
                              <a:cubicBezTo>
                                <a:pt x="2280154" y="171337"/>
                                <a:pt x="2281260" y="171706"/>
                                <a:pt x="2282429" y="171706"/>
                              </a:cubicBezTo>
                              <a:lnTo>
                                <a:pt x="2326439" y="171706"/>
                              </a:lnTo>
                              <a:cubicBezTo>
                                <a:pt x="2327608" y="171706"/>
                                <a:pt x="2328714" y="171337"/>
                                <a:pt x="2329642" y="170714"/>
                              </a:cubicBezTo>
                              <a:moveTo>
                                <a:pt x="2197614" y="0"/>
                              </a:moveTo>
                              <a:cubicBezTo>
                                <a:pt x="2193966" y="0"/>
                                <a:pt x="2190635" y="521"/>
                                <a:pt x="2187597" y="1563"/>
                              </a:cubicBezTo>
                              <a:cubicBezTo>
                                <a:pt x="2184571" y="2618"/>
                                <a:pt x="2181838" y="4182"/>
                                <a:pt x="2179398" y="6266"/>
                              </a:cubicBezTo>
                              <a:cubicBezTo>
                                <a:pt x="2176957" y="8351"/>
                                <a:pt x="2175126" y="10906"/>
                                <a:pt x="2173906" y="13918"/>
                              </a:cubicBezTo>
                              <a:cubicBezTo>
                                <a:pt x="2172686" y="16930"/>
                                <a:pt x="2172076" y="20413"/>
                                <a:pt x="2172076" y="24366"/>
                              </a:cubicBezTo>
                              <a:cubicBezTo>
                                <a:pt x="2172076" y="28383"/>
                                <a:pt x="2172686" y="31916"/>
                                <a:pt x="2173906" y="34979"/>
                              </a:cubicBezTo>
                              <a:cubicBezTo>
                                <a:pt x="2175126" y="38030"/>
                                <a:pt x="2176957" y="40610"/>
                                <a:pt x="2179398" y="42694"/>
                              </a:cubicBezTo>
                              <a:cubicBezTo>
                                <a:pt x="2181838" y="44779"/>
                                <a:pt x="2184571" y="46342"/>
                                <a:pt x="2187597" y="47385"/>
                              </a:cubicBezTo>
                              <a:cubicBezTo>
                                <a:pt x="2190635" y="48427"/>
                                <a:pt x="2193966" y="48948"/>
                                <a:pt x="2197614" y="48948"/>
                              </a:cubicBezTo>
                              <a:cubicBezTo>
                                <a:pt x="2201250" y="48948"/>
                                <a:pt x="2204581" y="48427"/>
                                <a:pt x="2207619" y="47385"/>
                              </a:cubicBezTo>
                              <a:cubicBezTo>
                                <a:pt x="2210657" y="46342"/>
                                <a:pt x="2213390" y="44779"/>
                                <a:pt x="2215831" y="42694"/>
                              </a:cubicBezTo>
                              <a:cubicBezTo>
                                <a:pt x="2218271" y="40610"/>
                                <a:pt x="2220089" y="38030"/>
                                <a:pt x="2221309" y="34979"/>
                              </a:cubicBezTo>
                              <a:cubicBezTo>
                                <a:pt x="2222517" y="31916"/>
                                <a:pt x="2223127" y="28382"/>
                                <a:pt x="2223127" y="24366"/>
                              </a:cubicBezTo>
                              <a:cubicBezTo>
                                <a:pt x="2223127" y="20413"/>
                                <a:pt x="2222517" y="16930"/>
                                <a:pt x="2221309" y="13918"/>
                              </a:cubicBezTo>
                              <a:cubicBezTo>
                                <a:pt x="2220089" y="10906"/>
                                <a:pt x="2218271" y="8351"/>
                                <a:pt x="2215831" y="6266"/>
                              </a:cubicBezTo>
                              <a:cubicBezTo>
                                <a:pt x="2213390" y="4182"/>
                                <a:pt x="2210657" y="2618"/>
                                <a:pt x="2207619" y="1563"/>
                              </a:cubicBezTo>
                              <a:cubicBezTo>
                                <a:pt x="2204580" y="521"/>
                                <a:pt x="2201250" y="0"/>
                                <a:pt x="2197614" y="0"/>
                              </a:cubicBezTo>
                              <a:moveTo>
                                <a:pt x="2216555" y="60324"/>
                              </a:moveTo>
                              <a:lnTo>
                                <a:pt x="2178889" y="60324"/>
                              </a:lnTo>
                              <a:cubicBezTo>
                                <a:pt x="2177339" y="60324"/>
                                <a:pt x="2175915" y="60959"/>
                                <a:pt x="2174898" y="61976"/>
                              </a:cubicBezTo>
                              <a:cubicBezTo>
                                <a:pt x="2173868" y="63006"/>
                                <a:pt x="2173245" y="64417"/>
                                <a:pt x="2173245" y="65980"/>
                              </a:cubicBezTo>
                              <a:lnTo>
                                <a:pt x="2173245" y="166037"/>
                              </a:lnTo>
                              <a:cubicBezTo>
                                <a:pt x="2173245" y="167600"/>
                                <a:pt x="2173868" y="169011"/>
                                <a:pt x="2174898" y="170041"/>
                              </a:cubicBezTo>
                              <a:cubicBezTo>
                                <a:pt x="2175915" y="171070"/>
                                <a:pt x="2177339" y="171706"/>
                                <a:pt x="2178889" y="171706"/>
                              </a:cubicBezTo>
                              <a:lnTo>
                                <a:pt x="2216555" y="171706"/>
                              </a:lnTo>
                              <a:cubicBezTo>
                                <a:pt x="2218119" y="171706"/>
                                <a:pt x="2219543" y="171070"/>
                                <a:pt x="2220560" y="170041"/>
                              </a:cubicBezTo>
                              <a:cubicBezTo>
                                <a:pt x="2221589" y="169011"/>
                                <a:pt x="2222225" y="167600"/>
                                <a:pt x="2222225" y="166037"/>
                              </a:cubicBezTo>
                              <a:lnTo>
                                <a:pt x="2222225" y="65980"/>
                              </a:lnTo>
                              <a:cubicBezTo>
                                <a:pt x="2222225" y="64417"/>
                                <a:pt x="2221589" y="63006"/>
                                <a:pt x="2220560" y="61976"/>
                              </a:cubicBezTo>
                              <a:cubicBezTo>
                                <a:pt x="2219543" y="60959"/>
                                <a:pt x="2218119" y="60324"/>
                                <a:pt x="2216555" y="60324"/>
                              </a:cubicBezTo>
                              <a:moveTo>
                                <a:pt x="2484996" y="80127"/>
                              </a:moveTo>
                              <a:cubicBezTo>
                                <a:pt x="2483204" y="77267"/>
                                <a:pt x="2481170" y="74610"/>
                                <a:pt x="2478920" y="72170"/>
                              </a:cubicBezTo>
                              <a:cubicBezTo>
                                <a:pt x="2476797" y="69844"/>
                                <a:pt x="2474267" y="67734"/>
                                <a:pt x="2471331" y="65866"/>
                              </a:cubicBezTo>
                              <a:cubicBezTo>
                                <a:pt x="2468394" y="63984"/>
                                <a:pt x="2465038" y="62332"/>
                                <a:pt x="2461275" y="60908"/>
                              </a:cubicBezTo>
                              <a:cubicBezTo>
                                <a:pt x="2457538" y="59472"/>
                                <a:pt x="2453521" y="58392"/>
                                <a:pt x="2449250" y="57680"/>
                              </a:cubicBezTo>
                              <a:cubicBezTo>
                                <a:pt x="2444979" y="56968"/>
                                <a:pt x="2440440" y="56625"/>
                                <a:pt x="2435648" y="56625"/>
                              </a:cubicBezTo>
                              <a:cubicBezTo>
                                <a:pt x="2432330" y="56625"/>
                                <a:pt x="2428999" y="56879"/>
                                <a:pt x="2425682" y="57400"/>
                              </a:cubicBezTo>
                              <a:cubicBezTo>
                                <a:pt x="2422351" y="57922"/>
                                <a:pt x="2419021" y="58710"/>
                                <a:pt x="2415703" y="59752"/>
                              </a:cubicBezTo>
                              <a:cubicBezTo>
                                <a:pt x="2412372" y="60794"/>
                                <a:pt x="2409105" y="62116"/>
                                <a:pt x="2405914" y="63718"/>
                              </a:cubicBezTo>
                              <a:cubicBezTo>
                                <a:pt x="2402724" y="65319"/>
                                <a:pt x="2399609" y="67200"/>
                                <a:pt x="2396546" y="69374"/>
                              </a:cubicBezTo>
                              <a:cubicBezTo>
                                <a:pt x="2393482" y="71534"/>
                                <a:pt x="2390698" y="74153"/>
                                <a:pt x="2388207" y="77229"/>
                              </a:cubicBezTo>
                              <a:cubicBezTo>
                                <a:pt x="2385715" y="80305"/>
                                <a:pt x="2383503" y="83838"/>
                                <a:pt x="2381571" y="87829"/>
                              </a:cubicBezTo>
                              <a:cubicBezTo>
                                <a:pt x="2379651" y="91808"/>
                                <a:pt x="2378202" y="96091"/>
                                <a:pt x="2377236" y="100667"/>
                              </a:cubicBezTo>
                              <a:cubicBezTo>
                                <a:pt x="2376257" y="105243"/>
                                <a:pt x="2375774" y="110136"/>
                                <a:pt x="2375774" y="115322"/>
                              </a:cubicBezTo>
                              <a:cubicBezTo>
                                <a:pt x="2375774" y="122122"/>
                                <a:pt x="2376639" y="128388"/>
                                <a:pt x="2378355" y="134133"/>
                              </a:cubicBezTo>
                              <a:cubicBezTo>
                                <a:pt x="2380084" y="139879"/>
                                <a:pt x="2382664" y="145103"/>
                                <a:pt x="2386109" y="149780"/>
                              </a:cubicBezTo>
                              <a:cubicBezTo>
                                <a:pt x="2389541" y="154458"/>
                                <a:pt x="2393406" y="158449"/>
                                <a:pt x="2397677" y="161753"/>
                              </a:cubicBezTo>
                              <a:cubicBezTo>
                                <a:pt x="2401948" y="165058"/>
                                <a:pt x="2406639" y="167676"/>
                                <a:pt x="2411737" y="169621"/>
                              </a:cubicBezTo>
                              <a:cubicBezTo>
                                <a:pt x="2416847" y="171540"/>
                                <a:pt x="2422237" y="173002"/>
                                <a:pt x="2427919" y="173968"/>
                              </a:cubicBezTo>
                              <a:cubicBezTo>
                                <a:pt x="2433614" y="174934"/>
                                <a:pt x="2439589" y="175417"/>
                                <a:pt x="2445856" y="175417"/>
                              </a:cubicBezTo>
                              <a:cubicBezTo>
                                <a:pt x="2452848" y="175417"/>
                                <a:pt x="2459394" y="175036"/>
                                <a:pt x="2465496" y="174273"/>
                              </a:cubicBezTo>
                              <a:cubicBezTo>
                                <a:pt x="2471598" y="173523"/>
                                <a:pt x="2477268" y="172379"/>
                                <a:pt x="2482492" y="170879"/>
                              </a:cubicBezTo>
                              <a:cubicBezTo>
                                <a:pt x="2483687" y="170524"/>
                                <a:pt x="2484679" y="169786"/>
                                <a:pt x="2485378" y="168820"/>
                              </a:cubicBezTo>
                              <a:cubicBezTo>
                                <a:pt x="2486064" y="167854"/>
                                <a:pt x="2486458" y="166672"/>
                                <a:pt x="2486458" y="165414"/>
                              </a:cubicBezTo>
                              <a:lnTo>
                                <a:pt x="2486458" y="144010"/>
                              </a:lnTo>
                              <a:cubicBezTo>
                                <a:pt x="2486458" y="142217"/>
                                <a:pt x="2485645" y="140641"/>
                                <a:pt x="2484386" y="139612"/>
                              </a:cubicBezTo>
                              <a:cubicBezTo>
                                <a:pt x="2483140" y="138582"/>
                                <a:pt x="2481450" y="138099"/>
                                <a:pt x="2479708" y="138481"/>
                              </a:cubicBezTo>
                              <a:cubicBezTo>
                                <a:pt x="2475907" y="139345"/>
                                <a:pt x="2471903" y="139993"/>
                                <a:pt x="2467683" y="140425"/>
                              </a:cubicBezTo>
                              <a:cubicBezTo>
                                <a:pt x="2463475" y="140857"/>
                                <a:pt x="2459064" y="141073"/>
                                <a:pt x="2454437" y="141073"/>
                              </a:cubicBezTo>
                              <a:cubicBezTo>
                                <a:pt x="2450648" y="141073"/>
                                <a:pt x="2447076" y="140768"/>
                                <a:pt x="2443708" y="140171"/>
                              </a:cubicBezTo>
                              <a:cubicBezTo>
                                <a:pt x="2440352" y="139574"/>
                                <a:pt x="2437199" y="138684"/>
                                <a:pt x="2434263" y="137489"/>
                              </a:cubicBezTo>
                              <a:cubicBezTo>
                                <a:pt x="2431313" y="136282"/>
                                <a:pt x="2428873" y="134820"/>
                                <a:pt x="2426940" y="133104"/>
                              </a:cubicBezTo>
                              <a:cubicBezTo>
                                <a:pt x="2425008" y="131375"/>
                                <a:pt x="2423585" y="129393"/>
                                <a:pt x="2422657" y="127143"/>
                              </a:cubicBezTo>
                              <a:lnTo>
                                <a:pt x="2486408" y="127143"/>
                              </a:lnTo>
                              <a:cubicBezTo>
                                <a:pt x="2487831" y="127143"/>
                                <a:pt x="2489141" y="126622"/>
                                <a:pt x="2490158" y="125757"/>
                              </a:cubicBezTo>
                              <a:cubicBezTo>
                                <a:pt x="2491175" y="124893"/>
                                <a:pt x="2491874" y="123673"/>
                                <a:pt x="2492052" y="122275"/>
                              </a:cubicBezTo>
                              <a:cubicBezTo>
                                <a:pt x="2492306" y="120279"/>
                                <a:pt x="2492509" y="118284"/>
                                <a:pt x="2492675" y="116288"/>
                              </a:cubicBezTo>
                              <a:cubicBezTo>
                                <a:pt x="2492840" y="114280"/>
                                <a:pt x="2492954" y="112272"/>
                                <a:pt x="2493018" y="110263"/>
                              </a:cubicBezTo>
                              <a:cubicBezTo>
                                <a:pt x="2493132" y="106704"/>
                                <a:pt x="2492967" y="103120"/>
                                <a:pt x="2492446" y="99599"/>
                              </a:cubicBezTo>
                              <a:cubicBezTo>
                                <a:pt x="2491912" y="96091"/>
                                <a:pt x="2491022" y="92634"/>
                                <a:pt x="2489687" y="89329"/>
                              </a:cubicBezTo>
                              <a:cubicBezTo>
                                <a:pt x="2488353" y="86063"/>
                                <a:pt x="2486789" y="82999"/>
                                <a:pt x="2484996" y="80127"/>
                              </a:cubicBezTo>
                              <a:moveTo>
                                <a:pt x="2451538" y="99040"/>
                              </a:moveTo>
                              <a:cubicBezTo>
                                <a:pt x="2451920" y="100845"/>
                                <a:pt x="2451970" y="102713"/>
                                <a:pt x="2451665" y="104645"/>
                              </a:cubicBezTo>
                              <a:lnTo>
                                <a:pt x="2422173" y="104645"/>
                              </a:lnTo>
                              <a:cubicBezTo>
                                <a:pt x="2422173" y="102319"/>
                                <a:pt x="2422542" y="100209"/>
                                <a:pt x="2423279" y="98315"/>
                              </a:cubicBezTo>
                              <a:cubicBezTo>
                                <a:pt x="2424017" y="96422"/>
                                <a:pt x="2425123" y="94744"/>
                                <a:pt x="2426584" y="93269"/>
                              </a:cubicBezTo>
                              <a:cubicBezTo>
                                <a:pt x="2428059" y="91808"/>
                                <a:pt x="2429762" y="90702"/>
                                <a:pt x="2431695" y="89965"/>
                              </a:cubicBezTo>
                              <a:cubicBezTo>
                                <a:pt x="2433627" y="89240"/>
                                <a:pt x="2435788" y="88859"/>
                                <a:pt x="2438178" y="88859"/>
                              </a:cubicBezTo>
                              <a:cubicBezTo>
                                <a:pt x="2440822" y="88859"/>
                                <a:pt x="2443072" y="89278"/>
                                <a:pt x="2444928" y="90117"/>
                              </a:cubicBezTo>
                              <a:cubicBezTo>
                                <a:pt x="2446784" y="90943"/>
                                <a:pt x="2448259" y="92189"/>
                                <a:pt x="2449339" y="93854"/>
                              </a:cubicBezTo>
                              <a:cubicBezTo>
                                <a:pt x="2450420" y="95519"/>
                                <a:pt x="2451144" y="97248"/>
                                <a:pt x="2451538" y="99040"/>
                              </a:cubicBezTo>
                              <a:moveTo>
                                <a:pt x="2146753" y="170041"/>
                              </a:moveTo>
                              <a:cubicBezTo>
                                <a:pt x="2147783" y="169024"/>
                                <a:pt x="2148406" y="167613"/>
                                <a:pt x="2148406" y="166049"/>
                              </a:cubicBezTo>
                              <a:lnTo>
                                <a:pt x="2148406" y="7969"/>
                              </a:lnTo>
                              <a:cubicBezTo>
                                <a:pt x="2148406" y="6406"/>
                                <a:pt x="2147783" y="4982"/>
                                <a:pt x="2146753" y="3966"/>
                              </a:cubicBezTo>
                              <a:cubicBezTo>
                                <a:pt x="2145736" y="2936"/>
                                <a:pt x="2144312" y="2313"/>
                                <a:pt x="2142749" y="2313"/>
                              </a:cubicBezTo>
                              <a:lnTo>
                                <a:pt x="2105096" y="2313"/>
                              </a:lnTo>
                              <a:cubicBezTo>
                                <a:pt x="2103532" y="2313"/>
                                <a:pt x="2102121" y="2936"/>
                                <a:pt x="2101104" y="3966"/>
                              </a:cubicBezTo>
                              <a:cubicBezTo>
                                <a:pt x="2100074" y="4983"/>
                                <a:pt x="2099439" y="6406"/>
                                <a:pt x="2099439" y="7969"/>
                              </a:cubicBezTo>
                              <a:lnTo>
                                <a:pt x="2099439" y="166049"/>
                              </a:lnTo>
                              <a:cubicBezTo>
                                <a:pt x="2099439" y="167613"/>
                                <a:pt x="2100074" y="169024"/>
                                <a:pt x="2101104" y="170041"/>
                              </a:cubicBezTo>
                              <a:cubicBezTo>
                                <a:pt x="2102121" y="171070"/>
                                <a:pt x="2103532" y="171706"/>
                                <a:pt x="2105096" y="171706"/>
                              </a:cubicBezTo>
                              <a:lnTo>
                                <a:pt x="2142749" y="171706"/>
                              </a:lnTo>
                              <a:cubicBezTo>
                                <a:pt x="2144312" y="171706"/>
                                <a:pt x="2145736" y="171070"/>
                                <a:pt x="2146753" y="170041"/>
                              </a:cubicBezTo>
                              <a:moveTo>
                                <a:pt x="2511094" y="101023"/>
                              </a:moveTo>
                              <a:cubicBezTo>
                                <a:pt x="2511730" y="103628"/>
                                <a:pt x="2512683" y="105954"/>
                                <a:pt x="2513967" y="108001"/>
                              </a:cubicBezTo>
                              <a:cubicBezTo>
                                <a:pt x="2515239" y="110060"/>
                                <a:pt x="2516688" y="111916"/>
                                <a:pt x="2518315" y="113606"/>
                              </a:cubicBezTo>
                              <a:cubicBezTo>
                                <a:pt x="2519942" y="115284"/>
                                <a:pt x="2521747" y="116784"/>
                                <a:pt x="2523717" y="118093"/>
                              </a:cubicBezTo>
                              <a:cubicBezTo>
                                <a:pt x="2525688" y="119415"/>
                                <a:pt x="2527722" y="120597"/>
                                <a:pt x="2529832" y="121639"/>
                              </a:cubicBezTo>
                              <a:cubicBezTo>
                                <a:pt x="2531942" y="122681"/>
                                <a:pt x="2534116" y="123596"/>
                                <a:pt x="2536366" y="124359"/>
                              </a:cubicBezTo>
                              <a:cubicBezTo>
                                <a:pt x="2538603" y="125134"/>
                                <a:pt x="2540777" y="125859"/>
                                <a:pt x="2542887" y="126533"/>
                              </a:cubicBezTo>
                              <a:cubicBezTo>
                                <a:pt x="2544997" y="127219"/>
                                <a:pt x="2547031" y="127842"/>
                                <a:pt x="2549002" y="128427"/>
                              </a:cubicBezTo>
                              <a:cubicBezTo>
                                <a:pt x="2550985" y="129011"/>
                                <a:pt x="2552777" y="129583"/>
                                <a:pt x="2554404" y="130168"/>
                              </a:cubicBezTo>
                              <a:cubicBezTo>
                                <a:pt x="2556031" y="130740"/>
                                <a:pt x="2557481" y="131325"/>
                                <a:pt x="2558764" y="131909"/>
                              </a:cubicBezTo>
                              <a:cubicBezTo>
                                <a:pt x="2560036" y="132481"/>
                                <a:pt x="2560989" y="133155"/>
                                <a:pt x="2561625" y="133905"/>
                              </a:cubicBezTo>
                              <a:cubicBezTo>
                                <a:pt x="2562260" y="134667"/>
                                <a:pt x="2562578" y="135506"/>
                                <a:pt x="2562578" y="136434"/>
                              </a:cubicBezTo>
                              <a:cubicBezTo>
                                <a:pt x="2562578" y="137120"/>
                                <a:pt x="2562387" y="137731"/>
                                <a:pt x="2561980" y="138252"/>
                              </a:cubicBezTo>
                              <a:cubicBezTo>
                                <a:pt x="2561574" y="138786"/>
                                <a:pt x="2560964" y="139218"/>
                                <a:pt x="2560150" y="139561"/>
                              </a:cubicBezTo>
                              <a:cubicBezTo>
                                <a:pt x="2559336" y="139904"/>
                                <a:pt x="2558230" y="140171"/>
                                <a:pt x="2556819" y="140349"/>
                              </a:cubicBezTo>
                              <a:cubicBezTo>
                                <a:pt x="2555408" y="140514"/>
                                <a:pt x="2553692" y="140603"/>
                                <a:pt x="2551684" y="140603"/>
                              </a:cubicBezTo>
                              <a:cubicBezTo>
                                <a:pt x="2548964" y="140603"/>
                                <a:pt x="2546001" y="140374"/>
                                <a:pt x="2542773" y="139917"/>
                              </a:cubicBezTo>
                              <a:cubicBezTo>
                                <a:pt x="2539544" y="139446"/>
                                <a:pt x="2536048" y="138747"/>
                                <a:pt x="2532298" y="137820"/>
                              </a:cubicBezTo>
                              <a:cubicBezTo>
                                <a:pt x="2530111" y="137286"/>
                                <a:pt x="2527963" y="136625"/>
                                <a:pt x="2525878" y="135862"/>
                              </a:cubicBezTo>
                              <a:cubicBezTo>
                                <a:pt x="2523781" y="135099"/>
                                <a:pt x="2521747" y="134222"/>
                                <a:pt x="2519751" y="133231"/>
                              </a:cubicBezTo>
                              <a:cubicBezTo>
                                <a:pt x="2517857" y="132290"/>
                                <a:pt x="2515797" y="132468"/>
                                <a:pt x="2514221" y="133422"/>
                              </a:cubicBezTo>
                              <a:cubicBezTo>
                                <a:pt x="2512645" y="134362"/>
                                <a:pt x="2511526" y="136078"/>
                                <a:pt x="2511526" y="138188"/>
                              </a:cubicBezTo>
                              <a:lnTo>
                                <a:pt x="2511526" y="162173"/>
                              </a:lnTo>
                              <a:cubicBezTo>
                                <a:pt x="2511526" y="163240"/>
                                <a:pt x="2511819" y="164283"/>
                                <a:pt x="2512353" y="165172"/>
                              </a:cubicBezTo>
                              <a:cubicBezTo>
                                <a:pt x="2512886" y="166062"/>
                                <a:pt x="2513662" y="166799"/>
                                <a:pt x="2514628" y="167270"/>
                              </a:cubicBezTo>
                              <a:cubicBezTo>
                                <a:pt x="2517310" y="168566"/>
                                <a:pt x="2520120" y="169697"/>
                                <a:pt x="2523043" y="170663"/>
                              </a:cubicBezTo>
                              <a:cubicBezTo>
                                <a:pt x="2525967" y="171642"/>
                                <a:pt x="2529018" y="172443"/>
                                <a:pt x="2532183" y="173091"/>
                              </a:cubicBezTo>
                              <a:cubicBezTo>
                                <a:pt x="2535972" y="173866"/>
                                <a:pt x="2540039" y="174451"/>
                                <a:pt x="2544362" y="174832"/>
                              </a:cubicBezTo>
                              <a:cubicBezTo>
                                <a:pt x="2548696" y="175226"/>
                                <a:pt x="2553298" y="175417"/>
                                <a:pt x="2558179" y="175417"/>
                              </a:cubicBezTo>
                              <a:cubicBezTo>
                                <a:pt x="2561739" y="175417"/>
                                <a:pt x="2565235" y="175277"/>
                                <a:pt x="2568680" y="175010"/>
                              </a:cubicBezTo>
                              <a:cubicBezTo>
                                <a:pt x="2572125" y="174731"/>
                                <a:pt x="2575506" y="174324"/>
                                <a:pt x="2578837" y="173790"/>
                              </a:cubicBezTo>
                              <a:cubicBezTo>
                                <a:pt x="2582154" y="173244"/>
                                <a:pt x="2585294" y="172481"/>
                                <a:pt x="2588231" y="171502"/>
                              </a:cubicBezTo>
                              <a:cubicBezTo>
                                <a:pt x="2591167" y="170511"/>
                                <a:pt x="2593913" y="169303"/>
                                <a:pt x="2596468" y="167867"/>
                              </a:cubicBezTo>
                              <a:cubicBezTo>
                                <a:pt x="2599023" y="166443"/>
                                <a:pt x="2601312" y="164778"/>
                                <a:pt x="2603346" y="162884"/>
                              </a:cubicBezTo>
                              <a:cubicBezTo>
                                <a:pt x="2605379" y="160991"/>
                                <a:pt x="2607146" y="158868"/>
                                <a:pt x="2608647" y="156504"/>
                              </a:cubicBezTo>
                              <a:cubicBezTo>
                                <a:pt x="2610159" y="154140"/>
                                <a:pt x="2611291" y="151483"/>
                                <a:pt x="2612041" y="148522"/>
                              </a:cubicBezTo>
                              <a:cubicBezTo>
                                <a:pt x="2612803" y="145573"/>
                                <a:pt x="2613172" y="142306"/>
                                <a:pt x="2613172" y="138747"/>
                              </a:cubicBezTo>
                              <a:cubicBezTo>
                                <a:pt x="2613172" y="135506"/>
                                <a:pt x="2612854" y="132545"/>
                                <a:pt x="2612219" y="129875"/>
                              </a:cubicBezTo>
                              <a:cubicBezTo>
                                <a:pt x="2611583" y="127206"/>
                                <a:pt x="2610630" y="124829"/>
                                <a:pt x="2609346" y="122732"/>
                              </a:cubicBezTo>
                              <a:cubicBezTo>
                                <a:pt x="2608075" y="120648"/>
                                <a:pt x="2606638" y="118754"/>
                                <a:pt x="2605024" y="117050"/>
                              </a:cubicBezTo>
                              <a:cubicBezTo>
                                <a:pt x="2603422" y="115360"/>
                                <a:pt x="2601655" y="113847"/>
                                <a:pt x="2599723" y="112526"/>
                              </a:cubicBezTo>
                              <a:cubicBezTo>
                                <a:pt x="2597790" y="111216"/>
                                <a:pt x="2595769" y="110047"/>
                                <a:pt x="2593659" y="109017"/>
                              </a:cubicBezTo>
                              <a:cubicBezTo>
                                <a:pt x="2591549" y="108001"/>
                                <a:pt x="2589350" y="107111"/>
                                <a:pt x="2587074" y="106386"/>
                              </a:cubicBezTo>
                              <a:cubicBezTo>
                                <a:pt x="2584786" y="105649"/>
                                <a:pt x="2582587" y="104950"/>
                                <a:pt x="2580489" y="104289"/>
                              </a:cubicBezTo>
                              <a:cubicBezTo>
                                <a:pt x="2578379" y="103641"/>
                                <a:pt x="2576358" y="103018"/>
                                <a:pt x="2574413" y="102433"/>
                              </a:cubicBezTo>
                              <a:cubicBezTo>
                                <a:pt x="2572481" y="101861"/>
                                <a:pt x="2570714" y="101277"/>
                                <a:pt x="2569112" y="100692"/>
                              </a:cubicBezTo>
                              <a:cubicBezTo>
                                <a:pt x="2567510" y="100120"/>
                                <a:pt x="2566074" y="99536"/>
                                <a:pt x="2564790" y="98951"/>
                              </a:cubicBezTo>
                              <a:cubicBezTo>
                                <a:pt x="2563518" y="98379"/>
                                <a:pt x="2562565" y="97693"/>
                                <a:pt x="2561917" y="96892"/>
                              </a:cubicBezTo>
                              <a:cubicBezTo>
                                <a:pt x="2561281" y="96104"/>
                                <a:pt x="2560963" y="95201"/>
                                <a:pt x="2560963" y="94197"/>
                              </a:cubicBezTo>
                              <a:cubicBezTo>
                                <a:pt x="2560963" y="93422"/>
                                <a:pt x="2561167" y="92774"/>
                                <a:pt x="2561573" y="92252"/>
                              </a:cubicBezTo>
                              <a:cubicBezTo>
                                <a:pt x="2561980" y="91731"/>
                                <a:pt x="2562578" y="91337"/>
                                <a:pt x="2563391" y="91058"/>
                              </a:cubicBezTo>
                              <a:cubicBezTo>
                                <a:pt x="2564205" y="90791"/>
                                <a:pt x="2565095" y="90587"/>
                                <a:pt x="2566035" y="90460"/>
                              </a:cubicBezTo>
                              <a:cubicBezTo>
                                <a:pt x="2566989" y="90320"/>
                                <a:pt x="2567993" y="90257"/>
                                <a:pt x="2569086" y="90257"/>
                              </a:cubicBezTo>
                              <a:cubicBezTo>
                                <a:pt x="2571870" y="90257"/>
                                <a:pt x="2574781" y="90498"/>
                                <a:pt x="2577820" y="90981"/>
                              </a:cubicBezTo>
                              <a:cubicBezTo>
                                <a:pt x="2580858" y="91464"/>
                                <a:pt x="2584010" y="92189"/>
                                <a:pt x="2587303" y="93155"/>
                              </a:cubicBezTo>
                              <a:cubicBezTo>
                                <a:pt x="2588955" y="93638"/>
                                <a:pt x="2590557" y="94159"/>
                                <a:pt x="2592095" y="94718"/>
                              </a:cubicBezTo>
                              <a:cubicBezTo>
                                <a:pt x="2593646" y="95265"/>
                                <a:pt x="2595133" y="95849"/>
                                <a:pt x="2596557" y="96460"/>
                              </a:cubicBezTo>
                              <a:cubicBezTo>
                                <a:pt x="2598426" y="97260"/>
                                <a:pt x="2600371" y="96981"/>
                                <a:pt x="2601858" y="96002"/>
                              </a:cubicBezTo>
                              <a:cubicBezTo>
                                <a:pt x="2603346" y="95023"/>
                                <a:pt x="2604362" y="93333"/>
                                <a:pt x="2604362" y="91312"/>
                              </a:cubicBezTo>
                              <a:lnTo>
                                <a:pt x="2604362" y="69831"/>
                              </a:lnTo>
                              <a:cubicBezTo>
                                <a:pt x="2604362" y="68713"/>
                                <a:pt x="2604032" y="67620"/>
                                <a:pt x="2603447" y="66704"/>
                              </a:cubicBezTo>
                              <a:cubicBezTo>
                                <a:pt x="2602862" y="65789"/>
                                <a:pt x="2602023" y="65039"/>
                                <a:pt x="2600994" y="64594"/>
                              </a:cubicBezTo>
                              <a:cubicBezTo>
                                <a:pt x="2598388" y="63489"/>
                                <a:pt x="2595731" y="62472"/>
                                <a:pt x="2593011" y="61569"/>
                              </a:cubicBezTo>
                              <a:cubicBezTo>
                                <a:pt x="2590278" y="60654"/>
                                <a:pt x="2587494" y="59853"/>
                                <a:pt x="2584633" y="59154"/>
                              </a:cubicBezTo>
                              <a:cubicBezTo>
                                <a:pt x="2581150" y="58316"/>
                                <a:pt x="2577400" y="57667"/>
                                <a:pt x="2573383" y="57248"/>
                              </a:cubicBezTo>
                              <a:cubicBezTo>
                                <a:pt x="2569353" y="56816"/>
                                <a:pt x="2565070" y="56612"/>
                                <a:pt x="2560506" y="56612"/>
                              </a:cubicBezTo>
                              <a:cubicBezTo>
                                <a:pt x="2557252" y="56612"/>
                                <a:pt x="2554061" y="56752"/>
                                <a:pt x="2550921" y="57044"/>
                              </a:cubicBezTo>
                              <a:cubicBezTo>
                                <a:pt x="2547794" y="57337"/>
                                <a:pt x="2544718" y="57769"/>
                                <a:pt x="2541705" y="58354"/>
                              </a:cubicBezTo>
                              <a:cubicBezTo>
                                <a:pt x="2538679" y="58926"/>
                                <a:pt x="2535844" y="59714"/>
                                <a:pt x="2533175" y="60692"/>
                              </a:cubicBezTo>
                              <a:cubicBezTo>
                                <a:pt x="2530505" y="61684"/>
                                <a:pt x="2528001" y="62879"/>
                                <a:pt x="2525687" y="64264"/>
                              </a:cubicBezTo>
                              <a:cubicBezTo>
                                <a:pt x="2523361" y="65649"/>
                                <a:pt x="2521264" y="67276"/>
                                <a:pt x="2519395" y="69107"/>
                              </a:cubicBezTo>
                              <a:cubicBezTo>
                                <a:pt x="2517513" y="70950"/>
                                <a:pt x="2515861" y="73009"/>
                                <a:pt x="2514437" y="75284"/>
                              </a:cubicBezTo>
                              <a:cubicBezTo>
                                <a:pt x="2513001" y="77572"/>
                                <a:pt x="2511920" y="80127"/>
                                <a:pt x="2511208" y="82974"/>
                              </a:cubicBezTo>
                              <a:cubicBezTo>
                                <a:pt x="2510496" y="85821"/>
                                <a:pt x="2510141" y="88935"/>
                                <a:pt x="2510141" y="92341"/>
                              </a:cubicBezTo>
                              <a:cubicBezTo>
                                <a:pt x="2510141" y="95519"/>
                                <a:pt x="2510458" y="98404"/>
                                <a:pt x="2511094" y="101023"/>
                              </a:cubicBezTo>
                              <a:moveTo>
                                <a:pt x="1772420" y="61976"/>
                              </a:moveTo>
                              <a:cubicBezTo>
                                <a:pt x="1773437" y="63006"/>
                                <a:pt x="1774073" y="64417"/>
                                <a:pt x="1774073" y="65980"/>
                              </a:cubicBezTo>
                              <a:lnTo>
                                <a:pt x="1774073" y="164511"/>
                              </a:lnTo>
                              <a:cubicBezTo>
                                <a:pt x="1774073" y="175188"/>
                                <a:pt x="1772458" y="184429"/>
                                <a:pt x="1769230" y="192258"/>
                              </a:cubicBezTo>
                              <a:cubicBezTo>
                                <a:pt x="1766001" y="200088"/>
                                <a:pt x="1761158" y="206494"/>
                                <a:pt x="1754700" y="211477"/>
                              </a:cubicBezTo>
                              <a:cubicBezTo>
                                <a:pt x="1748229" y="216485"/>
                                <a:pt x="1740945" y="220234"/>
                                <a:pt x="1732848" y="222725"/>
                              </a:cubicBezTo>
                              <a:cubicBezTo>
                                <a:pt x="1724750" y="225229"/>
                                <a:pt x="1715826" y="226475"/>
                                <a:pt x="1706089" y="226475"/>
                              </a:cubicBezTo>
                              <a:cubicBezTo>
                                <a:pt x="1697534" y="226475"/>
                                <a:pt x="1689347" y="225801"/>
                                <a:pt x="1681516" y="224454"/>
                              </a:cubicBezTo>
                              <a:cubicBezTo>
                                <a:pt x="1673686" y="223107"/>
                                <a:pt x="1666211" y="221086"/>
                                <a:pt x="1659118" y="218391"/>
                              </a:cubicBezTo>
                              <a:cubicBezTo>
                                <a:pt x="1658012" y="217972"/>
                                <a:pt x="1657109" y="217222"/>
                                <a:pt x="1656473" y="216281"/>
                              </a:cubicBezTo>
                              <a:cubicBezTo>
                                <a:pt x="1655838" y="215341"/>
                                <a:pt x="1655482" y="214209"/>
                                <a:pt x="1655482" y="213040"/>
                              </a:cubicBezTo>
                              <a:lnTo>
                                <a:pt x="1655482" y="185509"/>
                              </a:lnTo>
                              <a:cubicBezTo>
                                <a:pt x="1655482" y="183514"/>
                                <a:pt x="1656486" y="181823"/>
                                <a:pt x="1657948" y="180819"/>
                              </a:cubicBezTo>
                              <a:cubicBezTo>
                                <a:pt x="1659410" y="179828"/>
                                <a:pt x="1661342" y="179510"/>
                                <a:pt x="1663173" y="180272"/>
                              </a:cubicBezTo>
                              <a:cubicBezTo>
                                <a:pt x="1668359" y="182446"/>
                                <a:pt x="1673800" y="184073"/>
                                <a:pt x="1679470" y="185166"/>
                              </a:cubicBezTo>
                              <a:cubicBezTo>
                                <a:pt x="1685152" y="186246"/>
                                <a:pt x="1691076" y="186793"/>
                                <a:pt x="1697254" y="186793"/>
                              </a:cubicBezTo>
                              <a:cubicBezTo>
                                <a:pt x="1706623" y="186793"/>
                                <a:pt x="1713640" y="185204"/>
                                <a:pt x="1718318" y="182026"/>
                              </a:cubicBezTo>
                              <a:cubicBezTo>
                                <a:pt x="1722996" y="178862"/>
                                <a:pt x="1725322" y="174095"/>
                                <a:pt x="1725322" y="167753"/>
                              </a:cubicBezTo>
                              <a:lnTo>
                                <a:pt x="1725322" y="162198"/>
                              </a:lnTo>
                              <a:cubicBezTo>
                                <a:pt x="1721547" y="165744"/>
                                <a:pt x="1717123" y="168414"/>
                                <a:pt x="1712051" y="170193"/>
                              </a:cubicBezTo>
                              <a:cubicBezTo>
                                <a:pt x="1706992" y="171973"/>
                                <a:pt x="1701284" y="172875"/>
                                <a:pt x="1694941" y="172875"/>
                              </a:cubicBezTo>
                              <a:cubicBezTo>
                                <a:pt x="1686512" y="172875"/>
                                <a:pt x="1679101" y="171477"/>
                                <a:pt x="1672720" y="168693"/>
                              </a:cubicBezTo>
                              <a:cubicBezTo>
                                <a:pt x="1666338" y="165897"/>
                                <a:pt x="1660986" y="161728"/>
                                <a:pt x="1656664" y="156148"/>
                              </a:cubicBezTo>
                              <a:cubicBezTo>
                                <a:pt x="1652317" y="150581"/>
                                <a:pt x="1649075" y="144340"/>
                                <a:pt x="1646914" y="137425"/>
                              </a:cubicBezTo>
                              <a:cubicBezTo>
                                <a:pt x="1644740" y="130498"/>
                                <a:pt x="1643660" y="122897"/>
                                <a:pt x="1643660" y="114610"/>
                              </a:cubicBezTo>
                              <a:cubicBezTo>
                                <a:pt x="1643660" y="106348"/>
                                <a:pt x="1644740" y="98748"/>
                                <a:pt x="1646914" y="91846"/>
                              </a:cubicBezTo>
                              <a:cubicBezTo>
                                <a:pt x="1649075" y="84944"/>
                                <a:pt x="1652317" y="78729"/>
                                <a:pt x="1656664" y="73199"/>
                              </a:cubicBezTo>
                              <a:cubicBezTo>
                                <a:pt x="1660986" y="67670"/>
                                <a:pt x="1666338" y="63527"/>
                                <a:pt x="1672720" y="60756"/>
                              </a:cubicBezTo>
                              <a:cubicBezTo>
                                <a:pt x="1679101" y="57998"/>
                                <a:pt x="1686512" y="56625"/>
                                <a:pt x="1694940" y="56625"/>
                              </a:cubicBezTo>
                              <a:cubicBezTo>
                                <a:pt x="1702593" y="56625"/>
                                <a:pt x="1709445" y="58049"/>
                                <a:pt x="1715470" y="60908"/>
                              </a:cubicBezTo>
                              <a:cubicBezTo>
                                <a:pt x="1721508" y="63768"/>
                                <a:pt x="1726733" y="68064"/>
                                <a:pt x="1731144" y="73784"/>
                              </a:cubicBezTo>
                              <a:lnTo>
                                <a:pt x="1731144" y="65980"/>
                              </a:lnTo>
                              <a:cubicBezTo>
                                <a:pt x="1731144" y="64416"/>
                                <a:pt x="1731780" y="63006"/>
                                <a:pt x="1732810" y="61976"/>
                              </a:cubicBezTo>
                              <a:cubicBezTo>
                                <a:pt x="1733827" y="60959"/>
                                <a:pt x="1735238" y="60324"/>
                                <a:pt x="1736801" y="60324"/>
                              </a:cubicBezTo>
                              <a:lnTo>
                                <a:pt x="1768416" y="60324"/>
                              </a:lnTo>
                              <a:cubicBezTo>
                                <a:pt x="1769980" y="60324"/>
                                <a:pt x="1771391" y="60959"/>
                                <a:pt x="1772420" y="61976"/>
                              </a:cubicBezTo>
                              <a:moveTo>
                                <a:pt x="1725576" y="115322"/>
                              </a:moveTo>
                              <a:lnTo>
                                <a:pt x="1725576" y="103018"/>
                              </a:lnTo>
                              <a:cubicBezTo>
                                <a:pt x="1724025" y="100387"/>
                                <a:pt x="1722055" y="98417"/>
                                <a:pt x="1719665" y="97095"/>
                              </a:cubicBezTo>
                              <a:cubicBezTo>
                                <a:pt x="1717262" y="95786"/>
                                <a:pt x="1714440" y="95125"/>
                                <a:pt x="1711199" y="95125"/>
                              </a:cubicBezTo>
                              <a:cubicBezTo>
                                <a:pt x="1708402" y="95125"/>
                                <a:pt x="1705962" y="95621"/>
                                <a:pt x="1703851" y="96612"/>
                              </a:cubicBezTo>
                              <a:cubicBezTo>
                                <a:pt x="1701741" y="97591"/>
                                <a:pt x="1699974" y="99078"/>
                                <a:pt x="1698538" y="101061"/>
                              </a:cubicBezTo>
                              <a:cubicBezTo>
                                <a:pt x="1697088" y="103018"/>
                                <a:pt x="1696021" y="105192"/>
                                <a:pt x="1695309" y="107569"/>
                              </a:cubicBezTo>
                              <a:cubicBezTo>
                                <a:pt x="1694597" y="109945"/>
                                <a:pt x="1694241" y="112526"/>
                                <a:pt x="1694241" y="115322"/>
                              </a:cubicBezTo>
                              <a:cubicBezTo>
                                <a:pt x="1694241" y="118106"/>
                                <a:pt x="1694597" y="120686"/>
                                <a:pt x="1695309" y="123063"/>
                              </a:cubicBezTo>
                              <a:cubicBezTo>
                                <a:pt x="1696021" y="125439"/>
                                <a:pt x="1697088" y="127613"/>
                                <a:pt x="1698538" y="129583"/>
                              </a:cubicBezTo>
                              <a:cubicBezTo>
                                <a:pt x="1699974" y="131553"/>
                                <a:pt x="1701741" y="133040"/>
                                <a:pt x="1703851" y="134019"/>
                              </a:cubicBezTo>
                              <a:cubicBezTo>
                                <a:pt x="1705962" y="135010"/>
                                <a:pt x="1708402" y="135493"/>
                                <a:pt x="1711199" y="135493"/>
                              </a:cubicBezTo>
                              <a:cubicBezTo>
                                <a:pt x="1714440" y="135493"/>
                                <a:pt x="1717262" y="134832"/>
                                <a:pt x="1719665" y="133523"/>
                              </a:cubicBezTo>
                              <a:cubicBezTo>
                                <a:pt x="1722055" y="132214"/>
                                <a:pt x="1724025" y="130244"/>
                                <a:pt x="1725576" y="127626"/>
                              </a:cubicBezTo>
                              <a:lnTo>
                                <a:pt x="1725576" y="115322"/>
                              </a:lnTo>
                              <a:lnTo>
                                <a:pt x="1725576" y="115322"/>
                              </a:lnTo>
                              <a:close/>
                              <a:moveTo>
                                <a:pt x="1283692" y="56625"/>
                              </a:moveTo>
                              <a:cubicBezTo>
                                <a:pt x="1278518" y="56625"/>
                                <a:pt x="1273586" y="57439"/>
                                <a:pt x="1268907" y="59053"/>
                              </a:cubicBezTo>
                              <a:cubicBezTo>
                                <a:pt x="1264229" y="60680"/>
                                <a:pt x="1259793" y="63120"/>
                                <a:pt x="1255611" y="66374"/>
                              </a:cubicBezTo>
                              <a:lnTo>
                                <a:pt x="1255611" y="14922"/>
                              </a:lnTo>
                              <a:cubicBezTo>
                                <a:pt x="1255611" y="13371"/>
                                <a:pt x="1254988" y="11948"/>
                                <a:pt x="1253958" y="10931"/>
                              </a:cubicBezTo>
                              <a:cubicBezTo>
                                <a:pt x="1252941" y="9901"/>
                                <a:pt x="1251530" y="9279"/>
                                <a:pt x="1249966" y="9279"/>
                              </a:cubicBezTo>
                              <a:lnTo>
                                <a:pt x="1212313" y="9279"/>
                              </a:lnTo>
                              <a:cubicBezTo>
                                <a:pt x="1210750" y="9279"/>
                                <a:pt x="1209339" y="9901"/>
                                <a:pt x="1208309" y="10931"/>
                              </a:cubicBezTo>
                              <a:cubicBezTo>
                                <a:pt x="1207292" y="11948"/>
                                <a:pt x="1206656" y="13371"/>
                                <a:pt x="1206656" y="14922"/>
                              </a:cubicBezTo>
                              <a:lnTo>
                                <a:pt x="1206656" y="166037"/>
                              </a:lnTo>
                              <a:cubicBezTo>
                                <a:pt x="1206656" y="167600"/>
                                <a:pt x="1207292" y="169011"/>
                                <a:pt x="1208309" y="170041"/>
                              </a:cubicBezTo>
                              <a:cubicBezTo>
                                <a:pt x="1209339" y="171070"/>
                                <a:pt x="1210750" y="171706"/>
                                <a:pt x="1212313" y="171706"/>
                              </a:cubicBezTo>
                              <a:lnTo>
                                <a:pt x="1249966" y="171706"/>
                              </a:lnTo>
                              <a:cubicBezTo>
                                <a:pt x="1251530" y="171706"/>
                                <a:pt x="1252941" y="171070"/>
                                <a:pt x="1253958" y="170041"/>
                              </a:cubicBezTo>
                              <a:cubicBezTo>
                                <a:pt x="1254988" y="169011"/>
                                <a:pt x="1255611" y="167600"/>
                                <a:pt x="1255611" y="166037"/>
                              </a:cubicBezTo>
                              <a:lnTo>
                                <a:pt x="1255611" y="103018"/>
                              </a:lnTo>
                              <a:cubicBezTo>
                                <a:pt x="1257314" y="100985"/>
                                <a:pt x="1259246" y="99510"/>
                                <a:pt x="1261394" y="98582"/>
                              </a:cubicBezTo>
                              <a:cubicBezTo>
                                <a:pt x="1263556" y="97667"/>
                                <a:pt x="1265945" y="97299"/>
                                <a:pt x="1268564" y="97489"/>
                              </a:cubicBezTo>
                              <a:cubicBezTo>
                                <a:pt x="1271234" y="97693"/>
                                <a:pt x="1273573" y="99015"/>
                                <a:pt x="1275251" y="100946"/>
                              </a:cubicBezTo>
                              <a:cubicBezTo>
                                <a:pt x="1276916" y="102878"/>
                                <a:pt x="1277920" y="105433"/>
                                <a:pt x="1277920" y="108115"/>
                              </a:cubicBezTo>
                              <a:lnTo>
                                <a:pt x="1277920" y="166037"/>
                              </a:lnTo>
                              <a:cubicBezTo>
                                <a:pt x="1277920" y="167600"/>
                                <a:pt x="1278543" y="169011"/>
                                <a:pt x="1279573" y="170041"/>
                              </a:cubicBezTo>
                              <a:cubicBezTo>
                                <a:pt x="1280590" y="171070"/>
                                <a:pt x="1282013" y="171706"/>
                                <a:pt x="1283564" y="171706"/>
                              </a:cubicBezTo>
                              <a:lnTo>
                                <a:pt x="1321192" y="171706"/>
                              </a:lnTo>
                              <a:cubicBezTo>
                                <a:pt x="1322756" y="171706"/>
                                <a:pt x="1324167" y="171070"/>
                                <a:pt x="1325196" y="170041"/>
                              </a:cubicBezTo>
                              <a:cubicBezTo>
                                <a:pt x="1326213" y="169011"/>
                                <a:pt x="1326849" y="167600"/>
                                <a:pt x="1326849" y="166037"/>
                              </a:cubicBezTo>
                              <a:lnTo>
                                <a:pt x="1326849" y="99777"/>
                              </a:lnTo>
                              <a:cubicBezTo>
                                <a:pt x="1326849" y="93816"/>
                                <a:pt x="1325946" y="88300"/>
                                <a:pt x="1324154" y="83215"/>
                              </a:cubicBezTo>
                              <a:cubicBezTo>
                                <a:pt x="1322361" y="78118"/>
                                <a:pt x="1319667" y="73466"/>
                                <a:pt x="1316082" y="69259"/>
                              </a:cubicBezTo>
                              <a:cubicBezTo>
                                <a:pt x="1312484" y="65039"/>
                                <a:pt x="1307984" y="61887"/>
                                <a:pt x="1302582" y="59777"/>
                              </a:cubicBezTo>
                              <a:cubicBezTo>
                                <a:pt x="1297192" y="57667"/>
                                <a:pt x="1290899" y="56625"/>
                                <a:pt x="1283691" y="56625"/>
                              </a:cubicBezTo>
                              <a:moveTo>
                                <a:pt x="1486017" y="144289"/>
                              </a:moveTo>
                              <a:cubicBezTo>
                                <a:pt x="1485127" y="143247"/>
                                <a:pt x="1483894" y="142535"/>
                                <a:pt x="1482534" y="142459"/>
                              </a:cubicBezTo>
                              <a:cubicBezTo>
                                <a:pt x="1480208" y="142344"/>
                                <a:pt x="1478720" y="141620"/>
                                <a:pt x="1477793" y="140527"/>
                              </a:cubicBezTo>
                              <a:cubicBezTo>
                                <a:pt x="1476877" y="139434"/>
                                <a:pt x="1476547" y="137985"/>
                                <a:pt x="1476547" y="136434"/>
                              </a:cubicBezTo>
                              <a:lnTo>
                                <a:pt x="1476547" y="66018"/>
                              </a:lnTo>
                              <a:cubicBezTo>
                                <a:pt x="1476547" y="64442"/>
                                <a:pt x="1475911" y="63018"/>
                                <a:pt x="1474869" y="61989"/>
                              </a:cubicBezTo>
                              <a:cubicBezTo>
                                <a:pt x="1473839" y="60947"/>
                                <a:pt x="1472415" y="60311"/>
                                <a:pt x="1470826" y="60311"/>
                              </a:cubicBezTo>
                              <a:lnTo>
                                <a:pt x="1439326" y="60311"/>
                              </a:lnTo>
                              <a:cubicBezTo>
                                <a:pt x="1437750" y="60311"/>
                                <a:pt x="1436326" y="60947"/>
                                <a:pt x="1435296" y="61989"/>
                              </a:cubicBezTo>
                              <a:cubicBezTo>
                                <a:pt x="1434254" y="63018"/>
                                <a:pt x="1433618" y="64442"/>
                                <a:pt x="1433618" y="66018"/>
                              </a:cubicBezTo>
                              <a:lnTo>
                                <a:pt x="1433618" y="73772"/>
                              </a:lnTo>
                              <a:cubicBezTo>
                                <a:pt x="1430021" y="69132"/>
                                <a:pt x="1425139" y="64849"/>
                                <a:pt x="1419076" y="61709"/>
                              </a:cubicBezTo>
                              <a:cubicBezTo>
                                <a:pt x="1413025" y="58570"/>
                                <a:pt x="1405766" y="56600"/>
                                <a:pt x="1397414" y="56600"/>
                              </a:cubicBezTo>
                              <a:cubicBezTo>
                                <a:pt x="1379541" y="56600"/>
                                <a:pt x="1366727" y="63794"/>
                                <a:pt x="1358375" y="74814"/>
                              </a:cubicBezTo>
                              <a:cubicBezTo>
                                <a:pt x="1350023" y="85834"/>
                                <a:pt x="1346133" y="100692"/>
                                <a:pt x="1346133" y="115996"/>
                              </a:cubicBezTo>
                              <a:cubicBezTo>
                                <a:pt x="1346133" y="131312"/>
                                <a:pt x="1350023" y="146170"/>
                                <a:pt x="1358375" y="157190"/>
                              </a:cubicBezTo>
                              <a:cubicBezTo>
                                <a:pt x="1366727" y="168210"/>
                                <a:pt x="1379541" y="175404"/>
                                <a:pt x="1397414" y="175404"/>
                              </a:cubicBezTo>
                              <a:lnTo>
                                <a:pt x="1397872" y="175404"/>
                              </a:lnTo>
                              <a:cubicBezTo>
                                <a:pt x="1404177" y="175404"/>
                                <a:pt x="1410088" y="174629"/>
                                <a:pt x="1415580" y="173053"/>
                              </a:cubicBezTo>
                              <a:cubicBezTo>
                                <a:pt x="1421071" y="171477"/>
                                <a:pt x="1426169" y="169113"/>
                                <a:pt x="1430847" y="165973"/>
                              </a:cubicBezTo>
                              <a:cubicBezTo>
                                <a:pt x="1431966" y="165223"/>
                                <a:pt x="1433275" y="164842"/>
                                <a:pt x="1434533" y="164905"/>
                              </a:cubicBezTo>
                              <a:cubicBezTo>
                                <a:pt x="1435792" y="164956"/>
                                <a:pt x="1437025" y="165439"/>
                                <a:pt x="1437991" y="166393"/>
                              </a:cubicBezTo>
                              <a:cubicBezTo>
                                <a:pt x="1440826" y="169163"/>
                                <a:pt x="1444309" y="171248"/>
                                <a:pt x="1448453" y="172633"/>
                              </a:cubicBezTo>
                              <a:cubicBezTo>
                                <a:pt x="1452597" y="174019"/>
                                <a:pt x="1457403" y="174718"/>
                                <a:pt x="1462843" y="174718"/>
                              </a:cubicBezTo>
                              <a:cubicBezTo>
                                <a:pt x="1466848" y="174718"/>
                                <a:pt x="1470598" y="174476"/>
                                <a:pt x="1474068" y="174006"/>
                              </a:cubicBezTo>
                              <a:cubicBezTo>
                                <a:pt x="1477551" y="173536"/>
                                <a:pt x="1480767" y="172837"/>
                                <a:pt x="1483729" y="171909"/>
                              </a:cubicBezTo>
                              <a:cubicBezTo>
                                <a:pt x="1484861" y="171540"/>
                                <a:pt x="1485801" y="170803"/>
                                <a:pt x="1486450" y="169850"/>
                              </a:cubicBezTo>
                              <a:cubicBezTo>
                                <a:pt x="1487085" y="168909"/>
                                <a:pt x="1487454" y="167753"/>
                                <a:pt x="1487454" y="166558"/>
                              </a:cubicBezTo>
                              <a:lnTo>
                                <a:pt x="1487454" y="148064"/>
                              </a:lnTo>
                              <a:cubicBezTo>
                                <a:pt x="1487454" y="146704"/>
                                <a:pt x="1486907" y="145331"/>
                                <a:pt x="1486017" y="144289"/>
                              </a:cubicBezTo>
                              <a:moveTo>
                                <a:pt x="1428050" y="115996"/>
                              </a:moveTo>
                              <a:lnTo>
                                <a:pt x="1428050" y="128299"/>
                              </a:lnTo>
                              <a:cubicBezTo>
                                <a:pt x="1426893" y="130269"/>
                                <a:pt x="1424974" y="132252"/>
                                <a:pt x="1422508" y="133727"/>
                              </a:cubicBezTo>
                              <a:cubicBezTo>
                                <a:pt x="1420041" y="135201"/>
                                <a:pt x="1417029" y="136193"/>
                                <a:pt x="1413660" y="136193"/>
                              </a:cubicBezTo>
                              <a:cubicBezTo>
                                <a:pt x="1407622" y="136193"/>
                                <a:pt x="1403389" y="133638"/>
                                <a:pt x="1400668" y="129837"/>
                              </a:cubicBezTo>
                              <a:cubicBezTo>
                                <a:pt x="1397935" y="126037"/>
                                <a:pt x="1396715" y="120991"/>
                                <a:pt x="1396715" y="115996"/>
                              </a:cubicBezTo>
                              <a:cubicBezTo>
                                <a:pt x="1396715" y="111013"/>
                                <a:pt x="1397935" y="105967"/>
                                <a:pt x="1400668" y="102167"/>
                              </a:cubicBezTo>
                              <a:cubicBezTo>
                                <a:pt x="1403389" y="98366"/>
                                <a:pt x="1407622" y="95824"/>
                                <a:pt x="1413660" y="95824"/>
                              </a:cubicBezTo>
                              <a:cubicBezTo>
                                <a:pt x="1417029" y="95824"/>
                                <a:pt x="1420042" y="96803"/>
                                <a:pt x="1422508" y="98290"/>
                              </a:cubicBezTo>
                              <a:cubicBezTo>
                                <a:pt x="1424974" y="99764"/>
                                <a:pt x="1426893" y="101735"/>
                                <a:pt x="1428050" y="103705"/>
                              </a:cubicBezTo>
                              <a:lnTo>
                                <a:pt x="1428050" y="115996"/>
                              </a:lnTo>
                              <a:close/>
                              <a:moveTo>
                                <a:pt x="1581599" y="56612"/>
                              </a:moveTo>
                              <a:cubicBezTo>
                                <a:pt x="1575192" y="56612"/>
                                <a:pt x="1569142" y="57858"/>
                                <a:pt x="1563446" y="60324"/>
                              </a:cubicBezTo>
                              <a:cubicBezTo>
                                <a:pt x="1557764" y="62802"/>
                                <a:pt x="1552450" y="66514"/>
                                <a:pt x="1547493" y="71458"/>
                              </a:cubicBezTo>
                              <a:lnTo>
                                <a:pt x="1547493" y="66323"/>
                              </a:lnTo>
                              <a:cubicBezTo>
                                <a:pt x="1547493" y="64696"/>
                                <a:pt x="1546806" y="63235"/>
                                <a:pt x="1545713" y="62218"/>
                              </a:cubicBezTo>
                              <a:cubicBezTo>
                                <a:pt x="1544620" y="61188"/>
                                <a:pt x="1543120" y="60591"/>
                                <a:pt x="1541492" y="60692"/>
                              </a:cubicBezTo>
                              <a:lnTo>
                                <a:pt x="1525857" y="60502"/>
                              </a:lnTo>
                              <a:lnTo>
                                <a:pt x="1510221" y="60311"/>
                              </a:lnTo>
                              <a:cubicBezTo>
                                <a:pt x="1508657" y="60311"/>
                                <a:pt x="1507246" y="60947"/>
                                <a:pt x="1506229" y="61976"/>
                              </a:cubicBezTo>
                              <a:cubicBezTo>
                                <a:pt x="1505199" y="62993"/>
                                <a:pt x="1504577" y="64417"/>
                                <a:pt x="1504577" y="65980"/>
                              </a:cubicBezTo>
                              <a:lnTo>
                                <a:pt x="1504577" y="166037"/>
                              </a:lnTo>
                              <a:cubicBezTo>
                                <a:pt x="1504577" y="167600"/>
                                <a:pt x="1505200" y="169011"/>
                                <a:pt x="1506229" y="170040"/>
                              </a:cubicBezTo>
                              <a:cubicBezTo>
                                <a:pt x="1507246" y="171057"/>
                                <a:pt x="1508657" y="171693"/>
                                <a:pt x="1510221" y="171693"/>
                              </a:cubicBezTo>
                              <a:lnTo>
                                <a:pt x="1547861" y="171693"/>
                              </a:lnTo>
                              <a:cubicBezTo>
                                <a:pt x="1549425" y="171693"/>
                                <a:pt x="1550836" y="171057"/>
                                <a:pt x="1551866" y="170040"/>
                              </a:cubicBezTo>
                              <a:cubicBezTo>
                                <a:pt x="1552895" y="169011"/>
                                <a:pt x="1553531" y="167600"/>
                                <a:pt x="1553531" y="166037"/>
                              </a:cubicBezTo>
                              <a:lnTo>
                                <a:pt x="1553531" y="103018"/>
                              </a:lnTo>
                              <a:cubicBezTo>
                                <a:pt x="1555222" y="100985"/>
                                <a:pt x="1557154" y="99510"/>
                                <a:pt x="1559315" y="98582"/>
                              </a:cubicBezTo>
                              <a:cubicBezTo>
                                <a:pt x="1561463" y="97667"/>
                                <a:pt x="1563853" y="97298"/>
                                <a:pt x="1566459" y="97502"/>
                              </a:cubicBezTo>
                              <a:cubicBezTo>
                                <a:pt x="1569141" y="97693"/>
                                <a:pt x="1571480" y="99002"/>
                                <a:pt x="1573158" y="100934"/>
                              </a:cubicBezTo>
                              <a:cubicBezTo>
                                <a:pt x="1574824" y="102878"/>
                                <a:pt x="1575815" y="105433"/>
                                <a:pt x="1575815" y="108115"/>
                              </a:cubicBezTo>
                              <a:lnTo>
                                <a:pt x="1575815" y="166037"/>
                              </a:lnTo>
                              <a:cubicBezTo>
                                <a:pt x="1575815" y="167600"/>
                                <a:pt x="1576451" y="169011"/>
                                <a:pt x="1577480" y="170041"/>
                              </a:cubicBezTo>
                              <a:cubicBezTo>
                                <a:pt x="1578510" y="171057"/>
                                <a:pt x="1579921" y="171693"/>
                                <a:pt x="1581485" y="171693"/>
                              </a:cubicBezTo>
                              <a:lnTo>
                                <a:pt x="1619113" y="171693"/>
                              </a:lnTo>
                              <a:cubicBezTo>
                                <a:pt x="1620676" y="171693"/>
                                <a:pt x="1622087" y="171057"/>
                                <a:pt x="1623104" y="170041"/>
                              </a:cubicBezTo>
                              <a:cubicBezTo>
                                <a:pt x="1624134" y="169011"/>
                                <a:pt x="1624757" y="167600"/>
                                <a:pt x="1624757" y="166037"/>
                              </a:cubicBezTo>
                              <a:lnTo>
                                <a:pt x="1624757" y="99764"/>
                              </a:lnTo>
                              <a:cubicBezTo>
                                <a:pt x="1624757" y="93816"/>
                                <a:pt x="1623867" y="88300"/>
                                <a:pt x="1622075" y="83203"/>
                              </a:cubicBezTo>
                              <a:cubicBezTo>
                                <a:pt x="1620269" y="78119"/>
                                <a:pt x="1617574" y="73466"/>
                                <a:pt x="1613990" y="69247"/>
                              </a:cubicBezTo>
                              <a:cubicBezTo>
                                <a:pt x="1610392" y="65039"/>
                                <a:pt x="1605892" y="61874"/>
                                <a:pt x="1600502" y="59777"/>
                              </a:cubicBezTo>
                              <a:cubicBezTo>
                                <a:pt x="1595099" y="57667"/>
                                <a:pt x="1588807" y="56612"/>
                                <a:pt x="1581599" y="56612"/>
                              </a:cubicBezTo>
                              <a:moveTo>
                                <a:pt x="1903495" y="80127"/>
                              </a:moveTo>
                              <a:cubicBezTo>
                                <a:pt x="1901702" y="77267"/>
                                <a:pt x="1899681" y="74610"/>
                                <a:pt x="1897418" y="72170"/>
                              </a:cubicBezTo>
                              <a:cubicBezTo>
                                <a:pt x="1895308" y="69844"/>
                                <a:pt x="1892765" y="67734"/>
                                <a:pt x="1889829" y="65866"/>
                              </a:cubicBezTo>
                              <a:cubicBezTo>
                                <a:pt x="1886892" y="63984"/>
                                <a:pt x="1883537" y="62332"/>
                                <a:pt x="1879774" y="60908"/>
                              </a:cubicBezTo>
                              <a:cubicBezTo>
                                <a:pt x="1876036" y="59472"/>
                                <a:pt x="1872032" y="58392"/>
                                <a:pt x="1867748" y="57680"/>
                              </a:cubicBezTo>
                              <a:cubicBezTo>
                                <a:pt x="1863477" y="56968"/>
                                <a:pt x="1858939" y="56625"/>
                                <a:pt x="1854159" y="56625"/>
                              </a:cubicBezTo>
                              <a:cubicBezTo>
                                <a:pt x="1850828" y="56625"/>
                                <a:pt x="1847511" y="56879"/>
                                <a:pt x="1844180" y="57400"/>
                              </a:cubicBezTo>
                              <a:cubicBezTo>
                                <a:pt x="1840849" y="57922"/>
                                <a:pt x="1837532" y="58710"/>
                                <a:pt x="1834201" y="59752"/>
                              </a:cubicBezTo>
                              <a:cubicBezTo>
                                <a:pt x="1830870" y="60794"/>
                                <a:pt x="1827616" y="62116"/>
                                <a:pt x="1824426" y="63718"/>
                              </a:cubicBezTo>
                              <a:cubicBezTo>
                                <a:pt x="1821235" y="65319"/>
                                <a:pt x="1818108" y="67200"/>
                                <a:pt x="1815044" y="69374"/>
                              </a:cubicBezTo>
                              <a:cubicBezTo>
                                <a:pt x="1811980" y="71534"/>
                                <a:pt x="1809209" y="74153"/>
                                <a:pt x="1806705" y="77229"/>
                              </a:cubicBezTo>
                              <a:cubicBezTo>
                                <a:pt x="1804213" y="80305"/>
                                <a:pt x="1802001" y="83838"/>
                                <a:pt x="1800082" y="87829"/>
                              </a:cubicBezTo>
                              <a:cubicBezTo>
                                <a:pt x="1798150" y="91808"/>
                                <a:pt x="1796700" y="96091"/>
                                <a:pt x="1795734" y="100667"/>
                              </a:cubicBezTo>
                              <a:cubicBezTo>
                                <a:pt x="1794768" y="105243"/>
                                <a:pt x="1794272" y="110136"/>
                                <a:pt x="1794272" y="115322"/>
                              </a:cubicBezTo>
                              <a:cubicBezTo>
                                <a:pt x="1794272" y="122122"/>
                                <a:pt x="1795137" y="128388"/>
                                <a:pt x="1796866" y="134133"/>
                              </a:cubicBezTo>
                              <a:cubicBezTo>
                                <a:pt x="1798582" y="139879"/>
                                <a:pt x="1801163" y="145103"/>
                                <a:pt x="1804607" y="149780"/>
                              </a:cubicBezTo>
                              <a:cubicBezTo>
                                <a:pt x="1808052" y="154458"/>
                                <a:pt x="1811904" y="158449"/>
                                <a:pt x="1816176" y="161753"/>
                              </a:cubicBezTo>
                              <a:cubicBezTo>
                                <a:pt x="1820447" y="165058"/>
                                <a:pt x="1825138" y="167676"/>
                                <a:pt x="1830235" y="169621"/>
                              </a:cubicBezTo>
                              <a:cubicBezTo>
                                <a:pt x="1835345" y="171540"/>
                                <a:pt x="1840748" y="173002"/>
                                <a:pt x="1846430" y="173968"/>
                              </a:cubicBezTo>
                              <a:cubicBezTo>
                                <a:pt x="1852113" y="174934"/>
                                <a:pt x="1858087" y="175417"/>
                                <a:pt x="1864367" y="175417"/>
                              </a:cubicBezTo>
                              <a:cubicBezTo>
                                <a:pt x="1871346" y="175417"/>
                                <a:pt x="1877893" y="175036"/>
                                <a:pt x="1883994" y="174273"/>
                              </a:cubicBezTo>
                              <a:cubicBezTo>
                                <a:pt x="1890109" y="173523"/>
                                <a:pt x="1895766" y="172379"/>
                                <a:pt x="1900991" y="170879"/>
                              </a:cubicBezTo>
                              <a:cubicBezTo>
                                <a:pt x="1902185" y="170524"/>
                                <a:pt x="1903177" y="169786"/>
                                <a:pt x="1903876" y="168820"/>
                              </a:cubicBezTo>
                              <a:cubicBezTo>
                                <a:pt x="1904575" y="167854"/>
                                <a:pt x="1904969" y="166672"/>
                                <a:pt x="1904969" y="165414"/>
                              </a:cubicBezTo>
                              <a:lnTo>
                                <a:pt x="1904969" y="144010"/>
                              </a:lnTo>
                              <a:cubicBezTo>
                                <a:pt x="1904969" y="142217"/>
                                <a:pt x="1904143" y="140641"/>
                                <a:pt x="1902897" y="139612"/>
                              </a:cubicBezTo>
                              <a:cubicBezTo>
                                <a:pt x="1901639" y="138582"/>
                                <a:pt x="1899961" y="138099"/>
                                <a:pt x="1898219" y="138481"/>
                              </a:cubicBezTo>
                              <a:cubicBezTo>
                                <a:pt x="1894406" y="139345"/>
                                <a:pt x="1890401" y="139993"/>
                                <a:pt x="1886194" y="140425"/>
                              </a:cubicBezTo>
                              <a:cubicBezTo>
                                <a:pt x="1881973" y="140857"/>
                                <a:pt x="1877562" y="141073"/>
                                <a:pt x="1872935" y="141073"/>
                              </a:cubicBezTo>
                              <a:cubicBezTo>
                                <a:pt x="1869147" y="141073"/>
                                <a:pt x="1865575" y="140768"/>
                                <a:pt x="1862206" y="140171"/>
                              </a:cubicBezTo>
                              <a:cubicBezTo>
                                <a:pt x="1858850" y="139574"/>
                                <a:pt x="1855697" y="138684"/>
                                <a:pt x="1852761" y="137489"/>
                              </a:cubicBezTo>
                              <a:cubicBezTo>
                                <a:pt x="1849812" y="136282"/>
                                <a:pt x="1847371" y="134820"/>
                                <a:pt x="1845439" y="133104"/>
                              </a:cubicBezTo>
                              <a:cubicBezTo>
                                <a:pt x="1843506" y="131375"/>
                                <a:pt x="1842083" y="129393"/>
                                <a:pt x="1841167" y="127143"/>
                              </a:cubicBezTo>
                              <a:lnTo>
                                <a:pt x="1904919" y="127143"/>
                              </a:lnTo>
                              <a:cubicBezTo>
                                <a:pt x="1906330" y="127143"/>
                                <a:pt x="1907652" y="126622"/>
                                <a:pt x="1908656" y="125757"/>
                              </a:cubicBezTo>
                              <a:cubicBezTo>
                                <a:pt x="1909673" y="124893"/>
                                <a:pt x="1910372" y="123673"/>
                                <a:pt x="1910550" y="122275"/>
                              </a:cubicBezTo>
                              <a:cubicBezTo>
                                <a:pt x="1910804" y="120279"/>
                                <a:pt x="1911020" y="118284"/>
                                <a:pt x="1911173" y="116288"/>
                              </a:cubicBezTo>
                              <a:cubicBezTo>
                                <a:pt x="1911338" y="114280"/>
                                <a:pt x="1911453" y="112272"/>
                                <a:pt x="1911516" y="110263"/>
                              </a:cubicBezTo>
                              <a:cubicBezTo>
                                <a:pt x="1911631" y="106704"/>
                                <a:pt x="1911478" y="103120"/>
                                <a:pt x="1910944" y="99599"/>
                              </a:cubicBezTo>
                              <a:cubicBezTo>
                                <a:pt x="1910423" y="96091"/>
                                <a:pt x="1909521" y="92634"/>
                                <a:pt x="1908186" y="89329"/>
                              </a:cubicBezTo>
                              <a:cubicBezTo>
                                <a:pt x="1906864" y="86063"/>
                                <a:pt x="1905300" y="82999"/>
                                <a:pt x="1903495" y="80127"/>
                              </a:cubicBezTo>
                              <a:moveTo>
                                <a:pt x="1870036" y="99040"/>
                              </a:moveTo>
                              <a:cubicBezTo>
                                <a:pt x="1870430" y="100845"/>
                                <a:pt x="1870469" y="102713"/>
                                <a:pt x="1870164" y="104645"/>
                              </a:cubicBezTo>
                              <a:lnTo>
                                <a:pt x="1840684" y="104645"/>
                              </a:lnTo>
                              <a:cubicBezTo>
                                <a:pt x="1840684" y="102319"/>
                                <a:pt x="1841053" y="100209"/>
                                <a:pt x="1841790" y="98315"/>
                              </a:cubicBezTo>
                              <a:cubicBezTo>
                                <a:pt x="1842528" y="96422"/>
                                <a:pt x="1843621" y="94744"/>
                                <a:pt x="1845083" y="93269"/>
                              </a:cubicBezTo>
                              <a:cubicBezTo>
                                <a:pt x="1846557" y="91808"/>
                                <a:pt x="1848261" y="90702"/>
                                <a:pt x="1850193" y="89965"/>
                              </a:cubicBezTo>
                              <a:cubicBezTo>
                                <a:pt x="1852125" y="89240"/>
                                <a:pt x="1854286" y="88859"/>
                                <a:pt x="1856689" y="88859"/>
                              </a:cubicBezTo>
                              <a:cubicBezTo>
                                <a:pt x="1859320" y="88859"/>
                                <a:pt x="1861570" y="89278"/>
                                <a:pt x="1863426" y="90117"/>
                              </a:cubicBezTo>
                              <a:cubicBezTo>
                                <a:pt x="1865295" y="90943"/>
                                <a:pt x="1866757" y="92189"/>
                                <a:pt x="1867837" y="93854"/>
                              </a:cubicBezTo>
                              <a:cubicBezTo>
                                <a:pt x="1868918" y="95519"/>
                                <a:pt x="1869655" y="97248"/>
                                <a:pt x="1870037" y="99040"/>
                              </a:cubicBezTo>
                              <a:moveTo>
                                <a:pt x="1929605" y="101023"/>
                              </a:moveTo>
                              <a:cubicBezTo>
                                <a:pt x="1930241" y="103628"/>
                                <a:pt x="1931194" y="105954"/>
                                <a:pt x="1932478" y="108001"/>
                              </a:cubicBezTo>
                              <a:cubicBezTo>
                                <a:pt x="1933749" y="110060"/>
                                <a:pt x="1935198" y="111916"/>
                                <a:pt x="1936826" y="113606"/>
                              </a:cubicBezTo>
                              <a:cubicBezTo>
                                <a:pt x="1938453" y="115284"/>
                                <a:pt x="1940258" y="116784"/>
                                <a:pt x="1942228" y="118093"/>
                              </a:cubicBezTo>
                              <a:cubicBezTo>
                                <a:pt x="1944199" y="119415"/>
                                <a:pt x="1946233" y="120597"/>
                                <a:pt x="1948343" y="121639"/>
                              </a:cubicBezTo>
                              <a:cubicBezTo>
                                <a:pt x="1950453" y="122681"/>
                                <a:pt x="1952627" y="123596"/>
                                <a:pt x="1954877" y="124359"/>
                              </a:cubicBezTo>
                              <a:cubicBezTo>
                                <a:pt x="1957114" y="125134"/>
                                <a:pt x="1959288" y="125859"/>
                                <a:pt x="1961398" y="126533"/>
                              </a:cubicBezTo>
                              <a:cubicBezTo>
                                <a:pt x="1963508" y="127219"/>
                                <a:pt x="1965542" y="127842"/>
                                <a:pt x="1967513" y="128427"/>
                              </a:cubicBezTo>
                              <a:cubicBezTo>
                                <a:pt x="1969496" y="129011"/>
                                <a:pt x="1971288" y="129583"/>
                                <a:pt x="1972915" y="130168"/>
                              </a:cubicBezTo>
                              <a:cubicBezTo>
                                <a:pt x="1974542" y="130740"/>
                                <a:pt x="1975991" y="131325"/>
                                <a:pt x="1977275" y="131909"/>
                              </a:cubicBezTo>
                              <a:cubicBezTo>
                                <a:pt x="1978547" y="132481"/>
                                <a:pt x="1979500" y="133155"/>
                                <a:pt x="1980136" y="133905"/>
                              </a:cubicBezTo>
                              <a:cubicBezTo>
                                <a:pt x="1980771" y="134667"/>
                                <a:pt x="1981089" y="135506"/>
                                <a:pt x="1981089" y="136434"/>
                              </a:cubicBezTo>
                              <a:cubicBezTo>
                                <a:pt x="1981089" y="137120"/>
                                <a:pt x="1980898" y="137731"/>
                                <a:pt x="1980492" y="138252"/>
                              </a:cubicBezTo>
                              <a:cubicBezTo>
                                <a:pt x="1980085" y="138786"/>
                                <a:pt x="1979475" y="139218"/>
                                <a:pt x="1978661" y="139561"/>
                              </a:cubicBezTo>
                              <a:cubicBezTo>
                                <a:pt x="1977848" y="139904"/>
                                <a:pt x="1976742" y="140171"/>
                                <a:pt x="1975331" y="140349"/>
                              </a:cubicBezTo>
                              <a:cubicBezTo>
                                <a:pt x="1973920" y="140514"/>
                                <a:pt x="1972204" y="140603"/>
                                <a:pt x="1970195" y="140603"/>
                              </a:cubicBezTo>
                              <a:cubicBezTo>
                                <a:pt x="1967475" y="140603"/>
                                <a:pt x="1964513" y="140374"/>
                                <a:pt x="1961284" y="139917"/>
                              </a:cubicBezTo>
                              <a:cubicBezTo>
                                <a:pt x="1958055" y="139446"/>
                                <a:pt x="1954559" y="138747"/>
                                <a:pt x="1950809" y="137820"/>
                              </a:cubicBezTo>
                              <a:cubicBezTo>
                                <a:pt x="1948622" y="137286"/>
                                <a:pt x="1946474" y="136625"/>
                                <a:pt x="1944389" y="135862"/>
                              </a:cubicBezTo>
                              <a:cubicBezTo>
                                <a:pt x="1942292" y="135099"/>
                                <a:pt x="1940258" y="134222"/>
                                <a:pt x="1938262" y="133231"/>
                              </a:cubicBezTo>
                              <a:cubicBezTo>
                                <a:pt x="1936368" y="132290"/>
                                <a:pt x="1934309" y="132468"/>
                                <a:pt x="1932732" y="133422"/>
                              </a:cubicBezTo>
                              <a:cubicBezTo>
                                <a:pt x="1931156" y="134362"/>
                                <a:pt x="1930038" y="136078"/>
                                <a:pt x="1930038" y="138188"/>
                              </a:cubicBezTo>
                              <a:lnTo>
                                <a:pt x="1930038" y="162173"/>
                              </a:lnTo>
                              <a:cubicBezTo>
                                <a:pt x="1930038" y="163240"/>
                                <a:pt x="1930330" y="164283"/>
                                <a:pt x="1930864" y="165172"/>
                              </a:cubicBezTo>
                              <a:cubicBezTo>
                                <a:pt x="1931398" y="166062"/>
                                <a:pt x="1932173" y="166799"/>
                                <a:pt x="1933139" y="167270"/>
                              </a:cubicBezTo>
                              <a:cubicBezTo>
                                <a:pt x="1935822" y="168566"/>
                                <a:pt x="1938631" y="169697"/>
                                <a:pt x="1941555" y="170663"/>
                              </a:cubicBezTo>
                              <a:cubicBezTo>
                                <a:pt x="1944479" y="171642"/>
                                <a:pt x="1947529" y="172443"/>
                                <a:pt x="1950695" y="173091"/>
                              </a:cubicBezTo>
                              <a:cubicBezTo>
                                <a:pt x="1954483" y="173866"/>
                                <a:pt x="1958551" y="174451"/>
                                <a:pt x="1962873" y="174832"/>
                              </a:cubicBezTo>
                              <a:cubicBezTo>
                                <a:pt x="1967208" y="175226"/>
                                <a:pt x="1971809" y="175417"/>
                                <a:pt x="1976691" y="175417"/>
                              </a:cubicBezTo>
                              <a:cubicBezTo>
                                <a:pt x="1980250" y="175417"/>
                                <a:pt x="1983746" y="175277"/>
                                <a:pt x="1987191" y="175010"/>
                              </a:cubicBezTo>
                              <a:cubicBezTo>
                                <a:pt x="1990636" y="174731"/>
                                <a:pt x="1994017" y="174324"/>
                                <a:pt x="1997348" y="173790"/>
                              </a:cubicBezTo>
                              <a:cubicBezTo>
                                <a:pt x="2000666" y="173244"/>
                                <a:pt x="2003806" y="172481"/>
                                <a:pt x="2006742" y="171502"/>
                              </a:cubicBezTo>
                              <a:cubicBezTo>
                                <a:pt x="2009679" y="170511"/>
                                <a:pt x="2012425" y="169303"/>
                                <a:pt x="2014980" y="167867"/>
                              </a:cubicBezTo>
                              <a:cubicBezTo>
                                <a:pt x="2017535" y="166443"/>
                                <a:pt x="2019823" y="164778"/>
                                <a:pt x="2021857" y="162884"/>
                              </a:cubicBezTo>
                              <a:cubicBezTo>
                                <a:pt x="2023891" y="160991"/>
                                <a:pt x="2025658" y="158868"/>
                                <a:pt x="2027158" y="156504"/>
                              </a:cubicBezTo>
                              <a:cubicBezTo>
                                <a:pt x="2028671" y="154140"/>
                                <a:pt x="2029802" y="151483"/>
                                <a:pt x="2030552" y="148522"/>
                              </a:cubicBezTo>
                              <a:cubicBezTo>
                                <a:pt x="2031315" y="145573"/>
                                <a:pt x="2031684" y="142306"/>
                                <a:pt x="2031684" y="138747"/>
                              </a:cubicBezTo>
                              <a:cubicBezTo>
                                <a:pt x="2031684" y="135506"/>
                                <a:pt x="2031366" y="132545"/>
                                <a:pt x="2030730" y="129875"/>
                              </a:cubicBezTo>
                              <a:cubicBezTo>
                                <a:pt x="2030095" y="127206"/>
                                <a:pt x="2029141" y="124829"/>
                                <a:pt x="2027857" y="122732"/>
                              </a:cubicBezTo>
                              <a:cubicBezTo>
                                <a:pt x="2026586" y="120648"/>
                                <a:pt x="2025149" y="118754"/>
                                <a:pt x="2023535" y="117050"/>
                              </a:cubicBezTo>
                              <a:cubicBezTo>
                                <a:pt x="2021933" y="115360"/>
                                <a:pt x="2020166" y="113847"/>
                                <a:pt x="2018234" y="112526"/>
                              </a:cubicBezTo>
                              <a:cubicBezTo>
                                <a:pt x="2016302" y="111216"/>
                                <a:pt x="2014280" y="110047"/>
                                <a:pt x="2012170" y="109017"/>
                              </a:cubicBezTo>
                              <a:cubicBezTo>
                                <a:pt x="2010060" y="108001"/>
                                <a:pt x="2007861" y="107111"/>
                                <a:pt x="2005585" y="106386"/>
                              </a:cubicBezTo>
                              <a:cubicBezTo>
                                <a:pt x="2003297" y="105649"/>
                                <a:pt x="2001098" y="104950"/>
                                <a:pt x="1999001" y="104289"/>
                              </a:cubicBezTo>
                              <a:cubicBezTo>
                                <a:pt x="1996890" y="103641"/>
                                <a:pt x="1994869" y="103018"/>
                                <a:pt x="1992924" y="102433"/>
                              </a:cubicBezTo>
                              <a:cubicBezTo>
                                <a:pt x="1990992" y="101861"/>
                                <a:pt x="1989225" y="101277"/>
                                <a:pt x="1987623" y="100692"/>
                              </a:cubicBezTo>
                              <a:cubicBezTo>
                                <a:pt x="1986021" y="100120"/>
                                <a:pt x="1984585" y="99536"/>
                                <a:pt x="1983301" y="98951"/>
                              </a:cubicBezTo>
                              <a:cubicBezTo>
                                <a:pt x="1982030" y="98379"/>
                                <a:pt x="1981077" y="97693"/>
                                <a:pt x="1980428" y="96892"/>
                              </a:cubicBezTo>
                              <a:cubicBezTo>
                                <a:pt x="1979793" y="96104"/>
                                <a:pt x="1979475" y="95201"/>
                                <a:pt x="1979475" y="94197"/>
                              </a:cubicBezTo>
                              <a:cubicBezTo>
                                <a:pt x="1979475" y="93422"/>
                                <a:pt x="1979678" y="92774"/>
                                <a:pt x="1980085" y="92252"/>
                              </a:cubicBezTo>
                              <a:cubicBezTo>
                                <a:pt x="1980492" y="91731"/>
                                <a:pt x="1981089" y="91337"/>
                                <a:pt x="1981903" y="91058"/>
                              </a:cubicBezTo>
                              <a:cubicBezTo>
                                <a:pt x="1982716" y="90791"/>
                                <a:pt x="1983606" y="90587"/>
                                <a:pt x="1984547" y="90460"/>
                              </a:cubicBezTo>
                              <a:cubicBezTo>
                                <a:pt x="1985500" y="90320"/>
                                <a:pt x="1986505" y="90257"/>
                                <a:pt x="1987598" y="90257"/>
                              </a:cubicBezTo>
                              <a:cubicBezTo>
                                <a:pt x="1990382" y="90257"/>
                                <a:pt x="1993293" y="90498"/>
                                <a:pt x="1996331" y="90981"/>
                              </a:cubicBezTo>
                              <a:cubicBezTo>
                                <a:pt x="1999369" y="91464"/>
                                <a:pt x="2002522" y="92189"/>
                                <a:pt x="2005814" y="93155"/>
                              </a:cubicBezTo>
                              <a:cubicBezTo>
                                <a:pt x="2007467" y="93638"/>
                                <a:pt x="2009069" y="94159"/>
                                <a:pt x="2010607" y="94718"/>
                              </a:cubicBezTo>
                              <a:cubicBezTo>
                                <a:pt x="2012158" y="95265"/>
                                <a:pt x="2013645" y="95849"/>
                                <a:pt x="2015069" y="96460"/>
                              </a:cubicBezTo>
                              <a:cubicBezTo>
                                <a:pt x="2016938" y="97260"/>
                                <a:pt x="2018882" y="96981"/>
                                <a:pt x="2020370" y="96002"/>
                              </a:cubicBezTo>
                              <a:cubicBezTo>
                                <a:pt x="2021857" y="95023"/>
                                <a:pt x="2022874" y="93333"/>
                                <a:pt x="2022874" y="91312"/>
                              </a:cubicBezTo>
                              <a:lnTo>
                                <a:pt x="2022874" y="69831"/>
                              </a:lnTo>
                              <a:cubicBezTo>
                                <a:pt x="2022874" y="68713"/>
                                <a:pt x="2022543" y="67620"/>
                                <a:pt x="2021959" y="66704"/>
                              </a:cubicBezTo>
                              <a:cubicBezTo>
                                <a:pt x="2021374" y="65789"/>
                                <a:pt x="2020535" y="65039"/>
                                <a:pt x="2019505" y="64594"/>
                              </a:cubicBezTo>
                              <a:cubicBezTo>
                                <a:pt x="2016899" y="63489"/>
                                <a:pt x="2014242" y="62472"/>
                                <a:pt x="2011522" y="61569"/>
                              </a:cubicBezTo>
                              <a:cubicBezTo>
                                <a:pt x="2008789" y="60654"/>
                                <a:pt x="2006005" y="59853"/>
                                <a:pt x="2003145" y="59154"/>
                              </a:cubicBezTo>
                              <a:cubicBezTo>
                                <a:pt x="1999662" y="58316"/>
                                <a:pt x="1995912" y="57667"/>
                                <a:pt x="1991895" y="57248"/>
                              </a:cubicBezTo>
                              <a:cubicBezTo>
                                <a:pt x="1987865" y="56816"/>
                                <a:pt x="1983581" y="56612"/>
                                <a:pt x="1979017" y="56612"/>
                              </a:cubicBezTo>
                              <a:cubicBezTo>
                                <a:pt x="1975763" y="56612"/>
                                <a:pt x="1972572" y="56752"/>
                                <a:pt x="1969432" y="57044"/>
                              </a:cubicBezTo>
                              <a:cubicBezTo>
                                <a:pt x="1966305" y="57337"/>
                                <a:pt x="1963229" y="57769"/>
                                <a:pt x="1960216" y="58354"/>
                              </a:cubicBezTo>
                              <a:cubicBezTo>
                                <a:pt x="1957191" y="58926"/>
                                <a:pt x="1954356" y="59714"/>
                                <a:pt x="1951686" y="60692"/>
                              </a:cubicBezTo>
                              <a:cubicBezTo>
                                <a:pt x="1949017" y="61684"/>
                                <a:pt x="1946512" y="62879"/>
                                <a:pt x="1944199" y="64264"/>
                              </a:cubicBezTo>
                              <a:cubicBezTo>
                                <a:pt x="1941873" y="65649"/>
                                <a:pt x="1939775" y="67276"/>
                                <a:pt x="1937906" y="69107"/>
                              </a:cubicBezTo>
                              <a:cubicBezTo>
                                <a:pt x="1936025" y="70950"/>
                                <a:pt x="1934372" y="73009"/>
                                <a:pt x="1932949" y="75284"/>
                              </a:cubicBezTo>
                              <a:cubicBezTo>
                                <a:pt x="1931512" y="77572"/>
                                <a:pt x="1930432" y="80127"/>
                                <a:pt x="1929720" y="82974"/>
                              </a:cubicBezTo>
                              <a:cubicBezTo>
                                <a:pt x="1929008" y="85821"/>
                                <a:pt x="1928652" y="88935"/>
                                <a:pt x="1928652" y="92341"/>
                              </a:cubicBezTo>
                              <a:cubicBezTo>
                                <a:pt x="1928652" y="95519"/>
                                <a:pt x="1928970" y="98404"/>
                                <a:pt x="1929605" y="101023"/>
                              </a:cubicBezTo>
                              <a:moveTo>
                                <a:pt x="1176834" y="132074"/>
                              </a:moveTo>
                              <a:lnTo>
                                <a:pt x="1176834" y="131998"/>
                              </a:lnTo>
                              <a:cubicBezTo>
                                <a:pt x="1176046" y="132227"/>
                                <a:pt x="1175258" y="132468"/>
                                <a:pt x="1174457" y="132684"/>
                              </a:cubicBezTo>
                              <a:cubicBezTo>
                                <a:pt x="1173643" y="132901"/>
                                <a:pt x="1172817" y="133117"/>
                                <a:pt x="1171952" y="133295"/>
                              </a:cubicBezTo>
                              <a:cubicBezTo>
                                <a:pt x="1169601" y="133803"/>
                                <a:pt x="1167147" y="134184"/>
                                <a:pt x="1164618" y="134426"/>
                              </a:cubicBezTo>
                              <a:cubicBezTo>
                                <a:pt x="1162088" y="134680"/>
                                <a:pt x="1159469" y="134807"/>
                                <a:pt x="1156761" y="134807"/>
                              </a:cubicBezTo>
                              <a:cubicBezTo>
                                <a:pt x="1155211" y="134807"/>
                                <a:pt x="1153685" y="134718"/>
                                <a:pt x="1152198" y="134540"/>
                              </a:cubicBezTo>
                              <a:cubicBezTo>
                                <a:pt x="1150711" y="134375"/>
                                <a:pt x="1149249" y="134108"/>
                                <a:pt x="1147825" y="133765"/>
                              </a:cubicBezTo>
                              <a:cubicBezTo>
                                <a:pt x="1146388" y="133409"/>
                                <a:pt x="1145041" y="132964"/>
                                <a:pt x="1143795" y="132430"/>
                              </a:cubicBezTo>
                              <a:cubicBezTo>
                                <a:pt x="1142537" y="131884"/>
                                <a:pt x="1141367" y="131248"/>
                                <a:pt x="1140274" y="130511"/>
                              </a:cubicBezTo>
                              <a:cubicBezTo>
                                <a:pt x="1139193" y="129774"/>
                                <a:pt x="1138215" y="128922"/>
                                <a:pt x="1137350" y="127956"/>
                              </a:cubicBezTo>
                              <a:cubicBezTo>
                                <a:pt x="1136473" y="126990"/>
                                <a:pt x="1135710" y="125910"/>
                                <a:pt x="1135049" y="124715"/>
                              </a:cubicBezTo>
                              <a:cubicBezTo>
                                <a:pt x="1134401" y="123507"/>
                                <a:pt x="1133905" y="122186"/>
                                <a:pt x="1133575" y="120737"/>
                              </a:cubicBezTo>
                              <a:cubicBezTo>
                                <a:pt x="1133244" y="119288"/>
                                <a:pt x="1133079" y="117712"/>
                                <a:pt x="1133079" y="116008"/>
                              </a:cubicBezTo>
                              <a:cubicBezTo>
                                <a:pt x="1133079" y="114229"/>
                                <a:pt x="1133244" y="112589"/>
                                <a:pt x="1133575" y="111077"/>
                              </a:cubicBezTo>
                              <a:cubicBezTo>
                                <a:pt x="1133905" y="109577"/>
                                <a:pt x="1134401" y="108204"/>
                                <a:pt x="1135049" y="106959"/>
                              </a:cubicBezTo>
                              <a:cubicBezTo>
                                <a:pt x="1135710" y="105726"/>
                                <a:pt x="1136498" y="104620"/>
                                <a:pt x="1137401" y="103628"/>
                              </a:cubicBezTo>
                              <a:cubicBezTo>
                                <a:pt x="1138316" y="102637"/>
                                <a:pt x="1139346" y="101785"/>
                                <a:pt x="1140515" y="101048"/>
                              </a:cubicBezTo>
                              <a:cubicBezTo>
                                <a:pt x="1141672" y="100311"/>
                                <a:pt x="1142905" y="99675"/>
                                <a:pt x="1144227" y="99129"/>
                              </a:cubicBezTo>
                              <a:cubicBezTo>
                                <a:pt x="1145537" y="98582"/>
                                <a:pt x="1146935" y="98138"/>
                                <a:pt x="1148397" y="97794"/>
                              </a:cubicBezTo>
                              <a:cubicBezTo>
                                <a:pt x="1149871" y="97451"/>
                                <a:pt x="1151371" y="97184"/>
                                <a:pt x="1152922" y="97006"/>
                              </a:cubicBezTo>
                              <a:cubicBezTo>
                                <a:pt x="1154473" y="96841"/>
                                <a:pt x="1156062" y="96752"/>
                                <a:pt x="1157677" y="96752"/>
                              </a:cubicBezTo>
                              <a:cubicBezTo>
                                <a:pt x="1159927" y="96752"/>
                                <a:pt x="1162164" y="96905"/>
                                <a:pt x="1164414" y="97210"/>
                              </a:cubicBezTo>
                              <a:cubicBezTo>
                                <a:pt x="1166651" y="97527"/>
                                <a:pt x="1168901" y="97985"/>
                                <a:pt x="1171151" y="98608"/>
                              </a:cubicBezTo>
                              <a:cubicBezTo>
                                <a:pt x="1171940" y="98824"/>
                                <a:pt x="1172702" y="99065"/>
                                <a:pt x="1173452" y="99307"/>
                              </a:cubicBezTo>
                              <a:cubicBezTo>
                                <a:pt x="1174202" y="99548"/>
                                <a:pt x="1174940" y="99803"/>
                                <a:pt x="1175677" y="100044"/>
                              </a:cubicBezTo>
                              <a:lnTo>
                                <a:pt x="1175677" y="99993"/>
                              </a:lnTo>
                              <a:cubicBezTo>
                                <a:pt x="1177520" y="100667"/>
                                <a:pt x="1179402" y="100324"/>
                                <a:pt x="1180825" y="99332"/>
                              </a:cubicBezTo>
                              <a:cubicBezTo>
                                <a:pt x="1182249" y="98328"/>
                                <a:pt x="1183215" y="96676"/>
                                <a:pt x="1183215" y="94706"/>
                              </a:cubicBezTo>
                              <a:lnTo>
                                <a:pt x="1183215" y="66832"/>
                              </a:lnTo>
                              <a:cubicBezTo>
                                <a:pt x="1183215" y="65637"/>
                                <a:pt x="1182847" y="64506"/>
                                <a:pt x="1182198" y="63565"/>
                              </a:cubicBezTo>
                              <a:cubicBezTo>
                                <a:pt x="1181550" y="62625"/>
                                <a:pt x="1180635" y="61875"/>
                                <a:pt x="1179516" y="61481"/>
                              </a:cubicBezTo>
                              <a:cubicBezTo>
                                <a:pt x="1177380" y="60731"/>
                                <a:pt x="1175219" y="60057"/>
                                <a:pt x="1173033" y="59460"/>
                              </a:cubicBezTo>
                              <a:cubicBezTo>
                                <a:pt x="1170846" y="58862"/>
                                <a:pt x="1168634" y="58328"/>
                                <a:pt x="1166384" y="57884"/>
                              </a:cubicBezTo>
                              <a:cubicBezTo>
                                <a:pt x="1163486" y="57299"/>
                                <a:pt x="1160575" y="56867"/>
                                <a:pt x="1157651" y="56574"/>
                              </a:cubicBezTo>
                              <a:cubicBezTo>
                                <a:pt x="1154740" y="56282"/>
                                <a:pt x="1151804" y="56142"/>
                                <a:pt x="1148867" y="56142"/>
                              </a:cubicBezTo>
                              <a:cubicBezTo>
                                <a:pt x="1144685" y="56142"/>
                                <a:pt x="1140566" y="56434"/>
                                <a:pt x="1136511" y="57006"/>
                              </a:cubicBezTo>
                              <a:cubicBezTo>
                                <a:pt x="1132443" y="57591"/>
                                <a:pt x="1128439" y="58468"/>
                                <a:pt x="1124498" y="59625"/>
                              </a:cubicBezTo>
                              <a:cubicBezTo>
                                <a:pt x="1120557" y="60781"/>
                                <a:pt x="1116820" y="62281"/>
                                <a:pt x="1113299" y="64124"/>
                              </a:cubicBezTo>
                              <a:cubicBezTo>
                                <a:pt x="1109777" y="65955"/>
                                <a:pt x="1106472" y="68128"/>
                                <a:pt x="1103371" y="70645"/>
                              </a:cubicBezTo>
                              <a:cubicBezTo>
                                <a:pt x="1100282" y="73161"/>
                                <a:pt x="1097485" y="76047"/>
                                <a:pt x="1094993" y="79288"/>
                              </a:cubicBezTo>
                              <a:cubicBezTo>
                                <a:pt x="1092502" y="82542"/>
                                <a:pt x="1090302" y="86151"/>
                                <a:pt x="1088408" y="90143"/>
                              </a:cubicBezTo>
                              <a:cubicBezTo>
                                <a:pt x="1086514" y="94121"/>
                                <a:pt x="1085091" y="98519"/>
                                <a:pt x="1084150" y="103336"/>
                              </a:cubicBezTo>
                              <a:cubicBezTo>
                                <a:pt x="1083196" y="108153"/>
                                <a:pt x="1082726" y="113377"/>
                                <a:pt x="1082726" y="119034"/>
                              </a:cubicBezTo>
                              <a:cubicBezTo>
                                <a:pt x="1082726" y="124054"/>
                                <a:pt x="1083171" y="128719"/>
                                <a:pt x="1084061" y="133015"/>
                              </a:cubicBezTo>
                              <a:cubicBezTo>
                                <a:pt x="1084951" y="137298"/>
                                <a:pt x="1086286" y="141226"/>
                                <a:pt x="1088065" y="144785"/>
                              </a:cubicBezTo>
                              <a:cubicBezTo>
                                <a:pt x="1089845" y="148344"/>
                                <a:pt x="1091904" y="151585"/>
                                <a:pt x="1094269" y="154508"/>
                              </a:cubicBezTo>
                              <a:cubicBezTo>
                                <a:pt x="1096633" y="157419"/>
                                <a:pt x="1099277" y="160025"/>
                                <a:pt x="1102227" y="162300"/>
                              </a:cubicBezTo>
                              <a:cubicBezTo>
                                <a:pt x="1105163" y="164588"/>
                                <a:pt x="1108303" y="166558"/>
                                <a:pt x="1111646" y="168223"/>
                              </a:cubicBezTo>
                              <a:cubicBezTo>
                                <a:pt x="1114989" y="169888"/>
                                <a:pt x="1118549" y="171235"/>
                                <a:pt x="1122299" y="172278"/>
                              </a:cubicBezTo>
                              <a:cubicBezTo>
                                <a:pt x="1126049" y="173320"/>
                                <a:pt x="1129863" y="174108"/>
                                <a:pt x="1133753" y="174629"/>
                              </a:cubicBezTo>
                              <a:cubicBezTo>
                                <a:pt x="1137642" y="175150"/>
                                <a:pt x="1141596" y="175417"/>
                                <a:pt x="1145613" y="175417"/>
                              </a:cubicBezTo>
                              <a:cubicBezTo>
                                <a:pt x="1149172" y="175417"/>
                                <a:pt x="1152643" y="175277"/>
                                <a:pt x="1156024" y="175010"/>
                              </a:cubicBezTo>
                              <a:cubicBezTo>
                                <a:pt x="1159418" y="174731"/>
                                <a:pt x="1162711" y="174324"/>
                                <a:pt x="1165927" y="173790"/>
                              </a:cubicBezTo>
                              <a:cubicBezTo>
                                <a:pt x="1168418" y="173371"/>
                                <a:pt x="1170872" y="172875"/>
                                <a:pt x="1173287" y="172316"/>
                              </a:cubicBezTo>
                              <a:cubicBezTo>
                                <a:pt x="1175702" y="171757"/>
                                <a:pt x="1178080" y="171121"/>
                                <a:pt x="1180419" y="170422"/>
                              </a:cubicBezTo>
                              <a:cubicBezTo>
                                <a:pt x="1181601" y="170066"/>
                                <a:pt x="1182592" y="169329"/>
                                <a:pt x="1183279" y="168363"/>
                              </a:cubicBezTo>
                              <a:cubicBezTo>
                                <a:pt x="1183978" y="167410"/>
                                <a:pt x="1184372" y="166228"/>
                                <a:pt x="1184372" y="164982"/>
                              </a:cubicBezTo>
                              <a:lnTo>
                                <a:pt x="1184372" y="137349"/>
                              </a:lnTo>
                              <a:cubicBezTo>
                                <a:pt x="1184372" y="135392"/>
                                <a:pt x="1183406" y="133740"/>
                                <a:pt x="1181982" y="132735"/>
                              </a:cubicBezTo>
                              <a:cubicBezTo>
                                <a:pt x="1180558" y="131731"/>
                                <a:pt x="1178677" y="131401"/>
                                <a:pt x="1176834" y="132074"/>
                              </a:cubicBezTo>
                            </a:path>
                          </a:pathLst>
                        </a:custGeom>
                        <a:solidFill>
                          <a:schemeClr val="tx1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565504729" name="Free-form: Shape 1565504729"/>
                      <wps:cNvSpPr/>
                      <wps:spPr>
                        <a:xfrm>
                          <a:off x="0" y="0"/>
                          <a:ext cx="1271" cy="12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1" h="1271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11013662" name="Free-form: Shape 211013662"/>
                      <wps:cNvSpPr/>
                      <wps:spPr>
                        <a:xfrm>
                          <a:off x="0" y="0"/>
                          <a:ext cx="1271" cy="12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1" h="1271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9363D7E" id="Learning changes lives" o:spid="_x0000_s1026" style="position:absolute;margin-left:154.6pt;margin-top:0;width:205.8pt;height:93pt;z-index:-251595776;mso-position-horizontal:right;mso-position-horizontal-relative:margin;mso-position-vertical:top;mso-position-vertical-relative:page;mso-width-relative:margin;mso-height-relative:margin" coordsize="26136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" o:allowoverlap="f">
              <v:shape id="Free-form: Shape 112081732" o:spid="_x0000_s1027" style="position:absolute;top:6502;width:26131;height:2265;visibility:visible;mso-wrap-style:square;v-text-anchor:top" coordsize="2613172,22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" path="m510835,59371v953,1029,1538,2427,1538,3914l512373,96892v,1716,-750,3228,-1932,4245c509271,102167,507682,102701,505992,102446v-2149,-330,-4348,-483,-6598,-457c497157,102002,494856,102192,492517,102548v-3521,547,-6585,1424,-9191,2618c480720,106361,478559,107886,476856,109742r,56295c476856,167600,476233,169011,475203,170041v-1017,1029,-2428,1652,-3992,1652l433546,171693v-1564,,-2975,-623,-4005,-1652c428512,169011,427876,167600,427876,166037r,-100070c427876,64417,428512,62993,429541,61976v1030,-1029,2441,-1652,4005,-1652l465160,60324v1564,,2975,623,4005,1652c470182,62993,470817,64417,470817,65967r,7347c475000,67798,480123,63743,486161,61125v6038,-2619,13017,-3788,20911,-3521c508560,57655,509882,58341,510835,59371m245686,80127v-1792,-2860,-3813,-5517,-6063,-7957c237500,69844,234970,67734,232021,65866v-2937,-1882,-6293,-3534,-10055,-4958c218228,59472,214224,58392,209953,57680v-4284,-712,-8810,-1055,-13602,-1055c193020,56625,189702,56879,186372,57400v-3331,522,-6649,1310,-9979,2352c173062,60794,169808,62116,166617,63718v-3191,1601,-6318,3482,-9381,5656c154185,71534,151401,74153,148909,77229v-2504,3076,-4716,6609,-6635,10600c140341,91808,138892,96091,137926,100667v-966,4576,-1449,9469,-1449,14655c136477,122122,137329,128388,139057,134133v1717,5746,4297,10970,7742,15647c150244,154458,154096,158449,158367,161753v4271,3305,8962,5923,14060,7868c177537,171540,182940,173002,188622,173968v5682,966,11657,1449,17937,1449c213538,175417,220084,175036,226199,174273v6102,-750,11771,-1894,16983,-3394c244377,170524,245381,169786,246068,168820v699,-966,1093,-2148,1093,-3406l247161,144010v,-1793,-826,-3369,-2072,-4398c243830,138582,242152,138099,240411,138481v-3814,864,-7818,1512,-12026,1944c224165,140857,219754,141073,215139,141073v-3801,,-7373,-305,-10729,-902c201042,139574,197889,138684,194952,137489v-2949,-1207,-5389,-2669,-7309,-4385c185711,131375,184274,129393,183359,127143r63751,c248521,127143,249843,126622,250860,125757v1004,-864,1704,-2084,1894,-3482c252996,120279,253212,118284,253365,116288v165,-2008,279,-4016,343,-6025c253835,106704,253670,103120,253136,99599v-522,-3508,-1411,-6965,-2759,-10270c249055,86063,247491,82999,245686,80127m212228,99040v394,1805,432,3673,127,5605l182876,104645v,-2326,369,-4436,1106,-6330c184719,96422,185812,94744,187274,93269v1475,-1461,3178,-2567,5111,-3304c194317,89240,196478,88859,198880,88859v2632,,4882,419,6738,1258c207487,90943,208961,92189,210042,93854v1067,1665,1805,3394,2186,5186m409329,144289v-890,-1042,-2123,-1754,-3483,-1830c403520,142344,402032,141620,401117,140527v-928,-1093,-1258,-2542,-1258,-4093l399859,66018v,-1576,-636,-3000,-1678,-4029c397151,60947,395727,60311,394151,60311r-31501,c361061,60311,359638,60947,358608,61989v-1042,1029,-1678,2453,-1678,4029l356930,73772v-3598,-4640,-8466,-8923,-14530,-12063c336336,58570,329078,56600,320726,56600v-17861,,-30687,7194,-39039,18214c273335,85834,269445,100692,269445,115996v,15316,3890,30174,12242,41194c290039,168210,302865,175404,320726,175404r458,c327501,175404,333400,174629,338891,173053v5492,-1576,10590,-3940,15268,-7080c355277,165223,356587,164842,357845,164905v1271,51,2492,534,3458,1488c364138,169163,367633,171248,371765,172633v4144,1386,8949,2085,14390,2085c390159,174718,393909,174476,397392,174006v3471,-470,6700,-1169,9649,-2097c408172,171540,409113,170803,409761,169850v649,-941,1005,-2097,1005,-3292l410766,148064v,-1360,-547,-2733,-1437,-3775m351362,115996r,12303c350205,130269,348286,132252,345819,133727v-2466,1474,-5478,2466,-8847,2466c330946,136193,326701,133638,323980,129837v-2733,-3800,-3953,-8846,-3953,-13841c320027,111013,321247,105967,323980,102167v2721,-3801,6966,-6343,12992,-6343c340341,95824,343353,96803,345819,98290v2467,1474,4386,3445,5543,5415l351362,115996xm696470,v-3649,,-6979,521,-10017,1563c683427,2618,680694,4182,678253,6266v-2440,2085,-4271,4640,-5491,7652c671541,16930,670918,20413,670918,24366v,4017,623,7550,1844,10613c673982,38030,675813,40610,678253,42694v2441,2085,5174,3648,8200,4691c689491,48427,692821,48948,696470,48948v3623,,6966,-521,10004,-1563c709512,46342,712245,44779,714686,42694v2441,-2084,4259,-4664,5479,-7715c721373,31916,721983,28382,721983,24366v,-3953,-610,-7436,-1818,-10448c718945,10906,717127,8351,714686,6266,712245,4182,709512,2618,706474,1563,703436,521,700093,,696470,t18941,60324l677745,60324v-1564,,-2975,635,-3992,1652c672723,63006,672101,64417,672101,65980r,100057c672101,167600,672723,169011,673753,170041v1017,1029,2428,1665,3992,1665l715411,171706v1563,,2974,-636,4004,-1665c720445,169011,721080,167600,721080,166037r,-100057c721080,64417,720445,63006,719415,61976v-1030,-1017,-2441,-1652,-4004,-1652m822510,56612v-6420,,-12471,1246,-18153,3712c798675,62802,793348,66514,788391,71458r,-5135c788391,64696,787717,63235,786624,62218v-1094,-1030,-2594,-1627,-4221,-1526l766768,60502r-15636,-191c749568,60311,748157,60947,747127,61976v-1017,1017,-1652,2441,-1652,4004l745475,166037v,1563,635,2974,1652,4003c748157,171057,749568,171693,751132,171693r37627,c790323,171693,791747,171057,792764,170040v1029,-1029,1665,-2440,1665,-4003l794429,103018v1703,-2033,3623,-3508,5784,-4436c802374,97667,804751,97298,807370,97502v2682,191,5021,1500,6686,3432c815722,102878,816713,105433,816713,108115r,57922c816713,167600,817349,169011,818379,170041v1029,1016,2440,1652,4004,1652l860011,171693v1563,,2974,-636,3991,-1652c865032,169011,865668,167600,865668,166037r,-66273c865668,93816,864765,88300,862973,83203v-1793,-5084,-4488,-9737,-8085,-13956c851290,65039,846803,61874,841400,59777v-5390,-2110,-11695,-3165,-18890,-3165m1013318,61976v1017,1030,1653,2441,1653,4004l1014971,164511v,10677,-1615,19918,-4844,27747c1006899,200088,1002055,206494,995598,211477v-6471,5008,-13742,8757,-21853,11248c965648,225229,956724,226475,946987,226475v-8556,,-16742,-674,-24573,-2021c914583,223107,907122,221086,900015,218391v-1093,-419,-2008,-1169,-2631,-2110c896748,215341,896392,214209,896392,213040r,-27531c896392,183514,897397,181823,898859,180819v1461,-991,3381,-1309,5212,-547c909270,182446,914698,184073,920380,185166v5670,1080,11594,1627,17772,1627c947520,186793,954538,185204,959216,182026v4678,-3164,7004,-7931,7004,-14273l966220,162198v-3776,3546,-8199,6216,-13259,7995c947889,171973,942181,172875,935838,172875v-8428,,-15827,-1398,-22208,-4182c907236,165897,901884,161728,897562,156148v-4335,-5567,-7589,-11808,-9750,-18723c885651,130498,884570,122897,884570,114610v,-8262,1081,-15862,3242,-22764c889973,84944,893227,78729,897562,73199v4322,-5529,9674,-9672,16068,-12443c920012,57998,927410,56625,935838,56625v7653,,14505,1424,20543,4283c962419,63768,967644,68064,972055,73784r,-7804c972055,64416,972678,63006,973707,61976v1017,-1017,2441,-1652,3992,-1652l1009327,60324v1550,,2974,635,3991,1652m966474,115322r,-12304c964923,100387,962953,98417,960563,97095v-2390,-1309,-5212,-1970,-8466,-1970c949313,95125,946859,95621,944749,96612v-2110,979,-3877,2466,-5313,4449c937999,103018,936919,105192,936207,107569v-712,2376,-1068,4957,-1068,7753c935139,118106,935495,120686,936207,123063v712,2376,1792,4550,3229,6520c940872,131553,942639,133040,944749,134019v2111,991,4564,1474,7348,1474c955351,135493,958173,134832,960563,133523v2390,-1309,4360,-3279,5911,-5897l966474,115322r,xm609176,56612v-6420,,-12471,1246,-18153,3712c585328,62802,580014,66514,575057,71458r,-5135c575057,64696,574370,63235,573277,62218v-1093,-1030,-2581,-1627,-4221,-1526l553421,60502r-15636,-191c536234,60311,534810,60947,533793,61976v-1030,1017,-1652,2441,-1652,4004l532141,166037v,1563,622,2974,1652,4003c534810,171057,536234,171693,537785,171693r37640,c576989,171693,578413,171057,579430,170040v1029,-1029,1665,-2440,1665,-4003l581095,103018v1690,-2033,3623,-3508,5784,-4436c589027,97667,591417,97298,594023,97502v2682,191,5021,1500,6699,3432c602388,102878,603379,105433,603379,108115r,57922c603379,167600,604015,169011,605044,170041v1030,1016,2441,1652,4005,1652l646676,171693v1564,,2975,-636,3992,-1652c651698,169011,652333,167600,652333,166037r,-66273c652333,93816,651431,88300,649638,83203v-1805,-5084,-4500,-9737,-8085,-13956c637956,65039,633456,61874,628066,59777v-5403,-2110,-11695,-3165,-18890,-3165m53620,124829r,-109907c53620,13359,52984,11948,51967,10918,50937,9901,49526,9266,47963,9266r-42306,c4093,9266,2682,9901,1665,10918,636,11948,,13359,,14922l,166049v,1564,636,2975,1665,3992c2682,171070,4093,171706,5657,171706r111701,c118909,171706,120333,171070,121350,170041v1017,-1017,1652,-2428,1652,-3992l123002,130486v,-1564,-635,-2975,-1652,-4004c120333,125465,118909,124830,117358,124830r-63738,l53620,124829xm2329642,170714v915,-635,1653,-1538,2072,-2618l2351113,118055r19386,-50041c2371223,66158,2370893,64239,2369901,62777v-1004,-1462,-2682,-2453,-4665,-2453l2326515,60324v-1284,,-2479,419,-3433,1156c2322117,62218,2321392,63260,2321061,64480r-8250,30289l2304561,125058r-8250,-30289l2288061,64480v-343,-1220,-1068,-2262,-2034,-3000c2285074,60743,2283879,60324,2282607,60324r-38962,c2241662,60324,2239984,61315,2238980,62777v-992,1462,-1323,3381,-598,5237l2257768,118055r19399,50041c2277586,169176,2278324,170079,2279239,170714v915,623,2021,992,3190,992l2326439,171706v1169,,2275,-369,3203,-992m2197614,v-3648,,-6979,521,-10017,1563c2184571,2618,2181838,4182,2179398,6266v-2441,2085,-4272,4640,-5492,7652c2172686,16930,2172076,20413,2172076,24366v,4017,610,7550,1830,10613c2175126,38030,2176957,40610,2179398,42694v2440,2085,5173,3648,8199,4691c2190635,48427,2193966,48948,2197614,48948v3636,,6967,-521,10005,-1563c2210657,46342,2213390,44779,2215831,42694v2440,-2084,4258,-4664,5478,-7715c2222517,31916,2223127,28382,2223127,24366v,-3953,-610,-7436,-1818,-10448c2220089,10906,2218271,8351,2215831,6266v-2441,-2084,-5174,-3648,-8212,-4703c2204580,521,2201250,,2197614,t18941,60324l2178889,60324v-1550,,-2974,635,-3991,1652c2173868,63006,2173245,64417,2173245,65980r,100057c2173245,167600,2173868,169011,2174898,170041v1017,1029,2441,1665,3991,1665l2216555,171706v1564,,2988,-636,4005,-1665c2221589,169011,2222225,167600,2222225,166037r,-100057c2222225,64417,2221589,63006,2220560,61976v-1017,-1017,-2441,-1652,-4005,-1652m2484996,80127v-1792,-2860,-3826,-5517,-6076,-7957c2476797,69844,2474267,67734,2471331,65866v-2937,-1882,-6293,-3534,-10056,-4958c2457538,59472,2453521,58392,2449250,57680v-4271,-712,-8810,-1055,-13602,-1055c2432330,56625,2428999,56879,2425682,57400v-3331,522,-6661,1310,-9979,2352c2412372,60794,2409105,62116,2405914,63718v-3190,1601,-6305,3482,-9368,5656c2393482,71534,2390698,74153,2388207,77229v-2492,3076,-4704,6609,-6636,10600c2379651,91808,2378202,96091,2377236,100667v-979,4576,-1462,9469,-1462,14655c2375774,122122,2376639,128388,2378355,134133v1729,5746,4309,10970,7754,15647c2389541,154458,2393406,158449,2397677,161753v4271,3305,8962,5923,14060,7868c2416847,171540,2422237,173002,2427919,173968v5695,966,11670,1449,17937,1449c2452848,175417,2459394,175036,2465496,174273v6102,-750,11772,-1894,16996,-3394c2483687,170524,2484679,169786,2485378,168820v686,-966,1080,-2148,1080,-3406l2486458,144010v,-1793,-813,-3369,-2072,-4398c2483140,138582,2481450,138099,2479708,138481v-3801,864,-7805,1512,-12025,1944c2463475,140857,2459064,141073,2454437,141073v-3789,,-7361,-305,-10729,-902c2440352,139574,2437199,138684,2434263,137489v-2950,-1207,-5390,-2669,-7323,-4385c2425008,131375,2423585,129393,2422657,127143r63751,c2487831,127143,2489141,126622,2490158,125757v1017,-864,1716,-2084,1894,-3482c2492306,120279,2492509,118284,2492675,116288v165,-2008,279,-4016,343,-6025c2493132,106704,2492967,103120,2492446,99599v-534,-3508,-1424,-6965,-2759,-10270c2488353,86063,2486789,82999,2484996,80127t-33458,18913c2451920,100845,2451970,102713,2451665,104645r-29492,c2422173,102319,2422542,100209,2423279,98315v738,-1893,1844,-3571,3305,-5046c2428059,91808,2429762,90702,2431695,89965v1932,-725,4093,-1106,6483,-1106c2440822,88859,2443072,89278,2444928,90117v1856,826,3331,2072,4411,3737c2450420,95519,2451144,97248,2451538,99040t-304785,71001c2147783,169024,2148406,167613,2148406,166049r,-158080c2148406,6406,2147783,4982,2146753,3966v-1017,-1030,-2441,-1653,-4004,-1653l2105096,2313v-1564,,-2975,623,-3992,1653c2100074,4983,2099439,6406,2099439,7969r,158080c2099439,167613,2100074,169024,2101104,170041v1017,1029,2428,1665,3992,1665l2142749,171706v1563,,2987,-636,4004,-1665m2511094,101023v636,2605,1589,4931,2873,6978c2515239,110060,2516688,111916,2518315,113606v1627,1678,3432,3178,5402,4487c2525688,119415,2527722,120597,2529832,121639v2110,1042,4284,1957,6534,2720c2538603,125134,2540777,125859,2542887,126533v2110,686,4144,1309,6115,1894c2550985,129011,2552777,129583,2554404,130168v1627,572,3077,1157,4360,1741c2560036,132481,2560989,133155,2561625,133905v635,762,953,1601,953,2529c2562578,137120,2562387,137731,2561980,138252v-406,534,-1016,966,-1830,1309c2559336,139904,2558230,140171,2556819,140349v-1411,165,-3127,254,-5135,254c2548964,140603,2546001,140374,2542773,139917v-3229,-471,-6725,-1170,-10475,-2097c2530111,137286,2527963,136625,2525878,135862v-2097,-763,-4131,-1640,-6127,-2631c2517857,132290,2515797,132468,2514221,133422v-1576,940,-2695,2656,-2695,4766l2511526,162173v,1067,293,2110,827,2999c2512886,166062,2513662,166799,2514628,167270v2682,1296,5492,2427,8415,3393c2525967,171642,2529018,172443,2532183,173091v3789,775,7856,1360,12179,1741c2548696,175226,2553298,175417,2558179,175417v3560,,7056,-140,10501,-407c2572125,174731,2575506,174324,2578837,173790v3317,-546,6457,-1309,9394,-2288c2591167,170511,2593913,169303,2596468,167867v2555,-1424,4844,-3089,6878,-4983c2605379,160991,2607146,158868,2608647,156504v1512,-2364,2644,-5021,3394,-7982c2612803,145573,2613172,142306,2613172,138747v,-3241,-318,-6202,-953,-8872c2611583,127206,2610630,124829,2609346,122732v-1271,-2084,-2708,-3978,-4322,-5682c2603422,115360,2601655,113847,2599723,112526v-1933,-1310,-3954,-2479,-6064,-3509c2591549,108001,2589350,107111,2587074,106386v-2288,-737,-4487,-1436,-6585,-2097c2578379,103641,2576358,103018,2574413,102433v-1932,-572,-3699,-1156,-5301,-1741c2567510,100120,2566074,99536,2564790,98951v-1272,-572,-2225,-1258,-2873,-2059c2561281,96104,2560963,95201,2560963,94197v,-775,204,-1423,610,-1945c2561980,91731,2562578,91337,2563391,91058v814,-267,1704,-471,2644,-598c2566989,90320,2567993,90257,2569086,90257v2784,,5695,241,8734,724c2580858,91464,2584010,92189,2587303,93155v1652,483,3254,1004,4792,1563c2593646,95265,2595133,95849,2596557,96460v1869,800,3814,521,5301,-458c2603346,95023,2604362,93333,2604362,91312r,-21481c2604362,68713,2604032,67620,2603447,66704v-585,-915,-1424,-1665,-2453,-2110c2598388,63489,2595731,62472,2593011,61569v-2733,-915,-5517,-1716,-8378,-2415c2581150,58316,2577400,57667,2573383,57248v-4030,-432,-8313,-636,-12877,-636c2557252,56612,2554061,56752,2550921,57044v-3127,293,-6203,725,-9216,1310c2538679,58926,2535844,59714,2533175,60692v-2670,992,-5174,2187,-7488,3572c2523361,65649,2521264,67276,2519395,69107v-1882,1843,-3534,3902,-4958,6177c2513001,77572,2511920,80127,2511208,82974v-712,2847,-1067,5961,-1067,9367c2510141,95519,2510458,98404,2511094,101023m1772420,61976v1017,1030,1653,2441,1653,4004l1774073,164511v,10677,-1615,19918,-4843,27747c1766001,200088,1761158,206494,1754700,211477v-6471,5008,-13755,8757,-21852,11248c1724750,225229,1715826,226475,1706089,226475v-8555,,-16742,-674,-24573,-2021c1673686,223107,1666211,221086,1659118,218391v-1106,-419,-2009,-1169,-2645,-2110c1655838,215341,1655482,214209,1655482,213040r,-27531c1655482,183514,1656486,181823,1657948,180819v1462,-991,3394,-1309,5225,-547c1668359,182446,1673800,184073,1679470,185166v5682,1080,11606,1627,17784,1627c1706623,186793,1713640,185204,1718318,182026v4678,-3164,7004,-7931,7004,-14273l1725322,162198v-3775,3546,-8199,6216,-13271,7995c1706992,171973,1701284,172875,1694941,172875v-8429,,-15840,-1398,-22221,-4182c1666338,165897,1660986,161728,1656664,156148v-4347,-5567,-7589,-11808,-9750,-18723c1644740,130498,1643660,122897,1643660,114610v,-8262,1080,-15862,3254,-22764c1649075,84944,1652317,78729,1656664,73199v4322,-5529,9674,-9672,16056,-12443c1679101,57998,1686512,56625,1694940,56625v7653,,14505,1424,20530,4283c1721508,63768,1726733,68064,1731144,73784r,-7804c1731144,64416,1731780,63006,1732810,61976v1017,-1017,2428,-1652,3991,-1652l1768416,60324v1564,,2975,635,4004,1652m1725576,115322r,-12304c1724025,100387,1722055,98417,1719665,97095v-2403,-1309,-5225,-1970,-8466,-1970c1708402,95125,1705962,95621,1703851,96612v-2110,979,-3877,2466,-5313,4449c1697088,103018,1696021,105192,1695309,107569v-712,2376,-1068,4957,-1068,7753c1694241,118106,1694597,120686,1695309,123063v712,2376,1779,4550,3229,6520c1699974,131553,1701741,133040,1703851,134019v2111,991,4551,1474,7348,1474c1714440,135493,1717262,134832,1719665,133523v2390,-1309,4360,-3279,5911,-5897l1725576,115322r,xm1283692,56625v-5174,,-10106,814,-14785,2428c1264229,60680,1259793,63120,1255611,66374r,-51452c1255611,13371,1254988,11948,1253958,10931v-1017,-1030,-2428,-1652,-3992,-1652l1212313,9279v-1563,,-2974,622,-4004,1652c1207292,11948,1206656,13371,1206656,14922r,151115c1206656,167600,1207292,169011,1208309,170041v1030,1029,2441,1665,4004,1665l1249966,171706v1564,,2975,-636,3992,-1665c1254988,169011,1255611,167600,1255611,166037r,-63019c1257314,100985,1259246,99510,1261394,98582v2162,-915,4551,-1283,7170,-1093c1271234,97693,1273573,99015,1275251,100946v1665,1932,2669,4487,2669,7169l1277920,166037v,1563,623,2974,1653,4004c1280590,171070,1282013,171706,1283564,171706r37628,c1322756,171706,1324167,171070,1325196,170041v1017,-1030,1653,-2441,1653,-4004l1326849,99777v,-5961,-903,-11477,-2695,-16562c1322361,78118,1319667,73466,1316082,69259v-3598,-4220,-8098,-7372,-13500,-9482c1297192,57667,1290899,56625,1283691,56625t202326,87664c1485127,143247,1483894,142535,1482534,142459v-2326,-115,-3814,-839,-4741,-1932c1476877,139434,1476547,137985,1476547,136434r,-70416c1476547,64442,1475911,63018,1474869,61989v-1030,-1042,-2454,-1678,-4043,-1678l1439326,60311v-1576,,-3000,636,-4030,1678c1434254,63018,1433618,64442,1433618,66018r,7754c1430021,69132,1425139,64849,1419076,61709v-6051,-3139,-13310,-5109,-21662,-5109c1379541,56600,1366727,63794,1358375,74814v-8352,11020,-12242,25878,-12242,41182c1346133,131312,1350023,146170,1358375,157190v8352,11020,21166,18214,39039,18214l1397872,175404v6305,,12216,-775,17708,-2351c1421071,171477,1426169,169113,1430847,165973v1119,-750,2428,-1131,3686,-1068c1435792,164956,1437025,165439,1437991,166393v2835,2770,6318,4855,10462,6240c1452597,174019,1457403,174718,1462843,174718v4005,,7755,-242,11225,-712c1477551,173536,1480767,172837,1483729,171909v1132,-369,2072,-1106,2721,-2059c1487085,168909,1487454,167753,1487454,166558r,-18494c1487454,146704,1486907,145331,1486017,144289t-57967,-28293l1428050,128299v-1157,1970,-3076,3953,-5542,5428c1420041,135201,1417029,136193,1413660,136193v-6038,,-10271,-2555,-12992,-6356c1397935,126037,1396715,120991,1396715,115996v,-4983,1220,-10029,3953,-13829c1403389,98366,1407622,95824,1413660,95824v3369,,6382,979,8848,2466c1424974,99764,1426893,101735,1428050,103705r,12291xm1581599,56612v-6407,,-12457,1246,-18153,3712c1557764,62802,1552450,66514,1547493,71458r,-5135c1547493,64696,1546806,63235,1545713,62218v-1093,-1030,-2593,-1627,-4221,-1526l1525857,60502r-15636,-191c1508657,60311,1507246,60947,1506229,61976v-1030,1017,-1652,2441,-1652,4004l1504577,166037v,1563,623,2974,1652,4003c1507246,171057,1508657,171693,1510221,171693r37640,c1549425,171693,1550836,171057,1551866,170040v1029,-1029,1665,-2440,1665,-4003l1553531,103018v1691,-2033,3623,-3508,5784,-4436c1561463,97667,1563853,97298,1566459,97502v2682,191,5021,1500,6699,3432c1574824,102878,1575815,105433,1575815,108115r,57922c1575815,167600,1576451,169011,1577480,170041v1030,1016,2441,1652,4005,1652l1619113,171693v1563,,2974,-636,3991,-1652c1624134,169011,1624757,167600,1624757,166037r,-66273c1624757,93816,1623867,88300,1622075,83203v-1806,-5084,-4501,-9737,-8085,-13956c1610392,65039,1605892,61874,1600502,59777v-5403,-2110,-11695,-3165,-18903,-3165m1903495,80127v-1793,-2860,-3814,-5517,-6077,-7957c1895308,69844,1892765,67734,1889829,65866v-2937,-1882,-6292,-3534,-10055,-4958c1876036,59472,1872032,58392,1867748,57680v-4271,-712,-8809,-1055,-13589,-1055c1850828,56625,1847511,56879,1844180,57400v-3331,522,-6648,1310,-9979,2352c1830870,60794,1827616,62116,1824426,63718v-3191,1601,-6318,3482,-9382,5656c1811980,71534,1809209,74153,1806705,77229v-2492,3076,-4704,6609,-6623,10600c1798150,91808,1796700,96091,1795734,100667v-966,4576,-1462,9469,-1462,14655c1794272,122122,1795137,128388,1796866,134133v1716,5746,4297,10970,7741,15647c1808052,154458,1811904,158449,1816176,161753v4271,3305,8962,5923,14059,7868c1835345,171540,1840748,173002,1846430,173968v5683,966,11657,1449,17937,1449c1871346,175417,1877893,175036,1883994,174273v6115,-750,11772,-1894,16997,-3394c1902185,170524,1903177,169786,1903876,168820v699,-966,1093,-2148,1093,-3406l1904969,144010v,-1793,-826,-3369,-2072,-4398c1901639,138582,1899961,138099,1898219,138481v-3813,864,-7818,1512,-12025,1944c1881973,140857,1877562,141073,1872935,141073v-3788,,-7360,-305,-10729,-902c1858850,139574,1855697,138684,1852761,137489v-2949,-1207,-5390,-2669,-7322,-4385c1843506,131375,1842083,129393,1841167,127143r63752,c1906330,127143,1907652,126622,1908656,125757v1017,-864,1716,-2084,1894,-3482c1910804,120279,1911020,118284,1911173,116288v165,-2008,280,-4016,343,-6025c1911631,106704,1911478,103120,1910944,99599v-521,-3508,-1423,-6965,-2758,-10270c1906864,86063,1905300,82999,1903495,80127t-33459,18913c1870430,100845,1870469,102713,1870164,104645r-29480,c1840684,102319,1841053,100209,1841790,98315v738,-1893,1831,-3571,3293,-5046c1846557,91808,1848261,90702,1850193,89965v1932,-725,4093,-1106,6496,-1106c1859320,88859,1861570,89278,1863426,90117v1869,826,3331,2072,4411,3737c1868918,95519,1869655,97248,1870037,99040t59568,1983c1930241,103628,1931194,105954,1932478,108001v1271,2059,2720,3915,4348,5605c1938453,115284,1940258,116784,1942228,118093v1971,1322,4005,2504,6115,3546c1950453,122681,1952627,123596,1954877,124359v2237,775,4411,1500,6521,2174c1963508,127219,1965542,127842,1967513,128427v1983,584,3775,1156,5402,1741c1974542,130740,1975991,131325,1977275,131909v1272,572,2225,1246,2861,1996c1980771,134667,1981089,135506,1981089,136434v,686,-191,1297,-597,1818c1980085,138786,1979475,139218,1978661,139561v-813,343,-1919,610,-3330,788c1973920,140514,1972204,140603,1970195,140603v-2720,,-5682,-229,-8911,-686c1958055,139446,1954559,138747,1950809,137820v-2187,-534,-4335,-1195,-6420,-1958c1942292,135099,1940258,134222,1938262,133231v-1894,-941,-3953,-763,-5530,191c1931156,134362,1930038,136078,1930038,138188r,23985c1930038,163240,1930330,164283,1930864,165172v534,890,1309,1627,2275,2098c1935822,168566,1938631,169697,1941555,170663v2924,979,5974,1780,9140,2428c1954483,173866,1958551,174451,1962873,174832v4335,394,8936,585,13818,585c1980250,175417,1983746,175277,1987191,175010v3445,-279,6826,-686,10157,-1220c2000666,173244,2003806,172481,2006742,171502v2937,-991,5683,-2199,8238,-3635c2017535,166443,2019823,164778,2021857,162884v2034,-1893,3801,-4016,5301,-6380c2028671,154140,2029802,151483,2030552,148522v763,-2949,1132,-6216,1132,-9775c2031684,135506,2031366,132545,2030730,129875v-635,-2669,-1589,-5046,-2873,-7143c2026586,120648,2025149,118754,2023535,117050v-1602,-1690,-3369,-3203,-5301,-4524c2016302,111216,2014280,110047,2012170,109017v-2110,-1016,-4309,-1906,-6585,-2631c2003297,105649,2001098,104950,1999001,104289v-2111,-648,-4132,-1271,-6077,-1856c1990992,101861,1989225,101277,1987623,100692v-1602,-572,-3038,-1156,-4322,-1741c1982030,98379,1981077,97693,1980428,96892v-635,-788,-953,-1691,-953,-2695c1979475,93422,1979678,92774,1980085,92252v407,-521,1004,-915,1818,-1194c1982716,90791,1983606,90587,1984547,90460v953,-140,1958,-203,3051,-203c1990382,90257,1993293,90498,1996331,90981v3038,483,6191,1208,9483,2174c2007467,93638,2009069,94159,2010607,94718v1551,547,3038,1131,4462,1742c2016938,97260,2018882,96981,2020370,96002v1487,-979,2504,-2669,2504,-4690l2022874,69831v,-1118,-331,-2211,-915,-3127c2021374,65789,2020535,65039,2019505,64594v-2606,-1105,-5263,-2122,-7983,-3025c2008789,60654,2006005,59853,2003145,59154v-3483,-838,-7233,-1487,-11250,-1906c1987865,56816,1983581,56612,1979017,56612v-3254,,-6445,140,-9585,432c1966305,57337,1963229,57769,1960216,58354v-3025,572,-5860,1360,-8530,2338c1949017,61684,1946512,62879,1944199,64264v-2326,1385,-4424,3012,-6293,4843c1936025,70950,1934372,73009,1932949,75284v-1437,2288,-2517,4843,-3229,7690c1929008,85821,1928652,88935,1928652,92341v,3178,318,6063,953,8682m1176834,132074r,-76c1176046,132227,1175258,132468,1174457,132684v-814,217,-1640,433,-2505,611c1169601,133803,1167147,134184,1164618,134426v-2530,254,-5149,381,-7857,381c1155211,134807,1153685,134718,1152198,134540v-1487,-165,-2949,-432,-4373,-775c1146388,133409,1145041,132964,1143795,132430v-1258,-546,-2428,-1182,-3521,-1919c1139193,129774,1138215,128922,1137350,127956v-877,-966,-1640,-2046,-2301,-3241c1134401,123507,1133905,122186,1133575,120737v-331,-1449,-496,-3025,-496,-4729c1133079,114229,1133244,112589,1133575,111077v330,-1500,826,-2873,1474,-4118c1135710,105726,1136498,104620,1137401,103628v915,-991,1945,-1843,3114,-2580c1141672,100311,1142905,99675,1144227,99129v1310,-547,2708,-991,4170,-1335c1149871,97451,1151371,97184,1152922,97006v1551,-165,3140,-254,4755,-254c1159927,96752,1162164,96905,1164414,97210v2237,317,4487,775,6737,1398c1171940,98824,1172702,99065,1173452,99307v750,241,1488,496,2225,737l1175677,99993v1843,674,3725,331,5148,-661c1182249,98328,1183215,96676,1183215,94706r,-27874c1183215,65637,1182847,64506,1182198,63565v-648,-940,-1563,-1690,-2682,-2084c1177380,60731,1175219,60057,1173033,59460v-2187,-598,-4399,-1132,-6649,-1576c1163486,57299,1160575,56867,1157651,56574v-2911,-292,-5847,-432,-8784,-432c1144685,56142,1140566,56434,1136511,57006v-4068,585,-8072,1462,-12013,2619c1120557,60781,1116820,62281,1113299,64124v-3522,1831,-6827,4004,-9928,6521c1100282,73161,1097485,76047,1094993,79288v-2491,3254,-4691,6863,-6585,10855c1086514,94121,1085091,98519,1084150,103336v-954,4817,-1424,10041,-1424,15698c1082726,124054,1083171,128719,1084061,133015v890,4283,2225,8211,4004,11770c1089845,148344,1091904,151585,1094269,154508v2364,2911,5008,5517,7958,7792c1105163,164588,1108303,166558,1111646,168223v3343,1665,6903,3012,10653,4055c1126049,173320,1129863,174108,1133753,174629v3889,521,7843,788,11860,788c1149172,175417,1152643,175277,1156024,175010v3394,-279,6687,-686,9903,-1220c1168418,173371,1170872,172875,1173287,172316v2415,-559,4793,-1195,7132,-1894c1181601,170066,1182592,169329,1183279,168363v699,-953,1093,-2135,1093,-3381l1184372,137349v,-1957,-966,-3609,-2390,-4614c1180558,131731,1178677,131401,1176834,132074e" fillcolor="black [3213]" stroked="f" strokeweight=".03525mm">
                <v:stroke joinstyle="miter"/>
                <v:path arrowok="t" o:connecttype="custom" o:connectlocs="510835,59371;512373,63285;512373,96892;510441,101137;505992,102446;499394,101989;492517,102548;483326,105166;476856,109742;476856,166037;475203,170041;471211,171693;433546,171693;429541,170041;427876,166037;427876,65967;429541,61976;433546,60324;465160,60324;469165,61976;470817,65967;470817,73314;486161,61125;507072,57604;510835,59371;245686,80127;239623,72170;232021,65866;221966,60908;209953,57680;196351,56625;186372,57400;176393,59752;166617,63718;157236,69374;148909,77229;142274,87829;137926,100667;136477,115322;139057,134133;146799,149780;158367,161753;172427,169621;188622,173968;206559,175417;226199,174273;243182,170879;246068,168820;247161,165414;247161,144010;245089,139612;240411,138481;228385,140425;215139,141073;204410,140171;194952,137489;187643,133104;183359,127143;247110,127143;250860,125757;252754,122275;253365,116288;253708,110263;253136,99599;250377,89329;245686,80127;212228,99040;212355,104645;182876,104645;183982,98315;187274,93269;192385,89965;198880,88859;205618,90117;210042,93854;212228,99040;409329,144289;405846,142459;401117,140527;399859,136434;399859,66018;398181,61989;394151,60311;362650,60311;358608,61989;356930,66018;356930,73772;342400,61709;320726,56600;281687,74814;269445,115996;281687,157190;320726,175404;321184,175404;338891,173053;354159,165973;357845,164905;361303,166393;371765,172633;386155,174718;397392,174006;407041,171909;409761,169850;410766,166558;410766,148064;409329,144289;351362,115996;351362,128299;345819,133727;336972,136193;323980,129837;320027,115996;323980,102167;336972,95824;345819,98290;351362,103705;351362,115996;696470,0;686453,1563;678253,6266;672762,13918;670918,24366;672762,34979;678253,42694;686453,47385;696470,48948;706474,47385;714686,42694;720165,34979;721983,24366;720165,13918;714686,6266;706474,1563;696470,0;715411,60324;677745,60324;673753,61976;672101,65980;672101,166037;673753,170041;677745,171706;715411,171706;719415,170041;721080,166037;721080,65980;719415,61976;715411,60324;822510,56612;804357,60324;788391,71458;788391,66323;786624,62218;782403,60692;766768,60502;751132,60311;747127,61976;745475,65980;745475,166037;747127,170040;751132,171693;788759,171693;792764,170040;794429,166037;794429,103018;800213,98582;807370,97502;814056,100934;816713,108115;816713,166037;818379,170041;822383,171693;860011,171693;864002,170041;865668,166037;865668,99764;862973,83203;854888,69247;841400,59777;822510,56612;1013318,61976;1014971,65980;1014971,164511;1010127,192258;995598,211477;973745,222725;946987,226475;922414,224454;900015,218391;897384,216281;896392,213040;896392,185509;898859,180819;904071,180272;920380,185166;938152,186793;959216,182026;966220,167753;966220,162198;952961,170193;935838,172875;913630,168693;897562,156148;887812,137425;884570,114610;887812,91846;897562,73199;913630,60756;935838,56625;956381,60908;972055,73784;972055,65980;973707,61976;977699,60324;1009327,60324;1013318,61976;966474,115322;966474,103018;960563,97095;952097,95125;944749,96612;939436,101061;936207,107569;935139,115322;936207,123063;939436,129583;944749,134019;952097,135493;960563,133523;966474,127626;966474,115322;966474,115322;609176,56612;591023,60324;575057,71458;575057,66323;573277,62218;569056,60692;553421,60502;537785,60311;533793,61976;532141,65980;532141,166037;533793,170040;537785,171693;575425,171693;579430,170040;581095,166037;581095,103018;586879,98582;594023,97502;600722,100934;603379,108115;603379,166037;605044,170041;609049,171693;646676,171693;650668,170041;652333,166037;652333,99764;649638,83203;641553,69247;628066,59777;609176,56612;53620,124829;53620,14922;51967,10918;47963,9266;5657,9266;1665,10918;0,14922;0,166049;1665,170041;5657,171706;117358,171706;121350,170041;123002,166049;123002,130486;121350,126482;117358,124830;53620,124830;53620,124829;2329642,170714;2331714,168096;2351113,118055;2370499,68014;2369901,62777;2365236,60324;2326515,60324;2323082,61480;2321061,64480;2312811,94769;2304561,125058;2296311,94769;2288061,64480;2286027,61480;2282607,60324;2243645,60324;2238980,62777;2238382,68014;2257768,118055;2277167,168096;2279239,170714;2282429,171706;2326439,171706;2329642,170714;2197614,0;2187597,1563;2179398,6266;2173906,13918;2172076,24366;2173906,34979;2179398,42694;2187597,47385;2197614,48948;2207619,47385;2215831,42694;2221309,34979;2223127,24366;2221309,13918;2215831,6266;2207619,1563;2197614,0;2216555,60324;2178889,60324;2174898,61976;2173245,65980;2173245,166037;2174898,170041;2178889,171706;2216555,171706;2220560,170041;2222225,166037;2222225,65980;2220560,61976;2216555,60324;2484996,80127;2478920,72170;2471331,65866;2461275,60908;2449250,57680;2435648,56625;2425682,57400;2415703,59752;2405914,63718;2396546,69374;2388207,77229;2381571,87829;2377236,100667;2375774,115322;2378355,134133;2386109,149780;2397677,161753;2411737,169621;2427919,173968;2445856,175417;2465496,174273;2482492,170879;2485378,168820;2486458,165414;2486458,144010;2484386,139612;2479708,138481;2467683,140425;2454437,141073;2443708,140171;2434263,137489;2426940,133104;2422657,127143;2486408,127143;2490158,125757;2492052,122275;2492675,116288;2493018,110263;2492446,99599;2489687,89329;2484996,80127;2451538,99040;2451665,104645;2422173,104645;2423279,98315;2426584,93269;2431695,89965;2438178,88859;2444928,90117;2449339,93854;2451538,99040;2146753,170041;2148406,166049;2148406,7969;2146753,3966;2142749,2313;2105096,2313;2101104,3966;2099439,7969;2099439,166049;2101104,170041;2105096,171706;2142749,171706;2146753,170041;2511094,101023;2513967,108001;2518315,113606;2523717,118093;2529832,121639;2536366,124359;2542887,126533;2549002,128427;2554404,130168;2558764,131909;2561625,133905;2562578,136434;2561980,138252;2560150,139561;2556819,140349;2551684,140603;2542773,139917;2532298,137820;2525878,135862;2519751,133231;2514221,133422;2511526,138188;2511526,162173;2512353,165172;2514628,167270;2523043,170663;2532183,173091;2544362,174832;2558179,175417;2568680,175010;2578837,173790;2588231,171502;2596468,167867;2603346,162884;2608647,156504;2612041,148522;2613172,138747;2612219,129875;2609346,122732;2605024,117050;2599723,112526;2593659,109017;2587074,106386;2580489,104289;2574413,102433;2569112,100692;2564790,98951;2561917,96892;2560963,94197;2561573,92252;2563391,91058;2566035,90460;2569086,90257;2577820,90981;2587303,93155;2592095,94718;2596557,96460;2601858,96002;2604362,91312;2604362,69831;2603447,66704;2600994,64594;2593011,61569;2584633,59154;2573383,57248;2560506,56612;2550921,57044;2541705,58354;2533175,60692;2525687,64264;2519395,69107;2514437,75284;2511208,82974;2510141,92341;2511094,101023;1772420,61976;1774073,65980;1774073,164511;1769230,192258;1754700,211477;1732848,222725;1706089,226475;1681516,224454;1659118,218391;1656473,216281;1655482,213040;1655482,185509;1657948,180819;1663173,180272;1679470,185166;1697254,186793;1718318,182026;1725322,167753;1725322,162198;1712051,170193;1694941,172875;1672720,168693;1656664,156148;1646914,137425;1643660,114610;1646914,91846;1656664,73199;1672720,60756;1694940,56625;1715470,60908;1731144,73784;1731144,65980;1732810,61976;1736801,60324;1768416,60324;1772420,61976;1725576,115322;1725576,103018;1719665,97095;1711199,95125;1703851,96612;1698538,101061;1695309,107569;1694241,115322;1695309,123063;1698538,129583;1703851,134019;1711199,135493;1719665,133523;1725576,127626;1725576,115322;1725576,115322;1283692,56625;1268907,59053;1255611,66374;1255611,14922;1253958,10931;1249966,9279;1212313,9279;1208309,10931;1206656,14922;1206656,166037;1208309,170041;1212313,171706;1249966,171706;1253958,170041;1255611,166037;1255611,103018;1261394,98582;1268564,97489;1275251,100946;1277920,108115;1277920,166037;1279573,170041;1283564,171706;1321192,171706;1325196,170041;1326849,166037;1326849,99777;1324154,83215;1316082,69259;1302582,59777;1283691,56625;1486017,144289;1482534,142459;1477793,140527;1476547,136434;1476547,66018;1474869,61989;1470826,60311;1439326,60311;1435296,61989;1433618,66018;1433618,73772;1419076,61709;1397414,56600;1358375,74814;1346133,115996;1358375,157190;1397414,175404;1397872,175404;1415580,173053;1430847,165973;1434533,164905;1437991,166393;1448453,172633;1462843,174718;1474068,174006;1483729,171909;1486450,169850;1487454,166558;1487454,148064;1486017,144289;1428050,115996;1428050,128299;1422508,133727;1413660,136193;1400668,129837;1396715,115996;1400668,102167;1413660,95824;1422508,98290;1428050,103705;1428050,115996;1581599,56612;1563446,60324;1547493,71458;1547493,66323;1545713,62218;1541492,60692;1525857,60502;1510221,60311;1506229,61976;1504577,65980;1504577,166037;1506229,170040;1510221,171693;1547861,171693;1551866,170040;1553531,166037;1553531,103018;1559315,98582;1566459,97502;1573158,100934;1575815,108115;1575815,166037;1577480,170041;1581485,171693;1619113,171693;1623104,170041;1624757,166037;1624757,99764;1622075,83203;1613990,69247;1600502,59777;1581599,56612;1903495,80127;1897418,72170;1889829,65866;1879774,60908;1867748,57680;1854159,56625;1844180,57400;1834201,59752;1824426,63718;1815044,69374;1806705,77229;1800082,87829;1795734,100667;1794272,115322;1796866,134133;1804607,149780;1816176,161753;1830235,169621;1846430,173968;1864367,175417;1883994,174273;1900991,170879;1903876,168820;1904969,165414;1904969,144010;1902897,139612;1898219,138481;1886194,140425;1872935,141073;1862206,140171;1852761,137489;1845439,133104;1841167,127143;1904919,127143;1908656,125757;1910550,122275;1911173,116288;1911516,110263;1910944,99599;1908186,89329;1903495,80127;1870036,99040;1870164,104645;1840684,104645;1841790,98315;1845083,93269;1850193,89965;1856689,88859;1863426,90117;1867837,93854;1870037,99040;1929605,101023;1932478,108001;1936826,113606;1942228,118093;1948343,121639;1954877,124359;1961398,126533;1967513,128427;1972915,130168;1977275,131909;1980136,133905;1981089,136434;1980492,138252;1978661,139561;1975331,140349;1970195,140603;1961284,139917;1950809,137820;1944389,135862;1938262,133231;1932732,133422;1930038,138188;1930038,162173;1930864,165172;1933139,167270;1941555,170663;1950695,173091;1962873,174832;1976691,175417;1987191,175010;1997348,173790;2006742,171502;2014980,167867;2021857,162884;2027158,156504;2030552,148522;2031684,138747;2030730,129875;2027857,122732;2023535,117050;2018234,112526;2012170,109017;2005585,106386;1999001,104289;1992924,102433;1987623,100692;1983301,98951;1980428,96892;1979475,94197;1980085,92252;1981903,91058;1984547,90460;1987598,90257;1996331,90981;2005814,93155;2010607,94718;2015069,96460;2020370,96002;2022874,91312;2022874,69831;2021959,66704;2019505,64594;2011522,61569;2003145,59154;1991895,57248;1979017,56612;1969432,57044;1960216,58354;1951686,60692;1944199,64264;1937906,69107;1932949,75284;1929720,82974;1928652,92341;1929605,101023;1176834,132074;1176834,131998;1174457,132684;1171952,133295;1164618,134426;1156761,134807;1152198,134540;1147825,133765;1143795,132430;1140274,130511;1137350,127956;1135049,124715;1133575,120737;1133079,116008;1133575,111077;1135049,106959;1137401,103628;1140515,101048;1144227,99129;1148397,97794;1152922,97006;1157677,96752;1164414,97210;1171151,98608;1173452,99307;1175677,100044;1175677,99993;1180825,99332;1183215,94706;1183215,66832;1182198,63565;1179516,61481;1173033,59460;1166384,57884;1157651,56574;1148867,56142;1136511,57006;1124498,59625;1113299,64124;1103371,70645;1094993,79288;1088408,90143;1084150,103336;1082726,119034;1084061,133015;1088065,144785;1094269,154508;1102227,162300;1111646,168223;1122299,172278;1133753,174629;1145613,175417;1156024,175010;1165927,173790;1173287,172316;1180419,170422;1183279,168363;1184372,164982;1184372,137349;1181982,132735;1176834,13207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-form: Shape 1565504729" o:spid="_x0000_s1028" style="position:absolute;width:12;height:12;visibility:visible;mso-wrap-style:square;v-text-anchor:top" coordsize="1271,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" path="" stroked="f" strokeweight=".03525mm">
                <v:stroke joinstyle="miter"/>
                <v:path arrowok="t"/>
              </v:shape>
              <v:shape id="Free-form: Shape 211013662" o:spid="_x0000_s1029" style="position:absolute;width:12;height:12;visibility:visible;mso-wrap-style:square;v-text-anchor:top" coordsize="1271,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" path="" stroked="f" strokeweight=".03525mm">
                <v:stroke joinstyle="miter"/>
                <v:path arrowok="t"/>
              </v:shape>
              <w10:wrap anchorx="margin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19680" behindDoc="1" locked="0" layoutInCell="1" allowOverlap="0" wp14:anchorId="70F22D46" wp14:editId="15BFC028">
              <wp:simplePos x="539750" y="1441450"/>
              <wp:positionH relativeFrom="margin">
                <wp:align>left</wp:align>
              </wp:positionH>
              <wp:positionV relativeFrom="page">
                <wp:align>top</wp:align>
              </wp:positionV>
              <wp:extent cx="1620000" cy="1180800"/>
              <wp:effectExtent l="0" t="0" r="0" b="635"/>
              <wp:wrapNone/>
              <wp:docPr id="1" name="Graphic 1" descr="Department of Education lo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20000" cy="1180800"/>
                        <a:chOff x="0" y="0"/>
                        <a:chExt cx="1620000" cy="1179437"/>
                      </a:xfrm>
                    </wpg:grpSpPr>
                    <wps:wsp>
                      <wps:cNvPr id="31347338" name="Freeform: Shape 31347338"/>
                      <wps:cNvSpPr/>
                      <wps:spPr>
                        <a:xfrm>
                          <a:off x="3" y="485839"/>
                          <a:ext cx="1619476" cy="693081"/>
                        </a:xfrm>
                        <a:custGeom>
                          <a:avLst/>
                          <a:gdLst>
                            <a:gd name="csX0" fmla="*/ 326526 w 1619476"/>
                            <a:gd name="csY0" fmla="*/ 137059 h 693081"/>
                            <a:gd name="csX1" fmla="*/ 325447 w 1619476"/>
                            <a:gd name="csY1" fmla="*/ 134939 h 693081"/>
                            <a:gd name="csX2" fmla="*/ 332430 w 1619476"/>
                            <a:gd name="csY2" fmla="*/ 130355 h 693081"/>
                            <a:gd name="csX3" fmla="*/ 333039 w 1619476"/>
                            <a:gd name="csY3" fmla="*/ 130343 h 693081"/>
                            <a:gd name="csX4" fmla="*/ 339831 w 1619476"/>
                            <a:gd name="csY4" fmla="*/ 134228 h 693081"/>
                            <a:gd name="csX5" fmla="*/ 332836 w 1619476"/>
                            <a:gd name="csY5" fmla="*/ 138823 h 693081"/>
                            <a:gd name="csX6" fmla="*/ 332239 w 1619476"/>
                            <a:gd name="csY6" fmla="*/ 138836 h 693081"/>
                            <a:gd name="csX7" fmla="*/ 326526 w 1619476"/>
                            <a:gd name="csY7" fmla="*/ 137059 h 693081"/>
                            <a:gd name="csX8" fmla="*/ 308752 w 1619476"/>
                            <a:gd name="csY8" fmla="*/ 149996 h 693081"/>
                            <a:gd name="csX9" fmla="*/ 308726 w 1619476"/>
                            <a:gd name="csY9" fmla="*/ 149716 h 693081"/>
                            <a:gd name="csX10" fmla="*/ 318578 w 1619476"/>
                            <a:gd name="csY10" fmla="*/ 146327 h 693081"/>
                            <a:gd name="csX11" fmla="*/ 323124 w 1619476"/>
                            <a:gd name="csY11" fmla="*/ 146860 h 693081"/>
                            <a:gd name="csX12" fmla="*/ 315252 w 1619476"/>
                            <a:gd name="csY12" fmla="*/ 148777 h 693081"/>
                            <a:gd name="csX13" fmla="*/ 323009 w 1619476"/>
                            <a:gd name="csY13" fmla="*/ 148599 h 693081"/>
                            <a:gd name="csX14" fmla="*/ 315328 w 1619476"/>
                            <a:gd name="csY14" fmla="*/ 149767 h 693081"/>
                            <a:gd name="csX15" fmla="*/ 323428 w 1619476"/>
                            <a:gd name="csY15" fmla="*/ 150288 h 693081"/>
                            <a:gd name="csX16" fmla="*/ 319048 w 1619476"/>
                            <a:gd name="csY16" fmla="*/ 151621 h 693081"/>
                            <a:gd name="csX17" fmla="*/ 308752 w 1619476"/>
                            <a:gd name="csY17" fmla="*/ 149996 h 693081"/>
                            <a:gd name="csX18" fmla="*/ 329484 w 1619476"/>
                            <a:gd name="csY18" fmla="*/ 148751 h 693081"/>
                            <a:gd name="csX19" fmla="*/ 329471 w 1619476"/>
                            <a:gd name="csY19" fmla="*/ 148472 h 693081"/>
                            <a:gd name="csX20" fmla="*/ 339387 w 1619476"/>
                            <a:gd name="csY20" fmla="*/ 145260 h 693081"/>
                            <a:gd name="csX21" fmla="*/ 343907 w 1619476"/>
                            <a:gd name="csY21" fmla="*/ 145882 h 693081"/>
                            <a:gd name="csX22" fmla="*/ 335997 w 1619476"/>
                            <a:gd name="csY22" fmla="*/ 147660 h 693081"/>
                            <a:gd name="csX23" fmla="*/ 343780 w 1619476"/>
                            <a:gd name="csY23" fmla="*/ 147622 h 693081"/>
                            <a:gd name="csX24" fmla="*/ 336061 w 1619476"/>
                            <a:gd name="csY24" fmla="*/ 148650 h 693081"/>
                            <a:gd name="csX25" fmla="*/ 344135 w 1619476"/>
                            <a:gd name="csY25" fmla="*/ 149310 h 693081"/>
                            <a:gd name="csX26" fmla="*/ 339742 w 1619476"/>
                            <a:gd name="csY26" fmla="*/ 150567 h 693081"/>
                            <a:gd name="csX27" fmla="*/ 329484 w 1619476"/>
                            <a:gd name="csY27" fmla="*/ 148752 h 693081"/>
                            <a:gd name="csX28" fmla="*/ 405266 w 1619476"/>
                            <a:gd name="csY28" fmla="*/ 152230 h 693081"/>
                            <a:gd name="csX29" fmla="*/ 395427 w 1619476"/>
                            <a:gd name="csY29" fmla="*/ 148840 h 693081"/>
                            <a:gd name="csX30" fmla="*/ 395439 w 1619476"/>
                            <a:gd name="csY30" fmla="*/ 148561 h 693081"/>
                            <a:gd name="csX31" fmla="*/ 405736 w 1619476"/>
                            <a:gd name="csY31" fmla="*/ 146936 h 693081"/>
                            <a:gd name="csX32" fmla="*/ 410116 w 1619476"/>
                            <a:gd name="csY32" fmla="*/ 148256 h 693081"/>
                            <a:gd name="csX33" fmla="*/ 402029 w 1619476"/>
                            <a:gd name="csY33" fmla="*/ 148777 h 693081"/>
                            <a:gd name="csX34" fmla="*/ 409710 w 1619476"/>
                            <a:gd name="csY34" fmla="*/ 149945 h 693081"/>
                            <a:gd name="csX35" fmla="*/ 401940 w 1619476"/>
                            <a:gd name="csY35" fmla="*/ 149767 h 693081"/>
                            <a:gd name="csX36" fmla="*/ 409824 w 1619476"/>
                            <a:gd name="csY36" fmla="*/ 151672 h 693081"/>
                            <a:gd name="csX37" fmla="*/ 405266 w 1619476"/>
                            <a:gd name="csY37" fmla="*/ 152230 h 693081"/>
                            <a:gd name="csX38" fmla="*/ 384267 w 1619476"/>
                            <a:gd name="csY38" fmla="*/ 151176 h 693081"/>
                            <a:gd name="csX39" fmla="*/ 374351 w 1619476"/>
                            <a:gd name="csY39" fmla="*/ 147964 h 693081"/>
                            <a:gd name="csX40" fmla="*/ 374364 w 1619476"/>
                            <a:gd name="csY40" fmla="*/ 147672 h 693081"/>
                            <a:gd name="csX41" fmla="*/ 384635 w 1619476"/>
                            <a:gd name="csY41" fmla="*/ 145882 h 693081"/>
                            <a:gd name="csX42" fmla="*/ 389028 w 1619476"/>
                            <a:gd name="csY42" fmla="*/ 147126 h 693081"/>
                            <a:gd name="csX43" fmla="*/ 380953 w 1619476"/>
                            <a:gd name="csY43" fmla="*/ 147774 h 693081"/>
                            <a:gd name="csX44" fmla="*/ 388660 w 1619476"/>
                            <a:gd name="csY44" fmla="*/ 148828 h 693081"/>
                            <a:gd name="csX45" fmla="*/ 380877 w 1619476"/>
                            <a:gd name="csY45" fmla="*/ 148777 h 693081"/>
                            <a:gd name="csX46" fmla="*/ 388787 w 1619476"/>
                            <a:gd name="csY46" fmla="*/ 150554 h 693081"/>
                            <a:gd name="csX47" fmla="*/ 384267 w 1619476"/>
                            <a:gd name="csY47" fmla="*/ 151176 h 693081"/>
                            <a:gd name="csX48" fmla="*/ 361630 w 1619476"/>
                            <a:gd name="csY48" fmla="*/ 150478 h 693081"/>
                            <a:gd name="csX49" fmla="*/ 351524 w 1619476"/>
                            <a:gd name="csY49" fmla="*/ 147964 h 693081"/>
                            <a:gd name="csX50" fmla="*/ 351524 w 1619476"/>
                            <a:gd name="csY50" fmla="*/ 147685 h 693081"/>
                            <a:gd name="csX51" fmla="*/ 361630 w 1619476"/>
                            <a:gd name="csY51" fmla="*/ 145159 h 693081"/>
                            <a:gd name="csX52" fmla="*/ 366112 w 1619476"/>
                            <a:gd name="csY52" fmla="*/ 146098 h 693081"/>
                            <a:gd name="csX53" fmla="*/ 358088 w 1619476"/>
                            <a:gd name="csY53" fmla="*/ 147317 h 693081"/>
                            <a:gd name="csX54" fmla="*/ 365845 w 1619476"/>
                            <a:gd name="csY54" fmla="*/ 147825 h 693081"/>
                            <a:gd name="csX55" fmla="*/ 358088 w 1619476"/>
                            <a:gd name="csY55" fmla="*/ 148320 h 693081"/>
                            <a:gd name="csX56" fmla="*/ 366112 w 1619476"/>
                            <a:gd name="csY56" fmla="*/ 149539 h 693081"/>
                            <a:gd name="csX57" fmla="*/ 361630 w 1619476"/>
                            <a:gd name="csY57" fmla="*/ 150478 h 693081"/>
                            <a:gd name="csX58" fmla="*/ 403285 w 1619476"/>
                            <a:gd name="csY58" fmla="*/ 167198 h 693081"/>
                            <a:gd name="csX59" fmla="*/ 406091 w 1619476"/>
                            <a:gd name="csY59" fmla="*/ 170474 h 693081"/>
                            <a:gd name="csX60" fmla="*/ 391593 w 1619476"/>
                            <a:gd name="csY60" fmla="*/ 161422 h 693081"/>
                            <a:gd name="csX61" fmla="*/ 395858 w 1619476"/>
                            <a:gd name="csY61" fmla="*/ 170106 h 693081"/>
                            <a:gd name="csX62" fmla="*/ 385587 w 1619476"/>
                            <a:gd name="csY62" fmla="*/ 161955 h 693081"/>
                            <a:gd name="csX63" fmla="*/ 382591 w 1619476"/>
                            <a:gd name="csY63" fmla="*/ 157232 h 693081"/>
                            <a:gd name="csX64" fmla="*/ 382007 w 1619476"/>
                            <a:gd name="csY64" fmla="*/ 156826 h 693081"/>
                            <a:gd name="csX65" fmla="*/ 391212 w 1619476"/>
                            <a:gd name="csY65" fmla="*/ 166043 h 693081"/>
                            <a:gd name="csX66" fmla="*/ 389993 w 1619476"/>
                            <a:gd name="csY66" fmla="*/ 157638 h 693081"/>
                            <a:gd name="csX67" fmla="*/ 394868 w 1619476"/>
                            <a:gd name="csY67" fmla="*/ 163225 h 693081"/>
                            <a:gd name="csX68" fmla="*/ 399553 w 1619476"/>
                            <a:gd name="csY68" fmla="*/ 166068 h 693081"/>
                            <a:gd name="csX69" fmla="*/ 395021 w 1619476"/>
                            <a:gd name="csY69" fmla="*/ 157143 h 693081"/>
                            <a:gd name="csX70" fmla="*/ 403285 w 1619476"/>
                            <a:gd name="csY70" fmla="*/ 167198 h 693081"/>
                            <a:gd name="csX71" fmla="*/ 357212 w 1619476"/>
                            <a:gd name="csY71" fmla="*/ 165383 h 693081"/>
                            <a:gd name="csX72" fmla="*/ 359383 w 1619476"/>
                            <a:gd name="csY72" fmla="*/ 168443 h 693081"/>
                            <a:gd name="csX73" fmla="*/ 344897 w 1619476"/>
                            <a:gd name="csY73" fmla="*/ 160279 h 693081"/>
                            <a:gd name="csX74" fmla="*/ 350305 w 1619476"/>
                            <a:gd name="csY74" fmla="*/ 168836 h 693081"/>
                            <a:gd name="csX75" fmla="*/ 339234 w 1619476"/>
                            <a:gd name="csY75" fmla="*/ 161219 h 693081"/>
                            <a:gd name="csX76" fmla="*/ 335883 w 1619476"/>
                            <a:gd name="csY76" fmla="*/ 156724 h 693081"/>
                            <a:gd name="csX77" fmla="*/ 335261 w 1619476"/>
                            <a:gd name="csY77" fmla="*/ 156369 h 693081"/>
                            <a:gd name="csX78" fmla="*/ 344732 w 1619476"/>
                            <a:gd name="csY78" fmla="*/ 164215 h 693081"/>
                            <a:gd name="csX79" fmla="*/ 342332 w 1619476"/>
                            <a:gd name="csY79" fmla="*/ 156267 h 693081"/>
                            <a:gd name="csX80" fmla="*/ 349429 w 1619476"/>
                            <a:gd name="csY80" fmla="*/ 161320 h 693081"/>
                            <a:gd name="csX81" fmla="*/ 353555 w 1619476"/>
                            <a:gd name="csY81" fmla="*/ 164012 h 693081"/>
                            <a:gd name="csX82" fmla="*/ 347995 w 1619476"/>
                            <a:gd name="csY82" fmla="*/ 155417 h 693081"/>
                            <a:gd name="csX83" fmla="*/ 357212 w 1619476"/>
                            <a:gd name="csY83" fmla="*/ 165383 h 693081"/>
                            <a:gd name="csX84" fmla="*/ 369400 w 1619476"/>
                            <a:gd name="csY84" fmla="*/ 135853 h 693081"/>
                            <a:gd name="csX85" fmla="*/ 349963 w 1619476"/>
                            <a:gd name="csY85" fmla="*/ 135853 h 693081"/>
                            <a:gd name="csX86" fmla="*/ 349963 w 1619476"/>
                            <a:gd name="csY86" fmla="*/ 127854 h 693081"/>
                            <a:gd name="csX87" fmla="*/ 369400 w 1619476"/>
                            <a:gd name="csY87" fmla="*/ 127854 h 693081"/>
                            <a:gd name="csX88" fmla="*/ 369400 w 1619476"/>
                            <a:gd name="csY88" fmla="*/ 135853 h 693081"/>
                            <a:gd name="csX89" fmla="*/ 380572 w 1619476"/>
                            <a:gd name="csY89" fmla="*/ 136475 h 693081"/>
                            <a:gd name="csX90" fmla="*/ 379696 w 1619476"/>
                            <a:gd name="csY90" fmla="*/ 134240 h 693081"/>
                            <a:gd name="csX91" fmla="*/ 380788 w 1619476"/>
                            <a:gd name="csY91" fmla="*/ 132107 h 693081"/>
                            <a:gd name="csX92" fmla="*/ 387073 w 1619476"/>
                            <a:gd name="csY92" fmla="*/ 130368 h 693081"/>
                            <a:gd name="csX93" fmla="*/ 393179 w 1619476"/>
                            <a:gd name="csY93" fmla="*/ 132717 h 693081"/>
                            <a:gd name="csX94" fmla="*/ 394055 w 1619476"/>
                            <a:gd name="csY94" fmla="*/ 134939 h 693081"/>
                            <a:gd name="csX95" fmla="*/ 392964 w 1619476"/>
                            <a:gd name="csY95" fmla="*/ 137071 h 693081"/>
                            <a:gd name="csX96" fmla="*/ 387276 w 1619476"/>
                            <a:gd name="csY96" fmla="*/ 138836 h 693081"/>
                            <a:gd name="csX97" fmla="*/ 386654 w 1619476"/>
                            <a:gd name="csY97" fmla="*/ 138811 h 693081"/>
                            <a:gd name="csX98" fmla="*/ 380572 w 1619476"/>
                            <a:gd name="csY98" fmla="*/ 136475 h 693081"/>
                            <a:gd name="csX99" fmla="*/ 233567 w 1619476"/>
                            <a:gd name="csY99" fmla="*/ 110118 h 693081"/>
                            <a:gd name="csX100" fmla="*/ 236944 w 1619476"/>
                            <a:gd name="csY100" fmla="*/ 114156 h 693081"/>
                            <a:gd name="csX101" fmla="*/ 238239 w 1619476"/>
                            <a:gd name="csY101" fmla="*/ 115032 h 693081"/>
                            <a:gd name="csX102" fmla="*/ 238721 w 1619476"/>
                            <a:gd name="csY102" fmla="*/ 114079 h 693081"/>
                            <a:gd name="csX103" fmla="*/ 238810 w 1619476"/>
                            <a:gd name="csY103" fmla="*/ 109407 h 693081"/>
                            <a:gd name="csX104" fmla="*/ 238848 w 1619476"/>
                            <a:gd name="csY104" fmla="*/ 108836 h 693081"/>
                            <a:gd name="csX105" fmla="*/ 239787 w 1619476"/>
                            <a:gd name="csY105" fmla="*/ 103186 h 693081"/>
                            <a:gd name="csX106" fmla="*/ 242111 w 1619476"/>
                            <a:gd name="csY106" fmla="*/ 110588 h 693081"/>
                            <a:gd name="csX107" fmla="*/ 243165 w 1619476"/>
                            <a:gd name="csY107" fmla="*/ 112403 h 693081"/>
                            <a:gd name="csX108" fmla="*/ 244434 w 1619476"/>
                            <a:gd name="csY108" fmla="*/ 111464 h 693081"/>
                            <a:gd name="csX109" fmla="*/ 244536 w 1619476"/>
                            <a:gd name="csY109" fmla="*/ 111312 h 693081"/>
                            <a:gd name="csX110" fmla="*/ 248433 w 1619476"/>
                            <a:gd name="csY110" fmla="*/ 107021 h 693081"/>
                            <a:gd name="csX111" fmla="*/ 245793 w 1619476"/>
                            <a:gd name="csY111" fmla="*/ 113724 h 693081"/>
                            <a:gd name="csX112" fmla="*/ 245666 w 1619476"/>
                            <a:gd name="csY112" fmla="*/ 115222 h 693081"/>
                            <a:gd name="csX113" fmla="*/ 248078 w 1619476"/>
                            <a:gd name="csY113" fmla="*/ 113927 h 693081"/>
                            <a:gd name="csX114" fmla="*/ 250642 w 1619476"/>
                            <a:gd name="csY114" fmla="*/ 111769 h 693081"/>
                            <a:gd name="csX115" fmla="*/ 252940 w 1619476"/>
                            <a:gd name="csY115" fmla="*/ 110474 h 693081"/>
                            <a:gd name="csX116" fmla="*/ 252229 w 1619476"/>
                            <a:gd name="csY116" fmla="*/ 111134 h 693081"/>
                            <a:gd name="csX117" fmla="*/ 248471 w 1619476"/>
                            <a:gd name="csY117" fmla="*/ 122129 h 693081"/>
                            <a:gd name="csX118" fmla="*/ 249982 w 1619476"/>
                            <a:gd name="csY118" fmla="*/ 126775 h 693081"/>
                            <a:gd name="csX119" fmla="*/ 250211 w 1619476"/>
                            <a:gd name="csY119" fmla="*/ 126902 h 693081"/>
                            <a:gd name="csX120" fmla="*/ 248306 w 1619476"/>
                            <a:gd name="csY120" fmla="*/ 126382 h 693081"/>
                            <a:gd name="csX121" fmla="*/ 243177 w 1619476"/>
                            <a:gd name="csY121" fmla="*/ 125214 h 693081"/>
                            <a:gd name="csX122" fmla="*/ 242593 w 1619476"/>
                            <a:gd name="csY122" fmla="*/ 125188 h 693081"/>
                            <a:gd name="csX123" fmla="*/ 239597 w 1619476"/>
                            <a:gd name="csY123" fmla="*/ 125671 h 693081"/>
                            <a:gd name="csX124" fmla="*/ 236550 w 1619476"/>
                            <a:gd name="csY124" fmla="*/ 125810 h 693081"/>
                            <a:gd name="csX125" fmla="*/ 234760 w 1619476"/>
                            <a:gd name="csY125" fmla="*/ 118688 h 693081"/>
                            <a:gd name="csX126" fmla="*/ 234988 w 1619476"/>
                            <a:gd name="csY126" fmla="*/ 117291 h 693081"/>
                            <a:gd name="csX127" fmla="*/ 234252 w 1619476"/>
                            <a:gd name="csY127" fmla="*/ 113597 h 693081"/>
                            <a:gd name="csX128" fmla="*/ 232487 w 1619476"/>
                            <a:gd name="csY128" fmla="*/ 109674 h 693081"/>
                            <a:gd name="csX129" fmla="*/ 232157 w 1619476"/>
                            <a:gd name="csY129" fmla="*/ 108849 h 693081"/>
                            <a:gd name="csX130" fmla="*/ 233567 w 1619476"/>
                            <a:gd name="csY130" fmla="*/ 110118 h 693081"/>
                            <a:gd name="csX131" fmla="*/ 265484 w 1619476"/>
                            <a:gd name="csY131" fmla="*/ 94223 h 693081"/>
                            <a:gd name="csX132" fmla="*/ 265471 w 1619476"/>
                            <a:gd name="csY132" fmla="*/ 94198 h 693081"/>
                            <a:gd name="csX133" fmla="*/ 266347 w 1619476"/>
                            <a:gd name="csY133" fmla="*/ 94274 h 693081"/>
                            <a:gd name="csX134" fmla="*/ 268201 w 1619476"/>
                            <a:gd name="csY134" fmla="*/ 96166 h 693081"/>
                            <a:gd name="csX135" fmla="*/ 268950 w 1619476"/>
                            <a:gd name="csY135" fmla="*/ 102031 h 693081"/>
                            <a:gd name="csX136" fmla="*/ 265014 w 1619476"/>
                            <a:gd name="csY136" fmla="*/ 98705 h 693081"/>
                            <a:gd name="csX137" fmla="*/ 262285 w 1619476"/>
                            <a:gd name="csY137" fmla="*/ 96204 h 693081"/>
                            <a:gd name="csX138" fmla="*/ 265484 w 1619476"/>
                            <a:gd name="csY138" fmla="*/ 94223 h 693081"/>
                            <a:gd name="csX139" fmla="*/ 254781 w 1619476"/>
                            <a:gd name="csY139" fmla="*/ 67372 h 693081"/>
                            <a:gd name="csX140" fmla="*/ 254756 w 1619476"/>
                            <a:gd name="csY140" fmla="*/ 67308 h 693081"/>
                            <a:gd name="csX141" fmla="*/ 253042 w 1619476"/>
                            <a:gd name="csY141" fmla="*/ 65962 h 693081"/>
                            <a:gd name="csX142" fmla="*/ 254274 w 1619476"/>
                            <a:gd name="csY142" fmla="*/ 62166 h 693081"/>
                            <a:gd name="csX143" fmla="*/ 256102 w 1619476"/>
                            <a:gd name="csY143" fmla="*/ 61036 h 693081"/>
                            <a:gd name="csX144" fmla="*/ 259923 w 1619476"/>
                            <a:gd name="csY144" fmla="*/ 63956 h 693081"/>
                            <a:gd name="csX145" fmla="*/ 262374 w 1619476"/>
                            <a:gd name="csY145" fmla="*/ 75002 h 693081"/>
                            <a:gd name="csX146" fmla="*/ 254781 w 1619476"/>
                            <a:gd name="csY146" fmla="*/ 67372 h 693081"/>
                            <a:gd name="csX147" fmla="*/ 248827 w 1619476"/>
                            <a:gd name="csY147" fmla="*/ 81527 h 693081"/>
                            <a:gd name="csX148" fmla="*/ 248294 w 1619476"/>
                            <a:gd name="csY148" fmla="*/ 82353 h 693081"/>
                            <a:gd name="csX149" fmla="*/ 248611 w 1619476"/>
                            <a:gd name="csY149" fmla="*/ 85197 h 693081"/>
                            <a:gd name="csX150" fmla="*/ 243812 w 1619476"/>
                            <a:gd name="csY150" fmla="*/ 85438 h 693081"/>
                            <a:gd name="csX151" fmla="*/ 239242 w 1619476"/>
                            <a:gd name="csY151" fmla="*/ 85704 h 693081"/>
                            <a:gd name="csX152" fmla="*/ 236995 w 1619476"/>
                            <a:gd name="csY152" fmla="*/ 79623 h 693081"/>
                            <a:gd name="csX153" fmla="*/ 236956 w 1619476"/>
                            <a:gd name="csY153" fmla="*/ 78988 h 693081"/>
                            <a:gd name="csX154" fmla="*/ 235738 w 1619476"/>
                            <a:gd name="csY154" fmla="*/ 74291 h 693081"/>
                            <a:gd name="csX155" fmla="*/ 237363 w 1619476"/>
                            <a:gd name="csY155" fmla="*/ 75713 h 693081"/>
                            <a:gd name="csX156" fmla="*/ 237337 w 1619476"/>
                            <a:gd name="csY156" fmla="*/ 75725 h 693081"/>
                            <a:gd name="csX157" fmla="*/ 239915 w 1619476"/>
                            <a:gd name="csY157" fmla="*/ 80436 h 693081"/>
                            <a:gd name="csX158" fmla="*/ 240892 w 1619476"/>
                            <a:gd name="csY158" fmla="*/ 81400 h 693081"/>
                            <a:gd name="csX159" fmla="*/ 241451 w 1619476"/>
                            <a:gd name="csY159" fmla="*/ 81147 h 693081"/>
                            <a:gd name="csX160" fmla="*/ 241387 w 1619476"/>
                            <a:gd name="csY160" fmla="*/ 80588 h 693081"/>
                            <a:gd name="csX161" fmla="*/ 241921 w 1619476"/>
                            <a:gd name="csY161" fmla="*/ 74367 h 693081"/>
                            <a:gd name="csX162" fmla="*/ 242771 w 1619476"/>
                            <a:gd name="csY162" fmla="*/ 72361 h 693081"/>
                            <a:gd name="csX163" fmla="*/ 244282 w 1619476"/>
                            <a:gd name="csY163" fmla="*/ 74938 h 693081"/>
                            <a:gd name="csX164" fmla="*/ 245513 w 1619476"/>
                            <a:gd name="csY164" fmla="*/ 79344 h 693081"/>
                            <a:gd name="csX165" fmla="*/ 245551 w 1619476"/>
                            <a:gd name="csY165" fmla="*/ 80004 h 693081"/>
                            <a:gd name="csX166" fmla="*/ 246796 w 1619476"/>
                            <a:gd name="csY166" fmla="*/ 79966 h 693081"/>
                            <a:gd name="csX167" fmla="*/ 246796 w 1619476"/>
                            <a:gd name="csY167" fmla="*/ 79344 h 693081"/>
                            <a:gd name="csX168" fmla="*/ 248472 w 1619476"/>
                            <a:gd name="csY168" fmla="*/ 76652 h 693081"/>
                            <a:gd name="csX169" fmla="*/ 249690 w 1619476"/>
                            <a:gd name="csY169" fmla="*/ 75345 h 693081"/>
                            <a:gd name="csX170" fmla="*/ 250084 w 1619476"/>
                            <a:gd name="csY170" fmla="*/ 74291 h 693081"/>
                            <a:gd name="csX171" fmla="*/ 250338 w 1619476"/>
                            <a:gd name="csY171" fmla="*/ 73580 h 693081"/>
                            <a:gd name="csX172" fmla="*/ 248827 w 1619476"/>
                            <a:gd name="csY172" fmla="*/ 81527 h 693081"/>
                            <a:gd name="csX173" fmla="*/ 311253 w 1619476"/>
                            <a:gd name="csY173" fmla="*/ 164291 h 693081"/>
                            <a:gd name="csX174" fmla="*/ 315963 w 1619476"/>
                            <a:gd name="csY174" fmla="*/ 171477 h 693081"/>
                            <a:gd name="csX175" fmla="*/ 307990 w 1619476"/>
                            <a:gd name="csY175" fmla="*/ 171909 h 693081"/>
                            <a:gd name="csX176" fmla="*/ 303394 w 1619476"/>
                            <a:gd name="csY176" fmla="*/ 172404 h 693081"/>
                            <a:gd name="csX177" fmla="*/ 294088 w 1619476"/>
                            <a:gd name="csY177" fmla="*/ 170410 h 693081"/>
                            <a:gd name="csX178" fmla="*/ 292412 w 1619476"/>
                            <a:gd name="csY178" fmla="*/ 160876 h 693081"/>
                            <a:gd name="csX179" fmla="*/ 301071 w 1619476"/>
                            <a:gd name="csY179" fmla="*/ 154896 h 693081"/>
                            <a:gd name="csX180" fmla="*/ 304384 w 1619476"/>
                            <a:gd name="csY180" fmla="*/ 161384 h 693081"/>
                            <a:gd name="csX181" fmla="*/ 305375 w 1619476"/>
                            <a:gd name="csY181" fmla="*/ 164228 h 693081"/>
                            <a:gd name="csX182" fmla="*/ 297833 w 1619476"/>
                            <a:gd name="csY182" fmla="*/ 159391 h 693081"/>
                            <a:gd name="csX183" fmla="*/ 297262 w 1619476"/>
                            <a:gd name="csY183" fmla="*/ 166779 h 693081"/>
                            <a:gd name="csX184" fmla="*/ 293885 w 1619476"/>
                            <a:gd name="csY184" fmla="*/ 160584 h 693081"/>
                            <a:gd name="csX185" fmla="*/ 293834 w 1619476"/>
                            <a:gd name="csY185" fmla="*/ 159784 h 693081"/>
                            <a:gd name="csX186" fmla="*/ 299471 w 1619476"/>
                            <a:gd name="csY186" fmla="*/ 171566 h 693081"/>
                            <a:gd name="csX187" fmla="*/ 298773 w 1619476"/>
                            <a:gd name="csY187" fmla="*/ 162120 h 693081"/>
                            <a:gd name="csX188" fmla="*/ 311583 w 1619476"/>
                            <a:gd name="csY188" fmla="*/ 168874 h 693081"/>
                            <a:gd name="csX189" fmla="*/ 308828 w 1619476"/>
                            <a:gd name="csY189" fmla="*/ 164837 h 693081"/>
                            <a:gd name="csX190" fmla="*/ 301084 w 1619476"/>
                            <a:gd name="csY190" fmla="*/ 154896 h 693081"/>
                            <a:gd name="csX191" fmla="*/ 302137 w 1619476"/>
                            <a:gd name="csY191" fmla="*/ 154719 h 693081"/>
                            <a:gd name="csX192" fmla="*/ 302379 w 1619476"/>
                            <a:gd name="csY192" fmla="*/ 154719 h 693081"/>
                            <a:gd name="csX193" fmla="*/ 311253 w 1619476"/>
                            <a:gd name="csY193" fmla="*/ 164291 h 693081"/>
                            <a:gd name="csX194" fmla="*/ 303915 w 1619476"/>
                            <a:gd name="csY194" fmla="*/ 148625 h 693081"/>
                            <a:gd name="csX195" fmla="*/ 307495 w 1619476"/>
                            <a:gd name="csY195" fmla="*/ 144828 h 693081"/>
                            <a:gd name="csX196" fmla="*/ 307964 w 1619476"/>
                            <a:gd name="csY196" fmla="*/ 144803 h 693081"/>
                            <a:gd name="csX197" fmla="*/ 309843 w 1619476"/>
                            <a:gd name="csY197" fmla="*/ 144828 h 693081"/>
                            <a:gd name="csX198" fmla="*/ 311265 w 1619476"/>
                            <a:gd name="csY198" fmla="*/ 144562 h 693081"/>
                            <a:gd name="csX199" fmla="*/ 314046 w 1619476"/>
                            <a:gd name="csY199" fmla="*/ 144473 h 693081"/>
                            <a:gd name="csX200" fmla="*/ 314896 w 1619476"/>
                            <a:gd name="csY200" fmla="*/ 144816 h 693081"/>
                            <a:gd name="csX201" fmla="*/ 315125 w 1619476"/>
                            <a:gd name="csY201" fmla="*/ 144917 h 693081"/>
                            <a:gd name="csX202" fmla="*/ 316318 w 1619476"/>
                            <a:gd name="csY202" fmla="*/ 144587 h 693081"/>
                            <a:gd name="csX203" fmla="*/ 320978 w 1619476"/>
                            <a:gd name="csY203" fmla="*/ 143673 h 693081"/>
                            <a:gd name="csX204" fmla="*/ 321981 w 1619476"/>
                            <a:gd name="csY204" fmla="*/ 144016 h 693081"/>
                            <a:gd name="csX205" fmla="*/ 323098 w 1619476"/>
                            <a:gd name="csY205" fmla="*/ 143864 h 693081"/>
                            <a:gd name="csX206" fmla="*/ 327541 w 1619476"/>
                            <a:gd name="csY206" fmla="*/ 143089 h 693081"/>
                            <a:gd name="csX207" fmla="*/ 328519 w 1619476"/>
                            <a:gd name="csY207" fmla="*/ 143368 h 693081"/>
                            <a:gd name="csX208" fmla="*/ 329789 w 1619476"/>
                            <a:gd name="csY208" fmla="*/ 143292 h 693081"/>
                            <a:gd name="csX209" fmla="*/ 333889 w 1619476"/>
                            <a:gd name="csY209" fmla="*/ 142632 h 693081"/>
                            <a:gd name="csX210" fmla="*/ 334118 w 1619476"/>
                            <a:gd name="csY210" fmla="*/ 142683 h 693081"/>
                            <a:gd name="csX211" fmla="*/ 335057 w 1619476"/>
                            <a:gd name="csY211" fmla="*/ 143013 h 693081"/>
                            <a:gd name="csX212" fmla="*/ 336213 w 1619476"/>
                            <a:gd name="csY212" fmla="*/ 142835 h 693081"/>
                            <a:gd name="csX213" fmla="*/ 340276 w 1619476"/>
                            <a:gd name="csY213" fmla="*/ 142327 h 693081"/>
                            <a:gd name="csX214" fmla="*/ 341164 w 1619476"/>
                            <a:gd name="csY214" fmla="*/ 142734 h 693081"/>
                            <a:gd name="csX215" fmla="*/ 341482 w 1619476"/>
                            <a:gd name="csY215" fmla="*/ 142886 h 693081"/>
                            <a:gd name="csX216" fmla="*/ 342396 w 1619476"/>
                            <a:gd name="csY216" fmla="*/ 142708 h 693081"/>
                            <a:gd name="csX217" fmla="*/ 346877 w 1619476"/>
                            <a:gd name="csY217" fmla="*/ 142099 h 693081"/>
                            <a:gd name="csX218" fmla="*/ 347664 w 1619476"/>
                            <a:gd name="csY218" fmla="*/ 142467 h 693081"/>
                            <a:gd name="csX219" fmla="*/ 348718 w 1619476"/>
                            <a:gd name="csY219" fmla="*/ 142416 h 693081"/>
                            <a:gd name="csX220" fmla="*/ 353149 w 1619476"/>
                            <a:gd name="csY220" fmla="*/ 141947 h 693081"/>
                            <a:gd name="csX221" fmla="*/ 354444 w 1619476"/>
                            <a:gd name="csY221" fmla="*/ 142492 h 693081"/>
                            <a:gd name="csX222" fmla="*/ 355549 w 1619476"/>
                            <a:gd name="csY222" fmla="*/ 142378 h 693081"/>
                            <a:gd name="csX223" fmla="*/ 359548 w 1619476"/>
                            <a:gd name="csY223" fmla="*/ 141972 h 693081"/>
                            <a:gd name="csX224" fmla="*/ 360779 w 1619476"/>
                            <a:gd name="csY224" fmla="*/ 142467 h 693081"/>
                            <a:gd name="csX225" fmla="*/ 361744 w 1619476"/>
                            <a:gd name="csY225" fmla="*/ 142302 h 693081"/>
                            <a:gd name="csX226" fmla="*/ 366200 w 1619476"/>
                            <a:gd name="csY226" fmla="*/ 142023 h 693081"/>
                            <a:gd name="csX227" fmla="*/ 367026 w 1619476"/>
                            <a:gd name="csY227" fmla="*/ 142492 h 693081"/>
                            <a:gd name="csX228" fmla="*/ 368206 w 1619476"/>
                            <a:gd name="csY228" fmla="*/ 142416 h 693081"/>
                            <a:gd name="csX229" fmla="*/ 372739 w 1619476"/>
                            <a:gd name="csY229" fmla="*/ 142188 h 693081"/>
                            <a:gd name="csX230" fmla="*/ 373297 w 1619476"/>
                            <a:gd name="csY230" fmla="*/ 142531 h 693081"/>
                            <a:gd name="csX231" fmla="*/ 374529 w 1619476"/>
                            <a:gd name="csY231" fmla="*/ 142607 h 693081"/>
                            <a:gd name="csX232" fmla="*/ 379112 w 1619476"/>
                            <a:gd name="csY232" fmla="*/ 142454 h 693081"/>
                            <a:gd name="csX233" fmla="*/ 380013 w 1619476"/>
                            <a:gd name="csY233" fmla="*/ 142937 h 693081"/>
                            <a:gd name="csX234" fmla="*/ 381080 w 1619476"/>
                            <a:gd name="csY234" fmla="*/ 142899 h 693081"/>
                            <a:gd name="csX235" fmla="*/ 385447 w 1619476"/>
                            <a:gd name="csY235" fmla="*/ 142746 h 693081"/>
                            <a:gd name="csX236" fmla="*/ 386311 w 1619476"/>
                            <a:gd name="csY236" fmla="*/ 143280 h 693081"/>
                            <a:gd name="csX237" fmla="*/ 387263 w 1619476"/>
                            <a:gd name="csY237" fmla="*/ 143267 h 693081"/>
                            <a:gd name="csX238" fmla="*/ 391605 w 1619476"/>
                            <a:gd name="csY238" fmla="*/ 143165 h 693081"/>
                            <a:gd name="csX239" fmla="*/ 392570 w 1619476"/>
                            <a:gd name="csY239" fmla="*/ 143825 h 693081"/>
                            <a:gd name="csX240" fmla="*/ 393661 w 1619476"/>
                            <a:gd name="csY240" fmla="*/ 143825 h 693081"/>
                            <a:gd name="csX241" fmla="*/ 397889 w 1619476"/>
                            <a:gd name="csY241" fmla="*/ 143876 h 693081"/>
                            <a:gd name="csX242" fmla="*/ 398714 w 1619476"/>
                            <a:gd name="csY242" fmla="*/ 144333 h 693081"/>
                            <a:gd name="csX243" fmla="*/ 399019 w 1619476"/>
                            <a:gd name="csY243" fmla="*/ 144498 h 693081"/>
                            <a:gd name="csX244" fmla="*/ 400047 w 1619476"/>
                            <a:gd name="csY244" fmla="*/ 144435 h 693081"/>
                            <a:gd name="csX245" fmla="*/ 404453 w 1619476"/>
                            <a:gd name="csY245" fmla="*/ 144600 h 693081"/>
                            <a:gd name="csX246" fmla="*/ 405494 w 1619476"/>
                            <a:gd name="csY246" fmla="*/ 145159 h 693081"/>
                            <a:gd name="csX247" fmla="*/ 406522 w 1619476"/>
                            <a:gd name="csY247" fmla="*/ 145133 h 693081"/>
                            <a:gd name="csX248" fmla="*/ 411207 w 1619476"/>
                            <a:gd name="csY248" fmla="*/ 145285 h 693081"/>
                            <a:gd name="csX249" fmla="*/ 412299 w 1619476"/>
                            <a:gd name="csY249" fmla="*/ 145933 h 693081"/>
                            <a:gd name="csX250" fmla="*/ 413099 w 1619476"/>
                            <a:gd name="csY250" fmla="*/ 146212 h 693081"/>
                            <a:gd name="csX251" fmla="*/ 414267 w 1619476"/>
                            <a:gd name="csY251" fmla="*/ 146669 h 693081"/>
                            <a:gd name="csX252" fmla="*/ 415333 w 1619476"/>
                            <a:gd name="csY252" fmla="*/ 153335 h 693081"/>
                            <a:gd name="csX253" fmla="*/ 413543 w 1619476"/>
                            <a:gd name="csY253" fmla="*/ 153627 h 693081"/>
                            <a:gd name="csX254" fmla="*/ 407843 w 1619476"/>
                            <a:gd name="csY254" fmla="*/ 153170 h 693081"/>
                            <a:gd name="csX255" fmla="*/ 397991 w 1619476"/>
                            <a:gd name="csY255" fmla="*/ 154579 h 693081"/>
                            <a:gd name="csX256" fmla="*/ 391947 w 1619476"/>
                            <a:gd name="csY256" fmla="*/ 154033 h 693081"/>
                            <a:gd name="csX257" fmla="*/ 388634 w 1619476"/>
                            <a:gd name="csY257" fmla="*/ 154007 h 693081"/>
                            <a:gd name="csX258" fmla="*/ 377322 w 1619476"/>
                            <a:gd name="csY258" fmla="*/ 153982 h 693081"/>
                            <a:gd name="csX259" fmla="*/ 367749 w 1619476"/>
                            <a:gd name="csY259" fmla="*/ 152738 h 693081"/>
                            <a:gd name="csX260" fmla="*/ 363661 w 1619476"/>
                            <a:gd name="csY260" fmla="*/ 152941 h 693081"/>
                            <a:gd name="csX261" fmla="*/ 352933 w 1619476"/>
                            <a:gd name="csY261" fmla="*/ 153385 h 693081"/>
                            <a:gd name="csX262" fmla="*/ 345582 w 1619476"/>
                            <a:gd name="csY262" fmla="*/ 152357 h 693081"/>
                            <a:gd name="csX263" fmla="*/ 344934 w 1619476"/>
                            <a:gd name="csY263" fmla="*/ 152535 h 693081"/>
                            <a:gd name="csX264" fmla="*/ 342370 w 1619476"/>
                            <a:gd name="csY264" fmla="*/ 152687 h 693081"/>
                            <a:gd name="csX265" fmla="*/ 334003 w 1619476"/>
                            <a:gd name="csY265" fmla="*/ 152459 h 693081"/>
                            <a:gd name="csX266" fmla="*/ 330220 w 1619476"/>
                            <a:gd name="csY266" fmla="*/ 153601 h 693081"/>
                            <a:gd name="csX267" fmla="*/ 329991 w 1619476"/>
                            <a:gd name="csY267" fmla="*/ 153550 h 693081"/>
                            <a:gd name="csX268" fmla="*/ 320914 w 1619476"/>
                            <a:gd name="csY268" fmla="*/ 152814 h 693081"/>
                            <a:gd name="csX269" fmla="*/ 317905 w 1619476"/>
                            <a:gd name="csY269" fmla="*/ 153119 h 693081"/>
                            <a:gd name="csX270" fmla="*/ 306517 w 1619476"/>
                            <a:gd name="csY270" fmla="*/ 154134 h 693081"/>
                            <a:gd name="csX271" fmla="*/ 304879 w 1619476"/>
                            <a:gd name="csY271" fmla="*/ 153423 h 693081"/>
                            <a:gd name="csX272" fmla="*/ 303914 w 1619476"/>
                            <a:gd name="csY272" fmla="*/ 148624 h 693081"/>
                            <a:gd name="csX273" fmla="*/ 305171 w 1619476"/>
                            <a:gd name="csY273" fmla="*/ 131980 h 693081"/>
                            <a:gd name="csX274" fmla="*/ 304867 w 1619476"/>
                            <a:gd name="csY274" fmla="*/ 131016 h 693081"/>
                            <a:gd name="csX275" fmla="*/ 305755 w 1619476"/>
                            <a:gd name="csY275" fmla="*/ 127448 h 693081"/>
                            <a:gd name="csX276" fmla="*/ 317512 w 1619476"/>
                            <a:gd name="csY276" fmla="*/ 130190 h 693081"/>
                            <a:gd name="csX277" fmla="*/ 327465 w 1619476"/>
                            <a:gd name="csY277" fmla="*/ 127042 h 693081"/>
                            <a:gd name="csX278" fmla="*/ 329154 w 1619476"/>
                            <a:gd name="csY278" fmla="*/ 125252 h 693081"/>
                            <a:gd name="csX279" fmla="*/ 331820 w 1619476"/>
                            <a:gd name="csY279" fmla="*/ 129530 h 693081"/>
                            <a:gd name="csX280" fmla="*/ 333407 w 1619476"/>
                            <a:gd name="csY280" fmla="*/ 124503 h 693081"/>
                            <a:gd name="csX281" fmla="*/ 335604 w 1619476"/>
                            <a:gd name="csY281" fmla="*/ 126166 h 693081"/>
                            <a:gd name="csX282" fmla="*/ 346827 w 1619476"/>
                            <a:gd name="csY282" fmla="*/ 127143 h 693081"/>
                            <a:gd name="csX283" fmla="*/ 357555 w 1619476"/>
                            <a:gd name="csY283" fmla="*/ 121341 h 693081"/>
                            <a:gd name="csX284" fmla="*/ 357834 w 1619476"/>
                            <a:gd name="csY284" fmla="*/ 121024 h 693081"/>
                            <a:gd name="csX285" fmla="*/ 359764 w 1619476"/>
                            <a:gd name="csY285" fmla="*/ 127626 h 693081"/>
                            <a:gd name="csX286" fmla="*/ 361681 w 1619476"/>
                            <a:gd name="csY286" fmla="*/ 121024 h 693081"/>
                            <a:gd name="csX287" fmla="*/ 372676 w 1619476"/>
                            <a:gd name="csY287" fmla="*/ 127143 h 693081"/>
                            <a:gd name="csX288" fmla="*/ 386121 w 1619476"/>
                            <a:gd name="csY288" fmla="*/ 124503 h 693081"/>
                            <a:gd name="csX289" fmla="*/ 387695 w 1619476"/>
                            <a:gd name="csY289" fmla="*/ 129530 h 693081"/>
                            <a:gd name="csX290" fmla="*/ 390361 w 1619476"/>
                            <a:gd name="csY290" fmla="*/ 125252 h 693081"/>
                            <a:gd name="csX291" fmla="*/ 402003 w 1619476"/>
                            <a:gd name="csY291" fmla="*/ 130190 h 693081"/>
                            <a:gd name="csX292" fmla="*/ 403946 w 1619476"/>
                            <a:gd name="csY292" fmla="*/ 130254 h 693081"/>
                            <a:gd name="csX293" fmla="*/ 413760 w 1619476"/>
                            <a:gd name="csY293" fmla="*/ 127448 h 693081"/>
                            <a:gd name="csX294" fmla="*/ 414648 w 1619476"/>
                            <a:gd name="csY294" fmla="*/ 131066 h 693081"/>
                            <a:gd name="csX295" fmla="*/ 414369 w 1619476"/>
                            <a:gd name="csY295" fmla="*/ 131968 h 693081"/>
                            <a:gd name="csX296" fmla="*/ 404517 w 1619476"/>
                            <a:gd name="csY296" fmla="*/ 135726 h 693081"/>
                            <a:gd name="csX297" fmla="*/ 412414 w 1619476"/>
                            <a:gd name="csY297" fmla="*/ 141883 h 693081"/>
                            <a:gd name="csX298" fmla="*/ 412185 w 1619476"/>
                            <a:gd name="csY298" fmla="*/ 144397 h 693081"/>
                            <a:gd name="csX299" fmla="*/ 411754 w 1619476"/>
                            <a:gd name="csY299" fmla="*/ 144143 h 693081"/>
                            <a:gd name="csX300" fmla="*/ 406129 w 1619476"/>
                            <a:gd name="csY300" fmla="*/ 143927 h 693081"/>
                            <a:gd name="csX301" fmla="*/ 405977 w 1619476"/>
                            <a:gd name="csY301" fmla="*/ 143965 h 693081"/>
                            <a:gd name="csX302" fmla="*/ 405038 w 1619476"/>
                            <a:gd name="csY302" fmla="*/ 143457 h 693081"/>
                            <a:gd name="csX303" fmla="*/ 399604 w 1619476"/>
                            <a:gd name="csY303" fmla="*/ 143242 h 693081"/>
                            <a:gd name="csX304" fmla="*/ 399477 w 1619476"/>
                            <a:gd name="csY304" fmla="*/ 143280 h 693081"/>
                            <a:gd name="csX305" fmla="*/ 399350 w 1619476"/>
                            <a:gd name="csY305" fmla="*/ 143204 h 693081"/>
                            <a:gd name="csX306" fmla="*/ 398410 w 1619476"/>
                            <a:gd name="csY306" fmla="*/ 142721 h 693081"/>
                            <a:gd name="csX307" fmla="*/ 393230 w 1619476"/>
                            <a:gd name="csY307" fmla="*/ 142620 h 693081"/>
                            <a:gd name="csX308" fmla="*/ 393142 w 1619476"/>
                            <a:gd name="csY308" fmla="*/ 142658 h 693081"/>
                            <a:gd name="csX309" fmla="*/ 392075 w 1619476"/>
                            <a:gd name="csY309" fmla="*/ 141972 h 693081"/>
                            <a:gd name="csX310" fmla="*/ 386781 w 1619476"/>
                            <a:gd name="csY310" fmla="*/ 142074 h 693081"/>
                            <a:gd name="csX311" fmla="*/ 385981 w 1619476"/>
                            <a:gd name="csY311" fmla="*/ 141591 h 693081"/>
                            <a:gd name="csX312" fmla="*/ 380611 w 1619476"/>
                            <a:gd name="csY312" fmla="*/ 141718 h 693081"/>
                            <a:gd name="csX313" fmla="*/ 380534 w 1619476"/>
                            <a:gd name="csY313" fmla="*/ 141731 h 693081"/>
                            <a:gd name="csX314" fmla="*/ 379557 w 1619476"/>
                            <a:gd name="csY314" fmla="*/ 141248 h 693081"/>
                            <a:gd name="csX315" fmla="*/ 374123 w 1619476"/>
                            <a:gd name="csY315" fmla="*/ 141401 h 693081"/>
                            <a:gd name="csX316" fmla="*/ 374009 w 1619476"/>
                            <a:gd name="csY316" fmla="*/ 141439 h 693081"/>
                            <a:gd name="csX317" fmla="*/ 373209 w 1619476"/>
                            <a:gd name="csY317" fmla="*/ 141007 h 693081"/>
                            <a:gd name="csX318" fmla="*/ 367712 w 1619476"/>
                            <a:gd name="csY318" fmla="*/ 141248 h 693081"/>
                            <a:gd name="csX319" fmla="*/ 367572 w 1619476"/>
                            <a:gd name="csY319" fmla="*/ 141299 h 693081"/>
                            <a:gd name="csX320" fmla="*/ 366506 w 1619476"/>
                            <a:gd name="csY320" fmla="*/ 140779 h 693081"/>
                            <a:gd name="csX321" fmla="*/ 361173 w 1619476"/>
                            <a:gd name="csY321" fmla="*/ 141160 h 693081"/>
                            <a:gd name="csX322" fmla="*/ 361084 w 1619476"/>
                            <a:gd name="csY322" fmla="*/ 141210 h 693081"/>
                            <a:gd name="csX323" fmla="*/ 359891 w 1619476"/>
                            <a:gd name="csY323" fmla="*/ 140741 h 693081"/>
                            <a:gd name="csX324" fmla="*/ 355029 w 1619476"/>
                            <a:gd name="csY324" fmla="*/ 141210 h 693081"/>
                            <a:gd name="csX325" fmla="*/ 354876 w 1619476"/>
                            <a:gd name="csY325" fmla="*/ 141274 h 693081"/>
                            <a:gd name="csX326" fmla="*/ 353416 w 1619476"/>
                            <a:gd name="csY326" fmla="*/ 140702 h 693081"/>
                            <a:gd name="csX327" fmla="*/ 348249 w 1619476"/>
                            <a:gd name="csY327" fmla="*/ 141223 h 693081"/>
                            <a:gd name="csX328" fmla="*/ 348147 w 1619476"/>
                            <a:gd name="csY328" fmla="*/ 141261 h 693081"/>
                            <a:gd name="csX329" fmla="*/ 347081 w 1619476"/>
                            <a:gd name="csY329" fmla="*/ 140842 h 693081"/>
                            <a:gd name="csX330" fmla="*/ 341774 w 1619476"/>
                            <a:gd name="csY330" fmla="*/ 141591 h 693081"/>
                            <a:gd name="csX331" fmla="*/ 341761 w 1619476"/>
                            <a:gd name="csY331" fmla="*/ 141604 h 693081"/>
                            <a:gd name="csX332" fmla="*/ 341736 w 1619476"/>
                            <a:gd name="csY332" fmla="*/ 141591 h 693081"/>
                            <a:gd name="csX333" fmla="*/ 340606 w 1619476"/>
                            <a:gd name="csY333" fmla="*/ 141096 h 693081"/>
                            <a:gd name="csX334" fmla="*/ 335629 w 1619476"/>
                            <a:gd name="csY334" fmla="*/ 141693 h 693081"/>
                            <a:gd name="csX335" fmla="*/ 335464 w 1619476"/>
                            <a:gd name="csY335" fmla="*/ 141794 h 693081"/>
                            <a:gd name="csX336" fmla="*/ 334398 w 1619476"/>
                            <a:gd name="csY336" fmla="*/ 141439 h 693081"/>
                            <a:gd name="csX337" fmla="*/ 334207 w 1619476"/>
                            <a:gd name="csY337" fmla="*/ 141401 h 693081"/>
                            <a:gd name="csX338" fmla="*/ 329192 w 1619476"/>
                            <a:gd name="csY338" fmla="*/ 142175 h 693081"/>
                            <a:gd name="csX339" fmla="*/ 329078 w 1619476"/>
                            <a:gd name="csY339" fmla="*/ 142226 h 693081"/>
                            <a:gd name="csX340" fmla="*/ 327809 w 1619476"/>
                            <a:gd name="csY340" fmla="*/ 141832 h 693081"/>
                            <a:gd name="csX341" fmla="*/ 322451 w 1619476"/>
                            <a:gd name="csY341" fmla="*/ 142759 h 693081"/>
                            <a:gd name="csX342" fmla="*/ 322387 w 1619476"/>
                            <a:gd name="csY342" fmla="*/ 142810 h 693081"/>
                            <a:gd name="csX343" fmla="*/ 321372 w 1619476"/>
                            <a:gd name="csY343" fmla="*/ 142454 h 693081"/>
                            <a:gd name="csX344" fmla="*/ 315658 w 1619476"/>
                            <a:gd name="csY344" fmla="*/ 143495 h 693081"/>
                            <a:gd name="csX345" fmla="*/ 315417 w 1619476"/>
                            <a:gd name="csY345" fmla="*/ 143648 h 693081"/>
                            <a:gd name="csX346" fmla="*/ 314414 w 1619476"/>
                            <a:gd name="csY346" fmla="*/ 143242 h 693081"/>
                            <a:gd name="csX347" fmla="*/ 310745 w 1619476"/>
                            <a:gd name="csY347" fmla="*/ 143394 h 693081"/>
                            <a:gd name="csX348" fmla="*/ 310123 w 1619476"/>
                            <a:gd name="csY348" fmla="*/ 143572 h 693081"/>
                            <a:gd name="csX349" fmla="*/ 307838 w 1619476"/>
                            <a:gd name="csY349" fmla="*/ 143533 h 693081"/>
                            <a:gd name="csX350" fmla="*/ 307660 w 1619476"/>
                            <a:gd name="csY350" fmla="*/ 143546 h 693081"/>
                            <a:gd name="csX351" fmla="*/ 307444 w 1619476"/>
                            <a:gd name="csY351" fmla="*/ 141616 h 693081"/>
                            <a:gd name="csX352" fmla="*/ 314986 w 1619476"/>
                            <a:gd name="csY352" fmla="*/ 135726 h 693081"/>
                            <a:gd name="csX353" fmla="*/ 305172 w 1619476"/>
                            <a:gd name="csY353" fmla="*/ 131980 h 693081"/>
                            <a:gd name="csX354" fmla="*/ 305171 w 1619476"/>
                            <a:gd name="csY354" fmla="*/ 131980 h 693081"/>
                            <a:gd name="csX355" fmla="*/ 302264 w 1619476"/>
                            <a:gd name="csY355" fmla="*/ 122827 h 693081"/>
                            <a:gd name="csX356" fmla="*/ 303648 w 1619476"/>
                            <a:gd name="csY356" fmla="*/ 122141 h 693081"/>
                            <a:gd name="csX357" fmla="*/ 303876 w 1619476"/>
                            <a:gd name="csY357" fmla="*/ 121252 h 693081"/>
                            <a:gd name="csX358" fmla="*/ 315252 w 1619476"/>
                            <a:gd name="csY358" fmla="*/ 127981 h 693081"/>
                            <a:gd name="csX359" fmla="*/ 315963 w 1619476"/>
                            <a:gd name="csY359" fmla="*/ 127969 h 693081"/>
                            <a:gd name="csX360" fmla="*/ 326704 w 1619476"/>
                            <a:gd name="csY360" fmla="*/ 121710 h 693081"/>
                            <a:gd name="csX361" fmla="*/ 333179 w 1619476"/>
                            <a:gd name="csY361" fmla="*/ 120948 h 693081"/>
                            <a:gd name="csX362" fmla="*/ 333179 w 1619476"/>
                            <a:gd name="csY362" fmla="*/ 120960 h 693081"/>
                            <a:gd name="csX363" fmla="*/ 332912 w 1619476"/>
                            <a:gd name="csY363" fmla="*/ 121798 h 693081"/>
                            <a:gd name="csX364" fmla="*/ 331439 w 1619476"/>
                            <a:gd name="csY364" fmla="*/ 126470 h 693081"/>
                            <a:gd name="csX365" fmla="*/ 328646 w 1619476"/>
                            <a:gd name="csY365" fmla="*/ 122014 h 693081"/>
                            <a:gd name="csX366" fmla="*/ 328646 w 1619476"/>
                            <a:gd name="csY366" fmla="*/ 122027 h 693081"/>
                            <a:gd name="csX367" fmla="*/ 328646 w 1619476"/>
                            <a:gd name="csY367" fmla="*/ 122014 h 693081"/>
                            <a:gd name="csX368" fmla="*/ 328392 w 1619476"/>
                            <a:gd name="csY368" fmla="*/ 123728 h 693081"/>
                            <a:gd name="csX369" fmla="*/ 327415 w 1619476"/>
                            <a:gd name="csY369" fmla="*/ 125379 h 693081"/>
                            <a:gd name="csX370" fmla="*/ 317423 w 1619476"/>
                            <a:gd name="csY370" fmla="*/ 128908 h 693081"/>
                            <a:gd name="csX371" fmla="*/ 313983 w 1619476"/>
                            <a:gd name="csY371" fmla="*/ 128895 h 693081"/>
                            <a:gd name="csX372" fmla="*/ 306682 w 1619476"/>
                            <a:gd name="csY372" fmla="*/ 126369 h 693081"/>
                            <a:gd name="csX373" fmla="*/ 306060 w 1619476"/>
                            <a:gd name="csY373" fmla="*/ 125709 h 693081"/>
                            <a:gd name="csX374" fmla="*/ 305299 w 1619476"/>
                            <a:gd name="csY374" fmla="*/ 124071 h 693081"/>
                            <a:gd name="csX375" fmla="*/ 304130 w 1619476"/>
                            <a:gd name="csY375" fmla="*/ 128692 h 693081"/>
                            <a:gd name="csX376" fmla="*/ 302264 w 1619476"/>
                            <a:gd name="csY376" fmla="*/ 122827 h 693081"/>
                            <a:gd name="csX377" fmla="*/ 301312 w 1619476"/>
                            <a:gd name="csY377" fmla="*/ 121963 h 693081"/>
                            <a:gd name="csX378" fmla="*/ 298481 w 1619476"/>
                            <a:gd name="csY378" fmla="*/ 118663 h 693081"/>
                            <a:gd name="csX379" fmla="*/ 299154 w 1619476"/>
                            <a:gd name="csY379" fmla="*/ 115996 h 693081"/>
                            <a:gd name="csX380" fmla="*/ 299192 w 1619476"/>
                            <a:gd name="csY380" fmla="*/ 115958 h 693081"/>
                            <a:gd name="csX381" fmla="*/ 300461 w 1619476"/>
                            <a:gd name="csY381" fmla="*/ 115324 h 693081"/>
                            <a:gd name="csX382" fmla="*/ 300512 w 1619476"/>
                            <a:gd name="csY382" fmla="*/ 115324 h 693081"/>
                            <a:gd name="csX383" fmla="*/ 303343 w 1619476"/>
                            <a:gd name="csY383" fmla="*/ 118624 h 693081"/>
                            <a:gd name="csX384" fmla="*/ 303343 w 1619476"/>
                            <a:gd name="csY384" fmla="*/ 118637 h 693081"/>
                            <a:gd name="csX385" fmla="*/ 302683 w 1619476"/>
                            <a:gd name="csY385" fmla="*/ 121303 h 693081"/>
                            <a:gd name="csX386" fmla="*/ 301375 w 1619476"/>
                            <a:gd name="csY386" fmla="*/ 121963 h 693081"/>
                            <a:gd name="csX387" fmla="*/ 301312 w 1619476"/>
                            <a:gd name="csY387" fmla="*/ 121963 h 693081"/>
                            <a:gd name="csX388" fmla="*/ 297021 w 1619476"/>
                            <a:gd name="csY388" fmla="*/ 110728 h 693081"/>
                            <a:gd name="csX389" fmla="*/ 295205 w 1619476"/>
                            <a:gd name="csY389" fmla="*/ 106754 h 693081"/>
                            <a:gd name="csX390" fmla="*/ 306213 w 1619476"/>
                            <a:gd name="csY390" fmla="*/ 103466 h 693081"/>
                            <a:gd name="csX391" fmla="*/ 302188 w 1619476"/>
                            <a:gd name="csY391" fmla="*/ 114854 h 693081"/>
                            <a:gd name="csX392" fmla="*/ 300499 w 1619476"/>
                            <a:gd name="csY392" fmla="*/ 114041 h 693081"/>
                            <a:gd name="csX393" fmla="*/ 300436 w 1619476"/>
                            <a:gd name="csY393" fmla="*/ 114041 h 693081"/>
                            <a:gd name="csX394" fmla="*/ 298912 w 1619476"/>
                            <a:gd name="csY394" fmla="*/ 114790 h 693081"/>
                            <a:gd name="csX395" fmla="*/ 297021 w 1619476"/>
                            <a:gd name="csY395" fmla="*/ 110728 h 693081"/>
                            <a:gd name="csX396" fmla="*/ 294202 w 1619476"/>
                            <a:gd name="csY396" fmla="*/ 71853 h 693081"/>
                            <a:gd name="csX397" fmla="*/ 314122 w 1619476"/>
                            <a:gd name="csY397" fmla="*/ 62484 h 693081"/>
                            <a:gd name="csX398" fmla="*/ 314478 w 1619476"/>
                            <a:gd name="csY398" fmla="*/ 62484 h 693081"/>
                            <a:gd name="csX399" fmla="*/ 330754 w 1619476"/>
                            <a:gd name="csY399" fmla="*/ 66991 h 693081"/>
                            <a:gd name="csX400" fmla="*/ 345037 w 1619476"/>
                            <a:gd name="csY400" fmla="*/ 71193 h 693081"/>
                            <a:gd name="csX401" fmla="*/ 347538 w 1619476"/>
                            <a:gd name="csY401" fmla="*/ 78011 h 693081"/>
                            <a:gd name="csX402" fmla="*/ 329903 w 1619476"/>
                            <a:gd name="csY402" fmla="*/ 72640 h 693081"/>
                            <a:gd name="csX403" fmla="*/ 314719 w 1619476"/>
                            <a:gd name="csY403" fmla="*/ 67943 h 693081"/>
                            <a:gd name="csX404" fmla="*/ 314351 w 1619476"/>
                            <a:gd name="csY404" fmla="*/ 67943 h 693081"/>
                            <a:gd name="csX405" fmla="*/ 299585 w 1619476"/>
                            <a:gd name="csY405" fmla="*/ 75776 h 693081"/>
                            <a:gd name="csX406" fmla="*/ 300626 w 1619476"/>
                            <a:gd name="csY406" fmla="*/ 103808 h 693081"/>
                            <a:gd name="csX407" fmla="*/ 295624 w 1619476"/>
                            <a:gd name="csY407" fmla="*/ 105294 h 693081"/>
                            <a:gd name="csX408" fmla="*/ 294202 w 1619476"/>
                            <a:gd name="csY408" fmla="*/ 71853 h 693081"/>
                            <a:gd name="csX409" fmla="*/ 290647 w 1619476"/>
                            <a:gd name="csY409" fmla="*/ 105840 h 693081"/>
                            <a:gd name="csX410" fmla="*/ 290647 w 1619476"/>
                            <a:gd name="csY410" fmla="*/ 105840 h 693081"/>
                            <a:gd name="csX411" fmla="*/ 287626 w 1619476"/>
                            <a:gd name="csY411" fmla="*/ 106792 h 693081"/>
                            <a:gd name="csX412" fmla="*/ 284807 w 1619476"/>
                            <a:gd name="csY412" fmla="*/ 105345 h 693081"/>
                            <a:gd name="csX413" fmla="*/ 283855 w 1619476"/>
                            <a:gd name="csY413" fmla="*/ 102298 h 693081"/>
                            <a:gd name="csX414" fmla="*/ 285315 w 1619476"/>
                            <a:gd name="csY414" fmla="*/ 99479 h 693081"/>
                            <a:gd name="csX415" fmla="*/ 287981 w 1619476"/>
                            <a:gd name="csY415" fmla="*/ 98514 h 693081"/>
                            <a:gd name="csX416" fmla="*/ 288349 w 1619476"/>
                            <a:gd name="csY416" fmla="*/ 98527 h 693081"/>
                            <a:gd name="csX417" fmla="*/ 291155 w 1619476"/>
                            <a:gd name="csY417" fmla="*/ 99974 h 693081"/>
                            <a:gd name="csX418" fmla="*/ 290647 w 1619476"/>
                            <a:gd name="csY418" fmla="*/ 105840 h 693081"/>
                            <a:gd name="csX419" fmla="*/ 282090 w 1619476"/>
                            <a:gd name="csY419" fmla="*/ 94452 h 693081"/>
                            <a:gd name="csX420" fmla="*/ 282585 w 1619476"/>
                            <a:gd name="csY420" fmla="*/ 88599 h 693081"/>
                            <a:gd name="csX421" fmla="*/ 285264 w 1619476"/>
                            <a:gd name="csY421" fmla="*/ 87621 h 693081"/>
                            <a:gd name="csX422" fmla="*/ 285620 w 1619476"/>
                            <a:gd name="csY422" fmla="*/ 87634 h 693081"/>
                            <a:gd name="csX423" fmla="*/ 288438 w 1619476"/>
                            <a:gd name="csY423" fmla="*/ 89120 h 693081"/>
                            <a:gd name="csX424" fmla="*/ 289403 w 1619476"/>
                            <a:gd name="csY424" fmla="*/ 92141 h 693081"/>
                            <a:gd name="csX425" fmla="*/ 287930 w 1619476"/>
                            <a:gd name="csY425" fmla="*/ 94960 h 693081"/>
                            <a:gd name="csX426" fmla="*/ 284896 w 1619476"/>
                            <a:gd name="csY426" fmla="*/ 95912 h 693081"/>
                            <a:gd name="csX427" fmla="*/ 282090 w 1619476"/>
                            <a:gd name="csY427" fmla="*/ 94452 h 693081"/>
                            <a:gd name="csX428" fmla="*/ 281824 w 1619476"/>
                            <a:gd name="csY428" fmla="*/ 83051 h 693081"/>
                            <a:gd name="csX429" fmla="*/ 282344 w 1619476"/>
                            <a:gd name="csY429" fmla="*/ 77211 h 693081"/>
                            <a:gd name="csX430" fmla="*/ 284985 w 1619476"/>
                            <a:gd name="csY430" fmla="*/ 76246 h 693081"/>
                            <a:gd name="csX431" fmla="*/ 285366 w 1619476"/>
                            <a:gd name="csY431" fmla="*/ 76259 h 693081"/>
                            <a:gd name="csX432" fmla="*/ 288184 w 1619476"/>
                            <a:gd name="csY432" fmla="*/ 77731 h 693081"/>
                            <a:gd name="csX433" fmla="*/ 289136 w 1619476"/>
                            <a:gd name="csY433" fmla="*/ 80753 h 693081"/>
                            <a:gd name="csX434" fmla="*/ 287676 w 1619476"/>
                            <a:gd name="csY434" fmla="*/ 83559 h 693081"/>
                            <a:gd name="csX435" fmla="*/ 281824 w 1619476"/>
                            <a:gd name="csY435" fmla="*/ 83051 h 693081"/>
                            <a:gd name="csX436" fmla="*/ 285582 w 1619476"/>
                            <a:gd name="csY436" fmla="*/ 66331 h 693081"/>
                            <a:gd name="csX437" fmla="*/ 288261 w 1619476"/>
                            <a:gd name="csY437" fmla="*/ 65366 h 693081"/>
                            <a:gd name="csX438" fmla="*/ 291447 w 1619476"/>
                            <a:gd name="csY438" fmla="*/ 66838 h 693081"/>
                            <a:gd name="csX439" fmla="*/ 292399 w 1619476"/>
                            <a:gd name="csY439" fmla="*/ 69860 h 693081"/>
                            <a:gd name="csX440" fmla="*/ 290939 w 1619476"/>
                            <a:gd name="csY440" fmla="*/ 72678 h 693081"/>
                            <a:gd name="csX441" fmla="*/ 290927 w 1619476"/>
                            <a:gd name="csY441" fmla="*/ 72678 h 693081"/>
                            <a:gd name="csX442" fmla="*/ 287880 w 1619476"/>
                            <a:gd name="csY442" fmla="*/ 73631 h 693081"/>
                            <a:gd name="csX443" fmla="*/ 285087 w 1619476"/>
                            <a:gd name="csY443" fmla="*/ 72171 h 693081"/>
                            <a:gd name="csX444" fmla="*/ 285582 w 1619476"/>
                            <a:gd name="csY444" fmla="*/ 66331 h 693081"/>
                            <a:gd name="csX445" fmla="*/ 293491 w 1619476"/>
                            <a:gd name="csY445" fmla="*/ 58167 h 693081"/>
                            <a:gd name="csX446" fmla="*/ 296157 w 1619476"/>
                            <a:gd name="csY446" fmla="*/ 57190 h 693081"/>
                            <a:gd name="csX447" fmla="*/ 299344 w 1619476"/>
                            <a:gd name="csY447" fmla="*/ 58675 h 693081"/>
                            <a:gd name="csX448" fmla="*/ 300296 w 1619476"/>
                            <a:gd name="csY448" fmla="*/ 61709 h 693081"/>
                            <a:gd name="csX449" fmla="*/ 298836 w 1619476"/>
                            <a:gd name="csY449" fmla="*/ 64515 h 693081"/>
                            <a:gd name="csX450" fmla="*/ 295789 w 1619476"/>
                            <a:gd name="csY450" fmla="*/ 65480 h 693081"/>
                            <a:gd name="csX451" fmla="*/ 292971 w 1619476"/>
                            <a:gd name="csY451" fmla="*/ 64007 h 693081"/>
                            <a:gd name="csX452" fmla="*/ 292031 w 1619476"/>
                            <a:gd name="csY452" fmla="*/ 60998 h 693081"/>
                            <a:gd name="csX453" fmla="*/ 293491 w 1619476"/>
                            <a:gd name="csY453" fmla="*/ 58167 h 693081"/>
                            <a:gd name="csX454" fmla="*/ 304016 w 1619476"/>
                            <a:gd name="csY454" fmla="*/ 53940 h 693081"/>
                            <a:gd name="csX455" fmla="*/ 306682 w 1619476"/>
                            <a:gd name="csY455" fmla="*/ 52962 h 693081"/>
                            <a:gd name="csX456" fmla="*/ 309869 w 1619476"/>
                            <a:gd name="csY456" fmla="*/ 54447 h 693081"/>
                            <a:gd name="csX457" fmla="*/ 310821 w 1619476"/>
                            <a:gd name="csY457" fmla="*/ 57469 h 693081"/>
                            <a:gd name="csX458" fmla="*/ 309361 w 1619476"/>
                            <a:gd name="csY458" fmla="*/ 60275 h 693081"/>
                            <a:gd name="csX459" fmla="*/ 309348 w 1619476"/>
                            <a:gd name="csY459" fmla="*/ 60275 h 693081"/>
                            <a:gd name="csX460" fmla="*/ 306314 w 1619476"/>
                            <a:gd name="csY460" fmla="*/ 61240 h 693081"/>
                            <a:gd name="csX461" fmla="*/ 303508 w 1619476"/>
                            <a:gd name="csY461" fmla="*/ 59767 h 693081"/>
                            <a:gd name="csX462" fmla="*/ 304016 w 1619476"/>
                            <a:gd name="csY462" fmla="*/ 53940 h 693081"/>
                            <a:gd name="csX463" fmla="*/ 315265 w 1619476"/>
                            <a:gd name="csY463" fmla="*/ 53305 h 693081"/>
                            <a:gd name="csX464" fmla="*/ 317931 w 1619476"/>
                            <a:gd name="csY464" fmla="*/ 52340 h 693081"/>
                            <a:gd name="csX465" fmla="*/ 321105 w 1619476"/>
                            <a:gd name="csY465" fmla="*/ 53825 h 693081"/>
                            <a:gd name="csX466" fmla="*/ 320597 w 1619476"/>
                            <a:gd name="csY466" fmla="*/ 59665 h 693081"/>
                            <a:gd name="csX467" fmla="*/ 317575 w 1619476"/>
                            <a:gd name="csY467" fmla="*/ 60618 h 693081"/>
                            <a:gd name="csX468" fmla="*/ 314757 w 1619476"/>
                            <a:gd name="csY468" fmla="*/ 59145 h 693081"/>
                            <a:gd name="csX469" fmla="*/ 313805 w 1619476"/>
                            <a:gd name="csY469" fmla="*/ 56123 h 693081"/>
                            <a:gd name="csX470" fmla="*/ 315265 w 1619476"/>
                            <a:gd name="csY470" fmla="*/ 53305 h 693081"/>
                            <a:gd name="csX471" fmla="*/ 326386 w 1619476"/>
                            <a:gd name="csY471" fmla="*/ 55907 h 693081"/>
                            <a:gd name="csX472" fmla="*/ 329052 w 1619476"/>
                            <a:gd name="csY472" fmla="*/ 54943 h 693081"/>
                            <a:gd name="csX473" fmla="*/ 332239 w 1619476"/>
                            <a:gd name="csY473" fmla="*/ 56415 h 693081"/>
                            <a:gd name="csX474" fmla="*/ 331719 w 1619476"/>
                            <a:gd name="csY474" fmla="*/ 62268 h 693081"/>
                            <a:gd name="csX475" fmla="*/ 328697 w 1619476"/>
                            <a:gd name="csY475" fmla="*/ 63233 h 693081"/>
                            <a:gd name="csX476" fmla="*/ 325878 w 1619476"/>
                            <a:gd name="csY476" fmla="*/ 61747 h 693081"/>
                            <a:gd name="csX477" fmla="*/ 324914 w 1619476"/>
                            <a:gd name="csY477" fmla="*/ 58726 h 693081"/>
                            <a:gd name="csX478" fmla="*/ 326386 w 1619476"/>
                            <a:gd name="csY478" fmla="*/ 55907 h 693081"/>
                            <a:gd name="csX479" fmla="*/ 336556 w 1619476"/>
                            <a:gd name="csY479" fmla="*/ 60986 h 693081"/>
                            <a:gd name="csX480" fmla="*/ 339247 w 1619476"/>
                            <a:gd name="csY480" fmla="*/ 60021 h 693081"/>
                            <a:gd name="csX481" fmla="*/ 342409 w 1619476"/>
                            <a:gd name="csY481" fmla="*/ 61494 h 693081"/>
                            <a:gd name="csX482" fmla="*/ 341913 w 1619476"/>
                            <a:gd name="csY482" fmla="*/ 67346 h 693081"/>
                            <a:gd name="csX483" fmla="*/ 336048 w 1619476"/>
                            <a:gd name="csY483" fmla="*/ 66839 h 693081"/>
                            <a:gd name="csX484" fmla="*/ 336556 w 1619476"/>
                            <a:gd name="csY484" fmla="*/ 60986 h 693081"/>
                            <a:gd name="csX485" fmla="*/ 349366 w 1619476"/>
                            <a:gd name="csY485" fmla="*/ 67803 h 693081"/>
                            <a:gd name="csX486" fmla="*/ 353644 w 1619476"/>
                            <a:gd name="csY486" fmla="*/ 82124 h 693081"/>
                            <a:gd name="csX487" fmla="*/ 355054 w 1619476"/>
                            <a:gd name="csY487" fmla="*/ 96445 h 693081"/>
                            <a:gd name="csX488" fmla="*/ 351765 w 1619476"/>
                            <a:gd name="csY488" fmla="*/ 96445 h 693081"/>
                            <a:gd name="csX489" fmla="*/ 350013 w 1619476"/>
                            <a:gd name="csY489" fmla="*/ 81883 h 693081"/>
                            <a:gd name="csX490" fmla="*/ 344999 w 1619476"/>
                            <a:gd name="csY490" fmla="*/ 67803 h 693081"/>
                            <a:gd name="csX491" fmla="*/ 349366 w 1619476"/>
                            <a:gd name="csY491" fmla="*/ 67803 h 693081"/>
                            <a:gd name="csX492" fmla="*/ 350483 w 1619476"/>
                            <a:gd name="csY492" fmla="*/ 60897 h 693081"/>
                            <a:gd name="csX493" fmla="*/ 357999 w 1619476"/>
                            <a:gd name="csY493" fmla="*/ 60897 h 693081"/>
                            <a:gd name="csX494" fmla="*/ 357999 w 1619476"/>
                            <a:gd name="csY494" fmla="*/ 53292 h 693081"/>
                            <a:gd name="csX495" fmla="*/ 359878 w 1619476"/>
                            <a:gd name="csY495" fmla="*/ 52911 h 693081"/>
                            <a:gd name="csX496" fmla="*/ 361770 w 1619476"/>
                            <a:gd name="csY496" fmla="*/ 53292 h 693081"/>
                            <a:gd name="csX497" fmla="*/ 361770 w 1619476"/>
                            <a:gd name="csY497" fmla="*/ 60897 h 693081"/>
                            <a:gd name="csX498" fmla="*/ 369286 w 1619476"/>
                            <a:gd name="csY498" fmla="*/ 60897 h 693081"/>
                            <a:gd name="csX499" fmla="*/ 369654 w 1619476"/>
                            <a:gd name="csY499" fmla="*/ 62687 h 693081"/>
                            <a:gd name="csX500" fmla="*/ 369464 w 1619476"/>
                            <a:gd name="csY500" fmla="*/ 63791 h 693081"/>
                            <a:gd name="csX501" fmla="*/ 350293 w 1619476"/>
                            <a:gd name="csY501" fmla="*/ 63791 h 693081"/>
                            <a:gd name="csX502" fmla="*/ 350115 w 1619476"/>
                            <a:gd name="csY502" fmla="*/ 62687 h 693081"/>
                            <a:gd name="csX503" fmla="*/ 350483 w 1619476"/>
                            <a:gd name="csY503" fmla="*/ 60897 h 693081"/>
                            <a:gd name="csX504" fmla="*/ 356069 w 1619476"/>
                            <a:gd name="csY504" fmla="*/ 53686 h 693081"/>
                            <a:gd name="csX505" fmla="*/ 356069 w 1619476"/>
                            <a:gd name="csY505" fmla="*/ 58967 h 693081"/>
                            <a:gd name="csX506" fmla="*/ 350864 w 1619476"/>
                            <a:gd name="csY506" fmla="*/ 58967 h 693081"/>
                            <a:gd name="csX507" fmla="*/ 356069 w 1619476"/>
                            <a:gd name="csY507" fmla="*/ 53686 h 693081"/>
                            <a:gd name="csX508" fmla="*/ 358228 w 1619476"/>
                            <a:gd name="csY508" fmla="*/ 44570 h 693081"/>
                            <a:gd name="csX509" fmla="*/ 359853 w 1619476"/>
                            <a:gd name="csY509" fmla="*/ 45167 h 693081"/>
                            <a:gd name="csX510" fmla="*/ 361503 w 1619476"/>
                            <a:gd name="csY510" fmla="*/ 44405 h 693081"/>
                            <a:gd name="csX511" fmla="*/ 364944 w 1619476"/>
                            <a:gd name="csY511" fmla="*/ 52251 h 693081"/>
                            <a:gd name="csX512" fmla="*/ 359878 w 1619476"/>
                            <a:gd name="csY512" fmla="*/ 50994 h 693081"/>
                            <a:gd name="csX513" fmla="*/ 354813 w 1619476"/>
                            <a:gd name="csY513" fmla="*/ 52264 h 693081"/>
                            <a:gd name="csX514" fmla="*/ 358228 w 1619476"/>
                            <a:gd name="csY514" fmla="*/ 44570 h 693081"/>
                            <a:gd name="csX515" fmla="*/ 357529 w 1619476"/>
                            <a:gd name="csY515" fmla="*/ 38260 h 693081"/>
                            <a:gd name="csX516" fmla="*/ 359853 w 1619476"/>
                            <a:gd name="csY516" fmla="*/ 37181 h 693081"/>
                            <a:gd name="csX517" fmla="*/ 361808 w 1619476"/>
                            <a:gd name="csY517" fmla="*/ 37892 h 693081"/>
                            <a:gd name="csX518" fmla="*/ 362874 w 1619476"/>
                            <a:gd name="csY518" fmla="*/ 39949 h 693081"/>
                            <a:gd name="csX519" fmla="*/ 362189 w 1619476"/>
                            <a:gd name="csY519" fmla="*/ 42158 h 693081"/>
                            <a:gd name="csX520" fmla="*/ 357910 w 1619476"/>
                            <a:gd name="csY520" fmla="*/ 42526 h 693081"/>
                            <a:gd name="csX521" fmla="*/ 357529 w 1619476"/>
                            <a:gd name="csY521" fmla="*/ 38260 h 693081"/>
                            <a:gd name="csX522" fmla="*/ 355485 w 1619476"/>
                            <a:gd name="csY522" fmla="*/ 29018 h 693081"/>
                            <a:gd name="csX523" fmla="*/ 364271 w 1619476"/>
                            <a:gd name="csY523" fmla="*/ 29018 h 693081"/>
                            <a:gd name="csX524" fmla="*/ 360970 w 1619476"/>
                            <a:gd name="csY524" fmla="*/ 35772 h 693081"/>
                            <a:gd name="csX525" fmla="*/ 358748 w 1619476"/>
                            <a:gd name="csY525" fmla="*/ 35645 h 693081"/>
                            <a:gd name="csX526" fmla="*/ 355485 w 1619476"/>
                            <a:gd name="csY526" fmla="*/ 29018 h 693081"/>
                            <a:gd name="csX527" fmla="*/ 368905 w 1619476"/>
                            <a:gd name="csY527" fmla="*/ 58967 h 693081"/>
                            <a:gd name="csX528" fmla="*/ 363700 w 1619476"/>
                            <a:gd name="csY528" fmla="*/ 58967 h 693081"/>
                            <a:gd name="csX529" fmla="*/ 363700 w 1619476"/>
                            <a:gd name="csY529" fmla="*/ 53686 h 693081"/>
                            <a:gd name="csX530" fmla="*/ 368905 w 1619476"/>
                            <a:gd name="csY530" fmla="*/ 58967 h 693081"/>
                            <a:gd name="csX531" fmla="*/ 370263 w 1619476"/>
                            <a:gd name="csY531" fmla="*/ 67803 h 693081"/>
                            <a:gd name="csX532" fmla="*/ 374529 w 1619476"/>
                            <a:gd name="csY532" fmla="*/ 67803 h 693081"/>
                            <a:gd name="csX533" fmla="*/ 369489 w 1619476"/>
                            <a:gd name="csY533" fmla="*/ 81883 h 693081"/>
                            <a:gd name="csX534" fmla="*/ 367750 w 1619476"/>
                            <a:gd name="csY534" fmla="*/ 96445 h 693081"/>
                            <a:gd name="csX535" fmla="*/ 364449 w 1619476"/>
                            <a:gd name="csY535" fmla="*/ 96445 h 693081"/>
                            <a:gd name="csX536" fmla="*/ 365858 w 1619476"/>
                            <a:gd name="csY536" fmla="*/ 82124 h 693081"/>
                            <a:gd name="csX537" fmla="*/ 369794 w 1619476"/>
                            <a:gd name="csY537" fmla="*/ 68679 h 693081"/>
                            <a:gd name="csX538" fmla="*/ 370263 w 1619476"/>
                            <a:gd name="csY538" fmla="*/ 67803 h 693081"/>
                            <a:gd name="csX539" fmla="*/ 388761 w 1619476"/>
                            <a:gd name="csY539" fmla="*/ 66991 h 693081"/>
                            <a:gd name="csX540" fmla="*/ 405037 w 1619476"/>
                            <a:gd name="csY540" fmla="*/ 62484 h 693081"/>
                            <a:gd name="csX541" fmla="*/ 405380 w 1619476"/>
                            <a:gd name="csY541" fmla="*/ 62484 h 693081"/>
                            <a:gd name="csX542" fmla="*/ 425313 w 1619476"/>
                            <a:gd name="csY542" fmla="*/ 71853 h 693081"/>
                            <a:gd name="csX543" fmla="*/ 423904 w 1619476"/>
                            <a:gd name="csY543" fmla="*/ 105307 h 693081"/>
                            <a:gd name="csX544" fmla="*/ 418889 w 1619476"/>
                            <a:gd name="csY544" fmla="*/ 103808 h 693081"/>
                            <a:gd name="csX545" fmla="*/ 419930 w 1619476"/>
                            <a:gd name="csY545" fmla="*/ 75776 h 693081"/>
                            <a:gd name="csX546" fmla="*/ 405139 w 1619476"/>
                            <a:gd name="csY546" fmla="*/ 67943 h 693081"/>
                            <a:gd name="csX547" fmla="*/ 404784 w 1619476"/>
                            <a:gd name="csY547" fmla="*/ 67943 h 693081"/>
                            <a:gd name="csX548" fmla="*/ 389599 w 1619476"/>
                            <a:gd name="csY548" fmla="*/ 72640 h 693081"/>
                            <a:gd name="csX549" fmla="*/ 371977 w 1619476"/>
                            <a:gd name="csY549" fmla="*/ 78011 h 693081"/>
                            <a:gd name="csX550" fmla="*/ 374478 w 1619476"/>
                            <a:gd name="csY550" fmla="*/ 71193 h 693081"/>
                            <a:gd name="csX551" fmla="*/ 388761 w 1619476"/>
                            <a:gd name="csY551" fmla="*/ 66991 h 693081"/>
                            <a:gd name="csX552" fmla="*/ 377094 w 1619476"/>
                            <a:gd name="csY552" fmla="*/ 61494 h 693081"/>
                            <a:gd name="csX553" fmla="*/ 379874 w 1619476"/>
                            <a:gd name="csY553" fmla="*/ 60034 h 693081"/>
                            <a:gd name="csX554" fmla="*/ 380280 w 1619476"/>
                            <a:gd name="csY554" fmla="*/ 60021 h 693081"/>
                            <a:gd name="csX555" fmla="*/ 382934 w 1619476"/>
                            <a:gd name="csY555" fmla="*/ 60986 h 693081"/>
                            <a:gd name="csX556" fmla="*/ 384419 w 1619476"/>
                            <a:gd name="csY556" fmla="*/ 63817 h 693081"/>
                            <a:gd name="csX557" fmla="*/ 383454 w 1619476"/>
                            <a:gd name="csY557" fmla="*/ 66839 h 693081"/>
                            <a:gd name="csX558" fmla="*/ 377602 w 1619476"/>
                            <a:gd name="csY558" fmla="*/ 67346 h 693081"/>
                            <a:gd name="csX559" fmla="*/ 376142 w 1619476"/>
                            <a:gd name="csY559" fmla="*/ 64541 h 693081"/>
                            <a:gd name="csX560" fmla="*/ 377094 w 1619476"/>
                            <a:gd name="csY560" fmla="*/ 61494 h 693081"/>
                            <a:gd name="csX561" fmla="*/ 387276 w 1619476"/>
                            <a:gd name="csY561" fmla="*/ 56415 h 693081"/>
                            <a:gd name="csX562" fmla="*/ 390082 w 1619476"/>
                            <a:gd name="csY562" fmla="*/ 54955 h 693081"/>
                            <a:gd name="csX563" fmla="*/ 390463 w 1619476"/>
                            <a:gd name="csY563" fmla="*/ 54930 h 693081"/>
                            <a:gd name="csX564" fmla="*/ 393129 w 1619476"/>
                            <a:gd name="csY564" fmla="*/ 55895 h 693081"/>
                            <a:gd name="csX565" fmla="*/ 393637 w 1619476"/>
                            <a:gd name="csY565" fmla="*/ 61760 h 693081"/>
                            <a:gd name="csX566" fmla="*/ 390818 w 1619476"/>
                            <a:gd name="csY566" fmla="*/ 63220 h 693081"/>
                            <a:gd name="csX567" fmla="*/ 387797 w 1619476"/>
                            <a:gd name="csY567" fmla="*/ 62268 h 693081"/>
                            <a:gd name="csX568" fmla="*/ 387797 w 1619476"/>
                            <a:gd name="csY568" fmla="*/ 62255 h 693081"/>
                            <a:gd name="csX569" fmla="*/ 386311 w 1619476"/>
                            <a:gd name="csY569" fmla="*/ 59450 h 693081"/>
                            <a:gd name="csX570" fmla="*/ 387276 w 1619476"/>
                            <a:gd name="csY570" fmla="*/ 56415 h 693081"/>
                            <a:gd name="csX571" fmla="*/ 398410 w 1619476"/>
                            <a:gd name="csY571" fmla="*/ 53787 h 693081"/>
                            <a:gd name="csX572" fmla="*/ 401241 w 1619476"/>
                            <a:gd name="csY572" fmla="*/ 52315 h 693081"/>
                            <a:gd name="csX573" fmla="*/ 404250 w 1619476"/>
                            <a:gd name="csY573" fmla="*/ 53279 h 693081"/>
                            <a:gd name="csX574" fmla="*/ 405723 w 1619476"/>
                            <a:gd name="csY574" fmla="*/ 56085 h 693081"/>
                            <a:gd name="csX575" fmla="*/ 405736 w 1619476"/>
                            <a:gd name="csY575" fmla="*/ 56453 h 693081"/>
                            <a:gd name="csX576" fmla="*/ 404771 w 1619476"/>
                            <a:gd name="csY576" fmla="*/ 59119 h 693081"/>
                            <a:gd name="csX577" fmla="*/ 401940 w 1619476"/>
                            <a:gd name="csY577" fmla="*/ 60579 h 693081"/>
                            <a:gd name="csX578" fmla="*/ 398931 w 1619476"/>
                            <a:gd name="csY578" fmla="*/ 59640 h 693081"/>
                            <a:gd name="csX579" fmla="*/ 398931 w 1619476"/>
                            <a:gd name="csY579" fmla="*/ 59627 h 693081"/>
                            <a:gd name="csX580" fmla="*/ 397458 w 1619476"/>
                            <a:gd name="csY580" fmla="*/ 56441 h 693081"/>
                            <a:gd name="csX581" fmla="*/ 398410 w 1619476"/>
                            <a:gd name="csY581" fmla="*/ 53787 h 693081"/>
                            <a:gd name="csX582" fmla="*/ 409646 w 1619476"/>
                            <a:gd name="csY582" fmla="*/ 54435 h 693081"/>
                            <a:gd name="csX583" fmla="*/ 412452 w 1619476"/>
                            <a:gd name="csY583" fmla="*/ 52975 h 693081"/>
                            <a:gd name="csX584" fmla="*/ 412833 w 1619476"/>
                            <a:gd name="csY584" fmla="*/ 52949 h 693081"/>
                            <a:gd name="csX585" fmla="*/ 415486 w 1619476"/>
                            <a:gd name="csY585" fmla="*/ 53940 h 693081"/>
                            <a:gd name="csX586" fmla="*/ 416019 w 1619476"/>
                            <a:gd name="csY586" fmla="*/ 59767 h 693081"/>
                            <a:gd name="csX587" fmla="*/ 410154 w 1619476"/>
                            <a:gd name="csY587" fmla="*/ 60275 h 693081"/>
                            <a:gd name="csX588" fmla="*/ 408694 w 1619476"/>
                            <a:gd name="csY588" fmla="*/ 57482 h 693081"/>
                            <a:gd name="csX589" fmla="*/ 409646 w 1619476"/>
                            <a:gd name="csY589" fmla="*/ 54435 h 693081"/>
                            <a:gd name="csX590" fmla="*/ 418546 w 1619476"/>
                            <a:gd name="csY590" fmla="*/ 64299 h 693081"/>
                            <a:gd name="csX591" fmla="*/ 418736 w 1619476"/>
                            <a:gd name="csY591" fmla="*/ 64617 h 693081"/>
                            <a:gd name="csX592" fmla="*/ 418533 w 1619476"/>
                            <a:gd name="csY592" fmla="*/ 64515 h 693081"/>
                            <a:gd name="csX593" fmla="*/ 418546 w 1619476"/>
                            <a:gd name="csY593" fmla="*/ 64299 h 693081"/>
                            <a:gd name="csX594" fmla="*/ 420171 w 1619476"/>
                            <a:gd name="csY594" fmla="*/ 58675 h 693081"/>
                            <a:gd name="csX595" fmla="*/ 422989 w 1619476"/>
                            <a:gd name="csY595" fmla="*/ 57202 h 693081"/>
                            <a:gd name="csX596" fmla="*/ 426011 w 1619476"/>
                            <a:gd name="csY596" fmla="*/ 58167 h 693081"/>
                            <a:gd name="csX597" fmla="*/ 426544 w 1619476"/>
                            <a:gd name="csY597" fmla="*/ 64020 h 693081"/>
                            <a:gd name="csX598" fmla="*/ 420679 w 1619476"/>
                            <a:gd name="csY598" fmla="*/ 64515 h 693081"/>
                            <a:gd name="csX599" fmla="*/ 419206 w 1619476"/>
                            <a:gd name="csY599" fmla="*/ 61709 h 693081"/>
                            <a:gd name="csX600" fmla="*/ 420171 w 1619476"/>
                            <a:gd name="csY600" fmla="*/ 58675 h 693081"/>
                            <a:gd name="csX601" fmla="*/ 431254 w 1619476"/>
                            <a:gd name="csY601" fmla="*/ 65366 h 693081"/>
                            <a:gd name="csX602" fmla="*/ 433921 w 1619476"/>
                            <a:gd name="csY602" fmla="*/ 66331 h 693081"/>
                            <a:gd name="csX603" fmla="*/ 434428 w 1619476"/>
                            <a:gd name="csY603" fmla="*/ 72171 h 693081"/>
                            <a:gd name="csX604" fmla="*/ 431610 w 1619476"/>
                            <a:gd name="csY604" fmla="*/ 73631 h 693081"/>
                            <a:gd name="csX605" fmla="*/ 428576 w 1619476"/>
                            <a:gd name="csY605" fmla="*/ 72679 h 693081"/>
                            <a:gd name="csX606" fmla="*/ 428068 w 1619476"/>
                            <a:gd name="csY606" fmla="*/ 66839 h 693081"/>
                            <a:gd name="csX607" fmla="*/ 431255 w 1619476"/>
                            <a:gd name="csY607" fmla="*/ 65366 h 693081"/>
                            <a:gd name="csX608" fmla="*/ 434162 w 1619476"/>
                            <a:gd name="csY608" fmla="*/ 76259 h 693081"/>
                            <a:gd name="csX609" fmla="*/ 437171 w 1619476"/>
                            <a:gd name="csY609" fmla="*/ 77224 h 693081"/>
                            <a:gd name="csX610" fmla="*/ 437704 w 1619476"/>
                            <a:gd name="csY610" fmla="*/ 83064 h 693081"/>
                            <a:gd name="csX611" fmla="*/ 431838 w 1619476"/>
                            <a:gd name="csY611" fmla="*/ 83559 h 693081"/>
                            <a:gd name="csX612" fmla="*/ 430366 w 1619476"/>
                            <a:gd name="csY612" fmla="*/ 80753 h 693081"/>
                            <a:gd name="csX613" fmla="*/ 431331 w 1619476"/>
                            <a:gd name="csY613" fmla="*/ 77731 h 693081"/>
                            <a:gd name="csX614" fmla="*/ 434162 w 1619476"/>
                            <a:gd name="csY614" fmla="*/ 76259 h 693081"/>
                            <a:gd name="csX615" fmla="*/ 436917 w 1619476"/>
                            <a:gd name="csY615" fmla="*/ 88599 h 693081"/>
                            <a:gd name="csX616" fmla="*/ 438402 w 1619476"/>
                            <a:gd name="csY616" fmla="*/ 91417 h 693081"/>
                            <a:gd name="csX617" fmla="*/ 437425 w 1619476"/>
                            <a:gd name="csY617" fmla="*/ 94452 h 693081"/>
                            <a:gd name="csX618" fmla="*/ 434619 w 1619476"/>
                            <a:gd name="csY618" fmla="*/ 95912 h 693081"/>
                            <a:gd name="csX619" fmla="*/ 431585 w 1619476"/>
                            <a:gd name="csY619" fmla="*/ 94960 h 693081"/>
                            <a:gd name="csX620" fmla="*/ 430099 w 1619476"/>
                            <a:gd name="csY620" fmla="*/ 92128 h 693081"/>
                            <a:gd name="csX621" fmla="*/ 431077 w 1619476"/>
                            <a:gd name="csY621" fmla="*/ 89107 h 693081"/>
                            <a:gd name="csX622" fmla="*/ 436917 w 1619476"/>
                            <a:gd name="csY622" fmla="*/ 88599 h 693081"/>
                            <a:gd name="csX623" fmla="*/ 434721 w 1619476"/>
                            <a:gd name="csY623" fmla="*/ 105332 h 693081"/>
                            <a:gd name="csX624" fmla="*/ 431889 w 1619476"/>
                            <a:gd name="csY624" fmla="*/ 106792 h 693081"/>
                            <a:gd name="csX625" fmla="*/ 428855 w 1619476"/>
                            <a:gd name="csY625" fmla="*/ 105852 h 693081"/>
                            <a:gd name="csX626" fmla="*/ 428335 w 1619476"/>
                            <a:gd name="csY626" fmla="*/ 99987 h 693081"/>
                            <a:gd name="csX627" fmla="*/ 434187 w 1619476"/>
                            <a:gd name="csY627" fmla="*/ 99492 h 693081"/>
                            <a:gd name="csX628" fmla="*/ 434721 w 1619476"/>
                            <a:gd name="csY628" fmla="*/ 105332 h 693081"/>
                            <a:gd name="csX629" fmla="*/ 425757 w 1619476"/>
                            <a:gd name="csY629" fmla="*/ 103821 h 693081"/>
                            <a:gd name="csX630" fmla="*/ 425783 w 1619476"/>
                            <a:gd name="csY630" fmla="*/ 103745 h 693081"/>
                            <a:gd name="csX631" fmla="*/ 425897 w 1619476"/>
                            <a:gd name="csY631" fmla="*/ 103974 h 693081"/>
                            <a:gd name="csX632" fmla="*/ 425757 w 1619476"/>
                            <a:gd name="csY632" fmla="*/ 103821 h 693081"/>
                            <a:gd name="csX633" fmla="*/ 422367 w 1619476"/>
                            <a:gd name="csY633" fmla="*/ 111032 h 693081"/>
                            <a:gd name="csX634" fmla="*/ 420615 w 1619476"/>
                            <a:gd name="csY634" fmla="*/ 114803 h 693081"/>
                            <a:gd name="csX635" fmla="*/ 419079 w 1619476"/>
                            <a:gd name="csY635" fmla="*/ 114041 h 693081"/>
                            <a:gd name="csX636" fmla="*/ 419003 w 1619476"/>
                            <a:gd name="csY636" fmla="*/ 114041 h 693081"/>
                            <a:gd name="csX637" fmla="*/ 417353 w 1619476"/>
                            <a:gd name="csY637" fmla="*/ 114828 h 693081"/>
                            <a:gd name="csX638" fmla="*/ 413315 w 1619476"/>
                            <a:gd name="csY638" fmla="*/ 103466 h 693081"/>
                            <a:gd name="csX639" fmla="*/ 424323 w 1619476"/>
                            <a:gd name="csY639" fmla="*/ 106754 h 693081"/>
                            <a:gd name="csX640" fmla="*/ 422368 w 1619476"/>
                            <a:gd name="csY640" fmla="*/ 111032 h 693081"/>
                            <a:gd name="csX641" fmla="*/ 418178 w 1619476"/>
                            <a:gd name="csY641" fmla="*/ 121963 h 693081"/>
                            <a:gd name="csX642" fmla="*/ 416845 w 1619476"/>
                            <a:gd name="csY642" fmla="*/ 121316 h 693081"/>
                            <a:gd name="csX643" fmla="*/ 416159 w 1619476"/>
                            <a:gd name="csY643" fmla="*/ 118624 h 693081"/>
                            <a:gd name="csX644" fmla="*/ 419003 w 1619476"/>
                            <a:gd name="csY644" fmla="*/ 115324 h 693081"/>
                            <a:gd name="csX645" fmla="*/ 419054 w 1619476"/>
                            <a:gd name="csY645" fmla="*/ 115324 h 693081"/>
                            <a:gd name="csX646" fmla="*/ 420349 w 1619476"/>
                            <a:gd name="csY646" fmla="*/ 115971 h 693081"/>
                            <a:gd name="csX647" fmla="*/ 421034 w 1619476"/>
                            <a:gd name="csY647" fmla="*/ 118662 h 693081"/>
                            <a:gd name="csX648" fmla="*/ 418178 w 1619476"/>
                            <a:gd name="csY648" fmla="*/ 121963 h 693081"/>
                            <a:gd name="csX649" fmla="*/ 323872 w 1619476"/>
                            <a:gd name="csY649" fmla="*/ 118091 h 693081"/>
                            <a:gd name="csX650" fmla="*/ 325015 w 1619476"/>
                            <a:gd name="csY650" fmla="*/ 117482 h 693081"/>
                            <a:gd name="csX651" fmla="*/ 334867 w 1619476"/>
                            <a:gd name="csY651" fmla="*/ 116339 h 693081"/>
                            <a:gd name="csX652" fmla="*/ 335083 w 1619476"/>
                            <a:gd name="csY652" fmla="*/ 116327 h 693081"/>
                            <a:gd name="csX653" fmla="*/ 336162 w 1619476"/>
                            <a:gd name="csY653" fmla="*/ 116695 h 693081"/>
                            <a:gd name="csX654" fmla="*/ 336708 w 1619476"/>
                            <a:gd name="csY654" fmla="*/ 117672 h 693081"/>
                            <a:gd name="csX655" fmla="*/ 336403 w 1619476"/>
                            <a:gd name="csY655" fmla="*/ 118777 h 693081"/>
                            <a:gd name="csX656" fmla="*/ 335223 w 1619476"/>
                            <a:gd name="csY656" fmla="*/ 119424 h 693081"/>
                            <a:gd name="csX657" fmla="*/ 325383 w 1619476"/>
                            <a:gd name="csY657" fmla="*/ 120567 h 693081"/>
                            <a:gd name="csX658" fmla="*/ 325155 w 1619476"/>
                            <a:gd name="csY658" fmla="*/ 120580 h 693081"/>
                            <a:gd name="csX659" fmla="*/ 323517 w 1619476"/>
                            <a:gd name="csY659" fmla="*/ 119221 h 693081"/>
                            <a:gd name="csX660" fmla="*/ 323872 w 1619476"/>
                            <a:gd name="csY660" fmla="*/ 118091 h 693081"/>
                            <a:gd name="csX661" fmla="*/ 355930 w 1619476"/>
                            <a:gd name="csY661" fmla="*/ 108900 h 693081"/>
                            <a:gd name="csX662" fmla="*/ 355980 w 1619476"/>
                            <a:gd name="csY662" fmla="*/ 112505 h 693081"/>
                            <a:gd name="csX663" fmla="*/ 347957 w 1619476"/>
                            <a:gd name="csY663" fmla="*/ 117926 h 693081"/>
                            <a:gd name="csX664" fmla="*/ 347957 w 1619476"/>
                            <a:gd name="csY664" fmla="*/ 103478 h 693081"/>
                            <a:gd name="csX665" fmla="*/ 355930 w 1619476"/>
                            <a:gd name="csY665" fmla="*/ 108900 h 693081"/>
                            <a:gd name="csX666" fmla="*/ 363192 w 1619476"/>
                            <a:gd name="csY666" fmla="*/ 110385 h 693081"/>
                            <a:gd name="csX667" fmla="*/ 362430 w 1619476"/>
                            <a:gd name="csY667" fmla="*/ 112835 h 693081"/>
                            <a:gd name="csX668" fmla="*/ 357694 w 1619476"/>
                            <a:gd name="csY668" fmla="*/ 113254 h 693081"/>
                            <a:gd name="csX669" fmla="*/ 357275 w 1619476"/>
                            <a:gd name="csY669" fmla="*/ 108531 h 693081"/>
                            <a:gd name="csX670" fmla="*/ 362011 w 1619476"/>
                            <a:gd name="csY670" fmla="*/ 108112 h 693081"/>
                            <a:gd name="csX671" fmla="*/ 363192 w 1619476"/>
                            <a:gd name="csY671" fmla="*/ 110385 h 693081"/>
                            <a:gd name="csX672" fmla="*/ 371635 w 1619476"/>
                            <a:gd name="csY672" fmla="*/ 103478 h 693081"/>
                            <a:gd name="csX673" fmla="*/ 371635 w 1619476"/>
                            <a:gd name="csY673" fmla="*/ 117926 h 693081"/>
                            <a:gd name="csX674" fmla="*/ 363750 w 1619476"/>
                            <a:gd name="csY674" fmla="*/ 112543 h 693081"/>
                            <a:gd name="csX675" fmla="*/ 364474 w 1619476"/>
                            <a:gd name="csY675" fmla="*/ 110271 h 693081"/>
                            <a:gd name="csX676" fmla="*/ 363750 w 1619476"/>
                            <a:gd name="csY676" fmla="*/ 108874 h 693081"/>
                            <a:gd name="csX677" fmla="*/ 371635 w 1619476"/>
                            <a:gd name="csY677" fmla="*/ 103478 h 693081"/>
                            <a:gd name="csX678" fmla="*/ 395985 w 1619476"/>
                            <a:gd name="csY678" fmla="*/ 119221 h 693081"/>
                            <a:gd name="csX679" fmla="*/ 394348 w 1619476"/>
                            <a:gd name="csY679" fmla="*/ 120580 h 693081"/>
                            <a:gd name="csX680" fmla="*/ 394144 w 1619476"/>
                            <a:gd name="csY680" fmla="*/ 120567 h 693081"/>
                            <a:gd name="csX681" fmla="*/ 384292 w 1619476"/>
                            <a:gd name="csY681" fmla="*/ 119424 h 693081"/>
                            <a:gd name="csX682" fmla="*/ 383137 w 1619476"/>
                            <a:gd name="csY682" fmla="*/ 118815 h 693081"/>
                            <a:gd name="csX683" fmla="*/ 382794 w 1619476"/>
                            <a:gd name="csY683" fmla="*/ 117672 h 693081"/>
                            <a:gd name="csX684" fmla="*/ 383340 w 1619476"/>
                            <a:gd name="csY684" fmla="*/ 116695 h 693081"/>
                            <a:gd name="csX685" fmla="*/ 384432 w 1619476"/>
                            <a:gd name="csY685" fmla="*/ 116327 h 693081"/>
                            <a:gd name="csX686" fmla="*/ 384635 w 1619476"/>
                            <a:gd name="csY686" fmla="*/ 116339 h 693081"/>
                            <a:gd name="csX687" fmla="*/ 394500 w 1619476"/>
                            <a:gd name="csY687" fmla="*/ 117482 h 693081"/>
                            <a:gd name="csX688" fmla="*/ 395630 w 1619476"/>
                            <a:gd name="csY688" fmla="*/ 118091 h 693081"/>
                            <a:gd name="csX689" fmla="*/ 395985 w 1619476"/>
                            <a:gd name="csY689" fmla="*/ 119221 h 693081"/>
                            <a:gd name="csX690" fmla="*/ 400886 w 1619476"/>
                            <a:gd name="csY690" fmla="*/ 114740 h 693081"/>
                            <a:gd name="csX691" fmla="*/ 398918 w 1619476"/>
                            <a:gd name="csY691" fmla="*/ 112708 h 693081"/>
                            <a:gd name="csX692" fmla="*/ 397636 w 1619476"/>
                            <a:gd name="csY692" fmla="*/ 112492 h 693081"/>
                            <a:gd name="csX693" fmla="*/ 395401 w 1619476"/>
                            <a:gd name="csY693" fmla="*/ 113229 h 693081"/>
                            <a:gd name="csX694" fmla="*/ 394259 w 1619476"/>
                            <a:gd name="csY694" fmla="*/ 116174 h 693081"/>
                            <a:gd name="csX695" fmla="*/ 385130 w 1619476"/>
                            <a:gd name="csY695" fmla="*/ 115108 h 693081"/>
                            <a:gd name="csX696" fmla="*/ 384724 w 1619476"/>
                            <a:gd name="csY696" fmla="*/ 111972 h 693081"/>
                            <a:gd name="csX697" fmla="*/ 381410 w 1619476"/>
                            <a:gd name="csY697" fmla="*/ 110651 h 693081"/>
                            <a:gd name="csX698" fmla="*/ 379011 w 1619476"/>
                            <a:gd name="csY698" fmla="*/ 112150 h 693081"/>
                            <a:gd name="csX699" fmla="*/ 378287 w 1619476"/>
                            <a:gd name="csY699" fmla="*/ 117558 h 693081"/>
                            <a:gd name="csX700" fmla="*/ 376027 w 1619476"/>
                            <a:gd name="csY700" fmla="*/ 109966 h 693081"/>
                            <a:gd name="csX701" fmla="*/ 381944 w 1619476"/>
                            <a:gd name="csY701" fmla="*/ 105649 h 693081"/>
                            <a:gd name="csX702" fmla="*/ 382071 w 1619476"/>
                            <a:gd name="csY702" fmla="*/ 105662 h 693081"/>
                            <a:gd name="csX703" fmla="*/ 386375 w 1619476"/>
                            <a:gd name="csY703" fmla="*/ 109357 h 693081"/>
                            <a:gd name="csX704" fmla="*/ 386387 w 1619476"/>
                            <a:gd name="csY704" fmla="*/ 109357 h 693081"/>
                            <a:gd name="csX705" fmla="*/ 386476 w 1619476"/>
                            <a:gd name="csY705" fmla="*/ 109610 h 693081"/>
                            <a:gd name="csX706" fmla="*/ 386819 w 1619476"/>
                            <a:gd name="csY706" fmla="*/ 110042 h 693081"/>
                            <a:gd name="csX707" fmla="*/ 387746 w 1619476"/>
                            <a:gd name="csY707" fmla="*/ 109471 h 693081"/>
                            <a:gd name="csX708" fmla="*/ 387581 w 1619476"/>
                            <a:gd name="csY708" fmla="*/ 108963 h 693081"/>
                            <a:gd name="csX709" fmla="*/ 387492 w 1619476"/>
                            <a:gd name="csY709" fmla="*/ 108671 h 693081"/>
                            <a:gd name="csX710" fmla="*/ 392431 w 1619476"/>
                            <a:gd name="csY710" fmla="*/ 92598 h 693081"/>
                            <a:gd name="csX711" fmla="*/ 393459 w 1619476"/>
                            <a:gd name="csY711" fmla="*/ 109382 h 693081"/>
                            <a:gd name="csX712" fmla="*/ 393319 w 1619476"/>
                            <a:gd name="csY712" fmla="*/ 109623 h 693081"/>
                            <a:gd name="csX713" fmla="*/ 393015 w 1619476"/>
                            <a:gd name="csY713" fmla="*/ 110144 h 693081"/>
                            <a:gd name="csX714" fmla="*/ 393802 w 1619476"/>
                            <a:gd name="csY714" fmla="*/ 110842 h 693081"/>
                            <a:gd name="csX715" fmla="*/ 394233 w 1619476"/>
                            <a:gd name="csY715" fmla="*/ 110512 h 693081"/>
                            <a:gd name="csX716" fmla="*/ 394640 w 1619476"/>
                            <a:gd name="csY716" fmla="*/ 109928 h 693081"/>
                            <a:gd name="csX717" fmla="*/ 399426 w 1619476"/>
                            <a:gd name="csY717" fmla="*/ 107706 h 693081"/>
                            <a:gd name="csX718" fmla="*/ 404314 w 1619476"/>
                            <a:gd name="csY718" fmla="*/ 113318 h 693081"/>
                            <a:gd name="csX719" fmla="*/ 400315 w 1619476"/>
                            <a:gd name="csY719" fmla="*/ 120161 h 693081"/>
                            <a:gd name="csX720" fmla="*/ 400886 w 1619476"/>
                            <a:gd name="csY720" fmla="*/ 114739 h 693081"/>
                            <a:gd name="csX721" fmla="*/ 394068 w 1619476"/>
                            <a:gd name="csY721" fmla="*/ 82073 h 693081"/>
                            <a:gd name="csX722" fmla="*/ 393852 w 1619476"/>
                            <a:gd name="csY722" fmla="*/ 82315 h 693081"/>
                            <a:gd name="csX723" fmla="*/ 393802 w 1619476"/>
                            <a:gd name="csY723" fmla="*/ 82315 h 693081"/>
                            <a:gd name="csX724" fmla="*/ 391389 w 1619476"/>
                            <a:gd name="csY724" fmla="*/ 81883 h 693081"/>
                            <a:gd name="csX725" fmla="*/ 385689 w 1619476"/>
                            <a:gd name="csY725" fmla="*/ 80804 h 693081"/>
                            <a:gd name="csX726" fmla="*/ 370301 w 1619476"/>
                            <a:gd name="csY726" fmla="*/ 84486 h 693081"/>
                            <a:gd name="csX727" fmla="*/ 370733 w 1619476"/>
                            <a:gd name="csY727" fmla="*/ 82175 h 693081"/>
                            <a:gd name="csX728" fmla="*/ 371380 w 1619476"/>
                            <a:gd name="csY728" fmla="*/ 80004 h 693081"/>
                            <a:gd name="csX729" fmla="*/ 390551 w 1619476"/>
                            <a:gd name="csY729" fmla="*/ 74316 h 693081"/>
                            <a:gd name="csX730" fmla="*/ 404860 w 1619476"/>
                            <a:gd name="csY730" fmla="*/ 69860 h 693081"/>
                            <a:gd name="csX731" fmla="*/ 405164 w 1619476"/>
                            <a:gd name="csY731" fmla="*/ 69860 h 693081"/>
                            <a:gd name="csX732" fmla="*/ 418343 w 1619476"/>
                            <a:gd name="csY732" fmla="*/ 76855 h 693081"/>
                            <a:gd name="csX733" fmla="*/ 420018 w 1619476"/>
                            <a:gd name="csY733" fmla="*/ 80753 h 693081"/>
                            <a:gd name="csX734" fmla="*/ 414648 w 1619476"/>
                            <a:gd name="csY734" fmla="*/ 78366 h 693081"/>
                            <a:gd name="csX735" fmla="*/ 394068 w 1619476"/>
                            <a:gd name="csY735" fmla="*/ 82073 h 693081"/>
                            <a:gd name="csX736" fmla="*/ 415105 w 1619476"/>
                            <a:gd name="csY736" fmla="*/ 119297 h 693081"/>
                            <a:gd name="csX737" fmla="*/ 414483 w 1619476"/>
                            <a:gd name="csY737" fmla="*/ 119221 h 693081"/>
                            <a:gd name="csX738" fmla="*/ 405469 w 1619476"/>
                            <a:gd name="csY738" fmla="*/ 122205 h 693081"/>
                            <a:gd name="csX739" fmla="*/ 409646 w 1619476"/>
                            <a:gd name="csY739" fmla="*/ 108392 h 693081"/>
                            <a:gd name="csX740" fmla="*/ 415981 w 1619476"/>
                            <a:gd name="csY740" fmla="*/ 116047 h 693081"/>
                            <a:gd name="csX741" fmla="*/ 414877 w 1619476"/>
                            <a:gd name="csY741" fmla="*/ 118472 h 693081"/>
                            <a:gd name="csX742" fmla="*/ 414877 w 1619476"/>
                            <a:gd name="csY742" fmla="*/ 118485 h 693081"/>
                            <a:gd name="csX743" fmla="*/ 415105 w 1619476"/>
                            <a:gd name="csY743" fmla="*/ 119297 h 693081"/>
                            <a:gd name="csX744" fmla="*/ 369476 w 1619476"/>
                            <a:gd name="csY744" fmla="*/ 97727 h 693081"/>
                            <a:gd name="csX745" fmla="*/ 362405 w 1619476"/>
                            <a:gd name="csY745" fmla="*/ 106995 h 693081"/>
                            <a:gd name="csX746" fmla="*/ 357187 w 1619476"/>
                            <a:gd name="csY746" fmla="*/ 107262 h 693081"/>
                            <a:gd name="csX747" fmla="*/ 350026 w 1619476"/>
                            <a:gd name="csY747" fmla="*/ 97727 h 693081"/>
                            <a:gd name="csX748" fmla="*/ 369476 w 1619476"/>
                            <a:gd name="csY748" fmla="*/ 97727 h 693081"/>
                            <a:gd name="csX749" fmla="*/ 355917 w 1619476"/>
                            <a:gd name="csY749" fmla="*/ 73618 h 693081"/>
                            <a:gd name="csX750" fmla="*/ 356374 w 1619476"/>
                            <a:gd name="csY750" fmla="*/ 78227 h 693081"/>
                            <a:gd name="csX751" fmla="*/ 356310 w 1619476"/>
                            <a:gd name="csY751" fmla="*/ 78277 h 693081"/>
                            <a:gd name="csX752" fmla="*/ 356361 w 1619476"/>
                            <a:gd name="csY752" fmla="*/ 84041 h 693081"/>
                            <a:gd name="csX753" fmla="*/ 356310 w 1619476"/>
                            <a:gd name="csY753" fmla="*/ 84079 h 693081"/>
                            <a:gd name="csX754" fmla="*/ 355485 w 1619476"/>
                            <a:gd name="csY754" fmla="*/ 86517 h 693081"/>
                            <a:gd name="csX755" fmla="*/ 354914 w 1619476"/>
                            <a:gd name="csY755" fmla="*/ 81934 h 693081"/>
                            <a:gd name="csX756" fmla="*/ 351994 w 1619476"/>
                            <a:gd name="csY756" fmla="*/ 71142 h 693081"/>
                            <a:gd name="csX757" fmla="*/ 355917 w 1619476"/>
                            <a:gd name="csY757" fmla="*/ 73618 h 693081"/>
                            <a:gd name="csX758" fmla="*/ 356311 w 1619476"/>
                            <a:gd name="csY758" fmla="*/ 66673 h 693081"/>
                            <a:gd name="csX759" fmla="*/ 355955 w 1619476"/>
                            <a:gd name="csY759" fmla="*/ 71511 h 693081"/>
                            <a:gd name="csX760" fmla="*/ 350597 w 1619476"/>
                            <a:gd name="csY760" fmla="*/ 65734 h 693081"/>
                            <a:gd name="csX761" fmla="*/ 358126 w 1619476"/>
                            <a:gd name="csY761" fmla="*/ 65734 h 693081"/>
                            <a:gd name="csX762" fmla="*/ 356311 w 1619476"/>
                            <a:gd name="csY762" fmla="*/ 66673 h 693081"/>
                            <a:gd name="csX763" fmla="*/ 362011 w 1619476"/>
                            <a:gd name="csY763" fmla="*/ 67067 h 693081"/>
                            <a:gd name="csX764" fmla="*/ 362443 w 1619476"/>
                            <a:gd name="csY764" fmla="*/ 71764 h 693081"/>
                            <a:gd name="csX765" fmla="*/ 359459 w 1619476"/>
                            <a:gd name="csY765" fmla="*/ 70825 h 693081"/>
                            <a:gd name="csX766" fmla="*/ 357428 w 1619476"/>
                            <a:gd name="csY766" fmla="*/ 71879 h 693081"/>
                            <a:gd name="csX767" fmla="*/ 357275 w 1619476"/>
                            <a:gd name="csY767" fmla="*/ 67486 h 693081"/>
                            <a:gd name="csX768" fmla="*/ 362011 w 1619476"/>
                            <a:gd name="csY768" fmla="*/ 67067 h 693081"/>
                            <a:gd name="csX769" fmla="*/ 363204 w 1619476"/>
                            <a:gd name="csY769" fmla="*/ 95937 h 693081"/>
                            <a:gd name="csX770" fmla="*/ 363179 w 1619476"/>
                            <a:gd name="csY770" fmla="*/ 96445 h 693081"/>
                            <a:gd name="csX771" fmla="*/ 362100 w 1619476"/>
                            <a:gd name="csY771" fmla="*/ 96445 h 693081"/>
                            <a:gd name="csX772" fmla="*/ 363205 w 1619476"/>
                            <a:gd name="csY772" fmla="*/ 95937 h 693081"/>
                            <a:gd name="csX773" fmla="*/ 363192 w 1619476"/>
                            <a:gd name="csY773" fmla="*/ 86758 h 693081"/>
                            <a:gd name="csX774" fmla="*/ 362430 w 1619476"/>
                            <a:gd name="csY774" fmla="*/ 89183 h 693081"/>
                            <a:gd name="csX775" fmla="*/ 357440 w 1619476"/>
                            <a:gd name="csY775" fmla="*/ 89310 h 693081"/>
                            <a:gd name="csX776" fmla="*/ 357275 w 1619476"/>
                            <a:gd name="csY776" fmla="*/ 84892 h 693081"/>
                            <a:gd name="csX777" fmla="*/ 362011 w 1619476"/>
                            <a:gd name="csY777" fmla="*/ 84473 h 693081"/>
                            <a:gd name="csX778" fmla="*/ 363192 w 1619476"/>
                            <a:gd name="csY778" fmla="*/ 86758 h 693081"/>
                            <a:gd name="csX779" fmla="*/ 357275 w 1619476"/>
                            <a:gd name="csY779" fmla="*/ 73288 h 693081"/>
                            <a:gd name="csX780" fmla="*/ 359573 w 1619476"/>
                            <a:gd name="csY780" fmla="*/ 72095 h 693081"/>
                            <a:gd name="csX781" fmla="*/ 362011 w 1619476"/>
                            <a:gd name="csY781" fmla="*/ 72869 h 693081"/>
                            <a:gd name="csX782" fmla="*/ 363192 w 1619476"/>
                            <a:gd name="csY782" fmla="*/ 75142 h 693081"/>
                            <a:gd name="csX783" fmla="*/ 362405 w 1619476"/>
                            <a:gd name="csY783" fmla="*/ 77554 h 693081"/>
                            <a:gd name="csX784" fmla="*/ 357440 w 1619476"/>
                            <a:gd name="csY784" fmla="*/ 77681 h 693081"/>
                            <a:gd name="csX785" fmla="*/ 357275 w 1619476"/>
                            <a:gd name="csY785" fmla="*/ 73288 h 693081"/>
                            <a:gd name="csX786" fmla="*/ 357275 w 1619476"/>
                            <a:gd name="csY786" fmla="*/ 79090 h 693081"/>
                            <a:gd name="csX787" fmla="*/ 362011 w 1619476"/>
                            <a:gd name="csY787" fmla="*/ 78671 h 693081"/>
                            <a:gd name="csX788" fmla="*/ 363192 w 1619476"/>
                            <a:gd name="csY788" fmla="*/ 80956 h 693081"/>
                            <a:gd name="csX789" fmla="*/ 362405 w 1619476"/>
                            <a:gd name="csY789" fmla="*/ 83368 h 693081"/>
                            <a:gd name="csX790" fmla="*/ 357428 w 1619476"/>
                            <a:gd name="csY790" fmla="*/ 83483 h 693081"/>
                            <a:gd name="csX791" fmla="*/ 357275 w 1619476"/>
                            <a:gd name="csY791" fmla="*/ 79090 h 693081"/>
                            <a:gd name="csX792" fmla="*/ 357275 w 1619476"/>
                            <a:gd name="csY792" fmla="*/ 90719 h 693081"/>
                            <a:gd name="csX793" fmla="*/ 362011 w 1619476"/>
                            <a:gd name="csY793" fmla="*/ 90288 h 693081"/>
                            <a:gd name="csX794" fmla="*/ 362430 w 1619476"/>
                            <a:gd name="csY794" fmla="*/ 95010 h 693081"/>
                            <a:gd name="csX795" fmla="*/ 357694 w 1619476"/>
                            <a:gd name="csY795" fmla="*/ 95429 h 693081"/>
                            <a:gd name="csX796" fmla="*/ 357275 w 1619476"/>
                            <a:gd name="csY796" fmla="*/ 90719 h 693081"/>
                            <a:gd name="csX797" fmla="*/ 355930 w 1619476"/>
                            <a:gd name="csY797" fmla="*/ 91100 h 693081"/>
                            <a:gd name="csX798" fmla="*/ 355650 w 1619476"/>
                            <a:gd name="csY798" fmla="*/ 88193 h 693081"/>
                            <a:gd name="csX799" fmla="*/ 356374 w 1619476"/>
                            <a:gd name="csY799" fmla="*/ 89856 h 693081"/>
                            <a:gd name="csX800" fmla="*/ 356311 w 1619476"/>
                            <a:gd name="csY800" fmla="*/ 89881 h 693081"/>
                            <a:gd name="csX801" fmla="*/ 355930 w 1619476"/>
                            <a:gd name="csY801" fmla="*/ 91100 h 693081"/>
                            <a:gd name="csX802" fmla="*/ 356869 w 1619476"/>
                            <a:gd name="csY802" fmla="*/ 96407 h 693081"/>
                            <a:gd name="csX803" fmla="*/ 356983 w 1619476"/>
                            <a:gd name="csY803" fmla="*/ 96445 h 693081"/>
                            <a:gd name="csX804" fmla="*/ 356323 w 1619476"/>
                            <a:gd name="csY804" fmla="*/ 96445 h 693081"/>
                            <a:gd name="csX805" fmla="*/ 356247 w 1619476"/>
                            <a:gd name="csY805" fmla="*/ 95201 h 693081"/>
                            <a:gd name="csX806" fmla="*/ 356869 w 1619476"/>
                            <a:gd name="csY806" fmla="*/ 96407 h 693081"/>
                            <a:gd name="csX807" fmla="*/ 363750 w 1619476"/>
                            <a:gd name="csY807" fmla="*/ 71536 h 693081"/>
                            <a:gd name="csX808" fmla="*/ 362836 w 1619476"/>
                            <a:gd name="csY808" fmla="*/ 66089 h 693081"/>
                            <a:gd name="csX809" fmla="*/ 361681 w 1619476"/>
                            <a:gd name="csY809" fmla="*/ 65734 h 693081"/>
                            <a:gd name="csX810" fmla="*/ 369172 w 1619476"/>
                            <a:gd name="csY810" fmla="*/ 65734 h 693081"/>
                            <a:gd name="csX811" fmla="*/ 363750 w 1619476"/>
                            <a:gd name="csY811" fmla="*/ 71536 h 693081"/>
                            <a:gd name="csX812" fmla="*/ 363801 w 1619476"/>
                            <a:gd name="csY812" fmla="*/ 88777 h 693081"/>
                            <a:gd name="csX813" fmla="*/ 363598 w 1619476"/>
                            <a:gd name="csY813" fmla="*/ 90795 h 693081"/>
                            <a:gd name="csX814" fmla="*/ 363268 w 1619476"/>
                            <a:gd name="csY814" fmla="*/ 90161 h 693081"/>
                            <a:gd name="csX815" fmla="*/ 363408 w 1619476"/>
                            <a:gd name="csY815" fmla="*/ 90008 h 693081"/>
                            <a:gd name="csX816" fmla="*/ 363801 w 1619476"/>
                            <a:gd name="csY816" fmla="*/ 88777 h 693081"/>
                            <a:gd name="csX817" fmla="*/ 363268 w 1619476"/>
                            <a:gd name="csY817" fmla="*/ 84359 h 693081"/>
                            <a:gd name="csX818" fmla="*/ 363408 w 1619476"/>
                            <a:gd name="csY818" fmla="*/ 84219 h 693081"/>
                            <a:gd name="csX819" fmla="*/ 364474 w 1619476"/>
                            <a:gd name="csY819" fmla="*/ 80855 h 693081"/>
                            <a:gd name="csX820" fmla="*/ 363268 w 1619476"/>
                            <a:gd name="csY820" fmla="*/ 78557 h 693081"/>
                            <a:gd name="csX821" fmla="*/ 363408 w 1619476"/>
                            <a:gd name="csY821" fmla="*/ 78404 h 693081"/>
                            <a:gd name="csX822" fmla="*/ 364474 w 1619476"/>
                            <a:gd name="csY822" fmla="*/ 75027 h 693081"/>
                            <a:gd name="csX823" fmla="*/ 363750 w 1619476"/>
                            <a:gd name="csY823" fmla="*/ 73656 h 693081"/>
                            <a:gd name="csX824" fmla="*/ 367381 w 1619476"/>
                            <a:gd name="csY824" fmla="*/ 71536 h 693081"/>
                            <a:gd name="csX825" fmla="*/ 364601 w 1619476"/>
                            <a:gd name="csY825" fmla="*/ 81934 h 693081"/>
                            <a:gd name="csX826" fmla="*/ 364093 w 1619476"/>
                            <a:gd name="csY826" fmla="*/ 85920 h 693081"/>
                            <a:gd name="csX827" fmla="*/ 363268 w 1619476"/>
                            <a:gd name="csY827" fmla="*/ 84359 h 693081"/>
                            <a:gd name="csX828" fmla="*/ 304867 w 1619476"/>
                            <a:gd name="csY828" fmla="*/ 78366 h 693081"/>
                            <a:gd name="csX829" fmla="*/ 299496 w 1619476"/>
                            <a:gd name="csY829" fmla="*/ 80753 h 693081"/>
                            <a:gd name="csX830" fmla="*/ 301172 w 1619476"/>
                            <a:gd name="csY830" fmla="*/ 76855 h 693081"/>
                            <a:gd name="csX831" fmla="*/ 314338 w 1619476"/>
                            <a:gd name="csY831" fmla="*/ 69860 h 693081"/>
                            <a:gd name="csX832" fmla="*/ 314643 w 1619476"/>
                            <a:gd name="csY832" fmla="*/ 69860 h 693081"/>
                            <a:gd name="csX833" fmla="*/ 328951 w 1619476"/>
                            <a:gd name="csY833" fmla="*/ 74316 h 693081"/>
                            <a:gd name="csX834" fmla="*/ 348122 w 1619476"/>
                            <a:gd name="csY834" fmla="*/ 80004 h 693081"/>
                            <a:gd name="csX835" fmla="*/ 348769 w 1619476"/>
                            <a:gd name="csY835" fmla="*/ 82175 h 693081"/>
                            <a:gd name="csX836" fmla="*/ 349188 w 1619476"/>
                            <a:gd name="csY836" fmla="*/ 84460 h 693081"/>
                            <a:gd name="csX837" fmla="*/ 333813 w 1619476"/>
                            <a:gd name="csY837" fmla="*/ 80804 h 693081"/>
                            <a:gd name="csX838" fmla="*/ 328113 w 1619476"/>
                            <a:gd name="csY838" fmla="*/ 81896 h 693081"/>
                            <a:gd name="csX839" fmla="*/ 325739 w 1619476"/>
                            <a:gd name="csY839" fmla="*/ 82327 h 693081"/>
                            <a:gd name="csX840" fmla="*/ 325459 w 1619476"/>
                            <a:gd name="csY840" fmla="*/ 82086 h 693081"/>
                            <a:gd name="csX841" fmla="*/ 304867 w 1619476"/>
                            <a:gd name="csY841" fmla="*/ 78366 h 693081"/>
                            <a:gd name="csX842" fmla="*/ 303521 w 1619476"/>
                            <a:gd name="csY842" fmla="*/ 116047 h 693081"/>
                            <a:gd name="csX843" fmla="*/ 309869 w 1619476"/>
                            <a:gd name="csY843" fmla="*/ 108392 h 693081"/>
                            <a:gd name="csX844" fmla="*/ 314046 w 1619476"/>
                            <a:gd name="csY844" fmla="*/ 122217 h 693081"/>
                            <a:gd name="csX845" fmla="*/ 304384 w 1619476"/>
                            <a:gd name="csY845" fmla="*/ 119348 h 693081"/>
                            <a:gd name="csX846" fmla="*/ 304613 w 1619476"/>
                            <a:gd name="csY846" fmla="*/ 118472 h 693081"/>
                            <a:gd name="csX847" fmla="*/ 303521 w 1619476"/>
                            <a:gd name="csY847" fmla="*/ 116047 h 693081"/>
                            <a:gd name="csX848" fmla="*/ 319188 w 1619476"/>
                            <a:gd name="csY848" fmla="*/ 120161 h 693081"/>
                            <a:gd name="csX849" fmla="*/ 315189 w 1619476"/>
                            <a:gd name="csY849" fmla="*/ 113318 h 693081"/>
                            <a:gd name="csX850" fmla="*/ 320076 w 1619476"/>
                            <a:gd name="csY850" fmla="*/ 107706 h 693081"/>
                            <a:gd name="csX851" fmla="*/ 324888 w 1619476"/>
                            <a:gd name="csY851" fmla="*/ 109953 h 693081"/>
                            <a:gd name="csX852" fmla="*/ 325282 w 1619476"/>
                            <a:gd name="csY852" fmla="*/ 110512 h 693081"/>
                            <a:gd name="csX853" fmla="*/ 325701 w 1619476"/>
                            <a:gd name="csY853" fmla="*/ 110855 h 693081"/>
                            <a:gd name="csX854" fmla="*/ 326475 w 1619476"/>
                            <a:gd name="csY854" fmla="*/ 110068 h 693081"/>
                            <a:gd name="csX855" fmla="*/ 326196 w 1619476"/>
                            <a:gd name="csY855" fmla="*/ 109623 h 693081"/>
                            <a:gd name="csX856" fmla="*/ 326056 w 1619476"/>
                            <a:gd name="csY856" fmla="*/ 109395 h 693081"/>
                            <a:gd name="csX857" fmla="*/ 327072 w 1619476"/>
                            <a:gd name="csY857" fmla="*/ 92598 h 693081"/>
                            <a:gd name="csX858" fmla="*/ 332011 w 1619476"/>
                            <a:gd name="csY858" fmla="*/ 108709 h 693081"/>
                            <a:gd name="csX859" fmla="*/ 331922 w 1619476"/>
                            <a:gd name="csY859" fmla="*/ 108963 h 693081"/>
                            <a:gd name="csX860" fmla="*/ 331744 w 1619476"/>
                            <a:gd name="csY860" fmla="*/ 109534 h 693081"/>
                            <a:gd name="csX861" fmla="*/ 332683 w 1619476"/>
                            <a:gd name="csY861" fmla="*/ 110042 h 693081"/>
                            <a:gd name="csX862" fmla="*/ 333026 w 1619476"/>
                            <a:gd name="csY862" fmla="*/ 109623 h 693081"/>
                            <a:gd name="csX863" fmla="*/ 333280 w 1619476"/>
                            <a:gd name="csY863" fmla="*/ 108950 h 693081"/>
                            <a:gd name="csX864" fmla="*/ 337419 w 1619476"/>
                            <a:gd name="csY864" fmla="*/ 105662 h 693081"/>
                            <a:gd name="csX865" fmla="*/ 337546 w 1619476"/>
                            <a:gd name="csY865" fmla="*/ 105649 h 693081"/>
                            <a:gd name="csX866" fmla="*/ 343488 w 1619476"/>
                            <a:gd name="csY866" fmla="*/ 109966 h 693081"/>
                            <a:gd name="csX867" fmla="*/ 341228 w 1619476"/>
                            <a:gd name="csY867" fmla="*/ 117558 h 693081"/>
                            <a:gd name="csX868" fmla="*/ 340504 w 1619476"/>
                            <a:gd name="csY868" fmla="*/ 112162 h 693081"/>
                            <a:gd name="csX869" fmla="*/ 338092 w 1619476"/>
                            <a:gd name="csY869" fmla="*/ 110651 h 693081"/>
                            <a:gd name="csX870" fmla="*/ 337724 w 1619476"/>
                            <a:gd name="csY870" fmla="*/ 110613 h 693081"/>
                            <a:gd name="csX871" fmla="*/ 334804 w 1619476"/>
                            <a:gd name="csY871" fmla="*/ 111972 h 693081"/>
                            <a:gd name="csX872" fmla="*/ 334639 w 1619476"/>
                            <a:gd name="csY872" fmla="*/ 113851 h 693081"/>
                            <a:gd name="csX873" fmla="*/ 334588 w 1619476"/>
                            <a:gd name="csY873" fmla="*/ 114397 h 693081"/>
                            <a:gd name="csX874" fmla="*/ 334524 w 1619476"/>
                            <a:gd name="csY874" fmla="*/ 115095 h 693081"/>
                            <a:gd name="csX875" fmla="*/ 325117 w 1619476"/>
                            <a:gd name="csY875" fmla="*/ 116187 h 693081"/>
                            <a:gd name="csX876" fmla="*/ 324114 w 1619476"/>
                            <a:gd name="csY876" fmla="*/ 113229 h 693081"/>
                            <a:gd name="csX877" fmla="*/ 320597 w 1619476"/>
                            <a:gd name="csY877" fmla="*/ 112721 h 693081"/>
                            <a:gd name="csX878" fmla="*/ 319759 w 1619476"/>
                            <a:gd name="csY878" fmla="*/ 113571 h 693081"/>
                            <a:gd name="csX879" fmla="*/ 319543 w 1619476"/>
                            <a:gd name="csY879" fmla="*/ 113800 h 693081"/>
                            <a:gd name="csX880" fmla="*/ 318616 w 1619476"/>
                            <a:gd name="csY880" fmla="*/ 114752 h 693081"/>
                            <a:gd name="csX881" fmla="*/ 319188 w 1619476"/>
                            <a:gd name="csY881" fmla="*/ 120160 h 693081"/>
                            <a:gd name="csX882" fmla="*/ 415385 w 1619476"/>
                            <a:gd name="csY882" fmla="*/ 128743 h 693081"/>
                            <a:gd name="csX883" fmla="*/ 414229 w 1619476"/>
                            <a:gd name="csY883" fmla="*/ 124084 h 693081"/>
                            <a:gd name="csX884" fmla="*/ 413467 w 1619476"/>
                            <a:gd name="csY884" fmla="*/ 125709 h 693081"/>
                            <a:gd name="csX885" fmla="*/ 402105 w 1619476"/>
                            <a:gd name="csY885" fmla="*/ 128908 h 693081"/>
                            <a:gd name="csX886" fmla="*/ 391123 w 1619476"/>
                            <a:gd name="csY886" fmla="*/ 123728 h 693081"/>
                            <a:gd name="csX887" fmla="*/ 390843 w 1619476"/>
                            <a:gd name="csY887" fmla="*/ 122001 h 693081"/>
                            <a:gd name="csX888" fmla="*/ 388076 w 1619476"/>
                            <a:gd name="csY888" fmla="*/ 126483 h 693081"/>
                            <a:gd name="csX889" fmla="*/ 386336 w 1619476"/>
                            <a:gd name="csY889" fmla="*/ 120948 h 693081"/>
                            <a:gd name="csX890" fmla="*/ 385689 w 1619476"/>
                            <a:gd name="csY890" fmla="*/ 122725 h 693081"/>
                            <a:gd name="csX891" fmla="*/ 372904 w 1619476"/>
                            <a:gd name="csY891" fmla="*/ 125886 h 693081"/>
                            <a:gd name="csX892" fmla="*/ 362227 w 1619476"/>
                            <a:gd name="csY892" fmla="*/ 118942 h 693081"/>
                            <a:gd name="csX893" fmla="*/ 361757 w 1619476"/>
                            <a:gd name="csY893" fmla="*/ 116187 h 693081"/>
                            <a:gd name="csX894" fmla="*/ 359764 w 1619476"/>
                            <a:gd name="csY894" fmla="*/ 123055 h 693081"/>
                            <a:gd name="csX895" fmla="*/ 358545 w 1619476"/>
                            <a:gd name="csY895" fmla="*/ 118866 h 693081"/>
                            <a:gd name="csX896" fmla="*/ 357758 w 1619476"/>
                            <a:gd name="csY896" fmla="*/ 116187 h 693081"/>
                            <a:gd name="csX897" fmla="*/ 357758 w 1619476"/>
                            <a:gd name="csY897" fmla="*/ 116212 h 693081"/>
                            <a:gd name="csX898" fmla="*/ 357745 w 1619476"/>
                            <a:gd name="csY898" fmla="*/ 116174 h 693081"/>
                            <a:gd name="csX899" fmla="*/ 357288 w 1619476"/>
                            <a:gd name="csY899" fmla="*/ 118942 h 693081"/>
                            <a:gd name="csX900" fmla="*/ 356565 w 1619476"/>
                            <a:gd name="csY900" fmla="*/ 120402 h 693081"/>
                            <a:gd name="csX901" fmla="*/ 353251 w 1619476"/>
                            <a:gd name="csY901" fmla="*/ 123449 h 693081"/>
                            <a:gd name="csX902" fmla="*/ 346598 w 1619476"/>
                            <a:gd name="csY902" fmla="*/ 125886 h 693081"/>
                            <a:gd name="csX903" fmla="*/ 335413 w 1619476"/>
                            <a:gd name="csY903" fmla="*/ 124604 h 693081"/>
                            <a:gd name="csX904" fmla="*/ 333813 w 1619476"/>
                            <a:gd name="csY904" fmla="*/ 122712 h 693081"/>
                            <a:gd name="csX905" fmla="*/ 333191 w 1619476"/>
                            <a:gd name="csY905" fmla="*/ 120948 h 693081"/>
                            <a:gd name="csX906" fmla="*/ 334740 w 1619476"/>
                            <a:gd name="csY906" fmla="*/ 120770 h 693081"/>
                            <a:gd name="csX907" fmla="*/ 335883 w 1619476"/>
                            <a:gd name="csY907" fmla="*/ 121570 h 693081"/>
                            <a:gd name="csX908" fmla="*/ 337064 w 1619476"/>
                            <a:gd name="csY908" fmla="*/ 122408 h 693081"/>
                            <a:gd name="csX909" fmla="*/ 344097 w 1619476"/>
                            <a:gd name="csY909" fmla="*/ 124617 h 693081"/>
                            <a:gd name="csX910" fmla="*/ 345633 w 1619476"/>
                            <a:gd name="csY910" fmla="*/ 124541 h 693081"/>
                            <a:gd name="csX911" fmla="*/ 354711 w 1619476"/>
                            <a:gd name="csY911" fmla="*/ 119792 h 693081"/>
                            <a:gd name="csX912" fmla="*/ 356780 w 1619476"/>
                            <a:gd name="csY912" fmla="*/ 114041 h 693081"/>
                            <a:gd name="csX913" fmla="*/ 356869 w 1619476"/>
                            <a:gd name="csY913" fmla="*/ 114232 h 693081"/>
                            <a:gd name="csX914" fmla="*/ 359840 w 1619476"/>
                            <a:gd name="csY914" fmla="*/ 115298 h 693081"/>
                            <a:gd name="csX915" fmla="*/ 362722 w 1619476"/>
                            <a:gd name="csY915" fmla="*/ 113965 h 693081"/>
                            <a:gd name="csX916" fmla="*/ 364791 w 1619476"/>
                            <a:gd name="csY916" fmla="*/ 119805 h 693081"/>
                            <a:gd name="csX917" fmla="*/ 373882 w 1619476"/>
                            <a:gd name="csY917" fmla="*/ 124541 h 693081"/>
                            <a:gd name="csX918" fmla="*/ 375405 w 1619476"/>
                            <a:gd name="csY918" fmla="*/ 124617 h 693081"/>
                            <a:gd name="csX919" fmla="*/ 382782 w 1619476"/>
                            <a:gd name="csY919" fmla="*/ 122166 h 693081"/>
                            <a:gd name="csX920" fmla="*/ 383302 w 1619476"/>
                            <a:gd name="csY920" fmla="*/ 121798 h 693081"/>
                            <a:gd name="csX921" fmla="*/ 384762 w 1619476"/>
                            <a:gd name="csY921" fmla="*/ 120770 h 693081"/>
                            <a:gd name="csX922" fmla="*/ 392811 w 1619476"/>
                            <a:gd name="csY922" fmla="*/ 121710 h 693081"/>
                            <a:gd name="csX923" fmla="*/ 394259 w 1619476"/>
                            <a:gd name="csY923" fmla="*/ 123220 h 693081"/>
                            <a:gd name="csX924" fmla="*/ 395427 w 1619476"/>
                            <a:gd name="csY924" fmla="*/ 124452 h 693081"/>
                            <a:gd name="csX925" fmla="*/ 403552 w 1619476"/>
                            <a:gd name="csY925" fmla="*/ 127969 h 693081"/>
                            <a:gd name="csX926" fmla="*/ 404225 w 1619476"/>
                            <a:gd name="csY926" fmla="*/ 127981 h 693081"/>
                            <a:gd name="csX927" fmla="*/ 415638 w 1619476"/>
                            <a:gd name="csY927" fmla="*/ 121265 h 693081"/>
                            <a:gd name="csX928" fmla="*/ 415867 w 1619476"/>
                            <a:gd name="csY928" fmla="*/ 122154 h 693081"/>
                            <a:gd name="csX929" fmla="*/ 417264 w 1619476"/>
                            <a:gd name="csY929" fmla="*/ 122839 h 693081"/>
                            <a:gd name="csX930" fmla="*/ 415385 w 1619476"/>
                            <a:gd name="csY930" fmla="*/ 128743 h 693081"/>
                            <a:gd name="csX931" fmla="*/ 402562 w 1619476"/>
                            <a:gd name="csY931" fmla="*/ 172226 h 693081"/>
                            <a:gd name="csX932" fmla="*/ 398309 w 1619476"/>
                            <a:gd name="csY932" fmla="*/ 171452 h 693081"/>
                            <a:gd name="csX933" fmla="*/ 395554 w 1619476"/>
                            <a:gd name="csY933" fmla="*/ 171642 h 693081"/>
                            <a:gd name="csX934" fmla="*/ 394551 w 1619476"/>
                            <a:gd name="csY934" fmla="*/ 171705 h 693081"/>
                            <a:gd name="csX935" fmla="*/ 383823 w 1619476"/>
                            <a:gd name="csY935" fmla="*/ 161904 h 693081"/>
                            <a:gd name="csX936" fmla="*/ 381436 w 1619476"/>
                            <a:gd name="csY936" fmla="*/ 157854 h 693081"/>
                            <a:gd name="csX937" fmla="*/ 379074 w 1619476"/>
                            <a:gd name="csY937" fmla="*/ 155214 h 693081"/>
                            <a:gd name="csX938" fmla="*/ 387898 w 1619476"/>
                            <a:gd name="csY938" fmla="*/ 155798 h 693081"/>
                            <a:gd name="csX939" fmla="*/ 392215 w 1619476"/>
                            <a:gd name="csY939" fmla="*/ 155937 h 693081"/>
                            <a:gd name="csX940" fmla="*/ 398067 w 1619476"/>
                            <a:gd name="csY940" fmla="*/ 156902 h 693081"/>
                            <a:gd name="csX941" fmla="*/ 403946 w 1619476"/>
                            <a:gd name="csY941" fmla="*/ 165447 h 693081"/>
                            <a:gd name="csX942" fmla="*/ 408592 w 1619476"/>
                            <a:gd name="csY942" fmla="*/ 172505 h 693081"/>
                            <a:gd name="csX943" fmla="*/ 402562 w 1619476"/>
                            <a:gd name="csY943" fmla="*/ 172226 h 693081"/>
                            <a:gd name="csX944" fmla="*/ 355739 w 1619476"/>
                            <a:gd name="csY944" fmla="*/ 170461 h 693081"/>
                            <a:gd name="csX945" fmla="*/ 351232 w 1619476"/>
                            <a:gd name="csY945" fmla="*/ 170385 h 693081"/>
                            <a:gd name="csX946" fmla="*/ 343843 w 1619476"/>
                            <a:gd name="csY946" fmla="*/ 169953 h 693081"/>
                            <a:gd name="csX947" fmla="*/ 337051 w 1619476"/>
                            <a:gd name="csY947" fmla="*/ 161638 h 693081"/>
                            <a:gd name="csX948" fmla="*/ 334207 w 1619476"/>
                            <a:gd name="csY948" fmla="*/ 157067 h 693081"/>
                            <a:gd name="csX949" fmla="*/ 332404 w 1619476"/>
                            <a:gd name="csY949" fmla="*/ 155226 h 693081"/>
                            <a:gd name="csX950" fmla="*/ 334829 w 1619476"/>
                            <a:gd name="csY950" fmla="*/ 154185 h 693081"/>
                            <a:gd name="csX951" fmla="*/ 341609 w 1619476"/>
                            <a:gd name="csY951" fmla="*/ 154452 h 693081"/>
                            <a:gd name="csX952" fmla="*/ 345455 w 1619476"/>
                            <a:gd name="csY952" fmla="*/ 154388 h 693081"/>
                            <a:gd name="csX953" fmla="*/ 346039 w 1619476"/>
                            <a:gd name="csY953" fmla="*/ 154223 h 693081"/>
                            <a:gd name="csX954" fmla="*/ 356996 w 1619476"/>
                            <a:gd name="csY954" fmla="*/ 161638 h 693081"/>
                            <a:gd name="csX955" fmla="*/ 357098 w 1619476"/>
                            <a:gd name="csY955" fmla="*/ 161980 h 693081"/>
                            <a:gd name="csX956" fmla="*/ 362024 w 1619476"/>
                            <a:gd name="csY956" fmla="*/ 170461 h 693081"/>
                            <a:gd name="csX957" fmla="*/ 355739 w 1619476"/>
                            <a:gd name="csY957" fmla="*/ 170461 h 693081"/>
                            <a:gd name="csX958" fmla="*/ 355244 w 1619476"/>
                            <a:gd name="csY958" fmla="*/ 41257 h 693081"/>
                            <a:gd name="csX959" fmla="*/ 348883 w 1619476"/>
                            <a:gd name="csY959" fmla="*/ 44405 h 693081"/>
                            <a:gd name="csX960" fmla="*/ 348883 w 1619476"/>
                            <a:gd name="csY960" fmla="*/ 35620 h 693081"/>
                            <a:gd name="csX961" fmla="*/ 355498 w 1619476"/>
                            <a:gd name="csY961" fmla="*/ 38844 h 693081"/>
                            <a:gd name="csX962" fmla="*/ 355244 w 1619476"/>
                            <a:gd name="csY962" fmla="*/ 41257 h 693081"/>
                            <a:gd name="csX963" fmla="*/ 370873 w 1619476"/>
                            <a:gd name="csY963" fmla="*/ 35620 h 693081"/>
                            <a:gd name="csX964" fmla="*/ 370873 w 1619476"/>
                            <a:gd name="csY964" fmla="*/ 44405 h 693081"/>
                            <a:gd name="csX965" fmla="*/ 364360 w 1619476"/>
                            <a:gd name="csY965" fmla="*/ 41168 h 693081"/>
                            <a:gd name="csX966" fmla="*/ 364791 w 1619476"/>
                            <a:gd name="csY966" fmla="*/ 39784 h 693081"/>
                            <a:gd name="csX967" fmla="*/ 364309 w 1619476"/>
                            <a:gd name="csY967" fmla="*/ 38844 h 693081"/>
                            <a:gd name="csX968" fmla="*/ 370873 w 1619476"/>
                            <a:gd name="csY968" fmla="*/ 35620 h 693081"/>
                            <a:gd name="csX969" fmla="*/ 459528 w 1619476"/>
                            <a:gd name="csY969" fmla="*/ 64083 h 693081"/>
                            <a:gd name="csX970" fmla="*/ 463413 w 1619476"/>
                            <a:gd name="csY970" fmla="*/ 61037 h 693081"/>
                            <a:gd name="csX971" fmla="*/ 465229 w 1619476"/>
                            <a:gd name="csY971" fmla="*/ 62166 h 693081"/>
                            <a:gd name="csX972" fmla="*/ 466460 w 1619476"/>
                            <a:gd name="csY972" fmla="*/ 65962 h 693081"/>
                            <a:gd name="csX973" fmla="*/ 464772 w 1619476"/>
                            <a:gd name="csY973" fmla="*/ 67296 h 693081"/>
                            <a:gd name="csX974" fmla="*/ 457142 w 1619476"/>
                            <a:gd name="csY974" fmla="*/ 75002 h 693081"/>
                            <a:gd name="csX975" fmla="*/ 459528 w 1619476"/>
                            <a:gd name="csY975" fmla="*/ 64083 h 693081"/>
                            <a:gd name="csX976" fmla="*/ 469190 w 1619476"/>
                            <a:gd name="csY976" fmla="*/ 73580 h 693081"/>
                            <a:gd name="csX977" fmla="*/ 469418 w 1619476"/>
                            <a:gd name="csY977" fmla="*/ 74278 h 693081"/>
                            <a:gd name="csX978" fmla="*/ 469825 w 1619476"/>
                            <a:gd name="csY978" fmla="*/ 75345 h 693081"/>
                            <a:gd name="csX979" fmla="*/ 471044 w 1619476"/>
                            <a:gd name="csY979" fmla="*/ 76652 h 693081"/>
                            <a:gd name="csX980" fmla="*/ 472707 w 1619476"/>
                            <a:gd name="csY980" fmla="*/ 79344 h 693081"/>
                            <a:gd name="csX981" fmla="*/ 472707 w 1619476"/>
                            <a:gd name="csY981" fmla="*/ 79979 h 693081"/>
                            <a:gd name="csX982" fmla="*/ 473341 w 1619476"/>
                            <a:gd name="csY982" fmla="*/ 79991 h 693081"/>
                            <a:gd name="csX983" fmla="*/ 473963 w 1619476"/>
                            <a:gd name="csY983" fmla="*/ 79966 h 693081"/>
                            <a:gd name="csX984" fmla="*/ 473989 w 1619476"/>
                            <a:gd name="csY984" fmla="*/ 79344 h 693081"/>
                            <a:gd name="csX985" fmla="*/ 475220 w 1619476"/>
                            <a:gd name="csY985" fmla="*/ 74938 h 693081"/>
                            <a:gd name="csX986" fmla="*/ 476744 w 1619476"/>
                            <a:gd name="csY986" fmla="*/ 72336 h 693081"/>
                            <a:gd name="csX987" fmla="*/ 477607 w 1619476"/>
                            <a:gd name="csY987" fmla="*/ 74380 h 693081"/>
                            <a:gd name="csX988" fmla="*/ 478128 w 1619476"/>
                            <a:gd name="csY988" fmla="*/ 80588 h 693081"/>
                            <a:gd name="csX989" fmla="*/ 478623 w 1619476"/>
                            <a:gd name="csY989" fmla="*/ 81400 h 693081"/>
                            <a:gd name="csX990" fmla="*/ 478813 w 1619476"/>
                            <a:gd name="csY990" fmla="*/ 81426 h 693081"/>
                            <a:gd name="csX991" fmla="*/ 479588 w 1619476"/>
                            <a:gd name="csY991" fmla="*/ 80448 h 693081"/>
                            <a:gd name="csX992" fmla="*/ 482165 w 1619476"/>
                            <a:gd name="csY992" fmla="*/ 75725 h 693081"/>
                            <a:gd name="csX993" fmla="*/ 482152 w 1619476"/>
                            <a:gd name="csY993" fmla="*/ 75713 h 693081"/>
                            <a:gd name="csX994" fmla="*/ 483777 w 1619476"/>
                            <a:gd name="csY994" fmla="*/ 74291 h 693081"/>
                            <a:gd name="csX995" fmla="*/ 482546 w 1619476"/>
                            <a:gd name="csY995" fmla="*/ 78988 h 693081"/>
                            <a:gd name="csX996" fmla="*/ 482520 w 1619476"/>
                            <a:gd name="csY996" fmla="*/ 79585 h 693081"/>
                            <a:gd name="csX997" fmla="*/ 480261 w 1619476"/>
                            <a:gd name="csY997" fmla="*/ 85704 h 693081"/>
                            <a:gd name="csX998" fmla="*/ 475690 w 1619476"/>
                            <a:gd name="csY998" fmla="*/ 85438 h 693081"/>
                            <a:gd name="csX999" fmla="*/ 472288 w 1619476"/>
                            <a:gd name="csY999" fmla="*/ 85171 h 693081"/>
                            <a:gd name="csX1000" fmla="*/ 470904 w 1619476"/>
                            <a:gd name="csY1000" fmla="*/ 85196 h 693081"/>
                            <a:gd name="csX1001" fmla="*/ 471234 w 1619476"/>
                            <a:gd name="csY1001" fmla="*/ 82353 h 693081"/>
                            <a:gd name="csX1002" fmla="*/ 470688 w 1619476"/>
                            <a:gd name="csY1002" fmla="*/ 81527 h 693081"/>
                            <a:gd name="csX1003" fmla="*/ 469190 w 1619476"/>
                            <a:gd name="csY1003" fmla="*/ 73580 h 693081"/>
                            <a:gd name="csX1004" fmla="*/ 447861 w 1619476"/>
                            <a:gd name="csY1004" fmla="*/ 106195 h 693081"/>
                            <a:gd name="csX1005" fmla="*/ 447911 w 1619476"/>
                            <a:gd name="csY1005" fmla="*/ 106233 h 693081"/>
                            <a:gd name="csX1006" fmla="*/ 447861 w 1619476"/>
                            <a:gd name="csY1006" fmla="*/ 106195 h 693081"/>
                            <a:gd name="csX1007" fmla="*/ 451124 w 1619476"/>
                            <a:gd name="csY1007" fmla="*/ 96585 h 693081"/>
                            <a:gd name="csX1008" fmla="*/ 453155 w 1619476"/>
                            <a:gd name="csY1008" fmla="*/ 94299 h 693081"/>
                            <a:gd name="csX1009" fmla="*/ 454044 w 1619476"/>
                            <a:gd name="csY1009" fmla="*/ 94198 h 693081"/>
                            <a:gd name="csX1010" fmla="*/ 454044 w 1619476"/>
                            <a:gd name="csY1010" fmla="*/ 94223 h 693081"/>
                            <a:gd name="csX1011" fmla="*/ 457230 w 1619476"/>
                            <a:gd name="csY1011" fmla="*/ 96204 h 693081"/>
                            <a:gd name="csX1012" fmla="*/ 454514 w 1619476"/>
                            <a:gd name="csY1012" fmla="*/ 98692 h 693081"/>
                            <a:gd name="csX1013" fmla="*/ 450552 w 1619476"/>
                            <a:gd name="csY1013" fmla="*/ 102031 h 693081"/>
                            <a:gd name="csX1014" fmla="*/ 451124 w 1619476"/>
                            <a:gd name="csY1014" fmla="*/ 96585 h 693081"/>
                            <a:gd name="csX1015" fmla="*/ 468885 w 1619476"/>
                            <a:gd name="csY1015" fmla="*/ 111769 h 693081"/>
                            <a:gd name="csX1016" fmla="*/ 471412 w 1619476"/>
                            <a:gd name="csY1016" fmla="*/ 113902 h 693081"/>
                            <a:gd name="csX1017" fmla="*/ 473849 w 1619476"/>
                            <a:gd name="csY1017" fmla="*/ 115222 h 693081"/>
                            <a:gd name="csX1018" fmla="*/ 473735 w 1619476"/>
                            <a:gd name="csY1018" fmla="*/ 113724 h 693081"/>
                            <a:gd name="csX1019" fmla="*/ 471082 w 1619476"/>
                            <a:gd name="csY1019" fmla="*/ 107021 h 693081"/>
                            <a:gd name="csX1020" fmla="*/ 474967 w 1619476"/>
                            <a:gd name="csY1020" fmla="*/ 111312 h 693081"/>
                            <a:gd name="csX1021" fmla="*/ 475068 w 1619476"/>
                            <a:gd name="csY1021" fmla="*/ 111489 h 693081"/>
                            <a:gd name="csX1022" fmla="*/ 476211 w 1619476"/>
                            <a:gd name="csY1022" fmla="*/ 112416 h 693081"/>
                            <a:gd name="csX1023" fmla="*/ 476363 w 1619476"/>
                            <a:gd name="csY1023" fmla="*/ 112403 h 693081"/>
                            <a:gd name="csX1024" fmla="*/ 477417 w 1619476"/>
                            <a:gd name="csY1024" fmla="*/ 110575 h 693081"/>
                            <a:gd name="csX1025" fmla="*/ 479715 w 1619476"/>
                            <a:gd name="csY1025" fmla="*/ 103199 h 693081"/>
                            <a:gd name="csX1026" fmla="*/ 480667 w 1619476"/>
                            <a:gd name="csY1026" fmla="*/ 108849 h 693081"/>
                            <a:gd name="csX1027" fmla="*/ 480692 w 1619476"/>
                            <a:gd name="csY1027" fmla="*/ 109179 h 693081"/>
                            <a:gd name="csX1028" fmla="*/ 480781 w 1619476"/>
                            <a:gd name="csY1028" fmla="*/ 114079 h 693081"/>
                            <a:gd name="csX1029" fmla="*/ 481276 w 1619476"/>
                            <a:gd name="csY1029" fmla="*/ 115032 h 693081"/>
                            <a:gd name="csX1030" fmla="*/ 482571 w 1619476"/>
                            <a:gd name="csY1030" fmla="*/ 114156 h 693081"/>
                            <a:gd name="csX1031" fmla="*/ 485936 w 1619476"/>
                            <a:gd name="csY1031" fmla="*/ 110118 h 693081"/>
                            <a:gd name="csX1032" fmla="*/ 487345 w 1619476"/>
                            <a:gd name="csY1032" fmla="*/ 108861 h 693081"/>
                            <a:gd name="csX1033" fmla="*/ 487040 w 1619476"/>
                            <a:gd name="csY1033" fmla="*/ 109610 h 693081"/>
                            <a:gd name="csX1034" fmla="*/ 485275 w 1619476"/>
                            <a:gd name="csY1034" fmla="*/ 113597 h 693081"/>
                            <a:gd name="csX1035" fmla="*/ 484526 w 1619476"/>
                            <a:gd name="csY1035" fmla="*/ 117291 h 693081"/>
                            <a:gd name="csX1036" fmla="*/ 484755 w 1619476"/>
                            <a:gd name="csY1036" fmla="*/ 118701 h 693081"/>
                            <a:gd name="csX1037" fmla="*/ 482965 w 1619476"/>
                            <a:gd name="csY1037" fmla="*/ 125810 h 693081"/>
                            <a:gd name="csX1038" fmla="*/ 479893 w 1619476"/>
                            <a:gd name="csY1038" fmla="*/ 125671 h 693081"/>
                            <a:gd name="csX1039" fmla="*/ 476338 w 1619476"/>
                            <a:gd name="csY1039" fmla="*/ 125214 h 693081"/>
                            <a:gd name="csX1040" fmla="*/ 471208 w 1619476"/>
                            <a:gd name="csY1040" fmla="*/ 126382 h 693081"/>
                            <a:gd name="csX1041" fmla="*/ 469317 w 1619476"/>
                            <a:gd name="csY1041" fmla="*/ 126902 h 693081"/>
                            <a:gd name="csX1042" fmla="*/ 469533 w 1619476"/>
                            <a:gd name="csY1042" fmla="*/ 126775 h 693081"/>
                            <a:gd name="csX1043" fmla="*/ 471043 w 1619476"/>
                            <a:gd name="csY1043" fmla="*/ 122128 h 693081"/>
                            <a:gd name="csX1044" fmla="*/ 467273 w 1619476"/>
                            <a:gd name="csY1044" fmla="*/ 111134 h 693081"/>
                            <a:gd name="csX1045" fmla="*/ 466587 w 1619476"/>
                            <a:gd name="csY1045" fmla="*/ 110486 h 693081"/>
                            <a:gd name="csX1046" fmla="*/ 468885 w 1619476"/>
                            <a:gd name="csY1046" fmla="*/ 111769 h 693081"/>
                            <a:gd name="csX1047" fmla="*/ 231319 w 1619476"/>
                            <a:gd name="csY1047" fmla="*/ 110156 h 693081"/>
                            <a:gd name="csX1048" fmla="*/ 233160 w 1619476"/>
                            <a:gd name="csY1048" fmla="*/ 114270 h 693081"/>
                            <a:gd name="csX1049" fmla="*/ 233719 w 1619476"/>
                            <a:gd name="csY1049" fmla="*/ 117126 h 693081"/>
                            <a:gd name="csX1050" fmla="*/ 233503 w 1619476"/>
                            <a:gd name="csY1050" fmla="*/ 118472 h 693081"/>
                            <a:gd name="csX1051" fmla="*/ 236169 w 1619476"/>
                            <a:gd name="csY1051" fmla="*/ 127042 h 693081"/>
                            <a:gd name="csX1052" fmla="*/ 234862 w 1619476"/>
                            <a:gd name="csY1052" fmla="*/ 130889 h 693081"/>
                            <a:gd name="csX1053" fmla="*/ 234189 w 1619476"/>
                            <a:gd name="csY1053" fmla="*/ 131104 h 693081"/>
                            <a:gd name="csX1054" fmla="*/ 233909 w 1619476"/>
                            <a:gd name="csY1054" fmla="*/ 132349 h 693081"/>
                            <a:gd name="csX1055" fmla="*/ 235725 w 1619476"/>
                            <a:gd name="csY1055" fmla="*/ 131841 h 693081"/>
                            <a:gd name="csX1056" fmla="*/ 237426 w 1619476"/>
                            <a:gd name="csY1056" fmla="*/ 127232 h 693081"/>
                            <a:gd name="csX1057" fmla="*/ 238581 w 1619476"/>
                            <a:gd name="csY1057" fmla="*/ 127207 h 693081"/>
                            <a:gd name="csX1058" fmla="*/ 237197 w 1619476"/>
                            <a:gd name="csY1058" fmla="*/ 132184 h 693081"/>
                            <a:gd name="csX1059" fmla="*/ 236220 w 1619476"/>
                            <a:gd name="csY1059" fmla="*/ 132577 h 693081"/>
                            <a:gd name="csX1060" fmla="*/ 236029 w 1619476"/>
                            <a:gd name="csY1060" fmla="*/ 133834 h 693081"/>
                            <a:gd name="csX1061" fmla="*/ 238124 w 1619476"/>
                            <a:gd name="csY1061" fmla="*/ 133060 h 693081"/>
                            <a:gd name="csX1062" fmla="*/ 239851 w 1619476"/>
                            <a:gd name="csY1062" fmla="*/ 126927 h 693081"/>
                            <a:gd name="csX1063" fmla="*/ 239978 w 1619476"/>
                            <a:gd name="csY1063" fmla="*/ 126889 h 693081"/>
                            <a:gd name="csX1064" fmla="*/ 241400 w 1619476"/>
                            <a:gd name="csY1064" fmla="*/ 126547 h 693081"/>
                            <a:gd name="csX1065" fmla="*/ 240270 w 1619476"/>
                            <a:gd name="csY1065" fmla="*/ 133123 h 693081"/>
                            <a:gd name="csX1066" fmla="*/ 239597 w 1619476"/>
                            <a:gd name="csY1066" fmla="*/ 133491 h 693081"/>
                            <a:gd name="csX1067" fmla="*/ 239635 w 1619476"/>
                            <a:gd name="csY1067" fmla="*/ 134773 h 693081"/>
                            <a:gd name="csX1068" fmla="*/ 241324 w 1619476"/>
                            <a:gd name="csY1068" fmla="*/ 133834 h 693081"/>
                            <a:gd name="csX1069" fmla="*/ 242669 w 1619476"/>
                            <a:gd name="csY1069" fmla="*/ 126470 h 693081"/>
                            <a:gd name="csX1070" fmla="*/ 243380 w 1619476"/>
                            <a:gd name="csY1070" fmla="*/ 126496 h 693081"/>
                            <a:gd name="csX1071" fmla="*/ 243786 w 1619476"/>
                            <a:gd name="csY1071" fmla="*/ 132425 h 693081"/>
                            <a:gd name="csX1072" fmla="*/ 243215 w 1619476"/>
                            <a:gd name="csY1072" fmla="*/ 145120 h 693081"/>
                            <a:gd name="csX1073" fmla="*/ 242111 w 1619476"/>
                            <a:gd name="csY1073" fmla="*/ 145438 h 693081"/>
                            <a:gd name="csX1074" fmla="*/ 242390 w 1619476"/>
                            <a:gd name="csY1074" fmla="*/ 143153 h 693081"/>
                            <a:gd name="csX1075" fmla="*/ 241171 w 1619476"/>
                            <a:gd name="csY1075" fmla="*/ 142721 h 693081"/>
                            <a:gd name="csX1076" fmla="*/ 241400 w 1619476"/>
                            <a:gd name="csY1076" fmla="*/ 146504 h 693081"/>
                            <a:gd name="csX1077" fmla="*/ 242288 w 1619476"/>
                            <a:gd name="csY1077" fmla="*/ 146771 h 693081"/>
                            <a:gd name="csX1078" fmla="*/ 244040 w 1619476"/>
                            <a:gd name="csY1078" fmla="*/ 146098 h 693081"/>
                            <a:gd name="csX1079" fmla="*/ 244980 w 1619476"/>
                            <a:gd name="csY1079" fmla="*/ 132006 h 693081"/>
                            <a:gd name="csX1080" fmla="*/ 244650 w 1619476"/>
                            <a:gd name="csY1080" fmla="*/ 126597 h 693081"/>
                            <a:gd name="csX1081" fmla="*/ 244751 w 1619476"/>
                            <a:gd name="csY1081" fmla="*/ 126610 h 693081"/>
                            <a:gd name="csX1082" fmla="*/ 245742 w 1619476"/>
                            <a:gd name="csY1082" fmla="*/ 133047 h 693081"/>
                            <a:gd name="csX1083" fmla="*/ 247481 w 1619476"/>
                            <a:gd name="csY1083" fmla="*/ 134316 h 693081"/>
                            <a:gd name="csX1084" fmla="*/ 247735 w 1619476"/>
                            <a:gd name="csY1084" fmla="*/ 133060 h 693081"/>
                            <a:gd name="csX1085" fmla="*/ 245996 w 1619476"/>
                            <a:gd name="csY1085" fmla="*/ 126851 h 693081"/>
                            <a:gd name="csX1086" fmla="*/ 247443 w 1619476"/>
                            <a:gd name="csY1086" fmla="*/ 127385 h 693081"/>
                            <a:gd name="csX1087" fmla="*/ 248116 w 1619476"/>
                            <a:gd name="csY1087" fmla="*/ 132628 h 693081"/>
                            <a:gd name="csX1088" fmla="*/ 250249 w 1619476"/>
                            <a:gd name="csY1088" fmla="*/ 134113 h 693081"/>
                            <a:gd name="csX1089" fmla="*/ 250515 w 1619476"/>
                            <a:gd name="csY1089" fmla="*/ 132856 h 693081"/>
                            <a:gd name="csX1090" fmla="*/ 249195 w 1619476"/>
                            <a:gd name="csY1090" fmla="*/ 131955 h 693081"/>
                            <a:gd name="csX1091" fmla="*/ 248649 w 1619476"/>
                            <a:gd name="csY1091" fmla="*/ 127930 h 693081"/>
                            <a:gd name="csX1092" fmla="*/ 250503 w 1619476"/>
                            <a:gd name="csY1092" fmla="*/ 128172 h 693081"/>
                            <a:gd name="csX1093" fmla="*/ 257714 w 1619476"/>
                            <a:gd name="csY1093" fmla="*/ 114828 h 693081"/>
                            <a:gd name="csX1094" fmla="*/ 260367 w 1619476"/>
                            <a:gd name="csY1094" fmla="*/ 100114 h 693081"/>
                            <a:gd name="csX1095" fmla="*/ 261358 w 1619476"/>
                            <a:gd name="csY1095" fmla="*/ 97816 h 693081"/>
                            <a:gd name="csX1096" fmla="*/ 261434 w 1619476"/>
                            <a:gd name="csY1096" fmla="*/ 97676 h 693081"/>
                            <a:gd name="csX1097" fmla="*/ 269572 w 1619476"/>
                            <a:gd name="csY1097" fmla="*/ 108531 h 693081"/>
                            <a:gd name="csX1098" fmla="*/ 269915 w 1619476"/>
                            <a:gd name="csY1098" fmla="*/ 110055 h 693081"/>
                            <a:gd name="csX1099" fmla="*/ 275057 w 1619476"/>
                            <a:gd name="csY1099" fmla="*/ 114486 h 693081"/>
                            <a:gd name="csX1100" fmla="*/ 301236 w 1619476"/>
                            <a:gd name="csY1100" fmla="*/ 151798 h 693081"/>
                            <a:gd name="csX1101" fmla="*/ 302188 w 1619476"/>
                            <a:gd name="csY1101" fmla="*/ 152814 h 693081"/>
                            <a:gd name="csX1102" fmla="*/ 302023 w 1619476"/>
                            <a:gd name="csY1102" fmla="*/ 152814 h 693081"/>
                            <a:gd name="csX1103" fmla="*/ 290622 w 1619476"/>
                            <a:gd name="csY1103" fmla="*/ 160140 h 693081"/>
                            <a:gd name="csX1104" fmla="*/ 292742 w 1619476"/>
                            <a:gd name="csY1104" fmla="*/ 171782 h 693081"/>
                            <a:gd name="csX1105" fmla="*/ 299674 w 1619476"/>
                            <a:gd name="csY1105" fmla="*/ 175006 h 693081"/>
                            <a:gd name="csX1106" fmla="*/ 303902 w 1619476"/>
                            <a:gd name="csY1106" fmla="*/ 174257 h 693081"/>
                            <a:gd name="csX1107" fmla="*/ 307558 w 1619476"/>
                            <a:gd name="csY1107" fmla="*/ 173788 h 693081"/>
                            <a:gd name="csX1108" fmla="*/ 317727 w 1619476"/>
                            <a:gd name="csY1108" fmla="*/ 172797 h 693081"/>
                            <a:gd name="csX1109" fmla="*/ 319111 w 1619476"/>
                            <a:gd name="csY1109" fmla="*/ 173508 h 693081"/>
                            <a:gd name="csX1110" fmla="*/ 327503 w 1619476"/>
                            <a:gd name="csY1110" fmla="*/ 172988 h 693081"/>
                            <a:gd name="csX1111" fmla="*/ 333064 w 1619476"/>
                            <a:gd name="csY1111" fmla="*/ 173330 h 693081"/>
                            <a:gd name="csX1112" fmla="*/ 343678 w 1619476"/>
                            <a:gd name="csY1112" fmla="*/ 172035 h 693081"/>
                            <a:gd name="csX1113" fmla="*/ 351918 w 1619476"/>
                            <a:gd name="csY1113" fmla="*/ 172175 h 693081"/>
                            <a:gd name="csX1114" fmla="*/ 355180 w 1619476"/>
                            <a:gd name="csY1114" fmla="*/ 172289 h 693081"/>
                            <a:gd name="csX1115" fmla="*/ 364093 w 1619476"/>
                            <a:gd name="csY1115" fmla="*/ 171858 h 693081"/>
                            <a:gd name="csX1116" fmla="*/ 368130 w 1619476"/>
                            <a:gd name="csY1116" fmla="*/ 173000 h 693081"/>
                            <a:gd name="csX1117" fmla="*/ 372739 w 1619476"/>
                            <a:gd name="csY1117" fmla="*/ 172772 h 693081"/>
                            <a:gd name="csX1118" fmla="*/ 378668 w 1619476"/>
                            <a:gd name="csY1118" fmla="*/ 173242 h 693081"/>
                            <a:gd name="csX1119" fmla="*/ 389891 w 1619476"/>
                            <a:gd name="csY1119" fmla="*/ 172404 h 693081"/>
                            <a:gd name="csX1120" fmla="*/ 395922 w 1619476"/>
                            <a:gd name="csY1120" fmla="*/ 173546 h 693081"/>
                            <a:gd name="csX1121" fmla="*/ 401787 w 1619476"/>
                            <a:gd name="csY1121" fmla="*/ 173991 h 693081"/>
                            <a:gd name="csX1122" fmla="*/ 410497 w 1619476"/>
                            <a:gd name="csY1122" fmla="*/ 173800 h 693081"/>
                            <a:gd name="csX1123" fmla="*/ 412922 w 1619476"/>
                            <a:gd name="csY1123" fmla="*/ 174410 h 693081"/>
                            <a:gd name="csX1124" fmla="*/ 415372 w 1619476"/>
                            <a:gd name="csY1124" fmla="*/ 174206 h 693081"/>
                            <a:gd name="csX1125" fmla="*/ 422443 w 1619476"/>
                            <a:gd name="csY1125" fmla="*/ 174435 h 693081"/>
                            <a:gd name="csX1126" fmla="*/ 429515 w 1619476"/>
                            <a:gd name="csY1126" fmla="*/ 170931 h 693081"/>
                            <a:gd name="csX1127" fmla="*/ 425402 w 1619476"/>
                            <a:gd name="csY1127" fmla="*/ 155074 h 693081"/>
                            <a:gd name="csX1128" fmla="*/ 416781 w 1619476"/>
                            <a:gd name="csY1128" fmla="*/ 153093 h 693081"/>
                            <a:gd name="csX1129" fmla="*/ 418279 w 1619476"/>
                            <a:gd name="csY1129" fmla="*/ 151798 h 693081"/>
                            <a:gd name="csX1130" fmla="*/ 444446 w 1619476"/>
                            <a:gd name="csY1130" fmla="*/ 114486 h 693081"/>
                            <a:gd name="csX1131" fmla="*/ 449587 w 1619476"/>
                            <a:gd name="csY1131" fmla="*/ 110055 h 693081"/>
                            <a:gd name="csX1132" fmla="*/ 449917 w 1619476"/>
                            <a:gd name="csY1132" fmla="*/ 108646 h 693081"/>
                            <a:gd name="csX1133" fmla="*/ 458068 w 1619476"/>
                            <a:gd name="csY1133" fmla="*/ 97676 h 693081"/>
                            <a:gd name="csX1134" fmla="*/ 458119 w 1619476"/>
                            <a:gd name="csY1134" fmla="*/ 97740 h 693081"/>
                            <a:gd name="csX1135" fmla="*/ 459198 w 1619476"/>
                            <a:gd name="csY1135" fmla="*/ 100228 h 693081"/>
                            <a:gd name="csX1136" fmla="*/ 461801 w 1619476"/>
                            <a:gd name="csY1136" fmla="*/ 114828 h 693081"/>
                            <a:gd name="csX1137" fmla="*/ 468999 w 1619476"/>
                            <a:gd name="csY1137" fmla="*/ 128172 h 693081"/>
                            <a:gd name="csX1138" fmla="*/ 469291 w 1619476"/>
                            <a:gd name="csY1138" fmla="*/ 128184 h 693081"/>
                            <a:gd name="csX1139" fmla="*/ 470853 w 1619476"/>
                            <a:gd name="csY1139" fmla="*/ 127943 h 693081"/>
                            <a:gd name="csX1140" fmla="*/ 470307 w 1619476"/>
                            <a:gd name="csY1140" fmla="*/ 131955 h 693081"/>
                            <a:gd name="csX1141" fmla="*/ 468999 w 1619476"/>
                            <a:gd name="csY1141" fmla="*/ 132856 h 693081"/>
                            <a:gd name="csX1142" fmla="*/ 469266 w 1619476"/>
                            <a:gd name="csY1142" fmla="*/ 134113 h 693081"/>
                            <a:gd name="csX1143" fmla="*/ 471386 w 1619476"/>
                            <a:gd name="csY1143" fmla="*/ 132641 h 693081"/>
                            <a:gd name="csX1144" fmla="*/ 472059 w 1619476"/>
                            <a:gd name="csY1144" fmla="*/ 127397 h 693081"/>
                            <a:gd name="csX1145" fmla="*/ 473506 w 1619476"/>
                            <a:gd name="csY1145" fmla="*/ 126851 h 693081"/>
                            <a:gd name="csX1146" fmla="*/ 471767 w 1619476"/>
                            <a:gd name="csY1146" fmla="*/ 133059 h 693081"/>
                            <a:gd name="csX1147" fmla="*/ 472021 w 1619476"/>
                            <a:gd name="csY1147" fmla="*/ 134316 h 693081"/>
                            <a:gd name="csX1148" fmla="*/ 473773 w 1619476"/>
                            <a:gd name="csY1148" fmla="*/ 133047 h 693081"/>
                            <a:gd name="csX1149" fmla="*/ 474763 w 1619476"/>
                            <a:gd name="csY1149" fmla="*/ 126610 h 693081"/>
                            <a:gd name="csX1150" fmla="*/ 474865 w 1619476"/>
                            <a:gd name="csY1150" fmla="*/ 126597 h 693081"/>
                            <a:gd name="csX1151" fmla="*/ 474509 w 1619476"/>
                            <a:gd name="csY1151" fmla="*/ 132031 h 693081"/>
                            <a:gd name="csX1152" fmla="*/ 475474 w 1619476"/>
                            <a:gd name="csY1152" fmla="*/ 146085 h 693081"/>
                            <a:gd name="csX1153" fmla="*/ 477201 w 1619476"/>
                            <a:gd name="csY1153" fmla="*/ 146771 h 693081"/>
                            <a:gd name="csX1154" fmla="*/ 478102 w 1619476"/>
                            <a:gd name="csY1154" fmla="*/ 146504 h 693081"/>
                            <a:gd name="csX1155" fmla="*/ 478331 w 1619476"/>
                            <a:gd name="csY1155" fmla="*/ 142721 h 693081"/>
                            <a:gd name="csX1156" fmla="*/ 477125 w 1619476"/>
                            <a:gd name="csY1156" fmla="*/ 143153 h 693081"/>
                            <a:gd name="csX1157" fmla="*/ 477391 w 1619476"/>
                            <a:gd name="csY1157" fmla="*/ 145438 h 693081"/>
                            <a:gd name="csX1158" fmla="*/ 476299 w 1619476"/>
                            <a:gd name="csY1158" fmla="*/ 145120 h 693081"/>
                            <a:gd name="csX1159" fmla="*/ 475728 w 1619476"/>
                            <a:gd name="csY1159" fmla="*/ 132437 h 693081"/>
                            <a:gd name="csX1160" fmla="*/ 476122 w 1619476"/>
                            <a:gd name="csY1160" fmla="*/ 126496 h 693081"/>
                            <a:gd name="csX1161" fmla="*/ 476845 w 1619476"/>
                            <a:gd name="csY1161" fmla="*/ 126470 h 693081"/>
                            <a:gd name="csX1162" fmla="*/ 478191 w 1619476"/>
                            <a:gd name="csY1162" fmla="*/ 133872 h 693081"/>
                            <a:gd name="csX1163" fmla="*/ 479880 w 1619476"/>
                            <a:gd name="csY1163" fmla="*/ 134773 h 693081"/>
                            <a:gd name="csX1164" fmla="*/ 479905 w 1619476"/>
                            <a:gd name="csY1164" fmla="*/ 133491 h 693081"/>
                            <a:gd name="csX1165" fmla="*/ 479245 w 1619476"/>
                            <a:gd name="csY1165" fmla="*/ 133123 h 693081"/>
                            <a:gd name="csX1166" fmla="*/ 478090 w 1619476"/>
                            <a:gd name="csY1166" fmla="*/ 126547 h 693081"/>
                            <a:gd name="csX1167" fmla="*/ 479512 w 1619476"/>
                            <a:gd name="csY1167" fmla="*/ 126889 h 693081"/>
                            <a:gd name="csX1168" fmla="*/ 479651 w 1619476"/>
                            <a:gd name="csY1168" fmla="*/ 126927 h 693081"/>
                            <a:gd name="csX1169" fmla="*/ 481390 w 1619476"/>
                            <a:gd name="csY1169" fmla="*/ 133059 h 693081"/>
                            <a:gd name="csX1170" fmla="*/ 483473 w 1619476"/>
                            <a:gd name="csY1170" fmla="*/ 133834 h 693081"/>
                            <a:gd name="csX1171" fmla="*/ 483282 w 1619476"/>
                            <a:gd name="csY1171" fmla="*/ 132577 h 693081"/>
                            <a:gd name="csX1172" fmla="*/ 482317 w 1619476"/>
                            <a:gd name="csY1172" fmla="*/ 132183 h 693081"/>
                            <a:gd name="csX1173" fmla="*/ 480921 w 1619476"/>
                            <a:gd name="csY1173" fmla="*/ 127207 h 693081"/>
                            <a:gd name="csX1174" fmla="*/ 482076 w 1619476"/>
                            <a:gd name="csY1174" fmla="*/ 127232 h 693081"/>
                            <a:gd name="csX1175" fmla="*/ 483790 w 1619476"/>
                            <a:gd name="csY1175" fmla="*/ 131828 h 693081"/>
                            <a:gd name="csX1176" fmla="*/ 485618 w 1619476"/>
                            <a:gd name="csY1176" fmla="*/ 132348 h 693081"/>
                            <a:gd name="csX1177" fmla="*/ 485326 w 1619476"/>
                            <a:gd name="csY1177" fmla="*/ 131104 h 693081"/>
                            <a:gd name="csX1178" fmla="*/ 484653 w 1619476"/>
                            <a:gd name="csY1178" fmla="*/ 130888 h 693081"/>
                            <a:gd name="csX1179" fmla="*/ 483346 w 1619476"/>
                            <a:gd name="csY1179" fmla="*/ 127042 h 693081"/>
                            <a:gd name="csX1180" fmla="*/ 486012 w 1619476"/>
                            <a:gd name="csY1180" fmla="*/ 118497 h 693081"/>
                            <a:gd name="csX1181" fmla="*/ 485796 w 1619476"/>
                            <a:gd name="csY1181" fmla="*/ 117114 h 693081"/>
                            <a:gd name="csX1182" fmla="*/ 486355 w 1619476"/>
                            <a:gd name="csY1182" fmla="*/ 114270 h 693081"/>
                            <a:gd name="csX1183" fmla="*/ 488221 w 1619476"/>
                            <a:gd name="csY1183" fmla="*/ 110093 h 693081"/>
                            <a:gd name="csX1184" fmla="*/ 488906 w 1619476"/>
                            <a:gd name="csY1184" fmla="*/ 108455 h 693081"/>
                            <a:gd name="csX1185" fmla="*/ 488843 w 1619476"/>
                            <a:gd name="csY1185" fmla="*/ 106957 h 693081"/>
                            <a:gd name="csX1186" fmla="*/ 485021 w 1619476"/>
                            <a:gd name="csY1186" fmla="*/ 109255 h 693081"/>
                            <a:gd name="csX1187" fmla="*/ 482089 w 1619476"/>
                            <a:gd name="csY1187" fmla="*/ 112670 h 693081"/>
                            <a:gd name="csX1188" fmla="*/ 481962 w 1619476"/>
                            <a:gd name="csY1188" fmla="*/ 109115 h 693081"/>
                            <a:gd name="csX1189" fmla="*/ 481949 w 1619476"/>
                            <a:gd name="csY1189" fmla="*/ 108760 h 693081"/>
                            <a:gd name="csX1190" fmla="*/ 480578 w 1619476"/>
                            <a:gd name="csY1190" fmla="*/ 101549 h 693081"/>
                            <a:gd name="csX1191" fmla="*/ 479892 w 1619476"/>
                            <a:gd name="csY1191" fmla="*/ 101142 h 693081"/>
                            <a:gd name="csX1192" fmla="*/ 479765 w 1619476"/>
                            <a:gd name="csY1192" fmla="*/ 101155 h 693081"/>
                            <a:gd name="csX1193" fmla="*/ 476134 w 1619476"/>
                            <a:gd name="csY1193" fmla="*/ 110372 h 693081"/>
                            <a:gd name="csX1194" fmla="*/ 476083 w 1619476"/>
                            <a:gd name="csY1194" fmla="*/ 110690 h 693081"/>
                            <a:gd name="csX1195" fmla="*/ 476007 w 1619476"/>
                            <a:gd name="csY1195" fmla="*/ 110588 h 693081"/>
                            <a:gd name="csX1196" fmla="*/ 471069 w 1619476"/>
                            <a:gd name="csY1196" fmla="*/ 105484 h 693081"/>
                            <a:gd name="csX1197" fmla="*/ 470650 w 1619476"/>
                            <a:gd name="csY1197" fmla="*/ 105230 h 693081"/>
                            <a:gd name="csX1198" fmla="*/ 464124 w 1619476"/>
                            <a:gd name="csY1198" fmla="*/ 93131 h 693081"/>
                            <a:gd name="csX1199" fmla="*/ 457738 w 1619476"/>
                            <a:gd name="csY1199" fmla="*/ 92916 h 693081"/>
                            <a:gd name="csX1200" fmla="*/ 455796 w 1619476"/>
                            <a:gd name="csY1200" fmla="*/ 92941 h 693081"/>
                            <a:gd name="csX1201" fmla="*/ 452558 w 1619476"/>
                            <a:gd name="csY1201" fmla="*/ 93157 h 693081"/>
                            <a:gd name="csX1202" fmla="*/ 450222 w 1619476"/>
                            <a:gd name="csY1202" fmla="*/ 95594 h 693081"/>
                            <a:gd name="csX1203" fmla="*/ 450171 w 1619476"/>
                            <a:gd name="csY1203" fmla="*/ 95569 h 693081"/>
                            <a:gd name="csX1204" fmla="*/ 449968 w 1619476"/>
                            <a:gd name="csY1204" fmla="*/ 96051 h 693081"/>
                            <a:gd name="csX1205" fmla="*/ 447505 w 1619476"/>
                            <a:gd name="csY1205" fmla="*/ 103085 h 693081"/>
                            <a:gd name="csX1206" fmla="*/ 446680 w 1619476"/>
                            <a:gd name="csY1206" fmla="*/ 105687 h 693081"/>
                            <a:gd name="csX1207" fmla="*/ 445436 w 1619476"/>
                            <a:gd name="csY1207" fmla="*/ 104976 h 693081"/>
                            <a:gd name="csX1208" fmla="*/ 453193 w 1619476"/>
                            <a:gd name="csY1208" fmla="*/ 88205 h 693081"/>
                            <a:gd name="csX1209" fmla="*/ 457217 w 1619476"/>
                            <a:gd name="csY1209" fmla="*/ 81908 h 693081"/>
                            <a:gd name="csX1210" fmla="*/ 462562 w 1619476"/>
                            <a:gd name="csY1210" fmla="*/ 75611 h 693081"/>
                            <a:gd name="csX1211" fmla="*/ 465609 w 1619476"/>
                            <a:gd name="csY1211" fmla="*/ 68819 h 693081"/>
                            <a:gd name="csX1212" fmla="*/ 465876 w 1619476"/>
                            <a:gd name="csY1212" fmla="*/ 67918 h 693081"/>
                            <a:gd name="csX1213" fmla="*/ 465940 w 1619476"/>
                            <a:gd name="csY1213" fmla="*/ 67841 h 693081"/>
                            <a:gd name="csX1214" fmla="*/ 466346 w 1619476"/>
                            <a:gd name="csY1214" fmla="*/ 67448 h 693081"/>
                            <a:gd name="csX1215" fmla="*/ 466447 w 1619476"/>
                            <a:gd name="csY1215" fmla="*/ 83495 h 693081"/>
                            <a:gd name="csX1216" fmla="*/ 470802 w 1619476"/>
                            <a:gd name="csY1216" fmla="*/ 86492 h 693081"/>
                            <a:gd name="csX1217" fmla="*/ 470713 w 1619476"/>
                            <a:gd name="csY1217" fmla="*/ 86974 h 693081"/>
                            <a:gd name="csX1218" fmla="*/ 469647 w 1619476"/>
                            <a:gd name="csY1218" fmla="*/ 91963 h 693081"/>
                            <a:gd name="csX1219" fmla="*/ 471805 w 1619476"/>
                            <a:gd name="csY1219" fmla="*/ 92941 h 693081"/>
                            <a:gd name="csX1220" fmla="*/ 471576 w 1619476"/>
                            <a:gd name="csY1220" fmla="*/ 91671 h 693081"/>
                            <a:gd name="csX1221" fmla="*/ 470713 w 1619476"/>
                            <a:gd name="csY1221" fmla="*/ 91265 h 693081"/>
                            <a:gd name="csX1222" fmla="*/ 471818 w 1619476"/>
                            <a:gd name="csY1222" fmla="*/ 87583 h 693081"/>
                            <a:gd name="csX1223" fmla="*/ 472097 w 1619476"/>
                            <a:gd name="csY1223" fmla="*/ 86441 h 693081"/>
                            <a:gd name="csX1224" fmla="*/ 472859 w 1619476"/>
                            <a:gd name="csY1224" fmla="*/ 86441 h 693081"/>
                            <a:gd name="csX1225" fmla="*/ 472656 w 1619476"/>
                            <a:gd name="csY1225" fmla="*/ 87291 h 693081"/>
                            <a:gd name="csX1226" fmla="*/ 472046 w 1619476"/>
                            <a:gd name="csY1226" fmla="*/ 91379 h 693081"/>
                            <a:gd name="csX1227" fmla="*/ 473811 w 1619476"/>
                            <a:gd name="csY1227" fmla="*/ 93093 h 693081"/>
                            <a:gd name="csX1228" fmla="*/ 473849 w 1619476"/>
                            <a:gd name="csY1228" fmla="*/ 91811 h 693081"/>
                            <a:gd name="csX1229" fmla="*/ 473468 w 1619476"/>
                            <a:gd name="csY1229" fmla="*/ 91836 h 693081"/>
                            <a:gd name="csX1230" fmla="*/ 473316 w 1619476"/>
                            <a:gd name="csY1230" fmla="*/ 91189 h 693081"/>
                            <a:gd name="csX1231" fmla="*/ 473773 w 1619476"/>
                            <a:gd name="csY1231" fmla="*/ 87901 h 693081"/>
                            <a:gd name="csX1232" fmla="*/ 474128 w 1619476"/>
                            <a:gd name="csY1232" fmla="*/ 86530 h 693081"/>
                            <a:gd name="csX1233" fmla="*/ 475423 w 1619476"/>
                            <a:gd name="csY1233" fmla="*/ 86682 h 693081"/>
                            <a:gd name="csX1234" fmla="*/ 474751 w 1619476"/>
                            <a:gd name="csY1234" fmla="*/ 88688 h 693081"/>
                            <a:gd name="csX1235" fmla="*/ 474585 w 1619476"/>
                            <a:gd name="csY1235" fmla="*/ 93106 h 693081"/>
                            <a:gd name="csX1236" fmla="*/ 474281 w 1619476"/>
                            <a:gd name="csY1236" fmla="*/ 97118 h 693081"/>
                            <a:gd name="csX1237" fmla="*/ 474230 w 1619476"/>
                            <a:gd name="csY1237" fmla="*/ 103935 h 693081"/>
                            <a:gd name="csX1238" fmla="*/ 475195 w 1619476"/>
                            <a:gd name="csY1238" fmla="*/ 104380 h 693081"/>
                            <a:gd name="csX1239" fmla="*/ 475868 w 1619476"/>
                            <a:gd name="csY1239" fmla="*/ 104215 h 693081"/>
                            <a:gd name="csX1240" fmla="*/ 477125 w 1619476"/>
                            <a:gd name="csY1240" fmla="*/ 101561 h 693081"/>
                            <a:gd name="csX1241" fmla="*/ 475855 w 1619476"/>
                            <a:gd name="csY1241" fmla="*/ 101511 h 693081"/>
                            <a:gd name="csX1242" fmla="*/ 475220 w 1619476"/>
                            <a:gd name="csY1242" fmla="*/ 103098 h 693081"/>
                            <a:gd name="csX1243" fmla="*/ 474928 w 1619476"/>
                            <a:gd name="csY1243" fmla="*/ 102450 h 693081"/>
                            <a:gd name="csX1244" fmla="*/ 475347 w 1619476"/>
                            <a:gd name="csY1244" fmla="*/ 97816 h 693081"/>
                            <a:gd name="csX1245" fmla="*/ 475690 w 1619476"/>
                            <a:gd name="csY1245" fmla="*/ 92471 h 693081"/>
                            <a:gd name="csX1246" fmla="*/ 475855 w 1619476"/>
                            <a:gd name="csY1246" fmla="*/ 89335 h 693081"/>
                            <a:gd name="csX1247" fmla="*/ 476693 w 1619476"/>
                            <a:gd name="csY1247" fmla="*/ 86860 h 693081"/>
                            <a:gd name="csX1248" fmla="*/ 476998 w 1619476"/>
                            <a:gd name="csY1248" fmla="*/ 86898 h 693081"/>
                            <a:gd name="csX1249" fmla="*/ 476947 w 1619476"/>
                            <a:gd name="csY1249" fmla="*/ 91595 h 693081"/>
                            <a:gd name="csX1250" fmla="*/ 478521 w 1619476"/>
                            <a:gd name="csY1250" fmla="*/ 93500 h 693081"/>
                            <a:gd name="csX1251" fmla="*/ 478686 w 1619476"/>
                            <a:gd name="csY1251" fmla="*/ 92217 h 693081"/>
                            <a:gd name="csX1252" fmla="*/ 478191 w 1619476"/>
                            <a:gd name="csY1252" fmla="*/ 91265 h 693081"/>
                            <a:gd name="csX1253" fmla="*/ 478305 w 1619476"/>
                            <a:gd name="csY1253" fmla="*/ 86974 h 693081"/>
                            <a:gd name="csX1254" fmla="*/ 478902 w 1619476"/>
                            <a:gd name="csY1254" fmla="*/ 86999 h 693081"/>
                            <a:gd name="csX1255" fmla="*/ 479334 w 1619476"/>
                            <a:gd name="csY1255" fmla="*/ 91786 h 693081"/>
                            <a:gd name="csX1256" fmla="*/ 481098 w 1619476"/>
                            <a:gd name="csY1256" fmla="*/ 93500 h 693081"/>
                            <a:gd name="csX1257" fmla="*/ 481124 w 1619476"/>
                            <a:gd name="csY1257" fmla="*/ 92243 h 693081"/>
                            <a:gd name="csX1258" fmla="*/ 481467 w 1619476"/>
                            <a:gd name="csY1258" fmla="*/ 92623 h 693081"/>
                            <a:gd name="csX1259" fmla="*/ 483841 w 1619476"/>
                            <a:gd name="csY1259" fmla="*/ 92738 h 693081"/>
                            <a:gd name="csX1260" fmla="*/ 483155 w 1619476"/>
                            <a:gd name="csY1260" fmla="*/ 91659 h 693081"/>
                            <a:gd name="csX1261" fmla="*/ 482216 w 1619476"/>
                            <a:gd name="csY1261" fmla="*/ 91582 h 693081"/>
                            <a:gd name="csX1262" fmla="*/ 481924 w 1619476"/>
                            <a:gd name="csY1262" fmla="*/ 87761 h 693081"/>
                            <a:gd name="csX1263" fmla="*/ 481720 w 1619476"/>
                            <a:gd name="csY1263" fmla="*/ 86517 h 693081"/>
                            <a:gd name="csX1264" fmla="*/ 483790 w 1619476"/>
                            <a:gd name="csY1264" fmla="*/ 79648 h 693081"/>
                            <a:gd name="csX1265" fmla="*/ 483828 w 1619476"/>
                            <a:gd name="csY1265" fmla="*/ 79064 h 693081"/>
                            <a:gd name="csX1266" fmla="*/ 485313 w 1619476"/>
                            <a:gd name="csY1266" fmla="*/ 74164 h 693081"/>
                            <a:gd name="csX1267" fmla="*/ 485491 w 1619476"/>
                            <a:gd name="csY1267" fmla="*/ 72285 h 693081"/>
                            <a:gd name="csX1268" fmla="*/ 485098 w 1619476"/>
                            <a:gd name="csY1268" fmla="*/ 72171 h 693081"/>
                            <a:gd name="csX1269" fmla="*/ 480794 w 1619476"/>
                            <a:gd name="csY1269" fmla="*/ 75268 h 693081"/>
                            <a:gd name="csX1270" fmla="*/ 480616 w 1619476"/>
                            <a:gd name="csY1270" fmla="*/ 75459 h 693081"/>
                            <a:gd name="csX1271" fmla="*/ 480387 w 1619476"/>
                            <a:gd name="csY1271" fmla="*/ 72958 h 693081"/>
                            <a:gd name="csX1272" fmla="*/ 480362 w 1619476"/>
                            <a:gd name="csY1272" fmla="*/ 72628 h 693081"/>
                            <a:gd name="csX1273" fmla="*/ 474293 w 1619476"/>
                            <a:gd name="csY1273" fmla="*/ 60529 h 693081"/>
                            <a:gd name="csX1274" fmla="*/ 469151 w 1619476"/>
                            <a:gd name="csY1274" fmla="*/ 59754 h 693081"/>
                            <a:gd name="csX1275" fmla="*/ 464670 w 1619476"/>
                            <a:gd name="csY1275" fmla="*/ 59703 h 693081"/>
                            <a:gd name="csX1276" fmla="*/ 458715 w 1619476"/>
                            <a:gd name="csY1276" fmla="*/ 63068 h 693081"/>
                            <a:gd name="csX1277" fmla="*/ 458588 w 1619476"/>
                            <a:gd name="csY1277" fmla="*/ 63004 h 693081"/>
                            <a:gd name="csX1278" fmla="*/ 458373 w 1619476"/>
                            <a:gd name="csY1278" fmla="*/ 63576 h 693081"/>
                            <a:gd name="csX1279" fmla="*/ 452456 w 1619476"/>
                            <a:gd name="csY1279" fmla="*/ 79775 h 693081"/>
                            <a:gd name="csX1280" fmla="*/ 451555 w 1619476"/>
                            <a:gd name="csY1280" fmla="*/ 80004 h 693081"/>
                            <a:gd name="csX1281" fmla="*/ 452977 w 1619476"/>
                            <a:gd name="csY1281" fmla="*/ 63576 h 693081"/>
                            <a:gd name="csX1282" fmla="*/ 457712 w 1619476"/>
                            <a:gd name="csY1282" fmla="*/ 58916 h 693081"/>
                            <a:gd name="csX1283" fmla="*/ 457687 w 1619476"/>
                            <a:gd name="csY1283" fmla="*/ 58599 h 693081"/>
                            <a:gd name="csX1284" fmla="*/ 460569 w 1619476"/>
                            <a:gd name="csY1284" fmla="*/ 51642 h 693081"/>
                            <a:gd name="csX1285" fmla="*/ 465330 w 1619476"/>
                            <a:gd name="csY1285" fmla="*/ 43123 h 693081"/>
                            <a:gd name="csX1286" fmla="*/ 475144 w 1619476"/>
                            <a:gd name="csY1286" fmla="*/ 31494 h 693081"/>
                            <a:gd name="csX1287" fmla="*/ 478877 w 1619476"/>
                            <a:gd name="csY1287" fmla="*/ 31049 h 693081"/>
                            <a:gd name="csX1288" fmla="*/ 467552 w 1619476"/>
                            <a:gd name="csY1288" fmla="*/ 30567 h 693081"/>
                            <a:gd name="csX1289" fmla="*/ 458170 w 1619476"/>
                            <a:gd name="csY1289" fmla="*/ 47554 h 693081"/>
                            <a:gd name="csX1290" fmla="*/ 455516 w 1619476"/>
                            <a:gd name="csY1290" fmla="*/ 54904 h 693081"/>
                            <a:gd name="csX1291" fmla="*/ 455618 w 1619476"/>
                            <a:gd name="csY1291" fmla="*/ 55070 h 693081"/>
                            <a:gd name="csX1292" fmla="*/ 455148 w 1619476"/>
                            <a:gd name="csY1292" fmla="*/ 54866 h 693081"/>
                            <a:gd name="csX1293" fmla="*/ 451504 w 1619476"/>
                            <a:gd name="csY1293" fmla="*/ 56517 h 693081"/>
                            <a:gd name="csX1294" fmla="*/ 450400 w 1619476"/>
                            <a:gd name="csY1294" fmla="*/ 56631 h 693081"/>
                            <a:gd name="csX1295" fmla="*/ 449752 w 1619476"/>
                            <a:gd name="csY1295" fmla="*/ 50004 h 693081"/>
                            <a:gd name="csX1296" fmla="*/ 450730 w 1619476"/>
                            <a:gd name="csY1296" fmla="*/ 46462 h 693081"/>
                            <a:gd name="csX1297" fmla="*/ 452710 w 1619476"/>
                            <a:gd name="csY1297" fmla="*/ 42526 h 693081"/>
                            <a:gd name="csX1298" fmla="*/ 452253 w 1619476"/>
                            <a:gd name="csY1298" fmla="*/ 40876 h 693081"/>
                            <a:gd name="csX1299" fmla="*/ 454450 w 1619476"/>
                            <a:gd name="csY1299" fmla="*/ 30884 h 693081"/>
                            <a:gd name="csX1300" fmla="*/ 462804 w 1619476"/>
                            <a:gd name="csY1300" fmla="*/ 17884 h 693081"/>
                            <a:gd name="csX1301" fmla="*/ 467793 w 1619476"/>
                            <a:gd name="csY1301" fmla="*/ 17769 h 693081"/>
                            <a:gd name="csX1302" fmla="*/ 463908 w 1619476"/>
                            <a:gd name="csY1302" fmla="*/ 14557 h 693081"/>
                            <a:gd name="csX1303" fmla="*/ 451606 w 1619476"/>
                            <a:gd name="csY1303" fmla="*/ 30668 h 693081"/>
                            <a:gd name="csX1304" fmla="*/ 449701 w 1619476"/>
                            <a:gd name="csY1304" fmla="*/ 40127 h 693081"/>
                            <a:gd name="csX1305" fmla="*/ 447899 w 1619476"/>
                            <a:gd name="csY1305" fmla="*/ 44773 h 693081"/>
                            <a:gd name="csX1306" fmla="*/ 447188 w 1619476"/>
                            <a:gd name="csY1306" fmla="*/ 45599 h 693081"/>
                            <a:gd name="csX1307" fmla="*/ 446147 w 1619476"/>
                            <a:gd name="csY1307" fmla="*/ 45599 h 693081"/>
                            <a:gd name="csX1308" fmla="*/ 444064 w 1619476"/>
                            <a:gd name="csY1308" fmla="*/ 38819 h 693081"/>
                            <a:gd name="csX1309" fmla="*/ 445372 w 1619476"/>
                            <a:gd name="csY1309" fmla="*/ 34236 h 693081"/>
                            <a:gd name="csX1310" fmla="*/ 445232 w 1619476"/>
                            <a:gd name="csY1310" fmla="*/ 33474 h 693081"/>
                            <a:gd name="csX1311" fmla="*/ 445448 w 1619476"/>
                            <a:gd name="csY1311" fmla="*/ 20448 h 693081"/>
                            <a:gd name="csX1312" fmla="*/ 446642 w 1619476"/>
                            <a:gd name="csY1312" fmla="*/ 15383 h 693081"/>
                            <a:gd name="csX1313" fmla="*/ 449155 w 1619476"/>
                            <a:gd name="csY1313" fmla="*/ 11929 h 693081"/>
                            <a:gd name="csX1314" fmla="*/ 451822 w 1619476"/>
                            <a:gd name="csY1314" fmla="*/ 9416 h 693081"/>
                            <a:gd name="csX1315" fmla="*/ 449308 w 1619476"/>
                            <a:gd name="csY1315" fmla="*/ 9149 h 693081"/>
                            <a:gd name="csX1316" fmla="*/ 441398 w 1619476"/>
                            <a:gd name="csY1316" fmla="*/ 15319 h 693081"/>
                            <a:gd name="csX1317" fmla="*/ 441309 w 1619476"/>
                            <a:gd name="csY1317" fmla="*/ 21591 h 693081"/>
                            <a:gd name="csX1318" fmla="*/ 441411 w 1619476"/>
                            <a:gd name="csY1318" fmla="*/ 23533 h 693081"/>
                            <a:gd name="csX1319" fmla="*/ 442300 w 1619476"/>
                            <a:gd name="csY1319" fmla="*/ 32243 h 693081"/>
                            <a:gd name="csX1320" fmla="*/ 442058 w 1619476"/>
                            <a:gd name="csY1320" fmla="*/ 32306 h 693081"/>
                            <a:gd name="csX1321" fmla="*/ 440840 w 1619476"/>
                            <a:gd name="csY1321" fmla="*/ 35264 h 693081"/>
                            <a:gd name="csX1322" fmla="*/ 440243 w 1619476"/>
                            <a:gd name="csY1322" fmla="*/ 35366 h 693081"/>
                            <a:gd name="csX1323" fmla="*/ 435875 w 1619476"/>
                            <a:gd name="csY1323" fmla="*/ 30452 h 693081"/>
                            <a:gd name="csX1324" fmla="*/ 435748 w 1619476"/>
                            <a:gd name="csY1324" fmla="*/ 27164 h 693081"/>
                            <a:gd name="csX1325" fmla="*/ 435469 w 1619476"/>
                            <a:gd name="csY1325" fmla="*/ 25565 h 693081"/>
                            <a:gd name="csX1326" fmla="*/ 434225 w 1619476"/>
                            <a:gd name="csY1326" fmla="*/ 24752 h 693081"/>
                            <a:gd name="csX1327" fmla="*/ 434733 w 1619476"/>
                            <a:gd name="csY1327" fmla="*/ 10723 h 693081"/>
                            <a:gd name="csX1328" fmla="*/ 439418 w 1619476"/>
                            <a:gd name="csY1328" fmla="*/ 5378 h 693081"/>
                            <a:gd name="csX1329" fmla="*/ 440370 w 1619476"/>
                            <a:gd name="csY1329" fmla="*/ 3791 h 693081"/>
                            <a:gd name="csX1330" fmla="*/ 438554 w 1619476"/>
                            <a:gd name="csY1330" fmla="*/ 3360 h 693081"/>
                            <a:gd name="csX1331" fmla="*/ 430289 w 1619476"/>
                            <a:gd name="csY1331" fmla="*/ 8768 h 693081"/>
                            <a:gd name="csX1332" fmla="*/ 430619 w 1619476"/>
                            <a:gd name="csY1332" fmla="*/ 15040 h 693081"/>
                            <a:gd name="csX1333" fmla="*/ 431559 w 1619476"/>
                            <a:gd name="csY1333" fmla="*/ 22467 h 693081"/>
                            <a:gd name="csX1334" fmla="*/ 432346 w 1619476"/>
                            <a:gd name="csY1334" fmla="*/ 25158 h 693081"/>
                            <a:gd name="csX1335" fmla="*/ 431914 w 1619476"/>
                            <a:gd name="csY1335" fmla="*/ 25526 h 693081"/>
                            <a:gd name="csX1336" fmla="*/ 431889 w 1619476"/>
                            <a:gd name="csY1336" fmla="*/ 28916 h 693081"/>
                            <a:gd name="csX1337" fmla="*/ 427077 w 1619476"/>
                            <a:gd name="csY1337" fmla="*/ 25641 h 693081"/>
                            <a:gd name="csX1338" fmla="*/ 426430 w 1619476"/>
                            <a:gd name="csY1338" fmla="*/ 21388 h 693081"/>
                            <a:gd name="csX1339" fmla="*/ 425325 w 1619476"/>
                            <a:gd name="csY1339" fmla="*/ 20423 h 693081"/>
                            <a:gd name="csX1340" fmla="*/ 425554 w 1619476"/>
                            <a:gd name="csY1340" fmla="*/ 20435 h 693081"/>
                            <a:gd name="csX1341" fmla="*/ 423548 w 1619476"/>
                            <a:gd name="csY1341" fmla="*/ 14875 h 693081"/>
                            <a:gd name="csX1342" fmla="*/ 424475 w 1619476"/>
                            <a:gd name="csY1342" fmla="*/ 8273 h 693081"/>
                            <a:gd name="csX1343" fmla="*/ 424183 w 1619476"/>
                            <a:gd name="csY1343" fmla="*/ 1557 h 693081"/>
                            <a:gd name="csX1344" fmla="*/ 422608 w 1619476"/>
                            <a:gd name="csY1344" fmla="*/ 478 h 693081"/>
                            <a:gd name="csX1345" fmla="*/ 420463 w 1619476"/>
                            <a:gd name="csY1345" fmla="*/ 7232 h 693081"/>
                            <a:gd name="csX1346" fmla="*/ 420260 w 1619476"/>
                            <a:gd name="csY1346" fmla="*/ 13351 h 693081"/>
                            <a:gd name="csX1347" fmla="*/ 422888 w 1619476"/>
                            <a:gd name="csY1347" fmla="*/ 20182 h 693081"/>
                            <a:gd name="csX1348" fmla="*/ 422646 w 1619476"/>
                            <a:gd name="csY1348" fmla="*/ 20182 h 693081"/>
                            <a:gd name="csX1349" fmla="*/ 422811 w 1619476"/>
                            <a:gd name="csY1349" fmla="*/ 23660 h 693081"/>
                            <a:gd name="csX1350" fmla="*/ 419320 w 1619476"/>
                            <a:gd name="csY1350" fmla="*/ 22645 h 693081"/>
                            <a:gd name="csX1351" fmla="*/ 417543 w 1619476"/>
                            <a:gd name="csY1351" fmla="*/ 19433 h 693081"/>
                            <a:gd name="csX1352" fmla="*/ 416349 w 1619476"/>
                            <a:gd name="csY1352" fmla="*/ 18849 h 693081"/>
                            <a:gd name="csX1353" fmla="*/ 414178 w 1619476"/>
                            <a:gd name="csY1353" fmla="*/ 12031 h 693081"/>
                            <a:gd name="csX1354" fmla="*/ 414572 w 1619476"/>
                            <a:gd name="csY1354" fmla="*/ 8920 h 693081"/>
                            <a:gd name="csX1355" fmla="*/ 413531 w 1619476"/>
                            <a:gd name="csY1355" fmla="*/ 4452 h 693081"/>
                            <a:gd name="csX1356" fmla="*/ 412490 w 1619476"/>
                            <a:gd name="csY1356" fmla="*/ 2585 h 693081"/>
                            <a:gd name="csX1357" fmla="*/ 410903 w 1619476"/>
                            <a:gd name="csY1357" fmla="*/ 6470 h 693081"/>
                            <a:gd name="csX1358" fmla="*/ 411398 w 1619476"/>
                            <a:gd name="csY1358" fmla="*/ 13580 h 693081"/>
                            <a:gd name="csX1359" fmla="*/ 414115 w 1619476"/>
                            <a:gd name="csY1359" fmla="*/ 19141 h 693081"/>
                            <a:gd name="csX1360" fmla="*/ 414737 w 1619476"/>
                            <a:gd name="csY1360" fmla="*/ 21984 h 693081"/>
                            <a:gd name="csX1361" fmla="*/ 410738 w 1619476"/>
                            <a:gd name="csY1361" fmla="*/ 20562 h 693081"/>
                            <a:gd name="csX1362" fmla="*/ 408859 w 1619476"/>
                            <a:gd name="csY1362" fmla="*/ 17985 h 693081"/>
                            <a:gd name="csX1363" fmla="*/ 408135 w 1619476"/>
                            <a:gd name="csY1363" fmla="*/ 17008 h 693081"/>
                            <a:gd name="csX1364" fmla="*/ 405393 w 1619476"/>
                            <a:gd name="csY1364" fmla="*/ 13186 h 693081"/>
                            <a:gd name="csX1365" fmla="*/ 404516 w 1619476"/>
                            <a:gd name="csY1365" fmla="*/ 6737 h 693081"/>
                            <a:gd name="csX1366" fmla="*/ 402930 w 1619476"/>
                            <a:gd name="csY1366" fmla="*/ 5531 h 693081"/>
                            <a:gd name="csX1367" fmla="*/ 401190 w 1619476"/>
                            <a:gd name="csY1367" fmla="*/ 10393 h 693081"/>
                            <a:gd name="csX1368" fmla="*/ 405532 w 1619476"/>
                            <a:gd name="csY1368" fmla="*/ 17782 h 693081"/>
                            <a:gd name="csX1369" fmla="*/ 406421 w 1619476"/>
                            <a:gd name="csY1369" fmla="*/ 19433 h 693081"/>
                            <a:gd name="csX1370" fmla="*/ 402434 w 1619476"/>
                            <a:gd name="csY1370" fmla="*/ 19572 h 693081"/>
                            <a:gd name="csX1371" fmla="*/ 399375 w 1619476"/>
                            <a:gd name="csY1371" fmla="*/ 18176 h 693081"/>
                            <a:gd name="csX1372" fmla="*/ 398994 w 1619476"/>
                            <a:gd name="csY1372" fmla="*/ 20512 h 693081"/>
                            <a:gd name="csX1373" fmla="*/ 393039 w 1619476"/>
                            <a:gd name="csY1373" fmla="*/ 22835 h 693081"/>
                            <a:gd name="csX1374" fmla="*/ 410306 w 1619476"/>
                            <a:gd name="csY1374" fmla="*/ 22962 h 693081"/>
                            <a:gd name="csX1375" fmla="*/ 414267 w 1619476"/>
                            <a:gd name="csY1375" fmla="*/ 142708 h 693081"/>
                            <a:gd name="csX1376" fmla="*/ 414419 w 1619476"/>
                            <a:gd name="csY1376" fmla="*/ 141236 h 693081"/>
                            <a:gd name="csX1377" fmla="*/ 416882 w 1619476"/>
                            <a:gd name="csY1377" fmla="*/ 137579 h 693081"/>
                            <a:gd name="csX1378" fmla="*/ 415765 w 1619476"/>
                            <a:gd name="csY1378" fmla="*/ 133897 h 693081"/>
                            <a:gd name="csX1379" fmla="*/ 418799 w 1619476"/>
                            <a:gd name="csY1379" fmla="*/ 124058 h 693081"/>
                            <a:gd name="csX1380" fmla="*/ 422926 w 1619476"/>
                            <a:gd name="csY1380" fmla="*/ 119602 h 693081"/>
                            <a:gd name="csX1381" fmla="*/ 422456 w 1619476"/>
                            <a:gd name="csY1381" fmla="*/ 115387 h 693081"/>
                            <a:gd name="csX1382" fmla="*/ 424106 w 1619476"/>
                            <a:gd name="csY1382" fmla="*/ 111845 h 693081"/>
                            <a:gd name="csX1383" fmla="*/ 426658 w 1619476"/>
                            <a:gd name="csY1383" fmla="*/ 106259 h 693081"/>
                            <a:gd name="csX1384" fmla="*/ 426582 w 1619476"/>
                            <a:gd name="csY1384" fmla="*/ 106221 h 693081"/>
                            <a:gd name="csX1385" fmla="*/ 426849 w 1619476"/>
                            <a:gd name="csY1385" fmla="*/ 106208 h 693081"/>
                            <a:gd name="csX1386" fmla="*/ 426963 w 1619476"/>
                            <a:gd name="csY1386" fmla="*/ 106043 h 693081"/>
                            <a:gd name="csX1387" fmla="*/ 427623 w 1619476"/>
                            <a:gd name="csY1387" fmla="*/ 107313 h 693081"/>
                            <a:gd name="csX1388" fmla="*/ 427623 w 1619476"/>
                            <a:gd name="csY1388" fmla="*/ 107325 h 693081"/>
                            <a:gd name="csX1389" fmla="*/ 431521 w 1619476"/>
                            <a:gd name="csY1389" fmla="*/ 108734 h 693081"/>
                            <a:gd name="csX1390" fmla="*/ 432067 w 1619476"/>
                            <a:gd name="csY1390" fmla="*/ 108709 h 693081"/>
                            <a:gd name="csX1391" fmla="*/ 436180 w 1619476"/>
                            <a:gd name="csY1391" fmla="*/ 106551 h 693081"/>
                            <a:gd name="csX1392" fmla="*/ 435444 w 1619476"/>
                            <a:gd name="csY1392" fmla="*/ 98007 h 693081"/>
                            <a:gd name="csX1393" fmla="*/ 434809 w 1619476"/>
                            <a:gd name="csY1393" fmla="*/ 97816 h 693081"/>
                            <a:gd name="csX1394" fmla="*/ 438884 w 1619476"/>
                            <a:gd name="csY1394" fmla="*/ 95671 h 693081"/>
                            <a:gd name="csX1395" fmla="*/ 440306 w 1619476"/>
                            <a:gd name="csY1395" fmla="*/ 91252 h 693081"/>
                            <a:gd name="csX1396" fmla="*/ 438148 w 1619476"/>
                            <a:gd name="csY1396" fmla="*/ 87114 h 693081"/>
                            <a:gd name="csX1397" fmla="*/ 435406 w 1619476"/>
                            <a:gd name="csY1397" fmla="*/ 86263 h 693081"/>
                            <a:gd name="csX1398" fmla="*/ 439164 w 1619476"/>
                            <a:gd name="csY1398" fmla="*/ 84295 h 693081"/>
                            <a:gd name="csX1399" fmla="*/ 438402 w 1619476"/>
                            <a:gd name="csY1399" fmla="*/ 75751 h 693081"/>
                            <a:gd name="csX1400" fmla="*/ 434073 w 1619476"/>
                            <a:gd name="csY1400" fmla="*/ 74354 h 693081"/>
                            <a:gd name="csX1401" fmla="*/ 435901 w 1619476"/>
                            <a:gd name="csY1401" fmla="*/ 73415 h 693081"/>
                            <a:gd name="csX1402" fmla="*/ 435165 w 1619476"/>
                            <a:gd name="csY1402" fmla="*/ 64858 h 693081"/>
                            <a:gd name="csX1403" fmla="*/ 428283 w 1619476"/>
                            <a:gd name="csY1403" fmla="*/ 64731 h 693081"/>
                            <a:gd name="csX1404" fmla="*/ 427242 w 1619476"/>
                            <a:gd name="csY1404" fmla="*/ 56695 h 693081"/>
                            <a:gd name="csX1405" fmla="*/ 422824 w 1619476"/>
                            <a:gd name="csY1405" fmla="*/ 55311 h 693081"/>
                            <a:gd name="csX1406" fmla="*/ 418787 w 1619476"/>
                            <a:gd name="csY1406" fmla="*/ 57380 h 693081"/>
                            <a:gd name="csX1407" fmla="*/ 416730 w 1619476"/>
                            <a:gd name="csY1407" fmla="*/ 52467 h 693081"/>
                            <a:gd name="csX1408" fmla="*/ 412299 w 1619476"/>
                            <a:gd name="csY1408" fmla="*/ 51045 h 693081"/>
                            <a:gd name="csX1409" fmla="*/ 408186 w 1619476"/>
                            <a:gd name="csY1409" fmla="*/ 53203 h 693081"/>
                            <a:gd name="csX1410" fmla="*/ 407322 w 1619476"/>
                            <a:gd name="csY1410" fmla="*/ 54765 h 693081"/>
                            <a:gd name="csX1411" fmla="*/ 405494 w 1619476"/>
                            <a:gd name="csY1411" fmla="*/ 51794 h 693081"/>
                            <a:gd name="csX1412" fmla="*/ 401063 w 1619476"/>
                            <a:gd name="csY1412" fmla="*/ 50410 h 693081"/>
                            <a:gd name="csX1413" fmla="*/ 396950 w 1619476"/>
                            <a:gd name="csY1413" fmla="*/ 52543 h 693081"/>
                            <a:gd name="csX1414" fmla="*/ 395655 w 1619476"/>
                            <a:gd name="csY1414" fmla="*/ 56060 h 693081"/>
                            <a:gd name="csX1415" fmla="*/ 394373 w 1619476"/>
                            <a:gd name="csY1415" fmla="*/ 54422 h 693081"/>
                            <a:gd name="csX1416" fmla="*/ 389904 w 1619476"/>
                            <a:gd name="csY1416" fmla="*/ 53038 h 693081"/>
                            <a:gd name="csX1417" fmla="*/ 385816 w 1619476"/>
                            <a:gd name="csY1417" fmla="*/ 55184 h 693081"/>
                            <a:gd name="csX1418" fmla="*/ 384394 w 1619476"/>
                            <a:gd name="csY1418" fmla="*/ 59615 h 693081"/>
                            <a:gd name="csX1419" fmla="*/ 384483 w 1619476"/>
                            <a:gd name="csY1419" fmla="*/ 59894 h 693081"/>
                            <a:gd name="csX1420" fmla="*/ 384178 w 1619476"/>
                            <a:gd name="csY1420" fmla="*/ 59513 h 693081"/>
                            <a:gd name="csX1421" fmla="*/ 379709 w 1619476"/>
                            <a:gd name="csY1421" fmla="*/ 58129 h 693081"/>
                            <a:gd name="csX1422" fmla="*/ 375634 w 1619476"/>
                            <a:gd name="csY1422" fmla="*/ 60275 h 693081"/>
                            <a:gd name="csX1423" fmla="*/ 374225 w 1619476"/>
                            <a:gd name="csY1423" fmla="*/ 64718 h 693081"/>
                            <a:gd name="csX1424" fmla="*/ 374745 w 1619476"/>
                            <a:gd name="csY1424" fmla="*/ 66534 h 693081"/>
                            <a:gd name="csX1425" fmla="*/ 370911 w 1619476"/>
                            <a:gd name="csY1425" fmla="*/ 66534 h 693081"/>
                            <a:gd name="csX1426" fmla="*/ 371571 w 1619476"/>
                            <a:gd name="csY1426" fmla="*/ 62687 h 693081"/>
                            <a:gd name="csX1427" fmla="*/ 369070 w 1619476"/>
                            <a:gd name="csY1427" fmla="*/ 55793 h 693081"/>
                            <a:gd name="csX1428" fmla="*/ 369248 w 1619476"/>
                            <a:gd name="csY1428" fmla="*/ 55679 h 693081"/>
                            <a:gd name="csX1429" fmla="*/ 363243 w 1619476"/>
                            <a:gd name="csY1429" fmla="*/ 43593 h 693081"/>
                            <a:gd name="csX1430" fmla="*/ 363649 w 1619476"/>
                            <a:gd name="csY1430" fmla="*/ 43402 h 693081"/>
                            <a:gd name="csX1431" fmla="*/ 363776 w 1619476"/>
                            <a:gd name="csY1431" fmla="*/ 43009 h 693081"/>
                            <a:gd name="csX1432" fmla="*/ 371304 w 1619476"/>
                            <a:gd name="csY1432" fmla="*/ 46957 h 693081"/>
                            <a:gd name="csX1433" fmla="*/ 372790 w 1619476"/>
                            <a:gd name="csY1433" fmla="*/ 47935 h 693081"/>
                            <a:gd name="csX1434" fmla="*/ 372790 w 1619476"/>
                            <a:gd name="csY1434" fmla="*/ 32103 h 693081"/>
                            <a:gd name="csX1435" fmla="*/ 371317 w 1619476"/>
                            <a:gd name="csY1435" fmla="*/ 33081 h 693081"/>
                            <a:gd name="csX1436" fmla="*/ 363433 w 1619476"/>
                            <a:gd name="csY1436" fmla="*/ 37156 h 693081"/>
                            <a:gd name="csX1437" fmla="*/ 363039 w 1619476"/>
                            <a:gd name="csY1437" fmla="*/ 36420 h 693081"/>
                            <a:gd name="csX1438" fmla="*/ 362798 w 1619476"/>
                            <a:gd name="csY1438" fmla="*/ 36343 h 693081"/>
                            <a:gd name="csX1439" fmla="*/ 366823 w 1619476"/>
                            <a:gd name="csY1439" fmla="*/ 28586 h 693081"/>
                            <a:gd name="csX1440" fmla="*/ 367800 w 1619476"/>
                            <a:gd name="csY1440" fmla="*/ 27088 h 693081"/>
                            <a:gd name="csX1441" fmla="*/ 351969 w 1619476"/>
                            <a:gd name="csY1441" fmla="*/ 27088 h 693081"/>
                            <a:gd name="csX1442" fmla="*/ 352946 w 1619476"/>
                            <a:gd name="csY1442" fmla="*/ 28586 h 693081"/>
                            <a:gd name="csX1443" fmla="*/ 357047 w 1619476"/>
                            <a:gd name="csY1443" fmla="*/ 36521 h 693081"/>
                            <a:gd name="csX1444" fmla="*/ 356069 w 1619476"/>
                            <a:gd name="csY1444" fmla="*/ 37016 h 693081"/>
                            <a:gd name="csX1445" fmla="*/ 348439 w 1619476"/>
                            <a:gd name="csY1445" fmla="*/ 33081 h 693081"/>
                            <a:gd name="csX1446" fmla="*/ 346954 w 1619476"/>
                            <a:gd name="csY1446" fmla="*/ 32103 h 693081"/>
                            <a:gd name="csX1447" fmla="*/ 346954 w 1619476"/>
                            <a:gd name="csY1447" fmla="*/ 47935 h 693081"/>
                            <a:gd name="csX1448" fmla="*/ 348452 w 1619476"/>
                            <a:gd name="csY1448" fmla="*/ 46957 h 693081"/>
                            <a:gd name="csX1449" fmla="*/ 356133 w 1619476"/>
                            <a:gd name="csY1449" fmla="*/ 42958 h 693081"/>
                            <a:gd name="csX1450" fmla="*/ 356514 w 1619476"/>
                            <a:gd name="csY1450" fmla="*/ 43694 h 693081"/>
                            <a:gd name="csX1451" fmla="*/ 350508 w 1619476"/>
                            <a:gd name="csY1451" fmla="*/ 55679 h 693081"/>
                            <a:gd name="csX1452" fmla="*/ 350686 w 1619476"/>
                            <a:gd name="csY1452" fmla="*/ 55793 h 693081"/>
                            <a:gd name="csX1453" fmla="*/ 348185 w 1619476"/>
                            <a:gd name="csY1453" fmla="*/ 62687 h 693081"/>
                            <a:gd name="csX1454" fmla="*/ 348858 w 1619476"/>
                            <a:gd name="csY1454" fmla="*/ 66534 h 693081"/>
                            <a:gd name="csX1455" fmla="*/ 344770 w 1619476"/>
                            <a:gd name="csY1455" fmla="*/ 66534 h 693081"/>
                            <a:gd name="csX1456" fmla="*/ 343894 w 1619476"/>
                            <a:gd name="csY1456" fmla="*/ 60262 h 693081"/>
                            <a:gd name="csX1457" fmla="*/ 335337 w 1619476"/>
                            <a:gd name="csY1457" fmla="*/ 59513 h 693081"/>
                            <a:gd name="csX1458" fmla="*/ 335019 w 1619476"/>
                            <a:gd name="csY1458" fmla="*/ 59919 h 693081"/>
                            <a:gd name="csX1459" fmla="*/ 333712 w 1619476"/>
                            <a:gd name="csY1459" fmla="*/ 55184 h 693081"/>
                            <a:gd name="csX1460" fmla="*/ 325142 w 1619476"/>
                            <a:gd name="csY1460" fmla="*/ 54422 h 693081"/>
                            <a:gd name="csX1461" fmla="*/ 323872 w 1619476"/>
                            <a:gd name="csY1461" fmla="*/ 56022 h 693081"/>
                            <a:gd name="csX1462" fmla="*/ 322578 w 1619476"/>
                            <a:gd name="csY1462" fmla="*/ 52581 h 693081"/>
                            <a:gd name="csX1463" fmla="*/ 314020 w 1619476"/>
                            <a:gd name="csY1463" fmla="*/ 51832 h 693081"/>
                            <a:gd name="csX1464" fmla="*/ 312218 w 1619476"/>
                            <a:gd name="csY1464" fmla="*/ 54803 h 693081"/>
                            <a:gd name="csX1465" fmla="*/ 311342 w 1619476"/>
                            <a:gd name="csY1465" fmla="*/ 53203 h 693081"/>
                            <a:gd name="csX1466" fmla="*/ 307216 w 1619476"/>
                            <a:gd name="csY1466" fmla="*/ 51058 h 693081"/>
                            <a:gd name="csX1467" fmla="*/ 302785 w 1619476"/>
                            <a:gd name="csY1467" fmla="*/ 52467 h 693081"/>
                            <a:gd name="csX1468" fmla="*/ 300728 w 1619476"/>
                            <a:gd name="csY1468" fmla="*/ 57380 h 693081"/>
                            <a:gd name="csX1469" fmla="*/ 292260 w 1619476"/>
                            <a:gd name="csY1469" fmla="*/ 56695 h 693081"/>
                            <a:gd name="csX1470" fmla="*/ 290102 w 1619476"/>
                            <a:gd name="csY1470" fmla="*/ 60834 h 693081"/>
                            <a:gd name="csX1471" fmla="*/ 290851 w 1619476"/>
                            <a:gd name="csY1471" fmla="*/ 64058 h 693081"/>
                            <a:gd name="csX1472" fmla="*/ 284363 w 1619476"/>
                            <a:gd name="csY1472" fmla="*/ 64858 h 693081"/>
                            <a:gd name="csX1473" fmla="*/ 283614 w 1619476"/>
                            <a:gd name="csY1473" fmla="*/ 73415 h 693081"/>
                            <a:gd name="csX1474" fmla="*/ 284985 w 1619476"/>
                            <a:gd name="csY1474" fmla="*/ 74520 h 693081"/>
                            <a:gd name="csX1475" fmla="*/ 281100 w 1619476"/>
                            <a:gd name="csY1475" fmla="*/ 75738 h 693081"/>
                            <a:gd name="csX1476" fmla="*/ 278954 w 1619476"/>
                            <a:gd name="csY1476" fmla="*/ 79864 h 693081"/>
                            <a:gd name="csX1477" fmla="*/ 280351 w 1619476"/>
                            <a:gd name="csY1477" fmla="*/ 84295 h 693081"/>
                            <a:gd name="csX1478" fmla="*/ 284109 w 1619476"/>
                            <a:gd name="csY1478" fmla="*/ 86263 h 693081"/>
                            <a:gd name="csX1479" fmla="*/ 281354 w 1619476"/>
                            <a:gd name="csY1479" fmla="*/ 87126 h 693081"/>
                            <a:gd name="csX1480" fmla="*/ 280605 w 1619476"/>
                            <a:gd name="csY1480" fmla="*/ 95683 h 693081"/>
                            <a:gd name="csX1481" fmla="*/ 284528 w 1619476"/>
                            <a:gd name="csY1481" fmla="*/ 97765 h 693081"/>
                            <a:gd name="csX1482" fmla="*/ 284084 w 1619476"/>
                            <a:gd name="csY1482" fmla="*/ 98007 h 693081"/>
                            <a:gd name="csX1483" fmla="*/ 281938 w 1619476"/>
                            <a:gd name="csY1483" fmla="*/ 102133 h 693081"/>
                            <a:gd name="csX1484" fmla="*/ 283334 w 1619476"/>
                            <a:gd name="csY1484" fmla="*/ 106576 h 693081"/>
                            <a:gd name="csX1485" fmla="*/ 287994 w 1619476"/>
                            <a:gd name="csY1485" fmla="*/ 108722 h 693081"/>
                            <a:gd name="csX1486" fmla="*/ 291892 w 1619476"/>
                            <a:gd name="csY1486" fmla="*/ 107300 h 693081"/>
                            <a:gd name="csX1487" fmla="*/ 292755 w 1619476"/>
                            <a:gd name="csY1487" fmla="*/ 106208 h 693081"/>
                            <a:gd name="csX1488" fmla="*/ 292945 w 1619476"/>
                            <a:gd name="csY1488" fmla="*/ 106233 h 693081"/>
                            <a:gd name="csX1489" fmla="*/ 292869 w 1619476"/>
                            <a:gd name="csY1489" fmla="*/ 106272 h 693081"/>
                            <a:gd name="csX1490" fmla="*/ 295281 w 1619476"/>
                            <a:gd name="csY1490" fmla="*/ 111540 h 693081"/>
                            <a:gd name="csX1491" fmla="*/ 297173 w 1619476"/>
                            <a:gd name="csY1491" fmla="*/ 115628 h 693081"/>
                            <a:gd name="csX1492" fmla="*/ 296602 w 1619476"/>
                            <a:gd name="csY1492" fmla="*/ 119602 h 693081"/>
                            <a:gd name="csX1493" fmla="*/ 300575 w 1619476"/>
                            <a:gd name="csY1493" fmla="*/ 123804 h 693081"/>
                            <a:gd name="csX1494" fmla="*/ 303762 w 1619476"/>
                            <a:gd name="csY1494" fmla="*/ 133847 h 693081"/>
                            <a:gd name="csX1495" fmla="*/ 302620 w 1619476"/>
                            <a:gd name="csY1495" fmla="*/ 137592 h 693081"/>
                            <a:gd name="csX1496" fmla="*/ 305552 w 1619476"/>
                            <a:gd name="csY1496" fmla="*/ 141909 h 693081"/>
                            <a:gd name="csX1497" fmla="*/ 305705 w 1619476"/>
                            <a:gd name="csY1497" fmla="*/ 143254 h 693081"/>
                            <a:gd name="csX1498" fmla="*/ 309209 w 1619476"/>
                            <a:gd name="csY1498" fmla="*/ 22962 h 693081"/>
                            <a:gd name="csX1499" fmla="*/ 326475 w 1619476"/>
                            <a:gd name="csY1499" fmla="*/ 22835 h 693081"/>
                            <a:gd name="csX1500" fmla="*/ 320508 w 1619476"/>
                            <a:gd name="csY1500" fmla="*/ 20499 h 693081"/>
                            <a:gd name="csX1501" fmla="*/ 320153 w 1619476"/>
                            <a:gd name="csY1501" fmla="*/ 18189 h 693081"/>
                            <a:gd name="csX1502" fmla="*/ 317067 w 1619476"/>
                            <a:gd name="csY1502" fmla="*/ 19572 h 693081"/>
                            <a:gd name="csX1503" fmla="*/ 313094 w 1619476"/>
                            <a:gd name="csY1503" fmla="*/ 19433 h 693081"/>
                            <a:gd name="csX1504" fmla="*/ 313982 w 1619476"/>
                            <a:gd name="csY1504" fmla="*/ 17795 h 693081"/>
                            <a:gd name="csX1505" fmla="*/ 318324 w 1619476"/>
                            <a:gd name="csY1505" fmla="*/ 10393 h 693081"/>
                            <a:gd name="csX1506" fmla="*/ 316585 w 1619476"/>
                            <a:gd name="csY1506" fmla="*/ 5531 h 693081"/>
                            <a:gd name="csX1507" fmla="*/ 314998 w 1619476"/>
                            <a:gd name="csY1507" fmla="*/ 6737 h 693081"/>
                            <a:gd name="csX1508" fmla="*/ 314122 w 1619476"/>
                            <a:gd name="csY1508" fmla="*/ 13186 h 693081"/>
                            <a:gd name="csX1509" fmla="*/ 311380 w 1619476"/>
                            <a:gd name="csY1509" fmla="*/ 17008 h 693081"/>
                            <a:gd name="csX1510" fmla="*/ 311392 w 1619476"/>
                            <a:gd name="csY1510" fmla="*/ 17021 h 693081"/>
                            <a:gd name="csX1511" fmla="*/ 310643 w 1619476"/>
                            <a:gd name="csY1511" fmla="*/ 17985 h 693081"/>
                            <a:gd name="csX1512" fmla="*/ 308764 w 1619476"/>
                            <a:gd name="csY1512" fmla="*/ 20575 h 693081"/>
                            <a:gd name="csX1513" fmla="*/ 304791 w 1619476"/>
                            <a:gd name="csY1513" fmla="*/ 21985 h 693081"/>
                            <a:gd name="csX1514" fmla="*/ 305400 w 1619476"/>
                            <a:gd name="csY1514" fmla="*/ 19153 h 693081"/>
                            <a:gd name="csX1515" fmla="*/ 307025 w 1619476"/>
                            <a:gd name="csY1515" fmla="*/ 15408 h 693081"/>
                            <a:gd name="csX1516" fmla="*/ 308117 w 1619476"/>
                            <a:gd name="csY1516" fmla="*/ 13567 h 693081"/>
                            <a:gd name="csX1517" fmla="*/ 308980 w 1619476"/>
                            <a:gd name="csY1517" fmla="*/ 10114 h 693081"/>
                            <a:gd name="csX1518" fmla="*/ 308955 w 1619476"/>
                            <a:gd name="csY1518" fmla="*/ 9847 h 693081"/>
                            <a:gd name="csX1519" fmla="*/ 308612 w 1619476"/>
                            <a:gd name="csY1519" fmla="*/ 6470 h 693081"/>
                            <a:gd name="csX1520" fmla="*/ 307165 w 1619476"/>
                            <a:gd name="csY1520" fmla="*/ 2941 h 693081"/>
                            <a:gd name="csX1521" fmla="*/ 307025 w 1619476"/>
                            <a:gd name="csY1521" fmla="*/ 2585 h 693081"/>
                            <a:gd name="csX1522" fmla="*/ 306644 w 1619476"/>
                            <a:gd name="csY1522" fmla="*/ 2814 h 693081"/>
                            <a:gd name="csX1523" fmla="*/ 305438 w 1619476"/>
                            <a:gd name="csY1523" fmla="*/ 5709 h 693081"/>
                            <a:gd name="csX1524" fmla="*/ 304943 w 1619476"/>
                            <a:gd name="csY1524" fmla="*/ 8933 h 693081"/>
                            <a:gd name="csX1525" fmla="*/ 305324 w 1619476"/>
                            <a:gd name="csY1525" fmla="*/ 12044 h 693081"/>
                            <a:gd name="csX1526" fmla="*/ 305298 w 1619476"/>
                            <a:gd name="csY1526" fmla="*/ 12221 h 693081"/>
                            <a:gd name="csX1527" fmla="*/ 303457 w 1619476"/>
                            <a:gd name="csY1527" fmla="*/ 18188 h 693081"/>
                            <a:gd name="csX1528" fmla="*/ 303191 w 1619476"/>
                            <a:gd name="csY1528" fmla="*/ 18709 h 693081"/>
                            <a:gd name="csX1529" fmla="*/ 303216 w 1619476"/>
                            <a:gd name="csY1529" fmla="*/ 18709 h 693081"/>
                            <a:gd name="csX1530" fmla="*/ 303140 w 1619476"/>
                            <a:gd name="csY1530" fmla="*/ 18849 h 693081"/>
                            <a:gd name="csX1531" fmla="*/ 301972 w 1619476"/>
                            <a:gd name="csY1531" fmla="*/ 19433 h 693081"/>
                            <a:gd name="csX1532" fmla="*/ 300195 w 1619476"/>
                            <a:gd name="csY1532" fmla="*/ 22645 h 693081"/>
                            <a:gd name="csX1533" fmla="*/ 296691 w 1619476"/>
                            <a:gd name="csY1533" fmla="*/ 23673 h 693081"/>
                            <a:gd name="csX1534" fmla="*/ 296856 w 1619476"/>
                            <a:gd name="csY1534" fmla="*/ 20182 h 693081"/>
                            <a:gd name="csX1535" fmla="*/ 296589 w 1619476"/>
                            <a:gd name="csY1535" fmla="*/ 20182 h 693081"/>
                            <a:gd name="csX1536" fmla="*/ 299268 w 1619476"/>
                            <a:gd name="csY1536" fmla="*/ 13351 h 693081"/>
                            <a:gd name="csX1537" fmla="*/ 299039 w 1619476"/>
                            <a:gd name="csY1537" fmla="*/ 7232 h 693081"/>
                            <a:gd name="csX1538" fmla="*/ 296894 w 1619476"/>
                            <a:gd name="csY1538" fmla="*/ 491 h 693081"/>
                            <a:gd name="csX1539" fmla="*/ 295332 w 1619476"/>
                            <a:gd name="csY1539" fmla="*/ 1544 h 693081"/>
                            <a:gd name="csX1540" fmla="*/ 295040 w 1619476"/>
                            <a:gd name="csY1540" fmla="*/ 8273 h 693081"/>
                            <a:gd name="csX1541" fmla="*/ 295967 w 1619476"/>
                            <a:gd name="csY1541" fmla="*/ 14875 h 693081"/>
                            <a:gd name="csX1542" fmla="*/ 293885 w 1619476"/>
                            <a:gd name="csY1542" fmla="*/ 20524 h 693081"/>
                            <a:gd name="csX1543" fmla="*/ 294088 w 1619476"/>
                            <a:gd name="csY1543" fmla="*/ 20512 h 693081"/>
                            <a:gd name="csX1544" fmla="*/ 293098 w 1619476"/>
                            <a:gd name="csY1544" fmla="*/ 21388 h 693081"/>
                            <a:gd name="csX1545" fmla="*/ 292425 w 1619476"/>
                            <a:gd name="csY1545" fmla="*/ 25654 h 693081"/>
                            <a:gd name="csX1546" fmla="*/ 287626 w 1619476"/>
                            <a:gd name="csY1546" fmla="*/ 28929 h 693081"/>
                            <a:gd name="csX1547" fmla="*/ 287549 w 1619476"/>
                            <a:gd name="csY1547" fmla="*/ 25298 h 693081"/>
                            <a:gd name="csX1548" fmla="*/ 287232 w 1619476"/>
                            <a:gd name="csY1548" fmla="*/ 25031 h 693081"/>
                            <a:gd name="csX1549" fmla="*/ 287956 w 1619476"/>
                            <a:gd name="csY1549" fmla="*/ 22480 h 693081"/>
                            <a:gd name="csX1550" fmla="*/ 288883 w 1619476"/>
                            <a:gd name="csY1550" fmla="*/ 15040 h 693081"/>
                            <a:gd name="csX1551" fmla="*/ 289200 w 1619476"/>
                            <a:gd name="csY1551" fmla="*/ 8756 h 693081"/>
                            <a:gd name="csX1552" fmla="*/ 280960 w 1619476"/>
                            <a:gd name="csY1552" fmla="*/ 3347 h 693081"/>
                            <a:gd name="csX1553" fmla="*/ 279145 w 1619476"/>
                            <a:gd name="csY1553" fmla="*/ 3791 h 693081"/>
                            <a:gd name="csX1554" fmla="*/ 280097 w 1619476"/>
                            <a:gd name="csY1554" fmla="*/ 5378 h 693081"/>
                            <a:gd name="csX1555" fmla="*/ 284794 w 1619476"/>
                            <a:gd name="csY1555" fmla="*/ 10736 h 693081"/>
                            <a:gd name="csX1556" fmla="*/ 285290 w 1619476"/>
                            <a:gd name="csY1556" fmla="*/ 24955 h 693081"/>
                            <a:gd name="csX1557" fmla="*/ 284388 w 1619476"/>
                            <a:gd name="csY1557" fmla="*/ 25425 h 693081"/>
                            <a:gd name="csX1558" fmla="*/ 283817 w 1619476"/>
                            <a:gd name="csY1558" fmla="*/ 26657 h 693081"/>
                            <a:gd name="csX1559" fmla="*/ 283639 w 1619476"/>
                            <a:gd name="csY1559" fmla="*/ 30453 h 693081"/>
                            <a:gd name="csX1560" fmla="*/ 279259 w 1619476"/>
                            <a:gd name="csY1560" fmla="*/ 35366 h 693081"/>
                            <a:gd name="csX1561" fmla="*/ 278662 w 1619476"/>
                            <a:gd name="csY1561" fmla="*/ 35264 h 693081"/>
                            <a:gd name="csX1562" fmla="*/ 277672 w 1619476"/>
                            <a:gd name="csY1562" fmla="*/ 32382 h 693081"/>
                            <a:gd name="csX1563" fmla="*/ 277190 w 1619476"/>
                            <a:gd name="csY1563" fmla="*/ 32116 h 693081"/>
                            <a:gd name="csX1564" fmla="*/ 278104 w 1619476"/>
                            <a:gd name="csY1564" fmla="*/ 23521 h 693081"/>
                            <a:gd name="csX1565" fmla="*/ 278205 w 1619476"/>
                            <a:gd name="csY1565" fmla="*/ 21591 h 693081"/>
                            <a:gd name="csX1566" fmla="*/ 278129 w 1619476"/>
                            <a:gd name="csY1566" fmla="*/ 15319 h 693081"/>
                            <a:gd name="csX1567" fmla="*/ 270194 w 1619476"/>
                            <a:gd name="csY1567" fmla="*/ 9136 h 693081"/>
                            <a:gd name="csX1568" fmla="*/ 267680 w 1619476"/>
                            <a:gd name="csY1568" fmla="*/ 9416 h 693081"/>
                            <a:gd name="csX1569" fmla="*/ 270359 w 1619476"/>
                            <a:gd name="csY1569" fmla="*/ 11930 h 693081"/>
                            <a:gd name="csX1570" fmla="*/ 272873 w 1619476"/>
                            <a:gd name="csY1570" fmla="*/ 15395 h 693081"/>
                            <a:gd name="csX1571" fmla="*/ 274067 w 1619476"/>
                            <a:gd name="csY1571" fmla="*/ 20436 h 693081"/>
                            <a:gd name="csX1572" fmla="*/ 274308 w 1619476"/>
                            <a:gd name="csY1572" fmla="*/ 33538 h 693081"/>
                            <a:gd name="csX1573" fmla="*/ 275438 w 1619476"/>
                            <a:gd name="csY1573" fmla="*/ 38819 h 693081"/>
                            <a:gd name="csX1574" fmla="*/ 273368 w 1619476"/>
                            <a:gd name="csY1574" fmla="*/ 45599 h 693081"/>
                            <a:gd name="csX1575" fmla="*/ 272327 w 1619476"/>
                            <a:gd name="csY1575" fmla="*/ 45599 h 693081"/>
                            <a:gd name="csX1576" fmla="*/ 271616 w 1619476"/>
                            <a:gd name="csY1576" fmla="*/ 44773 h 693081"/>
                            <a:gd name="csX1577" fmla="*/ 269813 w 1619476"/>
                            <a:gd name="csY1577" fmla="*/ 40127 h 693081"/>
                            <a:gd name="csX1578" fmla="*/ 267896 w 1619476"/>
                            <a:gd name="csY1578" fmla="*/ 30668 h 693081"/>
                            <a:gd name="csX1579" fmla="*/ 255607 w 1619476"/>
                            <a:gd name="csY1579" fmla="*/ 14558 h 693081"/>
                            <a:gd name="csX1580" fmla="*/ 251722 w 1619476"/>
                            <a:gd name="csY1580" fmla="*/ 17770 h 693081"/>
                            <a:gd name="csX1581" fmla="*/ 252433 w 1619476"/>
                            <a:gd name="csY1581" fmla="*/ 17719 h 693081"/>
                            <a:gd name="csX1582" fmla="*/ 253398 w 1619476"/>
                            <a:gd name="csY1582" fmla="*/ 17224 h 693081"/>
                            <a:gd name="csX1583" fmla="*/ 256711 w 1619476"/>
                            <a:gd name="csY1583" fmla="*/ 17884 h 693081"/>
                            <a:gd name="csX1584" fmla="*/ 258781 w 1619476"/>
                            <a:gd name="csY1584" fmla="*/ 20055 h 693081"/>
                            <a:gd name="csX1585" fmla="*/ 260368 w 1619476"/>
                            <a:gd name="csY1585" fmla="*/ 22099 h 693081"/>
                            <a:gd name="csX1586" fmla="*/ 261104 w 1619476"/>
                            <a:gd name="csY1586" fmla="*/ 23203 h 693081"/>
                            <a:gd name="csX1587" fmla="*/ 262018 w 1619476"/>
                            <a:gd name="csY1587" fmla="*/ 24663 h 693081"/>
                            <a:gd name="csX1588" fmla="*/ 265916 w 1619476"/>
                            <a:gd name="csY1588" fmla="*/ 34490 h 693081"/>
                            <a:gd name="csX1589" fmla="*/ 267236 w 1619476"/>
                            <a:gd name="csY1589" fmla="*/ 40736 h 693081"/>
                            <a:gd name="csX1590" fmla="*/ 267274 w 1619476"/>
                            <a:gd name="csY1590" fmla="*/ 40723 h 693081"/>
                            <a:gd name="csX1591" fmla="*/ 267287 w 1619476"/>
                            <a:gd name="csY1591" fmla="*/ 40850 h 693081"/>
                            <a:gd name="csX1592" fmla="*/ 266805 w 1619476"/>
                            <a:gd name="csY1592" fmla="*/ 42526 h 693081"/>
                            <a:gd name="csX1593" fmla="*/ 268772 w 1619476"/>
                            <a:gd name="csY1593" fmla="*/ 46462 h 693081"/>
                            <a:gd name="csX1594" fmla="*/ 269750 w 1619476"/>
                            <a:gd name="csY1594" fmla="*/ 50017 h 693081"/>
                            <a:gd name="csX1595" fmla="*/ 269103 w 1619476"/>
                            <a:gd name="csY1595" fmla="*/ 56631 h 693081"/>
                            <a:gd name="csX1596" fmla="*/ 268011 w 1619476"/>
                            <a:gd name="csY1596" fmla="*/ 56517 h 693081"/>
                            <a:gd name="csX1597" fmla="*/ 264138 w 1619476"/>
                            <a:gd name="csY1597" fmla="*/ 54879 h 693081"/>
                            <a:gd name="csX1598" fmla="*/ 263961 w 1619476"/>
                            <a:gd name="csY1598" fmla="*/ 54955 h 693081"/>
                            <a:gd name="csX1599" fmla="*/ 263986 w 1619476"/>
                            <a:gd name="csY1599" fmla="*/ 54905 h 693081"/>
                            <a:gd name="csX1600" fmla="*/ 261421 w 1619476"/>
                            <a:gd name="csY1600" fmla="*/ 48214 h 693081"/>
                            <a:gd name="csX1601" fmla="*/ 261345 w 1619476"/>
                            <a:gd name="csY1601" fmla="*/ 47541 h 693081"/>
                            <a:gd name="csX1602" fmla="*/ 251950 w 1619476"/>
                            <a:gd name="csY1602" fmla="*/ 30567 h 693081"/>
                            <a:gd name="csX1603" fmla="*/ 247291 w 1619476"/>
                            <a:gd name="csY1603" fmla="*/ 28993 h 693081"/>
                            <a:gd name="csX1604" fmla="*/ 245209 w 1619476"/>
                            <a:gd name="csY1604" fmla="*/ 29145 h 693081"/>
                            <a:gd name="csX1605" fmla="*/ 243876 w 1619476"/>
                            <a:gd name="csY1605" fmla="*/ 29234 h 693081"/>
                            <a:gd name="csX1606" fmla="*/ 243495 w 1619476"/>
                            <a:gd name="csY1606" fmla="*/ 29412 h 693081"/>
                            <a:gd name="csX1607" fmla="*/ 241197 w 1619476"/>
                            <a:gd name="csY1607" fmla="*/ 30643 h 693081"/>
                            <a:gd name="csX1608" fmla="*/ 240651 w 1619476"/>
                            <a:gd name="csY1608" fmla="*/ 31049 h 693081"/>
                            <a:gd name="csX1609" fmla="*/ 240638 w 1619476"/>
                            <a:gd name="csY1609" fmla="*/ 31049 h 693081"/>
                            <a:gd name="csX1610" fmla="*/ 240638 w 1619476"/>
                            <a:gd name="csY1610" fmla="*/ 31075 h 693081"/>
                            <a:gd name="csX1611" fmla="*/ 240511 w 1619476"/>
                            <a:gd name="csY1611" fmla="*/ 31468 h 693081"/>
                            <a:gd name="csX1612" fmla="*/ 244358 w 1619476"/>
                            <a:gd name="csY1612" fmla="*/ 31494 h 693081"/>
                            <a:gd name="csX1613" fmla="*/ 254185 w 1619476"/>
                            <a:gd name="csY1613" fmla="*/ 43136 h 693081"/>
                            <a:gd name="csX1614" fmla="*/ 258946 w 1619476"/>
                            <a:gd name="csY1614" fmla="*/ 51642 h 693081"/>
                            <a:gd name="csX1615" fmla="*/ 259339 w 1619476"/>
                            <a:gd name="csY1615" fmla="*/ 52670 h 693081"/>
                            <a:gd name="csX1616" fmla="*/ 261840 w 1619476"/>
                            <a:gd name="csY1616" fmla="*/ 58637 h 693081"/>
                            <a:gd name="csX1617" fmla="*/ 261866 w 1619476"/>
                            <a:gd name="csY1617" fmla="*/ 58574 h 693081"/>
                            <a:gd name="csX1618" fmla="*/ 261840 w 1619476"/>
                            <a:gd name="csY1618" fmla="*/ 58866 h 693081"/>
                            <a:gd name="csX1619" fmla="*/ 266525 w 1619476"/>
                            <a:gd name="csY1619" fmla="*/ 63563 h 693081"/>
                            <a:gd name="csX1620" fmla="*/ 267960 w 1619476"/>
                            <a:gd name="csY1620" fmla="*/ 80017 h 693081"/>
                            <a:gd name="csX1621" fmla="*/ 267338 w 1619476"/>
                            <a:gd name="csY1621" fmla="*/ 80029 h 693081"/>
                            <a:gd name="csX1622" fmla="*/ 267274 w 1619476"/>
                            <a:gd name="csY1622" fmla="*/ 79776 h 693081"/>
                            <a:gd name="csX1623" fmla="*/ 261003 w 1619476"/>
                            <a:gd name="csY1623" fmla="*/ 63220 h 693081"/>
                            <a:gd name="csX1624" fmla="*/ 260926 w 1619476"/>
                            <a:gd name="csY1624" fmla="*/ 63004 h 693081"/>
                            <a:gd name="csX1625" fmla="*/ 260876 w 1619476"/>
                            <a:gd name="csY1625" fmla="*/ 63043 h 693081"/>
                            <a:gd name="csX1626" fmla="*/ 254832 w 1619476"/>
                            <a:gd name="csY1626" fmla="*/ 59704 h 693081"/>
                            <a:gd name="csX1627" fmla="*/ 250440 w 1619476"/>
                            <a:gd name="csY1627" fmla="*/ 59792 h 693081"/>
                            <a:gd name="csX1628" fmla="*/ 245222 w 1619476"/>
                            <a:gd name="csY1628" fmla="*/ 60529 h 693081"/>
                            <a:gd name="csX1629" fmla="*/ 239127 w 1619476"/>
                            <a:gd name="csY1629" fmla="*/ 72628 h 693081"/>
                            <a:gd name="csX1630" fmla="*/ 239127 w 1619476"/>
                            <a:gd name="csY1630" fmla="*/ 72920 h 693081"/>
                            <a:gd name="csX1631" fmla="*/ 238899 w 1619476"/>
                            <a:gd name="csY1631" fmla="*/ 75459 h 693081"/>
                            <a:gd name="csX1632" fmla="*/ 238708 w 1619476"/>
                            <a:gd name="csY1632" fmla="*/ 75269 h 693081"/>
                            <a:gd name="csX1633" fmla="*/ 234011 w 1619476"/>
                            <a:gd name="csY1633" fmla="*/ 72285 h 693081"/>
                            <a:gd name="csX1634" fmla="*/ 234189 w 1619476"/>
                            <a:gd name="csY1634" fmla="*/ 74151 h 693081"/>
                            <a:gd name="csX1635" fmla="*/ 235674 w 1619476"/>
                            <a:gd name="csY1635" fmla="*/ 79077 h 693081"/>
                            <a:gd name="csX1636" fmla="*/ 235712 w 1619476"/>
                            <a:gd name="csY1636" fmla="*/ 79687 h 693081"/>
                            <a:gd name="csX1637" fmla="*/ 237782 w 1619476"/>
                            <a:gd name="csY1637" fmla="*/ 86517 h 693081"/>
                            <a:gd name="csX1638" fmla="*/ 237591 w 1619476"/>
                            <a:gd name="csY1638" fmla="*/ 87736 h 693081"/>
                            <a:gd name="csX1639" fmla="*/ 237299 w 1619476"/>
                            <a:gd name="csY1639" fmla="*/ 91570 h 693081"/>
                            <a:gd name="csX1640" fmla="*/ 236296 w 1619476"/>
                            <a:gd name="csY1640" fmla="*/ 91633 h 693081"/>
                            <a:gd name="csX1641" fmla="*/ 235712 w 1619476"/>
                            <a:gd name="csY1641" fmla="*/ 92763 h 693081"/>
                            <a:gd name="csX1642" fmla="*/ 238023 w 1619476"/>
                            <a:gd name="csY1642" fmla="*/ 92624 h 693081"/>
                            <a:gd name="csX1643" fmla="*/ 238391 w 1619476"/>
                            <a:gd name="csY1643" fmla="*/ 92217 h 693081"/>
                            <a:gd name="csX1644" fmla="*/ 238404 w 1619476"/>
                            <a:gd name="csY1644" fmla="*/ 93500 h 693081"/>
                            <a:gd name="csX1645" fmla="*/ 240181 w 1619476"/>
                            <a:gd name="csY1645" fmla="*/ 91786 h 693081"/>
                            <a:gd name="csX1646" fmla="*/ 240626 w 1619476"/>
                            <a:gd name="csY1646" fmla="*/ 86999 h 693081"/>
                            <a:gd name="csX1647" fmla="*/ 241222 w 1619476"/>
                            <a:gd name="csY1647" fmla="*/ 86974 h 693081"/>
                            <a:gd name="csX1648" fmla="*/ 241324 w 1619476"/>
                            <a:gd name="csY1648" fmla="*/ 91265 h 693081"/>
                            <a:gd name="csX1649" fmla="*/ 240816 w 1619476"/>
                            <a:gd name="csY1649" fmla="*/ 92217 h 693081"/>
                            <a:gd name="csX1650" fmla="*/ 240981 w 1619476"/>
                            <a:gd name="csY1650" fmla="*/ 93500 h 693081"/>
                            <a:gd name="csX1651" fmla="*/ 242568 w 1619476"/>
                            <a:gd name="csY1651" fmla="*/ 91608 h 693081"/>
                            <a:gd name="csX1652" fmla="*/ 242517 w 1619476"/>
                            <a:gd name="csY1652" fmla="*/ 86898 h 693081"/>
                            <a:gd name="csX1653" fmla="*/ 242809 w 1619476"/>
                            <a:gd name="csY1653" fmla="*/ 86860 h 693081"/>
                            <a:gd name="csX1654" fmla="*/ 243647 w 1619476"/>
                            <a:gd name="csY1654" fmla="*/ 89335 h 693081"/>
                            <a:gd name="csX1655" fmla="*/ 243838 w 1619476"/>
                            <a:gd name="csY1655" fmla="*/ 92471 h 693081"/>
                            <a:gd name="csX1656" fmla="*/ 244155 w 1619476"/>
                            <a:gd name="csY1656" fmla="*/ 97816 h 693081"/>
                            <a:gd name="csX1657" fmla="*/ 244574 w 1619476"/>
                            <a:gd name="csY1657" fmla="*/ 102437 h 693081"/>
                            <a:gd name="csX1658" fmla="*/ 244219 w 1619476"/>
                            <a:gd name="csY1658" fmla="*/ 103060 h 693081"/>
                            <a:gd name="csX1659" fmla="*/ 243660 w 1619476"/>
                            <a:gd name="csY1659" fmla="*/ 101523 h 693081"/>
                            <a:gd name="csX1660" fmla="*/ 242390 w 1619476"/>
                            <a:gd name="csY1660" fmla="*/ 101549 h 693081"/>
                            <a:gd name="csX1661" fmla="*/ 243647 w 1619476"/>
                            <a:gd name="csY1661" fmla="*/ 104215 h 693081"/>
                            <a:gd name="csX1662" fmla="*/ 244320 w 1619476"/>
                            <a:gd name="csY1662" fmla="*/ 104380 h 693081"/>
                            <a:gd name="csX1663" fmla="*/ 245285 w 1619476"/>
                            <a:gd name="csY1663" fmla="*/ 103936 h 693081"/>
                            <a:gd name="csX1664" fmla="*/ 245222 w 1619476"/>
                            <a:gd name="csY1664" fmla="*/ 97105 h 693081"/>
                            <a:gd name="csX1665" fmla="*/ 244930 w 1619476"/>
                            <a:gd name="csY1665" fmla="*/ 93106 h 693081"/>
                            <a:gd name="csX1666" fmla="*/ 244752 w 1619476"/>
                            <a:gd name="csY1666" fmla="*/ 88675 h 693081"/>
                            <a:gd name="csX1667" fmla="*/ 244079 w 1619476"/>
                            <a:gd name="csY1667" fmla="*/ 86682 h 693081"/>
                            <a:gd name="csX1668" fmla="*/ 245374 w 1619476"/>
                            <a:gd name="csY1668" fmla="*/ 86530 h 693081"/>
                            <a:gd name="csX1669" fmla="*/ 245729 w 1619476"/>
                            <a:gd name="csY1669" fmla="*/ 87888 h 693081"/>
                            <a:gd name="csX1670" fmla="*/ 246186 w 1619476"/>
                            <a:gd name="csY1670" fmla="*/ 91189 h 693081"/>
                            <a:gd name="csX1671" fmla="*/ 246123 w 1619476"/>
                            <a:gd name="csY1671" fmla="*/ 91773 h 693081"/>
                            <a:gd name="csX1672" fmla="*/ 245666 w 1619476"/>
                            <a:gd name="csY1672" fmla="*/ 91811 h 693081"/>
                            <a:gd name="csX1673" fmla="*/ 245717 w 1619476"/>
                            <a:gd name="csY1673" fmla="*/ 93093 h 693081"/>
                            <a:gd name="csX1674" fmla="*/ 247443 w 1619476"/>
                            <a:gd name="csY1674" fmla="*/ 91379 h 693081"/>
                            <a:gd name="csX1675" fmla="*/ 246859 w 1619476"/>
                            <a:gd name="csY1675" fmla="*/ 87279 h 693081"/>
                            <a:gd name="csX1676" fmla="*/ 246669 w 1619476"/>
                            <a:gd name="csY1676" fmla="*/ 86441 h 693081"/>
                            <a:gd name="csX1677" fmla="*/ 247418 w 1619476"/>
                            <a:gd name="csY1677" fmla="*/ 86441 h 693081"/>
                            <a:gd name="csX1678" fmla="*/ 247685 w 1619476"/>
                            <a:gd name="csY1678" fmla="*/ 87583 h 693081"/>
                            <a:gd name="csX1679" fmla="*/ 248814 w 1619476"/>
                            <a:gd name="csY1679" fmla="*/ 91240 h 693081"/>
                            <a:gd name="csX1680" fmla="*/ 247888 w 1619476"/>
                            <a:gd name="csY1680" fmla="*/ 91659 h 693081"/>
                            <a:gd name="csX1681" fmla="*/ 247761 w 1619476"/>
                            <a:gd name="csY1681" fmla="*/ 92941 h 693081"/>
                            <a:gd name="csX1682" fmla="*/ 249868 w 1619476"/>
                            <a:gd name="csY1682" fmla="*/ 91964 h 693081"/>
                            <a:gd name="csX1683" fmla="*/ 248814 w 1619476"/>
                            <a:gd name="csY1683" fmla="*/ 86974 h 693081"/>
                            <a:gd name="csX1684" fmla="*/ 248700 w 1619476"/>
                            <a:gd name="csY1684" fmla="*/ 86492 h 693081"/>
                            <a:gd name="csX1685" fmla="*/ 249005 w 1619476"/>
                            <a:gd name="csY1685" fmla="*/ 86504 h 693081"/>
                            <a:gd name="csX1686" fmla="*/ 253068 w 1619476"/>
                            <a:gd name="csY1686" fmla="*/ 83495 h 693081"/>
                            <a:gd name="csX1687" fmla="*/ 253144 w 1619476"/>
                            <a:gd name="csY1687" fmla="*/ 67448 h 693081"/>
                            <a:gd name="csX1688" fmla="*/ 253575 w 1619476"/>
                            <a:gd name="csY1688" fmla="*/ 67842 h 693081"/>
                            <a:gd name="csX1689" fmla="*/ 253575 w 1619476"/>
                            <a:gd name="csY1689" fmla="*/ 67854 h 693081"/>
                            <a:gd name="csX1690" fmla="*/ 253652 w 1619476"/>
                            <a:gd name="csY1690" fmla="*/ 67956 h 693081"/>
                            <a:gd name="csX1691" fmla="*/ 253880 w 1619476"/>
                            <a:gd name="csY1691" fmla="*/ 68794 h 693081"/>
                            <a:gd name="csX1692" fmla="*/ 256940 w 1619476"/>
                            <a:gd name="csY1692" fmla="*/ 75611 h 693081"/>
                            <a:gd name="csX1693" fmla="*/ 262285 w 1619476"/>
                            <a:gd name="csY1693" fmla="*/ 81972 h 693081"/>
                            <a:gd name="csX1694" fmla="*/ 266309 w 1619476"/>
                            <a:gd name="csY1694" fmla="*/ 88205 h 693081"/>
                            <a:gd name="csX1695" fmla="*/ 274079 w 1619476"/>
                            <a:gd name="csY1695" fmla="*/ 104976 h 693081"/>
                            <a:gd name="csX1696" fmla="*/ 272822 w 1619476"/>
                            <a:gd name="csY1696" fmla="*/ 105687 h 693081"/>
                            <a:gd name="csX1697" fmla="*/ 272403 w 1619476"/>
                            <a:gd name="csY1697" fmla="*/ 104139 h 693081"/>
                            <a:gd name="csX1698" fmla="*/ 269331 w 1619476"/>
                            <a:gd name="csY1698" fmla="*/ 95582 h 693081"/>
                            <a:gd name="csX1699" fmla="*/ 269318 w 1619476"/>
                            <a:gd name="csY1699" fmla="*/ 95569 h 693081"/>
                            <a:gd name="csX1700" fmla="*/ 266932 w 1619476"/>
                            <a:gd name="csY1700" fmla="*/ 93131 h 693081"/>
                            <a:gd name="csX1701" fmla="*/ 263745 w 1619476"/>
                            <a:gd name="csY1701" fmla="*/ 92941 h 693081"/>
                            <a:gd name="csX1702" fmla="*/ 261790 w 1619476"/>
                            <a:gd name="csY1702" fmla="*/ 92928 h 693081"/>
                            <a:gd name="csX1703" fmla="*/ 255378 w 1619476"/>
                            <a:gd name="csY1703" fmla="*/ 93131 h 693081"/>
                            <a:gd name="csX1704" fmla="*/ 248891 w 1619476"/>
                            <a:gd name="csY1704" fmla="*/ 105180 h 693081"/>
                            <a:gd name="csX1705" fmla="*/ 248459 w 1619476"/>
                            <a:gd name="csY1705" fmla="*/ 105484 h 693081"/>
                            <a:gd name="csX1706" fmla="*/ 243482 w 1619476"/>
                            <a:gd name="csY1706" fmla="*/ 110588 h 693081"/>
                            <a:gd name="csX1707" fmla="*/ 243431 w 1619476"/>
                            <a:gd name="csY1707" fmla="*/ 110677 h 693081"/>
                            <a:gd name="csX1708" fmla="*/ 243355 w 1619476"/>
                            <a:gd name="csY1708" fmla="*/ 110359 h 693081"/>
                            <a:gd name="csX1709" fmla="*/ 239737 w 1619476"/>
                            <a:gd name="csY1709" fmla="*/ 101155 h 693081"/>
                            <a:gd name="csX1710" fmla="*/ 238937 w 1619476"/>
                            <a:gd name="csY1710" fmla="*/ 101549 h 693081"/>
                            <a:gd name="csX1711" fmla="*/ 237566 w 1619476"/>
                            <a:gd name="csY1711" fmla="*/ 108760 h 693081"/>
                            <a:gd name="csX1712" fmla="*/ 237540 w 1619476"/>
                            <a:gd name="csY1712" fmla="*/ 109331 h 693081"/>
                            <a:gd name="csX1713" fmla="*/ 237413 w 1619476"/>
                            <a:gd name="csY1713" fmla="*/ 112657 h 693081"/>
                            <a:gd name="csX1714" fmla="*/ 234493 w 1619476"/>
                            <a:gd name="csY1714" fmla="*/ 109255 h 693081"/>
                            <a:gd name="csX1715" fmla="*/ 230659 w 1619476"/>
                            <a:gd name="csY1715" fmla="*/ 106957 h 693081"/>
                            <a:gd name="csX1716" fmla="*/ 230596 w 1619476"/>
                            <a:gd name="csY1716" fmla="*/ 108455 h 693081"/>
                            <a:gd name="csX1717" fmla="*/ 231319 w 1619476"/>
                            <a:gd name="csY1717" fmla="*/ 110156 h 693081"/>
                            <a:gd name="csX1718" fmla="*/ 313513 w 1619476"/>
                            <a:gd name="csY1718" fmla="*/ 237647 h 693081"/>
                            <a:gd name="csX1719" fmla="*/ 312370 w 1619476"/>
                            <a:gd name="csY1719" fmla="*/ 232696 h 693081"/>
                            <a:gd name="csX1720" fmla="*/ 313513 w 1619476"/>
                            <a:gd name="csY1720" fmla="*/ 237647 h 693081"/>
                            <a:gd name="csX1721" fmla="*/ 298595 w 1619476"/>
                            <a:gd name="csY1721" fmla="*/ 252387 h 693081"/>
                            <a:gd name="csX1722" fmla="*/ 296691 w 1619476"/>
                            <a:gd name="csY1722" fmla="*/ 249924 h 693081"/>
                            <a:gd name="csX1723" fmla="*/ 296056 w 1619476"/>
                            <a:gd name="csY1723" fmla="*/ 249289 h 693081"/>
                            <a:gd name="csX1724" fmla="*/ 298671 w 1619476"/>
                            <a:gd name="csY1724" fmla="*/ 247537 h 693081"/>
                            <a:gd name="csX1725" fmla="*/ 301528 w 1619476"/>
                            <a:gd name="csY1725" fmla="*/ 250559 h 693081"/>
                            <a:gd name="csX1726" fmla="*/ 298595 w 1619476"/>
                            <a:gd name="csY1726" fmla="*/ 252387 h 693081"/>
                            <a:gd name="csX1727" fmla="*/ 338816 w 1619476"/>
                            <a:gd name="csY1727" fmla="*/ 359234 h 693081"/>
                            <a:gd name="csX1728" fmla="*/ 339527 w 1619476"/>
                            <a:gd name="csY1728" fmla="*/ 360669 h 693081"/>
                            <a:gd name="csX1729" fmla="*/ 342688 w 1619476"/>
                            <a:gd name="csY1729" fmla="*/ 358841 h 693081"/>
                            <a:gd name="csX1730" fmla="*/ 345227 w 1619476"/>
                            <a:gd name="csY1730" fmla="*/ 357254 h 693081"/>
                            <a:gd name="csX1731" fmla="*/ 342853 w 1619476"/>
                            <a:gd name="csY1731" fmla="*/ 360352 h 693081"/>
                            <a:gd name="csX1732" fmla="*/ 340631 w 1619476"/>
                            <a:gd name="csY1732" fmla="*/ 361621 h 693081"/>
                            <a:gd name="csX1733" fmla="*/ 338422 w 1619476"/>
                            <a:gd name="csY1733" fmla="*/ 362891 h 693081"/>
                            <a:gd name="csX1734" fmla="*/ 338816 w 1619476"/>
                            <a:gd name="csY1734" fmla="*/ 359234 h 693081"/>
                            <a:gd name="csX1735" fmla="*/ 341825 w 1619476"/>
                            <a:gd name="csY1735" fmla="*/ 355108 h 693081"/>
                            <a:gd name="csX1736" fmla="*/ 343653 w 1619476"/>
                            <a:gd name="csY1736" fmla="*/ 350830 h 693081"/>
                            <a:gd name="csX1737" fmla="*/ 343323 w 1619476"/>
                            <a:gd name="csY1737" fmla="*/ 354791 h 693081"/>
                            <a:gd name="csX1738" fmla="*/ 345227 w 1619476"/>
                            <a:gd name="csY1738" fmla="*/ 354156 h 693081"/>
                            <a:gd name="csX1739" fmla="*/ 350077 w 1619476"/>
                            <a:gd name="csY1739" fmla="*/ 351769 h 693081"/>
                            <a:gd name="csX1740" fmla="*/ 348807 w 1619476"/>
                            <a:gd name="csY1740" fmla="*/ 353280 h 693081"/>
                            <a:gd name="csX1741" fmla="*/ 343018 w 1619476"/>
                            <a:gd name="csY1741" fmla="*/ 356606 h 693081"/>
                            <a:gd name="csX1742" fmla="*/ 341659 w 1619476"/>
                            <a:gd name="csY1742" fmla="*/ 357101 h 693081"/>
                            <a:gd name="csX1743" fmla="*/ 341824 w 1619476"/>
                            <a:gd name="csY1743" fmla="*/ 355108 h 693081"/>
                            <a:gd name="csX1744" fmla="*/ 346268 w 1619476"/>
                            <a:gd name="csY1744" fmla="*/ 349230 h 693081"/>
                            <a:gd name="csX1745" fmla="*/ 349366 w 1619476"/>
                            <a:gd name="csY1745" fmla="*/ 344469 h 693081"/>
                            <a:gd name="csX1746" fmla="*/ 348655 w 1619476"/>
                            <a:gd name="csY1746" fmla="*/ 346373 h 693081"/>
                            <a:gd name="csX1747" fmla="*/ 348414 w 1619476"/>
                            <a:gd name="csY1747" fmla="*/ 349154 h 693081"/>
                            <a:gd name="csX1748" fmla="*/ 352375 w 1619476"/>
                            <a:gd name="csY1748" fmla="*/ 347338 h 693081"/>
                            <a:gd name="csX1749" fmla="*/ 356818 w 1619476"/>
                            <a:gd name="csY1749" fmla="*/ 345104 h 693081"/>
                            <a:gd name="csX1750" fmla="*/ 349290 w 1619476"/>
                            <a:gd name="csY1750" fmla="*/ 349865 h 693081"/>
                            <a:gd name="csX1751" fmla="*/ 346027 w 1619476"/>
                            <a:gd name="csY1751" fmla="*/ 350741 h 693081"/>
                            <a:gd name="csX1752" fmla="*/ 346268 w 1619476"/>
                            <a:gd name="csY1752" fmla="*/ 349230 h 693081"/>
                            <a:gd name="csX1753" fmla="*/ 352299 w 1619476"/>
                            <a:gd name="csY1753" fmla="*/ 342336 h 693081"/>
                            <a:gd name="csX1754" fmla="*/ 353010 w 1619476"/>
                            <a:gd name="csY1754" fmla="*/ 340597 h 693081"/>
                            <a:gd name="csX1755" fmla="*/ 355231 w 1619476"/>
                            <a:gd name="csY1755" fmla="*/ 338845 h 693081"/>
                            <a:gd name="csX1756" fmla="*/ 354990 w 1619476"/>
                            <a:gd name="csY1756" fmla="*/ 342336 h 693081"/>
                            <a:gd name="csX1757" fmla="*/ 359523 w 1619476"/>
                            <a:gd name="csY1757" fmla="*/ 340203 h 693081"/>
                            <a:gd name="csX1758" fmla="*/ 360716 w 1619476"/>
                            <a:gd name="csY1758" fmla="*/ 340038 h 693081"/>
                            <a:gd name="csX1759" fmla="*/ 353962 w 1619476"/>
                            <a:gd name="csY1759" fmla="*/ 343606 h 693081"/>
                            <a:gd name="csX1760" fmla="*/ 351905 w 1619476"/>
                            <a:gd name="csY1760" fmla="*/ 344241 h 693081"/>
                            <a:gd name="csX1761" fmla="*/ 352299 w 1619476"/>
                            <a:gd name="csY1761" fmla="*/ 342336 h 693081"/>
                            <a:gd name="csX1762" fmla="*/ 359523 w 1619476"/>
                            <a:gd name="csY1762" fmla="*/ 336712 h 693081"/>
                            <a:gd name="csX1763" fmla="*/ 363090 w 1619476"/>
                            <a:gd name="csY1763" fmla="*/ 333538 h 693081"/>
                            <a:gd name="csX1764" fmla="*/ 362062 w 1619476"/>
                            <a:gd name="csY1764" fmla="*/ 335747 h 693081"/>
                            <a:gd name="csX1765" fmla="*/ 366416 w 1619476"/>
                            <a:gd name="csY1765" fmla="*/ 335671 h 693081"/>
                            <a:gd name="csX1766" fmla="*/ 368003 w 1619476"/>
                            <a:gd name="csY1766" fmla="*/ 335366 h 693081"/>
                            <a:gd name="csX1767" fmla="*/ 367051 w 1619476"/>
                            <a:gd name="csY1767" fmla="*/ 336230 h 693081"/>
                            <a:gd name="csX1768" fmla="*/ 362062 w 1619476"/>
                            <a:gd name="csY1768" fmla="*/ 337575 h 693081"/>
                            <a:gd name="csX1769" fmla="*/ 358964 w 1619476"/>
                            <a:gd name="csY1769" fmla="*/ 337982 h 693081"/>
                            <a:gd name="csX1770" fmla="*/ 359523 w 1619476"/>
                            <a:gd name="csY1770" fmla="*/ 336712 h 693081"/>
                            <a:gd name="csX1771" fmla="*/ 369819 w 1619476"/>
                            <a:gd name="csY1771" fmla="*/ 332103 h 693081"/>
                            <a:gd name="csX1772" fmla="*/ 372841 w 1619476"/>
                            <a:gd name="csY1772" fmla="*/ 329882 h 693081"/>
                            <a:gd name="csX1773" fmla="*/ 373006 w 1619476"/>
                            <a:gd name="csY1773" fmla="*/ 331938 h 693081"/>
                            <a:gd name="csX1774" fmla="*/ 377043 w 1619476"/>
                            <a:gd name="csY1774" fmla="*/ 332814 h 693081"/>
                            <a:gd name="csX1775" fmla="*/ 375545 w 1619476"/>
                            <a:gd name="csY1775" fmla="*/ 333145 h 693081"/>
                            <a:gd name="csX1776" fmla="*/ 371101 w 1619476"/>
                            <a:gd name="csY1776" fmla="*/ 333221 h 693081"/>
                            <a:gd name="csX1777" fmla="*/ 369819 w 1619476"/>
                            <a:gd name="csY1777" fmla="*/ 332103 h 693081"/>
                            <a:gd name="csX1778" fmla="*/ 378236 w 1619476"/>
                            <a:gd name="csY1778" fmla="*/ 329412 h 693081"/>
                            <a:gd name="csX1779" fmla="*/ 394817 w 1619476"/>
                            <a:gd name="csY1779" fmla="*/ 328066 h 693081"/>
                            <a:gd name="csX1780" fmla="*/ 388876 w 1619476"/>
                            <a:gd name="csY1780" fmla="*/ 329171 h 693081"/>
                            <a:gd name="csX1781" fmla="*/ 388076 w 1619476"/>
                            <a:gd name="csY1781" fmla="*/ 328612 h 693081"/>
                            <a:gd name="csX1782" fmla="*/ 382997 w 1619476"/>
                            <a:gd name="csY1782" fmla="*/ 329564 h 693081"/>
                            <a:gd name="csX1783" fmla="*/ 379912 w 1619476"/>
                            <a:gd name="csY1783" fmla="*/ 329564 h 693081"/>
                            <a:gd name="csX1784" fmla="*/ 377843 w 1619476"/>
                            <a:gd name="csY1784" fmla="*/ 329640 h 693081"/>
                            <a:gd name="csX1785" fmla="*/ 378237 w 1619476"/>
                            <a:gd name="csY1785" fmla="*/ 329412 h 693081"/>
                            <a:gd name="csX1786" fmla="*/ 386171 w 1619476"/>
                            <a:gd name="csY1786" fmla="*/ 323775 h 693081"/>
                            <a:gd name="csX1787" fmla="*/ 386806 w 1619476"/>
                            <a:gd name="csY1787" fmla="*/ 321236 h 693081"/>
                            <a:gd name="csX1788" fmla="*/ 386730 w 1619476"/>
                            <a:gd name="csY1788" fmla="*/ 320436 h 693081"/>
                            <a:gd name="csX1789" fmla="*/ 387847 w 1619476"/>
                            <a:gd name="csY1789" fmla="*/ 322658 h 693081"/>
                            <a:gd name="csX1790" fmla="*/ 387212 w 1619476"/>
                            <a:gd name="csY1790" fmla="*/ 325121 h 693081"/>
                            <a:gd name="csX1791" fmla="*/ 385384 w 1619476"/>
                            <a:gd name="csY1791" fmla="*/ 325273 h 693081"/>
                            <a:gd name="csX1792" fmla="*/ 386171 w 1619476"/>
                            <a:gd name="csY1792" fmla="*/ 323775 h 693081"/>
                            <a:gd name="csX1793" fmla="*/ 396798 w 1619476"/>
                            <a:gd name="csY1793" fmla="*/ 331710 h 693081"/>
                            <a:gd name="csX1794" fmla="*/ 391008 w 1619476"/>
                            <a:gd name="csY1794" fmla="*/ 333462 h 693081"/>
                            <a:gd name="csX1795" fmla="*/ 383239 w 1619476"/>
                            <a:gd name="csY1795" fmla="*/ 334643 h 693081"/>
                            <a:gd name="csX1796" fmla="*/ 396798 w 1619476"/>
                            <a:gd name="csY1796" fmla="*/ 331710 h 693081"/>
                            <a:gd name="csX1797" fmla="*/ 398144 w 1619476"/>
                            <a:gd name="csY1797" fmla="*/ 326390 h 693081"/>
                            <a:gd name="csX1798" fmla="*/ 400772 w 1619476"/>
                            <a:gd name="csY1798" fmla="*/ 320842 h 693081"/>
                            <a:gd name="csX1799" fmla="*/ 400683 w 1619476"/>
                            <a:gd name="csY1799" fmla="*/ 319408 h 693081"/>
                            <a:gd name="csX1800" fmla="*/ 401241 w 1619476"/>
                            <a:gd name="csY1800" fmla="*/ 323610 h 693081"/>
                            <a:gd name="csX1801" fmla="*/ 398702 w 1619476"/>
                            <a:gd name="csY1801" fmla="*/ 327825 h 693081"/>
                            <a:gd name="csX1802" fmla="*/ 396874 w 1619476"/>
                            <a:gd name="csY1802" fmla="*/ 327584 h 693081"/>
                            <a:gd name="csX1803" fmla="*/ 398144 w 1619476"/>
                            <a:gd name="csY1803" fmla="*/ 326390 h 693081"/>
                            <a:gd name="csX1804" fmla="*/ 405050 w 1619476"/>
                            <a:gd name="csY1804" fmla="*/ 336077 h 693081"/>
                            <a:gd name="csX1805" fmla="*/ 405291 w 1619476"/>
                            <a:gd name="csY1805" fmla="*/ 337664 h 693081"/>
                            <a:gd name="csX1806" fmla="*/ 400137 w 1619476"/>
                            <a:gd name="csY1806" fmla="*/ 336395 h 693081"/>
                            <a:gd name="csX1807" fmla="*/ 398385 w 1619476"/>
                            <a:gd name="csY1807" fmla="*/ 335442 h 693081"/>
                            <a:gd name="csX1808" fmla="*/ 401165 w 1619476"/>
                            <a:gd name="csY1808" fmla="*/ 334731 h 693081"/>
                            <a:gd name="csX1809" fmla="*/ 405050 w 1619476"/>
                            <a:gd name="csY1809" fmla="*/ 336077 h 693081"/>
                            <a:gd name="csX1810" fmla="*/ 407437 w 1619476"/>
                            <a:gd name="csY1810" fmla="*/ 328853 h 693081"/>
                            <a:gd name="csX1811" fmla="*/ 409735 w 1619476"/>
                            <a:gd name="csY1811" fmla="*/ 326632 h 693081"/>
                            <a:gd name="csX1812" fmla="*/ 410129 w 1619476"/>
                            <a:gd name="csY1812" fmla="*/ 325756 h 693081"/>
                            <a:gd name="csX1813" fmla="*/ 408618 w 1619476"/>
                            <a:gd name="csY1813" fmla="*/ 329958 h 693081"/>
                            <a:gd name="csX1814" fmla="*/ 406409 w 1619476"/>
                            <a:gd name="csY1814" fmla="*/ 332345 h 693081"/>
                            <a:gd name="csX1815" fmla="*/ 404809 w 1619476"/>
                            <a:gd name="csY1815" fmla="*/ 330834 h 693081"/>
                            <a:gd name="csX1816" fmla="*/ 407437 w 1619476"/>
                            <a:gd name="csY1816" fmla="*/ 328853 h 693081"/>
                            <a:gd name="csX1817" fmla="*/ 411474 w 1619476"/>
                            <a:gd name="csY1817" fmla="*/ 337423 h 693081"/>
                            <a:gd name="csX1818" fmla="*/ 414877 w 1619476"/>
                            <a:gd name="csY1818" fmla="*/ 333538 h 693081"/>
                            <a:gd name="csX1819" fmla="*/ 414877 w 1619476"/>
                            <a:gd name="csY1819" fmla="*/ 333614 h 693081"/>
                            <a:gd name="csX1820" fmla="*/ 413226 w 1619476"/>
                            <a:gd name="csY1820" fmla="*/ 336864 h 693081"/>
                            <a:gd name="csX1821" fmla="*/ 411170 w 1619476"/>
                            <a:gd name="csY1821" fmla="*/ 339645 h 693081"/>
                            <a:gd name="csX1822" fmla="*/ 410281 w 1619476"/>
                            <a:gd name="csY1822" fmla="*/ 338528 h 693081"/>
                            <a:gd name="csX1823" fmla="*/ 411474 w 1619476"/>
                            <a:gd name="csY1823" fmla="*/ 337423 h 693081"/>
                            <a:gd name="csX1824" fmla="*/ 417416 w 1619476"/>
                            <a:gd name="csY1824" fmla="*/ 343200 h 693081"/>
                            <a:gd name="csX1825" fmla="*/ 414877 w 1619476"/>
                            <a:gd name="csY1825" fmla="*/ 346221 h 693081"/>
                            <a:gd name="csX1826" fmla="*/ 413620 w 1619476"/>
                            <a:gd name="csY1826" fmla="*/ 348367 h 693081"/>
                            <a:gd name="csX1827" fmla="*/ 411246 w 1619476"/>
                            <a:gd name="csY1827" fmla="*/ 348443 h 693081"/>
                            <a:gd name="csX1828" fmla="*/ 412515 w 1619476"/>
                            <a:gd name="csY1828" fmla="*/ 346780 h 693081"/>
                            <a:gd name="csX1829" fmla="*/ 413861 w 1619476"/>
                            <a:gd name="csY1829" fmla="*/ 345193 h 693081"/>
                            <a:gd name="csX1830" fmla="*/ 417416 w 1619476"/>
                            <a:gd name="csY1830" fmla="*/ 343200 h 693081"/>
                            <a:gd name="csX1831" fmla="*/ 418051 w 1619476"/>
                            <a:gd name="csY1831" fmla="*/ 338845 h 693081"/>
                            <a:gd name="csX1832" fmla="*/ 420514 w 1619476"/>
                            <a:gd name="csY1832" fmla="*/ 334731 h 693081"/>
                            <a:gd name="csX1833" fmla="*/ 417975 w 1619476"/>
                            <a:gd name="csY1833" fmla="*/ 341143 h 693081"/>
                            <a:gd name="csX1834" fmla="*/ 416476 w 1619476"/>
                            <a:gd name="csY1834" fmla="*/ 340991 h 693081"/>
                            <a:gd name="csX1835" fmla="*/ 418051 w 1619476"/>
                            <a:gd name="csY1835" fmla="*/ 338845 h 693081"/>
                            <a:gd name="csX1836" fmla="*/ 422266 w 1619476"/>
                            <a:gd name="csY1836" fmla="*/ 343365 h 693081"/>
                            <a:gd name="csX1837" fmla="*/ 423929 w 1619476"/>
                            <a:gd name="csY1837" fmla="*/ 343682 h 693081"/>
                            <a:gd name="csX1838" fmla="*/ 424005 w 1619476"/>
                            <a:gd name="csY1838" fmla="*/ 346539 h 693081"/>
                            <a:gd name="csX1839" fmla="*/ 422494 w 1619476"/>
                            <a:gd name="csY1839" fmla="*/ 345586 h 693081"/>
                            <a:gd name="csX1840" fmla="*/ 418457 w 1619476"/>
                            <a:gd name="csY1840" fmla="*/ 347656 h 693081"/>
                            <a:gd name="csX1841" fmla="*/ 417340 w 1619476"/>
                            <a:gd name="csY1841" fmla="*/ 348519 h 693081"/>
                            <a:gd name="csX1842" fmla="*/ 418457 w 1619476"/>
                            <a:gd name="csY1842" fmla="*/ 346297 h 693081"/>
                            <a:gd name="csX1843" fmla="*/ 422266 w 1619476"/>
                            <a:gd name="csY1843" fmla="*/ 343365 h 693081"/>
                            <a:gd name="csX1844" fmla="*/ 427662 w 1619476"/>
                            <a:gd name="csY1844" fmla="*/ 350906 h 693081"/>
                            <a:gd name="csX1845" fmla="*/ 427738 w 1619476"/>
                            <a:gd name="csY1845" fmla="*/ 351769 h 693081"/>
                            <a:gd name="csX1846" fmla="*/ 424881 w 1619476"/>
                            <a:gd name="csY1846" fmla="*/ 356060 h 693081"/>
                            <a:gd name="csX1847" fmla="*/ 423612 w 1619476"/>
                            <a:gd name="csY1847" fmla="*/ 357660 h 693081"/>
                            <a:gd name="csX1848" fmla="*/ 425592 w 1619476"/>
                            <a:gd name="csY1848" fmla="*/ 357889 h 693081"/>
                            <a:gd name="csX1849" fmla="*/ 431000 w 1619476"/>
                            <a:gd name="csY1849" fmla="*/ 356137 h 693081"/>
                            <a:gd name="csX1850" fmla="*/ 428842 w 1619476"/>
                            <a:gd name="csY1850" fmla="*/ 357736 h 693081"/>
                            <a:gd name="csX1851" fmla="*/ 423053 w 1619476"/>
                            <a:gd name="csY1851" fmla="*/ 360034 h 693081"/>
                            <a:gd name="csX1852" fmla="*/ 419803 w 1619476"/>
                            <a:gd name="csY1852" fmla="*/ 360821 h 693081"/>
                            <a:gd name="csX1853" fmla="*/ 421072 w 1619476"/>
                            <a:gd name="csY1853" fmla="*/ 359158 h 693081"/>
                            <a:gd name="csX1854" fmla="*/ 425199 w 1619476"/>
                            <a:gd name="csY1854" fmla="*/ 353762 h 693081"/>
                            <a:gd name="csX1855" fmla="*/ 426151 w 1619476"/>
                            <a:gd name="csY1855" fmla="*/ 352404 h 693081"/>
                            <a:gd name="csX1856" fmla="*/ 423447 w 1619476"/>
                            <a:gd name="csY1856" fmla="*/ 352493 h 693081"/>
                            <a:gd name="csX1857" fmla="*/ 416311 w 1619476"/>
                            <a:gd name="csY1857" fmla="*/ 355032 h 693081"/>
                            <a:gd name="csX1858" fmla="*/ 416311 w 1619476"/>
                            <a:gd name="csY1858" fmla="*/ 354004 h 693081"/>
                            <a:gd name="csX1859" fmla="*/ 420996 w 1619476"/>
                            <a:gd name="csY1859" fmla="*/ 351769 h 693081"/>
                            <a:gd name="csX1860" fmla="*/ 422901 w 1619476"/>
                            <a:gd name="csY1860" fmla="*/ 351376 h 693081"/>
                            <a:gd name="csX1861" fmla="*/ 427662 w 1619476"/>
                            <a:gd name="csY1861" fmla="*/ 350906 h 693081"/>
                            <a:gd name="csX1862" fmla="*/ 429871 w 1619476"/>
                            <a:gd name="csY1862" fmla="*/ 346691 h 693081"/>
                            <a:gd name="csX1863" fmla="*/ 432334 w 1619476"/>
                            <a:gd name="csY1863" fmla="*/ 343060 h 693081"/>
                            <a:gd name="csX1864" fmla="*/ 432410 w 1619476"/>
                            <a:gd name="csY1864" fmla="*/ 342908 h 693081"/>
                            <a:gd name="csX1865" fmla="*/ 431940 w 1619476"/>
                            <a:gd name="csY1865" fmla="*/ 345434 h 693081"/>
                            <a:gd name="csX1866" fmla="*/ 429731 w 1619476"/>
                            <a:gd name="csY1866" fmla="*/ 348684 h 693081"/>
                            <a:gd name="csX1867" fmla="*/ 428449 w 1619476"/>
                            <a:gd name="csY1867" fmla="*/ 348836 h 693081"/>
                            <a:gd name="csX1868" fmla="*/ 429871 w 1619476"/>
                            <a:gd name="csY1868" fmla="*/ 346691 h 693081"/>
                            <a:gd name="csX1869" fmla="*/ 407907 w 1619476"/>
                            <a:gd name="csY1869" fmla="*/ 352099 h 693081"/>
                            <a:gd name="csX1870" fmla="*/ 409417 w 1619476"/>
                            <a:gd name="csY1870" fmla="*/ 351541 h 693081"/>
                            <a:gd name="csX1871" fmla="*/ 413150 w 1619476"/>
                            <a:gd name="csY1871" fmla="*/ 352252 h 693081"/>
                            <a:gd name="csX1872" fmla="*/ 412820 w 1619476"/>
                            <a:gd name="csY1872" fmla="*/ 355895 h 693081"/>
                            <a:gd name="csX1873" fmla="*/ 412198 w 1619476"/>
                            <a:gd name="csY1873" fmla="*/ 354080 h 693081"/>
                            <a:gd name="csX1874" fmla="*/ 409583 w 1619476"/>
                            <a:gd name="csY1874" fmla="*/ 352658 h 693081"/>
                            <a:gd name="csX1875" fmla="*/ 407907 w 1619476"/>
                            <a:gd name="csY1875" fmla="*/ 352099 h 693081"/>
                            <a:gd name="csX1876" fmla="*/ 405685 w 1619476"/>
                            <a:gd name="csY1876" fmla="*/ 352023 h 693081"/>
                            <a:gd name="csX1877" fmla="*/ 403704 w 1619476"/>
                            <a:gd name="csY1877" fmla="*/ 355819 h 693081"/>
                            <a:gd name="csX1878" fmla="*/ 403387 w 1619476"/>
                            <a:gd name="csY1878" fmla="*/ 356060 h 693081"/>
                            <a:gd name="csX1879" fmla="*/ 403616 w 1619476"/>
                            <a:gd name="csY1879" fmla="*/ 352963 h 693081"/>
                            <a:gd name="csX1880" fmla="*/ 401241 w 1619476"/>
                            <a:gd name="csY1880" fmla="*/ 351934 h 693081"/>
                            <a:gd name="csX1881" fmla="*/ 400454 w 1619476"/>
                            <a:gd name="csY1881" fmla="*/ 352175 h 693081"/>
                            <a:gd name="csX1882" fmla="*/ 399743 w 1619476"/>
                            <a:gd name="csY1882" fmla="*/ 350906 h 693081"/>
                            <a:gd name="csX1883" fmla="*/ 405685 w 1619476"/>
                            <a:gd name="csY1883" fmla="*/ 352023 h 693081"/>
                            <a:gd name="csX1884" fmla="*/ 402752 w 1619476"/>
                            <a:gd name="csY1884" fmla="*/ 339734 h 693081"/>
                            <a:gd name="csX1885" fmla="*/ 402346 w 1619476"/>
                            <a:gd name="csY1885" fmla="*/ 339086 h 693081"/>
                            <a:gd name="csX1886" fmla="*/ 404885 w 1619476"/>
                            <a:gd name="csY1886" fmla="*/ 339569 h 693081"/>
                            <a:gd name="csX1887" fmla="*/ 404098 w 1619476"/>
                            <a:gd name="csY1887" fmla="*/ 347262 h 693081"/>
                            <a:gd name="csX1888" fmla="*/ 404250 w 1619476"/>
                            <a:gd name="csY1888" fmla="*/ 345358 h 693081"/>
                            <a:gd name="csX1889" fmla="*/ 402752 w 1619476"/>
                            <a:gd name="csY1889" fmla="*/ 339734 h 693081"/>
                            <a:gd name="csX1890" fmla="*/ 428373 w 1619476"/>
                            <a:gd name="csY1890" fmla="*/ 365341 h 693081"/>
                            <a:gd name="csX1891" fmla="*/ 422342 w 1619476"/>
                            <a:gd name="csY1891" fmla="*/ 365988 h 693081"/>
                            <a:gd name="csX1892" fmla="*/ 422659 w 1619476"/>
                            <a:gd name="csY1892" fmla="*/ 366864 h 693081"/>
                            <a:gd name="csX1893" fmla="*/ 425998 w 1619476"/>
                            <a:gd name="csY1893" fmla="*/ 366928 h 693081"/>
                            <a:gd name="csX1894" fmla="*/ 427027 w 1619476"/>
                            <a:gd name="csY1894" fmla="*/ 366776 h 693081"/>
                            <a:gd name="csX1895" fmla="*/ 425668 w 1619476"/>
                            <a:gd name="csY1895" fmla="*/ 368032 h 693081"/>
                            <a:gd name="csX1896" fmla="*/ 418533 w 1619476"/>
                            <a:gd name="csY1896" fmla="*/ 368350 h 693081"/>
                            <a:gd name="csX1897" fmla="*/ 420120 w 1619476"/>
                            <a:gd name="csY1897" fmla="*/ 369467 h 693081"/>
                            <a:gd name="csX1898" fmla="*/ 422659 w 1619476"/>
                            <a:gd name="csY1898" fmla="*/ 370102 h 693081"/>
                            <a:gd name="csX1899" fmla="*/ 418533 w 1619476"/>
                            <a:gd name="csY1899" fmla="*/ 370965 h 693081"/>
                            <a:gd name="csX1900" fmla="*/ 411170 w 1619476"/>
                            <a:gd name="csY1900" fmla="*/ 371600 h 693081"/>
                            <a:gd name="csX1901" fmla="*/ 408224 w 1619476"/>
                            <a:gd name="csY1901" fmla="*/ 373504 h 693081"/>
                            <a:gd name="csX1902" fmla="*/ 400137 w 1619476"/>
                            <a:gd name="csY1902" fmla="*/ 373822 h 693081"/>
                            <a:gd name="csX1903" fmla="*/ 394741 w 1619476"/>
                            <a:gd name="csY1903" fmla="*/ 372717 h 693081"/>
                            <a:gd name="csX1904" fmla="*/ 402994 w 1619476"/>
                            <a:gd name="csY1904" fmla="*/ 368756 h 693081"/>
                            <a:gd name="csX1905" fmla="*/ 409176 w 1619476"/>
                            <a:gd name="csY1905" fmla="*/ 366928 h 693081"/>
                            <a:gd name="csX1906" fmla="*/ 410687 w 1619476"/>
                            <a:gd name="csY1906" fmla="*/ 367487 h 693081"/>
                            <a:gd name="csX1907" fmla="*/ 411474 w 1619476"/>
                            <a:gd name="csY1907" fmla="*/ 366776 h 693081"/>
                            <a:gd name="csX1908" fmla="*/ 420044 w 1619476"/>
                            <a:gd name="csY1908" fmla="*/ 363995 h 693081"/>
                            <a:gd name="csX1909" fmla="*/ 430594 w 1619476"/>
                            <a:gd name="csY1909" fmla="*/ 363437 h 693081"/>
                            <a:gd name="csX1910" fmla="*/ 430912 w 1619476"/>
                            <a:gd name="csY1910" fmla="*/ 363437 h 693081"/>
                            <a:gd name="csX1911" fmla="*/ 428373 w 1619476"/>
                            <a:gd name="csY1911" fmla="*/ 365341 h 693081"/>
                            <a:gd name="csX1912" fmla="*/ 391313 w 1619476"/>
                            <a:gd name="csY1912" fmla="*/ 352023 h 693081"/>
                            <a:gd name="csX1913" fmla="*/ 391313 w 1619476"/>
                            <a:gd name="csY1913" fmla="*/ 352023 h 693081"/>
                            <a:gd name="csX1914" fmla="*/ 393078 w 1619476"/>
                            <a:gd name="csY1914" fmla="*/ 351134 h 693081"/>
                            <a:gd name="csX1915" fmla="*/ 394576 w 1619476"/>
                            <a:gd name="csY1915" fmla="*/ 351058 h 693081"/>
                            <a:gd name="csX1916" fmla="*/ 398943 w 1619476"/>
                            <a:gd name="csY1916" fmla="*/ 352658 h 693081"/>
                            <a:gd name="csX1917" fmla="*/ 398144 w 1619476"/>
                            <a:gd name="csY1917" fmla="*/ 354473 h 693081"/>
                            <a:gd name="csX1918" fmla="*/ 397204 w 1619476"/>
                            <a:gd name="csY1918" fmla="*/ 355108 h 693081"/>
                            <a:gd name="csX1919" fmla="*/ 397115 w 1619476"/>
                            <a:gd name="csY1919" fmla="*/ 354004 h 693081"/>
                            <a:gd name="csX1920" fmla="*/ 392202 w 1619476"/>
                            <a:gd name="csY1920" fmla="*/ 352658 h 693081"/>
                            <a:gd name="csX1921" fmla="*/ 391313 w 1619476"/>
                            <a:gd name="csY1921" fmla="*/ 352023 h 693081"/>
                            <a:gd name="csX1922" fmla="*/ 390209 w 1619476"/>
                            <a:gd name="csY1922" fmla="*/ 357660 h 693081"/>
                            <a:gd name="csX1923" fmla="*/ 389980 w 1619476"/>
                            <a:gd name="csY1923" fmla="*/ 355591 h 693081"/>
                            <a:gd name="csX1924" fmla="*/ 387124 w 1619476"/>
                            <a:gd name="csY1924" fmla="*/ 354397 h 693081"/>
                            <a:gd name="csX1925" fmla="*/ 385943 w 1619476"/>
                            <a:gd name="csY1925" fmla="*/ 354004 h 693081"/>
                            <a:gd name="csX1926" fmla="*/ 384749 w 1619476"/>
                            <a:gd name="csY1926" fmla="*/ 353204 h 693081"/>
                            <a:gd name="csX1927" fmla="*/ 386578 w 1619476"/>
                            <a:gd name="csY1927" fmla="*/ 352404 h 693081"/>
                            <a:gd name="csX1928" fmla="*/ 390209 w 1619476"/>
                            <a:gd name="csY1928" fmla="*/ 357660 h 693081"/>
                            <a:gd name="csX1929" fmla="*/ 384508 w 1619476"/>
                            <a:gd name="csY1929" fmla="*/ 358206 h 693081"/>
                            <a:gd name="csX1930" fmla="*/ 384115 w 1619476"/>
                            <a:gd name="csY1930" fmla="*/ 357101 h 693081"/>
                            <a:gd name="csX1931" fmla="*/ 381487 w 1619476"/>
                            <a:gd name="csY1931" fmla="*/ 355591 h 693081"/>
                            <a:gd name="csX1932" fmla="*/ 379506 w 1619476"/>
                            <a:gd name="csY1932" fmla="*/ 355971 h 693081"/>
                            <a:gd name="csX1933" fmla="*/ 378401 w 1619476"/>
                            <a:gd name="csY1933" fmla="*/ 354791 h 693081"/>
                            <a:gd name="csX1934" fmla="*/ 379912 w 1619476"/>
                            <a:gd name="csY1934" fmla="*/ 354232 h 693081"/>
                            <a:gd name="csX1935" fmla="*/ 381486 w 1619476"/>
                            <a:gd name="csY1935" fmla="*/ 353762 h 693081"/>
                            <a:gd name="csX1936" fmla="*/ 385054 w 1619476"/>
                            <a:gd name="csY1936" fmla="*/ 356771 h 693081"/>
                            <a:gd name="csX1937" fmla="*/ 384508 w 1619476"/>
                            <a:gd name="csY1937" fmla="*/ 358206 h 693081"/>
                            <a:gd name="csX1938" fmla="*/ 377525 w 1619476"/>
                            <a:gd name="csY1938" fmla="*/ 359476 h 693081"/>
                            <a:gd name="csX1939" fmla="*/ 376967 w 1619476"/>
                            <a:gd name="csY1939" fmla="*/ 358993 h 693081"/>
                            <a:gd name="csX1940" fmla="*/ 372688 w 1619476"/>
                            <a:gd name="csY1940" fmla="*/ 357812 h 693081"/>
                            <a:gd name="csX1941" fmla="*/ 370225 w 1619476"/>
                            <a:gd name="csY1941" fmla="*/ 359234 h 693081"/>
                            <a:gd name="csX1942" fmla="*/ 368714 w 1619476"/>
                            <a:gd name="csY1942" fmla="*/ 358917 h 693081"/>
                            <a:gd name="csX1943" fmla="*/ 369286 w 1619476"/>
                            <a:gd name="csY1943" fmla="*/ 358358 h 693081"/>
                            <a:gd name="csX1944" fmla="*/ 375139 w 1619476"/>
                            <a:gd name="csY1944" fmla="*/ 355667 h 693081"/>
                            <a:gd name="csX1945" fmla="*/ 377525 w 1619476"/>
                            <a:gd name="csY1945" fmla="*/ 359476 h 693081"/>
                            <a:gd name="csX1946" fmla="*/ 369819 w 1619476"/>
                            <a:gd name="csY1946" fmla="*/ 363995 h 693081"/>
                            <a:gd name="csX1947" fmla="*/ 367762 w 1619476"/>
                            <a:gd name="csY1947" fmla="*/ 362497 h 693081"/>
                            <a:gd name="csX1948" fmla="*/ 361821 w 1619476"/>
                            <a:gd name="csY1948" fmla="*/ 364630 h 693081"/>
                            <a:gd name="csX1949" fmla="*/ 360386 w 1619476"/>
                            <a:gd name="csY1949" fmla="*/ 364402 h 693081"/>
                            <a:gd name="csX1950" fmla="*/ 361579 w 1619476"/>
                            <a:gd name="csY1950" fmla="*/ 362726 h 693081"/>
                            <a:gd name="csX1951" fmla="*/ 367762 w 1619476"/>
                            <a:gd name="csY1951" fmla="*/ 360593 h 693081"/>
                            <a:gd name="csX1952" fmla="*/ 370543 w 1619476"/>
                            <a:gd name="csY1952" fmla="*/ 362332 h 693081"/>
                            <a:gd name="csX1953" fmla="*/ 369819 w 1619476"/>
                            <a:gd name="csY1953" fmla="*/ 363995 h 693081"/>
                            <a:gd name="csX1954" fmla="*/ 360234 w 1619476"/>
                            <a:gd name="csY1954" fmla="*/ 367563 h 693081"/>
                            <a:gd name="csX1955" fmla="*/ 354520 w 1619476"/>
                            <a:gd name="csY1955" fmla="*/ 368908 h 693081"/>
                            <a:gd name="csX1956" fmla="*/ 355714 w 1619476"/>
                            <a:gd name="csY1956" fmla="*/ 367258 h 693081"/>
                            <a:gd name="csX1957" fmla="*/ 358494 w 1619476"/>
                            <a:gd name="csY1957" fmla="*/ 366065 h 693081"/>
                            <a:gd name="csX1958" fmla="*/ 362455 w 1619476"/>
                            <a:gd name="csY1958" fmla="*/ 367334 h 693081"/>
                            <a:gd name="csX1959" fmla="*/ 362773 w 1619476"/>
                            <a:gd name="csY1959" fmla="*/ 368350 h 693081"/>
                            <a:gd name="csX1960" fmla="*/ 360234 w 1619476"/>
                            <a:gd name="csY1960" fmla="*/ 367563 h 693081"/>
                            <a:gd name="csX1961" fmla="*/ 353810 w 1619476"/>
                            <a:gd name="csY1961" fmla="*/ 358917 h 693081"/>
                            <a:gd name="csX1962" fmla="*/ 357212 w 1619476"/>
                            <a:gd name="csY1962" fmla="*/ 357889 h 693081"/>
                            <a:gd name="csX1963" fmla="*/ 361097 w 1619476"/>
                            <a:gd name="csY1963" fmla="*/ 359399 h 693081"/>
                            <a:gd name="csX1964" fmla="*/ 360792 w 1619476"/>
                            <a:gd name="csY1964" fmla="*/ 360745 h 693081"/>
                            <a:gd name="csX1965" fmla="*/ 356577 w 1619476"/>
                            <a:gd name="csY1965" fmla="*/ 359476 h 693081"/>
                            <a:gd name="csX1966" fmla="*/ 354356 w 1619476"/>
                            <a:gd name="csY1966" fmla="*/ 359476 h 693081"/>
                            <a:gd name="csX1967" fmla="*/ 353810 w 1619476"/>
                            <a:gd name="csY1967" fmla="*/ 358917 h 693081"/>
                            <a:gd name="csX1968" fmla="*/ 368245 w 1619476"/>
                            <a:gd name="csY1968" fmla="*/ 356467 h 693081"/>
                            <a:gd name="csX1969" fmla="*/ 367915 w 1619476"/>
                            <a:gd name="csY1969" fmla="*/ 356137 h 693081"/>
                            <a:gd name="csX1970" fmla="*/ 366175 w 1619476"/>
                            <a:gd name="csY1970" fmla="*/ 353521 h 693081"/>
                            <a:gd name="csX1971" fmla="*/ 362620 w 1619476"/>
                            <a:gd name="csY1971" fmla="*/ 353839 h 693081"/>
                            <a:gd name="csX1972" fmla="*/ 360868 w 1619476"/>
                            <a:gd name="csY1972" fmla="*/ 352810 h 693081"/>
                            <a:gd name="csX1973" fmla="*/ 363484 w 1619476"/>
                            <a:gd name="csY1973" fmla="*/ 351769 h 693081"/>
                            <a:gd name="csX1974" fmla="*/ 368245 w 1619476"/>
                            <a:gd name="csY1974" fmla="*/ 356467 h 693081"/>
                            <a:gd name="csX1975" fmla="*/ 371177 w 1619476"/>
                            <a:gd name="csY1975" fmla="*/ 349078 h 693081"/>
                            <a:gd name="csX1976" fmla="*/ 367127 w 1619476"/>
                            <a:gd name="csY1976" fmla="*/ 350512 h 693081"/>
                            <a:gd name="csX1977" fmla="*/ 366099 w 1619476"/>
                            <a:gd name="csY1977" fmla="*/ 349954 h 693081"/>
                            <a:gd name="csX1978" fmla="*/ 370860 w 1619476"/>
                            <a:gd name="csY1978" fmla="*/ 347491 h 693081"/>
                            <a:gd name="csX1979" fmla="*/ 375075 w 1619476"/>
                            <a:gd name="csY1979" fmla="*/ 352099 h 693081"/>
                            <a:gd name="csX1980" fmla="*/ 374428 w 1619476"/>
                            <a:gd name="csY1980" fmla="*/ 353356 h 693081"/>
                            <a:gd name="csX1981" fmla="*/ 374504 w 1619476"/>
                            <a:gd name="csY1981" fmla="*/ 352493 h 693081"/>
                            <a:gd name="csX1982" fmla="*/ 371177 w 1619476"/>
                            <a:gd name="csY1982" fmla="*/ 349078 h 693081"/>
                            <a:gd name="csX1983" fmla="*/ 378401 w 1619476"/>
                            <a:gd name="csY1983" fmla="*/ 346462 h 693081"/>
                            <a:gd name="csX1984" fmla="*/ 375075 w 1619476"/>
                            <a:gd name="csY1984" fmla="*/ 347021 h 693081"/>
                            <a:gd name="csX1985" fmla="*/ 374186 w 1619476"/>
                            <a:gd name="csY1985" fmla="*/ 346691 h 693081"/>
                            <a:gd name="csX1986" fmla="*/ 376891 w 1619476"/>
                            <a:gd name="csY1986" fmla="*/ 344875 h 693081"/>
                            <a:gd name="csX1987" fmla="*/ 378236 w 1619476"/>
                            <a:gd name="csY1987" fmla="*/ 344799 h 693081"/>
                            <a:gd name="csX1988" fmla="*/ 382756 w 1619476"/>
                            <a:gd name="csY1988" fmla="*/ 349954 h 693081"/>
                            <a:gd name="csX1989" fmla="*/ 381969 w 1619476"/>
                            <a:gd name="csY1989" fmla="*/ 351223 h 693081"/>
                            <a:gd name="csX1990" fmla="*/ 382286 w 1619476"/>
                            <a:gd name="csY1990" fmla="*/ 349636 h 693081"/>
                            <a:gd name="csX1991" fmla="*/ 378401 w 1619476"/>
                            <a:gd name="csY1991" fmla="*/ 346462 h 693081"/>
                            <a:gd name="csX1992" fmla="*/ 390932 w 1619476"/>
                            <a:gd name="csY1992" fmla="*/ 346221 h 693081"/>
                            <a:gd name="csX1993" fmla="*/ 390145 w 1619476"/>
                            <a:gd name="csY1993" fmla="*/ 347567 h 693081"/>
                            <a:gd name="csX1994" fmla="*/ 387441 w 1619476"/>
                            <a:gd name="csY1994" fmla="*/ 345269 h 693081"/>
                            <a:gd name="csX1995" fmla="*/ 384826 w 1619476"/>
                            <a:gd name="csY1995" fmla="*/ 345751 h 693081"/>
                            <a:gd name="csX1996" fmla="*/ 384026 w 1619476"/>
                            <a:gd name="csY1996" fmla="*/ 344634 h 693081"/>
                            <a:gd name="csX1997" fmla="*/ 387847 w 1619476"/>
                            <a:gd name="csY1997" fmla="*/ 343682 h 693081"/>
                            <a:gd name="csX1998" fmla="*/ 390932 w 1619476"/>
                            <a:gd name="csY1998" fmla="*/ 346221 h 693081"/>
                            <a:gd name="csX1999" fmla="*/ 392354 w 1619476"/>
                            <a:gd name="csY1999" fmla="*/ 340508 h 693081"/>
                            <a:gd name="csX2000" fmla="*/ 391313 w 1619476"/>
                            <a:gd name="csY2000" fmla="*/ 339810 h 693081"/>
                            <a:gd name="csX2001" fmla="*/ 388241 w 1619476"/>
                            <a:gd name="csY2001" fmla="*/ 337905 h 693081"/>
                            <a:gd name="csX2002" fmla="*/ 384267 w 1619476"/>
                            <a:gd name="csY2002" fmla="*/ 336788 h 693081"/>
                            <a:gd name="csX2003" fmla="*/ 385054 w 1619476"/>
                            <a:gd name="csY2003" fmla="*/ 336077 h 693081"/>
                            <a:gd name="csX2004" fmla="*/ 391478 w 1619476"/>
                            <a:gd name="csY2004" fmla="*/ 338604 h 693081"/>
                            <a:gd name="csX2005" fmla="*/ 392354 w 1619476"/>
                            <a:gd name="csY2005" fmla="*/ 340508 h 693081"/>
                            <a:gd name="csX2006" fmla="*/ 397750 w 1619476"/>
                            <a:gd name="csY2006" fmla="*/ 338134 h 693081"/>
                            <a:gd name="csX2007" fmla="*/ 392278 w 1619476"/>
                            <a:gd name="csY2007" fmla="*/ 335519 h 693081"/>
                            <a:gd name="csX2008" fmla="*/ 393154 w 1619476"/>
                            <a:gd name="csY2008" fmla="*/ 335277 h 693081"/>
                            <a:gd name="csX2009" fmla="*/ 396315 w 1619476"/>
                            <a:gd name="csY2009" fmla="*/ 335519 h 693081"/>
                            <a:gd name="csX2010" fmla="*/ 398943 w 1619476"/>
                            <a:gd name="csY2010" fmla="*/ 338058 h 693081"/>
                            <a:gd name="csX2011" fmla="*/ 398867 w 1619476"/>
                            <a:gd name="csY2011" fmla="*/ 339645 h 693081"/>
                            <a:gd name="csX2012" fmla="*/ 397750 w 1619476"/>
                            <a:gd name="csY2012" fmla="*/ 338134 h 693081"/>
                            <a:gd name="csX2013" fmla="*/ 394411 w 1619476"/>
                            <a:gd name="csY2013" fmla="*/ 342971 h 693081"/>
                            <a:gd name="csX2014" fmla="*/ 393383 w 1619476"/>
                            <a:gd name="csY2014" fmla="*/ 342971 h 693081"/>
                            <a:gd name="csX2015" fmla="*/ 393700 w 1619476"/>
                            <a:gd name="csY2015" fmla="*/ 341549 h 693081"/>
                            <a:gd name="csX2016" fmla="*/ 394741 w 1619476"/>
                            <a:gd name="csY2016" fmla="*/ 341460 h 693081"/>
                            <a:gd name="csX2017" fmla="*/ 397674 w 1619476"/>
                            <a:gd name="csY2017" fmla="*/ 346856 h 693081"/>
                            <a:gd name="csX2018" fmla="*/ 397356 w 1619476"/>
                            <a:gd name="csY2018" fmla="*/ 347656 h 693081"/>
                            <a:gd name="csX2019" fmla="*/ 396798 w 1619476"/>
                            <a:gd name="csY2019" fmla="*/ 347973 h 693081"/>
                            <a:gd name="csX2020" fmla="*/ 396874 w 1619476"/>
                            <a:gd name="csY2020" fmla="*/ 347262 h 693081"/>
                            <a:gd name="csX2021" fmla="*/ 394411 w 1619476"/>
                            <a:gd name="csY2021" fmla="*/ 342971 h 693081"/>
                            <a:gd name="csX2022" fmla="*/ 353416 w 1619476"/>
                            <a:gd name="csY2022" fmla="*/ 363119 h 693081"/>
                            <a:gd name="csX2023" fmla="*/ 352857 w 1619476"/>
                            <a:gd name="csY2023" fmla="*/ 362091 h 693081"/>
                            <a:gd name="csX2024" fmla="*/ 345951 w 1619476"/>
                            <a:gd name="csY2024" fmla="*/ 363602 h 693081"/>
                            <a:gd name="csX2025" fmla="*/ 344592 w 1619476"/>
                            <a:gd name="csY2025" fmla="*/ 363602 h 693081"/>
                            <a:gd name="csX2026" fmla="*/ 351829 w 1619476"/>
                            <a:gd name="csY2026" fmla="*/ 353204 h 693081"/>
                            <a:gd name="csX2027" fmla="*/ 354597 w 1619476"/>
                            <a:gd name="csY2027" fmla="*/ 352328 h 693081"/>
                            <a:gd name="csX2028" fmla="*/ 356184 w 1619476"/>
                            <a:gd name="csY2028" fmla="*/ 349801 h 693081"/>
                            <a:gd name="csX2029" fmla="*/ 360081 w 1619476"/>
                            <a:gd name="csY2029" fmla="*/ 346615 h 693081"/>
                            <a:gd name="csX2030" fmla="*/ 361338 w 1619476"/>
                            <a:gd name="csY2030" fmla="*/ 345663 h 693081"/>
                            <a:gd name="csX2031" fmla="*/ 366810 w 1619476"/>
                            <a:gd name="csY2031" fmla="*/ 341067 h 693081"/>
                            <a:gd name="csX2032" fmla="*/ 370454 w 1619476"/>
                            <a:gd name="csY2032" fmla="*/ 340762 h 693081"/>
                            <a:gd name="csX2033" fmla="*/ 372282 w 1619476"/>
                            <a:gd name="csY2033" fmla="*/ 338693 h 693081"/>
                            <a:gd name="csX2034" fmla="*/ 377919 w 1619476"/>
                            <a:gd name="csY2034" fmla="*/ 336712 h 693081"/>
                            <a:gd name="csX2035" fmla="*/ 383873 w 1619476"/>
                            <a:gd name="csY2035" fmla="*/ 338210 h 693081"/>
                            <a:gd name="csX2036" fmla="*/ 385384 w 1619476"/>
                            <a:gd name="csY2036" fmla="*/ 340508 h 693081"/>
                            <a:gd name="csX2037" fmla="*/ 382845 w 1619476"/>
                            <a:gd name="csY2037" fmla="*/ 339162 h 693081"/>
                            <a:gd name="csX2038" fmla="*/ 375380 w 1619476"/>
                            <a:gd name="csY2038" fmla="*/ 339480 h 693081"/>
                            <a:gd name="csX2039" fmla="*/ 373006 w 1619476"/>
                            <a:gd name="csY2039" fmla="*/ 340838 h 693081"/>
                            <a:gd name="csX2040" fmla="*/ 375380 w 1619476"/>
                            <a:gd name="csY2040" fmla="*/ 343530 h 693081"/>
                            <a:gd name="csX2041" fmla="*/ 372282 w 1619476"/>
                            <a:gd name="csY2041" fmla="*/ 342730 h 693081"/>
                            <a:gd name="csX2042" fmla="*/ 365858 w 1619476"/>
                            <a:gd name="csY2042" fmla="*/ 344076 h 693081"/>
                            <a:gd name="csX2043" fmla="*/ 363788 w 1619476"/>
                            <a:gd name="csY2043" fmla="*/ 345751 h 693081"/>
                            <a:gd name="csX2044" fmla="*/ 366569 w 1619476"/>
                            <a:gd name="csY2044" fmla="*/ 347173 h 693081"/>
                            <a:gd name="csX2045" fmla="*/ 367521 w 1619476"/>
                            <a:gd name="csY2045" fmla="*/ 347567 h 693081"/>
                            <a:gd name="csX2046" fmla="*/ 364995 w 1619476"/>
                            <a:gd name="csY2046" fmla="*/ 347567 h 693081"/>
                            <a:gd name="csX2047" fmla="*/ 358329 w 1619476"/>
                            <a:gd name="csY2047" fmla="*/ 350588 h 693081"/>
                            <a:gd name="csX2048" fmla="*/ 357288 w 1619476"/>
                            <a:gd name="csY2048" fmla="*/ 352099 h 693081"/>
                            <a:gd name="csX2049" fmla="*/ 358164 w 1619476"/>
                            <a:gd name="csY2049" fmla="*/ 352099 h 693081"/>
                            <a:gd name="csX2050" fmla="*/ 359992 w 1619476"/>
                            <a:gd name="csY2050" fmla="*/ 353356 h 693081"/>
                            <a:gd name="csX2051" fmla="*/ 360310 w 1619476"/>
                            <a:gd name="csY2051" fmla="*/ 354562 h 693081"/>
                            <a:gd name="csX2052" fmla="*/ 358964 w 1619476"/>
                            <a:gd name="csY2052" fmla="*/ 354156 h 693081"/>
                            <a:gd name="csX2053" fmla="*/ 350788 w 1619476"/>
                            <a:gd name="csY2053" fmla="*/ 356771 h 693081"/>
                            <a:gd name="csX2054" fmla="*/ 348960 w 1619476"/>
                            <a:gd name="csY2054" fmla="*/ 359704 h 693081"/>
                            <a:gd name="csX2055" fmla="*/ 351118 w 1619476"/>
                            <a:gd name="csY2055" fmla="*/ 359628 h 693081"/>
                            <a:gd name="csX2056" fmla="*/ 353644 w 1619476"/>
                            <a:gd name="csY2056" fmla="*/ 361304 h 693081"/>
                            <a:gd name="csX2057" fmla="*/ 353416 w 1619476"/>
                            <a:gd name="csY2057" fmla="*/ 363119 h 693081"/>
                            <a:gd name="csX2058" fmla="*/ 350470 w 1619476"/>
                            <a:gd name="csY2058" fmla="*/ 369061 h 693081"/>
                            <a:gd name="csX2059" fmla="*/ 349366 w 1619476"/>
                            <a:gd name="csY2059" fmla="*/ 369619 h 693081"/>
                            <a:gd name="csX2060" fmla="*/ 348807 w 1619476"/>
                            <a:gd name="csY2060" fmla="*/ 367804 h 693081"/>
                            <a:gd name="csX2061" fmla="*/ 342929 w 1619476"/>
                            <a:gd name="csY2061" fmla="*/ 367093 h 693081"/>
                            <a:gd name="csX2062" fmla="*/ 349988 w 1619476"/>
                            <a:gd name="csY2062" fmla="*/ 366458 h 693081"/>
                            <a:gd name="csX2063" fmla="*/ 350470 w 1619476"/>
                            <a:gd name="csY2063" fmla="*/ 369061 h 693081"/>
                            <a:gd name="csX2064" fmla="*/ 438694 w 1619476"/>
                            <a:gd name="csY2064" fmla="*/ 360745 h 693081"/>
                            <a:gd name="csX2065" fmla="*/ 444560 w 1619476"/>
                            <a:gd name="csY2065" fmla="*/ 352252 h 693081"/>
                            <a:gd name="csX2066" fmla="*/ 443836 w 1619476"/>
                            <a:gd name="csY2066" fmla="*/ 354397 h 693081"/>
                            <a:gd name="csX2067" fmla="*/ 442097 w 1619476"/>
                            <a:gd name="csY2067" fmla="*/ 357812 h 693081"/>
                            <a:gd name="csX2068" fmla="*/ 438453 w 1619476"/>
                            <a:gd name="csY2068" fmla="*/ 360986 h 693081"/>
                            <a:gd name="csX2069" fmla="*/ 438694 w 1619476"/>
                            <a:gd name="csY2069" fmla="*/ 360745 h 693081"/>
                            <a:gd name="csX2070" fmla="*/ 449156 w 1619476"/>
                            <a:gd name="csY2070" fmla="*/ 358434 h 693081"/>
                            <a:gd name="csX2071" fmla="*/ 450908 w 1619476"/>
                            <a:gd name="csY2071" fmla="*/ 354956 h 693081"/>
                            <a:gd name="csX2072" fmla="*/ 451060 w 1619476"/>
                            <a:gd name="csY2072" fmla="*/ 353762 h 693081"/>
                            <a:gd name="csX2073" fmla="*/ 453371 w 1619476"/>
                            <a:gd name="csY2073" fmla="*/ 352404 h 693081"/>
                            <a:gd name="csX2074" fmla="*/ 452812 w 1619476"/>
                            <a:gd name="csY2074" fmla="*/ 354397 h 693081"/>
                            <a:gd name="csX2075" fmla="*/ 448673 w 1619476"/>
                            <a:gd name="csY2075" fmla="*/ 359399 h 693081"/>
                            <a:gd name="csX2076" fmla="*/ 449156 w 1619476"/>
                            <a:gd name="csY2076" fmla="*/ 358434 h 693081"/>
                            <a:gd name="csX2077" fmla="*/ 313652 w 1619476"/>
                            <a:gd name="csY2077" fmla="*/ 382582 h 693081"/>
                            <a:gd name="csX2078" fmla="*/ 321575 w 1619476"/>
                            <a:gd name="csY2078" fmla="*/ 383915 h 693081"/>
                            <a:gd name="csX2079" fmla="*/ 359624 w 1619476"/>
                            <a:gd name="csY2079" fmla="*/ 375701 h 693081"/>
                            <a:gd name="csX2080" fmla="*/ 359713 w 1619476"/>
                            <a:gd name="csY2080" fmla="*/ 375701 h 693081"/>
                            <a:gd name="csX2081" fmla="*/ 397813 w 1619476"/>
                            <a:gd name="csY2081" fmla="*/ 383915 h 693081"/>
                            <a:gd name="csX2082" fmla="*/ 405774 w 1619476"/>
                            <a:gd name="csY2082" fmla="*/ 382582 h 693081"/>
                            <a:gd name="csX2083" fmla="*/ 426201 w 1619476"/>
                            <a:gd name="csY2083" fmla="*/ 377935 h 693081"/>
                            <a:gd name="csX2084" fmla="*/ 423853 w 1619476"/>
                            <a:gd name="csY2084" fmla="*/ 376932 h 693081"/>
                            <a:gd name="csX2085" fmla="*/ 419879 w 1619476"/>
                            <a:gd name="csY2085" fmla="*/ 377795 h 693081"/>
                            <a:gd name="csX2086" fmla="*/ 414648 w 1619476"/>
                            <a:gd name="csY2086" fmla="*/ 378113 h 693081"/>
                            <a:gd name="csX2087" fmla="*/ 417416 w 1619476"/>
                            <a:gd name="csY2087" fmla="*/ 376450 h 693081"/>
                            <a:gd name="csX2088" fmla="*/ 420044 w 1619476"/>
                            <a:gd name="csY2088" fmla="*/ 374622 h 693081"/>
                            <a:gd name="csX2089" fmla="*/ 430201 w 1619476"/>
                            <a:gd name="csY2089" fmla="*/ 375891 h 693081"/>
                            <a:gd name="csX2090" fmla="*/ 431293 w 1619476"/>
                            <a:gd name="csY2090" fmla="*/ 377580 h 693081"/>
                            <a:gd name="csX2091" fmla="*/ 433311 w 1619476"/>
                            <a:gd name="csY2091" fmla="*/ 377554 h 693081"/>
                            <a:gd name="csX2092" fmla="*/ 442782 w 1619476"/>
                            <a:gd name="csY2092" fmla="*/ 378316 h 693081"/>
                            <a:gd name="csX2093" fmla="*/ 443201 w 1619476"/>
                            <a:gd name="csY2093" fmla="*/ 378113 h 693081"/>
                            <a:gd name="csX2094" fmla="*/ 447099 w 1619476"/>
                            <a:gd name="csY2094" fmla="*/ 374622 h 693081"/>
                            <a:gd name="csX2095" fmla="*/ 451060 w 1619476"/>
                            <a:gd name="csY2095" fmla="*/ 369619 h 693081"/>
                            <a:gd name="csX2096" fmla="*/ 453840 w 1619476"/>
                            <a:gd name="csY2096" fmla="*/ 363437 h 693081"/>
                            <a:gd name="csX2097" fmla="*/ 456062 w 1619476"/>
                            <a:gd name="csY2097" fmla="*/ 359399 h 693081"/>
                            <a:gd name="csX2098" fmla="*/ 457649 w 1619476"/>
                            <a:gd name="csY2098" fmla="*/ 354638 h 693081"/>
                            <a:gd name="csX2099" fmla="*/ 457091 w 1619476"/>
                            <a:gd name="csY2099" fmla="*/ 345980 h 693081"/>
                            <a:gd name="csX2100" fmla="*/ 456532 w 1619476"/>
                            <a:gd name="csY2100" fmla="*/ 344710 h 693081"/>
                            <a:gd name="csX2101" fmla="*/ 454704 w 1619476"/>
                            <a:gd name="csY2101" fmla="*/ 347097 h 693081"/>
                            <a:gd name="csX2102" fmla="*/ 447734 w 1619476"/>
                            <a:gd name="csY2102" fmla="*/ 353521 h 693081"/>
                            <a:gd name="csX2103" fmla="*/ 447010 w 1619476"/>
                            <a:gd name="csY2103" fmla="*/ 354004 h 693081"/>
                            <a:gd name="csX2104" fmla="*/ 447492 w 1619476"/>
                            <a:gd name="csY2104" fmla="*/ 351858 h 693081"/>
                            <a:gd name="csX2105" fmla="*/ 447810 w 1619476"/>
                            <a:gd name="csY2105" fmla="*/ 349560 h 693081"/>
                            <a:gd name="csX2106" fmla="*/ 447568 w 1619476"/>
                            <a:gd name="csY2106" fmla="*/ 346221 h 693081"/>
                            <a:gd name="csX2107" fmla="*/ 446058 w 1619476"/>
                            <a:gd name="csY2107" fmla="*/ 348125 h 693081"/>
                            <a:gd name="csX2108" fmla="*/ 444318 w 1619476"/>
                            <a:gd name="csY2108" fmla="*/ 349319 h 693081"/>
                            <a:gd name="csX2109" fmla="*/ 442490 w 1619476"/>
                            <a:gd name="csY2109" fmla="*/ 350271 h 693081"/>
                            <a:gd name="csX2110" fmla="*/ 442960 w 1619476"/>
                            <a:gd name="csY2110" fmla="*/ 348367 h 693081"/>
                            <a:gd name="csX2111" fmla="*/ 442401 w 1619476"/>
                            <a:gd name="csY2111" fmla="*/ 343530 h 693081"/>
                            <a:gd name="csX2112" fmla="*/ 440840 w 1619476"/>
                            <a:gd name="csY2112" fmla="*/ 340597 h 693081"/>
                            <a:gd name="csX2113" fmla="*/ 439799 w 1619476"/>
                            <a:gd name="csY2113" fmla="*/ 340114 h 693081"/>
                            <a:gd name="csX2114" fmla="*/ 439570 w 1619476"/>
                            <a:gd name="csY2114" fmla="*/ 341549 h 693081"/>
                            <a:gd name="csX2115" fmla="*/ 436549 w 1619476"/>
                            <a:gd name="csY2115" fmla="*/ 345751 h 693081"/>
                            <a:gd name="csX2116" fmla="*/ 436549 w 1619476"/>
                            <a:gd name="csY2116" fmla="*/ 343682 h 693081"/>
                            <a:gd name="csX2117" fmla="*/ 432499 w 1619476"/>
                            <a:gd name="csY2117" fmla="*/ 334566 h 693081"/>
                            <a:gd name="csX2118" fmla="*/ 431711 w 1619476"/>
                            <a:gd name="csY2118" fmla="*/ 335519 h 693081"/>
                            <a:gd name="csX2119" fmla="*/ 429248 w 1619476"/>
                            <a:gd name="csY2119" fmla="*/ 341625 h 693081"/>
                            <a:gd name="csX2120" fmla="*/ 428614 w 1619476"/>
                            <a:gd name="csY2120" fmla="*/ 342260 h 693081"/>
                            <a:gd name="csX2121" fmla="*/ 428614 w 1619476"/>
                            <a:gd name="csY2121" fmla="*/ 339810 h 693081"/>
                            <a:gd name="csX2122" fmla="*/ 428131 w 1619476"/>
                            <a:gd name="csY2122" fmla="*/ 337271 h 693081"/>
                            <a:gd name="csX2123" fmla="*/ 426633 w 1619476"/>
                            <a:gd name="csY2123" fmla="*/ 335442 h 693081"/>
                            <a:gd name="csX2124" fmla="*/ 426240 w 1619476"/>
                            <a:gd name="csY2124" fmla="*/ 336712 h 693081"/>
                            <a:gd name="csX2125" fmla="*/ 425198 w 1619476"/>
                            <a:gd name="csY2125" fmla="*/ 338058 h 693081"/>
                            <a:gd name="csX2126" fmla="*/ 425198 w 1619476"/>
                            <a:gd name="csY2126" fmla="*/ 336560 h 693081"/>
                            <a:gd name="csX2127" fmla="*/ 421313 w 1619476"/>
                            <a:gd name="csY2127" fmla="*/ 328536 h 693081"/>
                            <a:gd name="csX2128" fmla="*/ 418698 w 1619476"/>
                            <a:gd name="csY2128" fmla="*/ 326555 h 693081"/>
                            <a:gd name="csX2129" fmla="*/ 418457 w 1619476"/>
                            <a:gd name="csY2129" fmla="*/ 328942 h 693081"/>
                            <a:gd name="csX2130" fmla="*/ 418140 w 1619476"/>
                            <a:gd name="csY2130" fmla="*/ 330605 h 693081"/>
                            <a:gd name="csX2131" fmla="*/ 417505 w 1619476"/>
                            <a:gd name="csY2131" fmla="*/ 331710 h 693081"/>
                            <a:gd name="csX2132" fmla="*/ 415435 w 1619476"/>
                            <a:gd name="csY2132" fmla="*/ 330199 h 693081"/>
                            <a:gd name="csX2133" fmla="*/ 413379 w 1619476"/>
                            <a:gd name="csY2133" fmla="*/ 330834 h 693081"/>
                            <a:gd name="csX2134" fmla="*/ 414102 w 1619476"/>
                            <a:gd name="csY2134" fmla="*/ 328371 h 693081"/>
                            <a:gd name="csX2135" fmla="*/ 411639 w 1619476"/>
                            <a:gd name="csY2135" fmla="*/ 320271 h 693081"/>
                            <a:gd name="csX2136" fmla="*/ 409659 w 1619476"/>
                            <a:gd name="csY2136" fmla="*/ 318532 h 693081"/>
                            <a:gd name="csX2137" fmla="*/ 408859 w 1619476"/>
                            <a:gd name="csY2137" fmla="*/ 320436 h 693081"/>
                            <a:gd name="csX2138" fmla="*/ 407196 w 1619476"/>
                            <a:gd name="csY2138" fmla="*/ 324245 h 693081"/>
                            <a:gd name="csX2139" fmla="*/ 406002 w 1619476"/>
                            <a:gd name="csY2139" fmla="*/ 325679 h 693081"/>
                            <a:gd name="csX2140" fmla="*/ 405850 w 1619476"/>
                            <a:gd name="csY2140" fmla="*/ 323229 h 693081"/>
                            <a:gd name="csX2141" fmla="*/ 397674 w 1619476"/>
                            <a:gd name="csY2141" fmla="*/ 315129 h 693081"/>
                            <a:gd name="csX2142" fmla="*/ 396011 w 1619476"/>
                            <a:gd name="csY2142" fmla="*/ 315129 h 693081"/>
                            <a:gd name="csX2143" fmla="*/ 396874 w 1619476"/>
                            <a:gd name="csY2143" fmla="*/ 316868 h 693081"/>
                            <a:gd name="csX2144" fmla="*/ 394500 w 1619476"/>
                            <a:gd name="csY2144" fmla="*/ 323140 h 693081"/>
                            <a:gd name="csX2145" fmla="*/ 392507 w 1619476"/>
                            <a:gd name="csY2145" fmla="*/ 323699 h 693081"/>
                            <a:gd name="csX2146" fmla="*/ 392037 w 1619476"/>
                            <a:gd name="csY2146" fmla="*/ 322340 h 693081"/>
                            <a:gd name="csX2147" fmla="*/ 383556 w 1619476"/>
                            <a:gd name="csY2147" fmla="*/ 317821 h 693081"/>
                            <a:gd name="csX2148" fmla="*/ 382375 w 1619476"/>
                            <a:gd name="csY2148" fmla="*/ 318138 h 693081"/>
                            <a:gd name="csX2149" fmla="*/ 383632 w 1619476"/>
                            <a:gd name="csY2149" fmla="*/ 318938 h 693081"/>
                            <a:gd name="csX2150" fmla="*/ 381652 w 1619476"/>
                            <a:gd name="csY2150" fmla="*/ 324486 h 693081"/>
                            <a:gd name="csX2151" fmla="*/ 373552 w 1619476"/>
                            <a:gd name="csY2151" fmla="*/ 327825 h 693081"/>
                            <a:gd name="csX2152" fmla="*/ 351346 w 1619476"/>
                            <a:gd name="csY2152" fmla="*/ 339962 h 693081"/>
                            <a:gd name="csX2153" fmla="*/ 336518 w 1619476"/>
                            <a:gd name="csY2153" fmla="*/ 359552 h 693081"/>
                            <a:gd name="csX2154" fmla="*/ 322552 w 1619476"/>
                            <a:gd name="csY2154" fmla="*/ 368832 h 693081"/>
                            <a:gd name="csX2155" fmla="*/ 313982 w 1619476"/>
                            <a:gd name="csY2155" fmla="*/ 357888 h 693081"/>
                            <a:gd name="csX2156" fmla="*/ 316598 w 1619476"/>
                            <a:gd name="csY2156" fmla="*/ 343199 h 693081"/>
                            <a:gd name="csX2157" fmla="*/ 326767 w 1619476"/>
                            <a:gd name="csY2157" fmla="*/ 309860 h 693081"/>
                            <a:gd name="csX2158" fmla="*/ 334461 w 1619476"/>
                            <a:gd name="csY2158" fmla="*/ 276407 h 693081"/>
                            <a:gd name="csX2159" fmla="*/ 330322 w 1619476"/>
                            <a:gd name="csY2159" fmla="*/ 231286 h 693081"/>
                            <a:gd name="csX2160" fmla="*/ 321828 w 1619476"/>
                            <a:gd name="csY2160" fmla="*/ 226602 h 693081"/>
                            <a:gd name="csX2161" fmla="*/ 306682 w 1619476"/>
                            <a:gd name="csY2161" fmla="*/ 236187 h 693081"/>
                            <a:gd name="csX2162" fmla="*/ 305654 w 1619476"/>
                            <a:gd name="csY2162" fmla="*/ 238409 h 693081"/>
                            <a:gd name="csX2163" fmla="*/ 307406 w 1619476"/>
                            <a:gd name="csY2163" fmla="*/ 239678 h 693081"/>
                            <a:gd name="csX2164" fmla="*/ 307876 w 1619476"/>
                            <a:gd name="csY2164" fmla="*/ 244846 h 693081"/>
                            <a:gd name="csX2165" fmla="*/ 308993 w 1619476"/>
                            <a:gd name="csY2165" fmla="*/ 247385 h 693081"/>
                            <a:gd name="csX2166" fmla="*/ 307952 w 1619476"/>
                            <a:gd name="csY2166" fmla="*/ 245950 h 693081"/>
                            <a:gd name="csX2167" fmla="*/ 307241 w 1619476"/>
                            <a:gd name="csY2167" fmla="*/ 240948 h 693081"/>
                            <a:gd name="csX2168" fmla="*/ 305489 w 1619476"/>
                            <a:gd name="csY2168" fmla="*/ 239221 h 693081"/>
                            <a:gd name="csX2169" fmla="*/ 304702 w 1619476"/>
                            <a:gd name="csY2169" fmla="*/ 240719 h 693081"/>
                            <a:gd name="csX2170" fmla="*/ 299382 w 1619476"/>
                            <a:gd name="csY2170" fmla="*/ 245874 h 693081"/>
                            <a:gd name="csX2171" fmla="*/ 292399 w 1619476"/>
                            <a:gd name="csY2171" fmla="*/ 253326 h 693081"/>
                            <a:gd name="csX2172" fmla="*/ 292717 w 1619476"/>
                            <a:gd name="csY2172" fmla="*/ 255789 h 693081"/>
                            <a:gd name="csX2173" fmla="*/ 294469 w 1619476"/>
                            <a:gd name="csY2173" fmla="*/ 254926 h 693081"/>
                            <a:gd name="csX2174" fmla="*/ 296691 w 1619476"/>
                            <a:gd name="csY2174" fmla="*/ 254050 h 693081"/>
                            <a:gd name="csX2175" fmla="*/ 306124 w 1619476"/>
                            <a:gd name="csY2175" fmla="*/ 249848 h 693081"/>
                            <a:gd name="csX2176" fmla="*/ 311989 w 1619476"/>
                            <a:gd name="csY2176" fmla="*/ 247537 h 693081"/>
                            <a:gd name="csX2177" fmla="*/ 317816 w 1619476"/>
                            <a:gd name="csY2177" fmla="*/ 246674 h 693081"/>
                            <a:gd name="csX2178" fmla="*/ 321828 w 1619476"/>
                            <a:gd name="csY2178" fmla="*/ 244846 h 693081"/>
                            <a:gd name="csX2179" fmla="*/ 325091 w 1619476"/>
                            <a:gd name="csY2179" fmla="*/ 248019 h 693081"/>
                            <a:gd name="csX2180" fmla="*/ 325650 w 1619476"/>
                            <a:gd name="csY2180" fmla="*/ 252615 h 693081"/>
                            <a:gd name="csX2181" fmla="*/ 325002 w 1619476"/>
                            <a:gd name="csY2181" fmla="*/ 259915 h 693081"/>
                            <a:gd name="csX2182" fmla="*/ 323974 w 1619476"/>
                            <a:gd name="csY2182" fmla="*/ 266885 h 693081"/>
                            <a:gd name="csX2183" fmla="*/ 300664 w 1619476"/>
                            <a:gd name="csY2183" fmla="*/ 335201 h 693081"/>
                            <a:gd name="csX2184" fmla="*/ 289466 w 1619476"/>
                            <a:gd name="csY2184" fmla="*/ 363843 h 693081"/>
                            <a:gd name="csX2185" fmla="*/ 290063 w 1619476"/>
                            <a:gd name="csY2185" fmla="*/ 377681 h 693081"/>
                            <a:gd name="csX2186" fmla="*/ 313652 w 1619476"/>
                            <a:gd name="csY2186" fmla="*/ 382582 h 693081"/>
                            <a:gd name="csX2187" fmla="*/ 313817 w 1619476"/>
                            <a:gd name="csY2187" fmla="*/ 235209 h 693081"/>
                            <a:gd name="csX2188" fmla="*/ 312802 w 1619476"/>
                            <a:gd name="csY2188" fmla="*/ 236225 h 693081"/>
                            <a:gd name="csX2189" fmla="*/ 311799 w 1619476"/>
                            <a:gd name="csY2189" fmla="*/ 235209 h 693081"/>
                            <a:gd name="csX2190" fmla="*/ 312802 w 1619476"/>
                            <a:gd name="csY2190" fmla="*/ 234194 h 693081"/>
                            <a:gd name="csX2191" fmla="*/ 313817 w 1619476"/>
                            <a:gd name="csY2191" fmla="*/ 235209 h 693081"/>
                            <a:gd name="csX2192" fmla="*/ 59645 w 1619476"/>
                            <a:gd name="csY2192" fmla="*/ 496983 h 693081"/>
                            <a:gd name="csX2193" fmla="*/ 66552 w 1619476"/>
                            <a:gd name="csY2193" fmla="*/ 495929 h 693081"/>
                            <a:gd name="csX2194" fmla="*/ 64355 w 1619476"/>
                            <a:gd name="csY2194" fmla="*/ 497478 h 693081"/>
                            <a:gd name="csX2195" fmla="*/ 42112 w 1619476"/>
                            <a:gd name="csY2195" fmla="*/ 498824 h 693081"/>
                            <a:gd name="csX2196" fmla="*/ 59645 w 1619476"/>
                            <a:gd name="csY2196" fmla="*/ 496983 h 693081"/>
                            <a:gd name="csX2197" fmla="*/ 88338 w 1619476"/>
                            <a:gd name="csY2197" fmla="*/ 491549 h 693081"/>
                            <a:gd name="csX2198" fmla="*/ 111902 w 1619476"/>
                            <a:gd name="csY2198" fmla="*/ 475591 h 693081"/>
                            <a:gd name="csX2199" fmla="*/ 112321 w 1619476"/>
                            <a:gd name="csY2199" fmla="*/ 475388 h 693081"/>
                            <a:gd name="csX2200" fmla="*/ 109413 w 1619476"/>
                            <a:gd name="csY2200" fmla="*/ 481761 h 693081"/>
                            <a:gd name="csX2201" fmla="*/ 90560 w 1619476"/>
                            <a:gd name="csY2201" fmla="*/ 494101 h 693081"/>
                            <a:gd name="csX2202" fmla="*/ 84796 w 1619476"/>
                            <a:gd name="csY2202" fmla="*/ 495510 h 693081"/>
                            <a:gd name="csX2203" fmla="*/ 69574 w 1619476"/>
                            <a:gd name="csY2203" fmla="*/ 496970 h 693081"/>
                            <a:gd name="csX2204" fmla="*/ 88338 w 1619476"/>
                            <a:gd name="csY2204" fmla="*/ 491549 h 693081"/>
                            <a:gd name="csX2205" fmla="*/ 118262 w 1619476"/>
                            <a:gd name="csY2205" fmla="*/ 472887 h 693081"/>
                            <a:gd name="csX2206" fmla="*/ 120548 w 1619476"/>
                            <a:gd name="csY2206" fmla="*/ 466006 h 693081"/>
                            <a:gd name="csX2207" fmla="*/ 122439 w 1619476"/>
                            <a:gd name="csY2207" fmla="*/ 456814 h 693081"/>
                            <a:gd name="csX2208" fmla="*/ 125867 w 1619476"/>
                            <a:gd name="csY2208" fmla="*/ 439522 h 693081"/>
                            <a:gd name="csX2209" fmla="*/ 128889 w 1619476"/>
                            <a:gd name="csY2209" fmla="*/ 404380 h 693081"/>
                            <a:gd name="csX2210" fmla="*/ 129206 w 1619476"/>
                            <a:gd name="csY2210" fmla="*/ 400724 h 693081"/>
                            <a:gd name="csX2211" fmla="*/ 130565 w 1619476"/>
                            <a:gd name="csY2211" fmla="*/ 397296 h 693081"/>
                            <a:gd name="csX2212" fmla="*/ 132025 w 1619476"/>
                            <a:gd name="csY2212" fmla="*/ 395620 h 693081"/>
                            <a:gd name="csX2213" fmla="*/ 130146 w 1619476"/>
                            <a:gd name="csY2213" fmla="*/ 417305 h 693081"/>
                            <a:gd name="csX2214" fmla="*/ 129371 w 1619476"/>
                            <a:gd name="csY2214" fmla="*/ 426585 h 693081"/>
                            <a:gd name="csX2215" fmla="*/ 129105 w 1619476"/>
                            <a:gd name="csY2215" fmla="*/ 432006 h 693081"/>
                            <a:gd name="csX2216" fmla="*/ 127848 w 1619476"/>
                            <a:gd name="csY2216" fmla="*/ 445667 h 693081"/>
                            <a:gd name="csX2217" fmla="*/ 128102 w 1619476"/>
                            <a:gd name="csY2217" fmla="*/ 446607 h 693081"/>
                            <a:gd name="csX2218" fmla="*/ 128889 w 1619476"/>
                            <a:gd name="csY2218" fmla="*/ 444639 h 693081"/>
                            <a:gd name="csX2219" fmla="*/ 129841 w 1619476"/>
                            <a:gd name="csY2219" fmla="*/ 437745 h 693081"/>
                            <a:gd name="csX2220" fmla="*/ 130819 w 1619476"/>
                            <a:gd name="csY2220" fmla="*/ 426852 h 693081"/>
                            <a:gd name="csX2221" fmla="*/ 131238 w 1619476"/>
                            <a:gd name="csY2221" fmla="*/ 422320 h 693081"/>
                            <a:gd name="csX2222" fmla="*/ 131517 w 1619476"/>
                            <a:gd name="csY2222" fmla="*/ 420136 h 693081"/>
                            <a:gd name="csX2223" fmla="*/ 132342 w 1619476"/>
                            <a:gd name="csY2223" fmla="*/ 413445 h 693081"/>
                            <a:gd name="csX2224" fmla="*/ 136405 w 1619476"/>
                            <a:gd name="csY2224" fmla="*/ 395620 h 693081"/>
                            <a:gd name="csX2225" fmla="*/ 138487 w 1619476"/>
                            <a:gd name="csY2225" fmla="*/ 390618 h 693081"/>
                            <a:gd name="csX2226" fmla="*/ 138703 w 1619476"/>
                            <a:gd name="csY2226" fmla="*/ 390415 h 693081"/>
                            <a:gd name="csX2227" fmla="*/ 135668 w 1619476"/>
                            <a:gd name="csY2227" fmla="*/ 406894 h 693081"/>
                            <a:gd name="csX2228" fmla="*/ 125042 w 1619476"/>
                            <a:gd name="csY2228" fmla="*/ 474029 h 693081"/>
                            <a:gd name="csX2229" fmla="*/ 113666 w 1619476"/>
                            <a:gd name="csY2229" fmla="*/ 491118 h 693081"/>
                            <a:gd name="csX2230" fmla="*/ 105440 w 1619476"/>
                            <a:gd name="csY2230" fmla="*/ 497174 h 693081"/>
                            <a:gd name="csX2231" fmla="*/ 70513 w 1619476"/>
                            <a:gd name="csY2231" fmla="*/ 502493 h 693081"/>
                            <a:gd name="csX2232" fmla="*/ 97720 w 1619476"/>
                            <a:gd name="csY2232" fmla="*/ 495409 h 693081"/>
                            <a:gd name="csX2233" fmla="*/ 104652 w 1619476"/>
                            <a:gd name="csY2233" fmla="*/ 491397 h 693081"/>
                            <a:gd name="csX2234" fmla="*/ 105935 w 1619476"/>
                            <a:gd name="csY2234" fmla="*/ 490293 h 693081"/>
                            <a:gd name="csX2235" fmla="*/ 107420 w 1619476"/>
                            <a:gd name="csY2235" fmla="*/ 488922 h 693081"/>
                            <a:gd name="csX2236" fmla="*/ 118262 w 1619476"/>
                            <a:gd name="csY2236" fmla="*/ 472887 h 693081"/>
                            <a:gd name="csX2237" fmla="*/ 129739 w 1619476"/>
                            <a:gd name="csY2237" fmla="*/ 381972 h 693081"/>
                            <a:gd name="csX2238" fmla="*/ 130260 w 1619476"/>
                            <a:gd name="csY2238" fmla="*/ 376335 h 693081"/>
                            <a:gd name="csX2239" fmla="*/ 130260 w 1619476"/>
                            <a:gd name="csY2239" fmla="*/ 376120 h 693081"/>
                            <a:gd name="csX2240" fmla="*/ 130463 w 1619476"/>
                            <a:gd name="csY2240" fmla="*/ 376120 h 693081"/>
                            <a:gd name="csX2241" fmla="*/ 131199 w 1619476"/>
                            <a:gd name="csY2241" fmla="*/ 382798 h 693081"/>
                            <a:gd name="csX2242" fmla="*/ 131720 w 1619476"/>
                            <a:gd name="csY2242" fmla="*/ 390199 h 693081"/>
                            <a:gd name="csX2243" fmla="*/ 130146 w 1619476"/>
                            <a:gd name="csY2243" fmla="*/ 393640 h 693081"/>
                            <a:gd name="csX2244" fmla="*/ 129739 w 1619476"/>
                            <a:gd name="csY2244" fmla="*/ 390923 h 693081"/>
                            <a:gd name="csX2245" fmla="*/ 129739 w 1619476"/>
                            <a:gd name="csY2245" fmla="*/ 381972 h 693081"/>
                            <a:gd name="csX2246" fmla="*/ 129739 w 1619476"/>
                            <a:gd name="csY2246" fmla="*/ 369759 h 693081"/>
                            <a:gd name="csX2247" fmla="*/ 133383 w 1619476"/>
                            <a:gd name="csY2247" fmla="*/ 370178 h 693081"/>
                            <a:gd name="csX2248" fmla="*/ 133586 w 1619476"/>
                            <a:gd name="csY2248" fmla="*/ 370914 h 693081"/>
                            <a:gd name="csX2249" fmla="*/ 134627 w 1619476"/>
                            <a:gd name="csY2249" fmla="*/ 371232 h 693081"/>
                            <a:gd name="csX2250" fmla="*/ 136087 w 1619476"/>
                            <a:gd name="csY2250" fmla="*/ 372997 h 693081"/>
                            <a:gd name="csX2251" fmla="*/ 140988 w 1619476"/>
                            <a:gd name="csY2251" fmla="*/ 375180 h 693081"/>
                            <a:gd name="csX2252" fmla="*/ 141508 w 1619476"/>
                            <a:gd name="csY2252" fmla="*/ 376755 h 693081"/>
                            <a:gd name="csX2253" fmla="*/ 137243 w 1619476"/>
                            <a:gd name="csY2253" fmla="*/ 377694 h 693081"/>
                            <a:gd name="csX2254" fmla="*/ 134005 w 1619476"/>
                            <a:gd name="csY2254" fmla="*/ 374977 h 693081"/>
                            <a:gd name="csX2255" fmla="*/ 129511 w 1619476"/>
                            <a:gd name="csY2255" fmla="*/ 370483 h 693081"/>
                            <a:gd name="csX2256" fmla="*/ 129739 w 1619476"/>
                            <a:gd name="csY2256" fmla="*/ 369759 h 693081"/>
                            <a:gd name="csX2257" fmla="*/ 145584 w 1619476"/>
                            <a:gd name="csY2257" fmla="*/ 380398 h 693081"/>
                            <a:gd name="csX2258" fmla="*/ 147869 w 1619476"/>
                            <a:gd name="csY2258" fmla="*/ 383217 h 693081"/>
                            <a:gd name="csX2259" fmla="*/ 150167 w 1619476"/>
                            <a:gd name="csY2259" fmla="*/ 384359 h 693081"/>
                            <a:gd name="csX2260" fmla="*/ 153405 w 1619476"/>
                            <a:gd name="csY2260" fmla="*/ 384461 h 693081"/>
                            <a:gd name="csX2261" fmla="*/ 153405 w 1619476"/>
                            <a:gd name="csY2261" fmla="*/ 388638 h 693081"/>
                            <a:gd name="csX2262" fmla="*/ 147983 w 1619476"/>
                            <a:gd name="csY2262" fmla="*/ 391240 h 693081"/>
                            <a:gd name="csX2263" fmla="*/ 146104 w 1619476"/>
                            <a:gd name="csY2263" fmla="*/ 388536 h 693081"/>
                            <a:gd name="csX2264" fmla="*/ 139744 w 1619476"/>
                            <a:gd name="csY2264" fmla="*/ 381236 h 693081"/>
                            <a:gd name="csX2265" fmla="*/ 139744 w 1619476"/>
                            <a:gd name="csY2265" fmla="*/ 381211 h 693081"/>
                            <a:gd name="csX2266" fmla="*/ 140137 w 1619476"/>
                            <a:gd name="csY2266" fmla="*/ 381135 h 693081"/>
                            <a:gd name="csX2267" fmla="*/ 145584 w 1619476"/>
                            <a:gd name="csY2267" fmla="*/ 380398 h 693081"/>
                            <a:gd name="csX2268" fmla="*/ 142448 w 1619476"/>
                            <a:gd name="csY2268" fmla="*/ 291452 h 693081"/>
                            <a:gd name="csX2269" fmla="*/ 158724 w 1619476"/>
                            <a:gd name="csY2269" fmla="*/ 290830 h 693081"/>
                            <a:gd name="csX2270" fmla="*/ 164666 w 1619476"/>
                            <a:gd name="csY2270" fmla="*/ 291985 h 693081"/>
                            <a:gd name="csX2271" fmla="*/ 174670 w 1619476"/>
                            <a:gd name="csY2271" fmla="*/ 299907 h 693081"/>
                            <a:gd name="csX2272" fmla="*/ 176854 w 1619476"/>
                            <a:gd name="csY2272" fmla="*/ 302510 h 693081"/>
                            <a:gd name="csX2273" fmla="*/ 178111 w 1619476"/>
                            <a:gd name="csY2273" fmla="*/ 298549 h 693081"/>
                            <a:gd name="csX2274" fmla="*/ 169871 w 1619476"/>
                            <a:gd name="csY2274" fmla="*/ 284990 h 693081"/>
                            <a:gd name="csX2275" fmla="*/ 172690 w 1619476"/>
                            <a:gd name="csY2275" fmla="*/ 283644 h 693081"/>
                            <a:gd name="csX2276" fmla="*/ 181551 w 1619476"/>
                            <a:gd name="csY2276" fmla="*/ 281663 h 693081"/>
                            <a:gd name="csX2277" fmla="*/ 180726 w 1619476"/>
                            <a:gd name="csY2277" fmla="*/ 278642 h 693081"/>
                            <a:gd name="csX2278" fmla="*/ 182085 w 1619476"/>
                            <a:gd name="csY2278" fmla="*/ 275925 h 693081"/>
                            <a:gd name="csX2279" fmla="*/ 184154 w 1619476"/>
                            <a:gd name="csY2279" fmla="*/ 275506 h 693081"/>
                            <a:gd name="csX2280" fmla="*/ 190629 w 1619476"/>
                            <a:gd name="csY2280" fmla="*/ 251524 h 693081"/>
                            <a:gd name="csX2281" fmla="*/ 192076 w 1619476"/>
                            <a:gd name="csY2281" fmla="*/ 244757 h 693081"/>
                            <a:gd name="csX2282" fmla="*/ 195631 w 1619476"/>
                            <a:gd name="csY2282" fmla="*/ 244541 h 693081"/>
                            <a:gd name="csX2283" fmla="*/ 199059 w 1619476"/>
                            <a:gd name="csY2283" fmla="*/ 244541 h 693081"/>
                            <a:gd name="csX2284" fmla="*/ 198437 w 1619476"/>
                            <a:gd name="csY2284" fmla="*/ 249746 h 693081"/>
                            <a:gd name="csX2285" fmla="*/ 196672 w 1619476"/>
                            <a:gd name="csY2285" fmla="*/ 265184 h 693081"/>
                            <a:gd name="csX2286" fmla="*/ 194692 w 1619476"/>
                            <a:gd name="csY2286" fmla="*/ 300542 h 693081"/>
                            <a:gd name="csX2287" fmla="*/ 191150 w 1619476"/>
                            <a:gd name="csY2287" fmla="*/ 329412 h 693081"/>
                            <a:gd name="csX2288" fmla="*/ 191213 w 1619476"/>
                            <a:gd name="csY2288" fmla="*/ 329425 h 693081"/>
                            <a:gd name="csX2289" fmla="*/ 191099 w 1619476"/>
                            <a:gd name="csY2289" fmla="*/ 330098 h 693081"/>
                            <a:gd name="csX2290" fmla="*/ 191200 w 1619476"/>
                            <a:gd name="csY2290" fmla="*/ 330275 h 693081"/>
                            <a:gd name="csX2291" fmla="*/ 191226 w 1619476"/>
                            <a:gd name="csY2291" fmla="*/ 330275 h 693081"/>
                            <a:gd name="csX2292" fmla="*/ 191378 w 1619476"/>
                            <a:gd name="csY2292" fmla="*/ 330148 h 693081"/>
                            <a:gd name="csX2293" fmla="*/ 191492 w 1619476"/>
                            <a:gd name="csY2293" fmla="*/ 329488 h 693081"/>
                            <a:gd name="csX2294" fmla="*/ 195530 w 1619476"/>
                            <a:gd name="csY2294" fmla="*/ 308566 h 693081"/>
                            <a:gd name="csX2295" fmla="*/ 196152 w 1619476"/>
                            <a:gd name="csY2295" fmla="*/ 305430 h 693081"/>
                            <a:gd name="csX2296" fmla="*/ 197078 w 1619476"/>
                            <a:gd name="csY2296" fmla="*/ 307207 h 693081"/>
                            <a:gd name="csX2297" fmla="*/ 201154 w 1619476"/>
                            <a:gd name="csY2297" fmla="*/ 322010 h 693081"/>
                            <a:gd name="csX2298" fmla="*/ 202512 w 1619476"/>
                            <a:gd name="csY2298" fmla="*/ 344850 h 693081"/>
                            <a:gd name="csX2299" fmla="*/ 200532 w 1619476"/>
                            <a:gd name="csY2299" fmla="*/ 360796 h 693081"/>
                            <a:gd name="csX2300" fmla="*/ 197193 w 1619476"/>
                            <a:gd name="csY2300" fmla="*/ 369543 h 693081"/>
                            <a:gd name="csX2301" fmla="*/ 192292 w 1619476"/>
                            <a:gd name="csY2301" fmla="*/ 382899 h 693081"/>
                            <a:gd name="csX2302" fmla="*/ 190210 w 1619476"/>
                            <a:gd name="csY2302" fmla="*/ 397702 h 693081"/>
                            <a:gd name="csX2303" fmla="*/ 190286 w 1619476"/>
                            <a:gd name="csY2303" fmla="*/ 397677 h 693081"/>
                            <a:gd name="csX2304" fmla="*/ 190223 w 1619476"/>
                            <a:gd name="csY2304" fmla="*/ 397893 h 693081"/>
                            <a:gd name="csX2305" fmla="*/ 190286 w 1619476"/>
                            <a:gd name="csY2305" fmla="*/ 398045 h 693081"/>
                            <a:gd name="csX2306" fmla="*/ 190210 w 1619476"/>
                            <a:gd name="csY2306" fmla="*/ 398020 h 693081"/>
                            <a:gd name="csX2307" fmla="*/ 184573 w 1619476"/>
                            <a:gd name="csY2307" fmla="*/ 444943 h 693081"/>
                            <a:gd name="csX2308" fmla="*/ 184053 w 1619476"/>
                            <a:gd name="csY2308" fmla="*/ 456192 h 693081"/>
                            <a:gd name="csX2309" fmla="*/ 189169 w 1619476"/>
                            <a:gd name="csY2309" fmla="*/ 464126 h 693081"/>
                            <a:gd name="csX2310" fmla="*/ 241400 w 1619476"/>
                            <a:gd name="csY2310" fmla="*/ 474550 h 693081"/>
                            <a:gd name="csX2311" fmla="*/ 231294 w 1619476"/>
                            <a:gd name="csY2311" fmla="*/ 475388 h 693081"/>
                            <a:gd name="csX2312" fmla="*/ 231294 w 1619476"/>
                            <a:gd name="csY2312" fmla="*/ 475426 h 693081"/>
                            <a:gd name="csX2313" fmla="*/ 231053 w 1619476"/>
                            <a:gd name="csY2313" fmla="*/ 475400 h 693081"/>
                            <a:gd name="csX2314" fmla="*/ 230888 w 1619476"/>
                            <a:gd name="csY2314" fmla="*/ 475413 h 693081"/>
                            <a:gd name="csX2315" fmla="*/ 230748 w 1619476"/>
                            <a:gd name="csY2315" fmla="*/ 475629 h 693081"/>
                            <a:gd name="csX2316" fmla="*/ 230951 w 1619476"/>
                            <a:gd name="csY2316" fmla="*/ 475756 h 693081"/>
                            <a:gd name="csX2317" fmla="*/ 231053 w 1619476"/>
                            <a:gd name="csY2317" fmla="*/ 475756 h 693081"/>
                            <a:gd name="csX2318" fmla="*/ 231205 w 1619476"/>
                            <a:gd name="csY2318" fmla="*/ 475781 h 693081"/>
                            <a:gd name="csX2319" fmla="*/ 231180 w 1619476"/>
                            <a:gd name="csY2319" fmla="*/ 475806 h 693081"/>
                            <a:gd name="csX2320" fmla="*/ 243482 w 1619476"/>
                            <a:gd name="csY2320" fmla="*/ 476949 h 693081"/>
                            <a:gd name="csX2321" fmla="*/ 232741 w 1619476"/>
                            <a:gd name="csY2321" fmla="*/ 478092 h 693081"/>
                            <a:gd name="csX2322" fmla="*/ 232386 w 1619476"/>
                            <a:gd name="csY2322" fmla="*/ 478092 h 693081"/>
                            <a:gd name="csX2323" fmla="*/ 232272 w 1619476"/>
                            <a:gd name="csY2323" fmla="*/ 478193 h 693081"/>
                            <a:gd name="csX2324" fmla="*/ 232386 w 1619476"/>
                            <a:gd name="csY2324" fmla="*/ 478308 h 693081"/>
                            <a:gd name="csX2325" fmla="*/ 232741 w 1619476"/>
                            <a:gd name="csY2325" fmla="*/ 478308 h 693081"/>
                            <a:gd name="csX2326" fmla="*/ 235877 w 1619476"/>
                            <a:gd name="csY2326" fmla="*/ 480605 h 693081"/>
                            <a:gd name="csX2327" fmla="*/ 233579 w 1619476"/>
                            <a:gd name="csY2327" fmla="*/ 481329 h 693081"/>
                            <a:gd name="csX2328" fmla="*/ 219093 w 1619476"/>
                            <a:gd name="csY2328" fmla="*/ 480504 h 693081"/>
                            <a:gd name="csX2329" fmla="*/ 191353 w 1619476"/>
                            <a:gd name="csY2329" fmla="*/ 479450 h 693081"/>
                            <a:gd name="csX2330" fmla="*/ 177273 w 1619476"/>
                            <a:gd name="csY2330" fmla="*/ 479666 h 693081"/>
                            <a:gd name="csX2331" fmla="*/ 175089 w 1619476"/>
                            <a:gd name="csY2331" fmla="*/ 479666 h 693081"/>
                            <a:gd name="csX2332" fmla="*/ 172791 w 1619476"/>
                            <a:gd name="csY2332" fmla="*/ 479869 h 693081"/>
                            <a:gd name="csX2333" fmla="*/ 171433 w 1619476"/>
                            <a:gd name="csY2333" fmla="*/ 474867 h 693081"/>
                            <a:gd name="csX2334" fmla="*/ 173109 w 1619476"/>
                            <a:gd name="csY2334" fmla="*/ 473927 h 693081"/>
                            <a:gd name="csX2335" fmla="*/ 173528 w 1619476"/>
                            <a:gd name="csY2335" fmla="*/ 475908 h 693081"/>
                            <a:gd name="csX2336" fmla="*/ 176130 w 1619476"/>
                            <a:gd name="csY2336" fmla="*/ 477470 h 693081"/>
                            <a:gd name="csX2337" fmla="*/ 183011 w 1619476"/>
                            <a:gd name="csY2337" fmla="*/ 475908 h 693081"/>
                            <a:gd name="csX2338" fmla="*/ 207502 w 1619476"/>
                            <a:gd name="csY2338" fmla="*/ 477355 h 693081"/>
                            <a:gd name="csX2339" fmla="*/ 207502 w 1619476"/>
                            <a:gd name="csY2339" fmla="*/ 477317 h 693081"/>
                            <a:gd name="csX2340" fmla="*/ 207705 w 1619476"/>
                            <a:gd name="csY2340" fmla="*/ 477355 h 693081"/>
                            <a:gd name="csX2341" fmla="*/ 207781 w 1619476"/>
                            <a:gd name="csY2341" fmla="*/ 477355 h 693081"/>
                            <a:gd name="csX2342" fmla="*/ 207997 w 1619476"/>
                            <a:gd name="csY2342" fmla="*/ 477127 h 693081"/>
                            <a:gd name="csX2343" fmla="*/ 207768 w 1619476"/>
                            <a:gd name="csY2343" fmla="*/ 476924 h 693081"/>
                            <a:gd name="csX2344" fmla="*/ 207718 w 1619476"/>
                            <a:gd name="csY2344" fmla="*/ 476924 h 693081"/>
                            <a:gd name="csX2345" fmla="*/ 207591 w 1619476"/>
                            <a:gd name="csY2345" fmla="*/ 476898 h 693081"/>
                            <a:gd name="csX2346" fmla="*/ 207565 w 1619476"/>
                            <a:gd name="csY2346" fmla="*/ 476924 h 693081"/>
                            <a:gd name="csX2347" fmla="*/ 184154 w 1619476"/>
                            <a:gd name="csY2347" fmla="*/ 473927 h 693081"/>
                            <a:gd name="csX2348" fmla="*/ 177793 w 1619476"/>
                            <a:gd name="csY2348" fmla="*/ 473090 h 693081"/>
                            <a:gd name="csX2349" fmla="*/ 178631 w 1619476"/>
                            <a:gd name="csY2349" fmla="*/ 469014 h 693081"/>
                            <a:gd name="csX2350" fmla="*/ 178682 w 1619476"/>
                            <a:gd name="csY2350" fmla="*/ 468189 h 693081"/>
                            <a:gd name="csX2351" fmla="*/ 178530 w 1619476"/>
                            <a:gd name="csY2351" fmla="*/ 467148 h 693081"/>
                            <a:gd name="csX2352" fmla="*/ 178111 w 1619476"/>
                            <a:gd name="csY2352" fmla="*/ 457766 h 693081"/>
                            <a:gd name="csX2353" fmla="*/ 180206 w 1619476"/>
                            <a:gd name="csY2353" fmla="*/ 414080 h 693081"/>
                            <a:gd name="csX2354" fmla="*/ 181653 w 1619476"/>
                            <a:gd name="csY2354" fmla="*/ 397499 h 693081"/>
                            <a:gd name="csX2355" fmla="*/ 184052 w 1619476"/>
                            <a:gd name="csY2355" fmla="*/ 388942 h 693081"/>
                            <a:gd name="csX2356" fmla="*/ 185411 w 1619476"/>
                            <a:gd name="csY2356" fmla="*/ 384689 h 693081"/>
                            <a:gd name="csX2357" fmla="*/ 190210 w 1619476"/>
                            <a:gd name="csY2357" fmla="*/ 356314 h 693081"/>
                            <a:gd name="csX2358" fmla="*/ 187709 w 1619476"/>
                            <a:gd name="csY2358" fmla="*/ 328167 h 693081"/>
                            <a:gd name="csX2359" fmla="*/ 186757 w 1619476"/>
                            <a:gd name="csY2359" fmla="*/ 326492 h 693081"/>
                            <a:gd name="csX2360" fmla="*/ 178936 w 1619476"/>
                            <a:gd name="csY2360" fmla="*/ 311790 h 693081"/>
                            <a:gd name="csX2361" fmla="*/ 175813 w 1619476"/>
                            <a:gd name="csY2361" fmla="*/ 306470 h 693081"/>
                            <a:gd name="csX2362" fmla="*/ 171331 w 1619476"/>
                            <a:gd name="csY2362" fmla="*/ 300846 h 693081"/>
                            <a:gd name="csX2363" fmla="*/ 166646 w 1619476"/>
                            <a:gd name="csY2363" fmla="*/ 295324 h 693081"/>
                            <a:gd name="csX2364" fmla="*/ 158292 w 1619476"/>
                            <a:gd name="csY2364" fmla="*/ 293229 h 693081"/>
                            <a:gd name="csX2365" fmla="*/ 148809 w 1619476"/>
                            <a:gd name="csY2365" fmla="*/ 291045 h 693081"/>
                            <a:gd name="csX2366" fmla="*/ 145368 w 1619476"/>
                            <a:gd name="csY2366" fmla="*/ 291248 h 693081"/>
                            <a:gd name="csX2367" fmla="*/ 142448 w 1619476"/>
                            <a:gd name="csY2367" fmla="*/ 291451 h 693081"/>
                            <a:gd name="csX2368" fmla="*/ 145901 w 1619476"/>
                            <a:gd name="csY2368" fmla="*/ 120364 h 693081"/>
                            <a:gd name="csX2369" fmla="*/ 143908 w 1619476"/>
                            <a:gd name="csY2369" fmla="*/ 115146 h 693081"/>
                            <a:gd name="csX2370" fmla="*/ 145990 w 1619476"/>
                            <a:gd name="csY2370" fmla="*/ 113381 h 693081"/>
                            <a:gd name="csX2371" fmla="*/ 146206 w 1619476"/>
                            <a:gd name="csY2371" fmla="*/ 112124 h 693081"/>
                            <a:gd name="csX2372" fmla="*/ 148187 w 1619476"/>
                            <a:gd name="csY2372" fmla="*/ 110664 h 693081"/>
                            <a:gd name="csX2373" fmla="*/ 148910 w 1619476"/>
                            <a:gd name="csY2373" fmla="*/ 113686 h 693081"/>
                            <a:gd name="csX2374" fmla="*/ 145901 w 1619476"/>
                            <a:gd name="csY2374" fmla="*/ 120364 h 693081"/>
                            <a:gd name="csX2375" fmla="*/ 144327 w 1619476"/>
                            <a:gd name="csY2375" fmla="*/ 123804 h 693081"/>
                            <a:gd name="csX2376" fmla="*/ 144543 w 1619476"/>
                            <a:gd name="csY2376" fmla="*/ 122763 h 693081"/>
                            <a:gd name="csX2377" fmla="*/ 143908 w 1619476"/>
                            <a:gd name="csY2377" fmla="*/ 120465 h 693081"/>
                            <a:gd name="csX2378" fmla="*/ 145482 w 1619476"/>
                            <a:gd name="csY2378" fmla="*/ 122763 h 693081"/>
                            <a:gd name="csX2379" fmla="*/ 144327 w 1619476"/>
                            <a:gd name="csY2379" fmla="*/ 123804 h 693081"/>
                            <a:gd name="csX2380" fmla="*/ 138804 w 1619476"/>
                            <a:gd name="csY2380" fmla="*/ 98260 h 693081"/>
                            <a:gd name="csX2381" fmla="*/ 141204 w 1619476"/>
                            <a:gd name="csY2381" fmla="*/ 80334 h 693081"/>
                            <a:gd name="csX2382" fmla="*/ 142029 w 1619476"/>
                            <a:gd name="csY2382" fmla="*/ 80537 h 693081"/>
                            <a:gd name="csX2383" fmla="*/ 143286 w 1619476"/>
                            <a:gd name="csY2383" fmla="*/ 82099 h 693081"/>
                            <a:gd name="csX2384" fmla="*/ 149228 w 1619476"/>
                            <a:gd name="csY2384" fmla="*/ 88777 h 693081"/>
                            <a:gd name="csX2385" fmla="*/ 151843 w 1619476"/>
                            <a:gd name="csY2385" fmla="*/ 99403 h 693081"/>
                            <a:gd name="csX2386" fmla="*/ 152363 w 1619476"/>
                            <a:gd name="csY2386" fmla="*/ 102844 h 693081"/>
                            <a:gd name="csX2387" fmla="*/ 151322 w 1619476"/>
                            <a:gd name="csY2387" fmla="*/ 102958 h 693081"/>
                            <a:gd name="csX2388" fmla="*/ 150370 w 1619476"/>
                            <a:gd name="csY2388" fmla="*/ 108379 h 693081"/>
                            <a:gd name="csX2389" fmla="*/ 149228 w 1619476"/>
                            <a:gd name="csY2389" fmla="*/ 102640 h 693081"/>
                            <a:gd name="csX2390" fmla="*/ 148085 w 1619476"/>
                            <a:gd name="csY2390" fmla="*/ 88980 h 693081"/>
                            <a:gd name="csX2391" fmla="*/ 145051 w 1619476"/>
                            <a:gd name="csY2391" fmla="*/ 85120 h 693081"/>
                            <a:gd name="csX2392" fmla="*/ 142651 w 1619476"/>
                            <a:gd name="csY2392" fmla="*/ 83457 h 693081"/>
                            <a:gd name="csX2393" fmla="*/ 143387 w 1619476"/>
                            <a:gd name="csY2393" fmla="*/ 86060 h 693081"/>
                            <a:gd name="csX2394" fmla="*/ 144758 w 1619476"/>
                            <a:gd name="csY2394" fmla="*/ 90021 h 693081"/>
                            <a:gd name="csX2395" fmla="*/ 145584 w 1619476"/>
                            <a:gd name="csY2395" fmla="*/ 92420 h 693081"/>
                            <a:gd name="csX2396" fmla="*/ 144644 w 1619476"/>
                            <a:gd name="csY2396" fmla="*/ 99301 h 693081"/>
                            <a:gd name="csX2397" fmla="*/ 143819 w 1619476"/>
                            <a:gd name="csY2397" fmla="*/ 98159 h 693081"/>
                            <a:gd name="csX2398" fmla="*/ 140810 w 1619476"/>
                            <a:gd name="csY2398" fmla="*/ 93195 h 693081"/>
                            <a:gd name="csX2399" fmla="*/ 140721 w 1619476"/>
                            <a:gd name="csY2399" fmla="*/ 92560 h 693081"/>
                            <a:gd name="csX2400" fmla="*/ 140556 w 1619476"/>
                            <a:gd name="csY2400" fmla="*/ 92433 h 693081"/>
                            <a:gd name="csX2401" fmla="*/ 140429 w 1619476"/>
                            <a:gd name="csY2401" fmla="*/ 92585 h 693081"/>
                            <a:gd name="csX2402" fmla="*/ 140543 w 1619476"/>
                            <a:gd name="csY2402" fmla="*/ 93360 h 693081"/>
                            <a:gd name="csX2403" fmla="*/ 140467 w 1619476"/>
                            <a:gd name="csY2403" fmla="*/ 93360 h 693081"/>
                            <a:gd name="csX2404" fmla="*/ 144543 w 1619476"/>
                            <a:gd name="csY2404" fmla="*/ 107020 h 693081"/>
                            <a:gd name="csX2405" fmla="*/ 146523 w 1619476"/>
                            <a:gd name="csY2405" fmla="*/ 108684 h 693081"/>
                            <a:gd name="csX2406" fmla="*/ 144758 w 1619476"/>
                            <a:gd name="csY2406" fmla="*/ 110144 h 693081"/>
                            <a:gd name="csX2407" fmla="*/ 143908 w 1619476"/>
                            <a:gd name="csY2407" fmla="*/ 108785 h 693081"/>
                            <a:gd name="csX2408" fmla="*/ 138804 w 1619476"/>
                            <a:gd name="csY2408" fmla="*/ 98260 h 693081"/>
                            <a:gd name="csX2409" fmla="*/ 161949 w 1619476"/>
                            <a:gd name="csY2409" fmla="*/ 130063 h 693081"/>
                            <a:gd name="csX2410" fmla="*/ 155068 w 1619476"/>
                            <a:gd name="csY2410" fmla="*/ 128603 h 693081"/>
                            <a:gd name="csX2411" fmla="*/ 151526 w 1619476"/>
                            <a:gd name="csY2411" fmla="*/ 126102 h 693081"/>
                            <a:gd name="csX2412" fmla="*/ 150370 w 1619476"/>
                            <a:gd name="csY2412" fmla="*/ 122446 h 693081"/>
                            <a:gd name="csX2413" fmla="*/ 150142 w 1619476"/>
                            <a:gd name="csY2413" fmla="*/ 121887 h 693081"/>
                            <a:gd name="csX2414" fmla="*/ 150485 w 1619476"/>
                            <a:gd name="csY2414" fmla="*/ 122357 h 693081"/>
                            <a:gd name="csX2415" fmla="*/ 152770 w 1619476"/>
                            <a:gd name="csY2415" fmla="*/ 124122 h 693081"/>
                            <a:gd name="csX2416" fmla="*/ 161949 w 1619476"/>
                            <a:gd name="csY2416" fmla="*/ 130063 h 693081"/>
                            <a:gd name="csX2417" fmla="*/ 157150 w 1619476"/>
                            <a:gd name="csY2417" fmla="*/ 112543 h 693081"/>
                            <a:gd name="csX2418" fmla="*/ 159562 w 1619476"/>
                            <a:gd name="csY2418" fmla="*/ 111299 h 693081"/>
                            <a:gd name="csX2419" fmla="*/ 162685 w 1619476"/>
                            <a:gd name="csY2419" fmla="*/ 111299 h 693081"/>
                            <a:gd name="csX2420" fmla="*/ 164983 w 1619476"/>
                            <a:gd name="csY2420" fmla="*/ 112746 h 693081"/>
                            <a:gd name="csX2421" fmla="*/ 163193 w 1619476"/>
                            <a:gd name="csY2421" fmla="*/ 112848 h 693081"/>
                            <a:gd name="csX2422" fmla="*/ 157772 w 1619476"/>
                            <a:gd name="csY2422" fmla="*/ 114105 h 693081"/>
                            <a:gd name="csX2423" fmla="*/ 156007 w 1619476"/>
                            <a:gd name="csY2423" fmla="*/ 114625 h 693081"/>
                            <a:gd name="csX2424" fmla="*/ 155271 w 1619476"/>
                            <a:gd name="csY2424" fmla="*/ 114105 h 693081"/>
                            <a:gd name="csX2425" fmla="*/ 157150 w 1619476"/>
                            <a:gd name="csY2425" fmla="*/ 112543 h 693081"/>
                            <a:gd name="csX2426" fmla="*/ 158089 w 1619476"/>
                            <a:gd name="csY2426" fmla="*/ 103999 h 693081"/>
                            <a:gd name="csX2427" fmla="*/ 164031 w 1619476"/>
                            <a:gd name="csY2427" fmla="*/ 103364 h 693081"/>
                            <a:gd name="csX2428" fmla="*/ 170811 w 1619476"/>
                            <a:gd name="csY2428" fmla="*/ 106500 h 693081"/>
                            <a:gd name="csX2429" fmla="*/ 172169 w 1619476"/>
                            <a:gd name="csY2429" fmla="*/ 108379 h 693081"/>
                            <a:gd name="csX2430" fmla="*/ 170595 w 1619476"/>
                            <a:gd name="csY2430" fmla="*/ 107643 h 693081"/>
                            <a:gd name="csX2431" fmla="*/ 157467 w 1619476"/>
                            <a:gd name="csY2431" fmla="*/ 104723 h 693081"/>
                            <a:gd name="csX2432" fmla="*/ 155690 w 1619476"/>
                            <a:gd name="csY2432" fmla="*/ 104621 h 693081"/>
                            <a:gd name="csX2433" fmla="*/ 158089 w 1619476"/>
                            <a:gd name="csY2433" fmla="*/ 103999 h 693081"/>
                            <a:gd name="csX2434" fmla="*/ 165186 w 1619476"/>
                            <a:gd name="csY2434" fmla="*/ 97943 h 693081"/>
                            <a:gd name="csX2435" fmla="*/ 165707 w 1619476"/>
                            <a:gd name="csY2435" fmla="*/ 93982 h 693081"/>
                            <a:gd name="csX2436" fmla="*/ 167472 w 1619476"/>
                            <a:gd name="csY2436" fmla="*/ 89399 h 693081"/>
                            <a:gd name="csX2437" fmla="*/ 168932 w 1619476"/>
                            <a:gd name="csY2437" fmla="*/ 84498 h 693081"/>
                            <a:gd name="csX2438" fmla="*/ 171331 w 1619476"/>
                            <a:gd name="csY2438" fmla="*/ 78658 h 693081"/>
                            <a:gd name="csX2439" fmla="*/ 171331 w 1619476"/>
                            <a:gd name="csY2439" fmla="*/ 78442 h 693081"/>
                            <a:gd name="csX2440" fmla="*/ 172690 w 1619476"/>
                            <a:gd name="csY2440" fmla="*/ 80220 h 693081"/>
                            <a:gd name="csX2441" fmla="*/ 173109 w 1619476"/>
                            <a:gd name="csY2441" fmla="*/ 83241 h 693081"/>
                            <a:gd name="csX2442" fmla="*/ 171027 w 1619476"/>
                            <a:gd name="csY2442" fmla="*/ 91583 h 693081"/>
                            <a:gd name="csX2443" fmla="*/ 168627 w 1619476"/>
                            <a:gd name="csY2443" fmla="*/ 97626 h 693081"/>
                            <a:gd name="csX2444" fmla="*/ 164755 w 1619476"/>
                            <a:gd name="csY2444" fmla="*/ 100660 h 693081"/>
                            <a:gd name="csX2445" fmla="*/ 165186 w 1619476"/>
                            <a:gd name="csY2445" fmla="*/ 97943 h 693081"/>
                            <a:gd name="csX2446" fmla="*/ 157937 w 1619476"/>
                            <a:gd name="csY2446" fmla="*/ 117444 h 693081"/>
                            <a:gd name="csX2447" fmla="*/ 159435 w 1619476"/>
                            <a:gd name="csY2447" fmla="*/ 119805 h 693081"/>
                            <a:gd name="csX2448" fmla="*/ 162266 w 1619476"/>
                            <a:gd name="csY2448" fmla="*/ 116606 h 693081"/>
                            <a:gd name="csX2449" fmla="*/ 162685 w 1619476"/>
                            <a:gd name="csY2449" fmla="*/ 116301 h 693081"/>
                            <a:gd name="csX2450" fmla="*/ 163409 w 1619476"/>
                            <a:gd name="csY2450" fmla="*/ 120148 h 693081"/>
                            <a:gd name="csX2451" fmla="*/ 158204 w 1619476"/>
                            <a:gd name="csY2451" fmla="*/ 120148 h 693081"/>
                            <a:gd name="csX2452" fmla="*/ 157353 w 1619476"/>
                            <a:gd name="csY2452" fmla="*/ 117545 h 693081"/>
                            <a:gd name="csX2453" fmla="*/ 157937 w 1619476"/>
                            <a:gd name="csY2453" fmla="*/ 117444 h 693081"/>
                            <a:gd name="csX2454" fmla="*/ 160882 w 1619476"/>
                            <a:gd name="csY2454" fmla="*/ 117977 h 693081"/>
                            <a:gd name="csX2455" fmla="*/ 159854 w 1619476"/>
                            <a:gd name="csY2455" fmla="*/ 118650 h 693081"/>
                            <a:gd name="csX2456" fmla="*/ 158838 w 1619476"/>
                            <a:gd name="csY2456" fmla="*/ 117977 h 693081"/>
                            <a:gd name="csX2457" fmla="*/ 159854 w 1619476"/>
                            <a:gd name="csY2457" fmla="*/ 117304 h 693081"/>
                            <a:gd name="csX2458" fmla="*/ 160882 w 1619476"/>
                            <a:gd name="csY2458" fmla="*/ 117977 h 693081"/>
                            <a:gd name="csX2459" fmla="*/ 157353 w 1619476"/>
                            <a:gd name="csY2459" fmla="*/ 116301 h 693081"/>
                            <a:gd name="csX2460" fmla="*/ 158724 w 1619476"/>
                            <a:gd name="csY2460" fmla="*/ 115057 h 693081"/>
                            <a:gd name="csX2461" fmla="*/ 161632 w 1619476"/>
                            <a:gd name="csY2461" fmla="*/ 114308 h 693081"/>
                            <a:gd name="csX2462" fmla="*/ 164234 w 1619476"/>
                            <a:gd name="csY2462" fmla="*/ 114943 h 693081"/>
                            <a:gd name="csX2463" fmla="*/ 162266 w 1619476"/>
                            <a:gd name="csY2463" fmla="*/ 115260 h 693081"/>
                            <a:gd name="csX2464" fmla="*/ 157353 w 1619476"/>
                            <a:gd name="csY2464" fmla="*/ 116301 h 693081"/>
                            <a:gd name="csX2465" fmla="*/ 175292 w 1619476"/>
                            <a:gd name="csY2465" fmla="*/ 118701 h 693081"/>
                            <a:gd name="csX2466" fmla="*/ 179990 w 1619476"/>
                            <a:gd name="csY2466" fmla="*/ 123284 h 693081"/>
                            <a:gd name="csX2467" fmla="*/ 184573 w 1619476"/>
                            <a:gd name="csY2467" fmla="*/ 127143 h 693081"/>
                            <a:gd name="csX2468" fmla="*/ 185513 w 1619476"/>
                            <a:gd name="csY2468" fmla="*/ 127867 h 693081"/>
                            <a:gd name="csX2469" fmla="*/ 186452 w 1619476"/>
                            <a:gd name="csY2469" fmla="*/ 128819 h 693081"/>
                            <a:gd name="csX2470" fmla="*/ 189994 w 1619476"/>
                            <a:gd name="csY2470" fmla="*/ 130266 h 693081"/>
                            <a:gd name="csX2471" fmla="*/ 190210 w 1619476"/>
                            <a:gd name="csY2471" fmla="*/ 132767 h 693081"/>
                            <a:gd name="csX2472" fmla="*/ 187392 w 1619476"/>
                            <a:gd name="csY2472" fmla="*/ 131422 h 693081"/>
                            <a:gd name="csX2473" fmla="*/ 186757 w 1619476"/>
                            <a:gd name="csY2473" fmla="*/ 131523 h 693081"/>
                            <a:gd name="csX2474" fmla="*/ 184472 w 1619476"/>
                            <a:gd name="csY2474" fmla="*/ 129759 h 693081"/>
                            <a:gd name="csX2475" fmla="*/ 182085 w 1619476"/>
                            <a:gd name="csY2475" fmla="*/ 130165 h 693081"/>
                            <a:gd name="csX2476" fmla="*/ 183012 w 1619476"/>
                            <a:gd name="csY2476" fmla="*/ 133910 h 693081"/>
                            <a:gd name="csX2477" fmla="*/ 187506 w 1619476"/>
                            <a:gd name="csY2477" fmla="*/ 136944 h 693081"/>
                            <a:gd name="csX2478" fmla="*/ 188534 w 1619476"/>
                            <a:gd name="csY2478" fmla="*/ 139649 h 693081"/>
                            <a:gd name="csX2479" fmla="*/ 184472 w 1619476"/>
                            <a:gd name="csY2479" fmla="*/ 143089 h 693081"/>
                            <a:gd name="csX2480" fmla="*/ 178936 w 1619476"/>
                            <a:gd name="csY2480" fmla="*/ 143292 h 693081"/>
                            <a:gd name="csX2481" fmla="*/ 174150 w 1619476"/>
                            <a:gd name="csY2481" fmla="*/ 141845 h 693081"/>
                            <a:gd name="csX2482" fmla="*/ 173007 w 1619476"/>
                            <a:gd name="csY2482" fmla="*/ 143825 h 693081"/>
                            <a:gd name="csX2483" fmla="*/ 167789 w 1619476"/>
                            <a:gd name="csY2483" fmla="*/ 143394 h 693081"/>
                            <a:gd name="csX2484" fmla="*/ 159245 w 1619476"/>
                            <a:gd name="csY2484" fmla="*/ 142683 h 693081"/>
                            <a:gd name="csX2485" fmla="*/ 152160 w 1619476"/>
                            <a:gd name="csY2485" fmla="*/ 138087 h 693081"/>
                            <a:gd name="csX2486" fmla="*/ 149647 w 1619476"/>
                            <a:gd name="csY2486" fmla="*/ 132971 h 693081"/>
                            <a:gd name="csX2487" fmla="*/ 148606 w 1619476"/>
                            <a:gd name="csY2487" fmla="*/ 127232 h 693081"/>
                            <a:gd name="csX2488" fmla="*/ 150485 w 1619476"/>
                            <a:gd name="csY2488" fmla="*/ 130165 h 693081"/>
                            <a:gd name="csX2489" fmla="*/ 152364 w 1619476"/>
                            <a:gd name="csY2489" fmla="*/ 133402 h 693081"/>
                            <a:gd name="csX2490" fmla="*/ 159448 w 1619476"/>
                            <a:gd name="csY2490" fmla="*/ 139763 h 693081"/>
                            <a:gd name="csX2491" fmla="*/ 172690 w 1619476"/>
                            <a:gd name="csY2491" fmla="*/ 141324 h 693081"/>
                            <a:gd name="csX2492" fmla="*/ 173426 w 1619476"/>
                            <a:gd name="csY2492" fmla="*/ 140271 h 693081"/>
                            <a:gd name="csX2493" fmla="*/ 169249 w 1619476"/>
                            <a:gd name="csY2493" fmla="*/ 136944 h 693081"/>
                            <a:gd name="csX2494" fmla="*/ 172169 w 1619476"/>
                            <a:gd name="csY2494" fmla="*/ 136944 h 693081"/>
                            <a:gd name="csX2495" fmla="*/ 179253 w 1619476"/>
                            <a:gd name="csY2495" fmla="*/ 141528 h 693081"/>
                            <a:gd name="csX2496" fmla="*/ 183011 w 1619476"/>
                            <a:gd name="csY2496" fmla="*/ 141324 h 693081"/>
                            <a:gd name="csX2497" fmla="*/ 181234 w 1619476"/>
                            <a:gd name="csY2497" fmla="*/ 140588 h 693081"/>
                            <a:gd name="csX2498" fmla="*/ 179165 w 1619476"/>
                            <a:gd name="csY2498" fmla="*/ 139026 h 693081"/>
                            <a:gd name="csX2499" fmla="*/ 178212 w 1619476"/>
                            <a:gd name="csY2499" fmla="*/ 136525 h 693081"/>
                            <a:gd name="csX2500" fmla="*/ 180510 w 1619476"/>
                            <a:gd name="csY2500" fmla="*/ 135891 h 693081"/>
                            <a:gd name="csX2501" fmla="*/ 183012 w 1619476"/>
                            <a:gd name="csY2501" fmla="*/ 136119 h 693081"/>
                            <a:gd name="csX2502" fmla="*/ 181653 w 1619476"/>
                            <a:gd name="csY2502" fmla="*/ 135484 h 693081"/>
                            <a:gd name="csX2503" fmla="*/ 178631 w 1619476"/>
                            <a:gd name="csY2503" fmla="*/ 132666 h 693081"/>
                            <a:gd name="csX2504" fmla="*/ 177997 w 1619476"/>
                            <a:gd name="csY2504" fmla="*/ 129644 h 693081"/>
                            <a:gd name="csX2505" fmla="*/ 180092 w 1619476"/>
                            <a:gd name="csY2505" fmla="*/ 128819 h 693081"/>
                            <a:gd name="csX2506" fmla="*/ 180206 w 1619476"/>
                            <a:gd name="csY2506" fmla="*/ 126001 h 693081"/>
                            <a:gd name="csX2507" fmla="*/ 171230 w 1619476"/>
                            <a:gd name="csY2507" fmla="*/ 117748 h 693081"/>
                            <a:gd name="csX2508" fmla="*/ 170392 w 1619476"/>
                            <a:gd name="csY2508" fmla="*/ 115577 h 693081"/>
                            <a:gd name="csX2509" fmla="*/ 170493 w 1619476"/>
                            <a:gd name="csY2509" fmla="*/ 115463 h 693081"/>
                            <a:gd name="csX2510" fmla="*/ 175292 w 1619476"/>
                            <a:gd name="csY2510" fmla="*/ 118701 h 693081"/>
                            <a:gd name="csX2511" fmla="*/ 178835 w 1619476"/>
                            <a:gd name="csY2511" fmla="*/ 117939 h 693081"/>
                            <a:gd name="csX2512" fmla="*/ 178733 w 1619476"/>
                            <a:gd name="csY2512" fmla="*/ 118167 h 693081"/>
                            <a:gd name="csX2513" fmla="*/ 181348 w 1619476"/>
                            <a:gd name="csY2513" fmla="*/ 120465 h 693081"/>
                            <a:gd name="csX2514" fmla="*/ 185513 w 1619476"/>
                            <a:gd name="csY2514" fmla="*/ 125467 h 693081"/>
                            <a:gd name="csX2515" fmla="*/ 186033 w 1619476"/>
                            <a:gd name="csY2515" fmla="*/ 126724 h 693081"/>
                            <a:gd name="csX2516" fmla="*/ 182707 w 1619476"/>
                            <a:gd name="csY2516" fmla="*/ 123703 h 693081"/>
                            <a:gd name="csX2517" fmla="*/ 178530 w 1619476"/>
                            <a:gd name="csY2517" fmla="*/ 118383 h 693081"/>
                            <a:gd name="csX2518" fmla="*/ 178098 w 1619476"/>
                            <a:gd name="csY2518" fmla="*/ 117888 h 693081"/>
                            <a:gd name="csX2519" fmla="*/ 178834 w 1619476"/>
                            <a:gd name="csY2519" fmla="*/ 117939 h 693081"/>
                            <a:gd name="csX2520" fmla="*/ 192914 w 1619476"/>
                            <a:gd name="csY2520" fmla="*/ 134951 h 693081"/>
                            <a:gd name="csX2521" fmla="*/ 193333 w 1619476"/>
                            <a:gd name="csY2521" fmla="*/ 135573 h 693081"/>
                            <a:gd name="csX2522" fmla="*/ 189575 w 1619476"/>
                            <a:gd name="csY2522" fmla="*/ 142784 h 693081"/>
                            <a:gd name="csX2523" fmla="*/ 189575 w 1619476"/>
                            <a:gd name="csY2523" fmla="*/ 141845 h 693081"/>
                            <a:gd name="csX2524" fmla="*/ 192698 w 1619476"/>
                            <a:gd name="csY2524" fmla="*/ 136424 h 693081"/>
                            <a:gd name="csX2525" fmla="*/ 192914 w 1619476"/>
                            <a:gd name="csY2525" fmla="*/ 134951 h 693081"/>
                            <a:gd name="csX2526" fmla="*/ 182910 w 1619476"/>
                            <a:gd name="csY2526" fmla="*/ 168747 h 693081"/>
                            <a:gd name="csX2527" fmla="*/ 191657 w 1619476"/>
                            <a:gd name="csY2527" fmla="*/ 178117 h 693081"/>
                            <a:gd name="csX2528" fmla="*/ 202715 w 1619476"/>
                            <a:gd name="csY2528" fmla="*/ 201274 h 693081"/>
                            <a:gd name="csX2529" fmla="*/ 204798 w 1619476"/>
                            <a:gd name="csY2529" fmla="*/ 212738 h 693081"/>
                            <a:gd name="csX2530" fmla="*/ 202093 w 1619476"/>
                            <a:gd name="csY2530" fmla="*/ 225358 h 693081"/>
                            <a:gd name="csX2531" fmla="*/ 201357 w 1619476"/>
                            <a:gd name="csY2531" fmla="*/ 228176 h 693081"/>
                            <a:gd name="csX2532" fmla="*/ 199275 w 1619476"/>
                            <a:gd name="csY2532" fmla="*/ 225980 h 693081"/>
                            <a:gd name="csX2533" fmla="*/ 199275 w 1619476"/>
                            <a:gd name="csY2533" fmla="*/ 221917 h 693081"/>
                            <a:gd name="csX2534" fmla="*/ 198234 w 1619476"/>
                            <a:gd name="csY2534" fmla="*/ 207533 h 693081"/>
                            <a:gd name="csX2535" fmla="*/ 191657 w 1619476"/>
                            <a:gd name="csY2535" fmla="*/ 191777 h 693081"/>
                            <a:gd name="csX2536" fmla="*/ 189474 w 1619476"/>
                            <a:gd name="csY2536" fmla="*/ 188972 h 693081"/>
                            <a:gd name="csX2537" fmla="*/ 190312 w 1619476"/>
                            <a:gd name="csY2537" fmla="*/ 191155 h 693081"/>
                            <a:gd name="csX2538" fmla="*/ 196990 w 1619476"/>
                            <a:gd name="csY2538" fmla="*/ 218680 h 693081"/>
                            <a:gd name="csX2539" fmla="*/ 196571 w 1619476"/>
                            <a:gd name="csY2539" fmla="*/ 222133 h 693081"/>
                            <a:gd name="csX2540" fmla="*/ 193447 w 1619476"/>
                            <a:gd name="csY2540" fmla="*/ 220559 h 693081"/>
                            <a:gd name="csX2541" fmla="*/ 188534 w 1619476"/>
                            <a:gd name="csY2541" fmla="*/ 214617 h 693081"/>
                            <a:gd name="csX2542" fmla="*/ 188509 w 1619476"/>
                            <a:gd name="csY2542" fmla="*/ 214642 h 693081"/>
                            <a:gd name="csX2543" fmla="*/ 188471 w 1619476"/>
                            <a:gd name="csY2543" fmla="*/ 214452 h 693081"/>
                            <a:gd name="csX2544" fmla="*/ 188369 w 1619476"/>
                            <a:gd name="csY2544" fmla="*/ 214388 h 693081"/>
                            <a:gd name="csX2545" fmla="*/ 188306 w 1619476"/>
                            <a:gd name="csY2545" fmla="*/ 214464 h 693081"/>
                            <a:gd name="csX2546" fmla="*/ 188331 w 1619476"/>
                            <a:gd name="csY2546" fmla="*/ 214630 h 693081"/>
                            <a:gd name="csX2547" fmla="*/ 188331 w 1619476"/>
                            <a:gd name="csY2547" fmla="*/ 214617 h 693081"/>
                            <a:gd name="csX2548" fmla="*/ 186871 w 1619476"/>
                            <a:gd name="csY2548" fmla="*/ 223999 h 693081"/>
                            <a:gd name="csX2549" fmla="*/ 184256 w 1619476"/>
                            <a:gd name="csY2549" fmla="*/ 223059 h 693081"/>
                            <a:gd name="csX2550" fmla="*/ 181450 w 1619476"/>
                            <a:gd name="csY2550" fmla="*/ 222234 h 693081"/>
                            <a:gd name="csX2551" fmla="*/ 178631 w 1619476"/>
                            <a:gd name="csY2551" fmla="*/ 219619 h 693081"/>
                            <a:gd name="csX2552" fmla="*/ 177489 w 1619476"/>
                            <a:gd name="csY2552" fmla="*/ 218578 h 693081"/>
                            <a:gd name="csX2553" fmla="*/ 177171 w 1619476"/>
                            <a:gd name="csY2553" fmla="*/ 217321 h 693081"/>
                            <a:gd name="csX2554" fmla="*/ 174467 w 1619476"/>
                            <a:gd name="csY2554" fmla="*/ 213677 h 693081"/>
                            <a:gd name="csX2555" fmla="*/ 174467 w 1619476"/>
                            <a:gd name="csY2555" fmla="*/ 211697 h 693081"/>
                            <a:gd name="csX2556" fmla="*/ 172791 w 1619476"/>
                            <a:gd name="csY2556" fmla="*/ 208371 h 693081"/>
                            <a:gd name="csX2557" fmla="*/ 171534 w 1619476"/>
                            <a:gd name="csY2557" fmla="*/ 212217 h 693081"/>
                            <a:gd name="csX2558" fmla="*/ 170595 w 1619476"/>
                            <a:gd name="csY2558" fmla="*/ 219200 h 693081"/>
                            <a:gd name="csX2559" fmla="*/ 171027 w 1619476"/>
                            <a:gd name="csY2559" fmla="*/ 222958 h 693081"/>
                            <a:gd name="csX2560" fmla="*/ 174772 w 1619476"/>
                            <a:gd name="csY2560" fmla="*/ 223796 h 693081"/>
                            <a:gd name="csX2561" fmla="*/ 182288 w 1619476"/>
                            <a:gd name="csY2561" fmla="*/ 226081 h 693081"/>
                            <a:gd name="csX2562" fmla="*/ 199275 w 1619476"/>
                            <a:gd name="csY2562" fmla="*/ 230474 h 693081"/>
                            <a:gd name="csX2563" fmla="*/ 208251 w 1619476"/>
                            <a:gd name="csY2563" fmla="*/ 231820 h 693081"/>
                            <a:gd name="csX2564" fmla="*/ 219601 w 1619476"/>
                            <a:gd name="csY2564" fmla="*/ 231616 h 693081"/>
                            <a:gd name="csX2565" fmla="*/ 224299 w 1619476"/>
                            <a:gd name="csY2565" fmla="*/ 228684 h 693081"/>
                            <a:gd name="csX2566" fmla="*/ 229313 w 1619476"/>
                            <a:gd name="csY2566" fmla="*/ 225980 h 693081"/>
                            <a:gd name="csX2567" fmla="*/ 226698 w 1619476"/>
                            <a:gd name="csY2567" fmla="*/ 230575 h 693081"/>
                            <a:gd name="csX2568" fmla="*/ 226749 w 1619476"/>
                            <a:gd name="csY2568" fmla="*/ 230613 h 693081"/>
                            <a:gd name="csX2569" fmla="*/ 226216 w 1619476"/>
                            <a:gd name="csY2569" fmla="*/ 230817 h 693081"/>
                            <a:gd name="csX2570" fmla="*/ 226114 w 1619476"/>
                            <a:gd name="csY2570" fmla="*/ 230956 h 693081"/>
                            <a:gd name="csX2571" fmla="*/ 226228 w 1619476"/>
                            <a:gd name="csY2571" fmla="*/ 231045 h 693081"/>
                            <a:gd name="csX2572" fmla="*/ 226241 w 1619476"/>
                            <a:gd name="csY2572" fmla="*/ 231045 h 693081"/>
                            <a:gd name="csX2573" fmla="*/ 226812 w 1619476"/>
                            <a:gd name="csY2573" fmla="*/ 230829 h 693081"/>
                            <a:gd name="csX2574" fmla="*/ 226800 w 1619476"/>
                            <a:gd name="csY2574" fmla="*/ 230880 h 693081"/>
                            <a:gd name="csX2575" fmla="*/ 231916 w 1619476"/>
                            <a:gd name="csY2575" fmla="*/ 229115 h 693081"/>
                            <a:gd name="csX2576" fmla="*/ 235141 w 1619476"/>
                            <a:gd name="csY2576" fmla="*/ 228176 h 693081"/>
                            <a:gd name="csX2577" fmla="*/ 233262 w 1619476"/>
                            <a:gd name="csY2577" fmla="*/ 231198 h 693081"/>
                            <a:gd name="csX2578" fmla="*/ 230583 w 1619476"/>
                            <a:gd name="csY2578" fmla="*/ 233178 h 693081"/>
                            <a:gd name="csX2579" fmla="*/ 230545 w 1619476"/>
                            <a:gd name="csY2579" fmla="*/ 233191 h 693081"/>
                            <a:gd name="csX2580" fmla="*/ 230113 w 1619476"/>
                            <a:gd name="csY2580" fmla="*/ 233470 h 693081"/>
                            <a:gd name="csX2581" fmla="*/ 230126 w 1619476"/>
                            <a:gd name="csY2581" fmla="*/ 233622 h 693081"/>
                            <a:gd name="csX2582" fmla="*/ 230202 w 1619476"/>
                            <a:gd name="csY2582" fmla="*/ 233635 h 693081"/>
                            <a:gd name="csX2583" fmla="*/ 230278 w 1619476"/>
                            <a:gd name="csY2583" fmla="*/ 233597 h 693081"/>
                            <a:gd name="csX2584" fmla="*/ 230697 w 1619476"/>
                            <a:gd name="csY2584" fmla="*/ 233305 h 693081"/>
                            <a:gd name="csX2585" fmla="*/ 230773 w 1619476"/>
                            <a:gd name="csY2585" fmla="*/ 233381 h 693081"/>
                            <a:gd name="csX2586" fmla="*/ 240778 w 1619476"/>
                            <a:gd name="csY2586" fmla="*/ 232239 h 693081"/>
                            <a:gd name="csX2587" fmla="*/ 242657 w 1619476"/>
                            <a:gd name="csY2587" fmla="*/ 234321 h 693081"/>
                            <a:gd name="csX2588" fmla="*/ 238061 w 1619476"/>
                            <a:gd name="csY2588" fmla="*/ 235362 h 693081"/>
                            <a:gd name="csX2589" fmla="*/ 230583 w 1619476"/>
                            <a:gd name="csY2589" fmla="*/ 238028 h 693081"/>
                            <a:gd name="csX2590" fmla="*/ 230367 w 1619476"/>
                            <a:gd name="csY2590" fmla="*/ 238066 h 693081"/>
                            <a:gd name="csX2591" fmla="*/ 230227 w 1619476"/>
                            <a:gd name="csY2591" fmla="*/ 238256 h 693081"/>
                            <a:gd name="csX2592" fmla="*/ 230405 w 1619476"/>
                            <a:gd name="csY2592" fmla="*/ 238396 h 693081"/>
                            <a:gd name="csX2593" fmla="*/ 230431 w 1619476"/>
                            <a:gd name="csY2593" fmla="*/ 238396 h 693081"/>
                            <a:gd name="csX2594" fmla="*/ 230659 w 1619476"/>
                            <a:gd name="csY2594" fmla="*/ 238333 h 693081"/>
                            <a:gd name="csX2595" fmla="*/ 230659 w 1619476"/>
                            <a:gd name="csY2595" fmla="*/ 238396 h 693081"/>
                            <a:gd name="csX2596" fmla="*/ 240575 w 1619476"/>
                            <a:gd name="csY2596" fmla="*/ 243081 h 693081"/>
                            <a:gd name="csX2597" fmla="*/ 241082 w 1619476"/>
                            <a:gd name="csY2597" fmla="*/ 244960 h 693081"/>
                            <a:gd name="csX2598" fmla="*/ 233059 w 1619476"/>
                            <a:gd name="csY2598" fmla="*/ 241824 h 693081"/>
                            <a:gd name="csX2599" fmla="*/ 228158 w 1619476"/>
                            <a:gd name="csY2599" fmla="*/ 241202 h 693081"/>
                            <a:gd name="csX2600" fmla="*/ 228679 w 1619476"/>
                            <a:gd name="csY2600" fmla="*/ 241722 h 693081"/>
                            <a:gd name="csX2601" fmla="*/ 233478 w 1619476"/>
                            <a:gd name="csY2601" fmla="*/ 244541 h 693081"/>
                            <a:gd name="csX2602" fmla="*/ 235458 w 1619476"/>
                            <a:gd name="csY2602" fmla="*/ 246940 h 693081"/>
                            <a:gd name="csX2603" fmla="*/ 233795 w 1619476"/>
                            <a:gd name="csY2603" fmla="*/ 248184 h 693081"/>
                            <a:gd name="csX2604" fmla="*/ 228475 w 1619476"/>
                            <a:gd name="csY2604" fmla="*/ 244439 h 693081"/>
                            <a:gd name="csX2605" fmla="*/ 216478 w 1619476"/>
                            <a:gd name="csY2605" fmla="*/ 242040 h 693081"/>
                            <a:gd name="csX2606" fmla="*/ 196774 w 1619476"/>
                            <a:gd name="csY2606" fmla="*/ 242243 h 693081"/>
                            <a:gd name="csX2607" fmla="*/ 181145 w 1619476"/>
                            <a:gd name="csY2607" fmla="*/ 240999 h 693081"/>
                            <a:gd name="csX2608" fmla="*/ 164348 w 1619476"/>
                            <a:gd name="csY2608" fmla="*/ 239640 h 693081"/>
                            <a:gd name="csX2609" fmla="*/ 157670 w 1619476"/>
                            <a:gd name="csY2609" fmla="*/ 239335 h 693081"/>
                            <a:gd name="csX2610" fmla="*/ 152985 w 1619476"/>
                            <a:gd name="csY2610" fmla="*/ 225154 h 693081"/>
                            <a:gd name="csX2611" fmla="*/ 150992 w 1619476"/>
                            <a:gd name="csY2611" fmla="*/ 206479 h 693081"/>
                            <a:gd name="csX2612" fmla="*/ 153303 w 1619476"/>
                            <a:gd name="csY2612" fmla="*/ 212839 h 693081"/>
                            <a:gd name="csX2613" fmla="*/ 156528 w 1619476"/>
                            <a:gd name="csY2613" fmla="*/ 217753 h 693081"/>
                            <a:gd name="csX2614" fmla="*/ 156845 w 1619476"/>
                            <a:gd name="csY2614" fmla="*/ 225040 h 693081"/>
                            <a:gd name="csX2615" fmla="*/ 162571 w 1619476"/>
                            <a:gd name="csY2615" fmla="*/ 236415 h 693081"/>
                            <a:gd name="csX2616" fmla="*/ 163815 w 1619476"/>
                            <a:gd name="csY2616" fmla="*/ 236301 h 693081"/>
                            <a:gd name="csX2617" fmla="*/ 165491 w 1619476"/>
                            <a:gd name="csY2617" fmla="*/ 237038 h 693081"/>
                            <a:gd name="csX2618" fmla="*/ 171661 w 1619476"/>
                            <a:gd name="csY2618" fmla="*/ 237038 h 693081"/>
                            <a:gd name="csX2619" fmla="*/ 178631 w 1619476"/>
                            <a:gd name="csY2619" fmla="*/ 237977 h 693081"/>
                            <a:gd name="csX2620" fmla="*/ 184471 w 1619476"/>
                            <a:gd name="csY2620" fmla="*/ 238916 h 693081"/>
                            <a:gd name="csX2621" fmla="*/ 209495 w 1619476"/>
                            <a:gd name="csY2621" fmla="*/ 241418 h 693081"/>
                            <a:gd name="csX2622" fmla="*/ 209482 w 1619476"/>
                            <a:gd name="csY2622" fmla="*/ 241367 h 693081"/>
                            <a:gd name="csX2623" fmla="*/ 210206 w 1619476"/>
                            <a:gd name="csY2623" fmla="*/ 241583 h 693081"/>
                            <a:gd name="csX2624" fmla="*/ 210269 w 1619476"/>
                            <a:gd name="csY2624" fmla="*/ 241583 h 693081"/>
                            <a:gd name="csX2625" fmla="*/ 210434 w 1619476"/>
                            <a:gd name="csY2625" fmla="*/ 241481 h 693081"/>
                            <a:gd name="csX2626" fmla="*/ 210346 w 1619476"/>
                            <a:gd name="csY2626" fmla="*/ 241253 h 693081"/>
                            <a:gd name="csX2627" fmla="*/ 209558 w 1619476"/>
                            <a:gd name="csY2627" fmla="*/ 241037 h 693081"/>
                            <a:gd name="csX2628" fmla="*/ 209609 w 1619476"/>
                            <a:gd name="csY2628" fmla="*/ 240999 h 693081"/>
                            <a:gd name="csX2629" fmla="*/ 200316 w 1619476"/>
                            <a:gd name="csY2629" fmla="*/ 238396 h 693081"/>
                            <a:gd name="csX2630" fmla="*/ 192394 w 1619476"/>
                            <a:gd name="csY2630" fmla="*/ 236936 h 693081"/>
                            <a:gd name="csX2631" fmla="*/ 187392 w 1619476"/>
                            <a:gd name="csY2631" fmla="*/ 235362 h 693081"/>
                            <a:gd name="csX2632" fmla="*/ 185830 w 1619476"/>
                            <a:gd name="csY2632" fmla="*/ 234841 h 693081"/>
                            <a:gd name="csX2633" fmla="*/ 172474 w 1619476"/>
                            <a:gd name="csY2633" fmla="*/ 232658 h 693081"/>
                            <a:gd name="csX2634" fmla="*/ 165605 w 1619476"/>
                            <a:gd name="csY2634" fmla="*/ 228684 h 693081"/>
                            <a:gd name="csX2635" fmla="*/ 164755 w 1619476"/>
                            <a:gd name="csY2635" fmla="*/ 228481 h 693081"/>
                            <a:gd name="csX2636" fmla="*/ 161225 w 1619476"/>
                            <a:gd name="csY2636" fmla="*/ 223694 h 693081"/>
                            <a:gd name="csX2637" fmla="*/ 161949 w 1619476"/>
                            <a:gd name="csY2637" fmla="*/ 217016 h 693081"/>
                            <a:gd name="csX2638" fmla="*/ 165605 w 1619476"/>
                            <a:gd name="csY2638" fmla="*/ 215455 h 693081"/>
                            <a:gd name="csX2639" fmla="*/ 170912 w 1619476"/>
                            <a:gd name="csY2639" fmla="*/ 207215 h 693081"/>
                            <a:gd name="csX2640" fmla="*/ 170912 w 1619476"/>
                            <a:gd name="csY2640" fmla="*/ 203559 h 693081"/>
                            <a:gd name="csX2641" fmla="*/ 174251 w 1619476"/>
                            <a:gd name="csY2641" fmla="*/ 204917 h 693081"/>
                            <a:gd name="csX2642" fmla="*/ 176029 w 1619476"/>
                            <a:gd name="csY2642" fmla="*/ 209310 h 693081"/>
                            <a:gd name="csX2643" fmla="*/ 176029 w 1619476"/>
                            <a:gd name="csY2643" fmla="*/ 209285 h 693081"/>
                            <a:gd name="csX2644" fmla="*/ 176143 w 1619476"/>
                            <a:gd name="csY2644" fmla="*/ 209513 h 693081"/>
                            <a:gd name="csX2645" fmla="*/ 176321 w 1619476"/>
                            <a:gd name="csY2645" fmla="*/ 209602 h 693081"/>
                            <a:gd name="csX2646" fmla="*/ 176448 w 1619476"/>
                            <a:gd name="csY2646" fmla="*/ 209564 h 693081"/>
                            <a:gd name="csX2647" fmla="*/ 176499 w 1619476"/>
                            <a:gd name="csY2647" fmla="*/ 209259 h 693081"/>
                            <a:gd name="csX2648" fmla="*/ 176435 w 1619476"/>
                            <a:gd name="csY2648" fmla="*/ 209120 h 693081"/>
                            <a:gd name="csX2649" fmla="*/ 175508 w 1619476"/>
                            <a:gd name="csY2649" fmla="*/ 204092 h 693081"/>
                            <a:gd name="csX2650" fmla="*/ 175089 w 1619476"/>
                            <a:gd name="csY2650" fmla="*/ 199395 h 693081"/>
                            <a:gd name="csX2651" fmla="*/ 173832 w 1619476"/>
                            <a:gd name="csY2651" fmla="*/ 197414 h 693081"/>
                            <a:gd name="csX2652" fmla="*/ 172169 w 1619476"/>
                            <a:gd name="csY2652" fmla="*/ 195954 h 693081"/>
                            <a:gd name="csX2653" fmla="*/ 172271 w 1619476"/>
                            <a:gd name="csY2653" fmla="*/ 191574 h 693081"/>
                            <a:gd name="csX2654" fmla="*/ 171230 w 1619476"/>
                            <a:gd name="csY2654" fmla="*/ 188756 h 693081"/>
                            <a:gd name="csX2655" fmla="*/ 169351 w 1619476"/>
                            <a:gd name="csY2655" fmla="*/ 186991 h 693081"/>
                            <a:gd name="csX2656" fmla="*/ 169046 w 1619476"/>
                            <a:gd name="csY2656" fmla="*/ 184896 h 693081"/>
                            <a:gd name="csX2657" fmla="*/ 167891 w 1619476"/>
                            <a:gd name="csY2657" fmla="*/ 180211 h 693081"/>
                            <a:gd name="csX2658" fmla="*/ 169148 w 1619476"/>
                            <a:gd name="csY2658" fmla="*/ 180427 h 693081"/>
                            <a:gd name="csX2659" fmla="*/ 173211 w 1619476"/>
                            <a:gd name="csY2659" fmla="*/ 187296 h 693081"/>
                            <a:gd name="csX2660" fmla="*/ 175293 w 1619476"/>
                            <a:gd name="csY2660" fmla="*/ 192095 h 693081"/>
                            <a:gd name="csX2661" fmla="*/ 176448 w 1619476"/>
                            <a:gd name="csY2661" fmla="*/ 192399 h 693081"/>
                            <a:gd name="csX2662" fmla="*/ 176029 w 1619476"/>
                            <a:gd name="csY2662" fmla="*/ 188451 h 693081"/>
                            <a:gd name="csX2663" fmla="*/ 176854 w 1619476"/>
                            <a:gd name="csY2663" fmla="*/ 180427 h 693081"/>
                            <a:gd name="csX2664" fmla="*/ 175508 w 1619476"/>
                            <a:gd name="csY2664" fmla="*/ 173749 h 693081"/>
                            <a:gd name="csX2665" fmla="*/ 176753 w 1619476"/>
                            <a:gd name="csY2665" fmla="*/ 169572 h 693081"/>
                            <a:gd name="csX2666" fmla="*/ 174670 w 1619476"/>
                            <a:gd name="csY2666" fmla="*/ 162894 h 693081"/>
                            <a:gd name="csX2667" fmla="*/ 174670 w 1619476"/>
                            <a:gd name="csY2667" fmla="*/ 160507 h 693081"/>
                            <a:gd name="csX2668" fmla="*/ 174670 w 1619476"/>
                            <a:gd name="csY2668" fmla="*/ 149551 h 693081"/>
                            <a:gd name="csX2669" fmla="*/ 175292 w 1619476"/>
                            <a:gd name="csY2669" fmla="*/ 151430 h 693081"/>
                            <a:gd name="csX2670" fmla="*/ 182910 w 1619476"/>
                            <a:gd name="csY2670" fmla="*/ 168747 h 693081"/>
                            <a:gd name="csX2671" fmla="*/ 205737 w 1619476"/>
                            <a:gd name="csY2671" fmla="*/ 223999 h 693081"/>
                            <a:gd name="csX2672" fmla="*/ 207413 w 1619476"/>
                            <a:gd name="csY2672" fmla="*/ 211900 h 693081"/>
                            <a:gd name="csX2673" fmla="*/ 207197 w 1619476"/>
                            <a:gd name="csY2673" fmla="*/ 210973 h 693081"/>
                            <a:gd name="csX2674" fmla="*/ 207616 w 1619476"/>
                            <a:gd name="csY2674" fmla="*/ 211900 h 693081"/>
                            <a:gd name="csX2675" fmla="*/ 210231 w 1619476"/>
                            <a:gd name="csY2675" fmla="*/ 216090 h 693081"/>
                            <a:gd name="csX2676" fmla="*/ 212618 w 1619476"/>
                            <a:gd name="csY2676" fmla="*/ 220457 h 693081"/>
                            <a:gd name="csX2677" fmla="*/ 209089 w 1619476"/>
                            <a:gd name="csY2677" fmla="*/ 223377 h 693081"/>
                            <a:gd name="csX2678" fmla="*/ 205953 w 1619476"/>
                            <a:gd name="csY2678" fmla="*/ 225878 h 693081"/>
                            <a:gd name="csX2679" fmla="*/ 205737 w 1619476"/>
                            <a:gd name="csY2679" fmla="*/ 223999 h 693081"/>
                            <a:gd name="csX2680" fmla="*/ 218357 w 1619476"/>
                            <a:gd name="csY2680" fmla="*/ 229535 h 693081"/>
                            <a:gd name="csX2681" fmla="*/ 216478 w 1619476"/>
                            <a:gd name="csY2681" fmla="*/ 230157 h 693081"/>
                            <a:gd name="csX2682" fmla="*/ 204391 w 1619476"/>
                            <a:gd name="csY2682" fmla="*/ 229535 h 693081"/>
                            <a:gd name="csX2683" fmla="*/ 206055 w 1619476"/>
                            <a:gd name="csY2683" fmla="*/ 228176 h 693081"/>
                            <a:gd name="csX2684" fmla="*/ 213659 w 1619476"/>
                            <a:gd name="csY2684" fmla="*/ 223377 h 693081"/>
                            <a:gd name="csX2685" fmla="*/ 213875 w 1619476"/>
                            <a:gd name="csY2685" fmla="*/ 223174 h 693081"/>
                            <a:gd name="csX2686" fmla="*/ 218357 w 1619476"/>
                            <a:gd name="csY2686" fmla="*/ 229535 h 693081"/>
                            <a:gd name="csX2687" fmla="*/ 215234 w 1619476"/>
                            <a:gd name="csY2687" fmla="*/ 176555 h 693081"/>
                            <a:gd name="csX2688" fmla="*/ 226597 w 1619476"/>
                            <a:gd name="csY2688" fmla="*/ 167909 h 693081"/>
                            <a:gd name="csX2689" fmla="*/ 238658 w 1619476"/>
                            <a:gd name="csY2689" fmla="*/ 161320 h 693081"/>
                            <a:gd name="csX2690" fmla="*/ 240499 w 1619476"/>
                            <a:gd name="csY2690" fmla="*/ 160317 h 693081"/>
                            <a:gd name="csX2691" fmla="*/ 236080 w 1619476"/>
                            <a:gd name="csY2691" fmla="*/ 164050 h 693081"/>
                            <a:gd name="csX2692" fmla="*/ 227435 w 1619476"/>
                            <a:gd name="csY2692" fmla="*/ 169991 h 693081"/>
                            <a:gd name="csX2693" fmla="*/ 222115 w 1619476"/>
                            <a:gd name="csY2693" fmla="*/ 174067 h 693081"/>
                            <a:gd name="csX2694" fmla="*/ 218154 w 1619476"/>
                            <a:gd name="csY2694" fmla="*/ 178637 h 693081"/>
                            <a:gd name="csX2695" fmla="*/ 214599 w 1619476"/>
                            <a:gd name="csY2695" fmla="*/ 191574 h 693081"/>
                            <a:gd name="csX2696" fmla="*/ 223994 w 1619476"/>
                            <a:gd name="csY2696" fmla="*/ 221511 h 693081"/>
                            <a:gd name="csX2697" fmla="*/ 225759 w 1619476"/>
                            <a:gd name="csY2697" fmla="*/ 225357 h 693081"/>
                            <a:gd name="csX2698" fmla="*/ 223994 w 1619476"/>
                            <a:gd name="csY2698" fmla="*/ 224837 h 693081"/>
                            <a:gd name="csX2699" fmla="*/ 216580 w 1619476"/>
                            <a:gd name="csY2699" fmla="*/ 211900 h 693081"/>
                            <a:gd name="csX2700" fmla="*/ 210968 w 1619476"/>
                            <a:gd name="csY2700" fmla="*/ 194291 h 693081"/>
                            <a:gd name="csX2701" fmla="*/ 215234 w 1619476"/>
                            <a:gd name="csY2701" fmla="*/ 176555 h 693081"/>
                            <a:gd name="csX2702" fmla="*/ 245056 w 1619476"/>
                            <a:gd name="csY2702" fmla="*/ 158464 h 693081"/>
                            <a:gd name="csX2703" fmla="*/ 252014 w 1619476"/>
                            <a:gd name="csY2703" fmla="*/ 155493 h 693081"/>
                            <a:gd name="csX2704" fmla="*/ 243533 w 1619476"/>
                            <a:gd name="csY2704" fmla="*/ 160267 h 693081"/>
                            <a:gd name="csX2705" fmla="*/ 240029 w 1619476"/>
                            <a:gd name="csY2705" fmla="*/ 162349 h 693081"/>
                            <a:gd name="csX2706" fmla="*/ 241603 w 1619476"/>
                            <a:gd name="csY2706" fmla="*/ 160812 h 693081"/>
                            <a:gd name="csX2707" fmla="*/ 245056 w 1619476"/>
                            <a:gd name="csY2707" fmla="*/ 158464 h 693081"/>
                            <a:gd name="csX2708" fmla="*/ 235369 w 1619476"/>
                            <a:gd name="csY2708" fmla="*/ 211430 h 693081"/>
                            <a:gd name="csX2709" fmla="*/ 235369 w 1619476"/>
                            <a:gd name="csY2709" fmla="*/ 226399 h 693081"/>
                            <a:gd name="csX2710" fmla="*/ 235357 w 1619476"/>
                            <a:gd name="csY2710" fmla="*/ 226297 h 693081"/>
                            <a:gd name="csX2711" fmla="*/ 232538 w 1619476"/>
                            <a:gd name="csY2711" fmla="*/ 224837 h 693081"/>
                            <a:gd name="csX2712" fmla="*/ 231091 w 1619476"/>
                            <a:gd name="csY2712" fmla="*/ 224837 h 693081"/>
                            <a:gd name="csX2713" fmla="*/ 228996 w 1619476"/>
                            <a:gd name="csY2713" fmla="*/ 221511 h 693081"/>
                            <a:gd name="csX2714" fmla="*/ 227219 w 1619476"/>
                            <a:gd name="csY2714" fmla="*/ 217854 h 693081"/>
                            <a:gd name="csX2715" fmla="*/ 226279 w 1619476"/>
                            <a:gd name="csY2715" fmla="*/ 216293 h 693081"/>
                            <a:gd name="csX2716" fmla="*/ 228679 w 1619476"/>
                            <a:gd name="csY2716" fmla="*/ 214719 h 693081"/>
                            <a:gd name="csX2717" fmla="*/ 231294 w 1619476"/>
                            <a:gd name="csY2717" fmla="*/ 213360 h 693081"/>
                            <a:gd name="csX2718" fmla="*/ 235369 w 1619476"/>
                            <a:gd name="csY2718" fmla="*/ 211430 h 693081"/>
                            <a:gd name="csX2719" fmla="*/ 223791 w 1619476"/>
                            <a:gd name="csY2719" fmla="*/ 205336 h 693081"/>
                            <a:gd name="csX2720" fmla="*/ 231383 w 1619476"/>
                            <a:gd name="csY2720" fmla="*/ 202213 h 693081"/>
                            <a:gd name="csX2721" fmla="*/ 233795 w 1619476"/>
                            <a:gd name="csY2721" fmla="*/ 199598 h 693081"/>
                            <a:gd name="csX2722" fmla="*/ 234722 w 1619476"/>
                            <a:gd name="csY2722" fmla="*/ 201172 h 693081"/>
                            <a:gd name="csX2723" fmla="*/ 235369 w 1619476"/>
                            <a:gd name="csY2723" fmla="*/ 201540 h 693081"/>
                            <a:gd name="csX2724" fmla="*/ 235369 w 1619476"/>
                            <a:gd name="csY2724" fmla="*/ 209297 h 693081"/>
                            <a:gd name="csX2725" fmla="*/ 233478 w 1619476"/>
                            <a:gd name="csY2725" fmla="*/ 210034 h 693081"/>
                            <a:gd name="csX2726" fmla="*/ 227841 w 1619476"/>
                            <a:gd name="csY2726" fmla="*/ 212738 h 693081"/>
                            <a:gd name="csX2727" fmla="*/ 225022 w 1619476"/>
                            <a:gd name="csY2727" fmla="*/ 214211 h 693081"/>
                            <a:gd name="csX2728" fmla="*/ 224197 w 1619476"/>
                            <a:gd name="csY2728" fmla="*/ 212217 h 693081"/>
                            <a:gd name="csX2729" fmla="*/ 223473 w 1619476"/>
                            <a:gd name="csY2729" fmla="*/ 210135 h 693081"/>
                            <a:gd name="csX2730" fmla="*/ 222001 w 1619476"/>
                            <a:gd name="csY2730" fmla="*/ 205958 h 693081"/>
                            <a:gd name="csX2731" fmla="*/ 223791 w 1619476"/>
                            <a:gd name="csY2731" fmla="*/ 205336 h 693081"/>
                            <a:gd name="csX2732" fmla="*/ 240499 w 1619476"/>
                            <a:gd name="csY2732" fmla="*/ 200855 h 693081"/>
                            <a:gd name="csX2733" fmla="*/ 246402 w 1619476"/>
                            <a:gd name="csY2733" fmla="*/ 200855 h 693081"/>
                            <a:gd name="csX2734" fmla="*/ 246199 w 1619476"/>
                            <a:gd name="csY2734" fmla="*/ 202112 h 693081"/>
                            <a:gd name="csX2735" fmla="*/ 248446 w 1619476"/>
                            <a:gd name="csY2735" fmla="*/ 200855 h 693081"/>
                            <a:gd name="csX2736" fmla="*/ 251912 w 1619476"/>
                            <a:gd name="csY2736" fmla="*/ 200855 h 693081"/>
                            <a:gd name="csX2737" fmla="*/ 251633 w 1619476"/>
                            <a:gd name="csY2737" fmla="*/ 202315 h 693081"/>
                            <a:gd name="csX2738" fmla="*/ 254121 w 1619476"/>
                            <a:gd name="csY2738" fmla="*/ 201071 h 693081"/>
                            <a:gd name="csX2739" fmla="*/ 254286 w 1619476"/>
                            <a:gd name="csY2739" fmla="*/ 200855 h 693081"/>
                            <a:gd name="csX2740" fmla="*/ 256013 w 1619476"/>
                            <a:gd name="csY2740" fmla="*/ 200855 h 693081"/>
                            <a:gd name="csX2741" fmla="*/ 255899 w 1619476"/>
                            <a:gd name="csY2741" fmla="*/ 201159 h 693081"/>
                            <a:gd name="csX2742" fmla="*/ 254845 w 1619476"/>
                            <a:gd name="csY2742" fmla="*/ 203153 h 693081"/>
                            <a:gd name="csX2743" fmla="*/ 259758 w 1619476"/>
                            <a:gd name="csY2743" fmla="*/ 201274 h 693081"/>
                            <a:gd name="csX2744" fmla="*/ 260507 w 1619476"/>
                            <a:gd name="csY2744" fmla="*/ 200855 h 693081"/>
                            <a:gd name="csX2745" fmla="*/ 458982 w 1619476"/>
                            <a:gd name="csY2745" fmla="*/ 200855 h 693081"/>
                            <a:gd name="csX2746" fmla="*/ 459719 w 1619476"/>
                            <a:gd name="csY2746" fmla="*/ 201274 h 693081"/>
                            <a:gd name="csX2747" fmla="*/ 464619 w 1619476"/>
                            <a:gd name="csY2747" fmla="*/ 203153 h 693081"/>
                            <a:gd name="csX2748" fmla="*/ 463578 w 1619476"/>
                            <a:gd name="csY2748" fmla="*/ 201159 h 693081"/>
                            <a:gd name="csX2749" fmla="*/ 463451 w 1619476"/>
                            <a:gd name="csY2749" fmla="*/ 200855 h 693081"/>
                            <a:gd name="csX2750" fmla="*/ 465191 w 1619476"/>
                            <a:gd name="csY2750" fmla="*/ 200855 h 693081"/>
                            <a:gd name="csX2751" fmla="*/ 465343 w 1619476"/>
                            <a:gd name="csY2751" fmla="*/ 201058 h 693081"/>
                            <a:gd name="csX2752" fmla="*/ 467857 w 1619476"/>
                            <a:gd name="csY2752" fmla="*/ 202315 h 693081"/>
                            <a:gd name="csX2753" fmla="*/ 467565 w 1619476"/>
                            <a:gd name="csY2753" fmla="*/ 200855 h 693081"/>
                            <a:gd name="csX2754" fmla="*/ 471031 w 1619476"/>
                            <a:gd name="csY2754" fmla="*/ 200855 h 693081"/>
                            <a:gd name="csX2755" fmla="*/ 473265 w 1619476"/>
                            <a:gd name="csY2755" fmla="*/ 202112 h 693081"/>
                            <a:gd name="csX2756" fmla="*/ 473075 w 1619476"/>
                            <a:gd name="csY2756" fmla="*/ 200855 h 693081"/>
                            <a:gd name="csX2757" fmla="*/ 478686 w 1619476"/>
                            <a:gd name="csY2757" fmla="*/ 200855 h 693081"/>
                            <a:gd name="csX2758" fmla="*/ 478686 w 1619476"/>
                            <a:gd name="csY2758" fmla="*/ 228735 h 693081"/>
                            <a:gd name="csX2759" fmla="*/ 477747 w 1619476"/>
                            <a:gd name="csY2759" fmla="*/ 230982 h 693081"/>
                            <a:gd name="csX2760" fmla="*/ 474750 w 1619476"/>
                            <a:gd name="csY2760" fmla="*/ 232455 h 693081"/>
                            <a:gd name="csX2761" fmla="*/ 473379 w 1619476"/>
                            <a:gd name="csY2761" fmla="*/ 235578 h 693081"/>
                            <a:gd name="csX2762" fmla="*/ 473900 w 1619476"/>
                            <a:gd name="csY2762" fmla="*/ 237241 h 693081"/>
                            <a:gd name="csX2763" fmla="*/ 473684 w 1619476"/>
                            <a:gd name="csY2763" fmla="*/ 241722 h 693081"/>
                            <a:gd name="csX2764" fmla="*/ 474839 w 1619476"/>
                            <a:gd name="csY2764" fmla="*/ 243297 h 693081"/>
                            <a:gd name="csX2765" fmla="*/ 475576 w 1619476"/>
                            <a:gd name="csY2765" fmla="*/ 241519 h 693081"/>
                            <a:gd name="csX2766" fmla="*/ 478686 w 1619476"/>
                            <a:gd name="csY2766" fmla="*/ 238371 h 693081"/>
                            <a:gd name="csX2767" fmla="*/ 478686 w 1619476"/>
                            <a:gd name="csY2767" fmla="*/ 241164 h 693081"/>
                            <a:gd name="csX2768" fmla="*/ 475042 w 1619476"/>
                            <a:gd name="csY2768" fmla="*/ 244744 h 693081"/>
                            <a:gd name="csX2769" fmla="*/ 475258 w 1619476"/>
                            <a:gd name="csY2769" fmla="*/ 246001 h 693081"/>
                            <a:gd name="csX2770" fmla="*/ 474750 w 1619476"/>
                            <a:gd name="csY2770" fmla="*/ 252362 h 693081"/>
                            <a:gd name="csX2771" fmla="*/ 478686 w 1619476"/>
                            <a:gd name="csY2771" fmla="*/ 255142 h 693081"/>
                            <a:gd name="csX2772" fmla="*/ 478686 w 1619476"/>
                            <a:gd name="csY2772" fmla="*/ 285371 h 693081"/>
                            <a:gd name="csX2773" fmla="*/ 460468 w 1619476"/>
                            <a:gd name="csY2773" fmla="*/ 388079 h 693081"/>
                            <a:gd name="csX2774" fmla="*/ 413582 w 1619476"/>
                            <a:gd name="csY2774" fmla="*/ 382861 h 693081"/>
                            <a:gd name="csX2775" fmla="*/ 376230 w 1619476"/>
                            <a:gd name="csY2775" fmla="*/ 381160 h 693081"/>
                            <a:gd name="csX2776" fmla="*/ 331795 w 1619476"/>
                            <a:gd name="csY2776" fmla="*/ 384639 h 693081"/>
                            <a:gd name="csX2777" fmla="*/ 313728 w 1619476"/>
                            <a:gd name="csY2777" fmla="*/ 385274 h 693081"/>
                            <a:gd name="csX2778" fmla="*/ 258755 w 1619476"/>
                            <a:gd name="csY2778" fmla="*/ 388194 h 693081"/>
                            <a:gd name="csX2779" fmla="*/ 240498 w 1619476"/>
                            <a:gd name="csY2779" fmla="*/ 285371 h 693081"/>
                            <a:gd name="csX2780" fmla="*/ 240498 w 1619476"/>
                            <a:gd name="csY2780" fmla="*/ 255218 h 693081"/>
                            <a:gd name="csX2781" fmla="*/ 244739 w 1619476"/>
                            <a:gd name="csY2781" fmla="*/ 252362 h 693081"/>
                            <a:gd name="csX2782" fmla="*/ 244218 w 1619476"/>
                            <a:gd name="csY2782" fmla="*/ 246001 h 693081"/>
                            <a:gd name="csX2783" fmla="*/ 244421 w 1619476"/>
                            <a:gd name="csY2783" fmla="*/ 244757 h 693081"/>
                            <a:gd name="csX2784" fmla="*/ 240498 w 1619476"/>
                            <a:gd name="csY2784" fmla="*/ 240936 h 693081"/>
                            <a:gd name="csX2785" fmla="*/ 240498 w 1619476"/>
                            <a:gd name="csY2785" fmla="*/ 238295 h 693081"/>
                            <a:gd name="csX2786" fmla="*/ 240574 w 1619476"/>
                            <a:gd name="csY2786" fmla="*/ 238295 h 693081"/>
                            <a:gd name="csX2787" fmla="*/ 243901 w 1619476"/>
                            <a:gd name="csY2787" fmla="*/ 241507 h 693081"/>
                            <a:gd name="csX2788" fmla="*/ 244637 w 1619476"/>
                            <a:gd name="csY2788" fmla="*/ 243297 h 693081"/>
                            <a:gd name="csX2789" fmla="*/ 245780 w 1619476"/>
                            <a:gd name="csY2789" fmla="*/ 241723 h 693081"/>
                            <a:gd name="csX2790" fmla="*/ 245577 w 1619476"/>
                            <a:gd name="csY2790" fmla="*/ 237241 h 693081"/>
                            <a:gd name="csX2791" fmla="*/ 246084 w 1619476"/>
                            <a:gd name="csY2791" fmla="*/ 235578 h 693081"/>
                            <a:gd name="csX2792" fmla="*/ 244739 w 1619476"/>
                            <a:gd name="csY2792" fmla="*/ 232442 h 693081"/>
                            <a:gd name="csX2793" fmla="*/ 241717 w 1619476"/>
                            <a:gd name="csY2793" fmla="*/ 230995 h 693081"/>
                            <a:gd name="csX2794" fmla="*/ 240663 w 1619476"/>
                            <a:gd name="csY2794" fmla="*/ 228481 h 693081"/>
                            <a:gd name="csX2795" fmla="*/ 240498 w 1619476"/>
                            <a:gd name="csY2795" fmla="*/ 228379 h 693081"/>
                            <a:gd name="csX2796" fmla="*/ 240498 w 1619476"/>
                            <a:gd name="csY2796" fmla="*/ 200855 h 693081"/>
                            <a:gd name="csX2797" fmla="*/ 240499 w 1619476"/>
                            <a:gd name="csY2797" fmla="*/ 200855 h 693081"/>
                            <a:gd name="csX2798" fmla="*/ 244015 w 1619476"/>
                            <a:gd name="csY2798" fmla="*/ 187093 h 693081"/>
                            <a:gd name="csX2799" fmla="*/ 244955 w 1619476"/>
                            <a:gd name="csY2799" fmla="*/ 186458 h 693081"/>
                            <a:gd name="csX2800" fmla="*/ 246085 w 1619476"/>
                            <a:gd name="csY2800" fmla="*/ 186674 h 693081"/>
                            <a:gd name="csX2801" fmla="*/ 248180 w 1619476"/>
                            <a:gd name="csY2801" fmla="*/ 189695 h 693081"/>
                            <a:gd name="csX2802" fmla="*/ 247139 w 1619476"/>
                            <a:gd name="csY2802" fmla="*/ 189175 h 693081"/>
                            <a:gd name="csX2803" fmla="*/ 244637 w 1619476"/>
                            <a:gd name="csY2803" fmla="*/ 189276 h 693081"/>
                            <a:gd name="csX2804" fmla="*/ 242847 w 1619476"/>
                            <a:gd name="csY2804" fmla="*/ 190635 h 693081"/>
                            <a:gd name="csX2805" fmla="*/ 244015 w 1619476"/>
                            <a:gd name="csY2805" fmla="*/ 187093 h 693081"/>
                            <a:gd name="csX2806" fmla="*/ 250465 w 1619476"/>
                            <a:gd name="csY2806" fmla="*/ 186267 h 693081"/>
                            <a:gd name="csX2807" fmla="*/ 252864 w 1619476"/>
                            <a:gd name="csY2807" fmla="*/ 185112 h 693081"/>
                            <a:gd name="csX2808" fmla="*/ 255480 w 1619476"/>
                            <a:gd name="csY2808" fmla="*/ 187512 h 693081"/>
                            <a:gd name="csX2809" fmla="*/ 255378 w 1619476"/>
                            <a:gd name="csY2809" fmla="*/ 189492 h 693081"/>
                            <a:gd name="csX2810" fmla="*/ 251417 w 1619476"/>
                            <a:gd name="csY2810" fmla="*/ 187296 h 693081"/>
                            <a:gd name="csX2811" fmla="*/ 249640 w 1619476"/>
                            <a:gd name="csY2811" fmla="*/ 188235 h 693081"/>
                            <a:gd name="csX2812" fmla="*/ 250465 w 1619476"/>
                            <a:gd name="csY2812" fmla="*/ 186267 h 693081"/>
                            <a:gd name="csX2813" fmla="*/ 258501 w 1619476"/>
                            <a:gd name="csY2813" fmla="*/ 188350 h 693081"/>
                            <a:gd name="csX2814" fmla="*/ 259339 w 1619476"/>
                            <a:gd name="csY2814" fmla="*/ 188235 h 693081"/>
                            <a:gd name="csX2815" fmla="*/ 259860 w 1619476"/>
                            <a:gd name="csY2815" fmla="*/ 190952 h 693081"/>
                            <a:gd name="csX2816" fmla="*/ 257663 w 1619476"/>
                            <a:gd name="csY2816" fmla="*/ 188870 h 693081"/>
                            <a:gd name="csX2817" fmla="*/ 258501 w 1619476"/>
                            <a:gd name="csY2817" fmla="*/ 188350 h 693081"/>
                            <a:gd name="csX2818" fmla="*/ 460138 w 1619476"/>
                            <a:gd name="csY2818" fmla="*/ 188235 h 693081"/>
                            <a:gd name="csX2819" fmla="*/ 460976 w 1619476"/>
                            <a:gd name="csY2819" fmla="*/ 188350 h 693081"/>
                            <a:gd name="csX2820" fmla="*/ 461814 w 1619476"/>
                            <a:gd name="csY2820" fmla="*/ 188870 h 693081"/>
                            <a:gd name="csX2821" fmla="*/ 459617 w 1619476"/>
                            <a:gd name="csY2821" fmla="*/ 190952 h 693081"/>
                            <a:gd name="csX2822" fmla="*/ 460138 w 1619476"/>
                            <a:gd name="csY2822" fmla="*/ 188235 h 693081"/>
                            <a:gd name="csX2823" fmla="*/ 463985 w 1619476"/>
                            <a:gd name="csY2823" fmla="*/ 187512 h 693081"/>
                            <a:gd name="csX2824" fmla="*/ 466600 w 1619476"/>
                            <a:gd name="csY2824" fmla="*/ 185112 h 693081"/>
                            <a:gd name="csX2825" fmla="*/ 468999 w 1619476"/>
                            <a:gd name="csY2825" fmla="*/ 186255 h 693081"/>
                            <a:gd name="csX2826" fmla="*/ 469837 w 1619476"/>
                            <a:gd name="csY2826" fmla="*/ 188235 h 693081"/>
                            <a:gd name="csX2827" fmla="*/ 468073 w 1619476"/>
                            <a:gd name="csY2827" fmla="*/ 187296 h 693081"/>
                            <a:gd name="csX2828" fmla="*/ 464099 w 1619476"/>
                            <a:gd name="csY2828" fmla="*/ 189492 h 693081"/>
                            <a:gd name="csX2829" fmla="*/ 463985 w 1619476"/>
                            <a:gd name="csY2829" fmla="*/ 187512 h 693081"/>
                            <a:gd name="csX2830" fmla="*/ 473379 w 1619476"/>
                            <a:gd name="csY2830" fmla="*/ 186661 h 693081"/>
                            <a:gd name="csX2831" fmla="*/ 474535 w 1619476"/>
                            <a:gd name="csY2831" fmla="*/ 186471 h 693081"/>
                            <a:gd name="csX2832" fmla="*/ 475474 w 1619476"/>
                            <a:gd name="csY2832" fmla="*/ 187093 h 693081"/>
                            <a:gd name="csX2833" fmla="*/ 476617 w 1619476"/>
                            <a:gd name="csY2833" fmla="*/ 190635 h 693081"/>
                            <a:gd name="csX2834" fmla="*/ 474840 w 1619476"/>
                            <a:gd name="csY2834" fmla="*/ 189276 h 693081"/>
                            <a:gd name="csX2835" fmla="*/ 472326 w 1619476"/>
                            <a:gd name="csY2835" fmla="*/ 189175 h 693081"/>
                            <a:gd name="csX2836" fmla="*/ 471297 w 1619476"/>
                            <a:gd name="csY2836" fmla="*/ 189695 h 693081"/>
                            <a:gd name="csX2837" fmla="*/ 473380 w 1619476"/>
                            <a:gd name="csY2837" fmla="*/ 186661 h 693081"/>
                            <a:gd name="csX2838" fmla="*/ 488703 w 1619476"/>
                            <a:gd name="csY2838" fmla="*/ 233381 h 693081"/>
                            <a:gd name="csX2839" fmla="*/ 488780 w 1619476"/>
                            <a:gd name="csY2839" fmla="*/ 233305 h 693081"/>
                            <a:gd name="csX2840" fmla="*/ 489198 w 1619476"/>
                            <a:gd name="csY2840" fmla="*/ 233597 h 693081"/>
                            <a:gd name="csX2841" fmla="*/ 489275 w 1619476"/>
                            <a:gd name="csY2841" fmla="*/ 233635 h 693081"/>
                            <a:gd name="csX2842" fmla="*/ 489338 w 1619476"/>
                            <a:gd name="csY2842" fmla="*/ 233623 h 693081"/>
                            <a:gd name="csX2843" fmla="*/ 489364 w 1619476"/>
                            <a:gd name="csY2843" fmla="*/ 233470 h 693081"/>
                            <a:gd name="csX2844" fmla="*/ 488919 w 1619476"/>
                            <a:gd name="csY2844" fmla="*/ 233191 h 693081"/>
                            <a:gd name="csX2845" fmla="*/ 488907 w 1619476"/>
                            <a:gd name="csY2845" fmla="*/ 233191 h 693081"/>
                            <a:gd name="csX2846" fmla="*/ 486202 w 1619476"/>
                            <a:gd name="csY2846" fmla="*/ 231198 h 693081"/>
                            <a:gd name="csX2847" fmla="*/ 484323 w 1619476"/>
                            <a:gd name="csY2847" fmla="*/ 228176 h 693081"/>
                            <a:gd name="csX2848" fmla="*/ 487561 w 1619476"/>
                            <a:gd name="csY2848" fmla="*/ 229116 h 693081"/>
                            <a:gd name="csX2849" fmla="*/ 492665 w 1619476"/>
                            <a:gd name="csY2849" fmla="*/ 230880 h 693081"/>
                            <a:gd name="csX2850" fmla="*/ 492652 w 1619476"/>
                            <a:gd name="csY2850" fmla="*/ 230830 h 693081"/>
                            <a:gd name="csX2851" fmla="*/ 493223 w 1619476"/>
                            <a:gd name="csY2851" fmla="*/ 231045 h 693081"/>
                            <a:gd name="csX2852" fmla="*/ 493248 w 1619476"/>
                            <a:gd name="csY2852" fmla="*/ 231045 h 693081"/>
                            <a:gd name="csX2853" fmla="*/ 493350 w 1619476"/>
                            <a:gd name="csY2853" fmla="*/ 230956 h 693081"/>
                            <a:gd name="csX2854" fmla="*/ 493261 w 1619476"/>
                            <a:gd name="csY2854" fmla="*/ 230817 h 693081"/>
                            <a:gd name="csX2855" fmla="*/ 492715 w 1619476"/>
                            <a:gd name="csY2855" fmla="*/ 230614 h 693081"/>
                            <a:gd name="csX2856" fmla="*/ 492766 w 1619476"/>
                            <a:gd name="csY2856" fmla="*/ 230576 h 693081"/>
                            <a:gd name="csX2857" fmla="*/ 490163 w 1619476"/>
                            <a:gd name="csY2857" fmla="*/ 225980 h 693081"/>
                            <a:gd name="csX2858" fmla="*/ 495166 w 1619476"/>
                            <a:gd name="csY2858" fmla="*/ 228684 h 693081"/>
                            <a:gd name="csX2859" fmla="*/ 499863 w 1619476"/>
                            <a:gd name="csY2859" fmla="*/ 231617 h 693081"/>
                            <a:gd name="csX2860" fmla="*/ 511226 w 1619476"/>
                            <a:gd name="csY2860" fmla="*/ 231820 h 693081"/>
                            <a:gd name="csX2861" fmla="*/ 520202 w 1619476"/>
                            <a:gd name="csY2861" fmla="*/ 230474 h 693081"/>
                            <a:gd name="csX2862" fmla="*/ 537189 w 1619476"/>
                            <a:gd name="csY2862" fmla="*/ 226094 h 693081"/>
                            <a:gd name="csX2863" fmla="*/ 544692 w 1619476"/>
                            <a:gd name="csY2863" fmla="*/ 223783 h 693081"/>
                            <a:gd name="csX2864" fmla="*/ 548450 w 1619476"/>
                            <a:gd name="csY2864" fmla="*/ 222958 h 693081"/>
                            <a:gd name="csX2865" fmla="*/ 548869 w 1619476"/>
                            <a:gd name="csY2865" fmla="*/ 219200 h 693081"/>
                            <a:gd name="csX2866" fmla="*/ 547930 w 1619476"/>
                            <a:gd name="csY2866" fmla="*/ 212217 h 693081"/>
                            <a:gd name="csX2867" fmla="*/ 546686 w 1619476"/>
                            <a:gd name="csY2867" fmla="*/ 208358 h 693081"/>
                            <a:gd name="csX2868" fmla="*/ 545022 w 1619476"/>
                            <a:gd name="csY2868" fmla="*/ 211697 h 693081"/>
                            <a:gd name="csX2869" fmla="*/ 545022 w 1619476"/>
                            <a:gd name="csY2869" fmla="*/ 213678 h 693081"/>
                            <a:gd name="csX2870" fmla="*/ 542305 w 1619476"/>
                            <a:gd name="csY2870" fmla="*/ 217334 h 693081"/>
                            <a:gd name="csX2871" fmla="*/ 541988 w 1619476"/>
                            <a:gd name="csY2871" fmla="*/ 218578 h 693081"/>
                            <a:gd name="csX2872" fmla="*/ 540833 w 1619476"/>
                            <a:gd name="csY2872" fmla="*/ 219619 h 693081"/>
                            <a:gd name="csX2873" fmla="*/ 538027 w 1619476"/>
                            <a:gd name="csY2873" fmla="*/ 222222 h 693081"/>
                            <a:gd name="csX2874" fmla="*/ 535208 w 1619476"/>
                            <a:gd name="csY2874" fmla="*/ 223060 h 693081"/>
                            <a:gd name="csX2875" fmla="*/ 532606 w 1619476"/>
                            <a:gd name="csY2875" fmla="*/ 224012 h 693081"/>
                            <a:gd name="csX2876" fmla="*/ 531146 w 1619476"/>
                            <a:gd name="csY2876" fmla="*/ 214604 h 693081"/>
                            <a:gd name="csX2877" fmla="*/ 531133 w 1619476"/>
                            <a:gd name="csY2877" fmla="*/ 214617 h 693081"/>
                            <a:gd name="csX2878" fmla="*/ 531171 w 1619476"/>
                            <a:gd name="csY2878" fmla="*/ 214465 h 693081"/>
                            <a:gd name="csX2879" fmla="*/ 531108 w 1619476"/>
                            <a:gd name="csY2879" fmla="*/ 214388 h 693081"/>
                            <a:gd name="csX2880" fmla="*/ 531006 w 1619476"/>
                            <a:gd name="csY2880" fmla="*/ 214452 h 693081"/>
                            <a:gd name="csX2881" fmla="*/ 530968 w 1619476"/>
                            <a:gd name="csY2881" fmla="*/ 214630 h 693081"/>
                            <a:gd name="csX2882" fmla="*/ 530943 w 1619476"/>
                            <a:gd name="csY2882" fmla="*/ 214604 h 693081"/>
                            <a:gd name="csX2883" fmla="*/ 526029 w 1619476"/>
                            <a:gd name="csY2883" fmla="*/ 220559 h 693081"/>
                            <a:gd name="csX2884" fmla="*/ 522906 w 1619476"/>
                            <a:gd name="csY2884" fmla="*/ 222120 h 693081"/>
                            <a:gd name="csX2885" fmla="*/ 522487 w 1619476"/>
                            <a:gd name="csY2885" fmla="*/ 218692 h 693081"/>
                            <a:gd name="csX2886" fmla="*/ 529153 w 1619476"/>
                            <a:gd name="csY2886" fmla="*/ 191155 h 693081"/>
                            <a:gd name="csX2887" fmla="*/ 530003 w 1619476"/>
                            <a:gd name="csY2887" fmla="*/ 188972 h 693081"/>
                            <a:gd name="csX2888" fmla="*/ 527807 w 1619476"/>
                            <a:gd name="csY2888" fmla="*/ 191790 h 693081"/>
                            <a:gd name="csX2889" fmla="*/ 521230 w 1619476"/>
                            <a:gd name="csY2889" fmla="*/ 207520 h 693081"/>
                            <a:gd name="csX2890" fmla="*/ 520202 w 1619476"/>
                            <a:gd name="csY2890" fmla="*/ 221904 h 693081"/>
                            <a:gd name="csX2891" fmla="*/ 520202 w 1619476"/>
                            <a:gd name="csY2891" fmla="*/ 225980 h 693081"/>
                            <a:gd name="csX2892" fmla="*/ 518120 w 1619476"/>
                            <a:gd name="csY2892" fmla="*/ 228176 h 693081"/>
                            <a:gd name="csX2893" fmla="*/ 517371 w 1619476"/>
                            <a:gd name="csY2893" fmla="*/ 225358 h 693081"/>
                            <a:gd name="csX2894" fmla="*/ 514666 w 1619476"/>
                            <a:gd name="csY2894" fmla="*/ 212738 h 693081"/>
                            <a:gd name="csX2895" fmla="*/ 516749 w 1619476"/>
                            <a:gd name="csY2895" fmla="*/ 201274 h 693081"/>
                            <a:gd name="csX2896" fmla="*/ 527807 w 1619476"/>
                            <a:gd name="csY2896" fmla="*/ 178117 h 693081"/>
                            <a:gd name="csX2897" fmla="*/ 536554 w 1619476"/>
                            <a:gd name="csY2897" fmla="*/ 168747 h 693081"/>
                            <a:gd name="csX2898" fmla="*/ 544184 w 1619476"/>
                            <a:gd name="csY2898" fmla="*/ 151418 h 693081"/>
                            <a:gd name="csX2899" fmla="*/ 544807 w 1619476"/>
                            <a:gd name="csY2899" fmla="*/ 149551 h 693081"/>
                            <a:gd name="csX2900" fmla="*/ 544807 w 1619476"/>
                            <a:gd name="csY2900" fmla="*/ 160508 h 693081"/>
                            <a:gd name="csX2901" fmla="*/ 544807 w 1619476"/>
                            <a:gd name="csY2901" fmla="*/ 162907 h 693081"/>
                            <a:gd name="csX2902" fmla="*/ 542712 w 1619476"/>
                            <a:gd name="csY2902" fmla="*/ 169572 h 693081"/>
                            <a:gd name="csX2903" fmla="*/ 543956 w 1619476"/>
                            <a:gd name="csY2903" fmla="*/ 173749 h 693081"/>
                            <a:gd name="csX2904" fmla="*/ 542610 w 1619476"/>
                            <a:gd name="csY2904" fmla="*/ 180415 h 693081"/>
                            <a:gd name="csX2905" fmla="*/ 543448 w 1619476"/>
                            <a:gd name="csY2905" fmla="*/ 188451 h 693081"/>
                            <a:gd name="csX2906" fmla="*/ 543029 w 1619476"/>
                            <a:gd name="csY2906" fmla="*/ 192399 h 693081"/>
                            <a:gd name="csX2907" fmla="*/ 544185 w 1619476"/>
                            <a:gd name="csY2907" fmla="*/ 192095 h 693081"/>
                            <a:gd name="csX2908" fmla="*/ 546267 w 1619476"/>
                            <a:gd name="csY2908" fmla="*/ 187296 h 693081"/>
                            <a:gd name="csX2909" fmla="*/ 550317 w 1619476"/>
                            <a:gd name="csY2909" fmla="*/ 180415 h 693081"/>
                            <a:gd name="csX2910" fmla="*/ 551574 w 1619476"/>
                            <a:gd name="csY2910" fmla="*/ 180211 h 693081"/>
                            <a:gd name="csX2911" fmla="*/ 550431 w 1619476"/>
                            <a:gd name="csY2911" fmla="*/ 184896 h 693081"/>
                            <a:gd name="csX2912" fmla="*/ 550114 w 1619476"/>
                            <a:gd name="csY2912" fmla="*/ 186978 h 693081"/>
                            <a:gd name="csX2913" fmla="*/ 548235 w 1619476"/>
                            <a:gd name="csY2913" fmla="*/ 188768 h 693081"/>
                            <a:gd name="csX2914" fmla="*/ 547206 w 1619476"/>
                            <a:gd name="csY2914" fmla="*/ 191574 h 693081"/>
                            <a:gd name="csX2915" fmla="*/ 547295 w 1619476"/>
                            <a:gd name="csY2915" fmla="*/ 195954 h 693081"/>
                            <a:gd name="csX2916" fmla="*/ 545645 w 1619476"/>
                            <a:gd name="csY2916" fmla="*/ 197414 h 693081"/>
                            <a:gd name="csX2917" fmla="*/ 544388 w 1619476"/>
                            <a:gd name="csY2917" fmla="*/ 199395 h 693081"/>
                            <a:gd name="csX2918" fmla="*/ 543956 w 1619476"/>
                            <a:gd name="csY2918" fmla="*/ 204092 h 693081"/>
                            <a:gd name="csX2919" fmla="*/ 543042 w 1619476"/>
                            <a:gd name="csY2919" fmla="*/ 209132 h 693081"/>
                            <a:gd name="csX2920" fmla="*/ 542978 w 1619476"/>
                            <a:gd name="csY2920" fmla="*/ 209259 h 693081"/>
                            <a:gd name="csX2921" fmla="*/ 543017 w 1619476"/>
                            <a:gd name="csY2921" fmla="*/ 209564 h 693081"/>
                            <a:gd name="csX2922" fmla="*/ 543156 w 1619476"/>
                            <a:gd name="csY2922" fmla="*/ 209602 h 693081"/>
                            <a:gd name="csX2923" fmla="*/ 543321 w 1619476"/>
                            <a:gd name="csY2923" fmla="*/ 209513 h 693081"/>
                            <a:gd name="csX2924" fmla="*/ 543436 w 1619476"/>
                            <a:gd name="csY2924" fmla="*/ 209297 h 693081"/>
                            <a:gd name="csX2925" fmla="*/ 543448 w 1619476"/>
                            <a:gd name="csY2925" fmla="*/ 209310 h 693081"/>
                            <a:gd name="csX2926" fmla="*/ 545226 w 1619476"/>
                            <a:gd name="csY2926" fmla="*/ 204930 h 693081"/>
                            <a:gd name="csX2927" fmla="*/ 548552 w 1619476"/>
                            <a:gd name="csY2927" fmla="*/ 203572 h 693081"/>
                            <a:gd name="csX2928" fmla="*/ 548552 w 1619476"/>
                            <a:gd name="csY2928" fmla="*/ 207203 h 693081"/>
                            <a:gd name="csX2929" fmla="*/ 553872 w 1619476"/>
                            <a:gd name="csY2929" fmla="*/ 215442 h 693081"/>
                            <a:gd name="csX2930" fmla="*/ 557528 w 1619476"/>
                            <a:gd name="csY2930" fmla="*/ 217029 h 693081"/>
                            <a:gd name="csX2931" fmla="*/ 558252 w 1619476"/>
                            <a:gd name="csY2931" fmla="*/ 223695 h 693081"/>
                            <a:gd name="csX2932" fmla="*/ 554710 w 1619476"/>
                            <a:gd name="csY2932" fmla="*/ 228481 h 693081"/>
                            <a:gd name="csX2933" fmla="*/ 553872 w 1619476"/>
                            <a:gd name="csY2933" fmla="*/ 228684 h 693081"/>
                            <a:gd name="csX2934" fmla="*/ 546990 w 1619476"/>
                            <a:gd name="csY2934" fmla="*/ 232658 h 693081"/>
                            <a:gd name="csX2935" fmla="*/ 533647 w 1619476"/>
                            <a:gd name="csY2935" fmla="*/ 234841 h 693081"/>
                            <a:gd name="csX2936" fmla="*/ 532085 w 1619476"/>
                            <a:gd name="csY2936" fmla="*/ 235362 h 693081"/>
                            <a:gd name="csX2937" fmla="*/ 527071 w 1619476"/>
                            <a:gd name="csY2937" fmla="*/ 236923 h 693081"/>
                            <a:gd name="csX2938" fmla="*/ 519161 w 1619476"/>
                            <a:gd name="csY2938" fmla="*/ 238396 h 693081"/>
                            <a:gd name="csX2939" fmla="*/ 509880 w 1619476"/>
                            <a:gd name="csY2939" fmla="*/ 240999 h 693081"/>
                            <a:gd name="csX2940" fmla="*/ 509918 w 1619476"/>
                            <a:gd name="csY2940" fmla="*/ 241037 h 693081"/>
                            <a:gd name="csX2941" fmla="*/ 509131 w 1619476"/>
                            <a:gd name="csY2941" fmla="*/ 241253 h 693081"/>
                            <a:gd name="csX2942" fmla="*/ 509030 w 1619476"/>
                            <a:gd name="csY2942" fmla="*/ 241481 h 693081"/>
                            <a:gd name="csX2943" fmla="*/ 509195 w 1619476"/>
                            <a:gd name="csY2943" fmla="*/ 241583 h 693081"/>
                            <a:gd name="csX2944" fmla="*/ 509271 w 1619476"/>
                            <a:gd name="csY2944" fmla="*/ 241583 h 693081"/>
                            <a:gd name="csX2945" fmla="*/ 509982 w 1619476"/>
                            <a:gd name="csY2945" fmla="*/ 241367 h 693081"/>
                            <a:gd name="csX2946" fmla="*/ 509982 w 1619476"/>
                            <a:gd name="csY2946" fmla="*/ 241418 h 693081"/>
                            <a:gd name="csX2947" fmla="*/ 535006 w 1619476"/>
                            <a:gd name="csY2947" fmla="*/ 238917 h 693081"/>
                            <a:gd name="csX2948" fmla="*/ 540833 w 1619476"/>
                            <a:gd name="csY2948" fmla="*/ 237977 h 693081"/>
                            <a:gd name="csX2949" fmla="*/ 547828 w 1619476"/>
                            <a:gd name="csY2949" fmla="*/ 237025 h 693081"/>
                            <a:gd name="csX2950" fmla="*/ 553973 w 1619476"/>
                            <a:gd name="csY2950" fmla="*/ 237025 h 693081"/>
                            <a:gd name="csX2951" fmla="*/ 555649 w 1619476"/>
                            <a:gd name="csY2951" fmla="*/ 236301 h 693081"/>
                            <a:gd name="csX2952" fmla="*/ 556893 w 1619476"/>
                            <a:gd name="csY2952" fmla="*/ 236403 h 693081"/>
                            <a:gd name="csX2953" fmla="*/ 562632 w 1619476"/>
                            <a:gd name="csY2953" fmla="*/ 225053 h 693081"/>
                            <a:gd name="csX2954" fmla="*/ 562949 w 1619476"/>
                            <a:gd name="csY2954" fmla="*/ 217753 h 693081"/>
                            <a:gd name="csX2955" fmla="*/ 566174 w 1619476"/>
                            <a:gd name="csY2955" fmla="*/ 212840 h 693081"/>
                            <a:gd name="csX2956" fmla="*/ 568472 w 1619476"/>
                            <a:gd name="csY2956" fmla="*/ 206479 h 693081"/>
                            <a:gd name="csX2957" fmla="*/ 566504 w 1619476"/>
                            <a:gd name="csY2957" fmla="*/ 225154 h 693081"/>
                            <a:gd name="csX2958" fmla="*/ 561807 w 1619476"/>
                            <a:gd name="csY2958" fmla="*/ 239336 h 693081"/>
                            <a:gd name="csX2959" fmla="*/ 555128 w 1619476"/>
                            <a:gd name="csY2959" fmla="*/ 239640 h 693081"/>
                            <a:gd name="csX2960" fmla="*/ 538332 w 1619476"/>
                            <a:gd name="csY2960" fmla="*/ 240999 h 693081"/>
                            <a:gd name="csX2961" fmla="*/ 522690 w 1619476"/>
                            <a:gd name="csY2961" fmla="*/ 242243 h 693081"/>
                            <a:gd name="csX2962" fmla="*/ 502999 w 1619476"/>
                            <a:gd name="csY2962" fmla="*/ 242040 h 693081"/>
                            <a:gd name="csX2963" fmla="*/ 491001 w 1619476"/>
                            <a:gd name="csY2963" fmla="*/ 244427 h 693081"/>
                            <a:gd name="csX2964" fmla="*/ 485682 w 1619476"/>
                            <a:gd name="csY2964" fmla="*/ 248184 h 693081"/>
                            <a:gd name="csX2965" fmla="*/ 484019 w 1619476"/>
                            <a:gd name="csY2965" fmla="*/ 246940 h 693081"/>
                            <a:gd name="csX2966" fmla="*/ 485999 w 1619476"/>
                            <a:gd name="csY2966" fmla="*/ 244541 h 693081"/>
                            <a:gd name="csX2967" fmla="*/ 490785 w 1619476"/>
                            <a:gd name="csY2967" fmla="*/ 241722 h 693081"/>
                            <a:gd name="csX2968" fmla="*/ 491319 w 1619476"/>
                            <a:gd name="csY2968" fmla="*/ 241202 h 693081"/>
                            <a:gd name="csX2969" fmla="*/ 486405 w 1619476"/>
                            <a:gd name="csY2969" fmla="*/ 241837 h 693081"/>
                            <a:gd name="csX2970" fmla="*/ 478382 w 1619476"/>
                            <a:gd name="csY2970" fmla="*/ 244960 h 693081"/>
                            <a:gd name="csX2971" fmla="*/ 478902 w 1619476"/>
                            <a:gd name="csY2971" fmla="*/ 243081 h 693081"/>
                            <a:gd name="csX2972" fmla="*/ 488818 w 1619476"/>
                            <a:gd name="csY2972" fmla="*/ 238396 h 693081"/>
                            <a:gd name="csX2973" fmla="*/ 488818 w 1619476"/>
                            <a:gd name="csY2973" fmla="*/ 238333 h 693081"/>
                            <a:gd name="csX2974" fmla="*/ 489046 w 1619476"/>
                            <a:gd name="csY2974" fmla="*/ 238396 h 693081"/>
                            <a:gd name="csX2975" fmla="*/ 489072 w 1619476"/>
                            <a:gd name="csY2975" fmla="*/ 238396 h 693081"/>
                            <a:gd name="csX2976" fmla="*/ 489237 w 1619476"/>
                            <a:gd name="csY2976" fmla="*/ 238257 h 693081"/>
                            <a:gd name="csX2977" fmla="*/ 489097 w 1619476"/>
                            <a:gd name="csY2977" fmla="*/ 238066 h 693081"/>
                            <a:gd name="csX2978" fmla="*/ 488894 w 1619476"/>
                            <a:gd name="csY2978" fmla="*/ 238028 h 693081"/>
                            <a:gd name="csX2979" fmla="*/ 481403 w 1619476"/>
                            <a:gd name="csY2979" fmla="*/ 235362 h 693081"/>
                            <a:gd name="csX2980" fmla="*/ 476820 w 1619476"/>
                            <a:gd name="csY2980" fmla="*/ 234321 h 693081"/>
                            <a:gd name="csX2981" fmla="*/ 478686 w 1619476"/>
                            <a:gd name="csY2981" fmla="*/ 232239 h 693081"/>
                            <a:gd name="csX2982" fmla="*/ 488703 w 1619476"/>
                            <a:gd name="csY2982" fmla="*/ 233381 h 693081"/>
                            <a:gd name="csX2983" fmla="*/ 483816 w 1619476"/>
                            <a:gd name="csY2983" fmla="*/ 211164 h 693081"/>
                            <a:gd name="csX2984" fmla="*/ 488196 w 1619476"/>
                            <a:gd name="csY2984" fmla="*/ 213360 h 693081"/>
                            <a:gd name="csX2985" fmla="*/ 490785 w 1619476"/>
                            <a:gd name="csY2985" fmla="*/ 214719 h 693081"/>
                            <a:gd name="csX2986" fmla="*/ 493185 w 1619476"/>
                            <a:gd name="csY2986" fmla="*/ 216280 h 693081"/>
                            <a:gd name="csX2987" fmla="*/ 492258 w 1619476"/>
                            <a:gd name="csY2987" fmla="*/ 217854 h 693081"/>
                            <a:gd name="csX2988" fmla="*/ 490481 w 1619476"/>
                            <a:gd name="csY2988" fmla="*/ 221498 h 693081"/>
                            <a:gd name="csX2989" fmla="*/ 488386 w 1619476"/>
                            <a:gd name="csY2989" fmla="*/ 224837 h 693081"/>
                            <a:gd name="csX2990" fmla="*/ 486939 w 1619476"/>
                            <a:gd name="csY2990" fmla="*/ 224837 h 693081"/>
                            <a:gd name="csX2991" fmla="*/ 484108 w 1619476"/>
                            <a:gd name="csY2991" fmla="*/ 226297 h 693081"/>
                            <a:gd name="csX2992" fmla="*/ 483917 w 1619476"/>
                            <a:gd name="csY2992" fmla="*/ 227237 h 693081"/>
                            <a:gd name="csX2993" fmla="*/ 483816 w 1619476"/>
                            <a:gd name="csY2993" fmla="*/ 227237 h 693081"/>
                            <a:gd name="csX2994" fmla="*/ 483816 w 1619476"/>
                            <a:gd name="csY2994" fmla="*/ 211164 h 693081"/>
                            <a:gd name="csX2995" fmla="*/ 483816 w 1619476"/>
                            <a:gd name="csY2995" fmla="*/ 211164 h 693081"/>
                            <a:gd name="csX2996" fmla="*/ 483816 w 1619476"/>
                            <a:gd name="csY2996" fmla="*/ 201705 h 693081"/>
                            <a:gd name="csX2997" fmla="*/ 484742 w 1619476"/>
                            <a:gd name="csY2997" fmla="*/ 201159 h 693081"/>
                            <a:gd name="csX2998" fmla="*/ 485682 w 1619476"/>
                            <a:gd name="csY2998" fmla="*/ 199598 h 693081"/>
                            <a:gd name="csX2999" fmla="*/ 488081 w 1619476"/>
                            <a:gd name="csY2999" fmla="*/ 202213 h 693081"/>
                            <a:gd name="csX3000" fmla="*/ 495686 w 1619476"/>
                            <a:gd name="csY3000" fmla="*/ 205336 h 693081"/>
                            <a:gd name="csX3001" fmla="*/ 497464 w 1619476"/>
                            <a:gd name="csY3001" fmla="*/ 205971 h 693081"/>
                            <a:gd name="csX3002" fmla="*/ 496016 w 1619476"/>
                            <a:gd name="csY3002" fmla="*/ 210135 h 693081"/>
                            <a:gd name="csX3003" fmla="*/ 495280 w 1619476"/>
                            <a:gd name="csY3003" fmla="*/ 212217 h 693081"/>
                            <a:gd name="csX3004" fmla="*/ 494442 w 1619476"/>
                            <a:gd name="csY3004" fmla="*/ 214198 h 693081"/>
                            <a:gd name="csX3005" fmla="*/ 491624 w 1619476"/>
                            <a:gd name="csY3005" fmla="*/ 212738 h 693081"/>
                            <a:gd name="csX3006" fmla="*/ 485999 w 1619476"/>
                            <a:gd name="csY3006" fmla="*/ 210034 h 693081"/>
                            <a:gd name="csX3007" fmla="*/ 483816 w 1619476"/>
                            <a:gd name="csY3007" fmla="*/ 209107 h 693081"/>
                            <a:gd name="csX3008" fmla="*/ 483816 w 1619476"/>
                            <a:gd name="csY3008" fmla="*/ 201705 h 693081"/>
                            <a:gd name="csX3009" fmla="*/ 483816 w 1619476"/>
                            <a:gd name="csY3009" fmla="*/ 201705 h 693081"/>
                            <a:gd name="csX3010" fmla="*/ 504865 w 1619476"/>
                            <a:gd name="csY3010" fmla="*/ 191574 h 693081"/>
                            <a:gd name="csX3011" fmla="*/ 501323 w 1619476"/>
                            <a:gd name="csY3011" fmla="*/ 178637 h 693081"/>
                            <a:gd name="csX3012" fmla="*/ 497362 w 1619476"/>
                            <a:gd name="csY3012" fmla="*/ 174067 h 693081"/>
                            <a:gd name="csX3013" fmla="*/ 492043 w 1619476"/>
                            <a:gd name="csY3013" fmla="*/ 169992 h 693081"/>
                            <a:gd name="csX3014" fmla="*/ 483384 w 1619476"/>
                            <a:gd name="csY3014" fmla="*/ 164050 h 693081"/>
                            <a:gd name="csX3015" fmla="*/ 478978 w 1619476"/>
                            <a:gd name="csY3015" fmla="*/ 160317 h 693081"/>
                            <a:gd name="csX3016" fmla="*/ 480819 w 1619476"/>
                            <a:gd name="csY3016" fmla="*/ 161320 h 693081"/>
                            <a:gd name="csX3017" fmla="*/ 492868 w 1619476"/>
                            <a:gd name="csY3017" fmla="*/ 167909 h 693081"/>
                            <a:gd name="csX3018" fmla="*/ 504243 w 1619476"/>
                            <a:gd name="csY3018" fmla="*/ 176555 h 693081"/>
                            <a:gd name="csX3019" fmla="*/ 508509 w 1619476"/>
                            <a:gd name="csY3019" fmla="*/ 194278 h 693081"/>
                            <a:gd name="csX3020" fmla="*/ 502885 w 1619476"/>
                            <a:gd name="csY3020" fmla="*/ 211900 h 693081"/>
                            <a:gd name="csX3021" fmla="*/ 495470 w 1619476"/>
                            <a:gd name="csY3021" fmla="*/ 224837 h 693081"/>
                            <a:gd name="csX3022" fmla="*/ 493706 w 1619476"/>
                            <a:gd name="csY3022" fmla="*/ 225358 h 693081"/>
                            <a:gd name="csX3023" fmla="*/ 495470 w 1619476"/>
                            <a:gd name="csY3023" fmla="*/ 221498 h 693081"/>
                            <a:gd name="csX3024" fmla="*/ 504865 w 1619476"/>
                            <a:gd name="csY3024" fmla="*/ 191574 h 693081"/>
                            <a:gd name="csX3025" fmla="*/ 475931 w 1619476"/>
                            <a:gd name="csY3025" fmla="*/ 160279 h 693081"/>
                            <a:gd name="csX3026" fmla="*/ 467463 w 1619476"/>
                            <a:gd name="csY3026" fmla="*/ 155480 h 693081"/>
                            <a:gd name="csX3027" fmla="*/ 474408 w 1619476"/>
                            <a:gd name="csY3027" fmla="*/ 158464 h 693081"/>
                            <a:gd name="csX3028" fmla="*/ 477861 w 1619476"/>
                            <a:gd name="csY3028" fmla="*/ 160812 h 693081"/>
                            <a:gd name="csX3029" fmla="*/ 479448 w 1619476"/>
                            <a:gd name="csY3029" fmla="*/ 162349 h 693081"/>
                            <a:gd name="csX3030" fmla="*/ 475931 w 1619476"/>
                            <a:gd name="csY3030" fmla="*/ 160279 h 693081"/>
                            <a:gd name="csX3031" fmla="*/ 515073 w 1619476"/>
                            <a:gd name="csY3031" fmla="*/ 229522 h 693081"/>
                            <a:gd name="csX3032" fmla="*/ 502999 w 1619476"/>
                            <a:gd name="csY3032" fmla="*/ 230144 h 693081"/>
                            <a:gd name="csX3033" fmla="*/ 501107 w 1619476"/>
                            <a:gd name="csY3033" fmla="*/ 229522 h 693081"/>
                            <a:gd name="csX3034" fmla="*/ 505589 w 1619476"/>
                            <a:gd name="csY3034" fmla="*/ 223174 h 693081"/>
                            <a:gd name="csX3035" fmla="*/ 505805 w 1619476"/>
                            <a:gd name="csY3035" fmla="*/ 223390 h 693081"/>
                            <a:gd name="csX3036" fmla="*/ 513422 w 1619476"/>
                            <a:gd name="csY3036" fmla="*/ 228176 h 693081"/>
                            <a:gd name="csX3037" fmla="*/ 515073 w 1619476"/>
                            <a:gd name="csY3037" fmla="*/ 229522 h 693081"/>
                            <a:gd name="csX3038" fmla="*/ 512267 w 1619476"/>
                            <a:gd name="csY3038" fmla="*/ 210973 h 693081"/>
                            <a:gd name="csX3039" fmla="*/ 512064 w 1619476"/>
                            <a:gd name="csY3039" fmla="*/ 211900 h 693081"/>
                            <a:gd name="csX3040" fmla="*/ 513740 w 1619476"/>
                            <a:gd name="csY3040" fmla="*/ 224012 h 693081"/>
                            <a:gd name="csX3041" fmla="*/ 513524 w 1619476"/>
                            <a:gd name="csY3041" fmla="*/ 225878 h 693081"/>
                            <a:gd name="csX3042" fmla="*/ 510401 w 1619476"/>
                            <a:gd name="csY3042" fmla="*/ 223390 h 693081"/>
                            <a:gd name="csX3043" fmla="*/ 506846 w 1619476"/>
                            <a:gd name="csY3043" fmla="*/ 220457 h 693081"/>
                            <a:gd name="csX3044" fmla="*/ 509245 w 1619476"/>
                            <a:gd name="csY3044" fmla="*/ 216077 h 693081"/>
                            <a:gd name="csX3045" fmla="*/ 511861 w 1619476"/>
                            <a:gd name="csY3045" fmla="*/ 211900 h 693081"/>
                            <a:gd name="csX3046" fmla="*/ 512267 w 1619476"/>
                            <a:gd name="csY3046" fmla="*/ 210973 h 693081"/>
                            <a:gd name="csX3047" fmla="*/ 540528 w 1619476"/>
                            <a:gd name="csY3047" fmla="*/ 143292 h 693081"/>
                            <a:gd name="csX3048" fmla="*/ 535005 w 1619476"/>
                            <a:gd name="csY3048" fmla="*/ 143089 h 693081"/>
                            <a:gd name="csX3049" fmla="*/ 530943 w 1619476"/>
                            <a:gd name="csY3049" fmla="*/ 139649 h 693081"/>
                            <a:gd name="csX3050" fmla="*/ 531984 w 1619476"/>
                            <a:gd name="csY3050" fmla="*/ 136932 h 693081"/>
                            <a:gd name="csX3051" fmla="*/ 536453 w 1619476"/>
                            <a:gd name="csY3051" fmla="*/ 133910 h 693081"/>
                            <a:gd name="csX3052" fmla="*/ 537392 w 1619476"/>
                            <a:gd name="csY3052" fmla="*/ 130152 h 693081"/>
                            <a:gd name="csX3053" fmla="*/ 535005 w 1619476"/>
                            <a:gd name="csY3053" fmla="*/ 129746 h 693081"/>
                            <a:gd name="csX3054" fmla="*/ 532707 w 1619476"/>
                            <a:gd name="csY3054" fmla="*/ 131523 h 693081"/>
                            <a:gd name="csX3055" fmla="*/ 532085 w 1619476"/>
                            <a:gd name="csY3055" fmla="*/ 131422 h 693081"/>
                            <a:gd name="csX3056" fmla="*/ 529267 w 1619476"/>
                            <a:gd name="csY3056" fmla="*/ 132768 h 693081"/>
                            <a:gd name="csX3057" fmla="*/ 529470 w 1619476"/>
                            <a:gd name="csY3057" fmla="*/ 130254 h 693081"/>
                            <a:gd name="csX3058" fmla="*/ 533025 w 1619476"/>
                            <a:gd name="csY3058" fmla="*/ 128806 h 693081"/>
                            <a:gd name="csX3059" fmla="*/ 533964 w 1619476"/>
                            <a:gd name="csY3059" fmla="*/ 127867 h 693081"/>
                            <a:gd name="csX3060" fmla="*/ 534891 w 1619476"/>
                            <a:gd name="csY3060" fmla="*/ 127143 h 693081"/>
                            <a:gd name="csX3061" fmla="*/ 539487 w 1619476"/>
                            <a:gd name="csY3061" fmla="*/ 123284 h 693081"/>
                            <a:gd name="csX3062" fmla="*/ 544185 w 1619476"/>
                            <a:gd name="csY3062" fmla="*/ 118701 h 693081"/>
                            <a:gd name="csX3063" fmla="*/ 548971 w 1619476"/>
                            <a:gd name="csY3063" fmla="*/ 115451 h 693081"/>
                            <a:gd name="csX3064" fmla="*/ 549085 w 1619476"/>
                            <a:gd name="csY3064" fmla="*/ 115565 h 693081"/>
                            <a:gd name="csX3065" fmla="*/ 548235 w 1619476"/>
                            <a:gd name="csY3065" fmla="*/ 117749 h 693081"/>
                            <a:gd name="csX3066" fmla="*/ 539284 w 1619476"/>
                            <a:gd name="csY3066" fmla="*/ 126001 h 693081"/>
                            <a:gd name="csX3067" fmla="*/ 539386 w 1619476"/>
                            <a:gd name="csY3067" fmla="*/ 128807 h 693081"/>
                            <a:gd name="csX3068" fmla="*/ 541468 w 1619476"/>
                            <a:gd name="csY3068" fmla="*/ 129632 h 693081"/>
                            <a:gd name="csX3069" fmla="*/ 540833 w 1619476"/>
                            <a:gd name="csY3069" fmla="*/ 132666 h 693081"/>
                            <a:gd name="csX3070" fmla="*/ 537811 w 1619476"/>
                            <a:gd name="csY3070" fmla="*/ 135485 h 693081"/>
                            <a:gd name="csX3071" fmla="*/ 536453 w 1619476"/>
                            <a:gd name="csY3071" fmla="*/ 136107 h 693081"/>
                            <a:gd name="csX3072" fmla="*/ 538967 w 1619476"/>
                            <a:gd name="csY3072" fmla="*/ 135891 h 693081"/>
                            <a:gd name="csX3073" fmla="*/ 541252 w 1619476"/>
                            <a:gd name="csY3073" fmla="*/ 136513 h 693081"/>
                            <a:gd name="csX3074" fmla="*/ 540325 w 1619476"/>
                            <a:gd name="csY3074" fmla="*/ 139027 h 693081"/>
                            <a:gd name="csX3075" fmla="*/ 538230 w 1619476"/>
                            <a:gd name="csY3075" fmla="*/ 140588 h 693081"/>
                            <a:gd name="csX3076" fmla="*/ 536453 w 1619476"/>
                            <a:gd name="csY3076" fmla="*/ 141325 h 693081"/>
                            <a:gd name="csX3077" fmla="*/ 540211 w 1619476"/>
                            <a:gd name="csY3077" fmla="*/ 141528 h 693081"/>
                            <a:gd name="csX3078" fmla="*/ 547295 w 1619476"/>
                            <a:gd name="csY3078" fmla="*/ 136932 h 693081"/>
                            <a:gd name="csX3079" fmla="*/ 550228 w 1619476"/>
                            <a:gd name="csY3079" fmla="*/ 136932 h 693081"/>
                            <a:gd name="csX3080" fmla="*/ 546051 w 1619476"/>
                            <a:gd name="csY3080" fmla="*/ 140271 h 693081"/>
                            <a:gd name="csX3081" fmla="*/ 546787 w 1619476"/>
                            <a:gd name="csY3081" fmla="*/ 141325 h 693081"/>
                            <a:gd name="csX3082" fmla="*/ 560029 w 1619476"/>
                            <a:gd name="csY3082" fmla="*/ 139763 h 693081"/>
                            <a:gd name="csX3083" fmla="*/ 567113 w 1619476"/>
                            <a:gd name="csY3083" fmla="*/ 133402 h 693081"/>
                            <a:gd name="csX3084" fmla="*/ 568992 w 1619476"/>
                            <a:gd name="csY3084" fmla="*/ 130152 h 693081"/>
                            <a:gd name="csX3085" fmla="*/ 570871 w 1619476"/>
                            <a:gd name="csY3085" fmla="*/ 127232 h 693081"/>
                            <a:gd name="csX3086" fmla="*/ 569818 w 1619476"/>
                            <a:gd name="csY3086" fmla="*/ 132971 h 693081"/>
                            <a:gd name="csX3087" fmla="*/ 567329 w 1619476"/>
                            <a:gd name="csY3087" fmla="*/ 138087 h 693081"/>
                            <a:gd name="csX3088" fmla="*/ 560232 w 1619476"/>
                            <a:gd name="csY3088" fmla="*/ 142670 h 693081"/>
                            <a:gd name="csX3089" fmla="*/ 551688 w 1619476"/>
                            <a:gd name="csY3089" fmla="*/ 143407 h 693081"/>
                            <a:gd name="csX3090" fmla="*/ 546470 w 1619476"/>
                            <a:gd name="csY3090" fmla="*/ 143813 h 693081"/>
                            <a:gd name="csX3091" fmla="*/ 545327 w 1619476"/>
                            <a:gd name="csY3091" fmla="*/ 141845 h 693081"/>
                            <a:gd name="csX3092" fmla="*/ 540528 w 1619476"/>
                            <a:gd name="csY3092" fmla="*/ 143292 h 693081"/>
                            <a:gd name="csX3093" fmla="*/ 529889 w 1619476"/>
                            <a:gd name="csY3093" fmla="*/ 142784 h 693081"/>
                            <a:gd name="csX3094" fmla="*/ 526144 w 1619476"/>
                            <a:gd name="csY3094" fmla="*/ 135573 h 693081"/>
                            <a:gd name="csX3095" fmla="*/ 526563 w 1619476"/>
                            <a:gd name="csY3095" fmla="*/ 134951 h 693081"/>
                            <a:gd name="csX3096" fmla="*/ 526766 w 1619476"/>
                            <a:gd name="csY3096" fmla="*/ 136424 h 693081"/>
                            <a:gd name="csX3097" fmla="*/ 529889 w 1619476"/>
                            <a:gd name="csY3097" fmla="*/ 141845 h 693081"/>
                            <a:gd name="csX3098" fmla="*/ 529889 w 1619476"/>
                            <a:gd name="csY3098" fmla="*/ 142784 h 693081"/>
                            <a:gd name="csX3099" fmla="*/ 533964 w 1619476"/>
                            <a:gd name="csY3099" fmla="*/ 125467 h 693081"/>
                            <a:gd name="csX3100" fmla="*/ 538129 w 1619476"/>
                            <a:gd name="csY3100" fmla="*/ 120465 h 693081"/>
                            <a:gd name="csX3101" fmla="*/ 540744 w 1619476"/>
                            <a:gd name="csY3101" fmla="*/ 118167 h 693081"/>
                            <a:gd name="csX3102" fmla="*/ 540630 w 1619476"/>
                            <a:gd name="csY3102" fmla="*/ 117939 h 693081"/>
                            <a:gd name="csX3103" fmla="*/ 541391 w 1619476"/>
                            <a:gd name="csY3103" fmla="*/ 117875 h 693081"/>
                            <a:gd name="csX3104" fmla="*/ 540934 w 1619476"/>
                            <a:gd name="csY3104" fmla="*/ 118383 h 693081"/>
                            <a:gd name="csX3105" fmla="*/ 536770 w 1619476"/>
                            <a:gd name="csY3105" fmla="*/ 123703 h 693081"/>
                            <a:gd name="csX3106" fmla="*/ 533444 w 1619476"/>
                            <a:gd name="csY3106" fmla="*/ 126724 h 693081"/>
                            <a:gd name="csX3107" fmla="*/ 533964 w 1619476"/>
                            <a:gd name="csY3107" fmla="*/ 125467 h 693081"/>
                            <a:gd name="csX3108" fmla="*/ 546787 w 1619476"/>
                            <a:gd name="csY3108" fmla="*/ 80207 h 693081"/>
                            <a:gd name="csX3109" fmla="*/ 548146 w 1619476"/>
                            <a:gd name="csY3109" fmla="*/ 78442 h 693081"/>
                            <a:gd name="csX3110" fmla="*/ 548146 w 1619476"/>
                            <a:gd name="csY3110" fmla="*/ 78658 h 693081"/>
                            <a:gd name="csX3111" fmla="*/ 550533 w 1619476"/>
                            <a:gd name="csY3111" fmla="*/ 84498 h 693081"/>
                            <a:gd name="csX3112" fmla="*/ 551993 w 1619476"/>
                            <a:gd name="csY3112" fmla="*/ 89399 h 693081"/>
                            <a:gd name="csX3113" fmla="*/ 553770 w 1619476"/>
                            <a:gd name="csY3113" fmla="*/ 93982 h 693081"/>
                            <a:gd name="csX3114" fmla="*/ 554290 w 1619476"/>
                            <a:gd name="csY3114" fmla="*/ 97943 h 693081"/>
                            <a:gd name="csX3115" fmla="*/ 554709 w 1619476"/>
                            <a:gd name="csY3115" fmla="*/ 100647 h 693081"/>
                            <a:gd name="csX3116" fmla="*/ 550850 w 1619476"/>
                            <a:gd name="csY3116" fmla="*/ 97626 h 693081"/>
                            <a:gd name="csX3117" fmla="*/ 548450 w 1619476"/>
                            <a:gd name="csY3117" fmla="*/ 91583 h 693081"/>
                            <a:gd name="csX3118" fmla="*/ 546368 w 1619476"/>
                            <a:gd name="csY3118" fmla="*/ 83241 h 693081"/>
                            <a:gd name="csX3119" fmla="*/ 546787 w 1619476"/>
                            <a:gd name="csY3119" fmla="*/ 80207 h 693081"/>
                            <a:gd name="csX3120" fmla="*/ 561388 w 1619476"/>
                            <a:gd name="csY3120" fmla="*/ 103999 h 693081"/>
                            <a:gd name="csX3121" fmla="*/ 563774 w 1619476"/>
                            <a:gd name="csY3121" fmla="*/ 104621 h 693081"/>
                            <a:gd name="csX3122" fmla="*/ 562010 w 1619476"/>
                            <a:gd name="csY3122" fmla="*/ 104723 h 693081"/>
                            <a:gd name="csX3123" fmla="*/ 548869 w 1619476"/>
                            <a:gd name="csY3123" fmla="*/ 107643 h 693081"/>
                            <a:gd name="csX3124" fmla="*/ 547295 w 1619476"/>
                            <a:gd name="csY3124" fmla="*/ 108366 h 693081"/>
                            <a:gd name="csX3125" fmla="*/ 548666 w 1619476"/>
                            <a:gd name="csY3125" fmla="*/ 106500 h 693081"/>
                            <a:gd name="csX3126" fmla="*/ 555446 w 1619476"/>
                            <a:gd name="csY3126" fmla="*/ 103364 h 693081"/>
                            <a:gd name="csX3127" fmla="*/ 561388 w 1619476"/>
                            <a:gd name="csY3127" fmla="*/ 103999 h 693081"/>
                            <a:gd name="csX3128" fmla="*/ 564193 w 1619476"/>
                            <a:gd name="csY3128" fmla="*/ 114105 h 693081"/>
                            <a:gd name="csX3129" fmla="*/ 563470 w 1619476"/>
                            <a:gd name="csY3129" fmla="*/ 114625 h 693081"/>
                            <a:gd name="csX3130" fmla="*/ 561692 w 1619476"/>
                            <a:gd name="csY3130" fmla="*/ 114105 h 693081"/>
                            <a:gd name="csX3131" fmla="*/ 556271 w 1619476"/>
                            <a:gd name="csY3131" fmla="*/ 112861 h 693081"/>
                            <a:gd name="csX3132" fmla="*/ 554506 w 1619476"/>
                            <a:gd name="csY3132" fmla="*/ 112746 h 693081"/>
                            <a:gd name="csX3133" fmla="*/ 556792 w 1619476"/>
                            <a:gd name="csY3133" fmla="*/ 111299 h 693081"/>
                            <a:gd name="csX3134" fmla="*/ 559928 w 1619476"/>
                            <a:gd name="csY3134" fmla="*/ 111299 h 693081"/>
                            <a:gd name="csX3135" fmla="*/ 562314 w 1619476"/>
                            <a:gd name="csY3135" fmla="*/ 112543 h 693081"/>
                            <a:gd name="csX3136" fmla="*/ 564193 w 1619476"/>
                            <a:gd name="csY3136" fmla="*/ 114105 h 693081"/>
                            <a:gd name="csX3137" fmla="*/ 556792 w 1619476"/>
                            <a:gd name="csY3137" fmla="*/ 116288 h 693081"/>
                            <a:gd name="csX3138" fmla="*/ 557211 w 1619476"/>
                            <a:gd name="csY3138" fmla="*/ 116606 h 693081"/>
                            <a:gd name="csX3139" fmla="*/ 560054 w 1619476"/>
                            <a:gd name="csY3139" fmla="*/ 119792 h 693081"/>
                            <a:gd name="csX3140" fmla="*/ 561540 w 1619476"/>
                            <a:gd name="csY3140" fmla="*/ 117444 h 693081"/>
                            <a:gd name="csX3141" fmla="*/ 562111 w 1619476"/>
                            <a:gd name="csY3141" fmla="*/ 117545 h 693081"/>
                            <a:gd name="csX3142" fmla="*/ 561273 w 1619476"/>
                            <a:gd name="csY3142" fmla="*/ 120148 h 693081"/>
                            <a:gd name="csX3143" fmla="*/ 556068 w 1619476"/>
                            <a:gd name="csY3143" fmla="*/ 120148 h 693081"/>
                            <a:gd name="csX3144" fmla="*/ 556792 w 1619476"/>
                            <a:gd name="csY3144" fmla="*/ 116288 h 693081"/>
                            <a:gd name="csX3145" fmla="*/ 560651 w 1619476"/>
                            <a:gd name="csY3145" fmla="*/ 117977 h 693081"/>
                            <a:gd name="csX3146" fmla="*/ 559610 w 1619476"/>
                            <a:gd name="csY3146" fmla="*/ 118663 h 693081"/>
                            <a:gd name="csX3147" fmla="*/ 558582 w 1619476"/>
                            <a:gd name="csY3147" fmla="*/ 117977 h 693081"/>
                            <a:gd name="csX3148" fmla="*/ 559610 w 1619476"/>
                            <a:gd name="csY3148" fmla="*/ 117291 h 693081"/>
                            <a:gd name="csX3149" fmla="*/ 560651 w 1619476"/>
                            <a:gd name="csY3149" fmla="*/ 117977 h 693081"/>
                            <a:gd name="csX3150" fmla="*/ 557211 w 1619476"/>
                            <a:gd name="csY3150" fmla="*/ 115247 h 693081"/>
                            <a:gd name="csX3151" fmla="*/ 555230 w 1619476"/>
                            <a:gd name="csY3151" fmla="*/ 114943 h 693081"/>
                            <a:gd name="csX3152" fmla="*/ 557833 w 1619476"/>
                            <a:gd name="csY3152" fmla="*/ 114308 h 693081"/>
                            <a:gd name="csX3153" fmla="*/ 560753 w 1619476"/>
                            <a:gd name="csY3153" fmla="*/ 115044 h 693081"/>
                            <a:gd name="csX3154" fmla="*/ 562111 w 1619476"/>
                            <a:gd name="csY3154" fmla="*/ 116288 h 693081"/>
                            <a:gd name="csX3155" fmla="*/ 557211 w 1619476"/>
                            <a:gd name="csY3155" fmla="*/ 115247 h 693081"/>
                            <a:gd name="csX3156" fmla="*/ 566694 w 1619476"/>
                            <a:gd name="csY3156" fmla="*/ 124122 h 693081"/>
                            <a:gd name="csX3157" fmla="*/ 568992 w 1619476"/>
                            <a:gd name="csY3157" fmla="*/ 122344 h 693081"/>
                            <a:gd name="csX3158" fmla="*/ 569322 w 1619476"/>
                            <a:gd name="csY3158" fmla="*/ 121887 h 693081"/>
                            <a:gd name="csX3159" fmla="*/ 569094 w 1619476"/>
                            <a:gd name="csY3159" fmla="*/ 122446 h 693081"/>
                            <a:gd name="csX3160" fmla="*/ 567951 w 1619476"/>
                            <a:gd name="csY3160" fmla="*/ 126102 h 693081"/>
                            <a:gd name="csX3161" fmla="*/ 564396 w 1619476"/>
                            <a:gd name="csY3161" fmla="*/ 128591 h 693081"/>
                            <a:gd name="csX3162" fmla="*/ 557528 w 1619476"/>
                            <a:gd name="csY3162" fmla="*/ 130051 h 693081"/>
                            <a:gd name="csX3163" fmla="*/ 566694 w 1619476"/>
                            <a:gd name="csY3163" fmla="*/ 124122 h 693081"/>
                            <a:gd name="csX3164" fmla="*/ 567634 w 1619476"/>
                            <a:gd name="csY3164" fmla="*/ 99403 h 693081"/>
                            <a:gd name="csX3165" fmla="*/ 570249 w 1619476"/>
                            <a:gd name="csY3165" fmla="*/ 88777 h 693081"/>
                            <a:gd name="csX3166" fmla="*/ 576178 w 1619476"/>
                            <a:gd name="csY3166" fmla="*/ 82099 h 693081"/>
                            <a:gd name="csX3167" fmla="*/ 577435 w 1619476"/>
                            <a:gd name="csY3167" fmla="*/ 80525 h 693081"/>
                            <a:gd name="csX3168" fmla="*/ 578273 w 1619476"/>
                            <a:gd name="csY3168" fmla="*/ 80321 h 693081"/>
                            <a:gd name="csX3169" fmla="*/ 580673 w 1619476"/>
                            <a:gd name="csY3169" fmla="*/ 98260 h 693081"/>
                            <a:gd name="csX3170" fmla="*/ 575569 w 1619476"/>
                            <a:gd name="csY3170" fmla="*/ 108785 h 693081"/>
                            <a:gd name="csX3171" fmla="*/ 574718 w 1619476"/>
                            <a:gd name="csY3171" fmla="*/ 110144 h 693081"/>
                            <a:gd name="csX3172" fmla="*/ 572953 w 1619476"/>
                            <a:gd name="csY3172" fmla="*/ 108684 h 693081"/>
                            <a:gd name="csX3173" fmla="*/ 574934 w 1619476"/>
                            <a:gd name="csY3173" fmla="*/ 107021 h 693081"/>
                            <a:gd name="csX3174" fmla="*/ 578997 w 1619476"/>
                            <a:gd name="csY3174" fmla="*/ 93360 h 693081"/>
                            <a:gd name="csX3175" fmla="*/ 578921 w 1619476"/>
                            <a:gd name="csY3175" fmla="*/ 93347 h 693081"/>
                            <a:gd name="csX3176" fmla="*/ 579048 w 1619476"/>
                            <a:gd name="csY3176" fmla="*/ 92586 h 693081"/>
                            <a:gd name="csX3177" fmla="*/ 578921 w 1619476"/>
                            <a:gd name="csY3177" fmla="*/ 92433 h 693081"/>
                            <a:gd name="csX3178" fmla="*/ 578743 w 1619476"/>
                            <a:gd name="csY3178" fmla="*/ 92560 h 693081"/>
                            <a:gd name="csX3179" fmla="*/ 578667 w 1619476"/>
                            <a:gd name="csY3179" fmla="*/ 93182 h 693081"/>
                            <a:gd name="csX3180" fmla="*/ 575671 w 1619476"/>
                            <a:gd name="csY3180" fmla="*/ 98159 h 693081"/>
                            <a:gd name="csX3181" fmla="*/ 574833 w 1619476"/>
                            <a:gd name="csY3181" fmla="*/ 99302 h 693081"/>
                            <a:gd name="csX3182" fmla="*/ 573906 w 1619476"/>
                            <a:gd name="csY3182" fmla="*/ 92420 h 693081"/>
                            <a:gd name="csX3183" fmla="*/ 574718 w 1619476"/>
                            <a:gd name="csY3183" fmla="*/ 90021 h 693081"/>
                            <a:gd name="csX3184" fmla="*/ 576077 w 1619476"/>
                            <a:gd name="csY3184" fmla="*/ 86060 h 693081"/>
                            <a:gd name="csX3185" fmla="*/ 576813 w 1619476"/>
                            <a:gd name="csY3185" fmla="*/ 83457 h 693081"/>
                            <a:gd name="csX3186" fmla="*/ 574414 w 1619476"/>
                            <a:gd name="csY3186" fmla="*/ 85120 h 693081"/>
                            <a:gd name="csX3187" fmla="*/ 571392 w 1619476"/>
                            <a:gd name="csY3187" fmla="*/ 88980 h 693081"/>
                            <a:gd name="csX3188" fmla="*/ 570249 w 1619476"/>
                            <a:gd name="csY3188" fmla="*/ 102641 h 693081"/>
                            <a:gd name="csX3189" fmla="*/ 569094 w 1619476"/>
                            <a:gd name="csY3189" fmla="*/ 108366 h 693081"/>
                            <a:gd name="csX3190" fmla="*/ 568167 w 1619476"/>
                            <a:gd name="csY3190" fmla="*/ 102958 h 693081"/>
                            <a:gd name="csX3191" fmla="*/ 567113 w 1619476"/>
                            <a:gd name="csY3191" fmla="*/ 102844 h 693081"/>
                            <a:gd name="csX3192" fmla="*/ 567634 w 1619476"/>
                            <a:gd name="csY3192" fmla="*/ 99403 h 693081"/>
                            <a:gd name="csX3193" fmla="*/ 574934 w 1619476"/>
                            <a:gd name="csY3193" fmla="*/ 122751 h 693081"/>
                            <a:gd name="csX3194" fmla="*/ 575150 w 1619476"/>
                            <a:gd name="csY3194" fmla="*/ 123792 h 693081"/>
                            <a:gd name="csX3195" fmla="*/ 573995 w 1619476"/>
                            <a:gd name="csY3195" fmla="*/ 122751 h 693081"/>
                            <a:gd name="csX3196" fmla="*/ 575569 w 1619476"/>
                            <a:gd name="csY3196" fmla="*/ 120478 h 693081"/>
                            <a:gd name="csX3197" fmla="*/ 574934 w 1619476"/>
                            <a:gd name="csY3197" fmla="*/ 122751 h 693081"/>
                            <a:gd name="csX3198" fmla="*/ 573576 w 1619476"/>
                            <a:gd name="csY3198" fmla="*/ 120364 h 693081"/>
                            <a:gd name="csX3199" fmla="*/ 570554 w 1619476"/>
                            <a:gd name="csY3199" fmla="*/ 113686 h 693081"/>
                            <a:gd name="csX3200" fmla="*/ 571290 w 1619476"/>
                            <a:gd name="csY3200" fmla="*/ 110664 h 693081"/>
                            <a:gd name="csX3201" fmla="*/ 573271 w 1619476"/>
                            <a:gd name="csY3201" fmla="*/ 112124 h 693081"/>
                            <a:gd name="csX3202" fmla="*/ 573474 w 1619476"/>
                            <a:gd name="csY3202" fmla="*/ 113381 h 693081"/>
                            <a:gd name="csX3203" fmla="*/ 575569 w 1619476"/>
                            <a:gd name="csY3203" fmla="*/ 115146 h 693081"/>
                            <a:gd name="csX3204" fmla="*/ 573576 w 1619476"/>
                            <a:gd name="csY3204" fmla="*/ 120364 h 693081"/>
                            <a:gd name="csX3205" fmla="*/ 577016 w 1619476"/>
                            <a:gd name="csY3205" fmla="*/ 291452 h 693081"/>
                            <a:gd name="csX3206" fmla="*/ 574096 w 1619476"/>
                            <a:gd name="csY3206" fmla="*/ 291261 h 693081"/>
                            <a:gd name="csX3207" fmla="*/ 570656 w 1619476"/>
                            <a:gd name="csY3207" fmla="*/ 291045 h 693081"/>
                            <a:gd name="csX3208" fmla="*/ 561172 w 1619476"/>
                            <a:gd name="csY3208" fmla="*/ 293229 h 693081"/>
                            <a:gd name="csX3209" fmla="*/ 552830 w 1619476"/>
                            <a:gd name="csY3209" fmla="*/ 295324 h 693081"/>
                            <a:gd name="csX3210" fmla="*/ 548146 w 1619476"/>
                            <a:gd name="csY3210" fmla="*/ 300847 h 693081"/>
                            <a:gd name="csX3211" fmla="*/ 543651 w 1619476"/>
                            <a:gd name="csY3211" fmla="*/ 306471 h 693081"/>
                            <a:gd name="csX3212" fmla="*/ 540528 w 1619476"/>
                            <a:gd name="csY3212" fmla="*/ 311790 h 693081"/>
                            <a:gd name="csX3213" fmla="*/ 532707 w 1619476"/>
                            <a:gd name="csY3213" fmla="*/ 326492 h 693081"/>
                            <a:gd name="csX3214" fmla="*/ 531768 w 1619476"/>
                            <a:gd name="csY3214" fmla="*/ 328155 h 693081"/>
                            <a:gd name="csX3215" fmla="*/ 529267 w 1619476"/>
                            <a:gd name="csY3215" fmla="*/ 356314 h 693081"/>
                            <a:gd name="csX3216" fmla="*/ 534066 w 1619476"/>
                            <a:gd name="csY3216" fmla="*/ 384677 h 693081"/>
                            <a:gd name="csX3217" fmla="*/ 535412 w 1619476"/>
                            <a:gd name="csY3217" fmla="*/ 388942 h 693081"/>
                            <a:gd name="csX3218" fmla="*/ 537811 w 1619476"/>
                            <a:gd name="csY3218" fmla="*/ 397499 h 693081"/>
                            <a:gd name="csX3219" fmla="*/ 539284 w 1619476"/>
                            <a:gd name="csY3219" fmla="*/ 414080 h 693081"/>
                            <a:gd name="csX3220" fmla="*/ 541366 w 1619476"/>
                            <a:gd name="csY3220" fmla="*/ 457753 h 693081"/>
                            <a:gd name="csX3221" fmla="*/ 540934 w 1619476"/>
                            <a:gd name="csY3221" fmla="*/ 467148 h 693081"/>
                            <a:gd name="csX3222" fmla="*/ 540795 w 1619476"/>
                            <a:gd name="csY3222" fmla="*/ 468189 h 693081"/>
                            <a:gd name="csX3223" fmla="*/ 540833 w 1619476"/>
                            <a:gd name="csY3223" fmla="*/ 469027 h 693081"/>
                            <a:gd name="csX3224" fmla="*/ 541683 w 1619476"/>
                            <a:gd name="csY3224" fmla="*/ 473090 h 693081"/>
                            <a:gd name="csX3225" fmla="*/ 535323 w 1619476"/>
                            <a:gd name="csY3225" fmla="*/ 473928 h 693081"/>
                            <a:gd name="csX3226" fmla="*/ 511911 w 1619476"/>
                            <a:gd name="csY3226" fmla="*/ 476924 h 693081"/>
                            <a:gd name="csX3227" fmla="*/ 511899 w 1619476"/>
                            <a:gd name="csY3227" fmla="*/ 476898 h 693081"/>
                            <a:gd name="csX3228" fmla="*/ 511759 w 1619476"/>
                            <a:gd name="csY3228" fmla="*/ 476924 h 693081"/>
                            <a:gd name="csX3229" fmla="*/ 511708 w 1619476"/>
                            <a:gd name="csY3229" fmla="*/ 476924 h 693081"/>
                            <a:gd name="csX3230" fmla="*/ 511480 w 1619476"/>
                            <a:gd name="csY3230" fmla="*/ 477127 h 693081"/>
                            <a:gd name="csX3231" fmla="*/ 511695 w 1619476"/>
                            <a:gd name="csY3231" fmla="*/ 477356 h 693081"/>
                            <a:gd name="csX3232" fmla="*/ 511759 w 1619476"/>
                            <a:gd name="csY3232" fmla="*/ 477356 h 693081"/>
                            <a:gd name="csX3233" fmla="*/ 511962 w 1619476"/>
                            <a:gd name="csY3233" fmla="*/ 477317 h 693081"/>
                            <a:gd name="csX3234" fmla="*/ 511962 w 1619476"/>
                            <a:gd name="csY3234" fmla="*/ 477356 h 693081"/>
                            <a:gd name="csX3235" fmla="*/ 536452 w 1619476"/>
                            <a:gd name="csY3235" fmla="*/ 475908 h 693081"/>
                            <a:gd name="csX3236" fmla="*/ 543346 w 1619476"/>
                            <a:gd name="csY3236" fmla="*/ 477470 h 693081"/>
                            <a:gd name="csX3237" fmla="*/ 545949 w 1619476"/>
                            <a:gd name="csY3237" fmla="*/ 475908 h 693081"/>
                            <a:gd name="csX3238" fmla="*/ 546368 w 1619476"/>
                            <a:gd name="csY3238" fmla="*/ 473928 h 693081"/>
                            <a:gd name="csX3239" fmla="*/ 548044 w 1619476"/>
                            <a:gd name="csY3239" fmla="*/ 474867 h 693081"/>
                            <a:gd name="csX3240" fmla="*/ 546685 w 1619476"/>
                            <a:gd name="csY3240" fmla="*/ 479869 h 693081"/>
                            <a:gd name="csX3241" fmla="*/ 544387 w 1619476"/>
                            <a:gd name="csY3241" fmla="*/ 479666 h 693081"/>
                            <a:gd name="csX3242" fmla="*/ 542191 w 1619476"/>
                            <a:gd name="csY3242" fmla="*/ 479666 h 693081"/>
                            <a:gd name="csX3243" fmla="*/ 528111 w 1619476"/>
                            <a:gd name="csY3243" fmla="*/ 479450 h 693081"/>
                            <a:gd name="csX3244" fmla="*/ 500383 w 1619476"/>
                            <a:gd name="csY3244" fmla="*/ 480504 h 693081"/>
                            <a:gd name="csX3245" fmla="*/ 485897 w 1619476"/>
                            <a:gd name="csY3245" fmla="*/ 481317 h 693081"/>
                            <a:gd name="csX3246" fmla="*/ 483599 w 1619476"/>
                            <a:gd name="csY3246" fmla="*/ 480606 h 693081"/>
                            <a:gd name="csX3247" fmla="*/ 486710 w 1619476"/>
                            <a:gd name="csY3247" fmla="*/ 478308 h 693081"/>
                            <a:gd name="csX3248" fmla="*/ 487091 w 1619476"/>
                            <a:gd name="csY3248" fmla="*/ 478308 h 693081"/>
                            <a:gd name="csX3249" fmla="*/ 487205 w 1619476"/>
                            <a:gd name="csY3249" fmla="*/ 478194 h 693081"/>
                            <a:gd name="csX3250" fmla="*/ 487091 w 1619476"/>
                            <a:gd name="csY3250" fmla="*/ 478092 h 693081"/>
                            <a:gd name="csX3251" fmla="*/ 486710 w 1619476"/>
                            <a:gd name="csY3251" fmla="*/ 478092 h 693081"/>
                            <a:gd name="csX3252" fmla="*/ 475995 w 1619476"/>
                            <a:gd name="csY3252" fmla="*/ 476949 h 693081"/>
                            <a:gd name="csX3253" fmla="*/ 488297 w 1619476"/>
                            <a:gd name="csY3253" fmla="*/ 475807 h 693081"/>
                            <a:gd name="csX3254" fmla="*/ 488271 w 1619476"/>
                            <a:gd name="csY3254" fmla="*/ 475781 h 693081"/>
                            <a:gd name="csX3255" fmla="*/ 488411 w 1619476"/>
                            <a:gd name="csY3255" fmla="*/ 475756 h 693081"/>
                            <a:gd name="csX3256" fmla="*/ 488513 w 1619476"/>
                            <a:gd name="csY3256" fmla="*/ 475756 h 693081"/>
                            <a:gd name="csX3257" fmla="*/ 488716 w 1619476"/>
                            <a:gd name="csY3257" fmla="*/ 475629 h 693081"/>
                            <a:gd name="csX3258" fmla="*/ 488576 w 1619476"/>
                            <a:gd name="csY3258" fmla="*/ 475413 h 693081"/>
                            <a:gd name="csX3259" fmla="*/ 488411 w 1619476"/>
                            <a:gd name="csY3259" fmla="*/ 475400 h 693081"/>
                            <a:gd name="csX3260" fmla="*/ 488170 w 1619476"/>
                            <a:gd name="csY3260" fmla="*/ 475426 h 693081"/>
                            <a:gd name="csX3261" fmla="*/ 488195 w 1619476"/>
                            <a:gd name="csY3261" fmla="*/ 475388 h 693081"/>
                            <a:gd name="csX3262" fmla="*/ 478064 w 1619476"/>
                            <a:gd name="csY3262" fmla="*/ 474550 h 693081"/>
                            <a:gd name="csX3263" fmla="*/ 530320 w 1619476"/>
                            <a:gd name="csY3263" fmla="*/ 464114 h 693081"/>
                            <a:gd name="csX3264" fmla="*/ 535411 w 1619476"/>
                            <a:gd name="csY3264" fmla="*/ 456192 h 693081"/>
                            <a:gd name="csX3265" fmla="*/ 534891 w 1619476"/>
                            <a:gd name="csY3265" fmla="*/ 444943 h 693081"/>
                            <a:gd name="csX3266" fmla="*/ 529267 w 1619476"/>
                            <a:gd name="csY3266" fmla="*/ 398020 h 693081"/>
                            <a:gd name="csX3267" fmla="*/ 529190 w 1619476"/>
                            <a:gd name="csY3267" fmla="*/ 398045 h 693081"/>
                            <a:gd name="csX3268" fmla="*/ 529254 w 1619476"/>
                            <a:gd name="csY3268" fmla="*/ 397893 h 693081"/>
                            <a:gd name="csX3269" fmla="*/ 529190 w 1619476"/>
                            <a:gd name="csY3269" fmla="*/ 397677 h 693081"/>
                            <a:gd name="csX3270" fmla="*/ 529267 w 1619476"/>
                            <a:gd name="csY3270" fmla="*/ 397703 h 693081"/>
                            <a:gd name="csX3271" fmla="*/ 527184 w 1619476"/>
                            <a:gd name="csY3271" fmla="*/ 382899 h 693081"/>
                            <a:gd name="csX3272" fmla="*/ 522284 w 1619476"/>
                            <a:gd name="csY3272" fmla="*/ 369556 h 693081"/>
                            <a:gd name="csX3273" fmla="*/ 518945 w 1619476"/>
                            <a:gd name="csY3273" fmla="*/ 360809 h 693081"/>
                            <a:gd name="csX3274" fmla="*/ 516964 w 1619476"/>
                            <a:gd name="csY3274" fmla="*/ 344838 h 693081"/>
                            <a:gd name="csX3275" fmla="*/ 518323 w 1619476"/>
                            <a:gd name="csY3275" fmla="*/ 322011 h 693081"/>
                            <a:gd name="csX3276" fmla="*/ 522373 w 1619476"/>
                            <a:gd name="csY3276" fmla="*/ 307207 h 693081"/>
                            <a:gd name="csX3277" fmla="*/ 523325 w 1619476"/>
                            <a:gd name="csY3277" fmla="*/ 305430 h 693081"/>
                            <a:gd name="csX3278" fmla="*/ 523947 w 1619476"/>
                            <a:gd name="csY3278" fmla="*/ 308566 h 693081"/>
                            <a:gd name="csX3279" fmla="*/ 527984 w 1619476"/>
                            <a:gd name="csY3279" fmla="*/ 329488 h 693081"/>
                            <a:gd name="csX3280" fmla="*/ 528098 w 1619476"/>
                            <a:gd name="csY3280" fmla="*/ 330149 h 693081"/>
                            <a:gd name="csX3281" fmla="*/ 528238 w 1619476"/>
                            <a:gd name="csY3281" fmla="*/ 330276 h 693081"/>
                            <a:gd name="csX3282" fmla="*/ 528263 w 1619476"/>
                            <a:gd name="csY3282" fmla="*/ 330276 h 693081"/>
                            <a:gd name="csX3283" fmla="*/ 528378 w 1619476"/>
                            <a:gd name="csY3283" fmla="*/ 330098 h 693081"/>
                            <a:gd name="csX3284" fmla="*/ 528251 w 1619476"/>
                            <a:gd name="csY3284" fmla="*/ 329412 h 693081"/>
                            <a:gd name="csX3285" fmla="*/ 528327 w 1619476"/>
                            <a:gd name="csY3285" fmla="*/ 329412 h 693081"/>
                            <a:gd name="csX3286" fmla="*/ 524785 w 1619476"/>
                            <a:gd name="csY3286" fmla="*/ 300529 h 693081"/>
                            <a:gd name="csX3287" fmla="*/ 522804 w 1619476"/>
                            <a:gd name="csY3287" fmla="*/ 265184 h 693081"/>
                            <a:gd name="csX3288" fmla="*/ 521027 w 1619476"/>
                            <a:gd name="csY3288" fmla="*/ 249746 h 693081"/>
                            <a:gd name="csX3289" fmla="*/ 520405 w 1619476"/>
                            <a:gd name="csY3289" fmla="*/ 244541 h 693081"/>
                            <a:gd name="csX3290" fmla="*/ 523845 w 1619476"/>
                            <a:gd name="csY3290" fmla="*/ 244541 h 693081"/>
                            <a:gd name="csX3291" fmla="*/ 527387 w 1619476"/>
                            <a:gd name="csY3291" fmla="*/ 244744 h 693081"/>
                            <a:gd name="csX3292" fmla="*/ 528835 w 1619476"/>
                            <a:gd name="csY3292" fmla="*/ 251524 h 693081"/>
                            <a:gd name="csX3293" fmla="*/ 535322 w 1619476"/>
                            <a:gd name="csY3293" fmla="*/ 275506 h 693081"/>
                            <a:gd name="csX3294" fmla="*/ 537392 w 1619476"/>
                            <a:gd name="csY3294" fmla="*/ 275925 h 693081"/>
                            <a:gd name="csX3295" fmla="*/ 538750 w 1619476"/>
                            <a:gd name="csY3295" fmla="*/ 278629 h 693081"/>
                            <a:gd name="csX3296" fmla="*/ 537925 w 1619476"/>
                            <a:gd name="csY3296" fmla="*/ 281663 h 693081"/>
                            <a:gd name="csX3297" fmla="*/ 546787 w 1619476"/>
                            <a:gd name="csY3297" fmla="*/ 283644 h 693081"/>
                            <a:gd name="csX3298" fmla="*/ 549592 w 1619476"/>
                            <a:gd name="csY3298" fmla="*/ 284990 h 693081"/>
                            <a:gd name="csX3299" fmla="*/ 541365 w 1619476"/>
                            <a:gd name="csY3299" fmla="*/ 298549 h 693081"/>
                            <a:gd name="csX3300" fmla="*/ 542610 w 1619476"/>
                            <a:gd name="csY3300" fmla="*/ 302510 h 693081"/>
                            <a:gd name="csX3301" fmla="*/ 544806 w 1619476"/>
                            <a:gd name="csY3301" fmla="*/ 299907 h 693081"/>
                            <a:gd name="csX3302" fmla="*/ 554810 w 1619476"/>
                            <a:gd name="csY3302" fmla="*/ 291985 h 693081"/>
                            <a:gd name="csX3303" fmla="*/ 560752 w 1619476"/>
                            <a:gd name="csY3303" fmla="*/ 290830 h 693081"/>
                            <a:gd name="csX3304" fmla="*/ 577016 w 1619476"/>
                            <a:gd name="csY3304" fmla="*/ 291452 h 693081"/>
                            <a:gd name="csX3305" fmla="*/ 579352 w 1619476"/>
                            <a:gd name="csY3305" fmla="*/ 381134 h 693081"/>
                            <a:gd name="csX3306" fmla="*/ 579733 w 1619476"/>
                            <a:gd name="csY3306" fmla="*/ 381211 h 693081"/>
                            <a:gd name="csX3307" fmla="*/ 579733 w 1619476"/>
                            <a:gd name="csY3307" fmla="*/ 381236 h 693081"/>
                            <a:gd name="csX3308" fmla="*/ 573372 w 1619476"/>
                            <a:gd name="csY3308" fmla="*/ 388536 h 693081"/>
                            <a:gd name="csX3309" fmla="*/ 571493 w 1619476"/>
                            <a:gd name="csY3309" fmla="*/ 391240 h 693081"/>
                            <a:gd name="csX3310" fmla="*/ 566072 w 1619476"/>
                            <a:gd name="csY3310" fmla="*/ 388638 h 693081"/>
                            <a:gd name="csX3311" fmla="*/ 566072 w 1619476"/>
                            <a:gd name="csY3311" fmla="*/ 384461 h 693081"/>
                            <a:gd name="csX3312" fmla="*/ 569310 w 1619476"/>
                            <a:gd name="csY3312" fmla="*/ 384359 h 693081"/>
                            <a:gd name="csX3313" fmla="*/ 571595 w 1619476"/>
                            <a:gd name="csY3313" fmla="*/ 383216 h 693081"/>
                            <a:gd name="csX3314" fmla="*/ 573906 w 1619476"/>
                            <a:gd name="csY3314" fmla="*/ 380398 h 693081"/>
                            <a:gd name="csX3315" fmla="*/ 579352 w 1619476"/>
                            <a:gd name="csY3315" fmla="*/ 381134 h 693081"/>
                            <a:gd name="csX3316" fmla="*/ 579733 w 1619476"/>
                            <a:gd name="csY3316" fmla="*/ 380804 h 693081"/>
                            <a:gd name="csX3317" fmla="*/ 579733 w 1619476"/>
                            <a:gd name="csY3317" fmla="*/ 380817 h 693081"/>
                            <a:gd name="csX3318" fmla="*/ 579695 w 1619476"/>
                            <a:gd name="csY3318" fmla="*/ 380804 h 693081"/>
                            <a:gd name="csX3319" fmla="*/ 579733 w 1619476"/>
                            <a:gd name="csY3319" fmla="*/ 380804 h 693081"/>
                            <a:gd name="csX3320" fmla="*/ 578476 w 1619476"/>
                            <a:gd name="csY3320" fmla="*/ 375180 h 693081"/>
                            <a:gd name="csX3321" fmla="*/ 583390 w 1619476"/>
                            <a:gd name="csY3321" fmla="*/ 372996 h 693081"/>
                            <a:gd name="csX3322" fmla="*/ 584837 w 1619476"/>
                            <a:gd name="csY3322" fmla="*/ 371219 h 693081"/>
                            <a:gd name="csX3323" fmla="*/ 585878 w 1619476"/>
                            <a:gd name="csY3323" fmla="*/ 370914 h 693081"/>
                            <a:gd name="csX3324" fmla="*/ 586094 w 1619476"/>
                            <a:gd name="csY3324" fmla="*/ 370178 h 693081"/>
                            <a:gd name="csX3325" fmla="*/ 589750 w 1619476"/>
                            <a:gd name="csY3325" fmla="*/ 369759 h 693081"/>
                            <a:gd name="csX3326" fmla="*/ 589953 w 1619476"/>
                            <a:gd name="csY3326" fmla="*/ 370495 h 693081"/>
                            <a:gd name="csX3327" fmla="*/ 585472 w 1619476"/>
                            <a:gd name="csY3327" fmla="*/ 374977 h 693081"/>
                            <a:gd name="csX3328" fmla="*/ 582234 w 1619476"/>
                            <a:gd name="csY3328" fmla="*/ 377694 h 693081"/>
                            <a:gd name="csX3329" fmla="*/ 577956 w 1619476"/>
                            <a:gd name="csY3329" fmla="*/ 376754 h 693081"/>
                            <a:gd name="csX3330" fmla="*/ 578476 w 1619476"/>
                            <a:gd name="csY3330" fmla="*/ 375180 h 693081"/>
                            <a:gd name="csX3331" fmla="*/ 589750 w 1619476"/>
                            <a:gd name="csY3331" fmla="*/ 381972 h 693081"/>
                            <a:gd name="csX3332" fmla="*/ 589750 w 1619476"/>
                            <a:gd name="csY3332" fmla="*/ 390923 h 693081"/>
                            <a:gd name="csX3333" fmla="*/ 589319 w 1619476"/>
                            <a:gd name="csY3333" fmla="*/ 393627 h 693081"/>
                            <a:gd name="csX3334" fmla="*/ 587770 w 1619476"/>
                            <a:gd name="csY3334" fmla="*/ 390199 h 693081"/>
                            <a:gd name="csX3335" fmla="*/ 588277 w 1619476"/>
                            <a:gd name="csY3335" fmla="*/ 382798 h 693081"/>
                            <a:gd name="csX3336" fmla="*/ 589014 w 1619476"/>
                            <a:gd name="csY3336" fmla="*/ 376120 h 693081"/>
                            <a:gd name="csX3337" fmla="*/ 589217 w 1619476"/>
                            <a:gd name="csY3337" fmla="*/ 376120 h 693081"/>
                            <a:gd name="csX3338" fmla="*/ 589217 w 1619476"/>
                            <a:gd name="csY3338" fmla="*/ 376335 h 693081"/>
                            <a:gd name="csX3339" fmla="*/ 589750 w 1619476"/>
                            <a:gd name="csY3339" fmla="*/ 381972 h 693081"/>
                            <a:gd name="csX3340" fmla="*/ 590575 w 1619476"/>
                            <a:gd name="csY3340" fmla="*/ 404380 h 693081"/>
                            <a:gd name="csX3341" fmla="*/ 593597 w 1619476"/>
                            <a:gd name="csY3341" fmla="*/ 439522 h 693081"/>
                            <a:gd name="csX3342" fmla="*/ 597050 w 1619476"/>
                            <a:gd name="csY3342" fmla="*/ 456814 h 693081"/>
                            <a:gd name="csX3343" fmla="*/ 598917 w 1619476"/>
                            <a:gd name="csY3343" fmla="*/ 465993 h 693081"/>
                            <a:gd name="csX3344" fmla="*/ 601202 w 1619476"/>
                            <a:gd name="csY3344" fmla="*/ 472874 h 693081"/>
                            <a:gd name="csX3345" fmla="*/ 612057 w 1619476"/>
                            <a:gd name="csY3345" fmla="*/ 488921 h 693081"/>
                            <a:gd name="csX3346" fmla="*/ 613542 w 1619476"/>
                            <a:gd name="csY3346" fmla="*/ 490292 h 693081"/>
                            <a:gd name="csX3347" fmla="*/ 614825 w 1619476"/>
                            <a:gd name="csY3347" fmla="*/ 491397 h 693081"/>
                            <a:gd name="csX3348" fmla="*/ 621744 w 1619476"/>
                            <a:gd name="csY3348" fmla="*/ 495409 h 693081"/>
                            <a:gd name="csX3349" fmla="*/ 648964 w 1619476"/>
                            <a:gd name="csY3349" fmla="*/ 502493 h 693081"/>
                            <a:gd name="csX3350" fmla="*/ 614037 w 1619476"/>
                            <a:gd name="csY3350" fmla="*/ 497173 h 693081"/>
                            <a:gd name="csX3351" fmla="*/ 605798 w 1619476"/>
                            <a:gd name="csY3351" fmla="*/ 491118 h 693081"/>
                            <a:gd name="csX3352" fmla="*/ 594435 w 1619476"/>
                            <a:gd name="csY3352" fmla="*/ 474029 h 693081"/>
                            <a:gd name="csX3353" fmla="*/ 583796 w 1619476"/>
                            <a:gd name="csY3353" fmla="*/ 406881 h 693081"/>
                            <a:gd name="csX3354" fmla="*/ 580774 w 1619476"/>
                            <a:gd name="csY3354" fmla="*/ 390415 h 693081"/>
                            <a:gd name="csX3355" fmla="*/ 580977 w 1619476"/>
                            <a:gd name="csY3355" fmla="*/ 390618 h 693081"/>
                            <a:gd name="csX3356" fmla="*/ 583072 w 1619476"/>
                            <a:gd name="csY3356" fmla="*/ 395620 h 693081"/>
                            <a:gd name="csX3357" fmla="*/ 587135 w 1619476"/>
                            <a:gd name="csY3357" fmla="*/ 413445 h 693081"/>
                            <a:gd name="csX3358" fmla="*/ 587947 w 1619476"/>
                            <a:gd name="csY3358" fmla="*/ 420136 h 693081"/>
                            <a:gd name="csX3359" fmla="*/ 588227 w 1619476"/>
                            <a:gd name="csY3359" fmla="*/ 422307 h 693081"/>
                            <a:gd name="csX3360" fmla="*/ 588658 w 1619476"/>
                            <a:gd name="csY3360" fmla="*/ 426852 h 693081"/>
                            <a:gd name="csX3361" fmla="*/ 589636 w 1619476"/>
                            <a:gd name="csY3361" fmla="*/ 437745 h 693081"/>
                            <a:gd name="csX3362" fmla="*/ 590575 w 1619476"/>
                            <a:gd name="csY3362" fmla="*/ 444639 h 693081"/>
                            <a:gd name="csX3363" fmla="*/ 591363 w 1619476"/>
                            <a:gd name="csY3363" fmla="*/ 446606 h 693081"/>
                            <a:gd name="csX3364" fmla="*/ 591616 w 1619476"/>
                            <a:gd name="csY3364" fmla="*/ 445667 h 693081"/>
                            <a:gd name="csX3365" fmla="*/ 590372 w 1619476"/>
                            <a:gd name="csY3365" fmla="*/ 432019 h 693081"/>
                            <a:gd name="csX3366" fmla="*/ 590106 w 1619476"/>
                            <a:gd name="csY3366" fmla="*/ 426585 h 693081"/>
                            <a:gd name="csX3367" fmla="*/ 589318 w 1619476"/>
                            <a:gd name="csY3367" fmla="*/ 417305 h 693081"/>
                            <a:gd name="csX3368" fmla="*/ 587440 w 1619476"/>
                            <a:gd name="csY3368" fmla="*/ 395620 h 693081"/>
                            <a:gd name="csX3369" fmla="*/ 588912 w 1619476"/>
                            <a:gd name="csY3369" fmla="*/ 397296 h 693081"/>
                            <a:gd name="csX3370" fmla="*/ 590258 w 1619476"/>
                            <a:gd name="csY3370" fmla="*/ 400724 h 693081"/>
                            <a:gd name="csX3371" fmla="*/ 590575 w 1619476"/>
                            <a:gd name="csY3371" fmla="*/ 404380 h 693081"/>
                            <a:gd name="csX3372" fmla="*/ 607575 w 1619476"/>
                            <a:gd name="csY3372" fmla="*/ 475604 h 693081"/>
                            <a:gd name="csX3373" fmla="*/ 631139 w 1619476"/>
                            <a:gd name="csY3373" fmla="*/ 491549 h 693081"/>
                            <a:gd name="csX3374" fmla="*/ 649903 w 1619476"/>
                            <a:gd name="csY3374" fmla="*/ 496971 h 693081"/>
                            <a:gd name="csX3375" fmla="*/ 634681 w 1619476"/>
                            <a:gd name="csY3375" fmla="*/ 495498 h 693081"/>
                            <a:gd name="csX3376" fmla="*/ 628904 w 1619476"/>
                            <a:gd name="csY3376" fmla="*/ 494089 h 693081"/>
                            <a:gd name="csX3377" fmla="*/ 610064 w 1619476"/>
                            <a:gd name="csY3377" fmla="*/ 481761 h 693081"/>
                            <a:gd name="csX3378" fmla="*/ 607156 w 1619476"/>
                            <a:gd name="csY3378" fmla="*/ 475388 h 693081"/>
                            <a:gd name="csX3379" fmla="*/ 607575 w 1619476"/>
                            <a:gd name="csY3379" fmla="*/ 475604 h 693081"/>
                            <a:gd name="csX3380" fmla="*/ 652925 w 1619476"/>
                            <a:gd name="csY3380" fmla="*/ 495929 h 693081"/>
                            <a:gd name="csX3381" fmla="*/ 659844 w 1619476"/>
                            <a:gd name="csY3381" fmla="*/ 496983 h 693081"/>
                            <a:gd name="csX3382" fmla="*/ 677365 w 1619476"/>
                            <a:gd name="csY3382" fmla="*/ 498824 h 693081"/>
                            <a:gd name="csX3383" fmla="*/ 655109 w 1619476"/>
                            <a:gd name="csY3383" fmla="*/ 497478 h 693081"/>
                            <a:gd name="csX3384" fmla="*/ 652925 w 1619476"/>
                            <a:gd name="csY3384" fmla="*/ 495929 h 693081"/>
                            <a:gd name="csX3385" fmla="*/ 597050 w 1619476"/>
                            <a:gd name="csY3385" fmla="*/ 492895 h 693081"/>
                            <a:gd name="csX3386" fmla="*/ 580571 w 1619476"/>
                            <a:gd name="csY3386" fmla="*/ 491651 h 693081"/>
                            <a:gd name="csX3387" fmla="*/ 577334 w 1619476"/>
                            <a:gd name="csY3387" fmla="*/ 491435 h 693081"/>
                            <a:gd name="csX3388" fmla="*/ 577334 w 1619476"/>
                            <a:gd name="csY3388" fmla="*/ 489772 h 693081"/>
                            <a:gd name="csX3389" fmla="*/ 576178 w 1619476"/>
                            <a:gd name="csY3389" fmla="*/ 485913 h 693081"/>
                            <a:gd name="csX3390" fmla="*/ 580457 w 1619476"/>
                            <a:gd name="csY3390" fmla="*/ 485697 h 693081"/>
                            <a:gd name="csX3391" fmla="*/ 593394 w 1619476"/>
                            <a:gd name="csY3391" fmla="*/ 486547 h 693081"/>
                            <a:gd name="csX3392" fmla="*/ 597876 w 1619476"/>
                            <a:gd name="csY3392" fmla="*/ 486852 h 693081"/>
                            <a:gd name="csX3393" fmla="*/ 600681 w 1619476"/>
                            <a:gd name="csY3393" fmla="*/ 490394 h 693081"/>
                            <a:gd name="csX3394" fmla="*/ 603513 w 1619476"/>
                            <a:gd name="csY3394" fmla="*/ 493631 h 693081"/>
                            <a:gd name="csX3395" fmla="*/ 597050 w 1619476"/>
                            <a:gd name="csY3395" fmla="*/ 492895 h 693081"/>
                            <a:gd name="csX3396" fmla="*/ 574718 w 1619476"/>
                            <a:gd name="csY3396" fmla="*/ 478930 h 693081"/>
                            <a:gd name="csX3397" fmla="*/ 573994 w 1619476"/>
                            <a:gd name="csY3397" fmla="*/ 475591 h 693081"/>
                            <a:gd name="csX3398" fmla="*/ 571912 w 1619476"/>
                            <a:gd name="csY3398" fmla="*/ 465383 h 693081"/>
                            <a:gd name="csX3399" fmla="*/ 569627 w 1619476"/>
                            <a:gd name="csY3399" fmla="*/ 451520 h 693081"/>
                            <a:gd name="csX3400" fmla="*/ 567532 w 1619476"/>
                            <a:gd name="csY3400" fmla="*/ 427728 h 693081"/>
                            <a:gd name="csX3401" fmla="*/ 566910 w 1619476"/>
                            <a:gd name="csY3401" fmla="*/ 406881 h 693081"/>
                            <a:gd name="csX3402" fmla="*/ 570249 w 1619476"/>
                            <a:gd name="csY3402" fmla="*/ 400838 h 693081"/>
                            <a:gd name="csX3403" fmla="*/ 571595 w 1619476"/>
                            <a:gd name="csY3403" fmla="*/ 397182 h 693081"/>
                            <a:gd name="csX3404" fmla="*/ 573271 w 1619476"/>
                            <a:gd name="csY3404" fmla="*/ 396560 h 693081"/>
                            <a:gd name="csX3405" fmla="*/ 574832 w 1619476"/>
                            <a:gd name="csY3405" fmla="*/ 395100 h 693081"/>
                            <a:gd name="csX3406" fmla="*/ 575048 w 1619476"/>
                            <a:gd name="csY3406" fmla="*/ 395303 h 693081"/>
                            <a:gd name="csX3407" fmla="*/ 582348 w 1619476"/>
                            <a:gd name="csY3407" fmla="*/ 417000 h 693081"/>
                            <a:gd name="csX3408" fmla="*/ 584316 w 1619476"/>
                            <a:gd name="csY3408" fmla="*/ 439624 h 693081"/>
                            <a:gd name="csX3409" fmla="*/ 593698 w 1619476"/>
                            <a:gd name="csY3409" fmla="*/ 479450 h 693081"/>
                            <a:gd name="csX3410" fmla="*/ 591832 w 1619476"/>
                            <a:gd name="csY3410" fmla="*/ 479755 h 693081"/>
                            <a:gd name="csX3411" fmla="*/ 589636 w 1619476"/>
                            <a:gd name="csY3411" fmla="*/ 479552 h 693081"/>
                            <a:gd name="csX3412" fmla="*/ 576292 w 1619476"/>
                            <a:gd name="csY3412" fmla="*/ 478727 h 693081"/>
                            <a:gd name="csX3413" fmla="*/ 574718 w 1619476"/>
                            <a:gd name="csY3413" fmla="*/ 478930 h 693081"/>
                            <a:gd name="csX3414" fmla="*/ 564612 w 1619476"/>
                            <a:gd name="csY3414" fmla="*/ 426699 h 693081"/>
                            <a:gd name="csX3415" fmla="*/ 563965 w 1619476"/>
                            <a:gd name="csY3415" fmla="*/ 431765 h 693081"/>
                            <a:gd name="csX3416" fmla="*/ 563152 w 1619476"/>
                            <a:gd name="csY3416" fmla="*/ 431600 h 693081"/>
                            <a:gd name="csX3417" fmla="*/ 562416 w 1619476"/>
                            <a:gd name="csY3417" fmla="*/ 426484 h 693081"/>
                            <a:gd name="csX3418" fmla="*/ 561489 w 1619476"/>
                            <a:gd name="csY3418" fmla="*/ 419704 h 693081"/>
                            <a:gd name="csX3419" fmla="*/ 560753 w 1619476"/>
                            <a:gd name="csY3419" fmla="*/ 412722 h 693081"/>
                            <a:gd name="csX3420" fmla="*/ 558874 w 1619476"/>
                            <a:gd name="csY3420" fmla="*/ 398959 h 693081"/>
                            <a:gd name="csX3421" fmla="*/ 564828 w 1619476"/>
                            <a:gd name="csY3421" fmla="*/ 392802 h 693081"/>
                            <a:gd name="csX3422" fmla="*/ 567329 w 1619476"/>
                            <a:gd name="csY3422" fmla="*/ 393424 h 693081"/>
                            <a:gd name="csX3423" fmla="*/ 569716 w 1619476"/>
                            <a:gd name="csY3423" fmla="*/ 394478 h 693081"/>
                            <a:gd name="csX3424" fmla="*/ 565552 w 1619476"/>
                            <a:gd name="csY3424" fmla="*/ 401156 h 693081"/>
                            <a:gd name="csX3425" fmla="*/ 564714 w 1619476"/>
                            <a:gd name="csY3425" fmla="*/ 402920 h 693081"/>
                            <a:gd name="csX3426" fmla="*/ 564079 w 1619476"/>
                            <a:gd name="csY3426" fmla="*/ 407300 h 693081"/>
                            <a:gd name="csX3427" fmla="*/ 564612 w 1619476"/>
                            <a:gd name="csY3427" fmla="*/ 426700 h 693081"/>
                            <a:gd name="csX3428" fmla="*/ 572953 w 1619476"/>
                            <a:gd name="csY3428" fmla="*/ 492476 h 693081"/>
                            <a:gd name="csX3429" fmla="*/ 571493 w 1619476"/>
                            <a:gd name="csY3429" fmla="*/ 495409 h 693081"/>
                            <a:gd name="csX3430" fmla="*/ 570135 w 1619476"/>
                            <a:gd name="csY3430" fmla="*/ 498329 h 693081"/>
                            <a:gd name="csX3431" fmla="*/ 559077 w 1619476"/>
                            <a:gd name="csY3431" fmla="*/ 498735 h 693081"/>
                            <a:gd name="csX3432" fmla="*/ 549390 w 1619476"/>
                            <a:gd name="csY3432" fmla="*/ 497275 h 693081"/>
                            <a:gd name="csX3433" fmla="*/ 553046 w 1619476"/>
                            <a:gd name="csY3433" fmla="*/ 496133 h 693081"/>
                            <a:gd name="csX3434" fmla="*/ 546051 w 1619476"/>
                            <a:gd name="csY3434" fmla="*/ 495828 h 693081"/>
                            <a:gd name="csX3435" fmla="*/ 532504 w 1619476"/>
                            <a:gd name="csY3435" fmla="*/ 496970 h 693081"/>
                            <a:gd name="csX3436" fmla="*/ 518945 w 1619476"/>
                            <a:gd name="csY3436" fmla="*/ 498532 h 693081"/>
                            <a:gd name="csX3437" fmla="*/ 508928 w 1619476"/>
                            <a:gd name="csY3437" fmla="*/ 498837 h 693081"/>
                            <a:gd name="csX3438" fmla="*/ 496524 w 1619476"/>
                            <a:gd name="csY3438" fmla="*/ 500195 h 693081"/>
                            <a:gd name="csX3439" fmla="*/ 487040 w 1619476"/>
                            <a:gd name="csY3439" fmla="*/ 500398 h 693081"/>
                            <a:gd name="csX3440" fmla="*/ 485161 w 1619476"/>
                            <a:gd name="csY3440" fmla="*/ 499890 h 693081"/>
                            <a:gd name="csX3441" fmla="*/ 492563 w 1619476"/>
                            <a:gd name="csY3441" fmla="*/ 498215 h 693081"/>
                            <a:gd name="csX3442" fmla="*/ 497984 w 1619476"/>
                            <a:gd name="csY3442" fmla="*/ 498012 h 693081"/>
                            <a:gd name="csX3443" fmla="*/ 500384 w 1619476"/>
                            <a:gd name="csY3443" fmla="*/ 497389 h 693081"/>
                            <a:gd name="csX3444" fmla="*/ 498302 w 1619476"/>
                            <a:gd name="csY3444" fmla="*/ 496348 h 693081"/>
                            <a:gd name="csX3445" fmla="*/ 490595 w 1619476"/>
                            <a:gd name="csY3445" fmla="*/ 495929 h 693081"/>
                            <a:gd name="csX3446" fmla="*/ 489440 w 1619476"/>
                            <a:gd name="csY3446" fmla="*/ 495409 h 693081"/>
                            <a:gd name="csX3447" fmla="*/ 490900 w 1619476"/>
                            <a:gd name="csY3447" fmla="*/ 494673 h 693081"/>
                            <a:gd name="csX3448" fmla="*/ 495686 w 1619476"/>
                            <a:gd name="csY3448" fmla="*/ 493314 h 693081"/>
                            <a:gd name="csX3449" fmla="*/ 492563 w 1619476"/>
                            <a:gd name="csY3449" fmla="*/ 492794 h 693081"/>
                            <a:gd name="csX3450" fmla="*/ 488386 w 1619476"/>
                            <a:gd name="csY3450" fmla="*/ 491651 h 693081"/>
                            <a:gd name="csX3451" fmla="*/ 491103 w 1619476"/>
                            <a:gd name="csY3451" fmla="*/ 491029 h 693081"/>
                            <a:gd name="csX3452" fmla="*/ 527286 w 1619476"/>
                            <a:gd name="csY3452" fmla="*/ 489048 h 693081"/>
                            <a:gd name="csX3453" fmla="*/ 539601 w 1619476"/>
                            <a:gd name="csY3453" fmla="*/ 487271 h 693081"/>
                            <a:gd name="csX3454" fmla="*/ 549707 w 1619476"/>
                            <a:gd name="csY3454" fmla="*/ 481317 h 693081"/>
                            <a:gd name="csX3455" fmla="*/ 551992 w 1619476"/>
                            <a:gd name="csY3455" fmla="*/ 479755 h 693081"/>
                            <a:gd name="csX3456" fmla="*/ 550012 w 1619476"/>
                            <a:gd name="csY3456" fmla="*/ 484656 h 693081"/>
                            <a:gd name="csX3457" fmla="*/ 544489 w 1619476"/>
                            <a:gd name="csY3457" fmla="*/ 488211 h 693081"/>
                            <a:gd name="csX3458" fmla="*/ 544476 w 1619476"/>
                            <a:gd name="csY3458" fmla="*/ 488249 h 693081"/>
                            <a:gd name="csX3459" fmla="*/ 544438 w 1619476"/>
                            <a:gd name="csY3459" fmla="*/ 488211 h 693081"/>
                            <a:gd name="csX3460" fmla="*/ 544070 w 1619476"/>
                            <a:gd name="csY3460" fmla="*/ 488211 h 693081"/>
                            <a:gd name="csX3461" fmla="*/ 543816 w 1619476"/>
                            <a:gd name="csY3461" fmla="*/ 488337 h 693081"/>
                            <a:gd name="csX3462" fmla="*/ 543969 w 1619476"/>
                            <a:gd name="csY3462" fmla="*/ 488604 h 693081"/>
                            <a:gd name="csX3463" fmla="*/ 544311 w 1619476"/>
                            <a:gd name="csY3463" fmla="*/ 488629 h 693081"/>
                            <a:gd name="csX3464" fmla="*/ 544388 w 1619476"/>
                            <a:gd name="csY3464" fmla="*/ 488629 h 693081"/>
                            <a:gd name="csX3465" fmla="*/ 552196 w 1619476"/>
                            <a:gd name="csY3465" fmla="*/ 488845 h 693081"/>
                            <a:gd name="csX3466" fmla="*/ 555014 w 1619476"/>
                            <a:gd name="csY3466" fmla="*/ 486852 h 693081"/>
                            <a:gd name="csX3467" fmla="*/ 553770 w 1619476"/>
                            <a:gd name="csY3467" fmla="*/ 478409 h 693081"/>
                            <a:gd name="csX3468" fmla="*/ 553567 w 1619476"/>
                            <a:gd name="csY3468" fmla="*/ 476949 h 693081"/>
                            <a:gd name="csX3469" fmla="*/ 551472 w 1619476"/>
                            <a:gd name="csY3469" fmla="*/ 475908 h 693081"/>
                            <a:gd name="csX3470" fmla="*/ 551383 w 1619476"/>
                            <a:gd name="csY3470" fmla="*/ 473928 h 693081"/>
                            <a:gd name="csX3471" fmla="*/ 545530 w 1619476"/>
                            <a:gd name="csY3471" fmla="*/ 430038 h 693081"/>
                            <a:gd name="csX3472" fmla="*/ 542928 w 1619476"/>
                            <a:gd name="csY3472" fmla="*/ 409586 h 693081"/>
                            <a:gd name="csX3473" fmla="*/ 540833 w 1619476"/>
                            <a:gd name="csY3473" fmla="*/ 396154 h 693081"/>
                            <a:gd name="csX3474" fmla="*/ 536986 w 1619476"/>
                            <a:gd name="csY3474" fmla="*/ 383420 h 693081"/>
                            <a:gd name="csX3475" fmla="*/ 533025 w 1619476"/>
                            <a:gd name="csY3475" fmla="*/ 363817 h 693081"/>
                            <a:gd name="csX3476" fmla="*/ 532809 w 1619476"/>
                            <a:gd name="csY3476" fmla="*/ 356213 h 693081"/>
                            <a:gd name="csX3477" fmla="*/ 532288 w 1619476"/>
                            <a:gd name="csY3477" fmla="*/ 351731 h 693081"/>
                            <a:gd name="csX3478" fmla="*/ 532606 w 1619476"/>
                            <a:gd name="csY3478" fmla="*/ 339530 h 693081"/>
                            <a:gd name="csX3479" fmla="*/ 540833 w 1619476"/>
                            <a:gd name="csY3479" fmla="*/ 317846 h 693081"/>
                            <a:gd name="csX3480" fmla="*/ 552107 w 1619476"/>
                            <a:gd name="csY3480" fmla="*/ 299272 h 693081"/>
                            <a:gd name="csX3481" fmla="*/ 557629 w 1619476"/>
                            <a:gd name="csY3481" fmla="*/ 296987 h 693081"/>
                            <a:gd name="csX3482" fmla="*/ 563673 w 1619476"/>
                            <a:gd name="csY3482" fmla="*/ 295641 h 693081"/>
                            <a:gd name="csX3483" fmla="*/ 574718 w 1619476"/>
                            <a:gd name="csY3483" fmla="*/ 293648 h 693081"/>
                            <a:gd name="csX3484" fmla="*/ 575772 w 1619476"/>
                            <a:gd name="csY3484" fmla="*/ 294067 h 693081"/>
                            <a:gd name="csX3485" fmla="*/ 568992 w 1619476"/>
                            <a:gd name="csY3485" fmla="*/ 295426 h 693081"/>
                            <a:gd name="csX3486" fmla="*/ 562416 w 1619476"/>
                            <a:gd name="csY3486" fmla="*/ 298231 h 693081"/>
                            <a:gd name="csX3487" fmla="*/ 554709 w 1619476"/>
                            <a:gd name="csY3487" fmla="*/ 302002 h 693081"/>
                            <a:gd name="csX3488" fmla="*/ 551789 w 1619476"/>
                            <a:gd name="csY3488" fmla="*/ 305950 h 693081"/>
                            <a:gd name="csX3489" fmla="*/ 547104 w 1619476"/>
                            <a:gd name="csY3489" fmla="*/ 313352 h 693081"/>
                            <a:gd name="csX3490" fmla="*/ 544489 w 1619476"/>
                            <a:gd name="csY3490" fmla="*/ 322950 h 693081"/>
                            <a:gd name="csX3491" fmla="*/ 540211 w 1619476"/>
                            <a:gd name="csY3491" fmla="*/ 331088 h 693081"/>
                            <a:gd name="csX3492" fmla="*/ 539601 w 1619476"/>
                            <a:gd name="csY3492" fmla="*/ 337855 h 693081"/>
                            <a:gd name="csX3493" fmla="*/ 540744 w 1619476"/>
                            <a:gd name="csY3493" fmla="*/ 353915 h 693081"/>
                            <a:gd name="csX3494" fmla="*/ 541772 w 1619476"/>
                            <a:gd name="csY3494" fmla="*/ 361215 h 693081"/>
                            <a:gd name="csX3495" fmla="*/ 540744 w 1619476"/>
                            <a:gd name="csY3495" fmla="*/ 358701 h 693081"/>
                            <a:gd name="csX3496" fmla="*/ 536872 w 1619476"/>
                            <a:gd name="csY3496" fmla="*/ 340368 h 693081"/>
                            <a:gd name="csX3497" fmla="*/ 536554 w 1619476"/>
                            <a:gd name="csY3497" fmla="*/ 337347 h 693081"/>
                            <a:gd name="csX3498" fmla="*/ 535729 w 1619476"/>
                            <a:gd name="csY3498" fmla="*/ 339429 h 693081"/>
                            <a:gd name="csX3499" fmla="*/ 536148 w 1619476"/>
                            <a:gd name="csY3499" fmla="*/ 348494 h 693081"/>
                            <a:gd name="csX3500" fmla="*/ 537621 w 1619476"/>
                            <a:gd name="csY3500" fmla="*/ 357660 h 693081"/>
                            <a:gd name="csX3501" fmla="*/ 540934 w 1619476"/>
                            <a:gd name="csY3501" fmla="*/ 371118 h 693081"/>
                            <a:gd name="csX3502" fmla="*/ 545530 w 1619476"/>
                            <a:gd name="csY3502" fmla="*/ 382176 h 693081"/>
                            <a:gd name="csX3503" fmla="*/ 546685 w 1619476"/>
                            <a:gd name="csY3503" fmla="*/ 385921 h 693081"/>
                            <a:gd name="csX3504" fmla="*/ 544692 w 1619476"/>
                            <a:gd name="csY3504" fmla="*/ 383115 h 693081"/>
                            <a:gd name="csX3505" fmla="*/ 541150 w 1619476"/>
                            <a:gd name="csY3505" fmla="*/ 377059 h 693081"/>
                            <a:gd name="csX3506" fmla="*/ 539385 w 1619476"/>
                            <a:gd name="csY3506" fmla="*/ 374038 h 693081"/>
                            <a:gd name="csX3507" fmla="*/ 538966 w 1619476"/>
                            <a:gd name="csY3507" fmla="*/ 375294 h 693081"/>
                            <a:gd name="csX3508" fmla="*/ 540629 w 1619476"/>
                            <a:gd name="csY3508" fmla="*/ 379243 h 693081"/>
                            <a:gd name="csX3509" fmla="*/ 542712 w 1619476"/>
                            <a:gd name="csY3509" fmla="*/ 384677 h 693081"/>
                            <a:gd name="csX3510" fmla="*/ 545746 w 1619476"/>
                            <a:gd name="csY3510" fmla="*/ 399366 h 693081"/>
                            <a:gd name="csX3511" fmla="*/ 547930 w 1619476"/>
                            <a:gd name="csY3511" fmla="*/ 415959 h 693081"/>
                            <a:gd name="csX3512" fmla="*/ 548869 w 1619476"/>
                            <a:gd name="csY3512" fmla="*/ 424186 h 693081"/>
                            <a:gd name="csX3513" fmla="*/ 550634 w 1619476"/>
                            <a:gd name="csY3513" fmla="*/ 427106 h 693081"/>
                            <a:gd name="csX3514" fmla="*/ 551573 w 1619476"/>
                            <a:gd name="csY3514" fmla="*/ 435866 h 693081"/>
                            <a:gd name="csX3515" fmla="*/ 552830 w 1619476"/>
                            <a:gd name="csY3515" fmla="*/ 449006 h 693081"/>
                            <a:gd name="csX3516" fmla="*/ 553465 w 1619476"/>
                            <a:gd name="csY3516" fmla="*/ 457652 h 693081"/>
                            <a:gd name="csX3517" fmla="*/ 554811 w 1619476"/>
                            <a:gd name="csY3517" fmla="*/ 462146 h 693081"/>
                            <a:gd name="csX3518" fmla="*/ 556169 w 1619476"/>
                            <a:gd name="csY3518" fmla="*/ 468507 h 693081"/>
                            <a:gd name="csX3519" fmla="*/ 556474 w 1619476"/>
                            <a:gd name="csY3519" fmla="*/ 467047 h 693081"/>
                            <a:gd name="csX3520" fmla="*/ 554912 w 1619476"/>
                            <a:gd name="csY3520" fmla="*/ 453284 h 693081"/>
                            <a:gd name="csX3521" fmla="*/ 553363 w 1619476"/>
                            <a:gd name="csY3521" fmla="*/ 420326 h 693081"/>
                            <a:gd name="csX3522" fmla="*/ 552932 w 1619476"/>
                            <a:gd name="csY3522" fmla="*/ 413141 h 693081"/>
                            <a:gd name="csX3523" fmla="*/ 550113 w 1619476"/>
                            <a:gd name="csY3523" fmla="*/ 387901 h 693081"/>
                            <a:gd name="csX3524" fmla="*/ 549390 w 1619476"/>
                            <a:gd name="csY3524" fmla="*/ 385299 h 693081"/>
                            <a:gd name="csX3525" fmla="*/ 550634 w 1619476"/>
                            <a:gd name="csY3525" fmla="*/ 387482 h 693081"/>
                            <a:gd name="csX3526" fmla="*/ 551472 w 1619476"/>
                            <a:gd name="csY3526" fmla="*/ 390098 h 693081"/>
                            <a:gd name="csX3527" fmla="*/ 555128 w 1619476"/>
                            <a:gd name="csY3527" fmla="*/ 403339 h 693081"/>
                            <a:gd name="csX3528" fmla="*/ 556474 w 1619476"/>
                            <a:gd name="csY3528" fmla="*/ 418447 h 693081"/>
                            <a:gd name="csX3529" fmla="*/ 557629 w 1619476"/>
                            <a:gd name="csY3529" fmla="*/ 442125 h 693081"/>
                            <a:gd name="csX3530" fmla="*/ 559711 w 1619476"/>
                            <a:gd name="csY3530" fmla="*/ 460267 h 693081"/>
                            <a:gd name="csX3531" fmla="*/ 562530 w 1619476"/>
                            <a:gd name="csY3531" fmla="*/ 480390 h 693081"/>
                            <a:gd name="csX3532" fmla="*/ 560549 w 1619476"/>
                            <a:gd name="csY3532" fmla="*/ 494266 h 693081"/>
                            <a:gd name="csX3533" fmla="*/ 556893 w 1619476"/>
                            <a:gd name="csY3533" fmla="*/ 495714 h 693081"/>
                            <a:gd name="csX3534" fmla="*/ 554709 w 1619476"/>
                            <a:gd name="csY3534" fmla="*/ 496450 h 693081"/>
                            <a:gd name="csX3535" fmla="*/ 560143 w 1619476"/>
                            <a:gd name="csY3535" fmla="*/ 496869 h 693081"/>
                            <a:gd name="csX3536" fmla="*/ 566072 w 1619476"/>
                            <a:gd name="csY3536" fmla="*/ 495929 h 693081"/>
                            <a:gd name="csX3537" fmla="*/ 567227 w 1619476"/>
                            <a:gd name="csY3537" fmla="*/ 491435 h 693081"/>
                            <a:gd name="csX3538" fmla="*/ 562415 w 1619476"/>
                            <a:gd name="csY3538" fmla="*/ 468392 h 693081"/>
                            <a:gd name="csX3539" fmla="*/ 560651 w 1619476"/>
                            <a:gd name="csY3539" fmla="*/ 450047 h 693081"/>
                            <a:gd name="csX3540" fmla="*/ 559927 w 1619476"/>
                            <a:gd name="csY3540" fmla="*/ 438900 h 693081"/>
                            <a:gd name="csX3541" fmla="*/ 568167 w 1619476"/>
                            <a:gd name="csY3541" fmla="*/ 482688 h 693081"/>
                            <a:gd name="csX3542" fmla="*/ 569309 w 1619476"/>
                            <a:gd name="csY3542" fmla="*/ 483831 h 693081"/>
                            <a:gd name="csX3543" fmla="*/ 568890 w 1619476"/>
                            <a:gd name="csY3543" fmla="*/ 481850 h 693081"/>
                            <a:gd name="csX3544" fmla="*/ 565958 w 1619476"/>
                            <a:gd name="csY3544" fmla="*/ 465269 h 693081"/>
                            <a:gd name="csX3545" fmla="*/ 565437 w 1619476"/>
                            <a:gd name="csY3545" fmla="*/ 461829 h 693081"/>
                            <a:gd name="csX3546" fmla="*/ 566808 w 1619476"/>
                            <a:gd name="csY3546" fmla="*/ 456725 h 693081"/>
                            <a:gd name="csX3547" fmla="*/ 568167 w 1619476"/>
                            <a:gd name="csY3547" fmla="*/ 456509 h 693081"/>
                            <a:gd name="csX3548" fmla="*/ 568776 w 1619476"/>
                            <a:gd name="csY3548" fmla="*/ 460470 h 693081"/>
                            <a:gd name="csX3549" fmla="*/ 571696 w 1619476"/>
                            <a:gd name="csY3549" fmla="*/ 480707 h 693081"/>
                            <a:gd name="csX3550" fmla="*/ 572953 w 1619476"/>
                            <a:gd name="csY3550" fmla="*/ 492476 h 693081"/>
                            <a:gd name="csX3551" fmla="*/ 440916 w 1619476"/>
                            <a:gd name="csY3551" fmla="*/ 425785 h 693081"/>
                            <a:gd name="csX3552" fmla="*/ 399642 w 1619476"/>
                            <a:gd name="csY3552" fmla="*/ 428477 h 693081"/>
                            <a:gd name="csX3553" fmla="*/ 378897 w 1619476"/>
                            <a:gd name="csY3553" fmla="*/ 426281 h 693081"/>
                            <a:gd name="csX3554" fmla="*/ 359713 w 1619476"/>
                            <a:gd name="csY3554" fmla="*/ 422091 h 693081"/>
                            <a:gd name="csX3555" fmla="*/ 359611 w 1619476"/>
                            <a:gd name="csY3555" fmla="*/ 422091 h 693081"/>
                            <a:gd name="csX3556" fmla="*/ 340644 w 1619476"/>
                            <a:gd name="csY3556" fmla="*/ 426293 h 693081"/>
                            <a:gd name="csX3557" fmla="*/ 320330 w 1619476"/>
                            <a:gd name="csY3557" fmla="*/ 428477 h 693081"/>
                            <a:gd name="csX3558" fmla="*/ 278370 w 1619476"/>
                            <a:gd name="csY3558" fmla="*/ 425938 h 693081"/>
                            <a:gd name="csX3559" fmla="*/ 268303 w 1619476"/>
                            <a:gd name="csY3559" fmla="*/ 408761 h 693081"/>
                            <a:gd name="csX3560" fmla="*/ 315595 w 1619476"/>
                            <a:gd name="csY3560" fmla="*/ 407808 h 693081"/>
                            <a:gd name="csX3561" fmla="*/ 339400 w 1619476"/>
                            <a:gd name="csY3561" fmla="*/ 405650 h 693081"/>
                            <a:gd name="csX3562" fmla="*/ 359612 w 1619476"/>
                            <a:gd name="csY3562" fmla="*/ 401410 h 693081"/>
                            <a:gd name="csX3563" fmla="*/ 359713 w 1619476"/>
                            <a:gd name="csY3563" fmla="*/ 401410 h 693081"/>
                            <a:gd name="csX3564" fmla="*/ 379963 w 1619476"/>
                            <a:gd name="csY3564" fmla="*/ 405663 h 693081"/>
                            <a:gd name="csX3565" fmla="*/ 403844 w 1619476"/>
                            <a:gd name="csY3565" fmla="*/ 407808 h 693081"/>
                            <a:gd name="csX3566" fmla="*/ 450933 w 1619476"/>
                            <a:gd name="csY3566" fmla="*/ 408646 h 693081"/>
                            <a:gd name="csX3567" fmla="*/ 440916 w 1619476"/>
                            <a:gd name="csY3567" fmla="*/ 425786 h 693081"/>
                            <a:gd name="csX3568" fmla="*/ 179888 w 1619476"/>
                            <a:gd name="csY3568" fmla="*/ 487271 h 693081"/>
                            <a:gd name="csX3569" fmla="*/ 192191 w 1619476"/>
                            <a:gd name="csY3569" fmla="*/ 489048 h 693081"/>
                            <a:gd name="csX3570" fmla="*/ 228361 w 1619476"/>
                            <a:gd name="csY3570" fmla="*/ 491029 h 693081"/>
                            <a:gd name="csX3571" fmla="*/ 231091 w 1619476"/>
                            <a:gd name="csY3571" fmla="*/ 491651 h 693081"/>
                            <a:gd name="csX3572" fmla="*/ 226901 w 1619476"/>
                            <a:gd name="csY3572" fmla="*/ 492794 h 693081"/>
                            <a:gd name="csX3573" fmla="*/ 223791 w 1619476"/>
                            <a:gd name="csY3573" fmla="*/ 493327 h 693081"/>
                            <a:gd name="csX3574" fmla="*/ 228564 w 1619476"/>
                            <a:gd name="csY3574" fmla="*/ 494673 h 693081"/>
                            <a:gd name="csX3575" fmla="*/ 230037 w 1619476"/>
                            <a:gd name="csY3575" fmla="*/ 495409 h 693081"/>
                            <a:gd name="csX3576" fmla="*/ 228882 w 1619476"/>
                            <a:gd name="csY3576" fmla="*/ 495929 h 693081"/>
                            <a:gd name="csX3577" fmla="*/ 221175 w 1619476"/>
                            <a:gd name="csY3577" fmla="*/ 496348 h 693081"/>
                            <a:gd name="csX3578" fmla="*/ 219093 w 1619476"/>
                            <a:gd name="csY3578" fmla="*/ 497389 h 693081"/>
                            <a:gd name="csX3579" fmla="*/ 221480 w 1619476"/>
                            <a:gd name="csY3579" fmla="*/ 498012 h 693081"/>
                            <a:gd name="csX3580" fmla="*/ 226901 w 1619476"/>
                            <a:gd name="csY3580" fmla="*/ 498215 h 693081"/>
                            <a:gd name="csX3581" fmla="*/ 234303 w 1619476"/>
                            <a:gd name="csY3581" fmla="*/ 499890 h 693081"/>
                            <a:gd name="csX3582" fmla="*/ 232437 w 1619476"/>
                            <a:gd name="csY3582" fmla="*/ 500411 h 693081"/>
                            <a:gd name="csX3583" fmla="*/ 222953 w 1619476"/>
                            <a:gd name="csY3583" fmla="*/ 500208 h 693081"/>
                            <a:gd name="csX3584" fmla="*/ 210536 w 1619476"/>
                            <a:gd name="csY3584" fmla="*/ 498837 h 693081"/>
                            <a:gd name="csX3585" fmla="*/ 200532 w 1619476"/>
                            <a:gd name="csY3585" fmla="*/ 498532 h 693081"/>
                            <a:gd name="csX3586" fmla="*/ 186973 w 1619476"/>
                            <a:gd name="csY3586" fmla="*/ 496970 h 693081"/>
                            <a:gd name="csX3587" fmla="*/ 173426 w 1619476"/>
                            <a:gd name="csY3587" fmla="*/ 495815 h 693081"/>
                            <a:gd name="csX3588" fmla="*/ 166443 w 1619476"/>
                            <a:gd name="csY3588" fmla="*/ 496133 h 693081"/>
                            <a:gd name="csX3589" fmla="*/ 170087 w 1619476"/>
                            <a:gd name="csY3589" fmla="*/ 497275 h 693081"/>
                            <a:gd name="csX3590" fmla="*/ 160387 w 1619476"/>
                            <a:gd name="csY3590" fmla="*/ 498748 h 693081"/>
                            <a:gd name="csX3591" fmla="*/ 149329 w 1619476"/>
                            <a:gd name="csY3591" fmla="*/ 498329 h 693081"/>
                            <a:gd name="csX3592" fmla="*/ 147984 w 1619476"/>
                            <a:gd name="csY3592" fmla="*/ 495409 h 693081"/>
                            <a:gd name="csX3593" fmla="*/ 146524 w 1619476"/>
                            <a:gd name="csY3593" fmla="*/ 492476 h 693081"/>
                            <a:gd name="csX3594" fmla="*/ 147780 w 1619476"/>
                            <a:gd name="csY3594" fmla="*/ 480695 h 693081"/>
                            <a:gd name="csX3595" fmla="*/ 150688 w 1619476"/>
                            <a:gd name="csY3595" fmla="*/ 460470 h 693081"/>
                            <a:gd name="csX3596" fmla="*/ 151323 w 1619476"/>
                            <a:gd name="csY3596" fmla="*/ 456509 h 693081"/>
                            <a:gd name="csX3597" fmla="*/ 152668 w 1619476"/>
                            <a:gd name="csY3597" fmla="*/ 456725 h 693081"/>
                            <a:gd name="csX3598" fmla="*/ 154027 w 1619476"/>
                            <a:gd name="csY3598" fmla="*/ 461829 h 693081"/>
                            <a:gd name="csX3599" fmla="*/ 153506 w 1619476"/>
                            <a:gd name="csY3599" fmla="*/ 465269 h 693081"/>
                            <a:gd name="csX3600" fmla="*/ 150586 w 1619476"/>
                            <a:gd name="csY3600" fmla="*/ 481850 h 693081"/>
                            <a:gd name="csX3601" fmla="*/ 150167 w 1619476"/>
                            <a:gd name="csY3601" fmla="*/ 483831 h 693081"/>
                            <a:gd name="csX3602" fmla="*/ 151323 w 1619476"/>
                            <a:gd name="csY3602" fmla="*/ 482688 h 693081"/>
                            <a:gd name="csX3603" fmla="*/ 159562 w 1619476"/>
                            <a:gd name="csY3603" fmla="*/ 438900 h 693081"/>
                            <a:gd name="csX3604" fmla="*/ 158826 w 1619476"/>
                            <a:gd name="csY3604" fmla="*/ 450047 h 693081"/>
                            <a:gd name="csX3605" fmla="*/ 157048 w 1619476"/>
                            <a:gd name="csY3605" fmla="*/ 468392 h 693081"/>
                            <a:gd name="csX3606" fmla="*/ 152262 w 1619476"/>
                            <a:gd name="csY3606" fmla="*/ 491435 h 693081"/>
                            <a:gd name="csX3607" fmla="*/ 153405 w 1619476"/>
                            <a:gd name="csY3607" fmla="*/ 495929 h 693081"/>
                            <a:gd name="csX3608" fmla="*/ 159346 w 1619476"/>
                            <a:gd name="csY3608" fmla="*/ 496856 h 693081"/>
                            <a:gd name="csX3609" fmla="*/ 164755 w 1619476"/>
                            <a:gd name="csY3609" fmla="*/ 496450 h 693081"/>
                            <a:gd name="csX3610" fmla="*/ 162571 w 1619476"/>
                            <a:gd name="csY3610" fmla="*/ 495714 h 693081"/>
                            <a:gd name="csX3611" fmla="*/ 158928 w 1619476"/>
                            <a:gd name="csY3611" fmla="*/ 494266 h 693081"/>
                            <a:gd name="csX3612" fmla="*/ 156947 w 1619476"/>
                            <a:gd name="csY3612" fmla="*/ 480390 h 693081"/>
                            <a:gd name="csX3613" fmla="*/ 159765 w 1619476"/>
                            <a:gd name="csY3613" fmla="*/ 460267 h 693081"/>
                            <a:gd name="csX3614" fmla="*/ 161848 w 1619476"/>
                            <a:gd name="csY3614" fmla="*/ 442112 h 693081"/>
                            <a:gd name="csX3615" fmla="*/ 162990 w 1619476"/>
                            <a:gd name="csY3615" fmla="*/ 418447 h 693081"/>
                            <a:gd name="csX3616" fmla="*/ 164349 w 1619476"/>
                            <a:gd name="csY3616" fmla="*/ 403339 h 693081"/>
                            <a:gd name="csX3617" fmla="*/ 168005 w 1619476"/>
                            <a:gd name="csY3617" fmla="*/ 390098 h 693081"/>
                            <a:gd name="csX3618" fmla="*/ 168830 w 1619476"/>
                            <a:gd name="csY3618" fmla="*/ 387495 h 693081"/>
                            <a:gd name="csX3619" fmla="*/ 170087 w 1619476"/>
                            <a:gd name="csY3619" fmla="*/ 385299 h 693081"/>
                            <a:gd name="csX3620" fmla="*/ 169351 w 1619476"/>
                            <a:gd name="csY3620" fmla="*/ 387901 h 693081"/>
                            <a:gd name="csX3621" fmla="*/ 166532 w 1619476"/>
                            <a:gd name="csY3621" fmla="*/ 413141 h 693081"/>
                            <a:gd name="csX3622" fmla="*/ 166126 w 1619476"/>
                            <a:gd name="csY3622" fmla="*/ 420339 h 693081"/>
                            <a:gd name="csX3623" fmla="*/ 164552 w 1619476"/>
                            <a:gd name="csY3623" fmla="*/ 453285 h 693081"/>
                            <a:gd name="csX3624" fmla="*/ 162990 w 1619476"/>
                            <a:gd name="csY3624" fmla="*/ 467047 h 693081"/>
                            <a:gd name="csX3625" fmla="*/ 163308 w 1619476"/>
                            <a:gd name="csY3625" fmla="*/ 468507 h 693081"/>
                            <a:gd name="csX3626" fmla="*/ 164666 w 1619476"/>
                            <a:gd name="csY3626" fmla="*/ 462146 h 693081"/>
                            <a:gd name="csX3627" fmla="*/ 166025 w 1619476"/>
                            <a:gd name="csY3627" fmla="*/ 457665 h 693081"/>
                            <a:gd name="csX3628" fmla="*/ 166647 w 1619476"/>
                            <a:gd name="csY3628" fmla="*/ 449006 h 693081"/>
                            <a:gd name="csX3629" fmla="*/ 167891 w 1619476"/>
                            <a:gd name="csY3629" fmla="*/ 435879 h 693081"/>
                            <a:gd name="csX3630" fmla="*/ 168830 w 1619476"/>
                            <a:gd name="csY3630" fmla="*/ 427106 h 693081"/>
                            <a:gd name="csX3631" fmla="*/ 170595 w 1619476"/>
                            <a:gd name="csY3631" fmla="*/ 424186 h 693081"/>
                            <a:gd name="csX3632" fmla="*/ 171535 w 1619476"/>
                            <a:gd name="csY3632" fmla="*/ 415959 h 693081"/>
                            <a:gd name="csX3633" fmla="*/ 173731 w 1619476"/>
                            <a:gd name="csY3633" fmla="*/ 399378 h 693081"/>
                            <a:gd name="csX3634" fmla="*/ 176753 w 1619476"/>
                            <a:gd name="csY3634" fmla="*/ 384689 h 693081"/>
                            <a:gd name="csX3635" fmla="*/ 178847 w 1619476"/>
                            <a:gd name="csY3635" fmla="*/ 379256 h 693081"/>
                            <a:gd name="csX3636" fmla="*/ 180511 w 1619476"/>
                            <a:gd name="csY3636" fmla="*/ 375294 h 693081"/>
                            <a:gd name="csX3637" fmla="*/ 180092 w 1619476"/>
                            <a:gd name="csY3637" fmla="*/ 374038 h 693081"/>
                            <a:gd name="csX3638" fmla="*/ 178314 w 1619476"/>
                            <a:gd name="csY3638" fmla="*/ 377059 h 693081"/>
                            <a:gd name="csX3639" fmla="*/ 174772 w 1619476"/>
                            <a:gd name="csY3639" fmla="*/ 383115 h 693081"/>
                            <a:gd name="csX3640" fmla="*/ 172792 w 1619476"/>
                            <a:gd name="csY3640" fmla="*/ 385933 h 693081"/>
                            <a:gd name="csX3641" fmla="*/ 173934 w 1619476"/>
                            <a:gd name="csY3641" fmla="*/ 382176 h 693081"/>
                            <a:gd name="csX3642" fmla="*/ 178530 w 1619476"/>
                            <a:gd name="csY3642" fmla="*/ 371118 h 693081"/>
                            <a:gd name="csX3643" fmla="*/ 181869 w 1619476"/>
                            <a:gd name="csY3643" fmla="*/ 357673 h 693081"/>
                            <a:gd name="csX3644" fmla="*/ 183316 w 1619476"/>
                            <a:gd name="csY3644" fmla="*/ 348494 h 693081"/>
                            <a:gd name="csX3645" fmla="*/ 183748 w 1619476"/>
                            <a:gd name="csY3645" fmla="*/ 339429 h 693081"/>
                            <a:gd name="csX3646" fmla="*/ 182910 w 1619476"/>
                            <a:gd name="csY3646" fmla="*/ 337347 h 693081"/>
                            <a:gd name="csX3647" fmla="*/ 182593 w 1619476"/>
                            <a:gd name="csY3647" fmla="*/ 340368 h 693081"/>
                            <a:gd name="csX3648" fmla="*/ 178733 w 1619476"/>
                            <a:gd name="csY3648" fmla="*/ 358714 h 693081"/>
                            <a:gd name="csX3649" fmla="*/ 177692 w 1619476"/>
                            <a:gd name="csY3649" fmla="*/ 361215 h 693081"/>
                            <a:gd name="csX3650" fmla="*/ 178733 w 1619476"/>
                            <a:gd name="csY3650" fmla="*/ 353915 h 693081"/>
                            <a:gd name="csX3651" fmla="*/ 179889 w 1619476"/>
                            <a:gd name="csY3651" fmla="*/ 337855 h 693081"/>
                            <a:gd name="csX3652" fmla="*/ 179254 w 1619476"/>
                            <a:gd name="csY3652" fmla="*/ 331088 h 693081"/>
                            <a:gd name="csX3653" fmla="*/ 174988 w 1619476"/>
                            <a:gd name="csY3653" fmla="*/ 322950 h 693081"/>
                            <a:gd name="csX3654" fmla="*/ 172385 w 1619476"/>
                            <a:gd name="csY3654" fmla="*/ 313352 h 693081"/>
                            <a:gd name="csX3655" fmla="*/ 167688 w 1619476"/>
                            <a:gd name="csY3655" fmla="*/ 305950 h 693081"/>
                            <a:gd name="csX3656" fmla="*/ 164755 w 1619476"/>
                            <a:gd name="csY3656" fmla="*/ 301989 h 693081"/>
                            <a:gd name="csX3657" fmla="*/ 157049 w 1619476"/>
                            <a:gd name="csY3657" fmla="*/ 298231 h 693081"/>
                            <a:gd name="csX3658" fmla="*/ 150485 w 1619476"/>
                            <a:gd name="csY3658" fmla="*/ 295426 h 693081"/>
                            <a:gd name="csX3659" fmla="*/ 143693 w 1619476"/>
                            <a:gd name="csY3659" fmla="*/ 294067 h 693081"/>
                            <a:gd name="csX3660" fmla="*/ 144759 w 1619476"/>
                            <a:gd name="csY3660" fmla="*/ 293661 h 693081"/>
                            <a:gd name="csX3661" fmla="*/ 155792 w 1619476"/>
                            <a:gd name="csY3661" fmla="*/ 295629 h 693081"/>
                            <a:gd name="csX3662" fmla="*/ 161848 w 1619476"/>
                            <a:gd name="csY3662" fmla="*/ 296987 h 693081"/>
                            <a:gd name="csX3663" fmla="*/ 167370 w 1619476"/>
                            <a:gd name="csY3663" fmla="*/ 299272 h 693081"/>
                            <a:gd name="csX3664" fmla="*/ 178632 w 1619476"/>
                            <a:gd name="csY3664" fmla="*/ 317846 h 693081"/>
                            <a:gd name="csX3665" fmla="*/ 186871 w 1619476"/>
                            <a:gd name="csY3665" fmla="*/ 339530 h 693081"/>
                            <a:gd name="csX3666" fmla="*/ 187189 w 1619476"/>
                            <a:gd name="csY3666" fmla="*/ 351718 h 693081"/>
                            <a:gd name="csX3667" fmla="*/ 186668 w 1619476"/>
                            <a:gd name="csY3667" fmla="*/ 356213 h 693081"/>
                            <a:gd name="csX3668" fmla="*/ 186452 w 1619476"/>
                            <a:gd name="csY3668" fmla="*/ 363817 h 693081"/>
                            <a:gd name="csX3669" fmla="*/ 182491 w 1619476"/>
                            <a:gd name="csY3669" fmla="*/ 383420 h 693081"/>
                            <a:gd name="csX3670" fmla="*/ 178632 w 1619476"/>
                            <a:gd name="csY3670" fmla="*/ 396153 h 693081"/>
                            <a:gd name="csX3671" fmla="*/ 176550 w 1619476"/>
                            <a:gd name="csY3671" fmla="*/ 409598 h 693081"/>
                            <a:gd name="csX3672" fmla="*/ 173934 w 1619476"/>
                            <a:gd name="csY3672" fmla="*/ 430038 h 693081"/>
                            <a:gd name="csX3673" fmla="*/ 168107 w 1619476"/>
                            <a:gd name="csY3673" fmla="*/ 473928 h 693081"/>
                            <a:gd name="csX3674" fmla="*/ 168005 w 1619476"/>
                            <a:gd name="csY3674" fmla="*/ 475908 h 693081"/>
                            <a:gd name="csX3675" fmla="*/ 165923 w 1619476"/>
                            <a:gd name="csY3675" fmla="*/ 476949 h 693081"/>
                            <a:gd name="csX3676" fmla="*/ 165707 w 1619476"/>
                            <a:gd name="csY3676" fmla="*/ 478422 h 693081"/>
                            <a:gd name="csX3677" fmla="*/ 164450 w 1619476"/>
                            <a:gd name="csY3677" fmla="*/ 486852 h 693081"/>
                            <a:gd name="csX3678" fmla="*/ 167269 w 1619476"/>
                            <a:gd name="csY3678" fmla="*/ 488845 h 693081"/>
                            <a:gd name="csX3679" fmla="*/ 175090 w 1619476"/>
                            <a:gd name="csY3679" fmla="*/ 488629 h 693081"/>
                            <a:gd name="csX3680" fmla="*/ 175166 w 1619476"/>
                            <a:gd name="csY3680" fmla="*/ 488629 h 693081"/>
                            <a:gd name="csX3681" fmla="*/ 175509 w 1619476"/>
                            <a:gd name="csY3681" fmla="*/ 488604 h 693081"/>
                            <a:gd name="csX3682" fmla="*/ 175661 w 1619476"/>
                            <a:gd name="csY3682" fmla="*/ 488337 h 693081"/>
                            <a:gd name="csX3683" fmla="*/ 175407 w 1619476"/>
                            <a:gd name="csY3683" fmla="*/ 488210 h 693081"/>
                            <a:gd name="csX3684" fmla="*/ 175026 w 1619476"/>
                            <a:gd name="csY3684" fmla="*/ 488210 h 693081"/>
                            <a:gd name="csX3685" fmla="*/ 175001 w 1619476"/>
                            <a:gd name="csY3685" fmla="*/ 488249 h 693081"/>
                            <a:gd name="csX3686" fmla="*/ 174988 w 1619476"/>
                            <a:gd name="csY3686" fmla="*/ 488210 h 693081"/>
                            <a:gd name="csX3687" fmla="*/ 169453 w 1619476"/>
                            <a:gd name="csY3687" fmla="*/ 484656 h 693081"/>
                            <a:gd name="csX3688" fmla="*/ 167472 w 1619476"/>
                            <a:gd name="csY3688" fmla="*/ 479768 h 693081"/>
                            <a:gd name="csX3689" fmla="*/ 169770 w 1619476"/>
                            <a:gd name="csY3689" fmla="*/ 481329 h 693081"/>
                            <a:gd name="csX3690" fmla="*/ 179889 w 1619476"/>
                            <a:gd name="csY3690" fmla="*/ 487271 h 693081"/>
                            <a:gd name="csX3691" fmla="*/ 155385 w 1619476"/>
                            <a:gd name="csY3691" fmla="*/ 407300 h 693081"/>
                            <a:gd name="csX3692" fmla="*/ 154750 w 1619476"/>
                            <a:gd name="csY3692" fmla="*/ 402920 h 693081"/>
                            <a:gd name="csX3693" fmla="*/ 153925 w 1619476"/>
                            <a:gd name="csY3693" fmla="*/ 401156 h 693081"/>
                            <a:gd name="csX3694" fmla="*/ 149748 w 1619476"/>
                            <a:gd name="csY3694" fmla="*/ 394478 h 693081"/>
                            <a:gd name="csX3695" fmla="*/ 152160 w 1619476"/>
                            <a:gd name="csY3695" fmla="*/ 393437 h 693081"/>
                            <a:gd name="csX3696" fmla="*/ 154649 w 1619476"/>
                            <a:gd name="csY3696" fmla="*/ 392814 h 693081"/>
                            <a:gd name="csX3697" fmla="*/ 160603 w 1619476"/>
                            <a:gd name="csY3697" fmla="*/ 398959 h 693081"/>
                            <a:gd name="csX3698" fmla="*/ 158724 w 1619476"/>
                            <a:gd name="csY3698" fmla="*/ 412721 h 693081"/>
                            <a:gd name="csX3699" fmla="*/ 157988 w 1619476"/>
                            <a:gd name="csY3699" fmla="*/ 419704 h 693081"/>
                            <a:gd name="csX3700" fmla="*/ 157048 w 1619476"/>
                            <a:gd name="csY3700" fmla="*/ 426484 h 693081"/>
                            <a:gd name="csX3701" fmla="*/ 156325 w 1619476"/>
                            <a:gd name="csY3701" fmla="*/ 431600 h 693081"/>
                            <a:gd name="csX3702" fmla="*/ 155512 w 1619476"/>
                            <a:gd name="csY3702" fmla="*/ 431765 h 693081"/>
                            <a:gd name="csX3703" fmla="*/ 154865 w 1619476"/>
                            <a:gd name="csY3703" fmla="*/ 426699 h 693081"/>
                            <a:gd name="csX3704" fmla="*/ 155385 w 1619476"/>
                            <a:gd name="csY3704" fmla="*/ 407300 h 693081"/>
                            <a:gd name="csX3705" fmla="*/ 145482 w 1619476"/>
                            <a:gd name="csY3705" fmla="*/ 475591 h 693081"/>
                            <a:gd name="csX3706" fmla="*/ 144759 w 1619476"/>
                            <a:gd name="csY3706" fmla="*/ 478930 h 693081"/>
                            <a:gd name="csX3707" fmla="*/ 143172 w 1619476"/>
                            <a:gd name="csY3707" fmla="*/ 478727 h 693081"/>
                            <a:gd name="csX3708" fmla="*/ 129841 w 1619476"/>
                            <a:gd name="csY3708" fmla="*/ 479565 h 693081"/>
                            <a:gd name="csX3709" fmla="*/ 127645 w 1619476"/>
                            <a:gd name="csY3709" fmla="*/ 479768 h 693081"/>
                            <a:gd name="csX3710" fmla="*/ 125766 w 1619476"/>
                            <a:gd name="csY3710" fmla="*/ 479450 h 693081"/>
                            <a:gd name="csX3711" fmla="*/ 135148 w 1619476"/>
                            <a:gd name="csY3711" fmla="*/ 439624 h 693081"/>
                            <a:gd name="csX3712" fmla="*/ 137141 w 1619476"/>
                            <a:gd name="csY3712" fmla="*/ 417000 h 693081"/>
                            <a:gd name="csX3713" fmla="*/ 144441 w 1619476"/>
                            <a:gd name="csY3713" fmla="*/ 395303 h 693081"/>
                            <a:gd name="csX3714" fmla="*/ 144644 w 1619476"/>
                            <a:gd name="csY3714" fmla="*/ 395100 h 693081"/>
                            <a:gd name="csX3715" fmla="*/ 146206 w 1619476"/>
                            <a:gd name="csY3715" fmla="*/ 396560 h 693081"/>
                            <a:gd name="csX3716" fmla="*/ 147869 w 1619476"/>
                            <a:gd name="csY3716" fmla="*/ 397182 h 693081"/>
                            <a:gd name="csX3717" fmla="*/ 149228 w 1619476"/>
                            <a:gd name="csY3717" fmla="*/ 400838 h 693081"/>
                            <a:gd name="csX3718" fmla="*/ 152567 w 1619476"/>
                            <a:gd name="csY3718" fmla="*/ 406894 h 693081"/>
                            <a:gd name="csX3719" fmla="*/ 151945 w 1619476"/>
                            <a:gd name="csY3719" fmla="*/ 427728 h 693081"/>
                            <a:gd name="csX3720" fmla="*/ 149850 w 1619476"/>
                            <a:gd name="csY3720" fmla="*/ 451520 h 693081"/>
                            <a:gd name="csX3721" fmla="*/ 147564 w 1619476"/>
                            <a:gd name="csY3721" fmla="*/ 465384 h 693081"/>
                            <a:gd name="csX3722" fmla="*/ 145482 w 1619476"/>
                            <a:gd name="csY3722" fmla="*/ 475591 h 693081"/>
                            <a:gd name="csX3723" fmla="*/ 142143 w 1619476"/>
                            <a:gd name="csY3723" fmla="*/ 489772 h 693081"/>
                            <a:gd name="csX3724" fmla="*/ 142143 w 1619476"/>
                            <a:gd name="csY3724" fmla="*/ 491435 h 693081"/>
                            <a:gd name="csX3725" fmla="*/ 138906 w 1619476"/>
                            <a:gd name="csY3725" fmla="*/ 491651 h 693081"/>
                            <a:gd name="csX3726" fmla="*/ 122439 w 1619476"/>
                            <a:gd name="csY3726" fmla="*/ 492908 h 693081"/>
                            <a:gd name="csX3727" fmla="*/ 115977 w 1619476"/>
                            <a:gd name="csY3727" fmla="*/ 493632 h 693081"/>
                            <a:gd name="csX3728" fmla="*/ 118783 w 1619476"/>
                            <a:gd name="csY3728" fmla="*/ 490394 h 693081"/>
                            <a:gd name="csX3729" fmla="*/ 121601 w 1619476"/>
                            <a:gd name="csY3729" fmla="*/ 486852 h 693081"/>
                            <a:gd name="csX3730" fmla="*/ 126083 w 1619476"/>
                            <a:gd name="csY3730" fmla="*/ 486547 h 693081"/>
                            <a:gd name="csX3731" fmla="*/ 139020 w 1619476"/>
                            <a:gd name="csY3731" fmla="*/ 485697 h 693081"/>
                            <a:gd name="csX3732" fmla="*/ 143286 w 1619476"/>
                            <a:gd name="csY3732" fmla="*/ 485925 h 693081"/>
                            <a:gd name="csX3733" fmla="*/ 142143 w 1619476"/>
                            <a:gd name="csY3733" fmla="*/ 489772 h 693081"/>
                            <a:gd name="csX3734" fmla="*/ 15451 w 1619476"/>
                            <a:gd name="csY3734" fmla="*/ 504690 h 693081"/>
                            <a:gd name="csX3735" fmla="*/ 24325 w 1619476"/>
                            <a:gd name="csY3735" fmla="*/ 505312 h 693081"/>
                            <a:gd name="csX3736" fmla="*/ 50999 w 1619476"/>
                            <a:gd name="csY3736" fmla="*/ 506035 h 693081"/>
                            <a:gd name="csX3737" fmla="*/ 102418 w 1619476"/>
                            <a:gd name="csY3737" fmla="*/ 501554 h 693081"/>
                            <a:gd name="csX3738" fmla="*/ 106900 w 1619476"/>
                            <a:gd name="csY3738" fmla="*/ 499586 h 693081"/>
                            <a:gd name="csX3739" fmla="*/ 111483 w 1619476"/>
                            <a:gd name="csY3739" fmla="*/ 499472 h 693081"/>
                            <a:gd name="csX3740" fmla="*/ 140061 w 1619476"/>
                            <a:gd name="csY3740" fmla="*/ 498418 h 693081"/>
                            <a:gd name="csX3741" fmla="*/ 142969 w 1619476"/>
                            <a:gd name="csY3741" fmla="*/ 498418 h 693081"/>
                            <a:gd name="csX3742" fmla="*/ 145787 w 1619476"/>
                            <a:gd name="csY3742" fmla="*/ 500309 h 693081"/>
                            <a:gd name="csX3743" fmla="*/ 149431 w 1619476"/>
                            <a:gd name="csY3743" fmla="*/ 501033 h 693081"/>
                            <a:gd name="csX3744" fmla="*/ 166443 w 1619476"/>
                            <a:gd name="csY3744" fmla="*/ 501033 h 693081"/>
                            <a:gd name="csX3745" fmla="*/ 195212 w 1619476"/>
                            <a:gd name="csY3745" fmla="*/ 502607 h 693081"/>
                            <a:gd name="csX3746" fmla="*/ 217938 w 1619476"/>
                            <a:gd name="csY3746" fmla="*/ 503953 h 693081"/>
                            <a:gd name="csX3747" fmla="*/ 224197 w 1619476"/>
                            <a:gd name="csY3747" fmla="*/ 504994 h 693081"/>
                            <a:gd name="csX3748" fmla="*/ 229834 w 1619476"/>
                            <a:gd name="csY3748" fmla="*/ 504372 h 693081"/>
                            <a:gd name="csX3749" fmla="*/ 235763 w 1619476"/>
                            <a:gd name="csY3749" fmla="*/ 504055 h 693081"/>
                            <a:gd name="csX3750" fmla="*/ 237337 w 1619476"/>
                            <a:gd name="csY3750" fmla="*/ 503331 h 693081"/>
                            <a:gd name="csX3751" fmla="*/ 241603 w 1619476"/>
                            <a:gd name="csY3751" fmla="*/ 503750 h 693081"/>
                            <a:gd name="csX3752" fmla="*/ 243596 w 1619476"/>
                            <a:gd name="csY3752" fmla="*/ 504474 h 693081"/>
                            <a:gd name="csX3753" fmla="*/ 241717 w 1619476"/>
                            <a:gd name="csY3753" fmla="*/ 501236 h 693081"/>
                            <a:gd name="csX3754" fmla="*/ 240778 w 1619476"/>
                            <a:gd name="csY3754" fmla="*/ 500513 h 693081"/>
                            <a:gd name="csX3755" fmla="*/ 242847 w 1619476"/>
                            <a:gd name="csY3755" fmla="*/ 499586 h 693081"/>
                            <a:gd name="csX3756" fmla="*/ 248598 w 1619476"/>
                            <a:gd name="csY3756" fmla="*/ 499992 h 693081"/>
                            <a:gd name="csX3757" fmla="*/ 246402 w 1619476"/>
                            <a:gd name="csY3757" fmla="*/ 497592 h 693081"/>
                            <a:gd name="csX3758" fmla="*/ 241501 w 1619476"/>
                            <a:gd name="csY3758" fmla="*/ 496247 h 693081"/>
                            <a:gd name="csX3759" fmla="*/ 242657 w 1619476"/>
                            <a:gd name="csY3759" fmla="*/ 495409 h 693081"/>
                            <a:gd name="csX3760" fmla="*/ 246719 w 1619476"/>
                            <a:gd name="csY3760" fmla="*/ 495510 h 693081"/>
                            <a:gd name="csX3761" fmla="*/ 243063 w 1619476"/>
                            <a:gd name="csY3761" fmla="*/ 493327 h 693081"/>
                            <a:gd name="csX3762" fmla="*/ 242022 w 1619476"/>
                            <a:gd name="csY3762" fmla="*/ 493225 h 693081"/>
                            <a:gd name="csX3763" fmla="*/ 240879 w 1619476"/>
                            <a:gd name="csY3763" fmla="*/ 492273 h 693081"/>
                            <a:gd name="csX3764" fmla="*/ 233173 w 1619476"/>
                            <a:gd name="csY3764" fmla="*/ 488934 h 693081"/>
                            <a:gd name="csX3765" fmla="*/ 223473 w 1619476"/>
                            <a:gd name="csY3765" fmla="*/ 488528 h 693081"/>
                            <a:gd name="csX3766" fmla="*/ 216389 w 1619476"/>
                            <a:gd name="csY3766" fmla="*/ 486966 h 693081"/>
                            <a:gd name="csX3767" fmla="*/ 205737 w 1619476"/>
                            <a:gd name="csY3767" fmla="*/ 487690 h 693081"/>
                            <a:gd name="csX3768" fmla="*/ 201471 w 1619476"/>
                            <a:gd name="csY3768" fmla="*/ 487271 h 693081"/>
                            <a:gd name="csX3769" fmla="*/ 190629 w 1619476"/>
                            <a:gd name="csY3769" fmla="*/ 486230 h 693081"/>
                            <a:gd name="csX3770" fmla="*/ 177895 w 1619476"/>
                            <a:gd name="csY3770" fmla="*/ 484567 h 693081"/>
                            <a:gd name="csX3771" fmla="*/ 173426 w 1619476"/>
                            <a:gd name="csY3771" fmla="*/ 482573 h 693081"/>
                            <a:gd name="csX3772" fmla="*/ 175927 w 1619476"/>
                            <a:gd name="csY3772" fmla="*/ 482053 h 693081"/>
                            <a:gd name="csX3773" fmla="*/ 179063 w 1619476"/>
                            <a:gd name="csY3773" fmla="*/ 482269 h 693081"/>
                            <a:gd name="csX3774" fmla="*/ 190108 w 1619476"/>
                            <a:gd name="csY3774" fmla="*/ 481634 h 693081"/>
                            <a:gd name="csX3775" fmla="*/ 200951 w 1619476"/>
                            <a:gd name="csY3775" fmla="*/ 481850 h 693081"/>
                            <a:gd name="csX3776" fmla="*/ 228158 w 1619476"/>
                            <a:gd name="csY3776" fmla="*/ 484033 h 693081"/>
                            <a:gd name="csX3777" fmla="*/ 233579 w 1619476"/>
                            <a:gd name="csY3777" fmla="*/ 484249 h 693081"/>
                            <a:gd name="csX3778" fmla="*/ 235979 w 1619476"/>
                            <a:gd name="csY3778" fmla="*/ 483513 h 693081"/>
                            <a:gd name="csX3779" fmla="*/ 247862 w 1619476"/>
                            <a:gd name="csY3779" fmla="*/ 484655 h 693081"/>
                            <a:gd name="csX3780" fmla="*/ 251925 w 1619476"/>
                            <a:gd name="csY3780" fmla="*/ 482992 h 693081"/>
                            <a:gd name="csX3781" fmla="*/ 256102 w 1619476"/>
                            <a:gd name="csY3781" fmla="*/ 483411 h 693081"/>
                            <a:gd name="csX3782" fmla="*/ 253804 w 1619476"/>
                            <a:gd name="csY3782" fmla="*/ 481329 h 693081"/>
                            <a:gd name="csX3783" fmla="*/ 255568 w 1619476"/>
                            <a:gd name="csY3783" fmla="*/ 480809 h 693081"/>
                            <a:gd name="csX3784" fmla="*/ 257244 w 1619476"/>
                            <a:gd name="csY3784" fmla="*/ 480390 h 693081"/>
                            <a:gd name="csX3785" fmla="*/ 263084 w 1619476"/>
                            <a:gd name="csY3785" fmla="*/ 480694 h 693081"/>
                            <a:gd name="csX3786" fmla="*/ 262780 w 1619476"/>
                            <a:gd name="csY3786" fmla="*/ 480187 h 693081"/>
                            <a:gd name="csX3787" fmla="*/ 258819 w 1619476"/>
                            <a:gd name="csY3787" fmla="*/ 477686 h 693081"/>
                            <a:gd name="csX3788" fmla="*/ 257359 w 1619476"/>
                            <a:gd name="csY3788" fmla="*/ 477584 h 693081"/>
                            <a:gd name="csX3789" fmla="*/ 256724 w 1619476"/>
                            <a:gd name="csY3789" fmla="*/ 476314 h 693081"/>
                            <a:gd name="csX3790" fmla="*/ 258717 w 1619476"/>
                            <a:gd name="csY3790" fmla="*/ 476530 h 693081"/>
                            <a:gd name="csX3791" fmla="*/ 257041 w 1619476"/>
                            <a:gd name="csY3791" fmla="*/ 474969 h 693081"/>
                            <a:gd name="csX3792" fmla="*/ 252356 w 1619476"/>
                            <a:gd name="csY3792" fmla="*/ 472569 h 693081"/>
                            <a:gd name="csX3793" fmla="*/ 245577 w 1619476"/>
                            <a:gd name="csY3793" fmla="*/ 470385 h 693081"/>
                            <a:gd name="csX3794" fmla="*/ 239419 w 1619476"/>
                            <a:gd name="csY3794" fmla="*/ 471020 h 693081"/>
                            <a:gd name="csX3795" fmla="*/ 233579 w 1619476"/>
                            <a:gd name="csY3795" fmla="*/ 470487 h 693081"/>
                            <a:gd name="csX3796" fmla="*/ 221378 w 1619476"/>
                            <a:gd name="csY3796" fmla="*/ 469014 h 693081"/>
                            <a:gd name="csX3797" fmla="*/ 190108 w 1619476"/>
                            <a:gd name="csY3797" fmla="*/ 462349 h 693081"/>
                            <a:gd name="csX3798" fmla="*/ 186452 w 1619476"/>
                            <a:gd name="csY3798" fmla="*/ 448587 h 693081"/>
                            <a:gd name="csX3799" fmla="*/ 188953 w 1619476"/>
                            <a:gd name="csY3799" fmla="*/ 426585 h 693081"/>
                            <a:gd name="csX3800" fmla="*/ 189791 w 1619476"/>
                            <a:gd name="csY3800" fmla="*/ 419082 h 693081"/>
                            <a:gd name="csX3801" fmla="*/ 190832 w 1619476"/>
                            <a:gd name="csY3801" fmla="*/ 412087 h 693081"/>
                            <a:gd name="csX3802" fmla="*/ 191873 w 1619476"/>
                            <a:gd name="csY3802" fmla="*/ 405625 h 693081"/>
                            <a:gd name="csX3803" fmla="*/ 195936 w 1619476"/>
                            <a:gd name="csY3803" fmla="*/ 379459 h 693081"/>
                            <a:gd name="csX3804" fmla="*/ 200951 w 1619476"/>
                            <a:gd name="csY3804" fmla="*/ 368515 h 693081"/>
                            <a:gd name="csX3805" fmla="*/ 201750 w 1619476"/>
                            <a:gd name="csY3805" fmla="*/ 366509 h 693081"/>
                            <a:gd name="csX3806" fmla="*/ 202411 w 1619476"/>
                            <a:gd name="csY3806" fmla="*/ 364655 h 693081"/>
                            <a:gd name="csX3807" fmla="*/ 204480 w 1619476"/>
                            <a:gd name="csY3807" fmla="*/ 357787 h 693081"/>
                            <a:gd name="csX3808" fmla="*/ 205635 w 1619476"/>
                            <a:gd name="csY3808" fmla="*/ 350995 h 693081"/>
                            <a:gd name="csX3809" fmla="*/ 204290 w 1619476"/>
                            <a:gd name="csY3809" fmla="*/ 319928 h 693081"/>
                            <a:gd name="csX3810" fmla="*/ 199059 w 1619476"/>
                            <a:gd name="csY3810" fmla="*/ 304389 h 693081"/>
                            <a:gd name="csX3811" fmla="*/ 197078 w 1619476"/>
                            <a:gd name="csY3811" fmla="*/ 301481 h 693081"/>
                            <a:gd name="csX3812" fmla="*/ 197612 w 1619476"/>
                            <a:gd name="csY3812" fmla="*/ 296784 h 693081"/>
                            <a:gd name="csX3813" fmla="*/ 200316 w 1619476"/>
                            <a:gd name="csY3813" fmla="*/ 252057 h 693081"/>
                            <a:gd name="csX3814" fmla="*/ 201357 w 1619476"/>
                            <a:gd name="csY3814" fmla="*/ 244757 h 693081"/>
                            <a:gd name="csX3815" fmla="*/ 203350 w 1619476"/>
                            <a:gd name="csY3815" fmla="*/ 244541 h 693081"/>
                            <a:gd name="csX3816" fmla="*/ 213240 w 1619476"/>
                            <a:gd name="csY3816" fmla="*/ 244338 h 693081"/>
                            <a:gd name="csX3817" fmla="*/ 226901 w 1619476"/>
                            <a:gd name="csY3817" fmla="*/ 246102 h 693081"/>
                            <a:gd name="csX3818" fmla="*/ 232538 w 1619476"/>
                            <a:gd name="csY3818" fmla="*/ 250597 h 693081"/>
                            <a:gd name="csX3819" fmla="*/ 235357 w 1619476"/>
                            <a:gd name="csY3819" fmla="*/ 252882 h 693081"/>
                            <a:gd name="csX3820" fmla="*/ 235369 w 1619476"/>
                            <a:gd name="csY3820" fmla="*/ 252907 h 693081"/>
                            <a:gd name="csX3821" fmla="*/ 235369 w 1619476"/>
                            <a:gd name="csY3821" fmla="*/ 285370 h 693081"/>
                            <a:gd name="csX3822" fmla="*/ 358228 w 1619476"/>
                            <a:gd name="csY3822" fmla="*/ 507152 h 693081"/>
                            <a:gd name="csX3823" fmla="*/ 359586 w 1619476"/>
                            <a:gd name="csY3823" fmla="*/ 508016 h 693081"/>
                            <a:gd name="csX3824" fmla="*/ 360944 w 1619476"/>
                            <a:gd name="csY3824" fmla="*/ 507152 h 693081"/>
                            <a:gd name="csX3825" fmla="*/ 483815 w 1619476"/>
                            <a:gd name="csY3825" fmla="*/ 285370 h 693081"/>
                            <a:gd name="csX3826" fmla="*/ 483815 w 1619476"/>
                            <a:gd name="csY3826" fmla="*/ 253123 h 693081"/>
                            <a:gd name="csX3827" fmla="*/ 484107 w 1619476"/>
                            <a:gd name="csY3827" fmla="*/ 252882 h 693081"/>
                            <a:gd name="csX3828" fmla="*/ 486939 w 1619476"/>
                            <a:gd name="csY3828" fmla="*/ 250597 h 693081"/>
                            <a:gd name="csX3829" fmla="*/ 492563 w 1619476"/>
                            <a:gd name="csY3829" fmla="*/ 246102 h 693081"/>
                            <a:gd name="csX3830" fmla="*/ 506224 w 1619476"/>
                            <a:gd name="csY3830" fmla="*/ 244338 h 693081"/>
                            <a:gd name="csX3831" fmla="*/ 516126 w 1619476"/>
                            <a:gd name="csY3831" fmla="*/ 244541 h 693081"/>
                            <a:gd name="csX3832" fmla="*/ 518120 w 1619476"/>
                            <a:gd name="csY3832" fmla="*/ 244744 h 693081"/>
                            <a:gd name="csX3833" fmla="*/ 519161 w 1619476"/>
                            <a:gd name="csY3833" fmla="*/ 252057 h 693081"/>
                            <a:gd name="csX3834" fmla="*/ 521865 w 1619476"/>
                            <a:gd name="csY3834" fmla="*/ 296784 h 693081"/>
                            <a:gd name="csX3835" fmla="*/ 522373 w 1619476"/>
                            <a:gd name="csY3835" fmla="*/ 301481 h 693081"/>
                            <a:gd name="csX3836" fmla="*/ 520405 w 1619476"/>
                            <a:gd name="csY3836" fmla="*/ 304388 h 693081"/>
                            <a:gd name="csX3837" fmla="*/ 515187 w 1619476"/>
                            <a:gd name="csY3837" fmla="*/ 319928 h 693081"/>
                            <a:gd name="csX3838" fmla="*/ 513841 w 1619476"/>
                            <a:gd name="csY3838" fmla="*/ 350995 h 693081"/>
                            <a:gd name="csX3839" fmla="*/ 514984 w 1619476"/>
                            <a:gd name="csY3839" fmla="*/ 357774 h 693081"/>
                            <a:gd name="csX3840" fmla="*/ 517066 w 1619476"/>
                            <a:gd name="csY3840" fmla="*/ 364655 h 693081"/>
                            <a:gd name="csX3841" fmla="*/ 517726 w 1619476"/>
                            <a:gd name="csY3841" fmla="*/ 366496 h 693081"/>
                            <a:gd name="csX3842" fmla="*/ 518526 w 1619476"/>
                            <a:gd name="csY3842" fmla="*/ 368515 h 693081"/>
                            <a:gd name="csX3843" fmla="*/ 523541 w 1619476"/>
                            <a:gd name="csY3843" fmla="*/ 379459 h 693081"/>
                            <a:gd name="csX3844" fmla="*/ 527604 w 1619476"/>
                            <a:gd name="csY3844" fmla="*/ 405624 h 693081"/>
                            <a:gd name="csX3845" fmla="*/ 528645 w 1619476"/>
                            <a:gd name="csY3845" fmla="*/ 412087 h 693081"/>
                            <a:gd name="csX3846" fmla="*/ 529686 w 1619476"/>
                            <a:gd name="csY3846" fmla="*/ 419082 h 693081"/>
                            <a:gd name="csX3847" fmla="*/ 530511 w 1619476"/>
                            <a:gd name="csY3847" fmla="*/ 426585 h 693081"/>
                            <a:gd name="csX3848" fmla="*/ 533025 w 1619476"/>
                            <a:gd name="csY3848" fmla="*/ 448587 h 693081"/>
                            <a:gd name="csX3849" fmla="*/ 529368 w 1619476"/>
                            <a:gd name="csY3849" fmla="*/ 462349 h 693081"/>
                            <a:gd name="csX3850" fmla="*/ 498086 w 1619476"/>
                            <a:gd name="csY3850" fmla="*/ 469027 h 693081"/>
                            <a:gd name="csX3851" fmla="*/ 485898 w 1619476"/>
                            <a:gd name="csY3851" fmla="*/ 470487 h 693081"/>
                            <a:gd name="csX3852" fmla="*/ 480045 w 1619476"/>
                            <a:gd name="csY3852" fmla="*/ 471008 h 693081"/>
                            <a:gd name="csX3853" fmla="*/ 473900 w 1619476"/>
                            <a:gd name="csY3853" fmla="*/ 470385 h 693081"/>
                            <a:gd name="csX3854" fmla="*/ 467133 w 1619476"/>
                            <a:gd name="csY3854" fmla="*/ 472569 h 693081"/>
                            <a:gd name="csX3855" fmla="*/ 462436 w 1619476"/>
                            <a:gd name="csY3855" fmla="*/ 474969 h 693081"/>
                            <a:gd name="csX3856" fmla="*/ 460772 w 1619476"/>
                            <a:gd name="csY3856" fmla="*/ 476530 h 693081"/>
                            <a:gd name="csX3857" fmla="*/ 462753 w 1619476"/>
                            <a:gd name="csY3857" fmla="*/ 476314 h 693081"/>
                            <a:gd name="csX3858" fmla="*/ 462118 w 1619476"/>
                            <a:gd name="csY3858" fmla="*/ 477571 h 693081"/>
                            <a:gd name="csX3859" fmla="*/ 460658 w 1619476"/>
                            <a:gd name="csY3859" fmla="*/ 477685 h 693081"/>
                            <a:gd name="csX3860" fmla="*/ 456697 w 1619476"/>
                            <a:gd name="csY3860" fmla="*/ 480174 h 693081"/>
                            <a:gd name="csX3861" fmla="*/ 456380 w 1619476"/>
                            <a:gd name="csY3861" fmla="*/ 480707 h 693081"/>
                            <a:gd name="csX3862" fmla="*/ 462220 w 1619476"/>
                            <a:gd name="csY3862" fmla="*/ 480390 h 693081"/>
                            <a:gd name="csX3863" fmla="*/ 463896 w 1619476"/>
                            <a:gd name="csY3863" fmla="*/ 480809 h 693081"/>
                            <a:gd name="csX3864" fmla="*/ 465660 w 1619476"/>
                            <a:gd name="csY3864" fmla="*/ 481316 h 693081"/>
                            <a:gd name="csX3865" fmla="*/ 463375 w 1619476"/>
                            <a:gd name="csY3865" fmla="*/ 483424 h 693081"/>
                            <a:gd name="csX3866" fmla="*/ 467539 w 1619476"/>
                            <a:gd name="csY3866" fmla="*/ 482992 h 693081"/>
                            <a:gd name="csX3867" fmla="*/ 471602 w 1619476"/>
                            <a:gd name="csY3867" fmla="*/ 484655 h 693081"/>
                            <a:gd name="csX3868" fmla="*/ 483498 w 1619476"/>
                            <a:gd name="csY3868" fmla="*/ 483513 h 693081"/>
                            <a:gd name="csX3869" fmla="*/ 485898 w 1619476"/>
                            <a:gd name="csY3869" fmla="*/ 484249 h 693081"/>
                            <a:gd name="csX3870" fmla="*/ 491319 w 1619476"/>
                            <a:gd name="csY3870" fmla="*/ 484033 h 693081"/>
                            <a:gd name="csX3871" fmla="*/ 518526 w 1619476"/>
                            <a:gd name="csY3871" fmla="*/ 481850 h 693081"/>
                            <a:gd name="csX3872" fmla="*/ 529368 w 1619476"/>
                            <a:gd name="csY3872" fmla="*/ 481634 h 693081"/>
                            <a:gd name="csX3873" fmla="*/ 540427 w 1619476"/>
                            <a:gd name="csY3873" fmla="*/ 482269 h 693081"/>
                            <a:gd name="csX3874" fmla="*/ 543550 w 1619476"/>
                            <a:gd name="csY3874" fmla="*/ 482066 h 693081"/>
                            <a:gd name="csX3875" fmla="*/ 546051 w 1619476"/>
                            <a:gd name="csY3875" fmla="*/ 482573 h 693081"/>
                            <a:gd name="csX3876" fmla="*/ 541569 w 1619476"/>
                            <a:gd name="csY3876" fmla="*/ 484554 h 693081"/>
                            <a:gd name="csX3877" fmla="*/ 528835 w 1619476"/>
                            <a:gd name="csY3877" fmla="*/ 486230 h 693081"/>
                            <a:gd name="csX3878" fmla="*/ 518006 w 1619476"/>
                            <a:gd name="csY3878" fmla="*/ 487271 h 693081"/>
                            <a:gd name="csX3879" fmla="*/ 513740 w 1619476"/>
                            <a:gd name="csY3879" fmla="*/ 487690 h 693081"/>
                            <a:gd name="csX3880" fmla="*/ 503101 w 1619476"/>
                            <a:gd name="csY3880" fmla="*/ 486953 h 693081"/>
                            <a:gd name="csX3881" fmla="*/ 496016 w 1619476"/>
                            <a:gd name="csY3881" fmla="*/ 488528 h 693081"/>
                            <a:gd name="csX3882" fmla="*/ 486304 w 1619476"/>
                            <a:gd name="csY3882" fmla="*/ 488934 h 693081"/>
                            <a:gd name="csX3883" fmla="*/ 478597 w 1619476"/>
                            <a:gd name="csY3883" fmla="*/ 492273 h 693081"/>
                            <a:gd name="csX3884" fmla="*/ 477442 w 1619476"/>
                            <a:gd name="csY3884" fmla="*/ 493225 h 693081"/>
                            <a:gd name="csX3885" fmla="*/ 476401 w 1619476"/>
                            <a:gd name="csY3885" fmla="*/ 493314 h 693081"/>
                            <a:gd name="csX3886" fmla="*/ 472757 w 1619476"/>
                            <a:gd name="csY3886" fmla="*/ 495510 h 693081"/>
                            <a:gd name="csX3887" fmla="*/ 476820 w 1619476"/>
                            <a:gd name="csY3887" fmla="*/ 495409 h 693081"/>
                            <a:gd name="csX3888" fmla="*/ 477963 w 1619476"/>
                            <a:gd name="csY3888" fmla="*/ 496247 h 693081"/>
                            <a:gd name="csX3889" fmla="*/ 473062 w 1619476"/>
                            <a:gd name="csY3889" fmla="*/ 497592 h 693081"/>
                            <a:gd name="csX3890" fmla="*/ 470879 w 1619476"/>
                            <a:gd name="csY3890" fmla="*/ 499992 h 693081"/>
                            <a:gd name="csX3891" fmla="*/ 476617 w 1619476"/>
                            <a:gd name="csY3891" fmla="*/ 499573 h 693081"/>
                            <a:gd name="csX3892" fmla="*/ 478686 w 1619476"/>
                            <a:gd name="csY3892" fmla="*/ 500500 h 693081"/>
                            <a:gd name="csX3893" fmla="*/ 477747 w 1619476"/>
                            <a:gd name="csY3893" fmla="*/ 501236 h 693081"/>
                            <a:gd name="csX3894" fmla="*/ 475881 w 1619476"/>
                            <a:gd name="csY3894" fmla="*/ 504474 h 693081"/>
                            <a:gd name="csX3895" fmla="*/ 477861 w 1619476"/>
                            <a:gd name="csY3895" fmla="*/ 503750 h 693081"/>
                            <a:gd name="csX3896" fmla="*/ 482140 w 1619476"/>
                            <a:gd name="csY3896" fmla="*/ 503331 h 693081"/>
                            <a:gd name="csX3897" fmla="*/ 483701 w 1619476"/>
                            <a:gd name="csY3897" fmla="*/ 504055 h 693081"/>
                            <a:gd name="csX3898" fmla="*/ 489656 w 1619476"/>
                            <a:gd name="csY3898" fmla="*/ 504372 h 693081"/>
                            <a:gd name="csX3899" fmla="*/ 495280 w 1619476"/>
                            <a:gd name="csY3899" fmla="*/ 504994 h 693081"/>
                            <a:gd name="csX3900" fmla="*/ 501526 w 1619476"/>
                            <a:gd name="csY3900" fmla="*/ 503953 h 693081"/>
                            <a:gd name="csX3901" fmla="*/ 524265 w 1619476"/>
                            <a:gd name="csY3901" fmla="*/ 502607 h 693081"/>
                            <a:gd name="csX3902" fmla="*/ 553046 w 1619476"/>
                            <a:gd name="csY3902" fmla="*/ 501033 h 693081"/>
                            <a:gd name="csX3903" fmla="*/ 570034 w 1619476"/>
                            <a:gd name="csY3903" fmla="*/ 501033 h 693081"/>
                            <a:gd name="csX3904" fmla="*/ 573690 w 1619476"/>
                            <a:gd name="csY3904" fmla="*/ 500297 h 693081"/>
                            <a:gd name="csX3905" fmla="*/ 576496 w 1619476"/>
                            <a:gd name="csY3905" fmla="*/ 498418 h 693081"/>
                            <a:gd name="csX3906" fmla="*/ 579416 w 1619476"/>
                            <a:gd name="csY3906" fmla="*/ 498418 h 693081"/>
                            <a:gd name="csX3907" fmla="*/ 607981 w 1619476"/>
                            <a:gd name="csY3907" fmla="*/ 499471 h 693081"/>
                            <a:gd name="csX3908" fmla="*/ 612577 w 1619476"/>
                            <a:gd name="csY3908" fmla="*/ 499573 h 693081"/>
                            <a:gd name="csX3909" fmla="*/ 617059 w 1619476"/>
                            <a:gd name="csY3909" fmla="*/ 501541 h 693081"/>
                            <a:gd name="csX3910" fmla="*/ 668465 w 1619476"/>
                            <a:gd name="csY3910" fmla="*/ 506035 h 693081"/>
                            <a:gd name="csX3911" fmla="*/ 695164 w 1619476"/>
                            <a:gd name="csY3911" fmla="*/ 505312 h 693081"/>
                            <a:gd name="csX3912" fmla="*/ 704026 w 1619476"/>
                            <a:gd name="csY3912" fmla="*/ 504689 h 693081"/>
                            <a:gd name="csX3913" fmla="*/ 710272 w 1619476"/>
                            <a:gd name="csY3913" fmla="*/ 500297 h 693081"/>
                            <a:gd name="csX3914" fmla="*/ 704432 w 1619476"/>
                            <a:gd name="csY3914" fmla="*/ 498215 h 693081"/>
                            <a:gd name="csX3915" fmla="*/ 684716 w 1619476"/>
                            <a:gd name="csY3915" fmla="*/ 495092 h 693081"/>
                            <a:gd name="csX3916" fmla="*/ 660542 w 1619476"/>
                            <a:gd name="csY3916" fmla="*/ 493835 h 693081"/>
                            <a:gd name="csX3917" fmla="*/ 652925 w 1619476"/>
                            <a:gd name="csY3917" fmla="*/ 493225 h 693081"/>
                            <a:gd name="csX3918" fmla="*/ 613301 w 1619476"/>
                            <a:gd name="csY3918" fmla="*/ 475070 h 693081"/>
                            <a:gd name="csX3919" fmla="*/ 608197 w 1619476"/>
                            <a:gd name="csY3919" fmla="*/ 457550 h 693081"/>
                            <a:gd name="csX3920" fmla="*/ 606737 w 1619476"/>
                            <a:gd name="csY3920" fmla="*/ 446924 h 693081"/>
                            <a:gd name="csX3921" fmla="*/ 606318 w 1619476"/>
                            <a:gd name="csY3921" fmla="*/ 424300 h 693081"/>
                            <a:gd name="csX3922" fmla="*/ 606420 w 1619476"/>
                            <a:gd name="csY3922" fmla="*/ 420022 h 693081"/>
                            <a:gd name="csX3923" fmla="*/ 606407 w 1619476"/>
                            <a:gd name="csY3923" fmla="*/ 418143 h 693081"/>
                            <a:gd name="csX3924" fmla="*/ 606318 w 1619476"/>
                            <a:gd name="csY3924" fmla="*/ 415108 h 693081"/>
                            <a:gd name="csX3925" fmla="*/ 606001 w 1619476"/>
                            <a:gd name="csY3925" fmla="*/ 405320 h 693081"/>
                            <a:gd name="csX3926" fmla="*/ 607461 w 1619476"/>
                            <a:gd name="csY3926" fmla="*/ 373314 h 693081"/>
                            <a:gd name="csX3927" fmla="*/ 609022 w 1619476"/>
                            <a:gd name="csY3927" fmla="*/ 361939 h 693081"/>
                            <a:gd name="csX3928" fmla="*/ 609454 w 1619476"/>
                            <a:gd name="csY3928" fmla="*/ 341092 h 693081"/>
                            <a:gd name="csX3929" fmla="*/ 608400 w 1619476"/>
                            <a:gd name="csY3929" fmla="*/ 330885 h 693081"/>
                            <a:gd name="csX3930" fmla="*/ 607042 w 1619476"/>
                            <a:gd name="csY3930" fmla="*/ 323051 h 693081"/>
                            <a:gd name="csX3931" fmla="*/ 599437 w 1619476"/>
                            <a:gd name="csY3931" fmla="*/ 298549 h 693081"/>
                            <a:gd name="csX3932" fmla="*/ 591413 w 1619476"/>
                            <a:gd name="csY3932" fmla="*/ 273741 h 693081"/>
                            <a:gd name="csX3933" fmla="*/ 586716 w 1619476"/>
                            <a:gd name="csY3933" fmla="*/ 261337 h 693081"/>
                            <a:gd name="csX3934" fmla="*/ 578578 w 1619476"/>
                            <a:gd name="csY3934" fmla="*/ 235882 h 693081"/>
                            <a:gd name="csX3935" fmla="*/ 574833 w 1619476"/>
                            <a:gd name="csY3935" fmla="*/ 222755 h 693081"/>
                            <a:gd name="csX3936" fmla="*/ 575353 w 1619476"/>
                            <a:gd name="csY3936" fmla="*/ 214719 h 693081"/>
                            <a:gd name="csX3937" fmla="*/ 576178 w 1619476"/>
                            <a:gd name="csY3937" fmla="*/ 196691 h 693081"/>
                            <a:gd name="csX3938" fmla="*/ 572953 w 1619476"/>
                            <a:gd name="csY3938" fmla="*/ 173216 h 693081"/>
                            <a:gd name="csX3939" fmla="*/ 572014 w 1619476"/>
                            <a:gd name="csY3939" fmla="*/ 161244 h 693081"/>
                            <a:gd name="csX3940" fmla="*/ 573576 w 1619476"/>
                            <a:gd name="csY3940" fmla="*/ 148510 h 693081"/>
                            <a:gd name="csX3941" fmla="*/ 573576 w 1619476"/>
                            <a:gd name="csY3941" fmla="*/ 144448 h 693081"/>
                            <a:gd name="csX3942" fmla="*/ 575569 w 1619476"/>
                            <a:gd name="csY3942" fmla="*/ 136310 h 693081"/>
                            <a:gd name="csX3943" fmla="*/ 577232 w 1619476"/>
                            <a:gd name="csY3943" fmla="*/ 127664 h 693081"/>
                            <a:gd name="csX3944" fmla="*/ 577854 w 1619476"/>
                            <a:gd name="csY3944" fmla="*/ 111299 h 693081"/>
                            <a:gd name="csX3945" fmla="*/ 577334 w 1619476"/>
                            <a:gd name="csY3945" fmla="*/ 110042 h 693081"/>
                            <a:gd name="csX3946" fmla="*/ 579936 w 1619476"/>
                            <a:gd name="csY3946" fmla="*/ 105878 h 693081"/>
                            <a:gd name="csX3947" fmla="*/ 582970 w 1619476"/>
                            <a:gd name="csY3947" fmla="*/ 95023 h 693081"/>
                            <a:gd name="csX3948" fmla="*/ 580571 w 1619476"/>
                            <a:gd name="csY3948" fmla="*/ 80004 h 693081"/>
                            <a:gd name="csX3949" fmla="*/ 576711 w 1619476"/>
                            <a:gd name="csY3949" fmla="*/ 78138 h 693081"/>
                            <a:gd name="csX3950" fmla="*/ 575455 w 1619476"/>
                            <a:gd name="csY3950" fmla="*/ 79801 h 693081"/>
                            <a:gd name="csX3951" fmla="*/ 566593 w 1619476"/>
                            <a:gd name="csY3951" fmla="*/ 91583 h 693081"/>
                            <a:gd name="csX3952" fmla="*/ 564828 w 1619476"/>
                            <a:gd name="csY3952" fmla="*/ 101066 h 693081"/>
                            <a:gd name="csX3953" fmla="*/ 564396 w 1619476"/>
                            <a:gd name="csY3953" fmla="*/ 102412 h 693081"/>
                            <a:gd name="csX3954" fmla="*/ 561387 w 1619476"/>
                            <a:gd name="csY3954" fmla="*/ 100863 h 693081"/>
                            <a:gd name="csX3955" fmla="*/ 551256 w 1619476"/>
                            <a:gd name="csY3955" fmla="*/ 81363 h 693081"/>
                            <a:gd name="csX3956" fmla="*/ 548869 w 1619476"/>
                            <a:gd name="csY3956" fmla="*/ 76259 h 693081"/>
                            <a:gd name="csX3957" fmla="*/ 548768 w 1619476"/>
                            <a:gd name="csY3957" fmla="*/ 76145 h 693081"/>
                            <a:gd name="csX3958" fmla="*/ 546990 w 1619476"/>
                            <a:gd name="csY3958" fmla="*/ 76360 h 693081"/>
                            <a:gd name="csX3959" fmla="*/ 542509 w 1619476"/>
                            <a:gd name="csY3959" fmla="*/ 85019 h 693081"/>
                            <a:gd name="csX3960" fmla="*/ 545530 w 1619476"/>
                            <a:gd name="csY3960" fmla="*/ 101181 h 693081"/>
                            <a:gd name="csX3961" fmla="*/ 545530 w 1619476"/>
                            <a:gd name="csY3961" fmla="*/ 107427 h 693081"/>
                            <a:gd name="csX3962" fmla="*/ 543448 w 1619476"/>
                            <a:gd name="csY3962" fmla="*/ 109623 h 693081"/>
                            <a:gd name="csX3963" fmla="*/ 541049 w 1619476"/>
                            <a:gd name="csY3963" fmla="*/ 109623 h 693081"/>
                            <a:gd name="csX3964" fmla="*/ 537392 w 1619476"/>
                            <a:gd name="csY3964" fmla="*/ 113686 h 693081"/>
                            <a:gd name="csX3965" fmla="*/ 537291 w 1619476"/>
                            <a:gd name="csY3965" fmla="*/ 114943 h 693081"/>
                            <a:gd name="csX3966" fmla="*/ 535323 w 1619476"/>
                            <a:gd name="csY3966" fmla="*/ 115248 h 693081"/>
                            <a:gd name="csX3967" fmla="*/ 537392 w 1619476"/>
                            <a:gd name="csY3967" fmla="*/ 116720 h 693081"/>
                            <a:gd name="csX3968" fmla="*/ 535831 w 1619476"/>
                            <a:gd name="csY3968" fmla="*/ 119945 h 693081"/>
                            <a:gd name="csX3969" fmla="*/ 528226 w 1619476"/>
                            <a:gd name="csY3969" fmla="*/ 128489 h 693081"/>
                            <a:gd name="csX3970" fmla="*/ 524785 w 1619476"/>
                            <a:gd name="csY3970" fmla="*/ 131320 h 693081"/>
                            <a:gd name="csX3971" fmla="*/ 524988 w 1619476"/>
                            <a:gd name="csY3971" fmla="*/ 132463 h 693081"/>
                            <a:gd name="csX3972" fmla="*/ 524366 w 1619476"/>
                            <a:gd name="csY3972" fmla="*/ 136424 h 693081"/>
                            <a:gd name="csX3973" fmla="*/ 531146 w 1619476"/>
                            <a:gd name="csY3973" fmla="*/ 144867 h 693081"/>
                            <a:gd name="csX3974" fmla="*/ 532923 w 1619476"/>
                            <a:gd name="csY3974" fmla="*/ 144333 h 693081"/>
                            <a:gd name="csX3975" fmla="*/ 535729 w 1619476"/>
                            <a:gd name="csY3975" fmla="*/ 145603 h 693081"/>
                            <a:gd name="csX3976" fmla="*/ 539386 w 1619476"/>
                            <a:gd name="csY3976" fmla="*/ 146009 h 693081"/>
                            <a:gd name="csX3977" fmla="*/ 541569 w 1619476"/>
                            <a:gd name="csY3977" fmla="*/ 145489 h 693081"/>
                            <a:gd name="csX3978" fmla="*/ 541569 w 1619476"/>
                            <a:gd name="csY3978" fmla="*/ 149145 h 693081"/>
                            <a:gd name="csX3979" fmla="*/ 537811 w 1619476"/>
                            <a:gd name="csY3979" fmla="*/ 159670 h 693081"/>
                            <a:gd name="csX3980" fmla="*/ 533545 w 1619476"/>
                            <a:gd name="csY3980" fmla="*/ 168214 h 693081"/>
                            <a:gd name="csX3981" fmla="*/ 526245 w 1619476"/>
                            <a:gd name="csY3981" fmla="*/ 175628 h 693081"/>
                            <a:gd name="csX3982" fmla="*/ 523325 w 1619476"/>
                            <a:gd name="csY3982" fmla="*/ 179996 h 693081"/>
                            <a:gd name="csX3983" fmla="*/ 520926 w 1619476"/>
                            <a:gd name="csY3983" fmla="*/ 184490 h 693081"/>
                            <a:gd name="csX3984" fmla="*/ 520291 w 1619476"/>
                            <a:gd name="csY3984" fmla="*/ 181151 h 693081"/>
                            <a:gd name="csX3985" fmla="*/ 512991 w 1619476"/>
                            <a:gd name="csY3985" fmla="*/ 169369 h 693081"/>
                            <a:gd name="csX3986" fmla="*/ 460976 w 1619476"/>
                            <a:gd name="csY3986" fmla="*/ 144867 h 693081"/>
                            <a:gd name="csX3987" fmla="*/ 449918 w 1619476"/>
                            <a:gd name="csY3987" fmla="*/ 144232 h 693081"/>
                            <a:gd name="csX3988" fmla="*/ 453155 w 1619476"/>
                            <a:gd name="csY3988" fmla="*/ 153627 h 693081"/>
                            <a:gd name="csX3989" fmla="*/ 464200 w 1619476"/>
                            <a:gd name="csY3989" fmla="*/ 159467 h 693081"/>
                            <a:gd name="csX3990" fmla="*/ 495064 w 1619476"/>
                            <a:gd name="csY3990" fmla="*/ 179171 h 693081"/>
                            <a:gd name="csX3991" fmla="*/ 500904 w 1619476"/>
                            <a:gd name="csY3991" fmla="*/ 195015 h 693081"/>
                            <a:gd name="csX3992" fmla="*/ 498721 w 1619476"/>
                            <a:gd name="csY3992" fmla="*/ 201896 h 693081"/>
                            <a:gd name="csX3993" fmla="*/ 497984 w 1619476"/>
                            <a:gd name="csY3993" fmla="*/ 204194 h 693081"/>
                            <a:gd name="csX3994" fmla="*/ 492982 w 1619476"/>
                            <a:gd name="csY3994" fmla="*/ 202417 h 693081"/>
                            <a:gd name="csX3995" fmla="*/ 488488 w 1619476"/>
                            <a:gd name="csY3995" fmla="*/ 200119 h 693081"/>
                            <a:gd name="csX3996" fmla="*/ 486202 w 1619476"/>
                            <a:gd name="csY3996" fmla="*/ 197313 h 693081"/>
                            <a:gd name="csX3997" fmla="*/ 484425 w 1619476"/>
                            <a:gd name="csY3997" fmla="*/ 195434 h 693081"/>
                            <a:gd name="csX3998" fmla="*/ 482038 w 1619476"/>
                            <a:gd name="csY3998" fmla="*/ 193758 h 693081"/>
                            <a:gd name="csX3999" fmla="*/ 480578 w 1619476"/>
                            <a:gd name="csY3999" fmla="*/ 191892 h 693081"/>
                            <a:gd name="csX4000" fmla="*/ 478496 w 1619476"/>
                            <a:gd name="csY4000" fmla="*/ 190851 h 693081"/>
                            <a:gd name="csX4001" fmla="*/ 478179 w 1619476"/>
                            <a:gd name="csY4001" fmla="*/ 187918 h 693081"/>
                            <a:gd name="csX4002" fmla="*/ 472542 w 1619476"/>
                            <a:gd name="csY4002" fmla="*/ 185214 h 693081"/>
                            <a:gd name="csX4003" fmla="*/ 471501 w 1619476"/>
                            <a:gd name="csY4003" fmla="*/ 186039 h 693081"/>
                            <a:gd name="csX4004" fmla="*/ 470142 w 1619476"/>
                            <a:gd name="csY4004" fmla="*/ 184274 h 693081"/>
                            <a:gd name="csX4005" fmla="*/ 463896 w 1619476"/>
                            <a:gd name="csY4005" fmla="*/ 183957 h 693081"/>
                            <a:gd name="csX4006" fmla="*/ 462321 w 1619476"/>
                            <a:gd name="csY4006" fmla="*/ 186775 h 693081"/>
                            <a:gd name="csX4007" fmla="*/ 460874 w 1619476"/>
                            <a:gd name="csY4007" fmla="*/ 186039 h 693081"/>
                            <a:gd name="csX4008" fmla="*/ 457218 w 1619476"/>
                            <a:gd name="csY4008" fmla="*/ 189175 h 693081"/>
                            <a:gd name="csX4009" fmla="*/ 457319 w 1619476"/>
                            <a:gd name="csY4009" fmla="*/ 191359 h 693081"/>
                            <a:gd name="csX4010" fmla="*/ 454818 w 1619476"/>
                            <a:gd name="csY4010" fmla="*/ 191155 h 693081"/>
                            <a:gd name="csX4011" fmla="*/ 453269 w 1619476"/>
                            <a:gd name="csY4011" fmla="*/ 194177 h 693081"/>
                            <a:gd name="csX4012" fmla="*/ 453676 w 1619476"/>
                            <a:gd name="csY4012" fmla="*/ 195726 h 693081"/>
                            <a:gd name="csX4013" fmla="*/ 265814 w 1619476"/>
                            <a:gd name="csY4013" fmla="*/ 195726 h 693081"/>
                            <a:gd name="csX4014" fmla="*/ 266221 w 1619476"/>
                            <a:gd name="csY4014" fmla="*/ 194190 h 693081"/>
                            <a:gd name="csX4015" fmla="*/ 264659 w 1619476"/>
                            <a:gd name="csY4015" fmla="*/ 191156 h 693081"/>
                            <a:gd name="csX4016" fmla="*/ 262145 w 1619476"/>
                            <a:gd name="csY4016" fmla="*/ 191359 h 693081"/>
                            <a:gd name="csX4017" fmla="*/ 262247 w 1619476"/>
                            <a:gd name="csY4017" fmla="*/ 189175 h 693081"/>
                            <a:gd name="csX4018" fmla="*/ 258603 w 1619476"/>
                            <a:gd name="csY4018" fmla="*/ 186052 h 693081"/>
                            <a:gd name="csX4019" fmla="*/ 257143 w 1619476"/>
                            <a:gd name="csY4019" fmla="*/ 186788 h 693081"/>
                            <a:gd name="csX4020" fmla="*/ 255569 w 1619476"/>
                            <a:gd name="csY4020" fmla="*/ 183957 h 693081"/>
                            <a:gd name="csX4021" fmla="*/ 249322 w 1619476"/>
                            <a:gd name="csY4021" fmla="*/ 184274 h 693081"/>
                            <a:gd name="csX4022" fmla="*/ 247964 w 1619476"/>
                            <a:gd name="csY4022" fmla="*/ 186052 h 693081"/>
                            <a:gd name="csX4023" fmla="*/ 246936 w 1619476"/>
                            <a:gd name="csY4023" fmla="*/ 185214 h 693081"/>
                            <a:gd name="csX4024" fmla="*/ 241299 w 1619476"/>
                            <a:gd name="csY4024" fmla="*/ 187931 h 693081"/>
                            <a:gd name="csX4025" fmla="*/ 240981 w 1619476"/>
                            <a:gd name="csY4025" fmla="*/ 190851 h 693081"/>
                            <a:gd name="csX4026" fmla="*/ 238899 w 1619476"/>
                            <a:gd name="csY4026" fmla="*/ 191892 h 693081"/>
                            <a:gd name="csX4027" fmla="*/ 237439 w 1619476"/>
                            <a:gd name="csY4027" fmla="*/ 193771 h 693081"/>
                            <a:gd name="csX4028" fmla="*/ 235039 w 1619476"/>
                            <a:gd name="csY4028" fmla="*/ 195434 h 693081"/>
                            <a:gd name="csX4029" fmla="*/ 233262 w 1619476"/>
                            <a:gd name="csY4029" fmla="*/ 197313 h 693081"/>
                            <a:gd name="csX4030" fmla="*/ 230977 w 1619476"/>
                            <a:gd name="csY4030" fmla="*/ 200131 h 693081"/>
                            <a:gd name="csX4031" fmla="*/ 226495 w 1619476"/>
                            <a:gd name="csY4031" fmla="*/ 202416 h 693081"/>
                            <a:gd name="csX4032" fmla="*/ 221480 w 1619476"/>
                            <a:gd name="csY4032" fmla="*/ 204194 h 693081"/>
                            <a:gd name="csX4033" fmla="*/ 220757 w 1619476"/>
                            <a:gd name="csY4033" fmla="*/ 201909 h 693081"/>
                            <a:gd name="csX4034" fmla="*/ 218573 w 1619476"/>
                            <a:gd name="csY4034" fmla="*/ 195015 h 693081"/>
                            <a:gd name="csX4035" fmla="*/ 224413 w 1619476"/>
                            <a:gd name="csY4035" fmla="*/ 179170 h 693081"/>
                            <a:gd name="csX4036" fmla="*/ 255264 w 1619476"/>
                            <a:gd name="csY4036" fmla="*/ 159467 h 693081"/>
                            <a:gd name="csX4037" fmla="*/ 266322 w 1619476"/>
                            <a:gd name="csY4037" fmla="*/ 153627 h 693081"/>
                            <a:gd name="csX4038" fmla="*/ 269547 w 1619476"/>
                            <a:gd name="csY4038" fmla="*/ 144244 h 693081"/>
                            <a:gd name="csX4039" fmla="*/ 258501 w 1619476"/>
                            <a:gd name="csY4039" fmla="*/ 144867 h 693081"/>
                            <a:gd name="csX4040" fmla="*/ 206474 w 1619476"/>
                            <a:gd name="csY4040" fmla="*/ 169369 h 693081"/>
                            <a:gd name="csX4041" fmla="*/ 199174 w 1619476"/>
                            <a:gd name="csY4041" fmla="*/ 181151 h 693081"/>
                            <a:gd name="csX4042" fmla="*/ 198551 w 1619476"/>
                            <a:gd name="csY4042" fmla="*/ 184490 h 693081"/>
                            <a:gd name="csX4043" fmla="*/ 196152 w 1619476"/>
                            <a:gd name="csY4043" fmla="*/ 179996 h 693081"/>
                            <a:gd name="csX4044" fmla="*/ 193232 w 1619476"/>
                            <a:gd name="csY4044" fmla="*/ 175628 h 693081"/>
                            <a:gd name="csX4045" fmla="*/ 185932 w 1619476"/>
                            <a:gd name="csY4045" fmla="*/ 168214 h 693081"/>
                            <a:gd name="csX4046" fmla="*/ 181653 w 1619476"/>
                            <a:gd name="csY4046" fmla="*/ 159670 h 693081"/>
                            <a:gd name="csX4047" fmla="*/ 177895 w 1619476"/>
                            <a:gd name="csY4047" fmla="*/ 149132 h 693081"/>
                            <a:gd name="csX4048" fmla="*/ 177895 w 1619476"/>
                            <a:gd name="csY4048" fmla="*/ 145489 h 693081"/>
                            <a:gd name="csX4049" fmla="*/ 180092 w 1619476"/>
                            <a:gd name="csY4049" fmla="*/ 146009 h 693081"/>
                            <a:gd name="csX4050" fmla="*/ 183748 w 1619476"/>
                            <a:gd name="csY4050" fmla="*/ 145603 h 693081"/>
                            <a:gd name="csX4051" fmla="*/ 186554 w 1619476"/>
                            <a:gd name="csY4051" fmla="*/ 144346 h 693081"/>
                            <a:gd name="csX4052" fmla="*/ 188331 w 1619476"/>
                            <a:gd name="csY4052" fmla="*/ 144867 h 693081"/>
                            <a:gd name="csX4053" fmla="*/ 195111 w 1619476"/>
                            <a:gd name="csY4053" fmla="*/ 136424 h 693081"/>
                            <a:gd name="csX4054" fmla="*/ 194489 w 1619476"/>
                            <a:gd name="csY4054" fmla="*/ 132463 h 693081"/>
                            <a:gd name="csX4055" fmla="*/ 194692 w 1619476"/>
                            <a:gd name="csY4055" fmla="*/ 131307 h 693081"/>
                            <a:gd name="csX4056" fmla="*/ 191251 w 1619476"/>
                            <a:gd name="csY4056" fmla="*/ 128489 h 693081"/>
                            <a:gd name="csX4057" fmla="*/ 183634 w 1619476"/>
                            <a:gd name="csY4057" fmla="*/ 119945 h 693081"/>
                            <a:gd name="csX4058" fmla="*/ 182085 w 1619476"/>
                            <a:gd name="csY4058" fmla="*/ 116720 h 693081"/>
                            <a:gd name="csX4059" fmla="*/ 184154 w 1619476"/>
                            <a:gd name="csY4059" fmla="*/ 115260 h 693081"/>
                            <a:gd name="csX4060" fmla="*/ 182174 w 1619476"/>
                            <a:gd name="csY4060" fmla="*/ 114943 h 693081"/>
                            <a:gd name="csX4061" fmla="*/ 182085 w 1619476"/>
                            <a:gd name="csY4061" fmla="*/ 113686 h 693081"/>
                            <a:gd name="csX4062" fmla="*/ 178428 w 1619476"/>
                            <a:gd name="csY4062" fmla="*/ 109623 h 693081"/>
                            <a:gd name="csX4063" fmla="*/ 176029 w 1619476"/>
                            <a:gd name="csY4063" fmla="*/ 109623 h 693081"/>
                            <a:gd name="csX4064" fmla="*/ 173934 w 1619476"/>
                            <a:gd name="csY4064" fmla="*/ 107440 h 693081"/>
                            <a:gd name="csX4065" fmla="*/ 173934 w 1619476"/>
                            <a:gd name="csY4065" fmla="*/ 101181 h 693081"/>
                            <a:gd name="csX4066" fmla="*/ 176955 w 1619476"/>
                            <a:gd name="csY4066" fmla="*/ 85019 h 693081"/>
                            <a:gd name="csX4067" fmla="*/ 172474 w 1619476"/>
                            <a:gd name="csY4067" fmla="*/ 76360 h 693081"/>
                            <a:gd name="csX4068" fmla="*/ 170709 w 1619476"/>
                            <a:gd name="csY4068" fmla="*/ 76144 h 693081"/>
                            <a:gd name="csX4069" fmla="*/ 170595 w 1619476"/>
                            <a:gd name="csY4069" fmla="*/ 76259 h 693081"/>
                            <a:gd name="csX4070" fmla="*/ 168208 w 1619476"/>
                            <a:gd name="csY4070" fmla="*/ 81375 h 693081"/>
                            <a:gd name="csX4071" fmla="*/ 158089 w 1619476"/>
                            <a:gd name="csY4071" fmla="*/ 100876 h 693081"/>
                            <a:gd name="csX4072" fmla="*/ 155068 w 1619476"/>
                            <a:gd name="csY4072" fmla="*/ 102425 h 693081"/>
                            <a:gd name="csX4073" fmla="*/ 154649 w 1619476"/>
                            <a:gd name="csY4073" fmla="*/ 101079 h 693081"/>
                            <a:gd name="csX4074" fmla="*/ 152884 w 1619476"/>
                            <a:gd name="csY4074" fmla="*/ 91583 h 693081"/>
                            <a:gd name="csX4075" fmla="*/ 144022 w 1619476"/>
                            <a:gd name="csY4075" fmla="*/ 79814 h 693081"/>
                            <a:gd name="csX4076" fmla="*/ 142765 w 1619476"/>
                            <a:gd name="csY4076" fmla="*/ 78138 h 693081"/>
                            <a:gd name="csX4077" fmla="*/ 138906 w 1619476"/>
                            <a:gd name="csY4077" fmla="*/ 80017 h 693081"/>
                            <a:gd name="csX4078" fmla="*/ 136506 w 1619476"/>
                            <a:gd name="csY4078" fmla="*/ 95023 h 693081"/>
                            <a:gd name="csX4079" fmla="*/ 139528 w 1619476"/>
                            <a:gd name="csY4079" fmla="*/ 105878 h 693081"/>
                            <a:gd name="csX4080" fmla="*/ 142143 w 1619476"/>
                            <a:gd name="csY4080" fmla="*/ 110042 h 693081"/>
                            <a:gd name="csX4081" fmla="*/ 141610 w 1619476"/>
                            <a:gd name="csY4081" fmla="*/ 111299 h 693081"/>
                            <a:gd name="csX4082" fmla="*/ 142232 w 1619476"/>
                            <a:gd name="csY4082" fmla="*/ 127651 h 693081"/>
                            <a:gd name="csX4083" fmla="*/ 143908 w 1619476"/>
                            <a:gd name="csY4083" fmla="*/ 136310 h 693081"/>
                            <a:gd name="csX4084" fmla="*/ 145901 w 1619476"/>
                            <a:gd name="csY4084" fmla="*/ 144460 h 693081"/>
                            <a:gd name="csX4085" fmla="*/ 145901 w 1619476"/>
                            <a:gd name="csY4085" fmla="*/ 148510 h 693081"/>
                            <a:gd name="csX4086" fmla="*/ 147463 w 1619476"/>
                            <a:gd name="csY4086" fmla="*/ 161231 h 693081"/>
                            <a:gd name="csX4087" fmla="*/ 146523 w 1619476"/>
                            <a:gd name="csY4087" fmla="*/ 173229 h 693081"/>
                            <a:gd name="csX4088" fmla="*/ 143286 w 1619476"/>
                            <a:gd name="csY4088" fmla="*/ 196691 h 693081"/>
                            <a:gd name="csX4089" fmla="*/ 144124 w 1619476"/>
                            <a:gd name="csY4089" fmla="*/ 214719 h 693081"/>
                            <a:gd name="csX4090" fmla="*/ 144644 w 1619476"/>
                            <a:gd name="csY4090" fmla="*/ 222755 h 693081"/>
                            <a:gd name="csX4091" fmla="*/ 140886 w 1619476"/>
                            <a:gd name="csY4091" fmla="*/ 235882 h 693081"/>
                            <a:gd name="csX4092" fmla="*/ 132761 w 1619476"/>
                            <a:gd name="csY4092" fmla="*/ 261325 h 693081"/>
                            <a:gd name="csX4093" fmla="*/ 128063 w 1619476"/>
                            <a:gd name="csY4093" fmla="*/ 273728 h 693081"/>
                            <a:gd name="csX4094" fmla="*/ 120027 w 1619476"/>
                            <a:gd name="csY4094" fmla="*/ 298549 h 693081"/>
                            <a:gd name="csX4095" fmla="*/ 112422 w 1619476"/>
                            <a:gd name="csY4095" fmla="*/ 323051 h 693081"/>
                            <a:gd name="csX4096" fmla="*/ 111064 w 1619476"/>
                            <a:gd name="csY4096" fmla="*/ 330872 h 693081"/>
                            <a:gd name="csX4097" fmla="*/ 110023 w 1619476"/>
                            <a:gd name="csY4097" fmla="*/ 341092 h 693081"/>
                            <a:gd name="csX4098" fmla="*/ 110442 w 1619476"/>
                            <a:gd name="csY4098" fmla="*/ 361939 h 693081"/>
                            <a:gd name="csX4099" fmla="*/ 112003 w 1619476"/>
                            <a:gd name="csY4099" fmla="*/ 373314 h 693081"/>
                            <a:gd name="csX4100" fmla="*/ 113463 w 1619476"/>
                            <a:gd name="csY4100" fmla="*/ 405320 h 693081"/>
                            <a:gd name="csX4101" fmla="*/ 113146 w 1619476"/>
                            <a:gd name="csY4101" fmla="*/ 415121 h 693081"/>
                            <a:gd name="csX4102" fmla="*/ 113057 w 1619476"/>
                            <a:gd name="csY4102" fmla="*/ 418143 h 693081"/>
                            <a:gd name="csX4103" fmla="*/ 113044 w 1619476"/>
                            <a:gd name="csY4103" fmla="*/ 420022 h 693081"/>
                            <a:gd name="csX4104" fmla="*/ 113146 w 1619476"/>
                            <a:gd name="csY4104" fmla="*/ 424287 h 693081"/>
                            <a:gd name="csX4105" fmla="*/ 112740 w 1619476"/>
                            <a:gd name="csY4105" fmla="*/ 446924 h 693081"/>
                            <a:gd name="csX4106" fmla="*/ 111280 w 1619476"/>
                            <a:gd name="csY4106" fmla="*/ 457550 h 693081"/>
                            <a:gd name="csX4107" fmla="*/ 106176 w 1619476"/>
                            <a:gd name="csY4107" fmla="*/ 475070 h 693081"/>
                            <a:gd name="csX4108" fmla="*/ 66552 w 1619476"/>
                            <a:gd name="csY4108" fmla="*/ 493225 h 693081"/>
                            <a:gd name="csX4109" fmla="*/ 58934 w 1619476"/>
                            <a:gd name="csY4109" fmla="*/ 493835 h 693081"/>
                            <a:gd name="csX4110" fmla="*/ 34749 w 1619476"/>
                            <a:gd name="csY4110" fmla="*/ 495092 h 693081"/>
                            <a:gd name="csX4111" fmla="*/ 15032 w 1619476"/>
                            <a:gd name="csY4111" fmla="*/ 498215 h 693081"/>
                            <a:gd name="csX4112" fmla="*/ 9205 w 1619476"/>
                            <a:gd name="csY4112" fmla="*/ 500309 h 693081"/>
                            <a:gd name="csX4113" fmla="*/ 15451 w 1619476"/>
                            <a:gd name="csY4113" fmla="*/ 504689 h 693081"/>
                            <a:gd name="csX4114" fmla="*/ 460747 w 1619476"/>
                            <a:gd name="csY4114" fmla="*/ 476023 h 693081"/>
                            <a:gd name="csX4115" fmla="*/ 453422 w 1619476"/>
                            <a:gd name="csY4115" fmla="*/ 480530 h 693081"/>
                            <a:gd name="csX4116" fmla="*/ 450832 w 1619476"/>
                            <a:gd name="csY4116" fmla="*/ 482332 h 693081"/>
                            <a:gd name="csX4117" fmla="*/ 438974 w 1619476"/>
                            <a:gd name="csY4117" fmla="*/ 485735 h 693081"/>
                            <a:gd name="csX4118" fmla="*/ 370390 w 1619476"/>
                            <a:gd name="csY4118" fmla="*/ 507203 h 693081"/>
                            <a:gd name="csX4119" fmla="*/ 360945 w 1619476"/>
                            <a:gd name="csY4119" fmla="*/ 508346 h 693081"/>
                            <a:gd name="csX4120" fmla="*/ 413353 w 1619476"/>
                            <a:gd name="csY4120" fmla="*/ 477216 h 693081"/>
                            <a:gd name="csX4121" fmla="*/ 426582 w 1619476"/>
                            <a:gd name="csY4121" fmla="*/ 477013 h 693081"/>
                            <a:gd name="csX4122" fmla="*/ 433438 w 1619476"/>
                            <a:gd name="csY4122" fmla="*/ 476810 h 693081"/>
                            <a:gd name="csX4123" fmla="*/ 460747 w 1619476"/>
                            <a:gd name="csY4123" fmla="*/ 476022 h 693081"/>
                            <a:gd name="csX4124" fmla="*/ 719413 w 1619476"/>
                            <a:gd name="csY4124" fmla="*/ 506200 h 693081"/>
                            <a:gd name="csX4125" fmla="*/ 717293 w 1619476"/>
                            <a:gd name="csY4125" fmla="*/ 509209 h 693081"/>
                            <a:gd name="csX4126" fmla="*/ 587109 w 1619476"/>
                            <a:gd name="csY4126" fmla="*/ 519734 h 693081"/>
                            <a:gd name="csX4127" fmla="*/ 519161 w 1619476"/>
                            <a:gd name="csY4127" fmla="*/ 523251 h 693081"/>
                            <a:gd name="csX4128" fmla="*/ 473798 w 1619476"/>
                            <a:gd name="csY4128" fmla="*/ 525054 h 693081"/>
                            <a:gd name="csX4129" fmla="*/ 402676 w 1619476"/>
                            <a:gd name="csY4129" fmla="*/ 524635 h 693081"/>
                            <a:gd name="csX4130" fmla="*/ 359789 w 1619476"/>
                            <a:gd name="csY4130" fmla="*/ 524622 h 693081"/>
                            <a:gd name="csX4131" fmla="*/ 359777 w 1619476"/>
                            <a:gd name="csY4131" fmla="*/ 524597 h 693081"/>
                            <a:gd name="csX4132" fmla="*/ 359777 w 1619476"/>
                            <a:gd name="csY4132" fmla="*/ 524635 h 693081"/>
                            <a:gd name="csX4133" fmla="*/ 316890 w 1619476"/>
                            <a:gd name="csY4133" fmla="*/ 524635 h 693081"/>
                            <a:gd name="csX4134" fmla="*/ 245767 w 1619476"/>
                            <a:gd name="csY4134" fmla="*/ 525054 h 693081"/>
                            <a:gd name="csX4135" fmla="*/ 200392 w 1619476"/>
                            <a:gd name="csY4135" fmla="*/ 523251 h 693081"/>
                            <a:gd name="csX4136" fmla="*/ 132469 w 1619476"/>
                            <a:gd name="csY4136" fmla="*/ 519734 h 693081"/>
                            <a:gd name="csX4137" fmla="*/ 2273 w 1619476"/>
                            <a:gd name="csY4137" fmla="*/ 509209 h 693081"/>
                            <a:gd name="csX4138" fmla="*/ 165 w 1619476"/>
                            <a:gd name="csY4138" fmla="*/ 506200 h 693081"/>
                            <a:gd name="csX4139" fmla="*/ 2298 w 1619476"/>
                            <a:gd name="csY4139" fmla="*/ 503179 h 693081"/>
                            <a:gd name="csX4140" fmla="*/ 8760 w 1619476"/>
                            <a:gd name="csY4140" fmla="*/ 500360 h 693081"/>
                            <a:gd name="csX4141" fmla="*/ 9281 w 1619476"/>
                            <a:gd name="csY4141" fmla="*/ 503458 h 693081"/>
                            <a:gd name="csX4142" fmla="*/ 9332 w 1619476"/>
                            <a:gd name="csY4142" fmla="*/ 503509 h 693081"/>
                            <a:gd name="csX4143" fmla="*/ 8925 w 1619476"/>
                            <a:gd name="csY4143" fmla="*/ 504512 h 693081"/>
                            <a:gd name="csX4144" fmla="*/ 11668 w 1619476"/>
                            <a:gd name="csY4144" fmla="*/ 506378 h 693081"/>
                            <a:gd name="csX4145" fmla="*/ 10449 w 1619476"/>
                            <a:gd name="csY4145" fmla="*/ 506404 h 693081"/>
                            <a:gd name="csX4146" fmla="*/ 12239 w 1619476"/>
                            <a:gd name="csY4146" fmla="*/ 506607 h 693081"/>
                            <a:gd name="csX4147" fmla="*/ 25709 w 1619476"/>
                            <a:gd name="csY4147" fmla="*/ 507572 h 693081"/>
                            <a:gd name="csX4148" fmla="*/ 30775 w 1619476"/>
                            <a:gd name="csY4148" fmla="*/ 507178 h 693081"/>
                            <a:gd name="csX4149" fmla="*/ 58985 w 1619476"/>
                            <a:gd name="csY4149" fmla="*/ 507495 h 693081"/>
                            <a:gd name="csX4150" fmla="*/ 107268 w 1619476"/>
                            <a:gd name="csY4150" fmla="*/ 509806 h 693081"/>
                            <a:gd name="csX4151" fmla="*/ 108855 w 1619476"/>
                            <a:gd name="csY4151" fmla="*/ 507495 h 693081"/>
                            <a:gd name="csX4152" fmla="*/ 114796 w 1619476"/>
                            <a:gd name="csY4152" fmla="*/ 507902 h 693081"/>
                            <a:gd name="csX4153" fmla="*/ 134843 w 1619476"/>
                            <a:gd name="csY4153" fmla="*/ 510111 h 693081"/>
                            <a:gd name="csX4154" fmla="*/ 133256 w 1619476"/>
                            <a:gd name="csY4154" fmla="*/ 508714 h 693081"/>
                            <a:gd name="csX4155" fmla="*/ 138525 w 1619476"/>
                            <a:gd name="csY4155" fmla="*/ 507495 h 693081"/>
                            <a:gd name="csX4156" fmla="*/ 158191 w 1619476"/>
                            <a:gd name="csY4156" fmla="*/ 510504 h 693081"/>
                            <a:gd name="csX4157" fmla="*/ 167815 w 1619476"/>
                            <a:gd name="csY4157" fmla="*/ 509806 h 693081"/>
                            <a:gd name="csX4158" fmla="*/ 177044 w 1619476"/>
                            <a:gd name="csY4158" fmla="*/ 509806 h 693081"/>
                            <a:gd name="csX4159" fmla="*/ 179431 w 1619476"/>
                            <a:gd name="csY4159" fmla="*/ 509806 h 693081"/>
                            <a:gd name="csX4160" fmla="*/ 181666 w 1619476"/>
                            <a:gd name="csY4160" fmla="*/ 508410 h 693081"/>
                            <a:gd name="csX4161" fmla="*/ 185627 w 1619476"/>
                            <a:gd name="csY4161" fmla="*/ 508410 h 693081"/>
                            <a:gd name="csX4162" fmla="*/ 212669 w 1619476"/>
                            <a:gd name="csY4162" fmla="*/ 509514 h 693081"/>
                            <a:gd name="csX4163" fmla="*/ 259098 w 1619476"/>
                            <a:gd name="csY4163" fmla="*/ 509108 h 693081"/>
                            <a:gd name="csX4164" fmla="*/ 274130 w 1619476"/>
                            <a:gd name="csY4164" fmla="*/ 508714 h 693081"/>
                            <a:gd name="csX4165" fmla="*/ 302353 w 1619476"/>
                            <a:gd name="csY4165" fmla="*/ 512713 h 693081"/>
                            <a:gd name="csX4166" fmla="*/ 301693 w 1619476"/>
                            <a:gd name="csY4166" fmla="*/ 512015 h 693081"/>
                            <a:gd name="csX4167" fmla="*/ 298659 w 1619476"/>
                            <a:gd name="csY4167" fmla="*/ 509514 h 693081"/>
                            <a:gd name="csX4168" fmla="*/ 341799 w 1619476"/>
                            <a:gd name="csY4168" fmla="*/ 514224 h 693081"/>
                            <a:gd name="csX4169" fmla="*/ 359700 w 1619476"/>
                            <a:gd name="csY4169" fmla="*/ 516281 h 693081"/>
                            <a:gd name="csX4170" fmla="*/ 377767 w 1619476"/>
                            <a:gd name="csY4170" fmla="*/ 514224 h 693081"/>
                            <a:gd name="csX4171" fmla="*/ 420895 w 1619476"/>
                            <a:gd name="csY4171" fmla="*/ 509514 h 693081"/>
                            <a:gd name="csX4172" fmla="*/ 417873 w 1619476"/>
                            <a:gd name="csY4172" fmla="*/ 512015 h 693081"/>
                            <a:gd name="csX4173" fmla="*/ 417213 w 1619476"/>
                            <a:gd name="csY4173" fmla="*/ 512713 h 693081"/>
                            <a:gd name="csX4174" fmla="*/ 445436 w 1619476"/>
                            <a:gd name="csY4174" fmla="*/ 508714 h 693081"/>
                            <a:gd name="csX4175" fmla="*/ 460468 w 1619476"/>
                            <a:gd name="csY4175" fmla="*/ 509108 h 693081"/>
                            <a:gd name="csX4176" fmla="*/ 506909 w 1619476"/>
                            <a:gd name="csY4176" fmla="*/ 509514 h 693081"/>
                            <a:gd name="csX4177" fmla="*/ 533952 w 1619476"/>
                            <a:gd name="csY4177" fmla="*/ 508410 h 693081"/>
                            <a:gd name="csX4178" fmla="*/ 537900 w 1619476"/>
                            <a:gd name="csY4178" fmla="*/ 508410 h 693081"/>
                            <a:gd name="csX4179" fmla="*/ 540147 w 1619476"/>
                            <a:gd name="csY4179" fmla="*/ 509806 h 693081"/>
                            <a:gd name="csX4180" fmla="*/ 542522 w 1619476"/>
                            <a:gd name="csY4180" fmla="*/ 509806 h 693081"/>
                            <a:gd name="csX4181" fmla="*/ 551751 w 1619476"/>
                            <a:gd name="csY4181" fmla="*/ 509806 h 693081"/>
                            <a:gd name="csX4182" fmla="*/ 561388 w 1619476"/>
                            <a:gd name="csY4182" fmla="*/ 510504 h 693081"/>
                            <a:gd name="csX4183" fmla="*/ 581041 w 1619476"/>
                            <a:gd name="csY4183" fmla="*/ 507495 h 693081"/>
                            <a:gd name="csX4184" fmla="*/ 586310 w 1619476"/>
                            <a:gd name="csY4184" fmla="*/ 508714 h 693081"/>
                            <a:gd name="csX4185" fmla="*/ 584735 w 1619476"/>
                            <a:gd name="csY4185" fmla="*/ 510111 h 693081"/>
                            <a:gd name="csX4186" fmla="*/ 604782 w 1619476"/>
                            <a:gd name="csY4186" fmla="*/ 507902 h 693081"/>
                            <a:gd name="csX4187" fmla="*/ 610724 w 1619476"/>
                            <a:gd name="csY4187" fmla="*/ 507495 h 693081"/>
                            <a:gd name="csX4188" fmla="*/ 612298 w 1619476"/>
                            <a:gd name="csY4188" fmla="*/ 509806 h 693081"/>
                            <a:gd name="csX4189" fmla="*/ 660568 w 1619476"/>
                            <a:gd name="csY4189" fmla="*/ 507495 h 693081"/>
                            <a:gd name="csX4190" fmla="*/ 688804 w 1619476"/>
                            <a:gd name="csY4190" fmla="*/ 507178 h 693081"/>
                            <a:gd name="csX4191" fmla="*/ 693857 w 1619476"/>
                            <a:gd name="csY4191" fmla="*/ 507572 h 693081"/>
                            <a:gd name="csX4192" fmla="*/ 707340 w 1619476"/>
                            <a:gd name="csY4192" fmla="*/ 506607 h 693081"/>
                            <a:gd name="csX4193" fmla="*/ 709130 w 1619476"/>
                            <a:gd name="csY4193" fmla="*/ 506404 h 693081"/>
                            <a:gd name="csX4194" fmla="*/ 707898 w 1619476"/>
                            <a:gd name="csY4194" fmla="*/ 506378 h 693081"/>
                            <a:gd name="csX4195" fmla="*/ 710641 w 1619476"/>
                            <a:gd name="csY4195" fmla="*/ 504512 h 693081"/>
                            <a:gd name="csX4196" fmla="*/ 710234 w 1619476"/>
                            <a:gd name="csY4196" fmla="*/ 503509 h 693081"/>
                            <a:gd name="csX4197" fmla="*/ 710285 w 1619476"/>
                            <a:gd name="csY4197" fmla="*/ 503458 h 693081"/>
                            <a:gd name="csX4198" fmla="*/ 710806 w 1619476"/>
                            <a:gd name="csY4198" fmla="*/ 500360 h 693081"/>
                            <a:gd name="csX4199" fmla="*/ 717281 w 1619476"/>
                            <a:gd name="csY4199" fmla="*/ 503179 h 693081"/>
                            <a:gd name="csX4200" fmla="*/ 719414 w 1619476"/>
                            <a:gd name="csY4200" fmla="*/ 506200 h 693081"/>
                            <a:gd name="csX4201" fmla="*/ 306225 w 1619476"/>
                            <a:gd name="csY4201" fmla="*/ 477216 h 693081"/>
                            <a:gd name="csX4202" fmla="*/ 358634 w 1619476"/>
                            <a:gd name="csY4202" fmla="*/ 508346 h 693081"/>
                            <a:gd name="csX4203" fmla="*/ 349188 w 1619476"/>
                            <a:gd name="csY4203" fmla="*/ 507203 h 693081"/>
                            <a:gd name="csX4204" fmla="*/ 280605 w 1619476"/>
                            <a:gd name="csY4204" fmla="*/ 485735 h 693081"/>
                            <a:gd name="csX4205" fmla="*/ 268734 w 1619476"/>
                            <a:gd name="csY4205" fmla="*/ 482332 h 693081"/>
                            <a:gd name="csX4206" fmla="*/ 266144 w 1619476"/>
                            <a:gd name="csY4206" fmla="*/ 480530 h 693081"/>
                            <a:gd name="csX4207" fmla="*/ 258819 w 1619476"/>
                            <a:gd name="csY4207" fmla="*/ 476023 h 693081"/>
                            <a:gd name="csX4208" fmla="*/ 286140 w 1619476"/>
                            <a:gd name="csY4208" fmla="*/ 476797 h 693081"/>
                            <a:gd name="csX4209" fmla="*/ 292996 w 1619476"/>
                            <a:gd name="csY4209" fmla="*/ 477000 h 693081"/>
                            <a:gd name="csX4210" fmla="*/ 306225 w 1619476"/>
                            <a:gd name="csY4210" fmla="*/ 477216 h 693081"/>
                            <a:gd name="csX4211" fmla="*/ 688804 w 1619476"/>
                            <a:gd name="csY4211" fmla="*/ 673797 h 693081"/>
                            <a:gd name="csX4212" fmla="*/ 695152 w 1619476"/>
                            <a:gd name="csY4212" fmla="*/ 656429 h 693081"/>
                            <a:gd name="csX4213" fmla="*/ 701614 w 1619476"/>
                            <a:gd name="csY4213" fmla="*/ 673797 h 693081"/>
                            <a:gd name="csX4214" fmla="*/ 688804 w 1619476"/>
                            <a:gd name="csY4214" fmla="*/ 673797 h 693081"/>
                            <a:gd name="csX4215" fmla="*/ 690251 w 1619476"/>
                            <a:gd name="csY4215" fmla="*/ 645498 h 693081"/>
                            <a:gd name="csX4216" fmla="*/ 672007 w 1619476"/>
                            <a:gd name="csY4216" fmla="*/ 692282 h 693081"/>
                            <a:gd name="csX4217" fmla="*/ 682075 w 1619476"/>
                            <a:gd name="csY4217" fmla="*/ 692282 h 693081"/>
                            <a:gd name="csX4218" fmla="*/ 685934 w 1619476"/>
                            <a:gd name="csY4218" fmla="*/ 681706 h 693081"/>
                            <a:gd name="csX4219" fmla="*/ 704635 w 1619476"/>
                            <a:gd name="csY4219" fmla="*/ 681706 h 693081"/>
                            <a:gd name="csX4220" fmla="*/ 708673 w 1619476"/>
                            <a:gd name="csY4220" fmla="*/ 692282 h 693081"/>
                            <a:gd name="csX4221" fmla="*/ 718995 w 1619476"/>
                            <a:gd name="csY4221" fmla="*/ 692282 h 693081"/>
                            <a:gd name="csX4222" fmla="*/ 700255 w 1619476"/>
                            <a:gd name="csY4222" fmla="*/ 645498 h 693081"/>
                            <a:gd name="csX4223" fmla="*/ 690251 w 1619476"/>
                            <a:gd name="csY4223" fmla="*/ 645498 h 693081"/>
                            <a:gd name="csX4224" fmla="*/ 658143 w 1619476"/>
                            <a:gd name="csY4224" fmla="*/ 645498 h 693081"/>
                            <a:gd name="csX4225" fmla="*/ 667551 w 1619476"/>
                            <a:gd name="csY4225" fmla="*/ 645498 h 693081"/>
                            <a:gd name="csX4226" fmla="*/ 667551 w 1619476"/>
                            <a:gd name="csY4226" fmla="*/ 692295 h 693081"/>
                            <a:gd name="csX4227" fmla="*/ 658143 w 1619476"/>
                            <a:gd name="csY4227" fmla="*/ 692295 h 693081"/>
                            <a:gd name="csX4228" fmla="*/ 658143 w 1619476"/>
                            <a:gd name="csY4228" fmla="*/ 645498 h 693081"/>
                            <a:gd name="csX4229" fmla="*/ 658143 w 1619476"/>
                            <a:gd name="csY4229" fmla="*/ 645498 h 693081"/>
                            <a:gd name="csX4230" fmla="*/ 628155 w 1619476"/>
                            <a:gd name="csY4230" fmla="*/ 684398 h 693081"/>
                            <a:gd name="csX4231" fmla="*/ 651693 w 1619476"/>
                            <a:gd name="csY4231" fmla="*/ 684398 h 693081"/>
                            <a:gd name="csX4232" fmla="*/ 651693 w 1619476"/>
                            <a:gd name="csY4232" fmla="*/ 692295 h 693081"/>
                            <a:gd name="csX4233" fmla="*/ 618748 w 1619476"/>
                            <a:gd name="csY4233" fmla="*/ 692295 h 693081"/>
                            <a:gd name="csX4234" fmla="*/ 618748 w 1619476"/>
                            <a:gd name="csY4234" fmla="*/ 645498 h 693081"/>
                            <a:gd name="csX4235" fmla="*/ 628155 w 1619476"/>
                            <a:gd name="csY4235" fmla="*/ 645498 h 693081"/>
                            <a:gd name="csX4236" fmla="*/ 628155 w 1619476"/>
                            <a:gd name="csY4236" fmla="*/ 684398 h 693081"/>
                            <a:gd name="csX4237" fmla="*/ 583504 w 1619476"/>
                            <a:gd name="csY4237" fmla="*/ 673797 h 693081"/>
                            <a:gd name="csX4238" fmla="*/ 589852 w 1619476"/>
                            <a:gd name="csY4238" fmla="*/ 656429 h 693081"/>
                            <a:gd name="csX4239" fmla="*/ 596327 w 1619476"/>
                            <a:gd name="csY4239" fmla="*/ 673797 h 693081"/>
                            <a:gd name="csX4240" fmla="*/ 583504 w 1619476"/>
                            <a:gd name="csY4240" fmla="*/ 673797 h 693081"/>
                            <a:gd name="csX4241" fmla="*/ 584951 w 1619476"/>
                            <a:gd name="csY4241" fmla="*/ 645498 h 693081"/>
                            <a:gd name="csX4242" fmla="*/ 566720 w 1619476"/>
                            <a:gd name="csY4242" fmla="*/ 692282 h 693081"/>
                            <a:gd name="csX4243" fmla="*/ 576788 w 1619476"/>
                            <a:gd name="csY4243" fmla="*/ 692282 h 693081"/>
                            <a:gd name="csX4244" fmla="*/ 580635 w 1619476"/>
                            <a:gd name="csY4244" fmla="*/ 681706 h 693081"/>
                            <a:gd name="csX4245" fmla="*/ 599336 w 1619476"/>
                            <a:gd name="csY4245" fmla="*/ 681706 h 693081"/>
                            <a:gd name="csX4246" fmla="*/ 603398 w 1619476"/>
                            <a:gd name="csY4246" fmla="*/ 692282 h 693081"/>
                            <a:gd name="csX4247" fmla="*/ 613720 w 1619476"/>
                            <a:gd name="csY4247" fmla="*/ 692282 h 693081"/>
                            <a:gd name="csX4248" fmla="*/ 594956 w 1619476"/>
                            <a:gd name="csY4248" fmla="*/ 645498 h 693081"/>
                            <a:gd name="csX4249" fmla="*/ 584951 w 1619476"/>
                            <a:gd name="csY4249" fmla="*/ 645498 h 693081"/>
                            <a:gd name="csX4250" fmla="*/ 540769 w 1619476"/>
                            <a:gd name="csY4250" fmla="*/ 665316 h 693081"/>
                            <a:gd name="csX4251" fmla="*/ 533774 w 1619476"/>
                            <a:gd name="csY4251" fmla="*/ 665316 h 693081"/>
                            <a:gd name="csX4252" fmla="*/ 533774 w 1619476"/>
                            <a:gd name="csY4252" fmla="*/ 653407 h 693081"/>
                            <a:gd name="csX4253" fmla="*/ 541163 w 1619476"/>
                            <a:gd name="csY4253" fmla="*/ 653407 h 693081"/>
                            <a:gd name="csX4254" fmla="*/ 550431 w 1619476"/>
                            <a:gd name="csY4254" fmla="*/ 654449 h 693081"/>
                            <a:gd name="csX4255" fmla="*/ 552869 w 1619476"/>
                            <a:gd name="csY4255" fmla="*/ 659222 h 693081"/>
                            <a:gd name="csX4256" fmla="*/ 549263 w 1619476"/>
                            <a:gd name="csY4256" fmla="*/ 664707 h 693081"/>
                            <a:gd name="csX4257" fmla="*/ 540769 w 1619476"/>
                            <a:gd name="csY4257" fmla="*/ 665316 h 693081"/>
                            <a:gd name="csX4258" fmla="*/ 550253 w 1619476"/>
                            <a:gd name="csY4258" fmla="*/ 671702 h 693081"/>
                            <a:gd name="csX4259" fmla="*/ 550253 w 1619476"/>
                            <a:gd name="csY4259" fmla="*/ 671575 h 693081"/>
                            <a:gd name="csX4260" fmla="*/ 555471 w 1619476"/>
                            <a:gd name="csY4260" fmla="*/ 670128 h 693081"/>
                            <a:gd name="csX4261" fmla="*/ 562594 w 1619476"/>
                            <a:gd name="csY4261" fmla="*/ 658651 h 693081"/>
                            <a:gd name="csX4262" fmla="*/ 554951 w 1619476"/>
                            <a:gd name="csY4262" fmla="*/ 646666 h 693081"/>
                            <a:gd name="csX4263" fmla="*/ 544235 w 1619476"/>
                            <a:gd name="csY4263" fmla="*/ 645511 h 693081"/>
                            <a:gd name="csX4264" fmla="*/ 524366 w 1619476"/>
                            <a:gd name="csY4264" fmla="*/ 645511 h 693081"/>
                            <a:gd name="csX4265" fmla="*/ 524366 w 1619476"/>
                            <a:gd name="csY4265" fmla="*/ 692307 h 693081"/>
                            <a:gd name="csX4266" fmla="*/ 533774 w 1619476"/>
                            <a:gd name="csY4266" fmla="*/ 692307 h 693081"/>
                            <a:gd name="csX4267" fmla="*/ 533774 w 1619476"/>
                            <a:gd name="csY4267" fmla="*/ 672743 h 693081"/>
                            <a:gd name="csX4268" fmla="*/ 535666 w 1619476"/>
                            <a:gd name="csY4268" fmla="*/ 672743 h 693081"/>
                            <a:gd name="csX4269" fmla="*/ 548273 w 1619476"/>
                            <a:gd name="csY4269" fmla="*/ 682113 h 693081"/>
                            <a:gd name="csX4270" fmla="*/ 555090 w 1619476"/>
                            <a:gd name="csY4270" fmla="*/ 692307 h 693081"/>
                            <a:gd name="csX4271" fmla="*/ 566390 w 1619476"/>
                            <a:gd name="csY4271" fmla="*/ 692307 h 693081"/>
                            <a:gd name="csX4272" fmla="*/ 560702 w 1619476"/>
                            <a:gd name="csY4272" fmla="*/ 683154 h 693081"/>
                            <a:gd name="csX4273" fmla="*/ 550253 w 1619476"/>
                            <a:gd name="csY4273" fmla="*/ 671702 h 693081"/>
                            <a:gd name="csX4274" fmla="*/ 480972 w 1619476"/>
                            <a:gd name="csY4274" fmla="*/ 645511 h 693081"/>
                            <a:gd name="csX4275" fmla="*/ 518094 w 1619476"/>
                            <a:gd name="csY4275" fmla="*/ 645511 h 693081"/>
                            <a:gd name="csX4276" fmla="*/ 518094 w 1619476"/>
                            <a:gd name="csY4276" fmla="*/ 653408 h 693081"/>
                            <a:gd name="csX4277" fmla="*/ 504243 w 1619476"/>
                            <a:gd name="csY4277" fmla="*/ 653408 h 693081"/>
                            <a:gd name="csX4278" fmla="*/ 504243 w 1619476"/>
                            <a:gd name="csY4278" fmla="*/ 692307 h 693081"/>
                            <a:gd name="csX4279" fmla="*/ 494823 w 1619476"/>
                            <a:gd name="csY4279" fmla="*/ 692307 h 693081"/>
                            <a:gd name="csX4280" fmla="*/ 494823 w 1619476"/>
                            <a:gd name="csY4280" fmla="*/ 653408 h 693081"/>
                            <a:gd name="csX4281" fmla="*/ 480972 w 1619476"/>
                            <a:gd name="csY4281" fmla="*/ 653408 h 693081"/>
                            <a:gd name="csX4282" fmla="*/ 480972 w 1619476"/>
                            <a:gd name="csY4282" fmla="*/ 645511 h 693081"/>
                            <a:gd name="csX4283" fmla="*/ 480972 w 1619476"/>
                            <a:gd name="csY4283" fmla="*/ 645511 h 693081"/>
                            <a:gd name="csX4284" fmla="*/ 476706 w 1619476"/>
                            <a:gd name="csY4284" fmla="*/ 678710 h 693081"/>
                            <a:gd name="csX4285" fmla="*/ 469063 w 1619476"/>
                            <a:gd name="csY4285" fmla="*/ 690987 h 693081"/>
                            <a:gd name="csX4286" fmla="*/ 458018 w 1619476"/>
                            <a:gd name="csY4286" fmla="*/ 693082 h 693081"/>
                            <a:gd name="csX4287" fmla="*/ 438745 w 1619476"/>
                            <a:gd name="csY4287" fmla="*/ 677072 h 693081"/>
                            <a:gd name="csX4288" fmla="*/ 447899 w 1619476"/>
                            <a:gd name="csY4288" fmla="*/ 676222 h 693081"/>
                            <a:gd name="csX4289" fmla="*/ 458094 w 1619476"/>
                            <a:gd name="csY4289" fmla="*/ 685172 h 693081"/>
                            <a:gd name="csX4290" fmla="*/ 467311 w 1619476"/>
                            <a:gd name="csY4290" fmla="*/ 678710 h 693081"/>
                            <a:gd name="csX4291" fmla="*/ 455402 w 1619476"/>
                            <a:gd name="csY4291" fmla="*/ 671842 h 693081"/>
                            <a:gd name="csX4292" fmla="*/ 440446 w 1619476"/>
                            <a:gd name="csY4292" fmla="*/ 657788 h 693081"/>
                            <a:gd name="csX4293" fmla="*/ 457510 w 1619476"/>
                            <a:gd name="csY4293" fmla="*/ 644711 h 693081"/>
                            <a:gd name="csX4294" fmla="*/ 475411 w 1619476"/>
                            <a:gd name="csY4294" fmla="*/ 658905 h 693081"/>
                            <a:gd name="csX4295" fmla="*/ 465940 w 1619476"/>
                            <a:gd name="csY4295" fmla="*/ 659286 h 693081"/>
                            <a:gd name="csX4296" fmla="*/ 457370 w 1619476"/>
                            <a:gd name="csY4296" fmla="*/ 652494 h 693081"/>
                            <a:gd name="csX4297" fmla="*/ 449460 w 1619476"/>
                            <a:gd name="csY4297" fmla="*/ 657127 h 693081"/>
                            <a:gd name="csX4298" fmla="*/ 459922 w 1619476"/>
                            <a:gd name="csY4298" fmla="*/ 663209 h 693081"/>
                            <a:gd name="csX4299" fmla="*/ 476706 w 1619476"/>
                            <a:gd name="csY4299" fmla="*/ 678710 h 693081"/>
                            <a:gd name="csX4300" fmla="*/ 421555 w 1619476"/>
                            <a:gd name="csY4300" fmla="*/ 645498 h 693081"/>
                            <a:gd name="csX4301" fmla="*/ 430975 w 1619476"/>
                            <a:gd name="csY4301" fmla="*/ 645498 h 693081"/>
                            <a:gd name="csX4302" fmla="*/ 430975 w 1619476"/>
                            <a:gd name="csY4302" fmla="*/ 670077 h 693081"/>
                            <a:gd name="csX4303" fmla="*/ 428373 w 1619476"/>
                            <a:gd name="csY4303" fmla="*/ 686620 h 693081"/>
                            <a:gd name="csX4304" fmla="*/ 412795 w 1619476"/>
                            <a:gd name="csY4304" fmla="*/ 693082 h 693081"/>
                            <a:gd name="csX4305" fmla="*/ 393662 w 1619476"/>
                            <a:gd name="csY4305" fmla="*/ 670471 h 693081"/>
                            <a:gd name="csX4306" fmla="*/ 393662 w 1619476"/>
                            <a:gd name="csY4306" fmla="*/ 645498 h 693081"/>
                            <a:gd name="csX4307" fmla="*/ 403070 w 1619476"/>
                            <a:gd name="csY4307" fmla="*/ 645498 h 693081"/>
                            <a:gd name="csX4308" fmla="*/ 403070 w 1619476"/>
                            <a:gd name="csY4308" fmla="*/ 670801 h 693081"/>
                            <a:gd name="csX4309" fmla="*/ 404238 w 1619476"/>
                            <a:gd name="csY4309" fmla="*/ 680856 h 693081"/>
                            <a:gd name="csX4310" fmla="*/ 412541 w 1619476"/>
                            <a:gd name="csY4310" fmla="*/ 684982 h 693081"/>
                            <a:gd name="csX4311" fmla="*/ 421555 w 1619476"/>
                            <a:gd name="csY4311" fmla="*/ 671334 h 693081"/>
                            <a:gd name="csX4312" fmla="*/ 421555 w 1619476"/>
                            <a:gd name="csY4312" fmla="*/ 645498 h 693081"/>
                            <a:gd name="csX4313" fmla="*/ 421555 w 1619476"/>
                            <a:gd name="csY4313" fmla="*/ 645498 h 693081"/>
                            <a:gd name="csX4314" fmla="*/ 361694 w 1619476"/>
                            <a:gd name="csY4314" fmla="*/ 673797 h 693081"/>
                            <a:gd name="csX4315" fmla="*/ 368029 w 1619476"/>
                            <a:gd name="csY4315" fmla="*/ 656429 h 693081"/>
                            <a:gd name="csX4316" fmla="*/ 374491 w 1619476"/>
                            <a:gd name="csY4316" fmla="*/ 673797 h 693081"/>
                            <a:gd name="csX4317" fmla="*/ 361694 w 1619476"/>
                            <a:gd name="csY4317" fmla="*/ 673797 h 693081"/>
                            <a:gd name="csX4318" fmla="*/ 363128 w 1619476"/>
                            <a:gd name="csY4318" fmla="*/ 645498 h 693081"/>
                            <a:gd name="csX4319" fmla="*/ 344897 w 1619476"/>
                            <a:gd name="csY4319" fmla="*/ 692282 h 693081"/>
                            <a:gd name="csX4320" fmla="*/ 354965 w 1619476"/>
                            <a:gd name="csY4320" fmla="*/ 692282 h 693081"/>
                            <a:gd name="csX4321" fmla="*/ 358812 w 1619476"/>
                            <a:gd name="csY4321" fmla="*/ 681706 h 693081"/>
                            <a:gd name="csX4322" fmla="*/ 377513 w 1619476"/>
                            <a:gd name="csY4322" fmla="*/ 681706 h 693081"/>
                            <a:gd name="csX4323" fmla="*/ 381563 w 1619476"/>
                            <a:gd name="csY4323" fmla="*/ 692282 h 693081"/>
                            <a:gd name="csX4324" fmla="*/ 391872 w 1619476"/>
                            <a:gd name="csY4324" fmla="*/ 692282 h 693081"/>
                            <a:gd name="csX4325" fmla="*/ 373120 w 1619476"/>
                            <a:gd name="csY4325" fmla="*/ 645498 h 693081"/>
                            <a:gd name="csX4326" fmla="*/ 363128 w 1619476"/>
                            <a:gd name="csY4326" fmla="*/ 645498 h 693081"/>
                            <a:gd name="csX4327" fmla="*/ 312878 w 1619476"/>
                            <a:gd name="csY4327" fmla="*/ 645498 h 693081"/>
                            <a:gd name="csX4328" fmla="*/ 321638 w 1619476"/>
                            <a:gd name="csY4328" fmla="*/ 645498 h 693081"/>
                            <a:gd name="csX4329" fmla="*/ 321638 w 1619476"/>
                            <a:gd name="csY4329" fmla="*/ 692295 h 693081"/>
                            <a:gd name="csX4330" fmla="*/ 312154 w 1619476"/>
                            <a:gd name="csY4330" fmla="*/ 692295 h 693081"/>
                            <a:gd name="csX4331" fmla="*/ 293453 w 1619476"/>
                            <a:gd name="csY4331" fmla="*/ 661774 h 693081"/>
                            <a:gd name="csX4332" fmla="*/ 293326 w 1619476"/>
                            <a:gd name="csY4332" fmla="*/ 661774 h 693081"/>
                            <a:gd name="csX4333" fmla="*/ 293326 w 1619476"/>
                            <a:gd name="csY4333" fmla="*/ 692295 h 693081"/>
                            <a:gd name="csX4334" fmla="*/ 284566 w 1619476"/>
                            <a:gd name="csY4334" fmla="*/ 692295 h 693081"/>
                            <a:gd name="csX4335" fmla="*/ 284566 w 1619476"/>
                            <a:gd name="csY4335" fmla="*/ 645498 h 693081"/>
                            <a:gd name="csX4336" fmla="*/ 293707 w 1619476"/>
                            <a:gd name="csY4336" fmla="*/ 645498 h 693081"/>
                            <a:gd name="csX4337" fmla="*/ 312726 w 1619476"/>
                            <a:gd name="csY4337" fmla="*/ 676742 h 693081"/>
                            <a:gd name="csX4338" fmla="*/ 312878 w 1619476"/>
                            <a:gd name="csY4338" fmla="*/ 676742 h 693081"/>
                            <a:gd name="csX4339" fmla="*/ 312878 w 1619476"/>
                            <a:gd name="csY4339" fmla="*/ 645498 h 693081"/>
                            <a:gd name="csX4340" fmla="*/ 253588 w 1619476"/>
                            <a:gd name="csY4340" fmla="*/ 665316 h 693081"/>
                            <a:gd name="csX4341" fmla="*/ 246593 w 1619476"/>
                            <a:gd name="csY4341" fmla="*/ 665316 h 693081"/>
                            <a:gd name="csX4342" fmla="*/ 246593 w 1619476"/>
                            <a:gd name="csY4342" fmla="*/ 653407 h 693081"/>
                            <a:gd name="csX4343" fmla="*/ 253982 w 1619476"/>
                            <a:gd name="csY4343" fmla="*/ 653407 h 693081"/>
                            <a:gd name="csX4344" fmla="*/ 263250 w 1619476"/>
                            <a:gd name="csY4344" fmla="*/ 654449 h 693081"/>
                            <a:gd name="csX4345" fmla="*/ 265687 w 1619476"/>
                            <a:gd name="csY4345" fmla="*/ 659222 h 693081"/>
                            <a:gd name="csX4346" fmla="*/ 262082 w 1619476"/>
                            <a:gd name="csY4346" fmla="*/ 664707 h 693081"/>
                            <a:gd name="csX4347" fmla="*/ 253588 w 1619476"/>
                            <a:gd name="csY4347" fmla="*/ 665316 h 693081"/>
                            <a:gd name="csX4348" fmla="*/ 263059 w 1619476"/>
                            <a:gd name="csY4348" fmla="*/ 671702 h 693081"/>
                            <a:gd name="csX4349" fmla="*/ 263059 w 1619476"/>
                            <a:gd name="csY4349" fmla="*/ 671575 h 693081"/>
                            <a:gd name="csX4350" fmla="*/ 268303 w 1619476"/>
                            <a:gd name="csY4350" fmla="*/ 670128 h 693081"/>
                            <a:gd name="csX4351" fmla="*/ 275412 w 1619476"/>
                            <a:gd name="csY4351" fmla="*/ 658651 h 693081"/>
                            <a:gd name="csX4352" fmla="*/ 267769 w 1619476"/>
                            <a:gd name="csY4352" fmla="*/ 646666 h 693081"/>
                            <a:gd name="csX4353" fmla="*/ 257041 w 1619476"/>
                            <a:gd name="csY4353" fmla="*/ 645511 h 693081"/>
                            <a:gd name="csX4354" fmla="*/ 237185 w 1619476"/>
                            <a:gd name="csY4354" fmla="*/ 645511 h 693081"/>
                            <a:gd name="csX4355" fmla="*/ 237185 w 1619476"/>
                            <a:gd name="csY4355" fmla="*/ 692307 h 693081"/>
                            <a:gd name="csX4356" fmla="*/ 246593 w 1619476"/>
                            <a:gd name="csY4356" fmla="*/ 692307 h 693081"/>
                            <a:gd name="csX4357" fmla="*/ 246593 w 1619476"/>
                            <a:gd name="csY4357" fmla="*/ 672743 h 693081"/>
                            <a:gd name="csX4358" fmla="*/ 248484 w 1619476"/>
                            <a:gd name="csY4358" fmla="*/ 672743 h 693081"/>
                            <a:gd name="csX4359" fmla="*/ 261091 w 1619476"/>
                            <a:gd name="csY4359" fmla="*/ 682113 h 693081"/>
                            <a:gd name="csX4360" fmla="*/ 267896 w 1619476"/>
                            <a:gd name="csY4360" fmla="*/ 692307 h 693081"/>
                            <a:gd name="csX4361" fmla="*/ 279208 w 1619476"/>
                            <a:gd name="csY4361" fmla="*/ 692307 h 693081"/>
                            <a:gd name="csX4362" fmla="*/ 273520 w 1619476"/>
                            <a:gd name="csY4362" fmla="*/ 683154 h 693081"/>
                            <a:gd name="csX4363" fmla="*/ 263059 w 1619476"/>
                            <a:gd name="csY4363" fmla="*/ 671702 h 693081"/>
                            <a:gd name="csX4364" fmla="*/ 202995 w 1619476"/>
                            <a:gd name="csY4364" fmla="*/ 684398 h 693081"/>
                            <a:gd name="csX4365" fmla="*/ 229148 w 1619476"/>
                            <a:gd name="csY4365" fmla="*/ 684398 h 693081"/>
                            <a:gd name="csX4366" fmla="*/ 229148 w 1619476"/>
                            <a:gd name="csY4366" fmla="*/ 692295 h 693081"/>
                            <a:gd name="csX4367" fmla="*/ 193587 w 1619476"/>
                            <a:gd name="csY4367" fmla="*/ 692295 h 693081"/>
                            <a:gd name="csX4368" fmla="*/ 193587 w 1619476"/>
                            <a:gd name="csY4368" fmla="*/ 645498 h 693081"/>
                            <a:gd name="csX4369" fmla="*/ 228298 w 1619476"/>
                            <a:gd name="csY4369" fmla="*/ 645498 h 693081"/>
                            <a:gd name="csX4370" fmla="*/ 228298 w 1619476"/>
                            <a:gd name="csY4370" fmla="*/ 653408 h 693081"/>
                            <a:gd name="csX4371" fmla="*/ 202995 w 1619476"/>
                            <a:gd name="csY4371" fmla="*/ 653408 h 693081"/>
                            <a:gd name="csX4372" fmla="*/ 202995 w 1619476"/>
                            <a:gd name="csY4372" fmla="*/ 663805 h 693081"/>
                            <a:gd name="csX4373" fmla="*/ 226533 w 1619476"/>
                            <a:gd name="csY4373" fmla="*/ 663805 h 693081"/>
                            <a:gd name="csX4374" fmla="*/ 226533 w 1619476"/>
                            <a:gd name="csY4374" fmla="*/ 671702 h 693081"/>
                            <a:gd name="csX4375" fmla="*/ 202995 w 1619476"/>
                            <a:gd name="csY4375" fmla="*/ 671702 h 693081"/>
                            <a:gd name="csX4376" fmla="*/ 202995 w 1619476"/>
                            <a:gd name="csY4376" fmla="*/ 684398 h 693081"/>
                            <a:gd name="csX4377" fmla="*/ 202995 w 1619476"/>
                            <a:gd name="csY4377" fmla="*/ 684398 h 693081"/>
                            <a:gd name="csX4378" fmla="*/ 150193 w 1619476"/>
                            <a:gd name="csY4378" fmla="*/ 645511 h 693081"/>
                            <a:gd name="csX4379" fmla="*/ 187315 w 1619476"/>
                            <a:gd name="csY4379" fmla="*/ 645511 h 693081"/>
                            <a:gd name="csX4380" fmla="*/ 187315 w 1619476"/>
                            <a:gd name="csY4380" fmla="*/ 653408 h 693081"/>
                            <a:gd name="csX4381" fmla="*/ 173451 w 1619476"/>
                            <a:gd name="csY4381" fmla="*/ 653408 h 693081"/>
                            <a:gd name="csX4382" fmla="*/ 173451 w 1619476"/>
                            <a:gd name="csY4382" fmla="*/ 692307 h 693081"/>
                            <a:gd name="csX4383" fmla="*/ 164044 w 1619476"/>
                            <a:gd name="csY4383" fmla="*/ 692307 h 693081"/>
                            <a:gd name="csX4384" fmla="*/ 164044 w 1619476"/>
                            <a:gd name="csY4384" fmla="*/ 653408 h 693081"/>
                            <a:gd name="csX4385" fmla="*/ 150193 w 1619476"/>
                            <a:gd name="csY4385" fmla="*/ 653408 h 693081"/>
                            <a:gd name="csX4386" fmla="*/ 150193 w 1619476"/>
                            <a:gd name="csY4386" fmla="*/ 645511 h 693081"/>
                            <a:gd name="csX4387" fmla="*/ 145927 w 1619476"/>
                            <a:gd name="csY4387" fmla="*/ 678710 h 693081"/>
                            <a:gd name="csX4388" fmla="*/ 138297 w 1619476"/>
                            <a:gd name="csY4388" fmla="*/ 690987 h 693081"/>
                            <a:gd name="csX4389" fmla="*/ 127251 w 1619476"/>
                            <a:gd name="csY4389" fmla="*/ 693082 h 693081"/>
                            <a:gd name="csX4390" fmla="*/ 107966 w 1619476"/>
                            <a:gd name="csY4390" fmla="*/ 677072 h 693081"/>
                            <a:gd name="csX4391" fmla="*/ 117120 w 1619476"/>
                            <a:gd name="csY4391" fmla="*/ 676222 h 693081"/>
                            <a:gd name="csX4392" fmla="*/ 127315 w 1619476"/>
                            <a:gd name="csY4392" fmla="*/ 685172 h 693081"/>
                            <a:gd name="csX4393" fmla="*/ 136532 w 1619476"/>
                            <a:gd name="csY4393" fmla="*/ 678710 h 693081"/>
                            <a:gd name="csX4394" fmla="*/ 124623 w 1619476"/>
                            <a:gd name="csY4394" fmla="*/ 671842 h 693081"/>
                            <a:gd name="csX4395" fmla="*/ 109667 w 1619476"/>
                            <a:gd name="csY4395" fmla="*/ 657788 h 693081"/>
                            <a:gd name="csX4396" fmla="*/ 126731 w 1619476"/>
                            <a:gd name="csY4396" fmla="*/ 644711 h 693081"/>
                            <a:gd name="csX4397" fmla="*/ 144632 w 1619476"/>
                            <a:gd name="csY4397" fmla="*/ 658905 h 693081"/>
                            <a:gd name="csX4398" fmla="*/ 135161 w 1619476"/>
                            <a:gd name="csY4398" fmla="*/ 659286 h 693081"/>
                            <a:gd name="csX4399" fmla="*/ 126591 w 1619476"/>
                            <a:gd name="csY4399" fmla="*/ 652494 h 693081"/>
                            <a:gd name="csX4400" fmla="*/ 118694 w 1619476"/>
                            <a:gd name="csY4400" fmla="*/ 657127 h 693081"/>
                            <a:gd name="csX4401" fmla="*/ 129143 w 1619476"/>
                            <a:gd name="csY4401" fmla="*/ 663209 h 693081"/>
                            <a:gd name="csX4402" fmla="*/ 145927 w 1619476"/>
                            <a:gd name="csY4402" fmla="*/ 678710 h 693081"/>
                            <a:gd name="csX4403" fmla="*/ 75871 w 1619476"/>
                            <a:gd name="csY4403" fmla="*/ 684398 h 693081"/>
                            <a:gd name="csX4404" fmla="*/ 102024 w 1619476"/>
                            <a:gd name="csY4404" fmla="*/ 684398 h 693081"/>
                            <a:gd name="csX4405" fmla="*/ 102024 w 1619476"/>
                            <a:gd name="csY4405" fmla="*/ 692295 h 693081"/>
                            <a:gd name="csX4406" fmla="*/ 66463 w 1619476"/>
                            <a:gd name="csY4406" fmla="*/ 692295 h 693081"/>
                            <a:gd name="csX4407" fmla="*/ 66463 w 1619476"/>
                            <a:gd name="csY4407" fmla="*/ 645498 h 693081"/>
                            <a:gd name="csX4408" fmla="*/ 101174 w 1619476"/>
                            <a:gd name="csY4408" fmla="*/ 645498 h 693081"/>
                            <a:gd name="csX4409" fmla="*/ 101174 w 1619476"/>
                            <a:gd name="csY4409" fmla="*/ 653408 h 693081"/>
                            <a:gd name="csX4410" fmla="*/ 75871 w 1619476"/>
                            <a:gd name="csY4410" fmla="*/ 653408 h 693081"/>
                            <a:gd name="csX4411" fmla="*/ 75871 w 1619476"/>
                            <a:gd name="csY4411" fmla="*/ 663805 h 693081"/>
                            <a:gd name="csX4412" fmla="*/ 99409 w 1619476"/>
                            <a:gd name="csY4412" fmla="*/ 663805 h 693081"/>
                            <a:gd name="csX4413" fmla="*/ 99409 w 1619476"/>
                            <a:gd name="csY4413" fmla="*/ 671702 h 693081"/>
                            <a:gd name="csX4414" fmla="*/ 75871 w 1619476"/>
                            <a:gd name="csY4414" fmla="*/ 671702 h 693081"/>
                            <a:gd name="csX4415" fmla="*/ 75871 w 1619476"/>
                            <a:gd name="csY4415" fmla="*/ 684398 h 693081"/>
                            <a:gd name="csX4416" fmla="*/ 75871 w 1619476"/>
                            <a:gd name="csY4416" fmla="*/ 684398 h 693081"/>
                            <a:gd name="csX4417" fmla="*/ 51901 w 1619476"/>
                            <a:gd name="csY4417" fmla="*/ 645498 h 693081"/>
                            <a:gd name="csX4418" fmla="*/ 61435 w 1619476"/>
                            <a:gd name="csY4418" fmla="*/ 645498 h 693081"/>
                            <a:gd name="csX4419" fmla="*/ 50060 w 1619476"/>
                            <a:gd name="csY4419" fmla="*/ 692295 h 693081"/>
                            <a:gd name="csX4420" fmla="*/ 40005 w 1619476"/>
                            <a:gd name="csY4420" fmla="*/ 692295 h 693081"/>
                            <a:gd name="csX4421" fmla="*/ 30775 w 1619476"/>
                            <a:gd name="csY4421" fmla="*/ 657343 h 693081"/>
                            <a:gd name="csX4422" fmla="*/ 30648 w 1619476"/>
                            <a:gd name="csY4422" fmla="*/ 657343 h 693081"/>
                            <a:gd name="csX4423" fmla="*/ 21431 w 1619476"/>
                            <a:gd name="csY4423" fmla="*/ 692295 h 693081"/>
                            <a:gd name="csX4424" fmla="*/ 11172 w 1619476"/>
                            <a:gd name="csY4424" fmla="*/ 692295 h 693081"/>
                            <a:gd name="csX4425" fmla="*/ 0 w 1619476"/>
                            <a:gd name="csY4425" fmla="*/ 645498 h 693081"/>
                            <a:gd name="csX4426" fmla="*/ 9674 w 1619476"/>
                            <a:gd name="csY4426" fmla="*/ 645498 h 693081"/>
                            <a:gd name="csX4427" fmla="*/ 16657 w 1619476"/>
                            <a:gd name="csY4427" fmla="*/ 677669 h 693081"/>
                            <a:gd name="csX4428" fmla="*/ 16784 w 1619476"/>
                            <a:gd name="csY4428" fmla="*/ 677669 h 693081"/>
                            <a:gd name="csX4429" fmla="*/ 25290 w 1619476"/>
                            <a:gd name="csY4429" fmla="*/ 645498 h 693081"/>
                            <a:gd name="csX4430" fmla="*/ 36526 w 1619476"/>
                            <a:gd name="csY4430" fmla="*/ 645498 h 693081"/>
                            <a:gd name="csX4431" fmla="*/ 44702 w 1619476"/>
                            <a:gd name="csY4431" fmla="*/ 678190 h 693081"/>
                            <a:gd name="csX4432" fmla="*/ 44829 w 1619476"/>
                            <a:gd name="csY4432" fmla="*/ 678190 h 693081"/>
                            <a:gd name="csX4433" fmla="*/ 51901 w 1619476"/>
                            <a:gd name="csY4433" fmla="*/ 645498 h 693081"/>
                            <a:gd name="csX4434" fmla="*/ 620931 w 1619476"/>
                            <a:gd name="csY4434" fmla="*/ 575595 h 693081"/>
                            <a:gd name="csX4435" fmla="*/ 620931 w 1619476"/>
                            <a:gd name="csY4435" fmla="*/ 586704 h 693081"/>
                            <a:gd name="csX4436" fmla="*/ 640546 w 1619476"/>
                            <a:gd name="csY4436" fmla="*/ 586704 h 693081"/>
                            <a:gd name="csX4437" fmla="*/ 640546 w 1619476"/>
                            <a:gd name="csY4437" fmla="*/ 594614 h 693081"/>
                            <a:gd name="csX4438" fmla="*/ 620931 w 1619476"/>
                            <a:gd name="csY4438" fmla="*/ 594614 h 693081"/>
                            <a:gd name="csX4439" fmla="*/ 620931 w 1619476"/>
                            <a:gd name="csY4439" fmla="*/ 614482 h 693081"/>
                            <a:gd name="csX4440" fmla="*/ 611524 w 1619476"/>
                            <a:gd name="csY4440" fmla="*/ 614482 h 693081"/>
                            <a:gd name="csX4441" fmla="*/ 611524 w 1619476"/>
                            <a:gd name="csY4441" fmla="*/ 567699 h 693081"/>
                            <a:gd name="csX4442" fmla="*/ 643619 w 1619476"/>
                            <a:gd name="csY4442" fmla="*/ 567699 h 693081"/>
                            <a:gd name="csX4443" fmla="*/ 643619 w 1619476"/>
                            <a:gd name="csY4443" fmla="*/ 575595 h 693081"/>
                            <a:gd name="csX4444" fmla="*/ 620931 w 1619476"/>
                            <a:gd name="csY4444" fmla="*/ 575595 h 693081"/>
                            <a:gd name="csX4445" fmla="*/ 620931 w 1619476"/>
                            <a:gd name="csY4445" fmla="*/ 575595 h 693081"/>
                            <a:gd name="csX4446" fmla="*/ 570681 w 1619476"/>
                            <a:gd name="csY4446" fmla="*/ 601279 h 693081"/>
                            <a:gd name="csX4447" fmla="*/ 568320 w 1619476"/>
                            <a:gd name="csY4447" fmla="*/ 591097 h 693081"/>
                            <a:gd name="csX4448" fmla="*/ 581269 w 1619476"/>
                            <a:gd name="csY4448" fmla="*/ 575011 h 693081"/>
                            <a:gd name="csX4449" fmla="*/ 594143 w 1619476"/>
                            <a:gd name="csY4449" fmla="*/ 590957 h 693081"/>
                            <a:gd name="csX4450" fmla="*/ 581269 w 1619476"/>
                            <a:gd name="csY4450" fmla="*/ 607170 h 693081"/>
                            <a:gd name="csX4451" fmla="*/ 570681 w 1619476"/>
                            <a:gd name="csY4451" fmla="*/ 601279 h 693081"/>
                            <a:gd name="csX4452" fmla="*/ 603881 w 1619476"/>
                            <a:gd name="csY4452" fmla="*/ 591160 h 693081"/>
                            <a:gd name="csX4453" fmla="*/ 581206 w 1619476"/>
                            <a:gd name="csY4453" fmla="*/ 566911 h 693081"/>
                            <a:gd name="csX4454" fmla="*/ 558582 w 1619476"/>
                            <a:gd name="csY4454" fmla="*/ 591351 h 693081"/>
                            <a:gd name="csX4455" fmla="*/ 581320 w 1619476"/>
                            <a:gd name="csY4455" fmla="*/ 615282 h 693081"/>
                            <a:gd name="csX4456" fmla="*/ 603881 w 1619476"/>
                            <a:gd name="csY4456" fmla="*/ 591160 h 693081"/>
                            <a:gd name="csX4457" fmla="*/ 536237 w 1619476"/>
                            <a:gd name="csY4457" fmla="*/ 575595 h 693081"/>
                            <a:gd name="csX4458" fmla="*/ 522373 w 1619476"/>
                            <a:gd name="csY4458" fmla="*/ 575595 h 693081"/>
                            <a:gd name="csX4459" fmla="*/ 522373 w 1619476"/>
                            <a:gd name="csY4459" fmla="*/ 614495 h 693081"/>
                            <a:gd name="csX4460" fmla="*/ 512965 w 1619476"/>
                            <a:gd name="csY4460" fmla="*/ 614495 h 693081"/>
                            <a:gd name="csX4461" fmla="*/ 512965 w 1619476"/>
                            <a:gd name="csY4461" fmla="*/ 575595 h 693081"/>
                            <a:gd name="csX4462" fmla="*/ 499101 w 1619476"/>
                            <a:gd name="csY4462" fmla="*/ 575595 h 693081"/>
                            <a:gd name="csX4463" fmla="*/ 499101 w 1619476"/>
                            <a:gd name="csY4463" fmla="*/ 567698 h 693081"/>
                            <a:gd name="csX4464" fmla="*/ 536237 w 1619476"/>
                            <a:gd name="csY4464" fmla="*/ 567698 h 693081"/>
                            <a:gd name="csX4465" fmla="*/ 536237 w 1619476"/>
                            <a:gd name="csY4465" fmla="*/ 575595 h 693081"/>
                            <a:gd name="csX4466" fmla="*/ 536237 w 1619476"/>
                            <a:gd name="csY4466" fmla="*/ 575595 h 693081"/>
                            <a:gd name="csX4467" fmla="*/ 464340 w 1619476"/>
                            <a:gd name="csY4467" fmla="*/ 614482 h 693081"/>
                            <a:gd name="csX4468" fmla="*/ 455580 w 1619476"/>
                            <a:gd name="csY4468" fmla="*/ 614482 h 693081"/>
                            <a:gd name="csX4469" fmla="*/ 455580 w 1619476"/>
                            <a:gd name="csY4469" fmla="*/ 567698 h 693081"/>
                            <a:gd name="csX4470" fmla="*/ 464734 w 1619476"/>
                            <a:gd name="csY4470" fmla="*/ 567698 h 693081"/>
                            <a:gd name="csX4471" fmla="*/ 483739 w 1619476"/>
                            <a:gd name="csY4471" fmla="*/ 598917 h 693081"/>
                            <a:gd name="csX4472" fmla="*/ 483879 w 1619476"/>
                            <a:gd name="csY4472" fmla="*/ 598917 h 693081"/>
                            <a:gd name="csX4473" fmla="*/ 483879 w 1619476"/>
                            <a:gd name="csY4473" fmla="*/ 567698 h 693081"/>
                            <a:gd name="csX4474" fmla="*/ 492639 w 1619476"/>
                            <a:gd name="csY4474" fmla="*/ 567698 h 693081"/>
                            <a:gd name="csX4475" fmla="*/ 492639 w 1619476"/>
                            <a:gd name="csY4475" fmla="*/ 614482 h 693081"/>
                            <a:gd name="csX4476" fmla="*/ 483155 w 1619476"/>
                            <a:gd name="csY4476" fmla="*/ 614482 h 693081"/>
                            <a:gd name="csX4477" fmla="*/ 464467 w 1619476"/>
                            <a:gd name="csY4477" fmla="*/ 583974 h 693081"/>
                            <a:gd name="csX4478" fmla="*/ 464340 w 1619476"/>
                            <a:gd name="csY4478" fmla="*/ 583974 h 693081"/>
                            <a:gd name="csX4479" fmla="*/ 464340 w 1619476"/>
                            <a:gd name="csY4479" fmla="*/ 614482 h 693081"/>
                            <a:gd name="csX4480" fmla="*/ 421199 w 1619476"/>
                            <a:gd name="csY4480" fmla="*/ 575595 h 693081"/>
                            <a:gd name="csX4481" fmla="*/ 421199 w 1619476"/>
                            <a:gd name="csY4481" fmla="*/ 585993 h 693081"/>
                            <a:gd name="csX4482" fmla="*/ 444725 w 1619476"/>
                            <a:gd name="csY4482" fmla="*/ 585993 h 693081"/>
                            <a:gd name="csX4483" fmla="*/ 444725 w 1619476"/>
                            <a:gd name="csY4483" fmla="*/ 593903 h 693081"/>
                            <a:gd name="csX4484" fmla="*/ 421199 w 1619476"/>
                            <a:gd name="csY4484" fmla="*/ 593903 h 693081"/>
                            <a:gd name="csX4485" fmla="*/ 421199 w 1619476"/>
                            <a:gd name="csY4485" fmla="*/ 606586 h 693081"/>
                            <a:gd name="csX4486" fmla="*/ 447340 w 1619476"/>
                            <a:gd name="csY4486" fmla="*/ 606586 h 693081"/>
                            <a:gd name="csX4487" fmla="*/ 447340 w 1619476"/>
                            <a:gd name="csY4487" fmla="*/ 614482 h 693081"/>
                            <a:gd name="csX4488" fmla="*/ 411792 w 1619476"/>
                            <a:gd name="csY4488" fmla="*/ 614482 h 693081"/>
                            <a:gd name="csX4489" fmla="*/ 411792 w 1619476"/>
                            <a:gd name="csY4489" fmla="*/ 567699 h 693081"/>
                            <a:gd name="csX4490" fmla="*/ 446477 w 1619476"/>
                            <a:gd name="csY4490" fmla="*/ 567699 h 693081"/>
                            <a:gd name="csX4491" fmla="*/ 446477 w 1619476"/>
                            <a:gd name="csY4491" fmla="*/ 575595 h 693081"/>
                            <a:gd name="csX4492" fmla="*/ 421199 w 1619476"/>
                            <a:gd name="csY4492" fmla="*/ 575595 h 693081"/>
                            <a:gd name="csX4493" fmla="*/ 421199 w 1619476"/>
                            <a:gd name="csY4493" fmla="*/ 575595 h 693081"/>
                            <a:gd name="csX4494" fmla="*/ 393484 w 1619476"/>
                            <a:gd name="csY4494" fmla="*/ 614482 h 693081"/>
                            <a:gd name="csX4495" fmla="*/ 393484 w 1619476"/>
                            <a:gd name="csY4495" fmla="*/ 577639 h 693081"/>
                            <a:gd name="csX4496" fmla="*/ 393357 w 1619476"/>
                            <a:gd name="csY4496" fmla="*/ 577639 h 693081"/>
                            <a:gd name="csX4497" fmla="*/ 384267 w 1619476"/>
                            <a:gd name="csY4497" fmla="*/ 614482 h 693081"/>
                            <a:gd name="csX4498" fmla="*/ 375189 w 1619476"/>
                            <a:gd name="csY4498" fmla="*/ 614482 h 693081"/>
                            <a:gd name="csX4499" fmla="*/ 365972 w 1619476"/>
                            <a:gd name="csY4499" fmla="*/ 577639 h 693081"/>
                            <a:gd name="csX4500" fmla="*/ 365832 w 1619476"/>
                            <a:gd name="csY4500" fmla="*/ 577639 h 693081"/>
                            <a:gd name="csX4501" fmla="*/ 365832 w 1619476"/>
                            <a:gd name="csY4501" fmla="*/ 614482 h 693081"/>
                            <a:gd name="csX4502" fmla="*/ 357085 w 1619476"/>
                            <a:gd name="csY4502" fmla="*/ 614482 h 693081"/>
                            <a:gd name="csX4503" fmla="*/ 357085 w 1619476"/>
                            <a:gd name="csY4503" fmla="*/ 567698 h 693081"/>
                            <a:gd name="csX4504" fmla="*/ 371203 w 1619476"/>
                            <a:gd name="csY4504" fmla="*/ 567698 h 693081"/>
                            <a:gd name="csX4505" fmla="*/ 379620 w 1619476"/>
                            <a:gd name="csY4505" fmla="*/ 599603 h 693081"/>
                            <a:gd name="csX4506" fmla="*/ 379773 w 1619476"/>
                            <a:gd name="csY4506" fmla="*/ 599603 h 693081"/>
                            <a:gd name="csX4507" fmla="*/ 388063 w 1619476"/>
                            <a:gd name="csY4507" fmla="*/ 567698 h 693081"/>
                            <a:gd name="csX4508" fmla="*/ 402244 w 1619476"/>
                            <a:gd name="csY4508" fmla="*/ 567698 h 693081"/>
                            <a:gd name="csX4509" fmla="*/ 402244 w 1619476"/>
                            <a:gd name="csY4509" fmla="*/ 614482 h 693081"/>
                            <a:gd name="csX4510" fmla="*/ 393484 w 1619476"/>
                            <a:gd name="csY4510" fmla="*/ 614482 h 693081"/>
                            <a:gd name="csX4511" fmla="*/ 393484 w 1619476"/>
                            <a:gd name="csY4511" fmla="*/ 614482 h 693081"/>
                            <a:gd name="csX4512" fmla="*/ 347411 w 1619476"/>
                            <a:gd name="csY4512" fmla="*/ 614482 h 693081"/>
                            <a:gd name="csX4513" fmla="*/ 337940 w 1619476"/>
                            <a:gd name="csY4513" fmla="*/ 614482 h 693081"/>
                            <a:gd name="csX4514" fmla="*/ 319239 w 1619476"/>
                            <a:gd name="csY4514" fmla="*/ 583974 h 693081"/>
                            <a:gd name="csX4515" fmla="*/ 319112 w 1619476"/>
                            <a:gd name="csY4515" fmla="*/ 583974 h 693081"/>
                            <a:gd name="csX4516" fmla="*/ 319112 w 1619476"/>
                            <a:gd name="csY4516" fmla="*/ 614482 h 693081"/>
                            <a:gd name="csX4517" fmla="*/ 310351 w 1619476"/>
                            <a:gd name="csY4517" fmla="*/ 614482 h 693081"/>
                            <a:gd name="csX4518" fmla="*/ 310351 w 1619476"/>
                            <a:gd name="csY4518" fmla="*/ 567698 h 693081"/>
                            <a:gd name="csX4519" fmla="*/ 319505 w 1619476"/>
                            <a:gd name="csY4519" fmla="*/ 567698 h 693081"/>
                            <a:gd name="csX4520" fmla="*/ 338524 w 1619476"/>
                            <a:gd name="csY4520" fmla="*/ 598917 h 693081"/>
                            <a:gd name="csX4521" fmla="*/ 338651 w 1619476"/>
                            <a:gd name="csY4521" fmla="*/ 598917 h 693081"/>
                            <a:gd name="csX4522" fmla="*/ 338651 w 1619476"/>
                            <a:gd name="csY4522" fmla="*/ 567698 h 693081"/>
                            <a:gd name="csX4523" fmla="*/ 347411 w 1619476"/>
                            <a:gd name="csY4523" fmla="*/ 567698 h 693081"/>
                            <a:gd name="csX4524" fmla="*/ 347411 w 1619476"/>
                            <a:gd name="csY4524" fmla="*/ 614482 h 693081"/>
                            <a:gd name="csX4525" fmla="*/ 279373 w 1619476"/>
                            <a:gd name="csY4525" fmla="*/ 587504 h 693081"/>
                            <a:gd name="csX4526" fmla="*/ 272378 w 1619476"/>
                            <a:gd name="csY4526" fmla="*/ 587504 h 693081"/>
                            <a:gd name="csX4527" fmla="*/ 272378 w 1619476"/>
                            <a:gd name="csY4527" fmla="*/ 575595 h 693081"/>
                            <a:gd name="csX4528" fmla="*/ 279767 w 1619476"/>
                            <a:gd name="csY4528" fmla="*/ 575595 h 693081"/>
                            <a:gd name="csX4529" fmla="*/ 289048 w 1619476"/>
                            <a:gd name="csY4529" fmla="*/ 576649 h 693081"/>
                            <a:gd name="csX4530" fmla="*/ 291460 w 1619476"/>
                            <a:gd name="csY4530" fmla="*/ 581410 h 693081"/>
                            <a:gd name="csX4531" fmla="*/ 287867 w 1619476"/>
                            <a:gd name="csY4531" fmla="*/ 586907 h 693081"/>
                            <a:gd name="csX4532" fmla="*/ 279373 w 1619476"/>
                            <a:gd name="csY4532" fmla="*/ 587504 h 693081"/>
                            <a:gd name="csX4533" fmla="*/ 293682 w 1619476"/>
                            <a:gd name="csY4533" fmla="*/ 614495 h 693081"/>
                            <a:gd name="csX4534" fmla="*/ 304994 w 1619476"/>
                            <a:gd name="csY4534" fmla="*/ 614495 h 693081"/>
                            <a:gd name="csX4535" fmla="*/ 299306 w 1619476"/>
                            <a:gd name="csY4535" fmla="*/ 605341 h 693081"/>
                            <a:gd name="csX4536" fmla="*/ 288844 w 1619476"/>
                            <a:gd name="csY4536" fmla="*/ 593915 h 693081"/>
                            <a:gd name="csX4537" fmla="*/ 288844 w 1619476"/>
                            <a:gd name="csY4537" fmla="*/ 593763 h 693081"/>
                            <a:gd name="csX4538" fmla="*/ 294075 w 1619476"/>
                            <a:gd name="csY4538" fmla="*/ 592328 h 693081"/>
                            <a:gd name="csX4539" fmla="*/ 301198 w 1619476"/>
                            <a:gd name="csY4539" fmla="*/ 580839 h 693081"/>
                            <a:gd name="csX4540" fmla="*/ 293555 w 1619476"/>
                            <a:gd name="csY4540" fmla="*/ 568866 h 693081"/>
                            <a:gd name="csX4541" fmla="*/ 282839 w 1619476"/>
                            <a:gd name="csY4541" fmla="*/ 567698 h 693081"/>
                            <a:gd name="csX4542" fmla="*/ 262970 w 1619476"/>
                            <a:gd name="csY4542" fmla="*/ 567698 h 693081"/>
                            <a:gd name="csX4543" fmla="*/ 262970 w 1619476"/>
                            <a:gd name="csY4543" fmla="*/ 614495 h 693081"/>
                            <a:gd name="csX4544" fmla="*/ 272378 w 1619476"/>
                            <a:gd name="csY4544" fmla="*/ 614495 h 693081"/>
                            <a:gd name="csX4545" fmla="*/ 272378 w 1619476"/>
                            <a:gd name="csY4545" fmla="*/ 594944 h 693081"/>
                            <a:gd name="csX4546" fmla="*/ 274270 w 1619476"/>
                            <a:gd name="csY4546" fmla="*/ 594944 h 693081"/>
                            <a:gd name="csX4547" fmla="*/ 286877 w 1619476"/>
                            <a:gd name="csY4547" fmla="*/ 604313 h 693081"/>
                            <a:gd name="csX4548" fmla="*/ 293682 w 1619476"/>
                            <a:gd name="csY4548" fmla="*/ 614495 h 693081"/>
                            <a:gd name="csX4549" fmla="*/ 293682 w 1619476"/>
                            <a:gd name="csY4549" fmla="*/ 614495 h 693081"/>
                            <a:gd name="csX4550" fmla="*/ 228780 w 1619476"/>
                            <a:gd name="csY4550" fmla="*/ 575595 h 693081"/>
                            <a:gd name="csX4551" fmla="*/ 228780 w 1619476"/>
                            <a:gd name="csY4551" fmla="*/ 585993 h 693081"/>
                            <a:gd name="csX4552" fmla="*/ 252306 w 1619476"/>
                            <a:gd name="csY4552" fmla="*/ 585993 h 693081"/>
                            <a:gd name="csX4553" fmla="*/ 252306 w 1619476"/>
                            <a:gd name="csY4553" fmla="*/ 593903 h 693081"/>
                            <a:gd name="csX4554" fmla="*/ 228780 w 1619476"/>
                            <a:gd name="csY4554" fmla="*/ 593903 h 693081"/>
                            <a:gd name="csX4555" fmla="*/ 228780 w 1619476"/>
                            <a:gd name="csY4555" fmla="*/ 606586 h 693081"/>
                            <a:gd name="csX4556" fmla="*/ 254934 w 1619476"/>
                            <a:gd name="csY4556" fmla="*/ 606586 h 693081"/>
                            <a:gd name="csX4557" fmla="*/ 254934 w 1619476"/>
                            <a:gd name="csY4557" fmla="*/ 614482 h 693081"/>
                            <a:gd name="csX4558" fmla="*/ 219372 w 1619476"/>
                            <a:gd name="csY4558" fmla="*/ 614482 h 693081"/>
                            <a:gd name="csX4559" fmla="*/ 219372 w 1619476"/>
                            <a:gd name="csY4559" fmla="*/ 567699 h 693081"/>
                            <a:gd name="csX4560" fmla="*/ 254083 w 1619476"/>
                            <a:gd name="csY4560" fmla="*/ 567699 h 693081"/>
                            <a:gd name="csX4561" fmla="*/ 254083 w 1619476"/>
                            <a:gd name="csY4561" fmla="*/ 575595 h 693081"/>
                            <a:gd name="csX4562" fmla="*/ 228780 w 1619476"/>
                            <a:gd name="csY4562" fmla="*/ 575595 h 693081"/>
                            <a:gd name="csX4563" fmla="*/ 228780 w 1619476"/>
                            <a:gd name="csY4563" fmla="*/ 575595 h 693081"/>
                            <a:gd name="csX4564" fmla="*/ 197675 w 1619476"/>
                            <a:gd name="csY4564" fmla="*/ 614482 h 693081"/>
                            <a:gd name="csX4565" fmla="*/ 187544 w 1619476"/>
                            <a:gd name="csY4565" fmla="*/ 614482 h 693081"/>
                            <a:gd name="csX4566" fmla="*/ 170874 w 1619476"/>
                            <a:gd name="csY4566" fmla="*/ 567698 h 693081"/>
                            <a:gd name="csX4567" fmla="*/ 181132 w 1619476"/>
                            <a:gd name="csY4567" fmla="*/ 567698 h 693081"/>
                            <a:gd name="csX4568" fmla="*/ 192838 w 1619476"/>
                            <a:gd name="csY4568" fmla="*/ 602333 h 693081"/>
                            <a:gd name="csX4569" fmla="*/ 192978 w 1619476"/>
                            <a:gd name="csY4569" fmla="*/ 602333 h 693081"/>
                            <a:gd name="csX4570" fmla="*/ 204417 w 1619476"/>
                            <a:gd name="csY4570" fmla="*/ 567698 h 693081"/>
                            <a:gd name="csX4571" fmla="*/ 214408 w 1619476"/>
                            <a:gd name="csY4571" fmla="*/ 567698 h 693081"/>
                            <a:gd name="csX4572" fmla="*/ 197675 w 1619476"/>
                            <a:gd name="csY4572" fmla="*/ 614482 h 693081"/>
                            <a:gd name="csX4573" fmla="*/ 197675 w 1619476"/>
                            <a:gd name="csY4573" fmla="*/ 614482 h 693081"/>
                            <a:gd name="csX4574" fmla="*/ 148796 w 1619476"/>
                            <a:gd name="csY4574" fmla="*/ 607170 h 693081"/>
                            <a:gd name="csX4575" fmla="*/ 138208 w 1619476"/>
                            <a:gd name="csY4575" fmla="*/ 601279 h 693081"/>
                            <a:gd name="csX4576" fmla="*/ 135834 w 1619476"/>
                            <a:gd name="csY4576" fmla="*/ 591097 h 693081"/>
                            <a:gd name="csX4577" fmla="*/ 148796 w 1619476"/>
                            <a:gd name="csY4577" fmla="*/ 575011 h 693081"/>
                            <a:gd name="csX4578" fmla="*/ 161670 w 1619476"/>
                            <a:gd name="csY4578" fmla="*/ 590957 h 693081"/>
                            <a:gd name="csX4579" fmla="*/ 148796 w 1619476"/>
                            <a:gd name="csY4579" fmla="*/ 607170 h 693081"/>
                            <a:gd name="csX4580" fmla="*/ 171407 w 1619476"/>
                            <a:gd name="csY4580" fmla="*/ 591160 h 693081"/>
                            <a:gd name="csX4581" fmla="*/ 148720 w 1619476"/>
                            <a:gd name="csY4581" fmla="*/ 566911 h 693081"/>
                            <a:gd name="csX4582" fmla="*/ 126108 w 1619476"/>
                            <a:gd name="csY4582" fmla="*/ 591351 h 693081"/>
                            <a:gd name="csX4583" fmla="*/ 148834 w 1619476"/>
                            <a:gd name="csY4583" fmla="*/ 615282 h 693081"/>
                            <a:gd name="csX4584" fmla="*/ 171407 w 1619476"/>
                            <a:gd name="csY4584" fmla="*/ 591160 h 693081"/>
                            <a:gd name="csX4585" fmla="*/ 87475 w 1619476"/>
                            <a:gd name="csY4585" fmla="*/ 580242 h 693081"/>
                            <a:gd name="csX4586" fmla="*/ 84923 w 1619476"/>
                            <a:gd name="csY4586" fmla="*/ 590564 h 693081"/>
                            <a:gd name="csX4587" fmla="*/ 98330 w 1619476"/>
                            <a:gd name="csY4587" fmla="*/ 607170 h 693081"/>
                            <a:gd name="csX4588" fmla="*/ 109363 w 1619476"/>
                            <a:gd name="csY4588" fmla="*/ 603183 h 693081"/>
                            <a:gd name="csX4589" fmla="*/ 109363 w 1619476"/>
                            <a:gd name="csY4589" fmla="*/ 597292 h 693081"/>
                            <a:gd name="csX4590" fmla="*/ 98584 w 1619476"/>
                            <a:gd name="csY4590" fmla="*/ 597292 h 693081"/>
                            <a:gd name="csX4591" fmla="*/ 98584 w 1619476"/>
                            <a:gd name="csY4591" fmla="*/ 589396 h 693081"/>
                            <a:gd name="csX4592" fmla="*/ 118910 w 1619476"/>
                            <a:gd name="csY4592" fmla="*/ 589396 h 693081"/>
                            <a:gd name="csX4593" fmla="*/ 118910 w 1619476"/>
                            <a:gd name="csY4593" fmla="*/ 608020 h 693081"/>
                            <a:gd name="csX4594" fmla="*/ 98914 w 1619476"/>
                            <a:gd name="csY4594" fmla="*/ 615282 h 693081"/>
                            <a:gd name="csX4595" fmla="*/ 75185 w 1619476"/>
                            <a:gd name="csY4595" fmla="*/ 590957 h 693081"/>
                            <a:gd name="csX4596" fmla="*/ 98381 w 1619476"/>
                            <a:gd name="csY4596" fmla="*/ 566899 h 693081"/>
                            <a:gd name="csX4597" fmla="*/ 118326 w 1619476"/>
                            <a:gd name="csY4597" fmla="*/ 580636 h 693081"/>
                            <a:gd name="csX4598" fmla="*/ 108918 w 1619476"/>
                            <a:gd name="csY4598" fmla="*/ 582400 h 693081"/>
                            <a:gd name="csX4599" fmla="*/ 98457 w 1619476"/>
                            <a:gd name="csY4599" fmla="*/ 575011 h 693081"/>
                            <a:gd name="csX4600" fmla="*/ 87475 w 1619476"/>
                            <a:gd name="csY4600" fmla="*/ 580242 h 693081"/>
                            <a:gd name="csX4601" fmla="*/ 1401438 w 1619476"/>
                            <a:gd name="csY4601" fmla="*/ 279124 h 693081"/>
                            <a:gd name="csX4602" fmla="*/ 1402466 w 1619476"/>
                            <a:gd name="csY4602" fmla="*/ 291604 h 693081"/>
                            <a:gd name="csX4603" fmla="*/ 1402466 w 1619476"/>
                            <a:gd name="csY4603" fmla="*/ 335176 h 693081"/>
                            <a:gd name="csX4604" fmla="*/ 1383917 w 1619476"/>
                            <a:gd name="csY4604" fmla="*/ 335176 h 693081"/>
                            <a:gd name="csX4605" fmla="*/ 1383917 w 1619476"/>
                            <a:gd name="csY4605" fmla="*/ 299387 h 693081"/>
                            <a:gd name="csX4606" fmla="*/ 1382711 w 1619476"/>
                            <a:gd name="csY4606" fmla="*/ 284698 h 693081"/>
                            <a:gd name="csX4607" fmla="*/ 1378864 w 1619476"/>
                            <a:gd name="csY4607" fmla="*/ 279518 h 693081"/>
                            <a:gd name="csX4608" fmla="*/ 1372427 w 1619476"/>
                            <a:gd name="csY4608" fmla="*/ 277664 h 693081"/>
                            <a:gd name="csX4609" fmla="*/ 1363782 w 1619476"/>
                            <a:gd name="csY4609" fmla="*/ 280305 h 693081"/>
                            <a:gd name="csX4610" fmla="*/ 1358525 w 1619476"/>
                            <a:gd name="csY4610" fmla="*/ 287300 h 693081"/>
                            <a:gd name="csX4611" fmla="*/ 1357103 w 1619476"/>
                            <a:gd name="csY4611" fmla="*/ 303411 h 693081"/>
                            <a:gd name="csX4612" fmla="*/ 1357103 w 1619476"/>
                            <a:gd name="csY4612" fmla="*/ 335176 h 693081"/>
                            <a:gd name="csX4613" fmla="*/ 1338555 w 1619476"/>
                            <a:gd name="csY4613" fmla="*/ 335176 h 693081"/>
                            <a:gd name="csX4614" fmla="*/ 1338555 w 1619476"/>
                            <a:gd name="csY4614" fmla="*/ 265057 h 693081"/>
                            <a:gd name="csX4615" fmla="*/ 1355783 w 1619476"/>
                            <a:gd name="csY4615" fmla="*/ 265057 h 693081"/>
                            <a:gd name="csX4616" fmla="*/ 1355783 w 1619476"/>
                            <a:gd name="csY4616" fmla="*/ 275354 h 693081"/>
                            <a:gd name="csX4617" fmla="*/ 1378890 w 1619476"/>
                            <a:gd name="csY4617" fmla="*/ 263483 h 693081"/>
                            <a:gd name="csX4618" fmla="*/ 1390126 w 1619476"/>
                            <a:gd name="csY4618" fmla="*/ 265692 h 693081"/>
                            <a:gd name="csX4619" fmla="*/ 1397807 w 1619476"/>
                            <a:gd name="csY4619" fmla="*/ 271329 h 693081"/>
                            <a:gd name="csX4620" fmla="*/ 1401438 w 1619476"/>
                            <a:gd name="csY4620" fmla="*/ 279124 h 693081"/>
                            <a:gd name="csX4621" fmla="*/ 1300162 w 1619476"/>
                            <a:gd name="csY4621" fmla="*/ 316094 h 693081"/>
                            <a:gd name="csX4622" fmla="*/ 1287987 w 1619476"/>
                            <a:gd name="csY4622" fmla="*/ 321629 h 693081"/>
                            <a:gd name="csX4623" fmla="*/ 1275761 w 1619476"/>
                            <a:gd name="csY4623" fmla="*/ 316094 h 693081"/>
                            <a:gd name="csX4624" fmla="*/ 1270822 w 1619476"/>
                            <a:gd name="csY4624" fmla="*/ 300110 h 693081"/>
                            <a:gd name="csX4625" fmla="*/ 1275761 w 1619476"/>
                            <a:gd name="csY4625" fmla="*/ 284139 h 693081"/>
                            <a:gd name="csX4626" fmla="*/ 1287987 w 1619476"/>
                            <a:gd name="csY4626" fmla="*/ 278591 h 693081"/>
                            <a:gd name="csX4627" fmla="*/ 1300162 w 1619476"/>
                            <a:gd name="csY4627" fmla="*/ 284139 h 693081"/>
                            <a:gd name="csX4628" fmla="*/ 1305088 w 1619476"/>
                            <a:gd name="csY4628" fmla="*/ 299983 h 693081"/>
                            <a:gd name="csX4629" fmla="*/ 1300162 w 1619476"/>
                            <a:gd name="csY4629" fmla="*/ 316094 h 693081"/>
                            <a:gd name="csX4630" fmla="*/ 1287911 w 1619476"/>
                            <a:gd name="csY4630" fmla="*/ 263470 h 693081"/>
                            <a:gd name="csX4631" fmla="*/ 1269273 w 1619476"/>
                            <a:gd name="csY4631" fmla="*/ 268028 h 693081"/>
                            <a:gd name="csX4632" fmla="*/ 1256349 w 1619476"/>
                            <a:gd name="csY4632" fmla="*/ 281232 h 693081"/>
                            <a:gd name="csX4633" fmla="*/ 1251803 w 1619476"/>
                            <a:gd name="csY4633" fmla="*/ 299133 h 693081"/>
                            <a:gd name="csX4634" fmla="*/ 1256349 w 1619476"/>
                            <a:gd name="csY4634" fmla="*/ 319623 h 693081"/>
                            <a:gd name="csX4635" fmla="*/ 1269667 w 1619476"/>
                            <a:gd name="csY4635" fmla="*/ 332395 h 693081"/>
                            <a:gd name="csX4636" fmla="*/ 1288050 w 1619476"/>
                            <a:gd name="csY4636" fmla="*/ 336750 h 693081"/>
                            <a:gd name="csX4637" fmla="*/ 1313899 w 1619476"/>
                            <a:gd name="csY4637" fmla="*/ 326289 h 693081"/>
                            <a:gd name="csX4638" fmla="*/ 1324170 w 1619476"/>
                            <a:gd name="csY4638" fmla="*/ 299920 h 693081"/>
                            <a:gd name="csX4639" fmla="*/ 1314001 w 1619476"/>
                            <a:gd name="csY4639" fmla="*/ 273805 h 693081"/>
                            <a:gd name="csX4640" fmla="*/ 1287911 w 1619476"/>
                            <a:gd name="csY4640" fmla="*/ 263470 h 693081"/>
                            <a:gd name="csX4641" fmla="*/ 1218540 w 1619476"/>
                            <a:gd name="csY4641" fmla="*/ 265057 h 693081"/>
                            <a:gd name="csX4642" fmla="*/ 1237102 w 1619476"/>
                            <a:gd name="csY4642" fmla="*/ 265057 h 693081"/>
                            <a:gd name="csX4643" fmla="*/ 1237102 w 1619476"/>
                            <a:gd name="csY4643" fmla="*/ 335163 h 693081"/>
                            <a:gd name="csX4644" fmla="*/ 1218540 w 1619476"/>
                            <a:gd name="csY4644" fmla="*/ 335163 h 693081"/>
                            <a:gd name="csX4645" fmla="*/ 1218540 w 1619476"/>
                            <a:gd name="csY4645" fmla="*/ 265057 h 693081"/>
                            <a:gd name="csX4646" fmla="*/ 1218540 w 1619476"/>
                            <a:gd name="csY4646" fmla="*/ 238383 h 693081"/>
                            <a:gd name="csX4647" fmla="*/ 1237102 w 1619476"/>
                            <a:gd name="csY4647" fmla="*/ 238383 h 693081"/>
                            <a:gd name="csX4648" fmla="*/ 1237102 w 1619476"/>
                            <a:gd name="csY4648" fmla="*/ 255548 h 693081"/>
                            <a:gd name="csX4649" fmla="*/ 1218540 w 1619476"/>
                            <a:gd name="csY4649" fmla="*/ 255548 h 693081"/>
                            <a:gd name="csX4650" fmla="*/ 1218540 w 1619476"/>
                            <a:gd name="csY4650" fmla="*/ 238383 h 693081"/>
                            <a:gd name="csX4651" fmla="*/ 1205590 w 1619476"/>
                            <a:gd name="csY4651" fmla="*/ 319585 h 693081"/>
                            <a:gd name="csX4652" fmla="*/ 1207177 w 1619476"/>
                            <a:gd name="csY4652" fmla="*/ 333982 h 693081"/>
                            <a:gd name="csX4653" fmla="*/ 1192514 w 1619476"/>
                            <a:gd name="csY4653" fmla="*/ 336763 h 693081"/>
                            <a:gd name="csX4654" fmla="*/ 1183474 w 1619476"/>
                            <a:gd name="csY4654" fmla="*/ 335074 h 693081"/>
                            <a:gd name="csX4655" fmla="*/ 1177558 w 1619476"/>
                            <a:gd name="csY4655" fmla="*/ 330720 h 693081"/>
                            <a:gd name="csX4656" fmla="*/ 1174955 w 1619476"/>
                            <a:gd name="csY4656" fmla="*/ 323483 h 693081"/>
                            <a:gd name="csX4657" fmla="*/ 1174359 w 1619476"/>
                            <a:gd name="csY4657" fmla="*/ 310406 h 693081"/>
                            <a:gd name="csX4658" fmla="*/ 1174359 w 1619476"/>
                            <a:gd name="csY4658" fmla="*/ 279848 h 693081"/>
                            <a:gd name="csX4659" fmla="*/ 1165840 w 1619476"/>
                            <a:gd name="csY4659" fmla="*/ 279848 h 693081"/>
                            <a:gd name="csX4660" fmla="*/ 1165840 w 1619476"/>
                            <a:gd name="csY4660" fmla="*/ 265057 h 693081"/>
                            <a:gd name="csX4661" fmla="*/ 1174359 w 1619476"/>
                            <a:gd name="csY4661" fmla="*/ 265057 h 693081"/>
                            <a:gd name="csX4662" fmla="*/ 1174359 w 1619476"/>
                            <a:gd name="csY4662" fmla="*/ 251130 h 693081"/>
                            <a:gd name="csX4663" fmla="*/ 1192983 w 1619476"/>
                            <a:gd name="csY4663" fmla="*/ 240301 h 693081"/>
                            <a:gd name="csX4664" fmla="*/ 1192983 w 1619476"/>
                            <a:gd name="csY4664" fmla="*/ 265057 h 693081"/>
                            <a:gd name="csX4665" fmla="*/ 1205654 w 1619476"/>
                            <a:gd name="csY4665" fmla="*/ 265057 h 693081"/>
                            <a:gd name="csX4666" fmla="*/ 1205654 w 1619476"/>
                            <a:gd name="csY4666" fmla="*/ 279848 h 693081"/>
                            <a:gd name="csX4667" fmla="*/ 1192983 w 1619476"/>
                            <a:gd name="csY4667" fmla="*/ 279848 h 693081"/>
                            <a:gd name="csX4668" fmla="*/ 1192983 w 1619476"/>
                            <a:gd name="csY4668" fmla="*/ 308109 h 693081"/>
                            <a:gd name="csX4669" fmla="*/ 1193352 w 1619476"/>
                            <a:gd name="csY4669" fmla="*/ 318100 h 693081"/>
                            <a:gd name="csX4670" fmla="*/ 1195002 w 1619476"/>
                            <a:gd name="csY4670" fmla="*/ 320449 h 693081"/>
                            <a:gd name="csX4671" fmla="*/ 1198138 w 1619476"/>
                            <a:gd name="csY4671" fmla="*/ 321363 h 693081"/>
                            <a:gd name="csX4672" fmla="*/ 1205590 w 1619476"/>
                            <a:gd name="csY4672" fmla="*/ 319586 h 693081"/>
                            <a:gd name="csX4673" fmla="*/ 1137007 w 1619476"/>
                            <a:gd name="csY4673" fmla="*/ 305201 h 693081"/>
                            <a:gd name="csX4674" fmla="*/ 1136271 w 1619476"/>
                            <a:gd name="csY4674" fmla="*/ 314241 h 693081"/>
                            <a:gd name="csX4675" fmla="*/ 1131853 w 1619476"/>
                            <a:gd name="csY4675" fmla="*/ 320385 h 693081"/>
                            <a:gd name="csX4676" fmla="*/ 1122280 w 1619476"/>
                            <a:gd name="csY4676" fmla="*/ 323686 h 693081"/>
                            <a:gd name="csX4677" fmla="*/ 1114891 w 1619476"/>
                            <a:gd name="csY4677" fmla="*/ 320842 h 693081"/>
                            <a:gd name="csX4678" fmla="*/ 1111971 w 1619476"/>
                            <a:gd name="csY4678" fmla="*/ 314114 h 693081"/>
                            <a:gd name="csX4679" fmla="*/ 1115602 w 1619476"/>
                            <a:gd name="csY4679" fmla="*/ 307575 h 693081"/>
                            <a:gd name="csX4680" fmla="*/ 1125708 w 1619476"/>
                            <a:gd name="csY4680" fmla="*/ 304338 h 693081"/>
                            <a:gd name="csX4681" fmla="*/ 1137007 w 1619476"/>
                            <a:gd name="csY4681" fmla="*/ 301494 h 693081"/>
                            <a:gd name="csX4682" fmla="*/ 1137007 w 1619476"/>
                            <a:gd name="csY4682" fmla="*/ 305201 h 693081"/>
                            <a:gd name="csX4683" fmla="*/ 1137007 w 1619476"/>
                            <a:gd name="csY4683" fmla="*/ 305201 h 693081"/>
                            <a:gd name="csX4684" fmla="*/ 1155023 w 1619476"/>
                            <a:gd name="csY4684" fmla="*/ 312120 h 693081"/>
                            <a:gd name="csX4685" fmla="*/ 1155213 w 1619476"/>
                            <a:gd name="csY4685" fmla="*/ 290474 h 693081"/>
                            <a:gd name="csX4686" fmla="*/ 1152737 w 1619476"/>
                            <a:gd name="csY4686" fmla="*/ 273868 h 693081"/>
                            <a:gd name="csX4687" fmla="*/ 1144193 w 1619476"/>
                            <a:gd name="csY4687" fmla="*/ 266416 h 693081"/>
                            <a:gd name="csX4688" fmla="*/ 1125708 w 1619476"/>
                            <a:gd name="csY4688" fmla="*/ 263470 h 693081"/>
                            <a:gd name="csX4689" fmla="*/ 1105115 w 1619476"/>
                            <a:gd name="csY4689" fmla="*/ 268358 h 693081"/>
                            <a:gd name="csX4690" fmla="*/ 1095339 w 1619476"/>
                            <a:gd name="csY4690" fmla="*/ 283403 h 693081"/>
                            <a:gd name="csX4691" fmla="*/ 1112187 w 1619476"/>
                            <a:gd name="csY4691" fmla="*/ 286437 h 693081"/>
                            <a:gd name="csX4692" fmla="*/ 1116668 w 1619476"/>
                            <a:gd name="csY4692" fmla="*/ 279606 h 693081"/>
                            <a:gd name="csX4693" fmla="*/ 1124387 w 1619476"/>
                            <a:gd name="csY4693" fmla="*/ 277664 h 693081"/>
                            <a:gd name="csX4694" fmla="*/ 1134354 w 1619476"/>
                            <a:gd name="csY4694" fmla="*/ 279949 h 693081"/>
                            <a:gd name="csX4695" fmla="*/ 1137007 w 1619476"/>
                            <a:gd name="csY4695" fmla="*/ 287567 h 693081"/>
                            <a:gd name="csX4696" fmla="*/ 1137007 w 1619476"/>
                            <a:gd name="csY4696" fmla="*/ 289420 h 693081"/>
                            <a:gd name="csX4697" fmla="*/ 1118979 w 1619476"/>
                            <a:gd name="csY4697" fmla="*/ 293978 h 693081"/>
                            <a:gd name="csX4698" fmla="*/ 1104226 w 1619476"/>
                            <a:gd name="csY4698" fmla="*/ 298295 h 693081"/>
                            <a:gd name="csX4699" fmla="*/ 1096253 w 1619476"/>
                            <a:gd name="csY4699" fmla="*/ 305430 h 693081"/>
                            <a:gd name="csX4700" fmla="*/ 1093435 w 1619476"/>
                            <a:gd name="csY4700" fmla="*/ 316031 h 693081"/>
                            <a:gd name="csX4701" fmla="*/ 1099656 w 1619476"/>
                            <a:gd name="csY4701" fmla="*/ 330872 h 693081"/>
                            <a:gd name="csX4702" fmla="*/ 1116732 w 1619476"/>
                            <a:gd name="csY4702" fmla="*/ 336763 h 693081"/>
                            <a:gd name="csX4703" fmla="*/ 1128285 w 1619476"/>
                            <a:gd name="csY4703" fmla="*/ 334440 h 693081"/>
                            <a:gd name="csX4704" fmla="*/ 1138454 w 1619476"/>
                            <a:gd name="csY4704" fmla="*/ 327520 h 693081"/>
                            <a:gd name="csX4705" fmla="*/ 1139102 w 1619476"/>
                            <a:gd name="csY4705" fmla="*/ 329691 h 693081"/>
                            <a:gd name="csX4706" fmla="*/ 1140892 w 1619476"/>
                            <a:gd name="csY4706" fmla="*/ 335176 h 693081"/>
                            <a:gd name="csX4707" fmla="*/ 1159237 w 1619476"/>
                            <a:gd name="csY4707" fmla="*/ 335176 h 693081"/>
                            <a:gd name="csX4708" fmla="*/ 1155911 w 1619476"/>
                            <a:gd name="csY4708" fmla="*/ 325756 h 693081"/>
                            <a:gd name="csX4709" fmla="*/ 1155022 w 1619476"/>
                            <a:gd name="csY4709" fmla="*/ 312120 h 693081"/>
                            <a:gd name="csX4710" fmla="*/ 1066951 w 1619476"/>
                            <a:gd name="csY4710" fmla="*/ 308299 h 693081"/>
                            <a:gd name="csX4711" fmla="*/ 1085170 w 1619476"/>
                            <a:gd name="csY4711" fmla="*/ 311409 h 693081"/>
                            <a:gd name="csX4712" fmla="*/ 1074277 w 1619476"/>
                            <a:gd name="csY4712" fmla="*/ 330352 h 693081"/>
                            <a:gd name="csX4713" fmla="*/ 1052694 w 1619476"/>
                            <a:gd name="csY4713" fmla="*/ 336763 h 693081"/>
                            <a:gd name="csX4714" fmla="*/ 1028178 w 1619476"/>
                            <a:gd name="csY4714" fmla="*/ 327051 h 693081"/>
                            <a:gd name="csX4715" fmla="*/ 1019012 w 1619476"/>
                            <a:gd name="csY4715" fmla="*/ 300186 h 693081"/>
                            <a:gd name="csX4716" fmla="*/ 1028191 w 1619476"/>
                            <a:gd name="csY4716" fmla="*/ 273145 h 693081"/>
                            <a:gd name="csX4717" fmla="*/ 1053024 w 1619476"/>
                            <a:gd name="csY4717" fmla="*/ 263470 h 693081"/>
                            <a:gd name="csX4718" fmla="*/ 1073388 w 1619476"/>
                            <a:gd name="csY4718" fmla="*/ 268980 h 693081"/>
                            <a:gd name="csX4719" fmla="*/ 1084243 w 1619476"/>
                            <a:gd name="csY4719" fmla="*/ 285789 h 693081"/>
                            <a:gd name="csX4720" fmla="*/ 1065961 w 1619476"/>
                            <a:gd name="csY4720" fmla="*/ 289090 h 693081"/>
                            <a:gd name="csX4721" fmla="*/ 1061771 w 1619476"/>
                            <a:gd name="csY4721" fmla="*/ 280838 h 693081"/>
                            <a:gd name="csX4722" fmla="*/ 1053291 w 1619476"/>
                            <a:gd name="csY4722" fmla="*/ 278071 h 693081"/>
                            <a:gd name="csX4723" fmla="*/ 1042232 w 1619476"/>
                            <a:gd name="csY4723" fmla="*/ 282844 h 693081"/>
                            <a:gd name="csX4724" fmla="*/ 1038094 w 1619476"/>
                            <a:gd name="csY4724" fmla="*/ 298866 h 693081"/>
                            <a:gd name="csX4725" fmla="*/ 1042296 w 1619476"/>
                            <a:gd name="csY4725" fmla="*/ 316488 h 693081"/>
                            <a:gd name="csX4726" fmla="*/ 1053545 w 1619476"/>
                            <a:gd name="csY4726" fmla="*/ 321630 h 693081"/>
                            <a:gd name="csX4727" fmla="*/ 1062203 w 1619476"/>
                            <a:gd name="csY4727" fmla="*/ 318633 h 693081"/>
                            <a:gd name="csX4728" fmla="*/ 1066951 w 1619476"/>
                            <a:gd name="csY4728" fmla="*/ 308299 h 693081"/>
                            <a:gd name="csX4729" fmla="*/ 985355 w 1619476"/>
                            <a:gd name="csY4729" fmla="*/ 265057 h 693081"/>
                            <a:gd name="csX4730" fmla="*/ 1003903 w 1619476"/>
                            <a:gd name="csY4730" fmla="*/ 265057 h 693081"/>
                            <a:gd name="csX4731" fmla="*/ 1003903 w 1619476"/>
                            <a:gd name="csY4731" fmla="*/ 335176 h 693081"/>
                            <a:gd name="csX4732" fmla="*/ 986675 w 1619476"/>
                            <a:gd name="csY4732" fmla="*/ 335176 h 693081"/>
                            <a:gd name="csX4733" fmla="*/ 986675 w 1619476"/>
                            <a:gd name="csY4733" fmla="*/ 324676 h 693081"/>
                            <a:gd name="csX4734" fmla="*/ 976594 w 1619476"/>
                            <a:gd name="csY4734" fmla="*/ 333513 h 693081"/>
                            <a:gd name="csX4735" fmla="*/ 963429 w 1619476"/>
                            <a:gd name="csY4735" fmla="*/ 336750 h 693081"/>
                            <a:gd name="csX4736" fmla="*/ 950746 w 1619476"/>
                            <a:gd name="csY4736" fmla="*/ 333652 h 693081"/>
                            <a:gd name="csX4737" fmla="*/ 942633 w 1619476"/>
                            <a:gd name="csY4737" fmla="*/ 324930 h 693081"/>
                            <a:gd name="csX4738" fmla="*/ 940119 w 1619476"/>
                            <a:gd name="csY4738" fmla="*/ 309416 h 693081"/>
                            <a:gd name="csX4739" fmla="*/ 940119 w 1619476"/>
                            <a:gd name="csY4739" fmla="*/ 265057 h 693081"/>
                            <a:gd name="csX4740" fmla="*/ 958668 w 1619476"/>
                            <a:gd name="csY4740" fmla="*/ 265057 h 693081"/>
                            <a:gd name="csX4741" fmla="*/ 958668 w 1619476"/>
                            <a:gd name="csY4741" fmla="*/ 297279 h 693081"/>
                            <a:gd name="csX4742" fmla="*/ 959696 w 1619476"/>
                            <a:gd name="csY4742" fmla="*/ 315396 h 693081"/>
                            <a:gd name="csX4743" fmla="*/ 963429 w 1619476"/>
                            <a:gd name="csY4743" fmla="*/ 320677 h 693081"/>
                            <a:gd name="csX4744" fmla="*/ 970310 w 1619476"/>
                            <a:gd name="csY4744" fmla="*/ 322632 h 693081"/>
                            <a:gd name="csX4745" fmla="*/ 978816 w 1619476"/>
                            <a:gd name="csY4745" fmla="*/ 320017 h 693081"/>
                            <a:gd name="csX4746" fmla="*/ 983971 w 1619476"/>
                            <a:gd name="csY4746" fmla="*/ 313542 h 693081"/>
                            <a:gd name="csX4747" fmla="*/ 985355 w 1619476"/>
                            <a:gd name="csY4747" fmla="*/ 294638 h 693081"/>
                            <a:gd name="csX4748" fmla="*/ 985355 w 1619476"/>
                            <a:gd name="csY4748" fmla="*/ 265057 h 693081"/>
                            <a:gd name="csX4749" fmla="*/ 899264 w 1619476"/>
                            <a:gd name="csY4749" fmla="*/ 316653 h 693081"/>
                            <a:gd name="csX4750" fmla="*/ 888358 w 1619476"/>
                            <a:gd name="csY4750" fmla="*/ 322099 h 693081"/>
                            <a:gd name="csX4751" fmla="*/ 875827 w 1619476"/>
                            <a:gd name="csY4751" fmla="*/ 314837 h 693081"/>
                            <a:gd name="csX4752" fmla="*/ 872729 w 1619476"/>
                            <a:gd name="csY4752" fmla="*/ 298599 h 693081"/>
                            <a:gd name="csX4753" fmla="*/ 877173 w 1619476"/>
                            <a:gd name="csY4753" fmla="*/ 282907 h 693081"/>
                            <a:gd name="csX4754" fmla="*/ 888244 w 1619476"/>
                            <a:gd name="csY4754" fmla="*/ 277664 h 693081"/>
                            <a:gd name="csX4755" fmla="*/ 899391 w 1619476"/>
                            <a:gd name="csY4755" fmla="*/ 282984 h 693081"/>
                            <a:gd name="csX4756" fmla="*/ 903745 w 1619476"/>
                            <a:gd name="csY4756" fmla="*/ 300377 h 693081"/>
                            <a:gd name="csX4757" fmla="*/ 899264 w 1619476"/>
                            <a:gd name="csY4757" fmla="*/ 316653 h 693081"/>
                            <a:gd name="csX4758" fmla="*/ 903682 w 1619476"/>
                            <a:gd name="csY4758" fmla="*/ 273246 h 693081"/>
                            <a:gd name="csX4759" fmla="*/ 883356 w 1619476"/>
                            <a:gd name="csY4759" fmla="*/ 263470 h 693081"/>
                            <a:gd name="csX4760" fmla="*/ 862153 w 1619476"/>
                            <a:gd name="csY4760" fmla="*/ 272751 h 693081"/>
                            <a:gd name="csX4761" fmla="*/ 853774 w 1619476"/>
                            <a:gd name="csY4761" fmla="*/ 299844 h 693081"/>
                            <a:gd name="csX4762" fmla="*/ 862395 w 1619476"/>
                            <a:gd name="csY4762" fmla="*/ 327013 h 693081"/>
                            <a:gd name="csX4763" fmla="*/ 883089 w 1619476"/>
                            <a:gd name="csY4763" fmla="*/ 336763 h 693081"/>
                            <a:gd name="csX4764" fmla="*/ 894871 w 1619476"/>
                            <a:gd name="csY4764" fmla="*/ 333817 h 693081"/>
                            <a:gd name="csX4765" fmla="*/ 905002 w 1619476"/>
                            <a:gd name="csY4765" fmla="*/ 324867 h 693081"/>
                            <a:gd name="csX4766" fmla="*/ 905002 w 1619476"/>
                            <a:gd name="csY4766" fmla="*/ 335176 h 693081"/>
                            <a:gd name="csX4767" fmla="*/ 922230 w 1619476"/>
                            <a:gd name="csY4767" fmla="*/ 335176 h 693081"/>
                            <a:gd name="csX4768" fmla="*/ 922230 w 1619476"/>
                            <a:gd name="csY4768" fmla="*/ 238384 h 693081"/>
                            <a:gd name="csX4769" fmla="*/ 903682 w 1619476"/>
                            <a:gd name="csY4769" fmla="*/ 238384 h 693081"/>
                            <a:gd name="csX4770" fmla="*/ 903682 w 1619476"/>
                            <a:gd name="csY4770" fmla="*/ 273246 h 693081"/>
                            <a:gd name="csX4771" fmla="*/ 903682 w 1619476"/>
                            <a:gd name="csY4771" fmla="*/ 273246 h 693081"/>
                            <a:gd name="csX4772" fmla="*/ 787413 w 1619476"/>
                            <a:gd name="csY4772" fmla="*/ 318862 h 693081"/>
                            <a:gd name="csX4773" fmla="*/ 841485 w 1619476"/>
                            <a:gd name="csY4773" fmla="*/ 318862 h 693081"/>
                            <a:gd name="csX4774" fmla="*/ 841485 w 1619476"/>
                            <a:gd name="csY4774" fmla="*/ 335176 h 693081"/>
                            <a:gd name="csX4775" fmla="*/ 767886 w 1619476"/>
                            <a:gd name="csY4775" fmla="*/ 335176 h 693081"/>
                            <a:gd name="csX4776" fmla="*/ 767886 w 1619476"/>
                            <a:gd name="csY4776" fmla="*/ 238383 h 693081"/>
                            <a:gd name="csX4777" fmla="*/ 839644 w 1619476"/>
                            <a:gd name="csY4777" fmla="*/ 238383 h 693081"/>
                            <a:gd name="csX4778" fmla="*/ 839644 w 1619476"/>
                            <a:gd name="csY4778" fmla="*/ 254761 h 693081"/>
                            <a:gd name="csX4779" fmla="*/ 787413 w 1619476"/>
                            <a:gd name="csY4779" fmla="*/ 254761 h 693081"/>
                            <a:gd name="csX4780" fmla="*/ 787413 w 1619476"/>
                            <a:gd name="csY4780" fmla="*/ 276217 h 693081"/>
                            <a:gd name="csX4781" fmla="*/ 836013 w 1619476"/>
                            <a:gd name="csY4781" fmla="*/ 276217 h 693081"/>
                            <a:gd name="csX4782" fmla="*/ 836013 w 1619476"/>
                            <a:gd name="csY4782" fmla="*/ 292518 h 693081"/>
                            <a:gd name="csX4783" fmla="*/ 787413 w 1619476"/>
                            <a:gd name="csY4783" fmla="*/ 292518 h 693081"/>
                            <a:gd name="csX4784" fmla="*/ 787413 w 1619476"/>
                            <a:gd name="csY4784" fmla="*/ 318862 h 693081"/>
                            <a:gd name="csX4785" fmla="*/ 1600789 w 1619476"/>
                            <a:gd name="csY4785" fmla="*/ 96343 h 693081"/>
                            <a:gd name="csX4786" fmla="*/ 1600789 w 1619476"/>
                            <a:gd name="csY4786" fmla="*/ 102818 h 693081"/>
                            <a:gd name="csX4787" fmla="*/ 1614449 w 1619476"/>
                            <a:gd name="csY4787" fmla="*/ 102818 h 693081"/>
                            <a:gd name="csX4788" fmla="*/ 1614449 w 1619476"/>
                            <a:gd name="csY4788" fmla="*/ 112061 h 693081"/>
                            <a:gd name="csX4789" fmla="*/ 1600789 w 1619476"/>
                            <a:gd name="csY4789" fmla="*/ 112061 h 693081"/>
                            <a:gd name="csX4790" fmla="*/ 1600789 w 1619476"/>
                            <a:gd name="csY4790" fmla="*/ 172924 h 693081"/>
                            <a:gd name="csX4791" fmla="*/ 1588969 w 1619476"/>
                            <a:gd name="csY4791" fmla="*/ 172924 h 693081"/>
                            <a:gd name="csX4792" fmla="*/ 1588969 w 1619476"/>
                            <a:gd name="csY4792" fmla="*/ 112061 h 693081"/>
                            <a:gd name="csX4793" fmla="*/ 1578469 w 1619476"/>
                            <a:gd name="csY4793" fmla="*/ 112061 h 693081"/>
                            <a:gd name="csX4794" fmla="*/ 1578469 w 1619476"/>
                            <a:gd name="csY4794" fmla="*/ 102818 h 693081"/>
                            <a:gd name="csX4795" fmla="*/ 1588969 w 1619476"/>
                            <a:gd name="csY4795" fmla="*/ 102818 h 693081"/>
                            <a:gd name="csX4796" fmla="*/ 1588969 w 1619476"/>
                            <a:gd name="csY4796" fmla="*/ 95353 h 693081"/>
                            <a:gd name="csX4797" fmla="*/ 1590226 w 1619476"/>
                            <a:gd name="csY4797" fmla="*/ 84854 h 693081"/>
                            <a:gd name="csX4798" fmla="*/ 1596256 w 1619476"/>
                            <a:gd name="csY4798" fmla="*/ 77363 h 693081"/>
                            <a:gd name="csX4799" fmla="*/ 1608381 w 1619476"/>
                            <a:gd name="csY4799" fmla="*/ 74481 h 693081"/>
                            <a:gd name="csX4800" fmla="*/ 1619477 w 1619476"/>
                            <a:gd name="csY4800" fmla="*/ 75675 h 693081"/>
                            <a:gd name="csX4801" fmla="*/ 1617687 w 1619476"/>
                            <a:gd name="csY4801" fmla="*/ 86034 h 693081"/>
                            <a:gd name="csX4802" fmla="*/ 1610691 w 1619476"/>
                            <a:gd name="csY4802" fmla="*/ 85387 h 693081"/>
                            <a:gd name="csX4803" fmla="*/ 1603036 w 1619476"/>
                            <a:gd name="csY4803" fmla="*/ 87698 h 693081"/>
                            <a:gd name="csX4804" fmla="*/ 1600789 w 1619476"/>
                            <a:gd name="csY4804" fmla="*/ 96343 h 693081"/>
                            <a:gd name="csX4805" fmla="*/ 1554106 w 1619476"/>
                            <a:gd name="csY4805" fmla="*/ 157994 h 693081"/>
                            <a:gd name="csX4806" fmla="*/ 1539391 w 1619476"/>
                            <a:gd name="csY4806" fmla="*/ 164735 h 693081"/>
                            <a:gd name="csX4807" fmla="*/ 1524601 w 1619476"/>
                            <a:gd name="csY4807" fmla="*/ 158045 h 693081"/>
                            <a:gd name="csX4808" fmla="*/ 1518735 w 1619476"/>
                            <a:gd name="csY4808" fmla="*/ 137871 h 693081"/>
                            <a:gd name="csX4809" fmla="*/ 1524601 w 1619476"/>
                            <a:gd name="csY4809" fmla="*/ 117736 h 693081"/>
                            <a:gd name="csX4810" fmla="*/ 1539391 w 1619476"/>
                            <a:gd name="csY4810" fmla="*/ 111058 h 693081"/>
                            <a:gd name="csX4811" fmla="*/ 1554068 w 1619476"/>
                            <a:gd name="csY4811" fmla="*/ 117761 h 693081"/>
                            <a:gd name="csX4812" fmla="*/ 1559997 w 1619476"/>
                            <a:gd name="csY4812" fmla="*/ 137465 h 693081"/>
                            <a:gd name="csX4813" fmla="*/ 1554106 w 1619476"/>
                            <a:gd name="csY4813" fmla="*/ 157994 h 693081"/>
                            <a:gd name="csX4814" fmla="*/ 1539391 w 1619476"/>
                            <a:gd name="csY4814" fmla="*/ 101219 h 693081"/>
                            <a:gd name="csX4815" fmla="*/ 1517338 w 1619476"/>
                            <a:gd name="csY4815" fmla="*/ 109014 h 693081"/>
                            <a:gd name="csX4816" fmla="*/ 1506521 w 1619476"/>
                            <a:gd name="csY4816" fmla="*/ 137871 h 693081"/>
                            <a:gd name="csX4817" fmla="*/ 1515586 w 1619476"/>
                            <a:gd name="csY4817" fmla="*/ 165066 h 693081"/>
                            <a:gd name="csX4818" fmla="*/ 1539391 w 1619476"/>
                            <a:gd name="csY4818" fmla="*/ 174511 h 693081"/>
                            <a:gd name="csX4819" fmla="*/ 1556328 w 1619476"/>
                            <a:gd name="csY4819" fmla="*/ 170207 h 693081"/>
                            <a:gd name="csX4820" fmla="*/ 1568135 w 1619476"/>
                            <a:gd name="csY4820" fmla="*/ 158172 h 693081"/>
                            <a:gd name="csX4821" fmla="*/ 1572210 w 1619476"/>
                            <a:gd name="csY4821" fmla="*/ 136881 h 693081"/>
                            <a:gd name="csX4822" fmla="*/ 1563018 w 1619476"/>
                            <a:gd name="csY4822" fmla="*/ 110702 h 693081"/>
                            <a:gd name="csX4823" fmla="*/ 1539391 w 1619476"/>
                            <a:gd name="csY4823" fmla="*/ 101219 h 693081"/>
                            <a:gd name="csX4824" fmla="*/ 1461756 w 1619476"/>
                            <a:gd name="csY4824" fmla="*/ 162298 h 693081"/>
                            <a:gd name="csX4825" fmla="*/ 1463457 w 1619476"/>
                            <a:gd name="csY4825" fmla="*/ 172784 h 693081"/>
                            <a:gd name="csX4826" fmla="*/ 1454481 w 1619476"/>
                            <a:gd name="csY4826" fmla="*/ 173851 h 693081"/>
                            <a:gd name="csX4827" fmla="*/ 1444451 w 1619476"/>
                            <a:gd name="csY4827" fmla="*/ 171807 h 693081"/>
                            <a:gd name="csX4828" fmla="*/ 1439436 w 1619476"/>
                            <a:gd name="csY4828" fmla="*/ 166424 h 693081"/>
                            <a:gd name="csX4829" fmla="*/ 1437976 w 1619476"/>
                            <a:gd name="csY4829" fmla="*/ 152382 h 693081"/>
                            <a:gd name="csX4830" fmla="*/ 1437976 w 1619476"/>
                            <a:gd name="csY4830" fmla="*/ 112061 h 693081"/>
                            <a:gd name="csX4831" fmla="*/ 1429267 w 1619476"/>
                            <a:gd name="csY4831" fmla="*/ 112061 h 693081"/>
                            <a:gd name="csX4832" fmla="*/ 1429267 w 1619476"/>
                            <a:gd name="csY4832" fmla="*/ 102818 h 693081"/>
                            <a:gd name="csX4833" fmla="*/ 1437976 w 1619476"/>
                            <a:gd name="csY4833" fmla="*/ 102818 h 693081"/>
                            <a:gd name="csX4834" fmla="*/ 1437976 w 1619476"/>
                            <a:gd name="csY4834" fmla="*/ 85450 h 693081"/>
                            <a:gd name="csX4835" fmla="*/ 1449796 w 1619476"/>
                            <a:gd name="csY4835" fmla="*/ 78315 h 693081"/>
                            <a:gd name="csX4836" fmla="*/ 1449796 w 1619476"/>
                            <a:gd name="csY4836" fmla="*/ 102818 h 693081"/>
                            <a:gd name="csX4837" fmla="*/ 1461756 w 1619476"/>
                            <a:gd name="csY4837" fmla="*/ 102818 h 693081"/>
                            <a:gd name="csX4838" fmla="*/ 1461756 w 1619476"/>
                            <a:gd name="csY4838" fmla="*/ 112061 h 693081"/>
                            <a:gd name="csX4839" fmla="*/ 1449796 w 1619476"/>
                            <a:gd name="csY4839" fmla="*/ 112061 h 693081"/>
                            <a:gd name="csX4840" fmla="*/ 1449796 w 1619476"/>
                            <a:gd name="csY4840" fmla="*/ 153055 h 693081"/>
                            <a:gd name="csX4841" fmla="*/ 1450431 w 1619476"/>
                            <a:gd name="csY4841" fmla="*/ 159594 h 693081"/>
                            <a:gd name="csX4842" fmla="*/ 1452475 w 1619476"/>
                            <a:gd name="csY4842" fmla="*/ 161892 h 693081"/>
                            <a:gd name="csX4843" fmla="*/ 1456538 w 1619476"/>
                            <a:gd name="csY4843" fmla="*/ 162755 h 693081"/>
                            <a:gd name="csX4844" fmla="*/ 1461756 w 1619476"/>
                            <a:gd name="csY4844" fmla="*/ 162298 h 693081"/>
                            <a:gd name="csX4845" fmla="*/ 1416914 w 1619476"/>
                            <a:gd name="csY4845" fmla="*/ 118256 h 693081"/>
                            <a:gd name="csX4846" fmla="*/ 1417574 w 1619476"/>
                            <a:gd name="csY4846" fmla="*/ 129809 h 693081"/>
                            <a:gd name="csX4847" fmla="*/ 1417574 w 1619476"/>
                            <a:gd name="csY4847" fmla="*/ 172924 h 693081"/>
                            <a:gd name="csX4848" fmla="*/ 1405703 w 1619476"/>
                            <a:gd name="csY4848" fmla="*/ 172924 h 693081"/>
                            <a:gd name="csX4849" fmla="*/ 1405703 w 1619476"/>
                            <a:gd name="csY4849" fmla="*/ 130279 h 693081"/>
                            <a:gd name="csX4850" fmla="*/ 1404307 w 1619476"/>
                            <a:gd name="csY4850" fmla="*/ 119412 h 693081"/>
                            <a:gd name="csX4851" fmla="*/ 1399393 w 1619476"/>
                            <a:gd name="csY4851" fmla="*/ 113673 h 693081"/>
                            <a:gd name="csX4852" fmla="*/ 1391103 w 1619476"/>
                            <a:gd name="csY4852" fmla="*/ 111528 h 693081"/>
                            <a:gd name="csX4853" fmla="*/ 1378001 w 1619476"/>
                            <a:gd name="csY4853" fmla="*/ 116339 h 693081"/>
                            <a:gd name="csX4854" fmla="*/ 1372491 w 1619476"/>
                            <a:gd name="csY4854" fmla="*/ 134634 h 693081"/>
                            <a:gd name="csX4855" fmla="*/ 1372491 w 1619476"/>
                            <a:gd name="csY4855" fmla="*/ 172924 h 693081"/>
                            <a:gd name="csX4856" fmla="*/ 1360608 w 1619476"/>
                            <a:gd name="csY4856" fmla="*/ 172924 h 693081"/>
                            <a:gd name="csX4857" fmla="*/ 1360608 w 1619476"/>
                            <a:gd name="csY4857" fmla="*/ 102818 h 693081"/>
                            <a:gd name="csX4858" fmla="*/ 1371310 w 1619476"/>
                            <a:gd name="csY4858" fmla="*/ 102818 h 693081"/>
                            <a:gd name="csX4859" fmla="*/ 1371310 w 1619476"/>
                            <a:gd name="csY4859" fmla="*/ 112772 h 693081"/>
                            <a:gd name="csX4860" fmla="*/ 1393617 w 1619476"/>
                            <a:gd name="csY4860" fmla="*/ 101231 h 693081"/>
                            <a:gd name="csX4861" fmla="*/ 1405259 w 1619476"/>
                            <a:gd name="csY4861" fmla="*/ 103504 h 693081"/>
                            <a:gd name="csX4862" fmla="*/ 1413220 w 1619476"/>
                            <a:gd name="csY4862" fmla="*/ 109471 h 693081"/>
                            <a:gd name="csX4863" fmla="*/ 1416914 w 1619476"/>
                            <a:gd name="csY4863" fmla="*/ 118256 h 693081"/>
                            <a:gd name="csX4864" fmla="*/ 1300556 w 1619476"/>
                            <a:gd name="csY4864" fmla="*/ 116479 h 693081"/>
                            <a:gd name="csX4865" fmla="*/ 1314331 w 1619476"/>
                            <a:gd name="csY4865" fmla="*/ 110994 h 693081"/>
                            <a:gd name="csX4866" fmla="*/ 1329058 w 1619476"/>
                            <a:gd name="csY4866" fmla="*/ 117863 h 693081"/>
                            <a:gd name="csX4867" fmla="*/ 1333539 w 1619476"/>
                            <a:gd name="csY4867" fmla="*/ 131130 h 693081"/>
                            <a:gd name="csX4868" fmla="*/ 1294385 w 1619476"/>
                            <a:gd name="csY4868" fmla="*/ 131130 h 693081"/>
                            <a:gd name="csX4869" fmla="*/ 1300556 w 1619476"/>
                            <a:gd name="csY4869" fmla="*/ 116479 h 693081"/>
                            <a:gd name="csX4870" fmla="*/ 1333400 w 1619476"/>
                            <a:gd name="csY4870" fmla="*/ 150351 h 693081"/>
                            <a:gd name="csX4871" fmla="*/ 1326087 w 1619476"/>
                            <a:gd name="csY4871" fmla="*/ 161308 h 693081"/>
                            <a:gd name="csX4872" fmla="*/ 1314927 w 1619476"/>
                            <a:gd name="csY4872" fmla="*/ 164735 h 693081"/>
                            <a:gd name="csX4873" fmla="*/ 1300264 w 1619476"/>
                            <a:gd name="csY4873" fmla="*/ 158603 h 693081"/>
                            <a:gd name="csX4874" fmla="*/ 1293725 w 1619476"/>
                            <a:gd name="csY4874" fmla="*/ 140906 h 693081"/>
                            <a:gd name="csX4875" fmla="*/ 1346020 w 1619476"/>
                            <a:gd name="csY4875" fmla="*/ 140906 h 693081"/>
                            <a:gd name="csX4876" fmla="*/ 1346070 w 1619476"/>
                            <a:gd name="csY4876" fmla="*/ 137732 h 693081"/>
                            <a:gd name="csX4877" fmla="*/ 1337171 w 1619476"/>
                            <a:gd name="csY4877" fmla="*/ 110804 h 693081"/>
                            <a:gd name="csX4878" fmla="*/ 1314191 w 1619476"/>
                            <a:gd name="csY4878" fmla="*/ 101231 h 693081"/>
                            <a:gd name="csX4879" fmla="*/ 1290564 w 1619476"/>
                            <a:gd name="csY4879" fmla="*/ 110994 h 693081"/>
                            <a:gd name="csX4880" fmla="*/ 1281448 w 1619476"/>
                            <a:gd name="csY4880" fmla="*/ 138455 h 693081"/>
                            <a:gd name="csX4881" fmla="*/ 1290462 w 1619476"/>
                            <a:gd name="csY4881" fmla="*/ 165027 h 693081"/>
                            <a:gd name="csX4882" fmla="*/ 1314864 w 1619476"/>
                            <a:gd name="csY4882" fmla="*/ 174511 h 693081"/>
                            <a:gd name="csX4883" fmla="*/ 1334924 w 1619476"/>
                            <a:gd name="csY4883" fmla="*/ 168557 h 693081"/>
                            <a:gd name="csX4884" fmla="*/ 1345690 w 1619476"/>
                            <a:gd name="csY4884" fmla="*/ 151862 h 693081"/>
                            <a:gd name="csX4885" fmla="*/ 1333400 w 1619476"/>
                            <a:gd name="csY4885" fmla="*/ 150351 h 693081"/>
                            <a:gd name="csX4886" fmla="*/ 1333400 w 1619476"/>
                            <a:gd name="csY4886" fmla="*/ 150351 h 693081"/>
                            <a:gd name="csX4887" fmla="*/ 1250623 w 1619476"/>
                            <a:gd name="csY4887" fmla="*/ 113445 h 693081"/>
                            <a:gd name="csX4888" fmla="*/ 1243488 w 1619476"/>
                            <a:gd name="csY4888" fmla="*/ 111528 h 693081"/>
                            <a:gd name="csX4889" fmla="*/ 1231211 w 1619476"/>
                            <a:gd name="csY4889" fmla="*/ 116441 h 693081"/>
                            <a:gd name="csX4890" fmla="*/ 1226323 w 1619476"/>
                            <a:gd name="csY4890" fmla="*/ 132196 h 693081"/>
                            <a:gd name="csX4891" fmla="*/ 1226323 w 1619476"/>
                            <a:gd name="csY4891" fmla="*/ 172924 h 693081"/>
                            <a:gd name="csX4892" fmla="*/ 1214440 w 1619476"/>
                            <a:gd name="csY4892" fmla="*/ 172924 h 693081"/>
                            <a:gd name="csX4893" fmla="*/ 1214440 w 1619476"/>
                            <a:gd name="csY4893" fmla="*/ 127372 h 693081"/>
                            <a:gd name="csX4894" fmla="*/ 1211532 w 1619476"/>
                            <a:gd name="csY4894" fmla="*/ 115476 h 693081"/>
                            <a:gd name="csX4895" fmla="*/ 1202023 w 1619476"/>
                            <a:gd name="csY4895" fmla="*/ 111528 h 693081"/>
                            <a:gd name="csX4896" fmla="*/ 1192755 w 1619476"/>
                            <a:gd name="csY4896" fmla="*/ 114168 h 693081"/>
                            <a:gd name="csX4897" fmla="*/ 1186585 w 1619476"/>
                            <a:gd name="csY4897" fmla="*/ 121887 h 693081"/>
                            <a:gd name="csX4898" fmla="*/ 1184668 w 1619476"/>
                            <a:gd name="csY4898" fmla="*/ 136551 h 693081"/>
                            <a:gd name="csX4899" fmla="*/ 1184668 w 1619476"/>
                            <a:gd name="csY4899" fmla="*/ 172924 h 693081"/>
                            <a:gd name="csX4900" fmla="*/ 1172785 w 1619476"/>
                            <a:gd name="csY4900" fmla="*/ 172924 h 693081"/>
                            <a:gd name="csX4901" fmla="*/ 1172785 w 1619476"/>
                            <a:gd name="csY4901" fmla="*/ 102818 h 693081"/>
                            <a:gd name="csX4902" fmla="*/ 1183411 w 1619476"/>
                            <a:gd name="csY4902" fmla="*/ 102818 h 693081"/>
                            <a:gd name="csX4903" fmla="*/ 1183411 w 1619476"/>
                            <a:gd name="csY4903" fmla="*/ 112645 h 693081"/>
                            <a:gd name="csX4904" fmla="*/ 1192197 w 1619476"/>
                            <a:gd name="csY4904" fmla="*/ 104367 h 693081"/>
                            <a:gd name="csX4905" fmla="*/ 1204664 w 1619476"/>
                            <a:gd name="csY4905" fmla="*/ 101231 h 693081"/>
                            <a:gd name="csX4906" fmla="*/ 1217436 w 1619476"/>
                            <a:gd name="csY4906" fmla="*/ 104469 h 693081"/>
                            <a:gd name="csX4907" fmla="*/ 1224470 w 1619476"/>
                            <a:gd name="csY4907" fmla="*/ 113508 h 693081"/>
                            <a:gd name="csX4908" fmla="*/ 1246129 w 1619476"/>
                            <a:gd name="csY4908" fmla="*/ 101231 h 693081"/>
                            <a:gd name="csX4909" fmla="*/ 1262176 w 1619476"/>
                            <a:gd name="csY4909" fmla="*/ 106995 h 693081"/>
                            <a:gd name="csX4910" fmla="*/ 1267788 w 1619476"/>
                            <a:gd name="csY4910" fmla="*/ 124795 h 693081"/>
                            <a:gd name="csX4911" fmla="*/ 1267788 w 1619476"/>
                            <a:gd name="csY4911" fmla="*/ 172924 h 693081"/>
                            <a:gd name="csX4912" fmla="*/ 1255956 w 1619476"/>
                            <a:gd name="csY4912" fmla="*/ 172924 h 693081"/>
                            <a:gd name="csX4913" fmla="*/ 1255956 w 1619476"/>
                            <a:gd name="csY4913" fmla="*/ 128756 h 693081"/>
                            <a:gd name="csX4914" fmla="*/ 1254813 w 1619476"/>
                            <a:gd name="csY4914" fmla="*/ 118485 h 693081"/>
                            <a:gd name="csX4915" fmla="*/ 1250623 w 1619476"/>
                            <a:gd name="csY4915" fmla="*/ 113445 h 693081"/>
                            <a:gd name="csX4916" fmla="*/ 1161155 w 1619476"/>
                            <a:gd name="csY4916" fmla="*/ 162298 h 693081"/>
                            <a:gd name="csX4917" fmla="*/ 1162881 w 1619476"/>
                            <a:gd name="csY4917" fmla="*/ 172784 h 693081"/>
                            <a:gd name="csX4918" fmla="*/ 1153905 w 1619476"/>
                            <a:gd name="csY4918" fmla="*/ 173851 h 693081"/>
                            <a:gd name="csX4919" fmla="*/ 1143863 w 1619476"/>
                            <a:gd name="csY4919" fmla="*/ 171807 h 693081"/>
                            <a:gd name="csX4920" fmla="*/ 1138848 w 1619476"/>
                            <a:gd name="csY4920" fmla="*/ 166424 h 693081"/>
                            <a:gd name="csX4921" fmla="*/ 1137401 w 1619476"/>
                            <a:gd name="csY4921" fmla="*/ 152382 h 693081"/>
                            <a:gd name="csX4922" fmla="*/ 1137401 w 1619476"/>
                            <a:gd name="csY4922" fmla="*/ 112061 h 693081"/>
                            <a:gd name="csX4923" fmla="*/ 1128666 w 1619476"/>
                            <a:gd name="csY4923" fmla="*/ 112061 h 693081"/>
                            <a:gd name="csX4924" fmla="*/ 1128666 w 1619476"/>
                            <a:gd name="csY4924" fmla="*/ 102818 h 693081"/>
                            <a:gd name="csX4925" fmla="*/ 1137401 w 1619476"/>
                            <a:gd name="csY4925" fmla="*/ 102818 h 693081"/>
                            <a:gd name="csX4926" fmla="*/ 1137401 w 1619476"/>
                            <a:gd name="csY4926" fmla="*/ 85450 h 693081"/>
                            <a:gd name="csX4927" fmla="*/ 1149208 w 1619476"/>
                            <a:gd name="csY4927" fmla="*/ 78315 h 693081"/>
                            <a:gd name="csX4928" fmla="*/ 1149208 w 1619476"/>
                            <a:gd name="csY4928" fmla="*/ 102818 h 693081"/>
                            <a:gd name="csX4929" fmla="*/ 1161155 w 1619476"/>
                            <a:gd name="csY4929" fmla="*/ 102818 h 693081"/>
                            <a:gd name="csX4930" fmla="*/ 1161155 w 1619476"/>
                            <a:gd name="csY4930" fmla="*/ 112061 h 693081"/>
                            <a:gd name="csX4931" fmla="*/ 1149208 w 1619476"/>
                            <a:gd name="csY4931" fmla="*/ 112061 h 693081"/>
                            <a:gd name="csX4932" fmla="*/ 1149208 w 1619476"/>
                            <a:gd name="csY4932" fmla="*/ 153055 h 693081"/>
                            <a:gd name="csX4933" fmla="*/ 1149843 w 1619476"/>
                            <a:gd name="csY4933" fmla="*/ 159594 h 693081"/>
                            <a:gd name="csX4934" fmla="*/ 1151887 w 1619476"/>
                            <a:gd name="csY4934" fmla="*/ 161892 h 693081"/>
                            <a:gd name="csX4935" fmla="*/ 1155937 w 1619476"/>
                            <a:gd name="csY4935" fmla="*/ 162755 h 693081"/>
                            <a:gd name="csX4936" fmla="*/ 1161155 w 1619476"/>
                            <a:gd name="csY4936" fmla="*/ 162298 h 693081"/>
                            <a:gd name="csX4937" fmla="*/ 1101941 w 1619476"/>
                            <a:gd name="csY4937" fmla="*/ 172924 h 693081"/>
                            <a:gd name="csX4938" fmla="*/ 1090058 w 1619476"/>
                            <a:gd name="csY4938" fmla="*/ 172924 h 693081"/>
                            <a:gd name="csX4939" fmla="*/ 1090058 w 1619476"/>
                            <a:gd name="csY4939" fmla="*/ 102818 h 693081"/>
                            <a:gd name="csX4940" fmla="*/ 1100761 w 1619476"/>
                            <a:gd name="csY4940" fmla="*/ 102818 h 693081"/>
                            <a:gd name="csX4941" fmla="*/ 1100761 w 1619476"/>
                            <a:gd name="csY4941" fmla="*/ 113445 h 693081"/>
                            <a:gd name="csX4942" fmla="*/ 1108315 w 1619476"/>
                            <a:gd name="csY4942" fmla="*/ 103605 h 693081"/>
                            <a:gd name="csX4943" fmla="*/ 1115932 w 1619476"/>
                            <a:gd name="csY4943" fmla="*/ 101231 h 693081"/>
                            <a:gd name="csX4944" fmla="*/ 1128158 w 1619476"/>
                            <a:gd name="csY4944" fmla="*/ 105053 h 693081"/>
                            <a:gd name="csX4945" fmla="*/ 1124057 w 1619476"/>
                            <a:gd name="csY4945" fmla="*/ 116085 h 693081"/>
                            <a:gd name="csX4946" fmla="*/ 1115348 w 1619476"/>
                            <a:gd name="csY4946" fmla="*/ 113508 h 693081"/>
                            <a:gd name="csX4947" fmla="*/ 1108340 w 1619476"/>
                            <a:gd name="csY4947" fmla="*/ 115857 h 693081"/>
                            <a:gd name="csX4948" fmla="*/ 1103922 w 1619476"/>
                            <a:gd name="csY4948" fmla="*/ 122357 h 693081"/>
                            <a:gd name="csX4949" fmla="*/ 1101941 w 1619476"/>
                            <a:gd name="csY4949" fmla="*/ 136208 h 693081"/>
                            <a:gd name="csX4950" fmla="*/ 1101941 w 1619476"/>
                            <a:gd name="csY4950" fmla="*/ 172924 h 693081"/>
                            <a:gd name="csX4951" fmla="*/ 1023645 w 1619476"/>
                            <a:gd name="csY4951" fmla="*/ 154109 h 693081"/>
                            <a:gd name="csX4952" fmla="*/ 1025296 w 1619476"/>
                            <a:gd name="csY4952" fmla="*/ 148472 h 693081"/>
                            <a:gd name="csX4953" fmla="*/ 1029993 w 1619476"/>
                            <a:gd name="csY4953" fmla="*/ 144600 h 693081"/>
                            <a:gd name="csX4954" fmla="*/ 1040353 w 1619476"/>
                            <a:gd name="csY4954" fmla="*/ 142226 h 693081"/>
                            <a:gd name="csX4955" fmla="*/ 1059753 w 1619476"/>
                            <a:gd name="csY4955" fmla="*/ 137732 h 693081"/>
                            <a:gd name="csX4956" fmla="*/ 1059753 w 1619476"/>
                            <a:gd name="csY4956" fmla="*/ 142086 h 693081"/>
                            <a:gd name="csX4957" fmla="*/ 1057836 w 1619476"/>
                            <a:gd name="csY4957" fmla="*/ 153982 h 693081"/>
                            <a:gd name="csX4958" fmla="*/ 1049977 w 1619476"/>
                            <a:gd name="csY4958" fmla="*/ 162196 h 693081"/>
                            <a:gd name="csX4959" fmla="*/ 1037763 w 1619476"/>
                            <a:gd name="csY4959" fmla="*/ 165205 h 693081"/>
                            <a:gd name="csX4960" fmla="*/ 1027251 w 1619476"/>
                            <a:gd name="csY4960" fmla="*/ 162031 h 693081"/>
                            <a:gd name="csX4961" fmla="*/ 1023646 w 1619476"/>
                            <a:gd name="csY4961" fmla="*/ 154109 h 693081"/>
                            <a:gd name="csX4962" fmla="*/ 1048034 w 1619476"/>
                            <a:gd name="csY4962" fmla="*/ 172201 h 693081"/>
                            <a:gd name="csX4963" fmla="*/ 1060743 w 1619476"/>
                            <a:gd name="csY4963" fmla="*/ 164278 h 693081"/>
                            <a:gd name="csX4964" fmla="*/ 1063117 w 1619476"/>
                            <a:gd name="csY4964" fmla="*/ 172924 h 693081"/>
                            <a:gd name="csX4965" fmla="*/ 1075546 w 1619476"/>
                            <a:gd name="csY4965" fmla="*/ 172924 h 693081"/>
                            <a:gd name="csX4966" fmla="*/ 1072538 w 1619476"/>
                            <a:gd name="csY4966" fmla="*/ 164507 h 693081"/>
                            <a:gd name="csX4967" fmla="*/ 1071776 w 1619476"/>
                            <a:gd name="csY4967" fmla="*/ 143546 h 693081"/>
                            <a:gd name="csX4968" fmla="*/ 1071776 w 1619476"/>
                            <a:gd name="csY4968" fmla="*/ 127702 h 693081"/>
                            <a:gd name="csX4969" fmla="*/ 1071179 w 1619476"/>
                            <a:gd name="csY4969" fmla="*/ 116733 h 693081"/>
                            <a:gd name="csX4970" fmla="*/ 1067484 w 1619476"/>
                            <a:gd name="csY4970" fmla="*/ 108658 h 693081"/>
                            <a:gd name="csX4971" fmla="*/ 1059219 w 1619476"/>
                            <a:gd name="csY4971" fmla="*/ 103339 h 693081"/>
                            <a:gd name="csX4972" fmla="*/ 1044632 w 1619476"/>
                            <a:gd name="csY4972" fmla="*/ 101219 h 693081"/>
                            <a:gd name="csX4973" fmla="*/ 1028724 w 1619476"/>
                            <a:gd name="csY4973" fmla="*/ 103707 h 693081"/>
                            <a:gd name="csX4974" fmla="*/ 1018237 w 1619476"/>
                            <a:gd name="csY4974" fmla="*/ 110766 h 693081"/>
                            <a:gd name="csX4975" fmla="*/ 1013019 w 1619476"/>
                            <a:gd name="csY4975" fmla="*/ 122814 h 693081"/>
                            <a:gd name="csX4976" fmla="*/ 1024636 w 1619476"/>
                            <a:gd name="csY4976" fmla="*/ 124401 h 693081"/>
                            <a:gd name="csX4977" fmla="*/ 1030539 w 1619476"/>
                            <a:gd name="csY4977" fmla="*/ 114003 h 693081"/>
                            <a:gd name="csX4978" fmla="*/ 1042918 w 1619476"/>
                            <a:gd name="csY4978" fmla="*/ 111058 h 693081"/>
                            <a:gd name="csX4979" fmla="*/ 1056452 w 1619476"/>
                            <a:gd name="csY4979" fmla="*/ 115082 h 693081"/>
                            <a:gd name="csX4980" fmla="*/ 1059816 w 1619476"/>
                            <a:gd name="csY4980" fmla="*/ 125328 h 693081"/>
                            <a:gd name="csX4981" fmla="*/ 1059752 w 1619476"/>
                            <a:gd name="csY4981" fmla="*/ 128426 h 693081"/>
                            <a:gd name="csX4982" fmla="*/ 1038550 w 1619476"/>
                            <a:gd name="csY4982" fmla="*/ 132514 h 693081"/>
                            <a:gd name="csX4983" fmla="*/ 1028000 w 1619476"/>
                            <a:gd name="csY4983" fmla="*/ 134304 h 693081"/>
                            <a:gd name="csX4984" fmla="*/ 1019443 w 1619476"/>
                            <a:gd name="csY4984" fmla="*/ 138201 h 693081"/>
                            <a:gd name="csX4985" fmla="*/ 1013311 w 1619476"/>
                            <a:gd name="csY4985" fmla="*/ 145032 h 693081"/>
                            <a:gd name="csX4986" fmla="*/ 1010962 w 1619476"/>
                            <a:gd name="csY4986" fmla="*/ 154439 h 693081"/>
                            <a:gd name="csX4987" fmla="*/ 1017170 w 1619476"/>
                            <a:gd name="csY4987" fmla="*/ 168862 h 693081"/>
                            <a:gd name="csX4988" fmla="*/ 1034932 w 1619476"/>
                            <a:gd name="csY4988" fmla="*/ 174511 h 693081"/>
                            <a:gd name="csX4989" fmla="*/ 1048034 w 1619476"/>
                            <a:gd name="csY4989" fmla="*/ 172201 h 693081"/>
                            <a:gd name="csX4990" fmla="*/ 956395 w 1619476"/>
                            <a:gd name="csY4990" fmla="*/ 117634 h 693081"/>
                            <a:gd name="csX4991" fmla="*/ 969840 w 1619476"/>
                            <a:gd name="csY4991" fmla="*/ 110525 h 693081"/>
                            <a:gd name="csX4992" fmla="*/ 983006 w 1619476"/>
                            <a:gd name="csY4992" fmla="*/ 117203 h 693081"/>
                            <a:gd name="csX4993" fmla="*/ 988516 w 1619476"/>
                            <a:gd name="csY4993" fmla="*/ 137274 h 693081"/>
                            <a:gd name="csX4994" fmla="*/ 982879 w 1619476"/>
                            <a:gd name="csY4994" fmla="*/ 158032 h 693081"/>
                            <a:gd name="csX4995" fmla="*/ 969307 w 1619476"/>
                            <a:gd name="csY4995" fmla="*/ 164735 h 693081"/>
                            <a:gd name="csX4996" fmla="*/ 956040 w 1619476"/>
                            <a:gd name="csY4996" fmla="*/ 158261 h 693081"/>
                            <a:gd name="csX4997" fmla="*/ 950555 w 1619476"/>
                            <a:gd name="csY4997" fmla="*/ 138265 h 693081"/>
                            <a:gd name="csX4998" fmla="*/ 956395 w 1619476"/>
                            <a:gd name="csY4998" fmla="*/ 117634 h 693081"/>
                            <a:gd name="csX4999" fmla="*/ 951685 w 1619476"/>
                            <a:gd name="csY4999" fmla="*/ 165662 h 693081"/>
                            <a:gd name="csX5000" fmla="*/ 959442 w 1619476"/>
                            <a:gd name="csY5000" fmla="*/ 171997 h 693081"/>
                            <a:gd name="csX5001" fmla="*/ 970094 w 1619476"/>
                            <a:gd name="csY5001" fmla="*/ 174511 h 693081"/>
                            <a:gd name="csX5002" fmla="*/ 985583 w 1619476"/>
                            <a:gd name="csY5002" fmla="*/ 169915 h 693081"/>
                            <a:gd name="csX5003" fmla="*/ 996806 w 1619476"/>
                            <a:gd name="csY5003" fmla="*/ 156712 h 693081"/>
                            <a:gd name="csX5004" fmla="*/ 1000666 w 1619476"/>
                            <a:gd name="csY5004" fmla="*/ 137338 h 693081"/>
                            <a:gd name="csX5005" fmla="*/ 997175 w 1619476"/>
                            <a:gd name="csY5005" fmla="*/ 118891 h 693081"/>
                            <a:gd name="csX5006" fmla="*/ 986802 w 1619476"/>
                            <a:gd name="csY5006" fmla="*/ 105840 h 693081"/>
                            <a:gd name="csX5007" fmla="*/ 970945 w 1619476"/>
                            <a:gd name="csY5007" fmla="*/ 101219 h 693081"/>
                            <a:gd name="csX5008" fmla="*/ 959264 w 1619476"/>
                            <a:gd name="csY5008" fmla="*/ 103897 h 693081"/>
                            <a:gd name="csX5009" fmla="*/ 950631 w 1619476"/>
                            <a:gd name="csY5009" fmla="*/ 111921 h 693081"/>
                            <a:gd name="csX5010" fmla="*/ 950631 w 1619476"/>
                            <a:gd name="csY5010" fmla="*/ 102806 h 693081"/>
                            <a:gd name="csX5011" fmla="*/ 939802 w 1619476"/>
                            <a:gd name="csY5011" fmla="*/ 102806 h 693081"/>
                            <a:gd name="csX5012" fmla="*/ 939802 w 1619476"/>
                            <a:gd name="csY5012" fmla="*/ 199788 h 693081"/>
                            <a:gd name="csX5013" fmla="*/ 951685 w 1619476"/>
                            <a:gd name="csY5013" fmla="*/ 199788 h 693081"/>
                            <a:gd name="csX5014" fmla="*/ 951685 w 1619476"/>
                            <a:gd name="csY5014" fmla="*/ 165662 h 693081"/>
                            <a:gd name="csX5015" fmla="*/ 873580 w 1619476"/>
                            <a:gd name="csY5015" fmla="*/ 131130 h 693081"/>
                            <a:gd name="csX5016" fmla="*/ 879763 w 1619476"/>
                            <a:gd name="csY5016" fmla="*/ 116479 h 693081"/>
                            <a:gd name="csX5017" fmla="*/ 893512 w 1619476"/>
                            <a:gd name="csY5017" fmla="*/ 110994 h 693081"/>
                            <a:gd name="csX5018" fmla="*/ 908240 w 1619476"/>
                            <a:gd name="csY5018" fmla="*/ 117863 h 693081"/>
                            <a:gd name="csX5019" fmla="*/ 912721 w 1619476"/>
                            <a:gd name="csY5019" fmla="*/ 131130 h 693081"/>
                            <a:gd name="csX5020" fmla="*/ 873580 w 1619476"/>
                            <a:gd name="csY5020" fmla="*/ 131130 h 693081"/>
                            <a:gd name="csX5021" fmla="*/ 873580 w 1619476"/>
                            <a:gd name="csY5021" fmla="*/ 131130 h 693081"/>
                            <a:gd name="csX5022" fmla="*/ 893398 w 1619476"/>
                            <a:gd name="csY5022" fmla="*/ 101231 h 693081"/>
                            <a:gd name="csX5023" fmla="*/ 869746 w 1619476"/>
                            <a:gd name="csY5023" fmla="*/ 110994 h 693081"/>
                            <a:gd name="csX5024" fmla="*/ 860630 w 1619476"/>
                            <a:gd name="csY5024" fmla="*/ 138455 h 693081"/>
                            <a:gd name="csX5025" fmla="*/ 869657 w 1619476"/>
                            <a:gd name="csY5025" fmla="*/ 165027 h 693081"/>
                            <a:gd name="csX5026" fmla="*/ 894046 w 1619476"/>
                            <a:gd name="csY5026" fmla="*/ 174511 h 693081"/>
                            <a:gd name="csX5027" fmla="*/ 914105 w 1619476"/>
                            <a:gd name="csY5027" fmla="*/ 168557 h 693081"/>
                            <a:gd name="csX5028" fmla="*/ 924871 w 1619476"/>
                            <a:gd name="csY5028" fmla="*/ 151862 h 693081"/>
                            <a:gd name="csX5029" fmla="*/ 912594 w 1619476"/>
                            <a:gd name="csY5029" fmla="*/ 150351 h 693081"/>
                            <a:gd name="csX5030" fmla="*/ 905256 w 1619476"/>
                            <a:gd name="csY5030" fmla="*/ 161308 h 693081"/>
                            <a:gd name="csX5031" fmla="*/ 894109 w 1619476"/>
                            <a:gd name="csY5031" fmla="*/ 164735 h 693081"/>
                            <a:gd name="csX5032" fmla="*/ 879458 w 1619476"/>
                            <a:gd name="csY5032" fmla="*/ 158603 h 693081"/>
                            <a:gd name="csX5033" fmla="*/ 872920 w 1619476"/>
                            <a:gd name="csY5033" fmla="*/ 140906 h 693081"/>
                            <a:gd name="csX5034" fmla="*/ 925201 w 1619476"/>
                            <a:gd name="csY5034" fmla="*/ 140906 h 693081"/>
                            <a:gd name="csX5035" fmla="*/ 925277 w 1619476"/>
                            <a:gd name="csY5035" fmla="*/ 137732 h 693081"/>
                            <a:gd name="csX5036" fmla="*/ 916365 w 1619476"/>
                            <a:gd name="csY5036" fmla="*/ 110804 h 693081"/>
                            <a:gd name="csX5037" fmla="*/ 893398 w 1619476"/>
                            <a:gd name="csY5037" fmla="*/ 101231 h 693081"/>
                            <a:gd name="csX5038" fmla="*/ 832750 w 1619476"/>
                            <a:gd name="csY5038" fmla="*/ 142454 h 693081"/>
                            <a:gd name="csX5039" fmla="*/ 825653 w 1619476"/>
                            <a:gd name="csY5039" fmla="*/ 154706 h 693081"/>
                            <a:gd name="csX5040" fmla="*/ 816969 w 1619476"/>
                            <a:gd name="csY5040" fmla="*/ 159721 h 693081"/>
                            <a:gd name="csX5041" fmla="*/ 801950 w 1619476"/>
                            <a:gd name="csY5041" fmla="*/ 161498 h 693081"/>
                            <a:gd name="csX5042" fmla="*/ 781281 w 1619476"/>
                            <a:gd name="csY5042" fmla="*/ 161498 h 693081"/>
                            <a:gd name="csX5043" fmla="*/ 781281 w 1619476"/>
                            <a:gd name="csY5043" fmla="*/ 87558 h 693081"/>
                            <a:gd name="csX5044" fmla="*/ 801619 w 1619476"/>
                            <a:gd name="csY5044" fmla="*/ 87558 h 693081"/>
                            <a:gd name="csX5045" fmla="*/ 818188 w 1619476"/>
                            <a:gd name="csY5045" fmla="*/ 89551 h 693081"/>
                            <a:gd name="csX5046" fmla="*/ 830300 w 1619476"/>
                            <a:gd name="csY5046" fmla="*/ 100470 h 693081"/>
                            <a:gd name="csX5047" fmla="*/ 835289 w 1619476"/>
                            <a:gd name="csY5047" fmla="*/ 123804 h 693081"/>
                            <a:gd name="csX5048" fmla="*/ 832750 w 1619476"/>
                            <a:gd name="csY5048" fmla="*/ 142454 h 693081"/>
                            <a:gd name="csX5049" fmla="*/ 833245 w 1619476"/>
                            <a:gd name="csY5049" fmla="*/ 84460 h 693081"/>
                            <a:gd name="csX5050" fmla="*/ 819051 w 1619476"/>
                            <a:gd name="csY5050" fmla="*/ 77528 h 693081"/>
                            <a:gd name="csX5051" fmla="*/ 801823 w 1619476"/>
                            <a:gd name="csY5051" fmla="*/ 76144 h 693081"/>
                            <a:gd name="csX5052" fmla="*/ 768483 w 1619476"/>
                            <a:gd name="csY5052" fmla="*/ 76144 h 693081"/>
                            <a:gd name="csX5053" fmla="*/ 768483 w 1619476"/>
                            <a:gd name="csY5053" fmla="*/ 172924 h 693081"/>
                            <a:gd name="csX5054" fmla="*/ 803397 w 1619476"/>
                            <a:gd name="csY5054" fmla="*/ 172924 h 693081"/>
                            <a:gd name="csX5055" fmla="*/ 818949 w 1619476"/>
                            <a:gd name="csY5055" fmla="*/ 171274 h 693081"/>
                            <a:gd name="csX5056" fmla="*/ 830503 w 1619476"/>
                            <a:gd name="csY5056" fmla="*/ 166411 h 693081"/>
                            <a:gd name="csX5057" fmla="*/ 839314 w 1619476"/>
                            <a:gd name="csY5057" fmla="*/ 157638 h 693081"/>
                            <a:gd name="csX5058" fmla="*/ 845915 w 1619476"/>
                            <a:gd name="csY5058" fmla="*/ 143546 h 693081"/>
                            <a:gd name="csX5059" fmla="*/ 848493 w 1619476"/>
                            <a:gd name="csY5059" fmla="*/ 124007 h 693081"/>
                            <a:gd name="csX5060" fmla="*/ 844684 w 1619476"/>
                            <a:gd name="csY5060" fmla="*/ 101003 h 693081"/>
                            <a:gd name="csX5061" fmla="*/ 833245 w 1619476"/>
                            <a:gd name="csY5061" fmla="*/ 84460 h 69308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  <a:cxn ang="0">
                              <a:pos x="csX118" y="csY118"/>
                            </a:cxn>
                            <a:cxn ang="0">
                              <a:pos x="csX119" y="csY119"/>
                            </a:cxn>
                            <a:cxn ang="0">
                              <a:pos x="csX120" y="csY120"/>
                            </a:cxn>
                            <a:cxn ang="0">
                              <a:pos x="csX121" y="csY121"/>
                            </a:cxn>
                            <a:cxn ang="0">
                              <a:pos x="csX122" y="csY122"/>
                            </a:cxn>
                            <a:cxn ang="0">
                              <a:pos x="csX123" y="csY123"/>
                            </a:cxn>
                            <a:cxn ang="0">
                              <a:pos x="csX124" y="csY124"/>
                            </a:cxn>
                            <a:cxn ang="0">
                              <a:pos x="csX125" y="csY125"/>
                            </a:cxn>
                            <a:cxn ang="0">
                              <a:pos x="csX126" y="csY126"/>
                            </a:cxn>
                            <a:cxn ang="0">
                              <a:pos x="csX127" y="csY127"/>
                            </a:cxn>
                            <a:cxn ang="0">
                              <a:pos x="csX128" y="csY128"/>
                            </a:cxn>
                            <a:cxn ang="0">
                              <a:pos x="csX129" y="csY129"/>
                            </a:cxn>
                            <a:cxn ang="0">
                              <a:pos x="csX130" y="csY130"/>
                            </a:cxn>
                            <a:cxn ang="0">
                              <a:pos x="csX131" y="csY131"/>
                            </a:cxn>
                            <a:cxn ang="0">
                              <a:pos x="csX132" y="csY132"/>
                            </a:cxn>
                            <a:cxn ang="0">
                              <a:pos x="csX133" y="csY133"/>
                            </a:cxn>
                            <a:cxn ang="0">
                              <a:pos x="csX134" y="csY134"/>
                            </a:cxn>
                            <a:cxn ang="0">
                              <a:pos x="csX135" y="csY135"/>
                            </a:cxn>
                            <a:cxn ang="0">
                              <a:pos x="csX136" y="csY136"/>
                            </a:cxn>
                            <a:cxn ang="0">
                              <a:pos x="csX137" y="csY137"/>
                            </a:cxn>
                            <a:cxn ang="0">
                              <a:pos x="csX138" y="csY138"/>
                            </a:cxn>
                            <a:cxn ang="0">
                              <a:pos x="csX139" y="csY139"/>
                            </a:cxn>
                            <a:cxn ang="0">
                              <a:pos x="csX140" y="csY140"/>
                            </a:cxn>
                            <a:cxn ang="0">
                              <a:pos x="csX141" y="csY141"/>
                            </a:cxn>
                            <a:cxn ang="0">
                              <a:pos x="csX142" y="csY142"/>
                            </a:cxn>
                            <a:cxn ang="0">
                              <a:pos x="csX143" y="csY143"/>
                            </a:cxn>
                            <a:cxn ang="0">
                              <a:pos x="csX144" y="csY144"/>
                            </a:cxn>
                            <a:cxn ang="0">
                              <a:pos x="csX145" y="csY145"/>
                            </a:cxn>
                            <a:cxn ang="0">
                              <a:pos x="csX146" y="csY146"/>
                            </a:cxn>
                            <a:cxn ang="0">
                              <a:pos x="csX147" y="csY147"/>
                            </a:cxn>
                            <a:cxn ang="0">
                              <a:pos x="csX148" y="csY148"/>
                            </a:cxn>
                            <a:cxn ang="0">
                              <a:pos x="csX149" y="csY149"/>
                            </a:cxn>
                            <a:cxn ang="0">
                              <a:pos x="csX150" y="csY150"/>
                            </a:cxn>
                            <a:cxn ang="0">
                              <a:pos x="csX151" y="csY151"/>
                            </a:cxn>
                            <a:cxn ang="0">
                              <a:pos x="csX152" y="csY152"/>
                            </a:cxn>
                            <a:cxn ang="0">
                              <a:pos x="csX153" y="csY153"/>
                            </a:cxn>
                            <a:cxn ang="0">
                              <a:pos x="csX154" y="csY154"/>
                            </a:cxn>
                            <a:cxn ang="0">
                              <a:pos x="csX155" y="csY155"/>
                            </a:cxn>
                            <a:cxn ang="0">
                              <a:pos x="csX156" y="csY156"/>
                            </a:cxn>
                            <a:cxn ang="0">
                              <a:pos x="csX157" y="csY157"/>
                            </a:cxn>
                            <a:cxn ang="0">
                              <a:pos x="csX158" y="csY158"/>
                            </a:cxn>
                            <a:cxn ang="0">
                              <a:pos x="csX159" y="csY159"/>
                            </a:cxn>
                            <a:cxn ang="0">
                              <a:pos x="csX160" y="csY160"/>
                            </a:cxn>
                            <a:cxn ang="0">
                              <a:pos x="csX161" y="csY161"/>
                            </a:cxn>
                            <a:cxn ang="0">
                              <a:pos x="csX162" y="csY162"/>
                            </a:cxn>
                            <a:cxn ang="0">
                              <a:pos x="csX163" y="csY163"/>
                            </a:cxn>
                            <a:cxn ang="0">
                              <a:pos x="csX164" y="csY164"/>
                            </a:cxn>
                            <a:cxn ang="0">
                              <a:pos x="csX165" y="csY165"/>
                            </a:cxn>
                            <a:cxn ang="0">
                              <a:pos x="csX166" y="csY166"/>
                            </a:cxn>
                            <a:cxn ang="0">
                              <a:pos x="csX167" y="csY167"/>
                            </a:cxn>
                            <a:cxn ang="0">
                              <a:pos x="csX168" y="csY168"/>
                            </a:cxn>
                            <a:cxn ang="0">
                              <a:pos x="csX169" y="csY169"/>
                            </a:cxn>
                            <a:cxn ang="0">
                              <a:pos x="csX170" y="csY170"/>
                            </a:cxn>
                            <a:cxn ang="0">
                              <a:pos x="csX171" y="csY171"/>
                            </a:cxn>
                            <a:cxn ang="0">
                              <a:pos x="csX172" y="csY172"/>
                            </a:cxn>
                            <a:cxn ang="0">
                              <a:pos x="csX173" y="csY173"/>
                            </a:cxn>
                            <a:cxn ang="0">
                              <a:pos x="csX174" y="csY174"/>
                            </a:cxn>
                            <a:cxn ang="0">
                              <a:pos x="csX175" y="csY175"/>
                            </a:cxn>
                            <a:cxn ang="0">
                              <a:pos x="csX176" y="csY176"/>
                            </a:cxn>
                            <a:cxn ang="0">
                              <a:pos x="csX177" y="csY177"/>
                            </a:cxn>
                            <a:cxn ang="0">
                              <a:pos x="csX178" y="csY178"/>
                            </a:cxn>
                            <a:cxn ang="0">
                              <a:pos x="csX179" y="csY179"/>
                            </a:cxn>
                            <a:cxn ang="0">
                              <a:pos x="csX180" y="csY180"/>
                            </a:cxn>
                            <a:cxn ang="0">
                              <a:pos x="csX181" y="csY181"/>
                            </a:cxn>
                            <a:cxn ang="0">
                              <a:pos x="csX182" y="csY182"/>
                            </a:cxn>
                            <a:cxn ang="0">
                              <a:pos x="csX183" y="csY183"/>
                            </a:cxn>
                            <a:cxn ang="0">
                              <a:pos x="csX184" y="csY184"/>
                            </a:cxn>
                            <a:cxn ang="0">
                              <a:pos x="csX185" y="csY185"/>
                            </a:cxn>
                            <a:cxn ang="0">
                              <a:pos x="csX186" y="csY186"/>
                            </a:cxn>
                            <a:cxn ang="0">
                              <a:pos x="csX187" y="csY187"/>
                            </a:cxn>
                            <a:cxn ang="0">
                              <a:pos x="csX188" y="csY188"/>
                            </a:cxn>
                            <a:cxn ang="0">
                              <a:pos x="csX189" y="csY189"/>
                            </a:cxn>
                            <a:cxn ang="0">
                              <a:pos x="csX190" y="csY190"/>
                            </a:cxn>
                            <a:cxn ang="0">
                              <a:pos x="csX191" y="csY191"/>
                            </a:cxn>
                            <a:cxn ang="0">
                              <a:pos x="csX192" y="csY192"/>
                            </a:cxn>
                            <a:cxn ang="0">
                              <a:pos x="csX193" y="csY193"/>
                            </a:cxn>
                            <a:cxn ang="0">
                              <a:pos x="csX194" y="csY194"/>
                            </a:cxn>
                            <a:cxn ang="0">
                              <a:pos x="csX195" y="csY195"/>
                            </a:cxn>
                            <a:cxn ang="0">
                              <a:pos x="csX196" y="csY196"/>
                            </a:cxn>
                            <a:cxn ang="0">
                              <a:pos x="csX197" y="csY197"/>
                            </a:cxn>
                            <a:cxn ang="0">
                              <a:pos x="csX198" y="csY198"/>
                            </a:cxn>
                            <a:cxn ang="0">
                              <a:pos x="csX199" y="csY199"/>
                            </a:cxn>
                            <a:cxn ang="0">
                              <a:pos x="csX200" y="csY200"/>
                            </a:cxn>
                            <a:cxn ang="0">
                              <a:pos x="csX201" y="csY201"/>
                            </a:cxn>
                            <a:cxn ang="0">
                              <a:pos x="csX202" y="csY202"/>
                            </a:cxn>
                            <a:cxn ang="0">
                              <a:pos x="csX203" y="csY203"/>
                            </a:cxn>
                            <a:cxn ang="0">
                              <a:pos x="csX204" y="csY204"/>
                            </a:cxn>
                            <a:cxn ang="0">
                              <a:pos x="csX205" y="csY205"/>
                            </a:cxn>
                            <a:cxn ang="0">
                              <a:pos x="csX206" y="csY206"/>
                            </a:cxn>
                            <a:cxn ang="0">
                              <a:pos x="csX207" y="csY207"/>
                            </a:cxn>
                            <a:cxn ang="0">
                              <a:pos x="csX208" y="csY208"/>
                            </a:cxn>
                            <a:cxn ang="0">
                              <a:pos x="csX209" y="csY209"/>
                            </a:cxn>
                            <a:cxn ang="0">
                              <a:pos x="csX210" y="csY210"/>
                            </a:cxn>
                            <a:cxn ang="0">
                              <a:pos x="csX211" y="csY211"/>
                            </a:cxn>
                            <a:cxn ang="0">
                              <a:pos x="csX212" y="csY212"/>
                            </a:cxn>
                            <a:cxn ang="0">
                              <a:pos x="csX213" y="csY213"/>
                            </a:cxn>
                            <a:cxn ang="0">
                              <a:pos x="csX214" y="csY214"/>
                            </a:cxn>
                            <a:cxn ang="0">
                              <a:pos x="csX215" y="csY215"/>
                            </a:cxn>
                            <a:cxn ang="0">
                              <a:pos x="csX216" y="csY216"/>
                            </a:cxn>
                            <a:cxn ang="0">
                              <a:pos x="csX217" y="csY217"/>
                            </a:cxn>
                            <a:cxn ang="0">
                              <a:pos x="csX218" y="csY218"/>
                            </a:cxn>
                            <a:cxn ang="0">
                              <a:pos x="csX219" y="csY219"/>
                            </a:cxn>
                            <a:cxn ang="0">
                              <a:pos x="csX220" y="csY220"/>
                            </a:cxn>
                            <a:cxn ang="0">
                              <a:pos x="csX221" y="csY221"/>
                            </a:cxn>
                            <a:cxn ang="0">
                              <a:pos x="csX222" y="csY222"/>
                            </a:cxn>
                            <a:cxn ang="0">
                              <a:pos x="csX223" y="csY223"/>
                            </a:cxn>
                            <a:cxn ang="0">
                              <a:pos x="csX224" y="csY224"/>
                            </a:cxn>
                            <a:cxn ang="0">
                              <a:pos x="csX225" y="csY225"/>
                            </a:cxn>
                            <a:cxn ang="0">
                              <a:pos x="csX226" y="csY226"/>
                            </a:cxn>
                            <a:cxn ang="0">
                              <a:pos x="csX227" y="csY227"/>
                            </a:cxn>
                            <a:cxn ang="0">
                              <a:pos x="csX228" y="csY228"/>
                            </a:cxn>
                            <a:cxn ang="0">
                              <a:pos x="csX229" y="csY229"/>
                            </a:cxn>
                            <a:cxn ang="0">
                              <a:pos x="csX230" y="csY230"/>
                            </a:cxn>
                            <a:cxn ang="0">
                              <a:pos x="csX231" y="csY231"/>
                            </a:cxn>
                            <a:cxn ang="0">
                              <a:pos x="csX232" y="csY232"/>
                            </a:cxn>
                            <a:cxn ang="0">
                              <a:pos x="csX233" y="csY233"/>
                            </a:cxn>
                            <a:cxn ang="0">
                              <a:pos x="csX234" y="csY234"/>
                            </a:cxn>
                            <a:cxn ang="0">
                              <a:pos x="csX235" y="csY235"/>
                            </a:cxn>
                            <a:cxn ang="0">
                              <a:pos x="csX236" y="csY236"/>
                            </a:cxn>
                            <a:cxn ang="0">
                              <a:pos x="csX237" y="csY237"/>
                            </a:cxn>
                            <a:cxn ang="0">
                              <a:pos x="csX238" y="csY238"/>
                            </a:cxn>
                            <a:cxn ang="0">
                              <a:pos x="csX239" y="csY239"/>
                            </a:cxn>
                            <a:cxn ang="0">
                              <a:pos x="csX240" y="csY240"/>
                            </a:cxn>
                            <a:cxn ang="0">
                              <a:pos x="csX241" y="csY241"/>
                            </a:cxn>
                            <a:cxn ang="0">
                              <a:pos x="csX242" y="csY242"/>
                            </a:cxn>
                            <a:cxn ang="0">
                              <a:pos x="csX243" y="csY243"/>
                            </a:cxn>
                            <a:cxn ang="0">
                              <a:pos x="csX244" y="csY244"/>
                            </a:cxn>
                            <a:cxn ang="0">
                              <a:pos x="csX245" y="csY245"/>
                            </a:cxn>
                            <a:cxn ang="0">
                              <a:pos x="csX246" y="csY246"/>
                            </a:cxn>
                            <a:cxn ang="0">
                              <a:pos x="csX247" y="csY247"/>
                            </a:cxn>
                            <a:cxn ang="0">
                              <a:pos x="csX248" y="csY248"/>
                            </a:cxn>
                            <a:cxn ang="0">
                              <a:pos x="csX249" y="csY249"/>
                            </a:cxn>
                            <a:cxn ang="0">
                              <a:pos x="csX250" y="csY250"/>
                            </a:cxn>
                            <a:cxn ang="0">
                              <a:pos x="csX251" y="csY251"/>
                            </a:cxn>
                            <a:cxn ang="0">
                              <a:pos x="csX252" y="csY252"/>
                            </a:cxn>
                            <a:cxn ang="0">
                              <a:pos x="csX253" y="csY253"/>
                            </a:cxn>
                            <a:cxn ang="0">
                              <a:pos x="csX254" y="csY254"/>
                            </a:cxn>
                            <a:cxn ang="0">
                              <a:pos x="csX255" y="csY255"/>
                            </a:cxn>
                            <a:cxn ang="0">
                              <a:pos x="csX256" y="csY256"/>
                            </a:cxn>
                            <a:cxn ang="0">
                              <a:pos x="csX257" y="csY257"/>
                            </a:cxn>
                            <a:cxn ang="0">
                              <a:pos x="csX258" y="csY258"/>
                            </a:cxn>
                            <a:cxn ang="0">
                              <a:pos x="csX259" y="csY259"/>
                            </a:cxn>
                            <a:cxn ang="0">
                              <a:pos x="csX260" y="csY260"/>
                            </a:cxn>
                            <a:cxn ang="0">
                              <a:pos x="csX261" y="csY261"/>
                            </a:cxn>
                            <a:cxn ang="0">
                              <a:pos x="csX262" y="csY262"/>
                            </a:cxn>
                            <a:cxn ang="0">
                              <a:pos x="csX263" y="csY263"/>
                            </a:cxn>
                            <a:cxn ang="0">
                              <a:pos x="csX264" y="csY264"/>
                            </a:cxn>
                            <a:cxn ang="0">
                              <a:pos x="csX265" y="csY265"/>
                            </a:cxn>
                            <a:cxn ang="0">
                              <a:pos x="csX266" y="csY266"/>
                            </a:cxn>
                            <a:cxn ang="0">
                              <a:pos x="csX267" y="csY267"/>
                            </a:cxn>
                            <a:cxn ang="0">
                              <a:pos x="csX268" y="csY268"/>
                            </a:cxn>
                            <a:cxn ang="0">
                              <a:pos x="csX269" y="csY269"/>
                            </a:cxn>
                            <a:cxn ang="0">
                              <a:pos x="csX270" y="csY270"/>
                            </a:cxn>
                            <a:cxn ang="0">
                              <a:pos x="csX271" y="csY271"/>
                            </a:cxn>
                            <a:cxn ang="0">
                              <a:pos x="csX272" y="csY272"/>
                            </a:cxn>
                            <a:cxn ang="0">
                              <a:pos x="csX273" y="csY273"/>
                            </a:cxn>
                            <a:cxn ang="0">
                              <a:pos x="csX274" y="csY274"/>
                            </a:cxn>
                            <a:cxn ang="0">
                              <a:pos x="csX275" y="csY275"/>
                            </a:cxn>
                            <a:cxn ang="0">
                              <a:pos x="csX276" y="csY276"/>
                            </a:cxn>
                            <a:cxn ang="0">
                              <a:pos x="csX277" y="csY277"/>
                            </a:cxn>
                            <a:cxn ang="0">
                              <a:pos x="csX278" y="csY278"/>
                            </a:cxn>
                            <a:cxn ang="0">
                              <a:pos x="csX279" y="csY279"/>
                            </a:cxn>
                            <a:cxn ang="0">
                              <a:pos x="csX280" y="csY280"/>
                            </a:cxn>
                            <a:cxn ang="0">
                              <a:pos x="csX281" y="csY281"/>
                            </a:cxn>
                            <a:cxn ang="0">
                              <a:pos x="csX282" y="csY282"/>
                            </a:cxn>
                            <a:cxn ang="0">
                              <a:pos x="csX283" y="csY283"/>
                            </a:cxn>
                            <a:cxn ang="0">
                              <a:pos x="csX284" y="csY284"/>
                            </a:cxn>
                            <a:cxn ang="0">
                              <a:pos x="csX285" y="csY285"/>
                            </a:cxn>
                            <a:cxn ang="0">
                              <a:pos x="csX286" y="csY286"/>
                            </a:cxn>
                            <a:cxn ang="0">
                              <a:pos x="csX287" y="csY287"/>
                            </a:cxn>
                            <a:cxn ang="0">
                              <a:pos x="csX288" y="csY288"/>
                            </a:cxn>
                            <a:cxn ang="0">
                              <a:pos x="csX289" y="csY289"/>
                            </a:cxn>
                            <a:cxn ang="0">
                              <a:pos x="csX290" y="csY290"/>
                            </a:cxn>
                            <a:cxn ang="0">
                              <a:pos x="csX291" y="csY291"/>
                            </a:cxn>
                            <a:cxn ang="0">
                              <a:pos x="csX292" y="csY292"/>
                            </a:cxn>
                            <a:cxn ang="0">
                              <a:pos x="csX293" y="csY293"/>
                            </a:cxn>
                            <a:cxn ang="0">
                              <a:pos x="csX294" y="csY294"/>
                            </a:cxn>
                            <a:cxn ang="0">
                              <a:pos x="csX295" y="csY295"/>
                            </a:cxn>
                            <a:cxn ang="0">
                              <a:pos x="csX296" y="csY296"/>
                            </a:cxn>
                            <a:cxn ang="0">
                              <a:pos x="csX297" y="csY297"/>
                            </a:cxn>
                            <a:cxn ang="0">
                              <a:pos x="csX298" y="csY298"/>
                            </a:cxn>
                            <a:cxn ang="0">
                              <a:pos x="csX299" y="csY299"/>
                            </a:cxn>
                            <a:cxn ang="0">
                              <a:pos x="csX300" y="csY300"/>
                            </a:cxn>
                            <a:cxn ang="0">
                              <a:pos x="csX301" y="csY301"/>
                            </a:cxn>
                            <a:cxn ang="0">
                              <a:pos x="csX302" y="csY302"/>
                            </a:cxn>
                            <a:cxn ang="0">
                              <a:pos x="csX303" y="csY303"/>
                            </a:cxn>
                            <a:cxn ang="0">
                              <a:pos x="csX304" y="csY304"/>
                            </a:cxn>
                            <a:cxn ang="0">
                              <a:pos x="csX305" y="csY305"/>
                            </a:cxn>
                            <a:cxn ang="0">
                              <a:pos x="csX306" y="csY306"/>
                            </a:cxn>
                            <a:cxn ang="0">
                              <a:pos x="csX307" y="csY307"/>
                            </a:cxn>
                            <a:cxn ang="0">
                              <a:pos x="csX308" y="csY308"/>
                            </a:cxn>
                            <a:cxn ang="0">
                              <a:pos x="csX309" y="csY309"/>
                            </a:cxn>
                            <a:cxn ang="0">
                              <a:pos x="csX310" y="csY310"/>
                            </a:cxn>
                            <a:cxn ang="0">
                              <a:pos x="csX311" y="csY311"/>
                            </a:cxn>
                            <a:cxn ang="0">
                              <a:pos x="csX312" y="csY312"/>
                            </a:cxn>
                            <a:cxn ang="0">
                              <a:pos x="csX313" y="csY313"/>
                            </a:cxn>
                            <a:cxn ang="0">
                              <a:pos x="csX314" y="csY314"/>
                            </a:cxn>
                            <a:cxn ang="0">
                              <a:pos x="csX315" y="csY315"/>
                            </a:cxn>
                            <a:cxn ang="0">
                              <a:pos x="csX316" y="csY316"/>
                            </a:cxn>
                            <a:cxn ang="0">
                              <a:pos x="csX317" y="csY317"/>
                            </a:cxn>
                            <a:cxn ang="0">
                              <a:pos x="csX318" y="csY318"/>
                            </a:cxn>
                            <a:cxn ang="0">
                              <a:pos x="csX319" y="csY319"/>
                            </a:cxn>
                            <a:cxn ang="0">
                              <a:pos x="csX320" y="csY320"/>
                            </a:cxn>
                            <a:cxn ang="0">
                              <a:pos x="csX321" y="csY321"/>
                            </a:cxn>
                            <a:cxn ang="0">
                              <a:pos x="csX322" y="csY322"/>
                            </a:cxn>
                            <a:cxn ang="0">
                              <a:pos x="csX323" y="csY323"/>
                            </a:cxn>
                            <a:cxn ang="0">
                              <a:pos x="csX324" y="csY324"/>
                            </a:cxn>
                            <a:cxn ang="0">
                              <a:pos x="csX325" y="csY325"/>
                            </a:cxn>
                            <a:cxn ang="0">
                              <a:pos x="csX326" y="csY326"/>
                            </a:cxn>
                            <a:cxn ang="0">
                              <a:pos x="csX327" y="csY327"/>
                            </a:cxn>
                            <a:cxn ang="0">
                              <a:pos x="csX328" y="csY328"/>
                            </a:cxn>
                            <a:cxn ang="0">
                              <a:pos x="csX329" y="csY329"/>
                            </a:cxn>
                            <a:cxn ang="0">
                              <a:pos x="csX330" y="csY330"/>
                            </a:cxn>
                            <a:cxn ang="0">
                              <a:pos x="csX331" y="csY331"/>
                            </a:cxn>
                            <a:cxn ang="0">
                              <a:pos x="csX332" y="csY332"/>
                            </a:cxn>
                            <a:cxn ang="0">
                              <a:pos x="csX333" y="csY333"/>
                            </a:cxn>
                            <a:cxn ang="0">
                              <a:pos x="csX334" y="csY334"/>
                            </a:cxn>
                            <a:cxn ang="0">
                              <a:pos x="csX335" y="csY335"/>
                            </a:cxn>
                            <a:cxn ang="0">
                              <a:pos x="csX336" y="csY336"/>
                            </a:cxn>
                            <a:cxn ang="0">
                              <a:pos x="csX337" y="csY337"/>
                            </a:cxn>
                            <a:cxn ang="0">
                              <a:pos x="csX338" y="csY338"/>
                            </a:cxn>
                            <a:cxn ang="0">
                              <a:pos x="csX339" y="csY339"/>
                            </a:cxn>
                            <a:cxn ang="0">
                              <a:pos x="csX340" y="csY340"/>
                            </a:cxn>
                            <a:cxn ang="0">
                              <a:pos x="csX341" y="csY341"/>
                            </a:cxn>
                            <a:cxn ang="0">
                              <a:pos x="csX342" y="csY342"/>
                            </a:cxn>
                            <a:cxn ang="0">
                              <a:pos x="csX343" y="csY343"/>
                            </a:cxn>
                            <a:cxn ang="0">
                              <a:pos x="csX344" y="csY344"/>
                            </a:cxn>
                            <a:cxn ang="0">
                              <a:pos x="csX345" y="csY345"/>
                            </a:cxn>
                            <a:cxn ang="0">
                              <a:pos x="csX346" y="csY346"/>
                            </a:cxn>
                            <a:cxn ang="0">
                              <a:pos x="csX347" y="csY347"/>
                            </a:cxn>
                            <a:cxn ang="0">
                              <a:pos x="csX348" y="csY348"/>
                            </a:cxn>
                            <a:cxn ang="0">
                              <a:pos x="csX349" y="csY349"/>
                            </a:cxn>
                            <a:cxn ang="0">
                              <a:pos x="csX350" y="csY350"/>
                            </a:cxn>
                            <a:cxn ang="0">
                              <a:pos x="csX351" y="csY351"/>
                            </a:cxn>
                            <a:cxn ang="0">
                              <a:pos x="csX352" y="csY352"/>
                            </a:cxn>
                            <a:cxn ang="0">
                              <a:pos x="csX353" y="csY353"/>
                            </a:cxn>
                            <a:cxn ang="0">
                              <a:pos x="csX354" y="csY354"/>
                            </a:cxn>
                            <a:cxn ang="0">
                              <a:pos x="csX355" y="csY355"/>
                            </a:cxn>
                            <a:cxn ang="0">
                              <a:pos x="csX356" y="csY356"/>
                            </a:cxn>
                            <a:cxn ang="0">
                              <a:pos x="csX357" y="csY357"/>
                            </a:cxn>
                            <a:cxn ang="0">
                              <a:pos x="csX358" y="csY358"/>
                            </a:cxn>
                            <a:cxn ang="0">
                              <a:pos x="csX359" y="csY359"/>
                            </a:cxn>
                            <a:cxn ang="0">
                              <a:pos x="csX360" y="csY360"/>
                            </a:cxn>
                            <a:cxn ang="0">
                              <a:pos x="csX361" y="csY361"/>
                            </a:cxn>
                            <a:cxn ang="0">
                              <a:pos x="csX362" y="csY362"/>
                            </a:cxn>
                            <a:cxn ang="0">
                              <a:pos x="csX363" y="csY363"/>
                            </a:cxn>
                            <a:cxn ang="0">
                              <a:pos x="csX364" y="csY364"/>
                            </a:cxn>
                            <a:cxn ang="0">
                              <a:pos x="csX365" y="csY365"/>
                            </a:cxn>
                            <a:cxn ang="0">
                              <a:pos x="csX366" y="csY366"/>
                            </a:cxn>
                            <a:cxn ang="0">
                              <a:pos x="csX367" y="csY367"/>
                            </a:cxn>
                            <a:cxn ang="0">
                              <a:pos x="csX368" y="csY368"/>
                            </a:cxn>
                            <a:cxn ang="0">
                              <a:pos x="csX369" y="csY369"/>
                            </a:cxn>
                            <a:cxn ang="0">
                              <a:pos x="csX370" y="csY370"/>
                            </a:cxn>
                            <a:cxn ang="0">
                              <a:pos x="csX371" y="csY371"/>
                            </a:cxn>
                            <a:cxn ang="0">
                              <a:pos x="csX372" y="csY372"/>
                            </a:cxn>
                            <a:cxn ang="0">
                              <a:pos x="csX373" y="csY373"/>
                            </a:cxn>
                            <a:cxn ang="0">
                              <a:pos x="csX374" y="csY374"/>
                            </a:cxn>
                            <a:cxn ang="0">
                              <a:pos x="csX375" y="csY375"/>
                            </a:cxn>
                            <a:cxn ang="0">
                              <a:pos x="csX376" y="csY376"/>
                            </a:cxn>
                            <a:cxn ang="0">
                              <a:pos x="csX377" y="csY377"/>
                            </a:cxn>
                            <a:cxn ang="0">
                              <a:pos x="csX378" y="csY378"/>
                            </a:cxn>
                            <a:cxn ang="0">
                              <a:pos x="csX379" y="csY379"/>
                            </a:cxn>
                            <a:cxn ang="0">
                              <a:pos x="csX380" y="csY380"/>
                            </a:cxn>
                            <a:cxn ang="0">
                              <a:pos x="csX381" y="csY381"/>
                            </a:cxn>
                            <a:cxn ang="0">
                              <a:pos x="csX382" y="csY382"/>
                            </a:cxn>
                            <a:cxn ang="0">
                              <a:pos x="csX383" y="csY383"/>
                            </a:cxn>
                            <a:cxn ang="0">
                              <a:pos x="csX384" y="csY384"/>
                            </a:cxn>
                            <a:cxn ang="0">
                              <a:pos x="csX385" y="csY385"/>
                            </a:cxn>
                            <a:cxn ang="0">
                              <a:pos x="csX386" y="csY386"/>
                            </a:cxn>
                            <a:cxn ang="0">
                              <a:pos x="csX387" y="csY387"/>
                            </a:cxn>
                            <a:cxn ang="0">
                              <a:pos x="csX388" y="csY388"/>
                            </a:cxn>
                            <a:cxn ang="0">
                              <a:pos x="csX389" y="csY389"/>
                            </a:cxn>
                            <a:cxn ang="0">
                              <a:pos x="csX390" y="csY390"/>
                            </a:cxn>
                            <a:cxn ang="0">
                              <a:pos x="csX391" y="csY391"/>
                            </a:cxn>
                            <a:cxn ang="0">
                              <a:pos x="csX392" y="csY392"/>
                            </a:cxn>
                            <a:cxn ang="0">
                              <a:pos x="csX393" y="csY393"/>
                            </a:cxn>
                            <a:cxn ang="0">
                              <a:pos x="csX394" y="csY394"/>
                            </a:cxn>
                            <a:cxn ang="0">
                              <a:pos x="csX395" y="csY395"/>
                            </a:cxn>
                            <a:cxn ang="0">
                              <a:pos x="csX396" y="csY396"/>
                            </a:cxn>
                            <a:cxn ang="0">
                              <a:pos x="csX397" y="csY397"/>
                            </a:cxn>
                            <a:cxn ang="0">
                              <a:pos x="csX398" y="csY398"/>
                            </a:cxn>
                            <a:cxn ang="0">
                              <a:pos x="csX399" y="csY399"/>
                            </a:cxn>
                            <a:cxn ang="0">
                              <a:pos x="csX400" y="csY400"/>
                            </a:cxn>
                            <a:cxn ang="0">
                              <a:pos x="csX401" y="csY401"/>
                            </a:cxn>
                            <a:cxn ang="0">
                              <a:pos x="csX402" y="csY402"/>
                            </a:cxn>
                            <a:cxn ang="0">
                              <a:pos x="csX403" y="csY403"/>
                            </a:cxn>
                            <a:cxn ang="0">
                              <a:pos x="csX404" y="csY404"/>
                            </a:cxn>
                            <a:cxn ang="0">
                              <a:pos x="csX405" y="csY405"/>
                            </a:cxn>
                            <a:cxn ang="0">
                              <a:pos x="csX406" y="csY406"/>
                            </a:cxn>
                            <a:cxn ang="0">
                              <a:pos x="csX407" y="csY407"/>
                            </a:cxn>
                            <a:cxn ang="0">
                              <a:pos x="csX408" y="csY408"/>
                            </a:cxn>
                            <a:cxn ang="0">
                              <a:pos x="csX409" y="csY409"/>
                            </a:cxn>
                            <a:cxn ang="0">
                              <a:pos x="csX410" y="csY410"/>
                            </a:cxn>
                            <a:cxn ang="0">
                              <a:pos x="csX411" y="csY411"/>
                            </a:cxn>
                            <a:cxn ang="0">
                              <a:pos x="csX412" y="csY412"/>
                            </a:cxn>
                            <a:cxn ang="0">
                              <a:pos x="csX413" y="csY413"/>
                            </a:cxn>
                            <a:cxn ang="0">
                              <a:pos x="csX414" y="csY414"/>
                            </a:cxn>
                            <a:cxn ang="0">
                              <a:pos x="csX415" y="csY415"/>
                            </a:cxn>
                            <a:cxn ang="0">
                              <a:pos x="csX416" y="csY416"/>
                            </a:cxn>
                            <a:cxn ang="0">
                              <a:pos x="csX417" y="csY417"/>
                            </a:cxn>
                            <a:cxn ang="0">
                              <a:pos x="csX418" y="csY418"/>
                            </a:cxn>
                            <a:cxn ang="0">
                              <a:pos x="csX419" y="csY419"/>
                            </a:cxn>
                            <a:cxn ang="0">
                              <a:pos x="csX420" y="csY420"/>
                            </a:cxn>
                            <a:cxn ang="0">
                              <a:pos x="csX421" y="csY421"/>
                            </a:cxn>
                            <a:cxn ang="0">
                              <a:pos x="csX422" y="csY422"/>
                            </a:cxn>
                            <a:cxn ang="0">
                              <a:pos x="csX423" y="csY423"/>
                            </a:cxn>
                            <a:cxn ang="0">
                              <a:pos x="csX424" y="csY424"/>
                            </a:cxn>
                            <a:cxn ang="0">
                              <a:pos x="csX425" y="csY425"/>
                            </a:cxn>
                            <a:cxn ang="0">
                              <a:pos x="csX426" y="csY426"/>
                            </a:cxn>
                            <a:cxn ang="0">
                              <a:pos x="csX427" y="csY427"/>
                            </a:cxn>
                            <a:cxn ang="0">
                              <a:pos x="csX428" y="csY428"/>
                            </a:cxn>
                            <a:cxn ang="0">
                              <a:pos x="csX429" y="csY429"/>
                            </a:cxn>
                            <a:cxn ang="0">
                              <a:pos x="csX430" y="csY430"/>
                            </a:cxn>
                            <a:cxn ang="0">
                              <a:pos x="csX431" y="csY431"/>
                            </a:cxn>
                            <a:cxn ang="0">
                              <a:pos x="csX432" y="csY432"/>
                            </a:cxn>
                            <a:cxn ang="0">
                              <a:pos x="csX433" y="csY433"/>
                            </a:cxn>
                            <a:cxn ang="0">
                              <a:pos x="csX434" y="csY434"/>
                            </a:cxn>
                            <a:cxn ang="0">
                              <a:pos x="csX435" y="csY435"/>
                            </a:cxn>
                            <a:cxn ang="0">
                              <a:pos x="csX436" y="csY436"/>
                            </a:cxn>
                            <a:cxn ang="0">
                              <a:pos x="csX437" y="csY437"/>
                            </a:cxn>
                            <a:cxn ang="0">
                              <a:pos x="csX438" y="csY438"/>
                            </a:cxn>
                            <a:cxn ang="0">
                              <a:pos x="csX439" y="csY439"/>
                            </a:cxn>
                            <a:cxn ang="0">
                              <a:pos x="csX440" y="csY440"/>
                            </a:cxn>
                            <a:cxn ang="0">
                              <a:pos x="csX441" y="csY441"/>
                            </a:cxn>
                            <a:cxn ang="0">
                              <a:pos x="csX442" y="csY442"/>
                            </a:cxn>
                            <a:cxn ang="0">
                              <a:pos x="csX443" y="csY443"/>
                            </a:cxn>
                            <a:cxn ang="0">
                              <a:pos x="csX444" y="csY444"/>
                            </a:cxn>
                            <a:cxn ang="0">
                              <a:pos x="csX445" y="csY445"/>
                            </a:cxn>
                            <a:cxn ang="0">
                              <a:pos x="csX446" y="csY446"/>
                            </a:cxn>
                            <a:cxn ang="0">
                              <a:pos x="csX447" y="csY447"/>
                            </a:cxn>
                            <a:cxn ang="0">
                              <a:pos x="csX448" y="csY448"/>
                            </a:cxn>
                            <a:cxn ang="0">
                              <a:pos x="csX449" y="csY449"/>
                            </a:cxn>
                            <a:cxn ang="0">
                              <a:pos x="csX450" y="csY450"/>
                            </a:cxn>
                            <a:cxn ang="0">
                              <a:pos x="csX451" y="csY451"/>
                            </a:cxn>
                            <a:cxn ang="0">
                              <a:pos x="csX452" y="csY452"/>
                            </a:cxn>
                            <a:cxn ang="0">
                              <a:pos x="csX453" y="csY453"/>
                            </a:cxn>
                            <a:cxn ang="0">
                              <a:pos x="csX454" y="csY454"/>
                            </a:cxn>
                            <a:cxn ang="0">
                              <a:pos x="csX455" y="csY455"/>
                            </a:cxn>
                            <a:cxn ang="0">
                              <a:pos x="csX456" y="csY456"/>
                            </a:cxn>
                            <a:cxn ang="0">
                              <a:pos x="csX457" y="csY457"/>
                            </a:cxn>
                            <a:cxn ang="0">
                              <a:pos x="csX458" y="csY458"/>
                            </a:cxn>
                            <a:cxn ang="0">
                              <a:pos x="csX459" y="csY459"/>
                            </a:cxn>
                            <a:cxn ang="0">
                              <a:pos x="csX460" y="csY460"/>
                            </a:cxn>
                            <a:cxn ang="0">
                              <a:pos x="csX461" y="csY461"/>
                            </a:cxn>
                            <a:cxn ang="0">
                              <a:pos x="csX462" y="csY462"/>
                            </a:cxn>
                            <a:cxn ang="0">
                              <a:pos x="csX463" y="csY463"/>
                            </a:cxn>
                            <a:cxn ang="0">
                              <a:pos x="csX464" y="csY464"/>
                            </a:cxn>
                            <a:cxn ang="0">
                              <a:pos x="csX465" y="csY465"/>
                            </a:cxn>
                            <a:cxn ang="0">
                              <a:pos x="csX466" y="csY466"/>
                            </a:cxn>
                            <a:cxn ang="0">
                              <a:pos x="csX467" y="csY467"/>
                            </a:cxn>
                            <a:cxn ang="0">
                              <a:pos x="csX468" y="csY468"/>
                            </a:cxn>
                            <a:cxn ang="0">
                              <a:pos x="csX469" y="csY469"/>
                            </a:cxn>
                            <a:cxn ang="0">
                              <a:pos x="csX470" y="csY470"/>
                            </a:cxn>
                            <a:cxn ang="0">
                              <a:pos x="csX471" y="csY471"/>
                            </a:cxn>
                            <a:cxn ang="0">
                              <a:pos x="csX472" y="csY472"/>
                            </a:cxn>
                            <a:cxn ang="0">
                              <a:pos x="csX473" y="csY473"/>
                            </a:cxn>
                            <a:cxn ang="0">
                              <a:pos x="csX474" y="csY474"/>
                            </a:cxn>
                            <a:cxn ang="0">
                              <a:pos x="csX475" y="csY475"/>
                            </a:cxn>
                            <a:cxn ang="0">
                              <a:pos x="csX476" y="csY476"/>
                            </a:cxn>
                            <a:cxn ang="0">
                              <a:pos x="csX477" y="csY477"/>
                            </a:cxn>
                            <a:cxn ang="0">
                              <a:pos x="csX478" y="csY478"/>
                            </a:cxn>
                            <a:cxn ang="0">
                              <a:pos x="csX479" y="csY479"/>
                            </a:cxn>
                            <a:cxn ang="0">
                              <a:pos x="csX480" y="csY480"/>
                            </a:cxn>
                            <a:cxn ang="0">
                              <a:pos x="csX481" y="csY481"/>
                            </a:cxn>
                            <a:cxn ang="0">
                              <a:pos x="csX482" y="csY482"/>
                            </a:cxn>
                            <a:cxn ang="0">
                              <a:pos x="csX483" y="csY483"/>
                            </a:cxn>
                            <a:cxn ang="0">
                              <a:pos x="csX484" y="csY484"/>
                            </a:cxn>
                            <a:cxn ang="0">
                              <a:pos x="csX485" y="csY485"/>
                            </a:cxn>
                            <a:cxn ang="0">
                              <a:pos x="csX486" y="csY486"/>
                            </a:cxn>
                            <a:cxn ang="0">
                              <a:pos x="csX487" y="csY487"/>
                            </a:cxn>
                            <a:cxn ang="0">
                              <a:pos x="csX488" y="csY488"/>
                            </a:cxn>
                            <a:cxn ang="0">
                              <a:pos x="csX489" y="csY489"/>
                            </a:cxn>
                            <a:cxn ang="0">
                              <a:pos x="csX490" y="csY490"/>
                            </a:cxn>
                            <a:cxn ang="0">
                              <a:pos x="csX491" y="csY491"/>
                            </a:cxn>
                            <a:cxn ang="0">
                              <a:pos x="csX492" y="csY492"/>
                            </a:cxn>
                            <a:cxn ang="0">
                              <a:pos x="csX493" y="csY493"/>
                            </a:cxn>
                            <a:cxn ang="0">
                              <a:pos x="csX494" y="csY494"/>
                            </a:cxn>
                            <a:cxn ang="0">
                              <a:pos x="csX495" y="csY495"/>
                            </a:cxn>
                            <a:cxn ang="0">
                              <a:pos x="csX496" y="csY496"/>
                            </a:cxn>
                            <a:cxn ang="0">
                              <a:pos x="csX497" y="csY497"/>
                            </a:cxn>
                            <a:cxn ang="0">
                              <a:pos x="csX498" y="csY498"/>
                            </a:cxn>
                            <a:cxn ang="0">
                              <a:pos x="csX499" y="csY499"/>
                            </a:cxn>
                            <a:cxn ang="0">
                              <a:pos x="csX500" y="csY500"/>
                            </a:cxn>
                            <a:cxn ang="0">
                              <a:pos x="csX501" y="csY501"/>
                            </a:cxn>
                            <a:cxn ang="0">
                              <a:pos x="csX502" y="csY502"/>
                            </a:cxn>
                            <a:cxn ang="0">
                              <a:pos x="csX503" y="csY503"/>
                            </a:cxn>
                            <a:cxn ang="0">
                              <a:pos x="csX504" y="csY504"/>
                            </a:cxn>
                            <a:cxn ang="0">
                              <a:pos x="csX505" y="csY505"/>
                            </a:cxn>
                            <a:cxn ang="0">
                              <a:pos x="csX506" y="csY506"/>
                            </a:cxn>
                            <a:cxn ang="0">
                              <a:pos x="csX507" y="csY507"/>
                            </a:cxn>
                            <a:cxn ang="0">
                              <a:pos x="csX508" y="csY508"/>
                            </a:cxn>
                            <a:cxn ang="0">
                              <a:pos x="csX509" y="csY509"/>
                            </a:cxn>
                            <a:cxn ang="0">
                              <a:pos x="csX510" y="csY510"/>
                            </a:cxn>
                            <a:cxn ang="0">
                              <a:pos x="csX511" y="csY511"/>
                            </a:cxn>
                            <a:cxn ang="0">
                              <a:pos x="csX512" y="csY512"/>
                            </a:cxn>
                            <a:cxn ang="0">
                              <a:pos x="csX513" y="csY513"/>
                            </a:cxn>
                            <a:cxn ang="0">
                              <a:pos x="csX514" y="csY514"/>
                            </a:cxn>
                            <a:cxn ang="0">
                              <a:pos x="csX515" y="csY515"/>
                            </a:cxn>
                            <a:cxn ang="0">
                              <a:pos x="csX516" y="csY516"/>
                            </a:cxn>
                            <a:cxn ang="0">
                              <a:pos x="csX517" y="csY517"/>
                            </a:cxn>
                            <a:cxn ang="0">
                              <a:pos x="csX518" y="csY518"/>
                            </a:cxn>
                            <a:cxn ang="0">
                              <a:pos x="csX519" y="csY519"/>
                            </a:cxn>
                            <a:cxn ang="0">
                              <a:pos x="csX520" y="csY520"/>
                            </a:cxn>
                            <a:cxn ang="0">
                              <a:pos x="csX521" y="csY521"/>
                            </a:cxn>
                            <a:cxn ang="0">
                              <a:pos x="csX522" y="csY522"/>
                            </a:cxn>
                            <a:cxn ang="0">
                              <a:pos x="csX523" y="csY523"/>
                            </a:cxn>
                            <a:cxn ang="0">
                              <a:pos x="csX524" y="csY524"/>
                            </a:cxn>
                            <a:cxn ang="0">
                              <a:pos x="csX525" y="csY525"/>
                            </a:cxn>
                            <a:cxn ang="0">
                              <a:pos x="csX526" y="csY526"/>
                            </a:cxn>
                            <a:cxn ang="0">
                              <a:pos x="csX527" y="csY527"/>
                            </a:cxn>
                            <a:cxn ang="0">
                              <a:pos x="csX528" y="csY528"/>
                            </a:cxn>
                            <a:cxn ang="0">
                              <a:pos x="csX529" y="csY529"/>
                            </a:cxn>
                            <a:cxn ang="0">
                              <a:pos x="csX530" y="csY530"/>
                            </a:cxn>
                            <a:cxn ang="0">
                              <a:pos x="csX531" y="csY531"/>
                            </a:cxn>
                            <a:cxn ang="0">
                              <a:pos x="csX532" y="csY532"/>
                            </a:cxn>
                            <a:cxn ang="0">
                              <a:pos x="csX533" y="csY533"/>
                            </a:cxn>
                            <a:cxn ang="0">
                              <a:pos x="csX534" y="csY534"/>
                            </a:cxn>
                            <a:cxn ang="0">
                              <a:pos x="csX535" y="csY535"/>
                            </a:cxn>
                            <a:cxn ang="0">
                              <a:pos x="csX536" y="csY536"/>
                            </a:cxn>
                            <a:cxn ang="0">
                              <a:pos x="csX537" y="csY537"/>
                            </a:cxn>
                            <a:cxn ang="0">
                              <a:pos x="csX538" y="csY538"/>
                            </a:cxn>
                            <a:cxn ang="0">
                              <a:pos x="csX539" y="csY539"/>
                            </a:cxn>
                            <a:cxn ang="0">
                              <a:pos x="csX540" y="csY540"/>
                            </a:cxn>
                            <a:cxn ang="0">
                              <a:pos x="csX541" y="csY541"/>
                            </a:cxn>
                            <a:cxn ang="0">
                              <a:pos x="csX542" y="csY542"/>
                            </a:cxn>
                            <a:cxn ang="0">
                              <a:pos x="csX543" y="csY543"/>
                            </a:cxn>
                            <a:cxn ang="0">
                              <a:pos x="csX544" y="csY544"/>
                            </a:cxn>
                            <a:cxn ang="0">
                              <a:pos x="csX545" y="csY545"/>
                            </a:cxn>
                            <a:cxn ang="0">
                              <a:pos x="csX546" y="csY546"/>
                            </a:cxn>
                            <a:cxn ang="0">
                              <a:pos x="csX547" y="csY547"/>
                            </a:cxn>
                            <a:cxn ang="0">
                              <a:pos x="csX548" y="csY548"/>
                            </a:cxn>
                            <a:cxn ang="0">
                              <a:pos x="csX549" y="csY549"/>
                            </a:cxn>
                            <a:cxn ang="0">
                              <a:pos x="csX550" y="csY550"/>
                            </a:cxn>
                            <a:cxn ang="0">
                              <a:pos x="csX551" y="csY551"/>
                            </a:cxn>
                            <a:cxn ang="0">
                              <a:pos x="csX552" y="csY552"/>
                            </a:cxn>
                            <a:cxn ang="0">
                              <a:pos x="csX553" y="csY553"/>
                            </a:cxn>
                            <a:cxn ang="0">
                              <a:pos x="csX554" y="csY554"/>
                            </a:cxn>
                            <a:cxn ang="0">
                              <a:pos x="csX555" y="csY555"/>
                            </a:cxn>
                            <a:cxn ang="0">
                              <a:pos x="csX556" y="csY556"/>
                            </a:cxn>
                            <a:cxn ang="0">
                              <a:pos x="csX557" y="csY557"/>
                            </a:cxn>
                            <a:cxn ang="0">
                              <a:pos x="csX558" y="csY558"/>
                            </a:cxn>
                            <a:cxn ang="0">
                              <a:pos x="csX559" y="csY559"/>
                            </a:cxn>
                            <a:cxn ang="0">
                              <a:pos x="csX560" y="csY560"/>
                            </a:cxn>
                            <a:cxn ang="0">
                              <a:pos x="csX561" y="csY561"/>
                            </a:cxn>
                            <a:cxn ang="0">
                              <a:pos x="csX562" y="csY562"/>
                            </a:cxn>
                            <a:cxn ang="0">
                              <a:pos x="csX563" y="csY563"/>
                            </a:cxn>
                            <a:cxn ang="0">
                              <a:pos x="csX564" y="csY564"/>
                            </a:cxn>
                            <a:cxn ang="0">
                              <a:pos x="csX565" y="csY565"/>
                            </a:cxn>
                            <a:cxn ang="0">
                              <a:pos x="csX566" y="csY566"/>
                            </a:cxn>
                            <a:cxn ang="0">
                              <a:pos x="csX567" y="csY567"/>
                            </a:cxn>
                            <a:cxn ang="0">
                              <a:pos x="csX568" y="csY568"/>
                            </a:cxn>
                            <a:cxn ang="0">
                              <a:pos x="csX569" y="csY569"/>
                            </a:cxn>
                            <a:cxn ang="0">
                              <a:pos x="csX570" y="csY570"/>
                            </a:cxn>
                            <a:cxn ang="0">
                              <a:pos x="csX571" y="csY571"/>
                            </a:cxn>
                            <a:cxn ang="0">
                              <a:pos x="csX572" y="csY572"/>
                            </a:cxn>
                            <a:cxn ang="0">
                              <a:pos x="csX573" y="csY573"/>
                            </a:cxn>
                            <a:cxn ang="0">
                              <a:pos x="csX574" y="csY574"/>
                            </a:cxn>
                            <a:cxn ang="0">
                              <a:pos x="csX575" y="csY575"/>
                            </a:cxn>
                            <a:cxn ang="0">
                              <a:pos x="csX576" y="csY576"/>
                            </a:cxn>
                            <a:cxn ang="0">
                              <a:pos x="csX577" y="csY577"/>
                            </a:cxn>
                            <a:cxn ang="0">
                              <a:pos x="csX578" y="csY578"/>
                            </a:cxn>
                            <a:cxn ang="0">
                              <a:pos x="csX579" y="csY579"/>
                            </a:cxn>
                            <a:cxn ang="0">
                              <a:pos x="csX580" y="csY580"/>
                            </a:cxn>
                            <a:cxn ang="0">
                              <a:pos x="csX581" y="csY581"/>
                            </a:cxn>
                            <a:cxn ang="0">
                              <a:pos x="csX582" y="csY582"/>
                            </a:cxn>
                            <a:cxn ang="0">
                              <a:pos x="csX583" y="csY583"/>
                            </a:cxn>
                            <a:cxn ang="0">
                              <a:pos x="csX584" y="csY584"/>
                            </a:cxn>
                            <a:cxn ang="0">
                              <a:pos x="csX585" y="csY585"/>
                            </a:cxn>
                            <a:cxn ang="0">
                              <a:pos x="csX586" y="csY586"/>
                            </a:cxn>
                            <a:cxn ang="0">
                              <a:pos x="csX587" y="csY587"/>
                            </a:cxn>
                            <a:cxn ang="0">
                              <a:pos x="csX588" y="csY588"/>
                            </a:cxn>
                            <a:cxn ang="0">
                              <a:pos x="csX589" y="csY589"/>
                            </a:cxn>
                            <a:cxn ang="0">
                              <a:pos x="csX590" y="csY590"/>
                            </a:cxn>
                            <a:cxn ang="0">
                              <a:pos x="csX591" y="csY591"/>
                            </a:cxn>
                            <a:cxn ang="0">
                              <a:pos x="csX592" y="csY592"/>
                            </a:cxn>
                            <a:cxn ang="0">
                              <a:pos x="csX593" y="csY593"/>
                            </a:cxn>
                            <a:cxn ang="0">
                              <a:pos x="csX594" y="csY594"/>
                            </a:cxn>
                            <a:cxn ang="0">
                              <a:pos x="csX595" y="csY595"/>
                            </a:cxn>
                            <a:cxn ang="0">
                              <a:pos x="csX596" y="csY596"/>
                            </a:cxn>
                            <a:cxn ang="0">
                              <a:pos x="csX597" y="csY597"/>
                            </a:cxn>
                            <a:cxn ang="0">
                              <a:pos x="csX598" y="csY598"/>
                            </a:cxn>
                            <a:cxn ang="0">
                              <a:pos x="csX599" y="csY599"/>
                            </a:cxn>
                            <a:cxn ang="0">
                              <a:pos x="csX600" y="csY600"/>
                            </a:cxn>
                            <a:cxn ang="0">
                              <a:pos x="csX601" y="csY601"/>
                            </a:cxn>
                            <a:cxn ang="0">
                              <a:pos x="csX602" y="csY602"/>
                            </a:cxn>
                            <a:cxn ang="0">
                              <a:pos x="csX603" y="csY603"/>
                            </a:cxn>
                            <a:cxn ang="0">
                              <a:pos x="csX604" y="csY604"/>
                            </a:cxn>
                            <a:cxn ang="0">
                              <a:pos x="csX605" y="csY605"/>
                            </a:cxn>
                            <a:cxn ang="0">
                              <a:pos x="csX606" y="csY606"/>
                            </a:cxn>
                            <a:cxn ang="0">
                              <a:pos x="csX607" y="csY607"/>
                            </a:cxn>
                            <a:cxn ang="0">
                              <a:pos x="csX608" y="csY608"/>
                            </a:cxn>
                            <a:cxn ang="0">
                              <a:pos x="csX609" y="csY609"/>
                            </a:cxn>
                            <a:cxn ang="0">
                              <a:pos x="csX610" y="csY610"/>
                            </a:cxn>
                            <a:cxn ang="0">
                              <a:pos x="csX611" y="csY611"/>
                            </a:cxn>
                            <a:cxn ang="0">
                              <a:pos x="csX612" y="csY612"/>
                            </a:cxn>
                            <a:cxn ang="0">
                              <a:pos x="csX613" y="csY613"/>
                            </a:cxn>
                            <a:cxn ang="0">
                              <a:pos x="csX614" y="csY614"/>
                            </a:cxn>
                            <a:cxn ang="0">
                              <a:pos x="csX615" y="csY615"/>
                            </a:cxn>
                            <a:cxn ang="0">
                              <a:pos x="csX616" y="csY616"/>
                            </a:cxn>
                            <a:cxn ang="0">
                              <a:pos x="csX617" y="csY617"/>
                            </a:cxn>
                            <a:cxn ang="0">
                              <a:pos x="csX618" y="csY618"/>
                            </a:cxn>
                            <a:cxn ang="0">
                              <a:pos x="csX619" y="csY619"/>
                            </a:cxn>
                            <a:cxn ang="0">
                              <a:pos x="csX620" y="csY620"/>
                            </a:cxn>
                            <a:cxn ang="0">
                              <a:pos x="csX621" y="csY621"/>
                            </a:cxn>
                            <a:cxn ang="0">
                              <a:pos x="csX622" y="csY622"/>
                            </a:cxn>
                            <a:cxn ang="0">
                              <a:pos x="csX623" y="csY623"/>
                            </a:cxn>
                            <a:cxn ang="0">
                              <a:pos x="csX624" y="csY624"/>
                            </a:cxn>
                            <a:cxn ang="0">
                              <a:pos x="csX625" y="csY625"/>
                            </a:cxn>
                            <a:cxn ang="0">
                              <a:pos x="csX626" y="csY626"/>
                            </a:cxn>
                            <a:cxn ang="0">
                              <a:pos x="csX627" y="csY627"/>
                            </a:cxn>
                            <a:cxn ang="0">
                              <a:pos x="csX628" y="csY628"/>
                            </a:cxn>
                            <a:cxn ang="0">
                              <a:pos x="csX629" y="csY629"/>
                            </a:cxn>
                            <a:cxn ang="0">
                              <a:pos x="csX630" y="csY630"/>
                            </a:cxn>
                            <a:cxn ang="0">
                              <a:pos x="csX631" y="csY631"/>
                            </a:cxn>
                            <a:cxn ang="0">
                              <a:pos x="csX632" y="csY632"/>
                            </a:cxn>
                            <a:cxn ang="0">
                              <a:pos x="csX633" y="csY633"/>
                            </a:cxn>
                            <a:cxn ang="0">
                              <a:pos x="csX634" y="csY634"/>
                            </a:cxn>
                            <a:cxn ang="0">
                              <a:pos x="csX635" y="csY635"/>
                            </a:cxn>
                            <a:cxn ang="0">
                              <a:pos x="csX636" y="csY636"/>
                            </a:cxn>
                            <a:cxn ang="0">
                              <a:pos x="csX637" y="csY637"/>
                            </a:cxn>
                            <a:cxn ang="0">
                              <a:pos x="csX638" y="csY638"/>
                            </a:cxn>
                            <a:cxn ang="0">
                              <a:pos x="csX639" y="csY639"/>
                            </a:cxn>
                            <a:cxn ang="0">
                              <a:pos x="csX640" y="csY640"/>
                            </a:cxn>
                            <a:cxn ang="0">
                              <a:pos x="csX641" y="csY641"/>
                            </a:cxn>
                            <a:cxn ang="0">
                              <a:pos x="csX642" y="csY642"/>
                            </a:cxn>
                            <a:cxn ang="0">
                              <a:pos x="csX643" y="csY643"/>
                            </a:cxn>
                            <a:cxn ang="0">
                              <a:pos x="csX644" y="csY644"/>
                            </a:cxn>
                            <a:cxn ang="0">
                              <a:pos x="csX645" y="csY645"/>
                            </a:cxn>
                            <a:cxn ang="0">
                              <a:pos x="csX646" y="csY646"/>
                            </a:cxn>
                            <a:cxn ang="0">
                              <a:pos x="csX647" y="csY647"/>
                            </a:cxn>
                            <a:cxn ang="0">
                              <a:pos x="csX648" y="csY648"/>
                            </a:cxn>
                            <a:cxn ang="0">
                              <a:pos x="csX649" y="csY649"/>
                            </a:cxn>
                            <a:cxn ang="0">
                              <a:pos x="csX650" y="csY650"/>
                            </a:cxn>
                            <a:cxn ang="0">
                              <a:pos x="csX651" y="csY651"/>
                            </a:cxn>
                            <a:cxn ang="0">
                              <a:pos x="csX652" y="csY652"/>
                            </a:cxn>
                            <a:cxn ang="0">
                              <a:pos x="csX653" y="csY653"/>
                            </a:cxn>
                            <a:cxn ang="0">
                              <a:pos x="csX654" y="csY654"/>
                            </a:cxn>
                            <a:cxn ang="0">
                              <a:pos x="csX655" y="csY655"/>
                            </a:cxn>
                            <a:cxn ang="0">
                              <a:pos x="csX656" y="csY656"/>
                            </a:cxn>
                            <a:cxn ang="0">
                              <a:pos x="csX657" y="csY657"/>
                            </a:cxn>
                            <a:cxn ang="0">
                              <a:pos x="csX658" y="csY658"/>
                            </a:cxn>
                            <a:cxn ang="0">
                              <a:pos x="csX659" y="csY659"/>
                            </a:cxn>
                            <a:cxn ang="0">
                              <a:pos x="csX660" y="csY660"/>
                            </a:cxn>
                            <a:cxn ang="0">
                              <a:pos x="csX661" y="csY661"/>
                            </a:cxn>
                            <a:cxn ang="0">
                              <a:pos x="csX662" y="csY662"/>
                            </a:cxn>
                            <a:cxn ang="0">
                              <a:pos x="csX663" y="csY663"/>
                            </a:cxn>
                            <a:cxn ang="0">
                              <a:pos x="csX664" y="csY664"/>
                            </a:cxn>
                            <a:cxn ang="0">
                              <a:pos x="csX665" y="csY665"/>
                            </a:cxn>
                            <a:cxn ang="0">
                              <a:pos x="csX666" y="csY666"/>
                            </a:cxn>
                            <a:cxn ang="0">
                              <a:pos x="csX667" y="csY667"/>
                            </a:cxn>
                            <a:cxn ang="0">
                              <a:pos x="csX668" y="csY668"/>
                            </a:cxn>
                            <a:cxn ang="0">
                              <a:pos x="csX669" y="csY669"/>
                            </a:cxn>
                            <a:cxn ang="0">
                              <a:pos x="csX670" y="csY670"/>
                            </a:cxn>
                            <a:cxn ang="0">
                              <a:pos x="csX671" y="csY671"/>
                            </a:cxn>
                            <a:cxn ang="0">
                              <a:pos x="csX672" y="csY672"/>
                            </a:cxn>
                            <a:cxn ang="0">
                              <a:pos x="csX673" y="csY673"/>
                            </a:cxn>
                            <a:cxn ang="0">
                              <a:pos x="csX674" y="csY674"/>
                            </a:cxn>
                            <a:cxn ang="0">
                              <a:pos x="csX675" y="csY675"/>
                            </a:cxn>
                            <a:cxn ang="0">
                              <a:pos x="csX676" y="csY676"/>
                            </a:cxn>
                            <a:cxn ang="0">
                              <a:pos x="csX677" y="csY677"/>
                            </a:cxn>
                            <a:cxn ang="0">
                              <a:pos x="csX678" y="csY678"/>
                            </a:cxn>
                            <a:cxn ang="0">
                              <a:pos x="csX679" y="csY679"/>
                            </a:cxn>
                            <a:cxn ang="0">
                              <a:pos x="csX680" y="csY680"/>
                            </a:cxn>
                            <a:cxn ang="0">
                              <a:pos x="csX681" y="csY681"/>
                            </a:cxn>
                            <a:cxn ang="0">
                              <a:pos x="csX682" y="csY682"/>
                            </a:cxn>
                            <a:cxn ang="0">
                              <a:pos x="csX683" y="csY683"/>
                            </a:cxn>
                            <a:cxn ang="0">
                              <a:pos x="csX684" y="csY684"/>
                            </a:cxn>
                            <a:cxn ang="0">
                              <a:pos x="csX685" y="csY685"/>
                            </a:cxn>
                            <a:cxn ang="0">
                              <a:pos x="csX686" y="csY686"/>
                            </a:cxn>
                            <a:cxn ang="0">
                              <a:pos x="csX687" y="csY687"/>
                            </a:cxn>
                            <a:cxn ang="0">
                              <a:pos x="csX688" y="csY688"/>
                            </a:cxn>
                            <a:cxn ang="0">
                              <a:pos x="csX689" y="csY689"/>
                            </a:cxn>
                            <a:cxn ang="0">
                              <a:pos x="csX690" y="csY690"/>
                            </a:cxn>
                            <a:cxn ang="0">
                              <a:pos x="csX691" y="csY691"/>
                            </a:cxn>
                            <a:cxn ang="0">
                              <a:pos x="csX692" y="csY692"/>
                            </a:cxn>
                            <a:cxn ang="0">
                              <a:pos x="csX693" y="csY693"/>
                            </a:cxn>
                            <a:cxn ang="0">
                              <a:pos x="csX694" y="csY694"/>
                            </a:cxn>
                            <a:cxn ang="0">
                              <a:pos x="csX695" y="csY695"/>
                            </a:cxn>
                            <a:cxn ang="0">
                              <a:pos x="csX696" y="csY696"/>
                            </a:cxn>
                            <a:cxn ang="0">
                              <a:pos x="csX697" y="csY697"/>
                            </a:cxn>
                            <a:cxn ang="0">
                              <a:pos x="csX698" y="csY698"/>
                            </a:cxn>
                            <a:cxn ang="0">
                              <a:pos x="csX699" y="csY699"/>
                            </a:cxn>
                            <a:cxn ang="0">
                              <a:pos x="csX700" y="csY700"/>
                            </a:cxn>
                            <a:cxn ang="0">
                              <a:pos x="csX701" y="csY701"/>
                            </a:cxn>
                            <a:cxn ang="0">
                              <a:pos x="csX702" y="csY702"/>
                            </a:cxn>
                            <a:cxn ang="0">
                              <a:pos x="csX703" y="csY703"/>
                            </a:cxn>
                            <a:cxn ang="0">
                              <a:pos x="csX704" y="csY704"/>
                            </a:cxn>
                            <a:cxn ang="0">
                              <a:pos x="csX705" y="csY705"/>
                            </a:cxn>
                            <a:cxn ang="0">
                              <a:pos x="csX706" y="csY706"/>
                            </a:cxn>
                            <a:cxn ang="0">
                              <a:pos x="csX707" y="csY707"/>
                            </a:cxn>
                            <a:cxn ang="0">
                              <a:pos x="csX708" y="csY708"/>
                            </a:cxn>
                            <a:cxn ang="0">
                              <a:pos x="csX709" y="csY709"/>
                            </a:cxn>
                            <a:cxn ang="0">
                              <a:pos x="csX710" y="csY710"/>
                            </a:cxn>
                            <a:cxn ang="0">
                              <a:pos x="csX711" y="csY711"/>
                            </a:cxn>
                            <a:cxn ang="0">
                              <a:pos x="csX712" y="csY712"/>
                            </a:cxn>
                            <a:cxn ang="0">
                              <a:pos x="csX713" y="csY713"/>
                            </a:cxn>
                            <a:cxn ang="0">
                              <a:pos x="csX714" y="csY714"/>
                            </a:cxn>
                            <a:cxn ang="0">
                              <a:pos x="csX715" y="csY715"/>
                            </a:cxn>
                            <a:cxn ang="0">
                              <a:pos x="csX716" y="csY716"/>
                            </a:cxn>
                            <a:cxn ang="0">
                              <a:pos x="csX717" y="csY717"/>
                            </a:cxn>
                            <a:cxn ang="0">
                              <a:pos x="csX718" y="csY718"/>
                            </a:cxn>
                            <a:cxn ang="0">
                              <a:pos x="csX719" y="csY719"/>
                            </a:cxn>
                            <a:cxn ang="0">
                              <a:pos x="csX720" y="csY720"/>
                            </a:cxn>
                            <a:cxn ang="0">
                              <a:pos x="csX721" y="csY721"/>
                            </a:cxn>
                            <a:cxn ang="0">
                              <a:pos x="csX722" y="csY722"/>
                            </a:cxn>
                            <a:cxn ang="0">
                              <a:pos x="csX723" y="csY723"/>
                            </a:cxn>
                            <a:cxn ang="0">
                              <a:pos x="csX724" y="csY724"/>
                            </a:cxn>
                            <a:cxn ang="0">
                              <a:pos x="csX725" y="csY725"/>
                            </a:cxn>
                            <a:cxn ang="0">
                              <a:pos x="csX726" y="csY726"/>
                            </a:cxn>
                            <a:cxn ang="0">
                              <a:pos x="csX727" y="csY727"/>
                            </a:cxn>
                            <a:cxn ang="0">
                              <a:pos x="csX728" y="csY728"/>
                            </a:cxn>
                            <a:cxn ang="0">
                              <a:pos x="csX729" y="csY729"/>
                            </a:cxn>
                            <a:cxn ang="0">
                              <a:pos x="csX730" y="csY730"/>
                            </a:cxn>
                            <a:cxn ang="0">
                              <a:pos x="csX731" y="csY731"/>
                            </a:cxn>
                            <a:cxn ang="0">
                              <a:pos x="csX732" y="csY732"/>
                            </a:cxn>
                            <a:cxn ang="0">
                              <a:pos x="csX733" y="csY733"/>
                            </a:cxn>
                            <a:cxn ang="0">
                              <a:pos x="csX734" y="csY734"/>
                            </a:cxn>
                            <a:cxn ang="0">
                              <a:pos x="csX735" y="csY735"/>
                            </a:cxn>
                            <a:cxn ang="0">
                              <a:pos x="csX736" y="csY736"/>
                            </a:cxn>
                            <a:cxn ang="0">
                              <a:pos x="csX737" y="csY737"/>
                            </a:cxn>
                            <a:cxn ang="0">
                              <a:pos x="csX738" y="csY738"/>
                            </a:cxn>
                            <a:cxn ang="0">
                              <a:pos x="csX739" y="csY739"/>
                            </a:cxn>
                            <a:cxn ang="0">
                              <a:pos x="csX740" y="csY740"/>
                            </a:cxn>
                            <a:cxn ang="0">
                              <a:pos x="csX741" y="csY741"/>
                            </a:cxn>
                            <a:cxn ang="0">
                              <a:pos x="csX742" y="csY742"/>
                            </a:cxn>
                            <a:cxn ang="0">
                              <a:pos x="csX743" y="csY743"/>
                            </a:cxn>
                            <a:cxn ang="0">
                              <a:pos x="csX744" y="csY744"/>
                            </a:cxn>
                            <a:cxn ang="0">
                              <a:pos x="csX745" y="csY745"/>
                            </a:cxn>
                            <a:cxn ang="0">
                              <a:pos x="csX746" y="csY746"/>
                            </a:cxn>
                            <a:cxn ang="0">
                              <a:pos x="csX747" y="csY747"/>
                            </a:cxn>
                            <a:cxn ang="0">
                              <a:pos x="csX748" y="csY748"/>
                            </a:cxn>
                            <a:cxn ang="0">
                              <a:pos x="csX749" y="csY749"/>
                            </a:cxn>
                            <a:cxn ang="0">
                              <a:pos x="csX750" y="csY750"/>
                            </a:cxn>
                            <a:cxn ang="0">
                              <a:pos x="csX751" y="csY751"/>
                            </a:cxn>
                            <a:cxn ang="0">
                              <a:pos x="csX752" y="csY752"/>
                            </a:cxn>
                            <a:cxn ang="0">
                              <a:pos x="csX753" y="csY753"/>
                            </a:cxn>
                            <a:cxn ang="0">
                              <a:pos x="csX754" y="csY754"/>
                            </a:cxn>
                            <a:cxn ang="0">
                              <a:pos x="csX755" y="csY755"/>
                            </a:cxn>
                            <a:cxn ang="0">
                              <a:pos x="csX756" y="csY756"/>
                            </a:cxn>
                            <a:cxn ang="0">
                              <a:pos x="csX757" y="csY757"/>
                            </a:cxn>
                            <a:cxn ang="0">
                              <a:pos x="csX758" y="csY758"/>
                            </a:cxn>
                            <a:cxn ang="0">
                              <a:pos x="csX759" y="csY759"/>
                            </a:cxn>
                            <a:cxn ang="0">
                              <a:pos x="csX760" y="csY760"/>
                            </a:cxn>
                            <a:cxn ang="0">
                              <a:pos x="csX761" y="csY761"/>
                            </a:cxn>
                            <a:cxn ang="0">
                              <a:pos x="csX762" y="csY762"/>
                            </a:cxn>
                            <a:cxn ang="0">
                              <a:pos x="csX763" y="csY763"/>
                            </a:cxn>
                            <a:cxn ang="0">
                              <a:pos x="csX764" y="csY764"/>
                            </a:cxn>
                            <a:cxn ang="0">
                              <a:pos x="csX765" y="csY765"/>
                            </a:cxn>
                            <a:cxn ang="0">
                              <a:pos x="csX766" y="csY766"/>
                            </a:cxn>
                            <a:cxn ang="0">
                              <a:pos x="csX767" y="csY767"/>
                            </a:cxn>
                            <a:cxn ang="0">
                              <a:pos x="csX768" y="csY768"/>
                            </a:cxn>
                            <a:cxn ang="0">
                              <a:pos x="csX769" y="csY769"/>
                            </a:cxn>
                            <a:cxn ang="0">
                              <a:pos x="csX770" y="csY770"/>
                            </a:cxn>
                            <a:cxn ang="0">
                              <a:pos x="csX771" y="csY771"/>
                            </a:cxn>
                            <a:cxn ang="0">
                              <a:pos x="csX772" y="csY772"/>
                            </a:cxn>
                            <a:cxn ang="0">
                              <a:pos x="csX773" y="csY773"/>
                            </a:cxn>
                            <a:cxn ang="0">
                              <a:pos x="csX774" y="csY774"/>
                            </a:cxn>
                            <a:cxn ang="0">
                              <a:pos x="csX775" y="csY775"/>
                            </a:cxn>
                            <a:cxn ang="0">
                              <a:pos x="csX776" y="csY776"/>
                            </a:cxn>
                            <a:cxn ang="0">
                              <a:pos x="csX777" y="csY777"/>
                            </a:cxn>
                            <a:cxn ang="0">
                              <a:pos x="csX778" y="csY778"/>
                            </a:cxn>
                            <a:cxn ang="0">
                              <a:pos x="csX779" y="csY779"/>
                            </a:cxn>
                            <a:cxn ang="0">
                              <a:pos x="csX780" y="csY780"/>
                            </a:cxn>
                            <a:cxn ang="0">
                              <a:pos x="csX781" y="csY781"/>
                            </a:cxn>
                            <a:cxn ang="0">
                              <a:pos x="csX782" y="csY782"/>
                            </a:cxn>
                            <a:cxn ang="0">
                              <a:pos x="csX783" y="csY783"/>
                            </a:cxn>
                            <a:cxn ang="0">
                              <a:pos x="csX784" y="csY784"/>
                            </a:cxn>
                            <a:cxn ang="0">
                              <a:pos x="csX785" y="csY785"/>
                            </a:cxn>
                            <a:cxn ang="0">
                              <a:pos x="csX786" y="csY786"/>
                            </a:cxn>
                            <a:cxn ang="0">
                              <a:pos x="csX787" y="csY787"/>
                            </a:cxn>
                            <a:cxn ang="0">
                              <a:pos x="csX788" y="csY788"/>
                            </a:cxn>
                            <a:cxn ang="0">
                              <a:pos x="csX789" y="csY789"/>
                            </a:cxn>
                            <a:cxn ang="0">
                              <a:pos x="csX790" y="csY790"/>
                            </a:cxn>
                            <a:cxn ang="0">
                              <a:pos x="csX791" y="csY791"/>
                            </a:cxn>
                            <a:cxn ang="0">
                              <a:pos x="csX792" y="csY792"/>
                            </a:cxn>
                            <a:cxn ang="0">
                              <a:pos x="csX793" y="csY793"/>
                            </a:cxn>
                            <a:cxn ang="0">
                              <a:pos x="csX794" y="csY794"/>
                            </a:cxn>
                            <a:cxn ang="0">
                              <a:pos x="csX795" y="csY795"/>
                            </a:cxn>
                            <a:cxn ang="0">
                              <a:pos x="csX796" y="csY796"/>
                            </a:cxn>
                            <a:cxn ang="0">
                              <a:pos x="csX797" y="csY797"/>
                            </a:cxn>
                            <a:cxn ang="0">
                              <a:pos x="csX798" y="csY798"/>
                            </a:cxn>
                            <a:cxn ang="0">
                              <a:pos x="csX799" y="csY799"/>
                            </a:cxn>
                            <a:cxn ang="0">
                              <a:pos x="csX800" y="csY800"/>
                            </a:cxn>
                            <a:cxn ang="0">
                              <a:pos x="csX801" y="csY801"/>
                            </a:cxn>
                            <a:cxn ang="0">
                              <a:pos x="csX802" y="csY802"/>
                            </a:cxn>
                            <a:cxn ang="0">
                              <a:pos x="csX803" y="csY803"/>
                            </a:cxn>
                            <a:cxn ang="0">
                              <a:pos x="csX804" y="csY804"/>
                            </a:cxn>
                            <a:cxn ang="0">
                              <a:pos x="csX805" y="csY805"/>
                            </a:cxn>
                            <a:cxn ang="0">
                              <a:pos x="csX806" y="csY806"/>
                            </a:cxn>
                            <a:cxn ang="0">
                              <a:pos x="csX807" y="csY807"/>
                            </a:cxn>
                            <a:cxn ang="0">
                              <a:pos x="csX808" y="csY808"/>
                            </a:cxn>
                            <a:cxn ang="0">
                              <a:pos x="csX809" y="csY809"/>
                            </a:cxn>
                            <a:cxn ang="0">
                              <a:pos x="csX810" y="csY810"/>
                            </a:cxn>
                            <a:cxn ang="0">
                              <a:pos x="csX811" y="csY811"/>
                            </a:cxn>
                            <a:cxn ang="0">
                              <a:pos x="csX812" y="csY812"/>
                            </a:cxn>
                            <a:cxn ang="0">
                              <a:pos x="csX813" y="csY813"/>
                            </a:cxn>
                            <a:cxn ang="0">
                              <a:pos x="csX814" y="csY814"/>
                            </a:cxn>
                            <a:cxn ang="0">
                              <a:pos x="csX815" y="csY815"/>
                            </a:cxn>
                            <a:cxn ang="0">
                              <a:pos x="csX816" y="csY816"/>
                            </a:cxn>
                            <a:cxn ang="0">
                              <a:pos x="csX817" y="csY817"/>
                            </a:cxn>
                            <a:cxn ang="0">
                              <a:pos x="csX818" y="csY818"/>
                            </a:cxn>
                            <a:cxn ang="0">
                              <a:pos x="csX819" y="csY819"/>
                            </a:cxn>
                            <a:cxn ang="0">
                              <a:pos x="csX820" y="csY820"/>
                            </a:cxn>
                            <a:cxn ang="0">
                              <a:pos x="csX821" y="csY821"/>
                            </a:cxn>
                            <a:cxn ang="0">
                              <a:pos x="csX822" y="csY822"/>
                            </a:cxn>
                            <a:cxn ang="0">
                              <a:pos x="csX823" y="csY823"/>
                            </a:cxn>
                            <a:cxn ang="0">
                              <a:pos x="csX824" y="csY824"/>
                            </a:cxn>
                            <a:cxn ang="0">
                              <a:pos x="csX825" y="csY825"/>
                            </a:cxn>
                            <a:cxn ang="0">
                              <a:pos x="csX826" y="csY826"/>
                            </a:cxn>
                            <a:cxn ang="0">
                              <a:pos x="csX827" y="csY827"/>
                            </a:cxn>
                            <a:cxn ang="0">
                              <a:pos x="csX828" y="csY828"/>
                            </a:cxn>
                            <a:cxn ang="0">
                              <a:pos x="csX829" y="csY829"/>
                            </a:cxn>
                            <a:cxn ang="0">
                              <a:pos x="csX830" y="csY830"/>
                            </a:cxn>
                            <a:cxn ang="0">
                              <a:pos x="csX831" y="csY831"/>
                            </a:cxn>
                            <a:cxn ang="0">
                              <a:pos x="csX832" y="csY832"/>
                            </a:cxn>
                            <a:cxn ang="0">
                              <a:pos x="csX833" y="csY833"/>
                            </a:cxn>
                            <a:cxn ang="0">
                              <a:pos x="csX834" y="csY834"/>
                            </a:cxn>
                            <a:cxn ang="0">
                              <a:pos x="csX835" y="csY835"/>
                            </a:cxn>
                            <a:cxn ang="0">
                              <a:pos x="csX836" y="csY836"/>
                            </a:cxn>
                            <a:cxn ang="0">
                              <a:pos x="csX837" y="csY837"/>
                            </a:cxn>
                            <a:cxn ang="0">
                              <a:pos x="csX838" y="csY838"/>
                            </a:cxn>
                            <a:cxn ang="0">
                              <a:pos x="csX839" y="csY839"/>
                            </a:cxn>
                            <a:cxn ang="0">
                              <a:pos x="csX840" y="csY840"/>
                            </a:cxn>
                            <a:cxn ang="0">
                              <a:pos x="csX841" y="csY841"/>
                            </a:cxn>
                            <a:cxn ang="0">
                              <a:pos x="csX842" y="csY842"/>
                            </a:cxn>
                            <a:cxn ang="0">
                              <a:pos x="csX843" y="csY843"/>
                            </a:cxn>
                            <a:cxn ang="0">
                              <a:pos x="csX844" y="csY844"/>
                            </a:cxn>
                            <a:cxn ang="0">
                              <a:pos x="csX845" y="csY845"/>
                            </a:cxn>
                            <a:cxn ang="0">
                              <a:pos x="csX846" y="csY846"/>
                            </a:cxn>
                            <a:cxn ang="0">
                              <a:pos x="csX847" y="csY847"/>
                            </a:cxn>
                            <a:cxn ang="0">
                              <a:pos x="csX848" y="csY848"/>
                            </a:cxn>
                            <a:cxn ang="0">
                              <a:pos x="csX849" y="csY849"/>
                            </a:cxn>
                            <a:cxn ang="0">
                              <a:pos x="csX850" y="csY850"/>
                            </a:cxn>
                            <a:cxn ang="0">
                              <a:pos x="csX851" y="csY851"/>
                            </a:cxn>
                            <a:cxn ang="0">
                              <a:pos x="csX852" y="csY852"/>
                            </a:cxn>
                            <a:cxn ang="0">
                              <a:pos x="csX853" y="csY853"/>
                            </a:cxn>
                            <a:cxn ang="0">
                              <a:pos x="csX854" y="csY854"/>
                            </a:cxn>
                            <a:cxn ang="0">
                              <a:pos x="csX855" y="csY855"/>
                            </a:cxn>
                            <a:cxn ang="0">
                              <a:pos x="csX856" y="csY856"/>
                            </a:cxn>
                            <a:cxn ang="0">
                              <a:pos x="csX857" y="csY857"/>
                            </a:cxn>
                            <a:cxn ang="0">
                              <a:pos x="csX858" y="csY858"/>
                            </a:cxn>
                            <a:cxn ang="0">
                              <a:pos x="csX859" y="csY859"/>
                            </a:cxn>
                            <a:cxn ang="0">
                              <a:pos x="csX860" y="csY860"/>
                            </a:cxn>
                            <a:cxn ang="0">
                              <a:pos x="csX861" y="csY861"/>
                            </a:cxn>
                            <a:cxn ang="0">
                              <a:pos x="csX862" y="csY862"/>
                            </a:cxn>
                            <a:cxn ang="0">
                              <a:pos x="csX863" y="csY863"/>
                            </a:cxn>
                            <a:cxn ang="0">
                              <a:pos x="csX864" y="csY864"/>
                            </a:cxn>
                            <a:cxn ang="0">
                              <a:pos x="csX865" y="csY865"/>
                            </a:cxn>
                            <a:cxn ang="0">
                              <a:pos x="csX866" y="csY866"/>
                            </a:cxn>
                            <a:cxn ang="0">
                              <a:pos x="csX867" y="csY867"/>
                            </a:cxn>
                            <a:cxn ang="0">
                              <a:pos x="csX868" y="csY868"/>
                            </a:cxn>
                            <a:cxn ang="0">
                              <a:pos x="csX869" y="csY869"/>
                            </a:cxn>
                            <a:cxn ang="0">
                              <a:pos x="csX870" y="csY870"/>
                            </a:cxn>
                            <a:cxn ang="0">
                              <a:pos x="csX871" y="csY871"/>
                            </a:cxn>
                            <a:cxn ang="0">
                              <a:pos x="csX872" y="csY872"/>
                            </a:cxn>
                            <a:cxn ang="0">
                              <a:pos x="csX873" y="csY873"/>
                            </a:cxn>
                            <a:cxn ang="0">
                              <a:pos x="csX874" y="csY874"/>
                            </a:cxn>
                            <a:cxn ang="0">
                              <a:pos x="csX875" y="csY875"/>
                            </a:cxn>
                            <a:cxn ang="0">
                              <a:pos x="csX876" y="csY876"/>
                            </a:cxn>
                            <a:cxn ang="0">
                              <a:pos x="csX877" y="csY877"/>
                            </a:cxn>
                            <a:cxn ang="0">
                              <a:pos x="csX878" y="csY878"/>
                            </a:cxn>
                            <a:cxn ang="0">
                              <a:pos x="csX879" y="csY879"/>
                            </a:cxn>
                            <a:cxn ang="0">
                              <a:pos x="csX880" y="csY880"/>
                            </a:cxn>
                            <a:cxn ang="0">
                              <a:pos x="csX881" y="csY881"/>
                            </a:cxn>
                            <a:cxn ang="0">
                              <a:pos x="csX882" y="csY882"/>
                            </a:cxn>
                            <a:cxn ang="0">
                              <a:pos x="csX883" y="csY883"/>
                            </a:cxn>
                            <a:cxn ang="0">
                              <a:pos x="csX884" y="csY884"/>
                            </a:cxn>
                            <a:cxn ang="0">
                              <a:pos x="csX885" y="csY885"/>
                            </a:cxn>
                            <a:cxn ang="0">
                              <a:pos x="csX886" y="csY886"/>
                            </a:cxn>
                            <a:cxn ang="0">
                              <a:pos x="csX887" y="csY887"/>
                            </a:cxn>
                            <a:cxn ang="0">
                              <a:pos x="csX888" y="csY888"/>
                            </a:cxn>
                            <a:cxn ang="0">
                              <a:pos x="csX889" y="csY889"/>
                            </a:cxn>
                            <a:cxn ang="0">
                              <a:pos x="csX890" y="csY890"/>
                            </a:cxn>
                            <a:cxn ang="0">
                              <a:pos x="csX891" y="csY891"/>
                            </a:cxn>
                            <a:cxn ang="0">
                              <a:pos x="csX892" y="csY892"/>
                            </a:cxn>
                            <a:cxn ang="0">
                              <a:pos x="csX893" y="csY893"/>
                            </a:cxn>
                            <a:cxn ang="0">
                              <a:pos x="csX894" y="csY894"/>
                            </a:cxn>
                            <a:cxn ang="0">
                              <a:pos x="csX895" y="csY895"/>
                            </a:cxn>
                            <a:cxn ang="0">
                              <a:pos x="csX896" y="csY896"/>
                            </a:cxn>
                            <a:cxn ang="0">
                              <a:pos x="csX897" y="csY897"/>
                            </a:cxn>
                            <a:cxn ang="0">
                              <a:pos x="csX898" y="csY898"/>
                            </a:cxn>
                            <a:cxn ang="0">
                              <a:pos x="csX899" y="csY899"/>
                            </a:cxn>
                            <a:cxn ang="0">
                              <a:pos x="csX900" y="csY900"/>
                            </a:cxn>
                            <a:cxn ang="0">
                              <a:pos x="csX901" y="csY901"/>
                            </a:cxn>
                            <a:cxn ang="0">
                              <a:pos x="csX902" y="csY902"/>
                            </a:cxn>
                            <a:cxn ang="0">
                              <a:pos x="csX903" y="csY903"/>
                            </a:cxn>
                            <a:cxn ang="0">
                              <a:pos x="csX904" y="csY904"/>
                            </a:cxn>
                            <a:cxn ang="0">
                              <a:pos x="csX905" y="csY905"/>
                            </a:cxn>
                            <a:cxn ang="0">
                              <a:pos x="csX906" y="csY906"/>
                            </a:cxn>
                            <a:cxn ang="0">
                              <a:pos x="csX907" y="csY907"/>
                            </a:cxn>
                            <a:cxn ang="0">
                              <a:pos x="csX908" y="csY908"/>
                            </a:cxn>
                            <a:cxn ang="0">
                              <a:pos x="csX909" y="csY909"/>
                            </a:cxn>
                            <a:cxn ang="0">
                              <a:pos x="csX910" y="csY910"/>
                            </a:cxn>
                            <a:cxn ang="0">
                              <a:pos x="csX911" y="csY911"/>
                            </a:cxn>
                            <a:cxn ang="0">
                              <a:pos x="csX912" y="csY912"/>
                            </a:cxn>
                            <a:cxn ang="0">
                              <a:pos x="csX913" y="csY913"/>
                            </a:cxn>
                            <a:cxn ang="0">
                              <a:pos x="csX914" y="csY914"/>
                            </a:cxn>
                            <a:cxn ang="0">
                              <a:pos x="csX915" y="csY915"/>
                            </a:cxn>
                            <a:cxn ang="0">
                              <a:pos x="csX916" y="csY916"/>
                            </a:cxn>
                            <a:cxn ang="0">
                              <a:pos x="csX917" y="csY917"/>
                            </a:cxn>
                            <a:cxn ang="0">
                              <a:pos x="csX918" y="csY918"/>
                            </a:cxn>
                            <a:cxn ang="0">
                              <a:pos x="csX919" y="csY919"/>
                            </a:cxn>
                            <a:cxn ang="0">
                              <a:pos x="csX920" y="csY920"/>
                            </a:cxn>
                            <a:cxn ang="0">
                              <a:pos x="csX921" y="csY921"/>
                            </a:cxn>
                            <a:cxn ang="0">
                              <a:pos x="csX922" y="csY922"/>
                            </a:cxn>
                            <a:cxn ang="0">
                              <a:pos x="csX923" y="csY923"/>
                            </a:cxn>
                            <a:cxn ang="0">
                              <a:pos x="csX924" y="csY924"/>
                            </a:cxn>
                            <a:cxn ang="0">
                              <a:pos x="csX925" y="csY925"/>
                            </a:cxn>
                            <a:cxn ang="0">
                              <a:pos x="csX926" y="csY926"/>
                            </a:cxn>
                            <a:cxn ang="0">
                              <a:pos x="csX927" y="csY927"/>
                            </a:cxn>
                            <a:cxn ang="0">
                              <a:pos x="csX928" y="csY928"/>
                            </a:cxn>
                            <a:cxn ang="0">
                              <a:pos x="csX929" y="csY929"/>
                            </a:cxn>
                            <a:cxn ang="0">
                              <a:pos x="csX930" y="csY930"/>
                            </a:cxn>
                            <a:cxn ang="0">
                              <a:pos x="csX931" y="csY931"/>
                            </a:cxn>
                            <a:cxn ang="0">
                              <a:pos x="csX932" y="csY932"/>
                            </a:cxn>
                            <a:cxn ang="0">
                              <a:pos x="csX933" y="csY933"/>
                            </a:cxn>
                            <a:cxn ang="0">
                              <a:pos x="csX934" y="csY934"/>
                            </a:cxn>
                            <a:cxn ang="0">
                              <a:pos x="csX935" y="csY935"/>
                            </a:cxn>
                            <a:cxn ang="0">
                              <a:pos x="csX936" y="csY936"/>
                            </a:cxn>
                            <a:cxn ang="0">
                              <a:pos x="csX937" y="csY937"/>
                            </a:cxn>
                            <a:cxn ang="0">
                              <a:pos x="csX938" y="csY938"/>
                            </a:cxn>
                            <a:cxn ang="0">
                              <a:pos x="csX939" y="csY939"/>
                            </a:cxn>
                            <a:cxn ang="0">
                              <a:pos x="csX940" y="csY940"/>
                            </a:cxn>
                            <a:cxn ang="0">
                              <a:pos x="csX941" y="csY941"/>
                            </a:cxn>
                            <a:cxn ang="0">
                              <a:pos x="csX942" y="csY942"/>
                            </a:cxn>
                            <a:cxn ang="0">
                              <a:pos x="csX943" y="csY943"/>
                            </a:cxn>
                            <a:cxn ang="0">
                              <a:pos x="csX944" y="csY944"/>
                            </a:cxn>
                            <a:cxn ang="0">
                              <a:pos x="csX945" y="csY945"/>
                            </a:cxn>
                            <a:cxn ang="0">
                              <a:pos x="csX946" y="csY946"/>
                            </a:cxn>
                            <a:cxn ang="0">
                              <a:pos x="csX947" y="csY947"/>
                            </a:cxn>
                            <a:cxn ang="0">
                              <a:pos x="csX948" y="csY948"/>
                            </a:cxn>
                            <a:cxn ang="0">
                              <a:pos x="csX949" y="csY949"/>
                            </a:cxn>
                            <a:cxn ang="0">
                              <a:pos x="csX950" y="csY950"/>
                            </a:cxn>
                            <a:cxn ang="0">
                              <a:pos x="csX951" y="csY951"/>
                            </a:cxn>
                            <a:cxn ang="0">
                              <a:pos x="csX952" y="csY952"/>
                            </a:cxn>
                            <a:cxn ang="0">
                              <a:pos x="csX953" y="csY953"/>
                            </a:cxn>
                            <a:cxn ang="0">
                              <a:pos x="csX954" y="csY954"/>
                            </a:cxn>
                            <a:cxn ang="0">
                              <a:pos x="csX955" y="csY955"/>
                            </a:cxn>
                            <a:cxn ang="0">
                              <a:pos x="csX956" y="csY956"/>
                            </a:cxn>
                            <a:cxn ang="0">
                              <a:pos x="csX957" y="csY957"/>
                            </a:cxn>
                            <a:cxn ang="0">
                              <a:pos x="csX958" y="csY958"/>
                            </a:cxn>
                            <a:cxn ang="0">
                              <a:pos x="csX959" y="csY959"/>
                            </a:cxn>
                            <a:cxn ang="0">
                              <a:pos x="csX960" y="csY960"/>
                            </a:cxn>
                            <a:cxn ang="0">
                              <a:pos x="csX961" y="csY961"/>
                            </a:cxn>
                            <a:cxn ang="0">
                              <a:pos x="csX962" y="csY962"/>
                            </a:cxn>
                            <a:cxn ang="0">
                              <a:pos x="csX963" y="csY963"/>
                            </a:cxn>
                            <a:cxn ang="0">
                              <a:pos x="csX964" y="csY964"/>
                            </a:cxn>
                            <a:cxn ang="0">
                              <a:pos x="csX965" y="csY965"/>
                            </a:cxn>
                            <a:cxn ang="0">
                              <a:pos x="csX966" y="csY966"/>
                            </a:cxn>
                            <a:cxn ang="0">
                              <a:pos x="csX967" y="csY967"/>
                            </a:cxn>
                            <a:cxn ang="0">
                              <a:pos x="csX968" y="csY968"/>
                            </a:cxn>
                            <a:cxn ang="0">
                              <a:pos x="csX969" y="csY969"/>
                            </a:cxn>
                            <a:cxn ang="0">
                              <a:pos x="csX970" y="csY970"/>
                            </a:cxn>
                            <a:cxn ang="0">
                              <a:pos x="csX971" y="csY971"/>
                            </a:cxn>
                            <a:cxn ang="0">
                              <a:pos x="csX972" y="csY972"/>
                            </a:cxn>
                            <a:cxn ang="0">
                              <a:pos x="csX973" y="csY973"/>
                            </a:cxn>
                            <a:cxn ang="0">
                              <a:pos x="csX974" y="csY974"/>
                            </a:cxn>
                            <a:cxn ang="0">
                              <a:pos x="csX975" y="csY975"/>
                            </a:cxn>
                            <a:cxn ang="0">
                              <a:pos x="csX976" y="csY976"/>
                            </a:cxn>
                            <a:cxn ang="0">
                              <a:pos x="csX977" y="csY977"/>
                            </a:cxn>
                            <a:cxn ang="0">
                              <a:pos x="csX978" y="csY978"/>
                            </a:cxn>
                            <a:cxn ang="0">
                              <a:pos x="csX979" y="csY979"/>
                            </a:cxn>
                            <a:cxn ang="0">
                              <a:pos x="csX980" y="csY980"/>
                            </a:cxn>
                            <a:cxn ang="0">
                              <a:pos x="csX981" y="csY981"/>
                            </a:cxn>
                            <a:cxn ang="0">
                              <a:pos x="csX982" y="csY982"/>
                            </a:cxn>
                            <a:cxn ang="0">
                              <a:pos x="csX983" y="csY983"/>
                            </a:cxn>
                            <a:cxn ang="0">
                              <a:pos x="csX984" y="csY984"/>
                            </a:cxn>
                            <a:cxn ang="0">
                              <a:pos x="csX985" y="csY985"/>
                            </a:cxn>
                            <a:cxn ang="0">
                              <a:pos x="csX986" y="csY986"/>
                            </a:cxn>
                            <a:cxn ang="0">
                              <a:pos x="csX987" y="csY987"/>
                            </a:cxn>
                            <a:cxn ang="0">
                              <a:pos x="csX988" y="csY988"/>
                            </a:cxn>
                            <a:cxn ang="0">
                              <a:pos x="csX989" y="csY989"/>
                            </a:cxn>
                            <a:cxn ang="0">
                              <a:pos x="csX990" y="csY990"/>
                            </a:cxn>
                            <a:cxn ang="0">
                              <a:pos x="csX991" y="csY991"/>
                            </a:cxn>
                            <a:cxn ang="0">
                              <a:pos x="csX992" y="csY992"/>
                            </a:cxn>
                            <a:cxn ang="0">
                              <a:pos x="csX993" y="csY993"/>
                            </a:cxn>
                            <a:cxn ang="0">
                              <a:pos x="csX994" y="csY994"/>
                            </a:cxn>
                            <a:cxn ang="0">
                              <a:pos x="csX995" y="csY995"/>
                            </a:cxn>
                            <a:cxn ang="0">
                              <a:pos x="csX996" y="csY996"/>
                            </a:cxn>
                            <a:cxn ang="0">
                              <a:pos x="csX997" y="csY997"/>
                            </a:cxn>
                            <a:cxn ang="0">
                              <a:pos x="csX998" y="csY998"/>
                            </a:cxn>
                            <a:cxn ang="0">
                              <a:pos x="csX999" y="csY999"/>
                            </a:cxn>
                            <a:cxn ang="0">
                              <a:pos x="csX1000" y="csY1000"/>
                            </a:cxn>
                            <a:cxn ang="0">
                              <a:pos x="csX1001" y="csY1001"/>
                            </a:cxn>
                            <a:cxn ang="0">
                              <a:pos x="csX1002" y="csY1002"/>
                            </a:cxn>
                            <a:cxn ang="0">
                              <a:pos x="csX1003" y="csY1003"/>
                            </a:cxn>
                            <a:cxn ang="0">
                              <a:pos x="csX1004" y="csY1004"/>
                            </a:cxn>
                            <a:cxn ang="0">
                              <a:pos x="csX1005" y="csY1005"/>
                            </a:cxn>
                            <a:cxn ang="0">
                              <a:pos x="csX1006" y="csY1006"/>
                            </a:cxn>
                            <a:cxn ang="0">
                              <a:pos x="csX1007" y="csY1007"/>
                            </a:cxn>
                            <a:cxn ang="0">
                              <a:pos x="csX1008" y="csY1008"/>
                            </a:cxn>
                            <a:cxn ang="0">
                              <a:pos x="csX1009" y="csY1009"/>
                            </a:cxn>
                            <a:cxn ang="0">
                              <a:pos x="csX1010" y="csY1010"/>
                            </a:cxn>
                            <a:cxn ang="0">
                              <a:pos x="csX1011" y="csY1011"/>
                            </a:cxn>
                            <a:cxn ang="0">
                              <a:pos x="csX1012" y="csY1012"/>
                            </a:cxn>
                            <a:cxn ang="0">
                              <a:pos x="csX1013" y="csY1013"/>
                            </a:cxn>
                            <a:cxn ang="0">
                              <a:pos x="csX1014" y="csY1014"/>
                            </a:cxn>
                            <a:cxn ang="0">
                              <a:pos x="csX1015" y="csY1015"/>
                            </a:cxn>
                            <a:cxn ang="0">
                              <a:pos x="csX1016" y="csY1016"/>
                            </a:cxn>
                            <a:cxn ang="0">
                              <a:pos x="csX1017" y="csY1017"/>
                            </a:cxn>
                            <a:cxn ang="0">
                              <a:pos x="csX1018" y="csY1018"/>
                            </a:cxn>
                            <a:cxn ang="0">
                              <a:pos x="csX1019" y="csY1019"/>
                            </a:cxn>
                            <a:cxn ang="0">
                              <a:pos x="csX1020" y="csY1020"/>
                            </a:cxn>
                            <a:cxn ang="0">
                              <a:pos x="csX1021" y="csY1021"/>
                            </a:cxn>
                            <a:cxn ang="0">
                              <a:pos x="csX1022" y="csY1022"/>
                            </a:cxn>
                            <a:cxn ang="0">
                              <a:pos x="csX1023" y="csY1023"/>
                            </a:cxn>
                            <a:cxn ang="0">
                              <a:pos x="csX1024" y="csY1024"/>
                            </a:cxn>
                            <a:cxn ang="0">
                              <a:pos x="csX1025" y="csY1025"/>
                            </a:cxn>
                            <a:cxn ang="0">
                              <a:pos x="csX1026" y="csY1026"/>
                            </a:cxn>
                            <a:cxn ang="0">
                              <a:pos x="csX1027" y="csY1027"/>
                            </a:cxn>
                            <a:cxn ang="0">
                              <a:pos x="csX1028" y="csY1028"/>
                            </a:cxn>
                            <a:cxn ang="0">
                              <a:pos x="csX1029" y="csY1029"/>
                            </a:cxn>
                            <a:cxn ang="0">
                              <a:pos x="csX1030" y="csY1030"/>
                            </a:cxn>
                            <a:cxn ang="0">
                              <a:pos x="csX1031" y="csY1031"/>
                            </a:cxn>
                            <a:cxn ang="0">
                              <a:pos x="csX1032" y="csY1032"/>
                            </a:cxn>
                            <a:cxn ang="0">
                              <a:pos x="csX1033" y="csY1033"/>
                            </a:cxn>
                            <a:cxn ang="0">
                              <a:pos x="csX1034" y="csY1034"/>
                            </a:cxn>
                            <a:cxn ang="0">
                              <a:pos x="csX1035" y="csY1035"/>
                            </a:cxn>
                            <a:cxn ang="0">
                              <a:pos x="csX1036" y="csY1036"/>
                            </a:cxn>
                            <a:cxn ang="0">
                              <a:pos x="csX1037" y="csY1037"/>
                            </a:cxn>
                            <a:cxn ang="0">
                              <a:pos x="csX1038" y="csY1038"/>
                            </a:cxn>
                            <a:cxn ang="0">
                              <a:pos x="csX1039" y="csY1039"/>
                            </a:cxn>
                            <a:cxn ang="0">
                              <a:pos x="csX1040" y="csY1040"/>
                            </a:cxn>
                            <a:cxn ang="0">
                              <a:pos x="csX1041" y="csY1041"/>
                            </a:cxn>
                            <a:cxn ang="0">
                              <a:pos x="csX1042" y="csY1042"/>
                            </a:cxn>
                            <a:cxn ang="0">
                              <a:pos x="csX1043" y="csY1043"/>
                            </a:cxn>
                            <a:cxn ang="0">
                              <a:pos x="csX1044" y="csY1044"/>
                            </a:cxn>
                            <a:cxn ang="0">
                              <a:pos x="csX1045" y="csY1045"/>
                            </a:cxn>
                            <a:cxn ang="0">
                              <a:pos x="csX1046" y="csY1046"/>
                            </a:cxn>
                            <a:cxn ang="0">
                              <a:pos x="csX1047" y="csY1047"/>
                            </a:cxn>
                            <a:cxn ang="0">
                              <a:pos x="csX1048" y="csY1048"/>
                            </a:cxn>
                            <a:cxn ang="0">
                              <a:pos x="csX1049" y="csY1049"/>
                            </a:cxn>
                            <a:cxn ang="0">
                              <a:pos x="csX1050" y="csY1050"/>
                            </a:cxn>
                            <a:cxn ang="0">
                              <a:pos x="csX1051" y="csY1051"/>
                            </a:cxn>
                            <a:cxn ang="0">
                              <a:pos x="csX1052" y="csY1052"/>
                            </a:cxn>
                            <a:cxn ang="0">
                              <a:pos x="csX1053" y="csY1053"/>
                            </a:cxn>
                            <a:cxn ang="0">
                              <a:pos x="csX1054" y="csY1054"/>
                            </a:cxn>
                            <a:cxn ang="0">
                              <a:pos x="csX1055" y="csY1055"/>
                            </a:cxn>
                            <a:cxn ang="0">
                              <a:pos x="csX1056" y="csY1056"/>
                            </a:cxn>
                            <a:cxn ang="0">
                              <a:pos x="csX1057" y="csY1057"/>
                            </a:cxn>
                            <a:cxn ang="0">
                              <a:pos x="csX1058" y="csY1058"/>
                            </a:cxn>
                            <a:cxn ang="0">
                              <a:pos x="csX1059" y="csY1059"/>
                            </a:cxn>
                            <a:cxn ang="0">
                              <a:pos x="csX1060" y="csY1060"/>
                            </a:cxn>
                            <a:cxn ang="0">
                              <a:pos x="csX1061" y="csY1061"/>
                            </a:cxn>
                            <a:cxn ang="0">
                              <a:pos x="csX1062" y="csY1062"/>
                            </a:cxn>
                            <a:cxn ang="0">
                              <a:pos x="csX1063" y="csY1063"/>
                            </a:cxn>
                            <a:cxn ang="0">
                              <a:pos x="csX1064" y="csY1064"/>
                            </a:cxn>
                            <a:cxn ang="0">
                              <a:pos x="csX1065" y="csY1065"/>
                            </a:cxn>
                            <a:cxn ang="0">
                              <a:pos x="csX1066" y="csY1066"/>
                            </a:cxn>
                            <a:cxn ang="0">
                              <a:pos x="csX1067" y="csY1067"/>
                            </a:cxn>
                            <a:cxn ang="0">
                              <a:pos x="csX1068" y="csY1068"/>
                            </a:cxn>
                            <a:cxn ang="0">
                              <a:pos x="csX1069" y="csY1069"/>
                            </a:cxn>
                            <a:cxn ang="0">
                              <a:pos x="csX1070" y="csY1070"/>
                            </a:cxn>
                            <a:cxn ang="0">
                              <a:pos x="csX1071" y="csY1071"/>
                            </a:cxn>
                            <a:cxn ang="0">
                              <a:pos x="csX1072" y="csY1072"/>
                            </a:cxn>
                            <a:cxn ang="0">
                              <a:pos x="csX1073" y="csY1073"/>
                            </a:cxn>
                            <a:cxn ang="0">
                              <a:pos x="csX1074" y="csY1074"/>
                            </a:cxn>
                            <a:cxn ang="0">
                              <a:pos x="csX1075" y="csY1075"/>
                            </a:cxn>
                            <a:cxn ang="0">
                              <a:pos x="csX1076" y="csY1076"/>
                            </a:cxn>
                            <a:cxn ang="0">
                              <a:pos x="csX1077" y="csY1077"/>
                            </a:cxn>
                            <a:cxn ang="0">
                              <a:pos x="csX1078" y="csY1078"/>
                            </a:cxn>
                            <a:cxn ang="0">
                              <a:pos x="csX1079" y="csY1079"/>
                            </a:cxn>
                            <a:cxn ang="0">
                              <a:pos x="csX1080" y="csY1080"/>
                            </a:cxn>
                            <a:cxn ang="0">
                              <a:pos x="csX1081" y="csY1081"/>
                            </a:cxn>
                            <a:cxn ang="0">
                              <a:pos x="csX1082" y="csY1082"/>
                            </a:cxn>
                            <a:cxn ang="0">
                              <a:pos x="csX1083" y="csY1083"/>
                            </a:cxn>
                            <a:cxn ang="0">
                              <a:pos x="csX1084" y="csY1084"/>
                            </a:cxn>
                            <a:cxn ang="0">
                              <a:pos x="csX1085" y="csY1085"/>
                            </a:cxn>
                            <a:cxn ang="0">
                              <a:pos x="csX1086" y="csY1086"/>
                            </a:cxn>
                            <a:cxn ang="0">
                              <a:pos x="csX1087" y="csY1087"/>
                            </a:cxn>
                            <a:cxn ang="0">
                              <a:pos x="csX1088" y="csY1088"/>
                            </a:cxn>
                            <a:cxn ang="0">
                              <a:pos x="csX1089" y="csY1089"/>
                            </a:cxn>
                            <a:cxn ang="0">
                              <a:pos x="csX1090" y="csY1090"/>
                            </a:cxn>
                            <a:cxn ang="0">
                              <a:pos x="csX1091" y="csY1091"/>
                            </a:cxn>
                            <a:cxn ang="0">
                              <a:pos x="csX1092" y="csY1092"/>
                            </a:cxn>
                            <a:cxn ang="0">
                              <a:pos x="csX1093" y="csY1093"/>
                            </a:cxn>
                            <a:cxn ang="0">
                              <a:pos x="csX1094" y="csY1094"/>
                            </a:cxn>
                            <a:cxn ang="0">
                              <a:pos x="csX1095" y="csY1095"/>
                            </a:cxn>
                            <a:cxn ang="0">
                              <a:pos x="csX1096" y="csY1096"/>
                            </a:cxn>
                            <a:cxn ang="0">
                              <a:pos x="csX1097" y="csY1097"/>
                            </a:cxn>
                            <a:cxn ang="0">
                              <a:pos x="csX1098" y="csY1098"/>
                            </a:cxn>
                            <a:cxn ang="0">
                              <a:pos x="csX1099" y="csY1099"/>
                            </a:cxn>
                            <a:cxn ang="0">
                              <a:pos x="csX1100" y="csY1100"/>
                            </a:cxn>
                            <a:cxn ang="0">
                              <a:pos x="csX1101" y="csY1101"/>
                            </a:cxn>
                            <a:cxn ang="0">
                              <a:pos x="csX1102" y="csY1102"/>
                            </a:cxn>
                            <a:cxn ang="0">
                              <a:pos x="csX1103" y="csY1103"/>
                            </a:cxn>
                            <a:cxn ang="0">
                              <a:pos x="csX1104" y="csY1104"/>
                            </a:cxn>
                            <a:cxn ang="0">
                              <a:pos x="csX1105" y="csY1105"/>
                            </a:cxn>
                            <a:cxn ang="0">
                              <a:pos x="csX1106" y="csY1106"/>
                            </a:cxn>
                            <a:cxn ang="0">
                              <a:pos x="csX1107" y="csY1107"/>
                            </a:cxn>
                            <a:cxn ang="0">
                              <a:pos x="csX1108" y="csY1108"/>
                            </a:cxn>
                            <a:cxn ang="0">
                              <a:pos x="csX1109" y="csY1109"/>
                            </a:cxn>
                            <a:cxn ang="0">
                              <a:pos x="csX1110" y="csY1110"/>
                            </a:cxn>
                            <a:cxn ang="0">
                              <a:pos x="csX1111" y="csY1111"/>
                            </a:cxn>
                            <a:cxn ang="0">
                              <a:pos x="csX1112" y="csY1112"/>
                            </a:cxn>
                            <a:cxn ang="0">
                              <a:pos x="csX1113" y="csY1113"/>
                            </a:cxn>
                            <a:cxn ang="0">
                              <a:pos x="csX1114" y="csY1114"/>
                            </a:cxn>
                            <a:cxn ang="0">
                              <a:pos x="csX1115" y="csY1115"/>
                            </a:cxn>
                            <a:cxn ang="0">
                              <a:pos x="csX1116" y="csY1116"/>
                            </a:cxn>
                            <a:cxn ang="0">
                              <a:pos x="csX1117" y="csY1117"/>
                            </a:cxn>
                            <a:cxn ang="0">
                              <a:pos x="csX1118" y="csY1118"/>
                            </a:cxn>
                            <a:cxn ang="0">
                              <a:pos x="csX1119" y="csY1119"/>
                            </a:cxn>
                            <a:cxn ang="0">
                              <a:pos x="csX1120" y="csY1120"/>
                            </a:cxn>
                            <a:cxn ang="0">
                              <a:pos x="csX1121" y="csY1121"/>
                            </a:cxn>
                            <a:cxn ang="0">
                              <a:pos x="csX1122" y="csY1122"/>
                            </a:cxn>
                            <a:cxn ang="0">
                              <a:pos x="csX1123" y="csY1123"/>
                            </a:cxn>
                            <a:cxn ang="0">
                              <a:pos x="csX1124" y="csY1124"/>
                            </a:cxn>
                            <a:cxn ang="0">
                              <a:pos x="csX1125" y="csY1125"/>
                            </a:cxn>
                            <a:cxn ang="0">
                              <a:pos x="csX1126" y="csY1126"/>
                            </a:cxn>
                            <a:cxn ang="0">
                              <a:pos x="csX1127" y="csY1127"/>
                            </a:cxn>
                            <a:cxn ang="0">
                              <a:pos x="csX1128" y="csY1128"/>
                            </a:cxn>
                            <a:cxn ang="0">
                              <a:pos x="csX1129" y="csY1129"/>
                            </a:cxn>
                            <a:cxn ang="0">
                              <a:pos x="csX1130" y="csY1130"/>
                            </a:cxn>
                            <a:cxn ang="0">
                              <a:pos x="csX1131" y="csY1131"/>
                            </a:cxn>
                            <a:cxn ang="0">
                              <a:pos x="csX1132" y="csY1132"/>
                            </a:cxn>
                            <a:cxn ang="0">
                              <a:pos x="csX1133" y="csY1133"/>
                            </a:cxn>
                            <a:cxn ang="0">
                              <a:pos x="csX1134" y="csY1134"/>
                            </a:cxn>
                            <a:cxn ang="0">
                              <a:pos x="csX1135" y="csY1135"/>
                            </a:cxn>
                            <a:cxn ang="0">
                              <a:pos x="csX1136" y="csY1136"/>
                            </a:cxn>
                            <a:cxn ang="0">
                              <a:pos x="csX1137" y="csY1137"/>
                            </a:cxn>
                            <a:cxn ang="0">
                              <a:pos x="csX1138" y="csY1138"/>
                            </a:cxn>
                            <a:cxn ang="0">
                              <a:pos x="csX1139" y="csY1139"/>
                            </a:cxn>
                            <a:cxn ang="0">
                              <a:pos x="csX1140" y="csY1140"/>
                            </a:cxn>
                            <a:cxn ang="0">
                              <a:pos x="csX1141" y="csY1141"/>
                            </a:cxn>
                            <a:cxn ang="0">
                              <a:pos x="csX1142" y="csY1142"/>
                            </a:cxn>
                            <a:cxn ang="0">
                              <a:pos x="csX1143" y="csY1143"/>
                            </a:cxn>
                            <a:cxn ang="0">
                              <a:pos x="csX1144" y="csY1144"/>
                            </a:cxn>
                            <a:cxn ang="0">
                              <a:pos x="csX1145" y="csY1145"/>
                            </a:cxn>
                            <a:cxn ang="0">
                              <a:pos x="csX1146" y="csY1146"/>
                            </a:cxn>
                            <a:cxn ang="0">
                              <a:pos x="csX1147" y="csY1147"/>
                            </a:cxn>
                            <a:cxn ang="0">
                              <a:pos x="csX1148" y="csY1148"/>
                            </a:cxn>
                            <a:cxn ang="0">
                              <a:pos x="csX1149" y="csY1149"/>
                            </a:cxn>
                            <a:cxn ang="0">
                              <a:pos x="csX1150" y="csY1150"/>
                            </a:cxn>
                            <a:cxn ang="0">
                              <a:pos x="csX1151" y="csY1151"/>
                            </a:cxn>
                            <a:cxn ang="0">
                              <a:pos x="csX1152" y="csY1152"/>
                            </a:cxn>
                            <a:cxn ang="0">
                              <a:pos x="csX1153" y="csY1153"/>
                            </a:cxn>
                            <a:cxn ang="0">
                              <a:pos x="csX1154" y="csY1154"/>
                            </a:cxn>
                            <a:cxn ang="0">
                              <a:pos x="csX1155" y="csY1155"/>
                            </a:cxn>
                            <a:cxn ang="0">
                              <a:pos x="csX1156" y="csY1156"/>
                            </a:cxn>
                            <a:cxn ang="0">
                              <a:pos x="csX1157" y="csY1157"/>
                            </a:cxn>
                            <a:cxn ang="0">
                              <a:pos x="csX1158" y="csY1158"/>
                            </a:cxn>
                            <a:cxn ang="0">
                              <a:pos x="csX1159" y="csY1159"/>
                            </a:cxn>
                            <a:cxn ang="0">
                              <a:pos x="csX1160" y="csY1160"/>
                            </a:cxn>
                            <a:cxn ang="0">
                              <a:pos x="csX1161" y="csY1161"/>
                            </a:cxn>
                            <a:cxn ang="0">
                              <a:pos x="csX1162" y="csY1162"/>
                            </a:cxn>
                            <a:cxn ang="0">
                              <a:pos x="csX1163" y="csY1163"/>
                            </a:cxn>
                            <a:cxn ang="0">
                              <a:pos x="csX1164" y="csY1164"/>
                            </a:cxn>
                            <a:cxn ang="0">
                              <a:pos x="csX1165" y="csY1165"/>
                            </a:cxn>
                            <a:cxn ang="0">
                              <a:pos x="csX1166" y="csY1166"/>
                            </a:cxn>
                            <a:cxn ang="0">
                              <a:pos x="csX1167" y="csY1167"/>
                            </a:cxn>
                            <a:cxn ang="0">
                              <a:pos x="csX1168" y="csY1168"/>
                            </a:cxn>
                            <a:cxn ang="0">
                              <a:pos x="csX1169" y="csY1169"/>
                            </a:cxn>
                            <a:cxn ang="0">
                              <a:pos x="csX1170" y="csY1170"/>
                            </a:cxn>
                            <a:cxn ang="0">
                              <a:pos x="csX1171" y="csY1171"/>
                            </a:cxn>
                            <a:cxn ang="0">
                              <a:pos x="csX1172" y="csY1172"/>
                            </a:cxn>
                            <a:cxn ang="0">
                              <a:pos x="csX1173" y="csY1173"/>
                            </a:cxn>
                            <a:cxn ang="0">
                              <a:pos x="csX1174" y="csY1174"/>
                            </a:cxn>
                            <a:cxn ang="0">
                              <a:pos x="csX1175" y="csY1175"/>
                            </a:cxn>
                            <a:cxn ang="0">
                              <a:pos x="csX1176" y="csY1176"/>
                            </a:cxn>
                            <a:cxn ang="0">
                              <a:pos x="csX1177" y="csY1177"/>
                            </a:cxn>
                            <a:cxn ang="0">
                              <a:pos x="csX1178" y="csY1178"/>
                            </a:cxn>
                            <a:cxn ang="0">
                              <a:pos x="csX1179" y="csY1179"/>
                            </a:cxn>
                            <a:cxn ang="0">
                              <a:pos x="csX1180" y="csY1180"/>
                            </a:cxn>
                            <a:cxn ang="0">
                              <a:pos x="csX1181" y="csY1181"/>
                            </a:cxn>
                            <a:cxn ang="0">
                              <a:pos x="csX1182" y="csY1182"/>
                            </a:cxn>
                            <a:cxn ang="0">
                              <a:pos x="csX1183" y="csY1183"/>
                            </a:cxn>
                            <a:cxn ang="0">
                              <a:pos x="csX1184" y="csY1184"/>
                            </a:cxn>
                            <a:cxn ang="0">
                              <a:pos x="csX1185" y="csY1185"/>
                            </a:cxn>
                            <a:cxn ang="0">
                              <a:pos x="csX1186" y="csY1186"/>
                            </a:cxn>
                            <a:cxn ang="0">
                              <a:pos x="csX1187" y="csY1187"/>
                            </a:cxn>
                            <a:cxn ang="0">
                              <a:pos x="csX1188" y="csY1188"/>
                            </a:cxn>
                            <a:cxn ang="0">
                              <a:pos x="csX1189" y="csY1189"/>
                            </a:cxn>
                            <a:cxn ang="0">
                              <a:pos x="csX1190" y="csY1190"/>
                            </a:cxn>
                            <a:cxn ang="0">
                              <a:pos x="csX1191" y="csY1191"/>
                            </a:cxn>
                            <a:cxn ang="0">
                              <a:pos x="csX1192" y="csY1192"/>
                            </a:cxn>
                            <a:cxn ang="0">
                              <a:pos x="csX1193" y="csY1193"/>
                            </a:cxn>
                            <a:cxn ang="0">
                              <a:pos x="csX1194" y="csY1194"/>
                            </a:cxn>
                            <a:cxn ang="0">
                              <a:pos x="csX1195" y="csY1195"/>
                            </a:cxn>
                            <a:cxn ang="0">
                              <a:pos x="csX1196" y="csY1196"/>
                            </a:cxn>
                            <a:cxn ang="0">
                              <a:pos x="csX1197" y="csY1197"/>
                            </a:cxn>
                            <a:cxn ang="0">
                              <a:pos x="csX1198" y="csY1198"/>
                            </a:cxn>
                            <a:cxn ang="0">
                              <a:pos x="csX1199" y="csY1199"/>
                            </a:cxn>
                            <a:cxn ang="0">
                              <a:pos x="csX1200" y="csY1200"/>
                            </a:cxn>
                            <a:cxn ang="0">
                              <a:pos x="csX1201" y="csY1201"/>
                            </a:cxn>
                            <a:cxn ang="0">
                              <a:pos x="csX1202" y="csY1202"/>
                            </a:cxn>
                            <a:cxn ang="0">
                              <a:pos x="csX1203" y="csY1203"/>
                            </a:cxn>
                            <a:cxn ang="0">
                              <a:pos x="csX1204" y="csY1204"/>
                            </a:cxn>
                            <a:cxn ang="0">
                              <a:pos x="csX1205" y="csY1205"/>
                            </a:cxn>
                            <a:cxn ang="0">
                              <a:pos x="csX1206" y="csY1206"/>
                            </a:cxn>
                            <a:cxn ang="0">
                              <a:pos x="csX1207" y="csY1207"/>
                            </a:cxn>
                            <a:cxn ang="0">
                              <a:pos x="csX1208" y="csY1208"/>
                            </a:cxn>
                            <a:cxn ang="0">
                              <a:pos x="csX1209" y="csY1209"/>
                            </a:cxn>
                            <a:cxn ang="0">
                              <a:pos x="csX1210" y="csY1210"/>
                            </a:cxn>
                            <a:cxn ang="0">
                              <a:pos x="csX1211" y="csY1211"/>
                            </a:cxn>
                            <a:cxn ang="0">
                              <a:pos x="csX1212" y="csY1212"/>
                            </a:cxn>
                            <a:cxn ang="0">
                              <a:pos x="csX1213" y="csY1213"/>
                            </a:cxn>
                            <a:cxn ang="0">
                              <a:pos x="csX1214" y="csY1214"/>
                            </a:cxn>
                            <a:cxn ang="0">
                              <a:pos x="csX1215" y="csY1215"/>
                            </a:cxn>
                            <a:cxn ang="0">
                              <a:pos x="csX1216" y="csY1216"/>
                            </a:cxn>
                            <a:cxn ang="0">
                              <a:pos x="csX1217" y="csY1217"/>
                            </a:cxn>
                            <a:cxn ang="0">
                              <a:pos x="csX1218" y="csY1218"/>
                            </a:cxn>
                            <a:cxn ang="0">
                              <a:pos x="csX1219" y="csY1219"/>
                            </a:cxn>
                            <a:cxn ang="0">
                              <a:pos x="csX1220" y="csY1220"/>
                            </a:cxn>
                            <a:cxn ang="0">
                              <a:pos x="csX1221" y="csY1221"/>
                            </a:cxn>
                            <a:cxn ang="0">
                              <a:pos x="csX1222" y="csY1222"/>
                            </a:cxn>
                            <a:cxn ang="0">
                              <a:pos x="csX1223" y="csY1223"/>
                            </a:cxn>
                            <a:cxn ang="0">
                              <a:pos x="csX1224" y="csY1224"/>
                            </a:cxn>
                            <a:cxn ang="0">
                              <a:pos x="csX1225" y="csY1225"/>
                            </a:cxn>
                            <a:cxn ang="0">
                              <a:pos x="csX1226" y="csY1226"/>
                            </a:cxn>
                            <a:cxn ang="0">
                              <a:pos x="csX1227" y="csY1227"/>
                            </a:cxn>
                            <a:cxn ang="0">
                              <a:pos x="csX1228" y="csY1228"/>
                            </a:cxn>
                            <a:cxn ang="0">
                              <a:pos x="csX1229" y="csY1229"/>
                            </a:cxn>
                            <a:cxn ang="0">
                              <a:pos x="csX1230" y="csY1230"/>
                            </a:cxn>
                            <a:cxn ang="0">
                              <a:pos x="csX1231" y="csY1231"/>
                            </a:cxn>
                            <a:cxn ang="0">
                              <a:pos x="csX1232" y="csY1232"/>
                            </a:cxn>
                            <a:cxn ang="0">
                              <a:pos x="csX1233" y="csY1233"/>
                            </a:cxn>
                            <a:cxn ang="0">
                              <a:pos x="csX1234" y="csY1234"/>
                            </a:cxn>
                            <a:cxn ang="0">
                              <a:pos x="csX1235" y="csY1235"/>
                            </a:cxn>
                            <a:cxn ang="0">
                              <a:pos x="csX1236" y="csY1236"/>
                            </a:cxn>
                            <a:cxn ang="0">
                              <a:pos x="csX1237" y="csY1237"/>
                            </a:cxn>
                            <a:cxn ang="0">
                              <a:pos x="csX1238" y="csY1238"/>
                            </a:cxn>
                            <a:cxn ang="0">
                              <a:pos x="csX1239" y="csY1239"/>
                            </a:cxn>
                            <a:cxn ang="0">
                              <a:pos x="csX1240" y="csY1240"/>
                            </a:cxn>
                            <a:cxn ang="0">
                              <a:pos x="csX1241" y="csY1241"/>
                            </a:cxn>
                            <a:cxn ang="0">
                              <a:pos x="csX1242" y="csY1242"/>
                            </a:cxn>
                            <a:cxn ang="0">
                              <a:pos x="csX1243" y="csY1243"/>
                            </a:cxn>
                            <a:cxn ang="0">
                              <a:pos x="csX1244" y="csY1244"/>
                            </a:cxn>
                            <a:cxn ang="0">
                              <a:pos x="csX1245" y="csY1245"/>
                            </a:cxn>
                            <a:cxn ang="0">
                              <a:pos x="csX1246" y="csY1246"/>
                            </a:cxn>
                            <a:cxn ang="0">
                              <a:pos x="csX1247" y="csY1247"/>
                            </a:cxn>
                            <a:cxn ang="0">
                              <a:pos x="csX1248" y="csY1248"/>
                            </a:cxn>
                            <a:cxn ang="0">
                              <a:pos x="csX1249" y="csY1249"/>
                            </a:cxn>
                            <a:cxn ang="0">
                              <a:pos x="csX1250" y="csY1250"/>
                            </a:cxn>
                            <a:cxn ang="0">
                              <a:pos x="csX1251" y="csY1251"/>
                            </a:cxn>
                            <a:cxn ang="0">
                              <a:pos x="csX1252" y="csY1252"/>
                            </a:cxn>
                            <a:cxn ang="0">
                              <a:pos x="csX1253" y="csY1253"/>
                            </a:cxn>
                            <a:cxn ang="0">
                              <a:pos x="csX1254" y="csY1254"/>
                            </a:cxn>
                            <a:cxn ang="0">
                              <a:pos x="csX1255" y="csY1255"/>
                            </a:cxn>
                            <a:cxn ang="0">
                              <a:pos x="csX1256" y="csY1256"/>
                            </a:cxn>
                            <a:cxn ang="0">
                              <a:pos x="csX1257" y="csY1257"/>
                            </a:cxn>
                            <a:cxn ang="0">
                              <a:pos x="csX1258" y="csY1258"/>
                            </a:cxn>
                            <a:cxn ang="0">
                              <a:pos x="csX1259" y="csY1259"/>
                            </a:cxn>
                            <a:cxn ang="0">
                              <a:pos x="csX1260" y="csY1260"/>
                            </a:cxn>
                            <a:cxn ang="0">
                              <a:pos x="csX1261" y="csY1261"/>
                            </a:cxn>
                            <a:cxn ang="0">
                              <a:pos x="csX1262" y="csY1262"/>
                            </a:cxn>
                            <a:cxn ang="0">
                              <a:pos x="csX1263" y="csY1263"/>
                            </a:cxn>
                            <a:cxn ang="0">
                              <a:pos x="csX1264" y="csY1264"/>
                            </a:cxn>
                            <a:cxn ang="0">
                              <a:pos x="csX1265" y="csY1265"/>
                            </a:cxn>
                            <a:cxn ang="0">
                              <a:pos x="csX1266" y="csY1266"/>
                            </a:cxn>
                            <a:cxn ang="0">
                              <a:pos x="csX1267" y="csY1267"/>
                            </a:cxn>
                            <a:cxn ang="0">
                              <a:pos x="csX1268" y="csY1268"/>
                            </a:cxn>
                            <a:cxn ang="0">
                              <a:pos x="csX1269" y="csY1269"/>
                            </a:cxn>
                            <a:cxn ang="0">
                              <a:pos x="csX1270" y="csY1270"/>
                            </a:cxn>
                            <a:cxn ang="0">
                              <a:pos x="csX1271" y="csY1271"/>
                            </a:cxn>
                            <a:cxn ang="0">
                              <a:pos x="csX1272" y="csY1272"/>
                            </a:cxn>
                            <a:cxn ang="0">
                              <a:pos x="csX1273" y="csY1273"/>
                            </a:cxn>
                            <a:cxn ang="0">
                              <a:pos x="csX1274" y="csY1274"/>
                            </a:cxn>
                            <a:cxn ang="0">
                              <a:pos x="csX1275" y="csY1275"/>
                            </a:cxn>
                            <a:cxn ang="0">
                              <a:pos x="csX1276" y="csY1276"/>
                            </a:cxn>
                            <a:cxn ang="0">
                              <a:pos x="csX1277" y="csY1277"/>
                            </a:cxn>
                            <a:cxn ang="0">
                              <a:pos x="csX1278" y="csY1278"/>
                            </a:cxn>
                            <a:cxn ang="0">
                              <a:pos x="csX1279" y="csY1279"/>
                            </a:cxn>
                            <a:cxn ang="0">
                              <a:pos x="csX1280" y="csY1280"/>
                            </a:cxn>
                            <a:cxn ang="0">
                              <a:pos x="csX1281" y="csY1281"/>
                            </a:cxn>
                            <a:cxn ang="0">
                              <a:pos x="csX1282" y="csY1282"/>
                            </a:cxn>
                            <a:cxn ang="0">
                              <a:pos x="csX1283" y="csY1283"/>
                            </a:cxn>
                            <a:cxn ang="0">
                              <a:pos x="csX1284" y="csY1284"/>
                            </a:cxn>
                            <a:cxn ang="0">
                              <a:pos x="csX1285" y="csY1285"/>
                            </a:cxn>
                            <a:cxn ang="0">
                              <a:pos x="csX1286" y="csY1286"/>
                            </a:cxn>
                            <a:cxn ang="0">
                              <a:pos x="csX1287" y="csY1287"/>
                            </a:cxn>
                            <a:cxn ang="0">
                              <a:pos x="csX1288" y="csY1288"/>
                            </a:cxn>
                            <a:cxn ang="0">
                              <a:pos x="csX1289" y="csY1289"/>
                            </a:cxn>
                            <a:cxn ang="0">
                              <a:pos x="csX1290" y="csY1290"/>
                            </a:cxn>
                            <a:cxn ang="0">
                              <a:pos x="csX1291" y="csY1291"/>
                            </a:cxn>
                            <a:cxn ang="0">
                              <a:pos x="csX1292" y="csY1292"/>
                            </a:cxn>
                            <a:cxn ang="0">
                              <a:pos x="csX1293" y="csY1293"/>
                            </a:cxn>
                            <a:cxn ang="0">
                              <a:pos x="csX1294" y="csY1294"/>
                            </a:cxn>
                            <a:cxn ang="0">
                              <a:pos x="csX1295" y="csY1295"/>
                            </a:cxn>
                            <a:cxn ang="0">
                              <a:pos x="csX1296" y="csY1296"/>
                            </a:cxn>
                            <a:cxn ang="0">
                              <a:pos x="csX1297" y="csY1297"/>
                            </a:cxn>
                            <a:cxn ang="0">
                              <a:pos x="csX1298" y="csY1298"/>
                            </a:cxn>
                            <a:cxn ang="0">
                              <a:pos x="csX1299" y="csY1299"/>
                            </a:cxn>
                            <a:cxn ang="0">
                              <a:pos x="csX1300" y="csY1300"/>
                            </a:cxn>
                            <a:cxn ang="0">
                              <a:pos x="csX1301" y="csY1301"/>
                            </a:cxn>
                            <a:cxn ang="0">
                              <a:pos x="csX1302" y="csY1302"/>
                            </a:cxn>
                            <a:cxn ang="0">
                              <a:pos x="csX1303" y="csY1303"/>
                            </a:cxn>
                            <a:cxn ang="0">
                              <a:pos x="csX1304" y="csY1304"/>
                            </a:cxn>
                            <a:cxn ang="0">
                              <a:pos x="csX1305" y="csY1305"/>
                            </a:cxn>
                            <a:cxn ang="0">
                              <a:pos x="csX1306" y="csY1306"/>
                            </a:cxn>
                            <a:cxn ang="0">
                              <a:pos x="csX1307" y="csY1307"/>
                            </a:cxn>
                            <a:cxn ang="0">
                              <a:pos x="csX1308" y="csY1308"/>
                            </a:cxn>
                            <a:cxn ang="0">
                              <a:pos x="csX1309" y="csY1309"/>
                            </a:cxn>
                            <a:cxn ang="0">
                              <a:pos x="csX1310" y="csY1310"/>
                            </a:cxn>
                            <a:cxn ang="0">
                              <a:pos x="csX1311" y="csY1311"/>
                            </a:cxn>
                            <a:cxn ang="0">
                              <a:pos x="csX1312" y="csY1312"/>
                            </a:cxn>
                            <a:cxn ang="0">
                              <a:pos x="csX1313" y="csY1313"/>
                            </a:cxn>
                            <a:cxn ang="0">
                              <a:pos x="csX1314" y="csY1314"/>
                            </a:cxn>
                            <a:cxn ang="0">
                              <a:pos x="csX1315" y="csY1315"/>
                            </a:cxn>
                            <a:cxn ang="0">
                              <a:pos x="csX1316" y="csY1316"/>
                            </a:cxn>
                            <a:cxn ang="0">
                              <a:pos x="csX1317" y="csY1317"/>
                            </a:cxn>
                            <a:cxn ang="0">
                              <a:pos x="csX1318" y="csY1318"/>
                            </a:cxn>
                            <a:cxn ang="0">
                              <a:pos x="csX1319" y="csY1319"/>
                            </a:cxn>
                            <a:cxn ang="0">
                              <a:pos x="csX1320" y="csY1320"/>
                            </a:cxn>
                            <a:cxn ang="0">
                              <a:pos x="csX1321" y="csY1321"/>
                            </a:cxn>
                            <a:cxn ang="0">
                              <a:pos x="csX1322" y="csY1322"/>
                            </a:cxn>
                            <a:cxn ang="0">
                              <a:pos x="csX1323" y="csY1323"/>
                            </a:cxn>
                            <a:cxn ang="0">
                              <a:pos x="csX1324" y="csY1324"/>
                            </a:cxn>
                            <a:cxn ang="0">
                              <a:pos x="csX1325" y="csY1325"/>
                            </a:cxn>
                            <a:cxn ang="0">
                              <a:pos x="csX1326" y="csY1326"/>
                            </a:cxn>
                            <a:cxn ang="0">
                              <a:pos x="csX1327" y="csY1327"/>
                            </a:cxn>
                            <a:cxn ang="0">
                              <a:pos x="csX1328" y="csY1328"/>
                            </a:cxn>
                            <a:cxn ang="0">
                              <a:pos x="csX1329" y="csY1329"/>
                            </a:cxn>
                            <a:cxn ang="0">
                              <a:pos x="csX1330" y="csY1330"/>
                            </a:cxn>
                            <a:cxn ang="0">
                              <a:pos x="csX1331" y="csY1331"/>
                            </a:cxn>
                            <a:cxn ang="0">
                              <a:pos x="csX1332" y="csY1332"/>
                            </a:cxn>
                            <a:cxn ang="0">
                              <a:pos x="csX1333" y="csY1333"/>
                            </a:cxn>
                            <a:cxn ang="0">
                              <a:pos x="csX1334" y="csY1334"/>
                            </a:cxn>
                            <a:cxn ang="0">
                              <a:pos x="csX1335" y="csY1335"/>
                            </a:cxn>
                            <a:cxn ang="0">
                              <a:pos x="csX1336" y="csY1336"/>
                            </a:cxn>
                            <a:cxn ang="0">
                              <a:pos x="csX1337" y="csY1337"/>
                            </a:cxn>
                            <a:cxn ang="0">
                              <a:pos x="csX1338" y="csY1338"/>
                            </a:cxn>
                            <a:cxn ang="0">
                              <a:pos x="csX1339" y="csY1339"/>
                            </a:cxn>
                            <a:cxn ang="0">
                              <a:pos x="csX1340" y="csY1340"/>
                            </a:cxn>
                            <a:cxn ang="0">
                              <a:pos x="csX1341" y="csY1341"/>
                            </a:cxn>
                            <a:cxn ang="0">
                              <a:pos x="csX1342" y="csY1342"/>
                            </a:cxn>
                            <a:cxn ang="0">
                              <a:pos x="csX1343" y="csY1343"/>
                            </a:cxn>
                            <a:cxn ang="0">
                              <a:pos x="csX1344" y="csY1344"/>
                            </a:cxn>
                            <a:cxn ang="0">
                              <a:pos x="csX1345" y="csY1345"/>
                            </a:cxn>
                            <a:cxn ang="0">
                              <a:pos x="csX1346" y="csY1346"/>
                            </a:cxn>
                            <a:cxn ang="0">
                              <a:pos x="csX1347" y="csY1347"/>
                            </a:cxn>
                            <a:cxn ang="0">
                              <a:pos x="csX1348" y="csY1348"/>
                            </a:cxn>
                            <a:cxn ang="0">
                              <a:pos x="csX1349" y="csY1349"/>
                            </a:cxn>
                            <a:cxn ang="0">
                              <a:pos x="csX1350" y="csY1350"/>
                            </a:cxn>
                            <a:cxn ang="0">
                              <a:pos x="csX1351" y="csY1351"/>
                            </a:cxn>
                            <a:cxn ang="0">
                              <a:pos x="csX1352" y="csY1352"/>
                            </a:cxn>
                            <a:cxn ang="0">
                              <a:pos x="csX1353" y="csY1353"/>
                            </a:cxn>
                            <a:cxn ang="0">
                              <a:pos x="csX1354" y="csY1354"/>
                            </a:cxn>
                            <a:cxn ang="0">
                              <a:pos x="csX1355" y="csY1355"/>
                            </a:cxn>
                            <a:cxn ang="0">
                              <a:pos x="csX1356" y="csY1356"/>
                            </a:cxn>
                            <a:cxn ang="0">
                              <a:pos x="csX1357" y="csY1357"/>
                            </a:cxn>
                            <a:cxn ang="0">
                              <a:pos x="csX1358" y="csY1358"/>
                            </a:cxn>
                            <a:cxn ang="0">
                              <a:pos x="csX1359" y="csY1359"/>
                            </a:cxn>
                            <a:cxn ang="0">
                              <a:pos x="csX1360" y="csY1360"/>
                            </a:cxn>
                            <a:cxn ang="0">
                              <a:pos x="csX1361" y="csY1361"/>
                            </a:cxn>
                            <a:cxn ang="0">
                              <a:pos x="csX1362" y="csY1362"/>
                            </a:cxn>
                            <a:cxn ang="0">
                              <a:pos x="csX1363" y="csY1363"/>
                            </a:cxn>
                            <a:cxn ang="0">
                              <a:pos x="csX1364" y="csY1364"/>
                            </a:cxn>
                            <a:cxn ang="0">
                              <a:pos x="csX1365" y="csY1365"/>
                            </a:cxn>
                            <a:cxn ang="0">
                              <a:pos x="csX1366" y="csY1366"/>
                            </a:cxn>
                            <a:cxn ang="0">
                              <a:pos x="csX1367" y="csY1367"/>
                            </a:cxn>
                            <a:cxn ang="0">
                              <a:pos x="csX1368" y="csY1368"/>
                            </a:cxn>
                            <a:cxn ang="0">
                              <a:pos x="csX1369" y="csY1369"/>
                            </a:cxn>
                            <a:cxn ang="0">
                              <a:pos x="csX1370" y="csY1370"/>
                            </a:cxn>
                            <a:cxn ang="0">
                              <a:pos x="csX1371" y="csY1371"/>
                            </a:cxn>
                            <a:cxn ang="0">
                              <a:pos x="csX1372" y="csY1372"/>
                            </a:cxn>
                            <a:cxn ang="0">
                              <a:pos x="csX1373" y="csY1373"/>
                            </a:cxn>
                            <a:cxn ang="0">
                              <a:pos x="csX1374" y="csY1374"/>
                            </a:cxn>
                            <a:cxn ang="0">
                              <a:pos x="csX1375" y="csY1375"/>
                            </a:cxn>
                            <a:cxn ang="0">
                              <a:pos x="csX1376" y="csY1376"/>
                            </a:cxn>
                            <a:cxn ang="0">
                              <a:pos x="csX1377" y="csY1377"/>
                            </a:cxn>
                            <a:cxn ang="0">
                              <a:pos x="csX1378" y="csY1378"/>
                            </a:cxn>
                            <a:cxn ang="0">
                              <a:pos x="csX1379" y="csY1379"/>
                            </a:cxn>
                            <a:cxn ang="0">
                              <a:pos x="csX1380" y="csY1380"/>
                            </a:cxn>
                            <a:cxn ang="0">
                              <a:pos x="csX1381" y="csY1381"/>
                            </a:cxn>
                            <a:cxn ang="0">
                              <a:pos x="csX1382" y="csY1382"/>
                            </a:cxn>
                            <a:cxn ang="0">
                              <a:pos x="csX1383" y="csY1383"/>
                            </a:cxn>
                            <a:cxn ang="0">
                              <a:pos x="csX1384" y="csY1384"/>
                            </a:cxn>
                            <a:cxn ang="0">
                              <a:pos x="csX1385" y="csY1385"/>
                            </a:cxn>
                            <a:cxn ang="0">
                              <a:pos x="csX1386" y="csY1386"/>
                            </a:cxn>
                            <a:cxn ang="0">
                              <a:pos x="csX1387" y="csY1387"/>
                            </a:cxn>
                            <a:cxn ang="0">
                              <a:pos x="csX1388" y="csY1388"/>
                            </a:cxn>
                            <a:cxn ang="0">
                              <a:pos x="csX1389" y="csY1389"/>
                            </a:cxn>
                            <a:cxn ang="0">
                              <a:pos x="csX1390" y="csY1390"/>
                            </a:cxn>
                            <a:cxn ang="0">
                              <a:pos x="csX1391" y="csY1391"/>
                            </a:cxn>
                            <a:cxn ang="0">
                              <a:pos x="csX1392" y="csY1392"/>
                            </a:cxn>
                            <a:cxn ang="0">
                              <a:pos x="csX1393" y="csY1393"/>
                            </a:cxn>
                            <a:cxn ang="0">
                              <a:pos x="csX1394" y="csY1394"/>
                            </a:cxn>
                            <a:cxn ang="0">
                              <a:pos x="csX1395" y="csY1395"/>
                            </a:cxn>
                            <a:cxn ang="0">
                              <a:pos x="csX1396" y="csY1396"/>
                            </a:cxn>
                            <a:cxn ang="0">
                              <a:pos x="csX1397" y="csY1397"/>
                            </a:cxn>
                            <a:cxn ang="0">
                              <a:pos x="csX1398" y="csY1398"/>
                            </a:cxn>
                            <a:cxn ang="0">
                              <a:pos x="csX1399" y="csY1399"/>
                            </a:cxn>
                            <a:cxn ang="0">
                              <a:pos x="csX1400" y="csY1400"/>
                            </a:cxn>
                            <a:cxn ang="0">
                              <a:pos x="csX1401" y="csY1401"/>
                            </a:cxn>
                            <a:cxn ang="0">
                              <a:pos x="csX1402" y="csY1402"/>
                            </a:cxn>
                            <a:cxn ang="0">
                              <a:pos x="csX1403" y="csY1403"/>
                            </a:cxn>
                            <a:cxn ang="0">
                              <a:pos x="csX1404" y="csY1404"/>
                            </a:cxn>
                            <a:cxn ang="0">
                              <a:pos x="csX1405" y="csY1405"/>
                            </a:cxn>
                            <a:cxn ang="0">
                              <a:pos x="csX1406" y="csY1406"/>
                            </a:cxn>
                            <a:cxn ang="0">
                              <a:pos x="csX1407" y="csY1407"/>
                            </a:cxn>
                            <a:cxn ang="0">
                              <a:pos x="csX1408" y="csY1408"/>
                            </a:cxn>
                            <a:cxn ang="0">
                              <a:pos x="csX1409" y="csY1409"/>
                            </a:cxn>
                            <a:cxn ang="0">
                              <a:pos x="csX1410" y="csY1410"/>
                            </a:cxn>
                            <a:cxn ang="0">
                              <a:pos x="csX1411" y="csY1411"/>
                            </a:cxn>
                            <a:cxn ang="0">
                              <a:pos x="csX1412" y="csY1412"/>
                            </a:cxn>
                            <a:cxn ang="0">
                              <a:pos x="csX1413" y="csY1413"/>
                            </a:cxn>
                            <a:cxn ang="0">
                              <a:pos x="csX1414" y="csY1414"/>
                            </a:cxn>
                            <a:cxn ang="0">
                              <a:pos x="csX1415" y="csY1415"/>
                            </a:cxn>
                            <a:cxn ang="0">
                              <a:pos x="csX1416" y="csY1416"/>
                            </a:cxn>
                            <a:cxn ang="0">
                              <a:pos x="csX1417" y="csY1417"/>
                            </a:cxn>
                            <a:cxn ang="0">
                              <a:pos x="csX1418" y="csY1418"/>
                            </a:cxn>
                            <a:cxn ang="0">
                              <a:pos x="csX1419" y="csY1419"/>
                            </a:cxn>
                            <a:cxn ang="0">
                              <a:pos x="csX1420" y="csY1420"/>
                            </a:cxn>
                            <a:cxn ang="0">
                              <a:pos x="csX1421" y="csY1421"/>
                            </a:cxn>
                            <a:cxn ang="0">
                              <a:pos x="csX1422" y="csY1422"/>
                            </a:cxn>
                            <a:cxn ang="0">
                              <a:pos x="csX1423" y="csY1423"/>
                            </a:cxn>
                            <a:cxn ang="0">
                              <a:pos x="csX1424" y="csY1424"/>
                            </a:cxn>
                            <a:cxn ang="0">
                              <a:pos x="csX1425" y="csY1425"/>
                            </a:cxn>
                            <a:cxn ang="0">
                              <a:pos x="csX1426" y="csY1426"/>
                            </a:cxn>
                            <a:cxn ang="0">
                              <a:pos x="csX1427" y="csY1427"/>
                            </a:cxn>
                            <a:cxn ang="0">
                              <a:pos x="csX1428" y="csY1428"/>
                            </a:cxn>
                            <a:cxn ang="0">
                              <a:pos x="csX1429" y="csY1429"/>
                            </a:cxn>
                            <a:cxn ang="0">
                              <a:pos x="csX1430" y="csY1430"/>
                            </a:cxn>
                            <a:cxn ang="0">
                              <a:pos x="csX1431" y="csY1431"/>
                            </a:cxn>
                            <a:cxn ang="0">
                              <a:pos x="csX1432" y="csY1432"/>
                            </a:cxn>
                            <a:cxn ang="0">
                              <a:pos x="csX1433" y="csY1433"/>
                            </a:cxn>
                            <a:cxn ang="0">
                              <a:pos x="csX1434" y="csY1434"/>
                            </a:cxn>
                            <a:cxn ang="0">
                              <a:pos x="csX1435" y="csY1435"/>
                            </a:cxn>
                            <a:cxn ang="0">
                              <a:pos x="csX1436" y="csY1436"/>
                            </a:cxn>
                            <a:cxn ang="0">
                              <a:pos x="csX1437" y="csY1437"/>
                            </a:cxn>
                            <a:cxn ang="0">
                              <a:pos x="csX1438" y="csY1438"/>
                            </a:cxn>
                            <a:cxn ang="0">
                              <a:pos x="csX1439" y="csY1439"/>
                            </a:cxn>
                            <a:cxn ang="0">
                              <a:pos x="csX1440" y="csY1440"/>
                            </a:cxn>
                            <a:cxn ang="0">
                              <a:pos x="csX1441" y="csY1441"/>
                            </a:cxn>
                            <a:cxn ang="0">
                              <a:pos x="csX1442" y="csY1442"/>
                            </a:cxn>
                            <a:cxn ang="0">
                              <a:pos x="csX1443" y="csY1443"/>
                            </a:cxn>
                            <a:cxn ang="0">
                              <a:pos x="csX1444" y="csY1444"/>
                            </a:cxn>
                            <a:cxn ang="0">
                              <a:pos x="csX1445" y="csY1445"/>
                            </a:cxn>
                            <a:cxn ang="0">
                              <a:pos x="csX1446" y="csY1446"/>
                            </a:cxn>
                            <a:cxn ang="0">
                              <a:pos x="csX1447" y="csY1447"/>
                            </a:cxn>
                            <a:cxn ang="0">
                              <a:pos x="csX1448" y="csY1448"/>
                            </a:cxn>
                            <a:cxn ang="0">
                              <a:pos x="csX1449" y="csY1449"/>
                            </a:cxn>
                            <a:cxn ang="0">
                              <a:pos x="csX1450" y="csY1450"/>
                            </a:cxn>
                            <a:cxn ang="0">
                              <a:pos x="csX1451" y="csY1451"/>
                            </a:cxn>
                            <a:cxn ang="0">
                              <a:pos x="csX1452" y="csY1452"/>
                            </a:cxn>
                            <a:cxn ang="0">
                              <a:pos x="csX1453" y="csY1453"/>
                            </a:cxn>
                            <a:cxn ang="0">
                              <a:pos x="csX1454" y="csY1454"/>
                            </a:cxn>
                            <a:cxn ang="0">
                              <a:pos x="csX1455" y="csY1455"/>
                            </a:cxn>
                            <a:cxn ang="0">
                              <a:pos x="csX1456" y="csY1456"/>
                            </a:cxn>
                            <a:cxn ang="0">
                              <a:pos x="csX1457" y="csY1457"/>
                            </a:cxn>
                            <a:cxn ang="0">
                              <a:pos x="csX1458" y="csY1458"/>
                            </a:cxn>
                            <a:cxn ang="0">
                              <a:pos x="csX1459" y="csY1459"/>
                            </a:cxn>
                            <a:cxn ang="0">
                              <a:pos x="csX1460" y="csY1460"/>
                            </a:cxn>
                            <a:cxn ang="0">
                              <a:pos x="csX1461" y="csY1461"/>
                            </a:cxn>
                            <a:cxn ang="0">
                              <a:pos x="csX1462" y="csY1462"/>
                            </a:cxn>
                            <a:cxn ang="0">
                              <a:pos x="csX1463" y="csY1463"/>
                            </a:cxn>
                            <a:cxn ang="0">
                              <a:pos x="csX1464" y="csY1464"/>
                            </a:cxn>
                            <a:cxn ang="0">
                              <a:pos x="csX1465" y="csY1465"/>
                            </a:cxn>
                            <a:cxn ang="0">
                              <a:pos x="csX1466" y="csY1466"/>
                            </a:cxn>
                            <a:cxn ang="0">
                              <a:pos x="csX1467" y="csY1467"/>
                            </a:cxn>
                            <a:cxn ang="0">
                              <a:pos x="csX1468" y="csY1468"/>
                            </a:cxn>
                            <a:cxn ang="0">
                              <a:pos x="csX1469" y="csY1469"/>
                            </a:cxn>
                            <a:cxn ang="0">
                              <a:pos x="csX1470" y="csY1470"/>
                            </a:cxn>
                            <a:cxn ang="0">
                              <a:pos x="csX1471" y="csY1471"/>
                            </a:cxn>
                            <a:cxn ang="0">
                              <a:pos x="csX1472" y="csY1472"/>
                            </a:cxn>
                            <a:cxn ang="0">
                              <a:pos x="csX1473" y="csY1473"/>
                            </a:cxn>
                            <a:cxn ang="0">
                              <a:pos x="csX1474" y="csY1474"/>
                            </a:cxn>
                            <a:cxn ang="0">
                              <a:pos x="csX1475" y="csY1475"/>
                            </a:cxn>
                            <a:cxn ang="0">
                              <a:pos x="csX1476" y="csY1476"/>
                            </a:cxn>
                            <a:cxn ang="0">
                              <a:pos x="csX1477" y="csY1477"/>
                            </a:cxn>
                            <a:cxn ang="0">
                              <a:pos x="csX1478" y="csY1478"/>
                            </a:cxn>
                            <a:cxn ang="0">
                              <a:pos x="csX1479" y="csY1479"/>
                            </a:cxn>
                            <a:cxn ang="0">
                              <a:pos x="csX1480" y="csY1480"/>
                            </a:cxn>
                            <a:cxn ang="0">
                              <a:pos x="csX1481" y="csY1481"/>
                            </a:cxn>
                            <a:cxn ang="0">
                              <a:pos x="csX1482" y="csY1482"/>
                            </a:cxn>
                            <a:cxn ang="0">
                              <a:pos x="csX1483" y="csY1483"/>
                            </a:cxn>
                            <a:cxn ang="0">
                              <a:pos x="csX1484" y="csY1484"/>
                            </a:cxn>
                            <a:cxn ang="0">
                              <a:pos x="csX1485" y="csY1485"/>
                            </a:cxn>
                            <a:cxn ang="0">
                              <a:pos x="csX1486" y="csY1486"/>
                            </a:cxn>
                            <a:cxn ang="0">
                              <a:pos x="csX1487" y="csY1487"/>
                            </a:cxn>
                            <a:cxn ang="0">
                              <a:pos x="csX1488" y="csY1488"/>
                            </a:cxn>
                            <a:cxn ang="0">
                              <a:pos x="csX1489" y="csY1489"/>
                            </a:cxn>
                            <a:cxn ang="0">
                              <a:pos x="csX1490" y="csY1490"/>
                            </a:cxn>
                            <a:cxn ang="0">
                              <a:pos x="csX1491" y="csY1491"/>
                            </a:cxn>
                            <a:cxn ang="0">
                              <a:pos x="csX1492" y="csY1492"/>
                            </a:cxn>
                            <a:cxn ang="0">
                              <a:pos x="csX1493" y="csY1493"/>
                            </a:cxn>
                            <a:cxn ang="0">
                              <a:pos x="csX1494" y="csY1494"/>
                            </a:cxn>
                            <a:cxn ang="0">
                              <a:pos x="csX1495" y="csY1495"/>
                            </a:cxn>
                            <a:cxn ang="0">
                              <a:pos x="csX1496" y="csY1496"/>
                            </a:cxn>
                            <a:cxn ang="0">
                              <a:pos x="csX1497" y="csY1497"/>
                            </a:cxn>
                            <a:cxn ang="0">
                              <a:pos x="csX1498" y="csY1498"/>
                            </a:cxn>
                            <a:cxn ang="0">
                              <a:pos x="csX1499" y="csY1499"/>
                            </a:cxn>
                            <a:cxn ang="0">
                              <a:pos x="csX1500" y="csY1500"/>
                            </a:cxn>
                            <a:cxn ang="0">
                              <a:pos x="csX1501" y="csY1501"/>
                            </a:cxn>
                            <a:cxn ang="0">
                              <a:pos x="csX1502" y="csY1502"/>
                            </a:cxn>
                            <a:cxn ang="0">
                              <a:pos x="csX1503" y="csY1503"/>
                            </a:cxn>
                            <a:cxn ang="0">
                              <a:pos x="csX1504" y="csY1504"/>
                            </a:cxn>
                            <a:cxn ang="0">
                              <a:pos x="csX1505" y="csY1505"/>
                            </a:cxn>
                            <a:cxn ang="0">
                              <a:pos x="csX1506" y="csY1506"/>
                            </a:cxn>
                            <a:cxn ang="0">
                              <a:pos x="csX1507" y="csY1507"/>
                            </a:cxn>
                            <a:cxn ang="0">
                              <a:pos x="csX1508" y="csY1508"/>
                            </a:cxn>
                            <a:cxn ang="0">
                              <a:pos x="csX1509" y="csY1509"/>
                            </a:cxn>
                            <a:cxn ang="0">
                              <a:pos x="csX1510" y="csY1510"/>
                            </a:cxn>
                            <a:cxn ang="0">
                              <a:pos x="csX1511" y="csY1511"/>
                            </a:cxn>
                            <a:cxn ang="0">
                              <a:pos x="csX1512" y="csY1512"/>
                            </a:cxn>
                            <a:cxn ang="0">
                              <a:pos x="csX1513" y="csY1513"/>
                            </a:cxn>
                            <a:cxn ang="0">
                              <a:pos x="csX1514" y="csY1514"/>
                            </a:cxn>
                            <a:cxn ang="0">
                              <a:pos x="csX1515" y="csY1515"/>
                            </a:cxn>
                            <a:cxn ang="0">
                              <a:pos x="csX1516" y="csY1516"/>
                            </a:cxn>
                            <a:cxn ang="0">
                              <a:pos x="csX1517" y="csY1517"/>
                            </a:cxn>
                            <a:cxn ang="0">
                              <a:pos x="csX1518" y="csY1518"/>
                            </a:cxn>
                            <a:cxn ang="0">
                              <a:pos x="csX1519" y="csY1519"/>
                            </a:cxn>
                            <a:cxn ang="0">
                              <a:pos x="csX1520" y="csY1520"/>
                            </a:cxn>
                            <a:cxn ang="0">
                              <a:pos x="csX1521" y="csY1521"/>
                            </a:cxn>
                            <a:cxn ang="0">
                              <a:pos x="csX1522" y="csY1522"/>
                            </a:cxn>
                            <a:cxn ang="0">
                              <a:pos x="csX1523" y="csY1523"/>
                            </a:cxn>
                            <a:cxn ang="0">
                              <a:pos x="csX1524" y="csY1524"/>
                            </a:cxn>
                            <a:cxn ang="0">
                              <a:pos x="csX1525" y="csY1525"/>
                            </a:cxn>
                            <a:cxn ang="0">
                              <a:pos x="csX1526" y="csY1526"/>
                            </a:cxn>
                            <a:cxn ang="0">
                              <a:pos x="csX1527" y="csY1527"/>
                            </a:cxn>
                            <a:cxn ang="0">
                              <a:pos x="csX1528" y="csY1528"/>
                            </a:cxn>
                            <a:cxn ang="0">
                              <a:pos x="csX1529" y="csY1529"/>
                            </a:cxn>
                            <a:cxn ang="0">
                              <a:pos x="csX1530" y="csY1530"/>
                            </a:cxn>
                            <a:cxn ang="0">
                              <a:pos x="csX1531" y="csY1531"/>
                            </a:cxn>
                            <a:cxn ang="0">
                              <a:pos x="csX1532" y="csY1532"/>
                            </a:cxn>
                            <a:cxn ang="0">
                              <a:pos x="csX1533" y="csY1533"/>
                            </a:cxn>
                            <a:cxn ang="0">
                              <a:pos x="csX1534" y="csY1534"/>
                            </a:cxn>
                            <a:cxn ang="0">
                              <a:pos x="csX1535" y="csY1535"/>
                            </a:cxn>
                            <a:cxn ang="0">
                              <a:pos x="csX1536" y="csY1536"/>
                            </a:cxn>
                            <a:cxn ang="0">
                              <a:pos x="csX1537" y="csY1537"/>
                            </a:cxn>
                            <a:cxn ang="0">
                              <a:pos x="csX1538" y="csY1538"/>
                            </a:cxn>
                            <a:cxn ang="0">
                              <a:pos x="csX1539" y="csY1539"/>
                            </a:cxn>
                            <a:cxn ang="0">
                              <a:pos x="csX1540" y="csY1540"/>
                            </a:cxn>
                            <a:cxn ang="0">
                              <a:pos x="csX1541" y="csY1541"/>
                            </a:cxn>
                            <a:cxn ang="0">
                              <a:pos x="csX1542" y="csY1542"/>
                            </a:cxn>
                            <a:cxn ang="0">
                              <a:pos x="csX1543" y="csY1543"/>
                            </a:cxn>
                            <a:cxn ang="0">
                              <a:pos x="csX1544" y="csY1544"/>
                            </a:cxn>
                            <a:cxn ang="0">
                              <a:pos x="csX1545" y="csY1545"/>
                            </a:cxn>
                            <a:cxn ang="0">
                              <a:pos x="csX1546" y="csY1546"/>
                            </a:cxn>
                            <a:cxn ang="0">
                              <a:pos x="csX1547" y="csY1547"/>
                            </a:cxn>
                            <a:cxn ang="0">
                              <a:pos x="csX1548" y="csY1548"/>
                            </a:cxn>
                            <a:cxn ang="0">
                              <a:pos x="csX1549" y="csY1549"/>
                            </a:cxn>
                            <a:cxn ang="0">
                              <a:pos x="csX1550" y="csY1550"/>
                            </a:cxn>
                            <a:cxn ang="0">
                              <a:pos x="csX1551" y="csY1551"/>
                            </a:cxn>
                            <a:cxn ang="0">
                              <a:pos x="csX1552" y="csY1552"/>
                            </a:cxn>
                            <a:cxn ang="0">
                              <a:pos x="csX1553" y="csY1553"/>
                            </a:cxn>
                            <a:cxn ang="0">
                              <a:pos x="csX1554" y="csY1554"/>
                            </a:cxn>
                            <a:cxn ang="0">
                              <a:pos x="csX1555" y="csY1555"/>
                            </a:cxn>
                            <a:cxn ang="0">
                              <a:pos x="csX1556" y="csY1556"/>
                            </a:cxn>
                            <a:cxn ang="0">
                              <a:pos x="csX1557" y="csY1557"/>
                            </a:cxn>
                            <a:cxn ang="0">
                              <a:pos x="csX1558" y="csY1558"/>
                            </a:cxn>
                            <a:cxn ang="0">
                              <a:pos x="csX1559" y="csY1559"/>
                            </a:cxn>
                            <a:cxn ang="0">
                              <a:pos x="csX1560" y="csY1560"/>
                            </a:cxn>
                            <a:cxn ang="0">
                              <a:pos x="csX1561" y="csY1561"/>
                            </a:cxn>
                            <a:cxn ang="0">
                              <a:pos x="csX1562" y="csY1562"/>
                            </a:cxn>
                            <a:cxn ang="0">
                              <a:pos x="csX1563" y="csY1563"/>
                            </a:cxn>
                            <a:cxn ang="0">
                              <a:pos x="csX1564" y="csY1564"/>
                            </a:cxn>
                            <a:cxn ang="0">
                              <a:pos x="csX1565" y="csY1565"/>
                            </a:cxn>
                            <a:cxn ang="0">
                              <a:pos x="csX1566" y="csY1566"/>
                            </a:cxn>
                            <a:cxn ang="0">
                              <a:pos x="csX1567" y="csY1567"/>
                            </a:cxn>
                            <a:cxn ang="0">
                              <a:pos x="csX1568" y="csY1568"/>
                            </a:cxn>
                            <a:cxn ang="0">
                              <a:pos x="csX1569" y="csY1569"/>
                            </a:cxn>
                            <a:cxn ang="0">
                              <a:pos x="csX1570" y="csY1570"/>
                            </a:cxn>
                            <a:cxn ang="0">
                              <a:pos x="csX1571" y="csY1571"/>
                            </a:cxn>
                            <a:cxn ang="0">
                              <a:pos x="csX1572" y="csY1572"/>
                            </a:cxn>
                            <a:cxn ang="0">
                              <a:pos x="csX1573" y="csY1573"/>
                            </a:cxn>
                            <a:cxn ang="0">
                              <a:pos x="csX1574" y="csY1574"/>
                            </a:cxn>
                            <a:cxn ang="0">
                              <a:pos x="csX1575" y="csY1575"/>
                            </a:cxn>
                            <a:cxn ang="0">
                              <a:pos x="csX1576" y="csY1576"/>
                            </a:cxn>
                            <a:cxn ang="0">
                              <a:pos x="csX1577" y="csY1577"/>
                            </a:cxn>
                            <a:cxn ang="0">
                              <a:pos x="csX1578" y="csY1578"/>
                            </a:cxn>
                            <a:cxn ang="0">
                              <a:pos x="csX1579" y="csY1579"/>
                            </a:cxn>
                            <a:cxn ang="0">
                              <a:pos x="csX1580" y="csY1580"/>
                            </a:cxn>
                            <a:cxn ang="0">
                              <a:pos x="csX1581" y="csY1581"/>
                            </a:cxn>
                            <a:cxn ang="0">
                              <a:pos x="csX1582" y="csY1582"/>
                            </a:cxn>
                            <a:cxn ang="0">
                              <a:pos x="csX1583" y="csY1583"/>
                            </a:cxn>
                            <a:cxn ang="0">
                              <a:pos x="csX1584" y="csY1584"/>
                            </a:cxn>
                            <a:cxn ang="0">
                              <a:pos x="csX1585" y="csY1585"/>
                            </a:cxn>
                            <a:cxn ang="0">
                              <a:pos x="csX1586" y="csY1586"/>
                            </a:cxn>
                            <a:cxn ang="0">
                              <a:pos x="csX1587" y="csY1587"/>
                            </a:cxn>
                            <a:cxn ang="0">
                              <a:pos x="csX1588" y="csY1588"/>
                            </a:cxn>
                            <a:cxn ang="0">
                              <a:pos x="csX1589" y="csY1589"/>
                            </a:cxn>
                            <a:cxn ang="0">
                              <a:pos x="csX1590" y="csY1590"/>
                            </a:cxn>
                            <a:cxn ang="0">
                              <a:pos x="csX1591" y="csY1591"/>
                            </a:cxn>
                            <a:cxn ang="0">
                              <a:pos x="csX1592" y="csY1592"/>
                            </a:cxn>
                            <a:cxn ang="0">
                              <a:pos x="csX1593" y="csY1593"/>
                            </a:cxn>
                            <a:cxn ang="0">
                              <a:pos x="csX1594" y="csY1594"/>
                            </a:cxn>
                            <a:cxn ang="0">
                              <a:pos x="csX1595" y="csY1595"/>
                            </a:cxn>
                            <a:cxn ang="0">
                              <a:pos x="csX1596" y="csY1596"/>
                            </a:cxn>
                            <a:cxn ang="0">
                              <a:pos x="csX1597" y="csY1597"/>
                            </a:cxn>
                            <a:cxn ang="0">
                              <a:pos x="csX1598" y="csY1598"/>
                            </a:cxn>
                            <a:cxn ang="0">
                              <a:pos x="csX1599" y="csY1599"/>
                            </a:cxn>
                            <a:cxn ang="0">
                              <a:pos x="csX1600" y="csY1600"/>
                            </a:cxn>
                            <a:cxn ang="0">
                              <a:pos x="csX1601" y="csY1601"/>
                            </a:cxn>
                            <a:cxn ang="0">
                              <a:pos x="csX1602" y="csY1602"/>
                            </a:cxn>
                            <a:cxn ang="0">
                              <a:pos x="csX1603" y="csY1603"/>
                            </a:cxn>
                            <a:cxn ang="0">
                              <a:pos x="csX1604" y="csY1604"/>
                            </a:cxn>
                            <a:cxn ang="0">
                              <a:pos x="csX1605" y="csY1605"/>
                            </a:cxn>
                            <a:cxn ang="0">
                              <a:pos x="csX1606" y="csY1606"/>
                            </a:cxn>
                            <a:cxn ang="0">
                              <a:pos x="csX1607" y="csY1607"/>
                            </a:cxn>
                            <a:cxn ang="0">
                              <a:pos x="csX1608" y="csY1608"/>
                            </a:cxn>
                            <a:cxn ang="0">
                              <a:pos x="csX1609" y="csY1609"/>
                            </a:cxn>
                            <a:cxn ang="0">
                              <a:pos x="csX1610" y="csY1610"/>
                            </a:cxn>
                            <a:cxn ang="0">
                              <a:pos x="csX1611" y="csY1611"/>
                            </a:cxn>
                            <a:cxn ang="0">
                              <a:pos x="csX1612" y="csY1612"/>
                            </a:cxn>
                            <a:cxn ang="0">
                              <a:pos x="csX1613" y="csY1613"/>
                            </a:cxn>
                            <a:cxn ang="0">
                              <a:pos x="csX1614" y="csY1614"/>
                            </a:cxn>
                            <a:cxn ang="0">
                              <a:pos x="csX1615" y="csY1615"/>
                            </a:cxn>
                            <a:cxn ang="0">
                              <a:pos x="csX1616" y="csY1616"/>
                            </a:cxn>
                            <a:cxn ang="0">
                              <a:pos x="csX1617" y="csY1617"/>
                            </a:cxn>
                            <a:cxn ang="0">
                              <a:pos x="csX1618" y="csY1618"/>
                            </a:cxn>
                            <a:cxn ang="0">
                              <a:pos x="csX1619" y="csY1619"/>
                            </a:cxn>
                            <a:cxn ang="0">
                              <a:pos x="csX1620" y="csY1620"/>
                            </a:cxn>
                            <a:cxn ang="0">
                              <a:pos x="csX1621" y="csY1621"/>
                            </a:cxn>
                            <a:cxn ang="0">
                              <a:pos x="csX1622" y="csY1622"/>
                            </a:cxn>
                            <a:cxn ang="0">
                              <a:pos x="csX1623" y="csY1623"/>
                            </a:cxn>
                            <a:cxn ang="0">
                              <a:pos x="csX1624" y="csY1624"/>
                            </a:cxn>
                            <a:cxn ang="0">
                              <a:pos x="csX1625" y="csY1625"/>
                            </a:cxn>
                            <a:cxn ang="0">
                              <a:pos x="csX1626" y="csY1626"/>
                            </a:cxn>
                            <a:cxn ang="0">
                              <a:pos x="csX1627" y="csY1627"/>
                            </a:cxn>
                            <a:cxn ang="0">
                              <a:pos x="csX1628" y="csY1628"/>
                            </a:cxn>
                            <a:cxn ang="0">
                              <a:pos x="csX1629" y="csY1629"/>
                            </a:cxn>
                            <a:cxn ang="0">
                              <a:pos x="csX1630" y="csY1630"/>
                            </a:cxn>
                            <a:cxn ang="0">
                              <a:pos x="csX1631" y="csY1631"/>
                            </a:cxn>
                            <a:cxn ang="0">
                              <a:pos x="csX1632" y="csY1632"/>
                            </a:cxn>
                            <a:cxn ang="0">
                              <a:pos x="csX1633" y="csY1633"/>
                            </a:cxn>
                            <a:cxn ang="0">
                              <a:pos x="csX1634" y="csY1634"/>
                            </a:cxn>
                            <a:cxn ang="0">
                              <a:pos x="csX1635" y="csY1635"/>
                            </a:cxn>
                            <a:cxn ang="0">
                              <a:pos x="csX1636" y="csY1636"/>
                            </a:cxn>
                            <a:cxn ang="0">
                              <a:pos x="csX1637" y="csY1637"/>
                            </a:cxn>
                            <a:cxn ang="0">
                              <a:pos x="csX1638" y="csY1638"/>
                            </a:cxn>
                            <a:cxn ang="0">
                              <a:pos x="csX1639" y="csY1639"/>
                            </a:cxn>
                            <a:cxn ang="0">
                              <a:pos x="csX1640" y="csY1640"/>
                            </a:cxn>
                            <a:cxn ang="0">
                              <a:pos x="csX1641" y="csY1641"/>
                            </a:cxn>
                            <a:cxn ang="0">
                              <a:pos x="csX1642" y="csY1642"/>
                            </a:cxn>
                            <a:cxn ang="0">
                              <a:pos x="csX1643" y="csY1643"/>
                            </a:cxn>
                            <a:cxn ang="0">
                              <a:pos x="csX1644" y="csY1644"/>
                            </a:cxn>
                            <a:cxn ang="0">
                              <a:pos x="csX1645" y="csY1645"/>
                            </a:cxn>
                            <a:cxn ang="0">
                              <a:pos x="csX1646" y="csY1646"/>
                            </a:cxn>
                            <a:cxn ang="0">
                              <a:pos x="csX1647" y="csY1647"/>
                            </a:cxn>
                            <a:cxn ang="0">
                              <a:pos x="csX1648" y="csY1648"/>
                            </a:cxn>
                            <a:cxn ang="0">
                              <a:pos x="csX1649" y="csY1649"/>
                            </a:cxn>
                            <a:cxn ang="0">
                              <a:pos x="csX1650" y="csY1650"/>
                            </a:cxn>
                            <a:cxn ang="0">
                              <a:pos x="csX1651" y="csY1651"/>
                            </a:cxn>
                            <a:cxn ang="0">
                              <a:pos x="csX1652" y="csY1652"/>
                            </a:cxn>
                            <a:cxn ang="0">
                              <a:pos x="csX1653" y="csY1653"/>
                            </a:cxn>
                            <a:cxn ang="0">
                              <a:pos x="csX1654" y="csY1654"/>
                            </a:cxn>
                            <a:cxn ang="0">
                              <a:pos x="csX1655" y="csY1655"/>
                            </a:cxn>
                            <a:cxn ang="0">
                              <a:pos x="csX1656" y="csY1656"/>
                            </a:cxn>
                            <a:cxn ang="0">
                              <a:pos x="csX1657" y="csY1657"/>
                            </a:cxn>
                            <a:cxn ang="0">
                              <a:pos x="csX1658" y="csY1658"/>
                            </a:cxn>
                            <a:cxn ang="0">
                              <a:pos x="csX1659" y="csY1659"/>
                            </a:cxn>
                            <a:cxn ang="0">
                              <a:pos x="csX1660" y="csY1660"/>
                            </a:cxn>
                            <a:cxn ang="0">
                              <a:pos x="csX1661" y="csY1661"/>
                            </a:cxn>
                            <a:cxn ang="0">
                              <a:pos x="csX1662" y="csY1662"/>
                            </a:cxn>
                            <a:cxn ang="0">
                              <a:pos x="csX1663" y="csY1663"/>
                            </a:cxn>
                            <a:cxn ang="0">
                              <a:pos x="csX1664" y="csY1664"/>
                            </a:cxn>
                            <a:cxn ang="0">
                              <a:pos x="csX1665" y="csY1665"/>
                            </a:cxn>
                            <a:cxn ang="0">
                              <a:pos x="csX1666" y="csY1666"/>
                            </a:cxn>
                            <a:cxn ang="0">
                              <a:pos x="csX1667" y="csY1667"/>
                            </a:cxn>
                            <a:cxn ang="0">
                              <a:pos x="csX1668" y="csY1668"/>
                            </a:cxn>
                            <a:cxn ang="0">
                              <a:pos x="csX1669" y="csY1669"/>
                            </a:cxn>
                            <a:cxn ang="0">
                              <a:pos x="csX1670" y="csY1670"/>
                            </a:cxn>
                            <a:cxn ang="0">
                              <a:pos x="csX1671" y="csY1671"/>
                            </a:cxn>
                            <a:cxn ang="0">
                              <a:pos x="csX1672" y="csY1672"/>
                            </a:cxn>
                            <a:cxn ang="0">
                              <a:pos x="csX1673" y="csY1673"/>
                            </a:cxn>
                            <a:cxn ang="0">
                              <a:pos x="csX1674" y="csY1674"/>
                            </a:cxn>
                            <a:cxn ang="0">
                              <a:pos x="csX1675" y="csY1675"/>
                            </a:cxn>
                            <a:cxn ang="0">
                              <a:pos x="csX1676" y="csY1676"/>
                            </a:cxn>
                            <a:cxn ang="0">
                              <a:pos x="csX1677" y="csY1677"/>
                            </a:cxn>
                            <a:cxn ang="0">
                              <a:pos x="csX1678" y="csY1678"/>
                            </a:cxn>
                            <a:cxn ang="0">
                              <a:pos x="csX1679" y="csY1679"/>
                            </a:cxn>
                            <a:cxn ang="0">
                              <a:pos x="csX1680" y="csY1680"/>
                            </a:cxn>
                            <a:cxn ang="0">
                              <a:pos x="csX1681" y="csY1681"/>
                            </a:cxn>
                            <a:cxn ang="0">
                              <a:pos x="csX1682" y="csY1682"/>
                            </a:cxn>
                            <a:cxn ang="0">
                              <a:pos x="csX1683" y="csY1683"/>
                            </a:cxn>
                            <a:cxn ang="0">
                              <a:pos x="csX1684" y="csY1684"/>
                            </a:cxn>
                            <a:cxn ang="0">
                              <a:pos x="csX1685" y="csY1685"/>
                            </a:cxn>
                            <a:cxn ang="0">
                              <a:pos x="csX1686" y="csY1686"/>
                            </a:cxn>
                            <a:cxn ang="0">
                              <a:pos x="csX1687" y="csY1687"/>
                            </a:cxn>
                            <a:cxn ang="0">
                              <a:pos x="csX1688" y="csY1688"/>
                            </a:cxn>
                            <a:cxn ang="0">
                              <a:pos x="csX1689" y="csY1689"/>
                            </a:cxn>
                            <a:cxn ang="0">
                              <a:pos x="csX1690" y="csY1690"/>
                            </a:cxn>
                            <a:cxn ang="0">
                              <a:pos x="csX1691" y="csY1691"/>
                            </a:cxn>
                            <a:cxn ang="0">
                              <a:pos x="csX1692" y="csY1692"/>
                            </a:cxn>
                            <a:cxn ang="0">
                              <a:pos x="csX1693" y="csY1693"/>
                            </a:cxn>
                            <a:cxn ang="0">
                              <a:pos x="csX1694" y="csY1694"/>
                            </a:cxn>
                            <a:cxn ang="0">
                              <a:pos x="csX1695" y="csY1695"/>
                            </a:cxn>
                            <a:cxn ang="0">
                              <a:pos x="csX1696" y="csY1696"/>
                            </a:cxn>
                            <a:cxn ang="0">
                              <a:pos x="csX1697" y="csY1697"/>
                            </a:cxn>
                            <a:cxn ang="0">
                              <a:pos x="csX1698" y="csY1698"/>
                            </a:cxn>
                            <a:cxn ang="0">
                              <a:pos x="csX1699" y="csY1699"/>
                            </a:cxn>
                            <a:cxn ang="0">
                              <a:pos x="csX1700" y="csY1700"/>
                            </a:cxn>
                            <a:cxn ang="0">
                              <a:pos x="csX1701" y="csY1701"/>
                            </a:cxn>
                            <a:cxn ang="0">
                              <a:pos x="csX1702" y="csY1702"/>
                            </a:cxn>
                            <a:cxn ang="0">
                              <a:pos x="csX1703" y="csY1703"/>
                            </a:cxn>
                            <a:cxn ang="0">
                              <a:pos x="csX1704" y="csY1704"/>
                            </a:cxn>
                            <a:cxn ang="0">
                              <a:pos x="csX1705" y="csY1705"/>
                            </a:cxn>
                            <a:cxn ang="0">
                              <a:pos x="csX1706" y="csY1706"/>
                            </a:cxn>
                            <a:cxn ang="0">
                              <a:pos x="csX1707" y="csY1707"/>
                            </a:cxn>
                            <a:cxn ang="0">
                              <a:pos x="csX1708" y="csY1708"/>
                            </a:cxn>
                            <a:cxn ang="0">
                              <a:pos x="csX1709" y="csY1709"/>
                            </a:cxn>
                            <a:cxn ang="0">
                              <a:pos x="csX1710" y="csY1710"/>
                            </a:cxn>
                            <a:cxn ang="0">
                              <a:pos x="csX1711" y="csY1711"/>
                            </a:cxn>
                            <a:cxn ang="0">
                              <a:pos x="csX1712" y="csY1712"/>
                            </a:cxn>
                            <a:cxn ang="0">
                              <a:pos x="csX1713" y="csY1713"/>
                            </a:cxn>
                            <a:cxn ang="0">
                              <a:pos x="csX1714" y="csY1714"/>
                            </a:cxn>
                            <a:cxn ang="0">
                              <a:pos x="csX1715" y="csY1715"/>
                            </a:cxn>
                            <a:cxn ang="0">
                              <a:pos x="csX1716" y="csY1716"/>
                            </a:cxn>
                            <a:cxn ang="0">
                              <a:pos x="csX1717" y="csY1717"/>
                            </a:cxn>
                            <a:cxn ang="0">
                              <a:pos x="csX1718" y="csY1718"/>
                            </a:cxn>
                            <a:cxn ang="0">
                              <a:pos x="csX1719" y="csY1719"/>
                            </a:cxn>
                            <a:cxn ang="0">
                              <a:pos x="csX1720" y="csY1720"/>
                            </a:cxn>
                            <a:cxn ang="0">
                              <a:pos x="csX1721" y="csY1721"/>
                            </a:cxn>
                            <a:cxn ang="0">
                              <a:pos x="csX1722" y="csY1722"/>
                            </a:cxn>
                            <a:cxn ang="0">
                              <a:pos x="csX1723" y="csY1723"/>
                            </a:cxn>
                            <a:cxn ang="0">
                              <a:pos x="csX1724" y="csY1724"/>
                            </a:cxn>
                            <a:cxn ang="0">
                              <a:pos x="csX1725" y="csY1725"/>
                            </a:cxn>
                            <a:cxn ang="0">
                              <a:pos x="csX1726" y="csY1726"/>
                            </a:cxn>
                            <a:cxn ang="0">
                              <a:pos x="csX1727" y="csY1727"/>
                            </a:cxn>
                            <a:cxn ang="0">
                              <a:pos x="csX1728" y="csY1728"/>
                            </a:cxn>
                            <a:cxn ang="0">
                              <a:pos x="csX1729" y="csY1729"/>
                            </a:cxn>
                            <a:cxn ang="0">
                              <a:pos x="csX1730" y="csY1730"/>
                            </a:cxn>
                            <a:cxn ang="0">
                              <a:pos x="csX1731" y="csY1731"/>
                            </a:cxn>
                            <a:cxn ang="0">
                              <a:pos x="csX1732" y="csY1732"/>
                            </a:cxn>
                            <a:cxn ang="0">
                              <a:pos x="csX1733" y="csY1733"/>
                            </a:cxn>
                            <a:cxn ang="0">
                              <a:pos x="csX1734" y="csY1734"/>
                            </a:cxn>
                            <a:cxn ang="0">
                              <a:pos x="csX1735" y="csY1735"/>
                            </a:cxn>
                            <a:cxn ang="0">
                              <a:pos x="csX1736" y="csY1736"/>
                            </a:cxn>
                            <a:cxn ang="0">
                              <a:pos x="csX1737" y="csY1737"/>
                            </a:cxn>
                            <a:cxn ang="0">
                              <a:pos x="csX1738" y="csY1738"/>
                            </a:cxn>
                            <a:cxn ang="0">
                              <a:pos x="csX1739" y="csY1739"/>
                            </a:cxn>
                            <a:cxn ang="0">
                              <a:pos x="csX1740" y="csY1740"/>
                            </a:cxn>
                            <a:cxn ang="0">
                              <a:pos x="csX1741" y="csY1741"/>
                            </a:cxn>
                            <a:cxn ang="0">
                              <a:pos x="csX1742" y="csY1742"/>
                            </a:cxn>
                            <a:cxn ang="0">
                              <a:pos x="csX1743" y="csY1743"/>
                            </a:cxn>
                            <a:cxn ang="0">
                              <a:pos x="csX1744" y="csY1744"/>
                            </a:cxn>
                            <a:cxn ang="0">
                              <a:pos x="csX1745" y="csY1745"/>
                            </a:cxn>
                            <a:cxn ang="0">
                              <a:pos x="csX1746" y="csY1746"/>
                            </a:cxn>
                            <a:cxn ang="0">
                              <a:pos x="csX1747" y="csY1747"/>
                            </a:cxn>
                            <a:cxn ang="0">
                              <a:pos x="csX1748" y="csY1748"/>
                            </a:cxn>
                            <a:cxn ang="0">
                              <a:pos x="csX1749" y="csY1749"/>
                            </a:cxn>
                            <a:cxn ang="0">
                              <a:pos x="csX1750" y="csY1750"/>
                            </a:cxn>
                            <a:cxn ang="0">
                              <a:pos x="csX1751" y="csY1751"/>
                            </a:cxn>
                            <a:cxn ang="0">
                              <a:pos x="csX1752" y="csY1752"/>
                            </a:cxn>
                            <a:cxn ang="0">
                              <a:pos x="csX1753" y="csY1753"/>
                            </a:cxn>
                            <a:cxn ang="0">
                              <a:pos x="csX1754" y="csY1754"/>
                            </a:cxn>
                            <a:cxn ang="0">
                              <a:pos x="csX1755" y="csY1755"/>
                            </a:cxn>
                            <a:cxn ang="0">
                              <a:pos x="csX1756" y="csY1756"/>
                            </a:cxn>
                            <a:cxn ang="0">
                              <a:pos x="csX1757" y="csY1757"/>
                            </a:cxn>
                            <a:cxn ang="0">
                              <a:pos x="csX1758" y="csY1758"/>
                            </a:cxn>
                            <a:cxn ang="0">
                              <a:pos x="csX1759" y="csY1759"/>
                            </a:cxn>
                            <a:cxn ang="0">
                              <a:pos x="csX1760" y="csY1760"/>
                            </a:cxn>
                            <a:cxn ang="0">
                              <a:pos x="csX1761" y="csY1761"/>
                            </a:cxn>
                            <a:cxn ang="0">
                              <a:pos x="csX1762" y="csY1762"/>
                            </a:cxn>
                            <a:cxn ang="0">
                              <a:pos x="csX1763" y="csY1763"/>
                            </a:cxn>
                            <a:cxn ang="0">
                              <a:pos x="csX1764" y="csY1764"/>
                            </a:cxn>
                            <a:cxn ang="0">
                              <a:pos x="csX1765" y="csY1765"/>
                            </a:cxn>
                            <a:cxn ang="0">
                              <a:pos x="csX1766" y="csY1766"/>
                            </a:cxn>
                            <a:cxn ang="0">
                              <a:pos x="csX1767" y="csY1767"/>
                            </a:cxn>
                            <a:cxn ang="0">
                              <a:pos x="csX1768" y="csY1768"/>
                            </a:cxn>
                            <a:cxn ang="0">
                              <a:pos x="csX1769" y="csY1769"/>
                            </a:cxn>
                            <a:cxn ang="0">
                              <a:pos x="csX1770" y="csY1770"/>
                            </a:cxn>
                            <a:cxn ang="0">
                              <a:pos x="csX1771" y="csY1771"/>
                            </a:cxn>
                            <a:cxn ang="0">
                              <a:pos x="csX1772" y="csY1772"/>
                            </a:cxn>
                            <a:cxn ang="0">
                              <a:pos x="csX1773" y="csY1773"/>
                            </a:cxn>
                            <a:cxn ang="0">
                              <a:pos x="csX1774" y="csY1774"/>
                            </a:cxn>
                            <a:cxn ang="0">
                              <a:pos x="csX1775" y="csY1775"/>
                            </a:cxn>
                            <a:cxn ang="0">
                              <a:pos x="csX1776" y="csY1776"/>
                            </a:cxn>
                            <a:cxn ang="0">
                              <a:pos x="csX1777" y="csY1777"/>
                            </a:cxn>
                            <a:cxn ang="0">
                              <a:pos x="csX1778" y="csY1778"/>
                            </a:cxn>
                            <a:cxn ang="0">
                              <a:pos x="csX1779" y="csY1779"/>
                            </a:cxn>
                            <a:cxn ang="0">
                              <a:pos x="csX1780" y="csY1780"/>
                            </a:cxn>
                            <a:cxn ang="0">
                              <a:pos x="csX1781" y="csY1781"/>
                            </a:cxn>
                            <a:cxn ang="0">
                              <a:pos x="csX1782" y="csY1782"/>
                            </a:cxn>
                            <a:cxn ang="0">
                              <a:pos x="csX1783" y="csY1783"/>
                            </a:cxn>
                            <a:cxn ang="0">
                              <a:pos x="csX1784" y="csY1784"/>
                            </a:cxn>
                            <a:cxn ang="0">
                              <a:pos x="csX1785" y="csY1785"/>
                            </a:cxn>
                            <a:cxn ang="0">
                              <a:pos x="csX1786" y="csY1786"/>
                            </a:cxn>
                            <a:cxn ang="0">
                              <a:pos x="csX1787" y="csY1787"/>
                            </a:cxn>
                            <a:cxn ang="0">
                              <a:pos x="csX1788" y="csY1788"/>
                            </a:cxn>
                            <a:cxn ang="0">
                              <a:pos x="csX1789" y="csY1789"/>
                            </a:cxn>
                            <a:cxn ang="0">
                              <a:pos x="csX1790" y="csY1790"/>
                            </a:cxn>
                            <a:cxn ang="0">
                              <a:pos x="csX1791" y="csY1791"/>
                            </a:cxn>
                            <a:cxn ang="0">
                              <a:pos x="csX1792" y="csY1792"/>
                            </a:cxn>
                            <a:cxn ang="0">
                              <a:pos x="csX1793" y="csY1793"/>
                            </a:cxn>
                            <a:cxn ang="0">
                              <a:pos x="csX1794" y="csY1794"/>
                            </a:cxn>
                            <a:cxn ang="0">
                              <a:pos x="csX1795" y="csY1795"/>
                            </a:cxn>
                            <a:cxn ang="0">
                              <a:pos x="csX1796" y="csY1796"/>
                            </a:cxn>
                            <a:cxn ang="0">
                              <a:pos x="csX1797" y="csY1797"/>
                            </a:cxn>
                            <a:cxn ang="0">
                              <a:pos x="csX1798" y="csY1798"/>
                            </a:cxn>
                            <a:cxn ang="0">
                              <a:pos x="csX1799" y="csY1799"/>
                            </a:cxn>
                            <a:cxn ang="0">
                              <a:pos x="csX1800" y="csY1800"/>
                            </a:cxn>
                            <a:cxn ang="0">
                              <a:pos x="csX1801" y="csY1801"/>
                            </a:cxn>
                            <a:cxn ang="0">
                              <a:pos x="csX1802" y="csY1802"/>
                            </a:cxn>
                            <a:cxn ang="0">
                              <a:pos x="csX1803" y="csY1803"/>
                            </a:cxn>
                            <a:cxn ang="0">
                              <a:pos x="csX1804" y="csY1804"/>
                            </a:cxn>
                            <a:cxn ang="0">
                              <a:pos x="csX1805" y="csY1805"/>
                            </a:cxn>
                            <a:cxn ang="0">
                              <a:pos x="csX1806" y="csY1806"/>
                            </a:cxn>
                            <a:cxn ang="0">
                              <a:pos x="csX1807" y="csY1807"/>
                            </a:cxn>
                            <a:cxn ang="0">
                              <a:pos x="csX1808" y="csY1808"/>
                            </a:cxn>
                            <a:cxn ang="0">
                              <a:pos x="csX1809" y="csY1809"/>
                            </a:cxn>
                            <a:cxn ang="0">
                              <a:pos x="csX1810" y="csY1810"/>
                            </a:cxn>
                            <a:cxn ang="0">
                              <a:pos x="csX1811" y="csY1811"/>
                            </a:cxn>
                            <a:cxn ang="0">
                              <a:pos x="csX1812" y="csY1812"/>
                            </a:cxn>
                            <a:cxn ang="0">
                              <a:pos x="csX1813" y="csY1813"/>
                            </a:cxn>
                            <a:cxn ang="0">
                              <a:pos x="csX1814" y="csY1814"/>
                            </a:cxn>
                            <a:cxn ang="0">
                              <a:pos x="csX1815" y="csY1815"/>
                            </a:cxn>
                            <a:cxn ang="0">
                              <a:pos x="csX1816" y="csY1816"/>
                            </a:cxn>
                            <a:cxn ang="0">
                              <a:pos x="csX1817" y="csY1817"/>
                            </a:cxn>
                            <a:cxn ang="0">
                              <a:pos x="csX1818" y="csY1818"/>
                            </a:cxn>
                            <a:cxn ang="0">
                              <a:pos x="csX1819" y="csY1819"/>
                            </a:cxn>
                            <a:cxn ang="0">
                              <a:pos x="csX1820" y="csY1820"/>
                            </a:cxn>
                            <a:cxn ang="0">
                              <a:pos x="csX1821" y="csY1821"/>
                            </a:cxn>
                            <a:cxn ang="0">
                              <a:pos x="csX1822" y="csY1822"/>
                            </a:cxn>
                            <a:cxn ang="0">
                              <a:pos x="csX1823" y="csY1823"/>
                            </a:cxn>
                            <a:cxn ang="0">
                              <a:pos x="csX1824" y="csY1824"/>
                            </a:cxn>
                            <a:cxn ang="0">
                              <a:pos x="csX1825" y="csY1825"/>
                            </a:cxn>
                            <a:cxn ang="0">
                              <a:pos x="csX1826" y="csY1826"/>
                            </a:cxn>
                            <a:cxn ang="0">
                              <a:pos x="csX1827" y="csY1827"/>
                            </a:cxn>
                            <a:cxn ang="0">
                              <a:pos x="csX1828" y="csY1828"/>
                            </a:cxn>
                            <a:cxn ang="0">
                              <a:pos x="csX1829" y="csY1829"/>
                            </a:cxn>
                            <a:cxn ang="0">
                              <a:pos x="csX1830" y="csY1830"/>
                            </a:cxn>
                            <a:cxn ang="0">
                              <a:pos x="csX1831" y="csY1831"/>
                            </a:cxn>
                            <a:cxn ang="0">
                              <a:pos x="csX1832" y="csY1832"/>
                            </a:cxn>
                            <a:cxn ang="0">
                              <a:pos x="csX1833" y="csY1833"/>
                            </a:cxn>
                            <a:cxn ang="0">
                              <a:pos x="csX1834" y="csY1834"/>
                            </a:cxn>
                            <a:cxn ang="0">
                              <a:pos x="csX1835" y="csY1835"/>
                            </a:cxn>
                            <a:cxn ang="0">
                              <a:pos x="csX1836" y="csY1836"/>
                            </a:cxn>
                            <a:cxn ang="0">
                              <a:pos x="csX1837" y="csY1837"/>
                            </a:cxn>
                            <a:cxn ang="0">
                              <a:pos x="csX1838" y="csY1838"/>
                            </a:cxn>
                            <a:cxn ang="0">
                              <a:pos x="csX1839" y="csY1839"/>
                            </a:cxn>
                            <a:cxn ang="0">
                              <a:pos x="csX1840" y="csY1840"/>
                            </a:cxn>
                            <a:cxn ang="0">
                              <a:pos x="csX1841" y="csY1841"/>
                            </a:cxn>
                            <a:cxn ang="0">
                              <a:pos x="csX1842" y="csY1842"/>
                            </a:cxn>
                            <a:cxn ang="0">
                              <a:pos x="csX1843" y="csY1843"/>
                            </a:cxn>
                            <a:cxn ang="0">
                              <a:pos x="csX1844" y="csY1844"/>
                            </a:cxn>
                            <a:cxn ang="0">
                              <a:pos x="csX1845" y="csY1845"/>
                            </a:cxn>
                            <a:cxn ang="0">
                              <a:pos x="csX1846" y="csY1846"/>
                            </a:cxn>
                            <a:cxn ang="0">
                              <a:pos x="csX1847" y="csY1847"/>
                            </a:cxn>
                            <a:cxn ang="0">
                              <a:pos x="csX1848" y="csY1848"/>
                            </a:cxn>
                            <a:cxn ang="0">
                              <a:pos x="csX1849" y="csY1849"/>
                            </a:cxn>
                            <a:cxn ang="0">
                              <a:pos x="csX1850" y="csY1850"/>
                            </a:cxn>
                            <a:cxn ang="0">
                              <a:pos x="csX1851" y="csY1851"/>
                            </a:cxn>
                            <a:cxn ang="0">
                              <a:pos x="csX1852" y="csY1852"/>
                            </a:cxn>
                            <a:cxn ang="0">
                              <a:pos x="csX1853" y="csY1853"/>
                            </a:cxn>
                            <a:cxn ang="0">
                              <a:pos x="csX1854" y="csY1854"/>
                            </a:cxn>
                            <a:cxn ang="0">
                              <a:pos x="csX1855" y="csY1855"/>
                            </a:cxn>
                            <a:cxn ang="0">
                              <a:pos x="csX1856" y="csY1856"/>
                            </a:cxn>
                            <a:cxn ang="0">
                              <a:pos x="csX1857" y="csY1857"/>
                            </a:cxn>
                            <a:cxn ang="0">
                              <a:pos x="csX1858" y="csY1858"/>
                            </a:cxn>
                            <a:cxn ang="0">
                              <a:pos x="csX1859" y="csY1859"/>
                            </a:cxn>
                            <a:cxn ang="0">
                              <a:pos x="csX1860" y="csY1860"/>
                            </a:cxn>
                            <a:cxn ang="0">
                              <a:pos x="csX1861" y="csY1861"/>
                            </a:cxn>
                            <a:cxn ang="0">
                              <a:pos x="csX1862" y="csY1862"/>
                            </a:cxn>
                            <a:cxn ang="0">
                              <a:pos x="csX1863" y="csY1863"/>
                            </a:cxn>
                            <a:cxn ang="0">
                              <a:pos x="csX1864" y="csY1864"/>
                            </a:cxn>
                            <a:cxn ang="0">
                              <a:pos x="csX1865" y="csY1865"/>
                            </a:cxn>
                            <a:cxn ang="0">
                              <a:pos x="csX1866" y="csY1866"/>
                            </a:cxn>
                            <a:cxn ang="0">
                              <a:pos x="csX1867" y="csY1867"/>
                            </a:cxn>
                            <a:cxn ang="0">
                              <a:pos x="csX1868" y="csY1868"/>
                            </a:cxn>
                            <a:cxn ang="0">
                              <a:pos x="csX1869" y="csY1869"/>
                            </a:cxn>
                            <a:cxn ang="0">
                              <a:pos x="csX1870" y="csY1870"/>
                            </a:cxn>
                            <a:cxn ang="0">
                              <a:pos x="csX1871" y="csY1871"/>
                            </a:cxn>
                            <a:cxn ang="0">
                              <a:pos x="csX1872" y="csY1872"/>
                            </a:cxn>
                            <a:cxn ang="0">
                              <a:pos x="csX1873" y="csY1873"/>
                            </a:cxn>
                            <a:cxn ang="0">
                              <a:pos x="csX1874" y="csY1874"/>
                            </a:cxn>
                            <a:cxn ang="0">
                              <a:pos x="csX1875" y="csY1875"/>
                            </a:cxn>
                            <a:cxn ang="0">
                              <a:pos x="csX1876" y="csY1876"/>
                            </a:cxn>
                            <a:cxn ang="0">
                              <a:pos x="csX1877" y="csY1877"/>
                            </a:cxn>
                            <a:cxn ang="0">
                              <a:pos x="csX1878" y="csY1878"/>
                            </a:cxn>
                            <a:cxn ang="0">
                              <a:pos x="csX1879" y="csY1879"/>
                            </a:cxn>
                            <a:cxn ang="0">
                              <a:pos x="csX1880" y="csY1880"/>
                            </a:cxn>
                            <a:cxn ang="0">
                              <a:pos x="csX1881" y="csY1881"/>
                            </a:cxn>
                            <a:cxn ang="0">
                              <a:pos x="csX1882" y="csY1882"/>
                            </a:cxn>
                            <a:cxn ang="0">
                              <a:pos x="csX1883" y="csY1883"/>
                            </a:cxn>
                            <a:cxn ang="0">
                              <a:pos x="csX1884" y="csY1884"/>
                            </a:cxn>
                            <a:cxn ang="0">
                              <a:pos x="csX1885" y="csY1885"/>
                            </a:cxn>
                            <a:cxn ang="0">
                              <a:pos x="csX1886" y="csY1886"/>
                            </a:cxn>
                            <a:cxn ang="0">
                              <a:pos x="csX1887" y="csY1887"/>
                            </a:cxn>
                            <a:cxn ang="0">
                              <a:pos x="csX1888" y="csY1888"/>
                            </a:cxn>
                            <a:cxn ang="0">
                              <a:pos x="csX1889" y="csY1889"/>
                            </a:cxn>
                            <a:cxn ang="0">
                              <a:pos x="csX1890" y="csY1890"/>
                            </a:cxn>
                            <a:cxn ang="0">
                              <a:pos x="csX1891" y="csY1891"/>
                            </a:cxn>
                            <a:cxn ang="0">
                              <a:pos x="csX1892" y="csY1892"/>
                            </a:cxn>
                            <a:cxn ang="0">
                              <a:pos x="csX1893" y="csY1893"/>
                            </a:cxn>
                            <a:cxn ang="0">
                              <a:pos x="csX1894" y="csY1894"/>
                            </a:cxn>
                            <a:cxn ang="0">
                              <a:pos x="csX1895" y="csY1895"/>
                            </a:cxn>
                            <a:cxn ang="0">
                              <a:pos x="csX1896" y="csY1896"/>
                            </a:cxn>
                            <a:cxn ang="0">
                              <a:pos x="csX1897" y="csY1897"/>
                            </a:cxn>
                            <a:cxn ang="0">
                              <a:pos x="csX1898" y="csY1898"/>
                            </a:cxn>
                            <a:cxn ang="0">
                              <a:pos x="csX1899" y="csY1899"/>
                            </a:cxn>
                            <a:cxn ang="0">
                              <a:pos x="csX1900" y="csY1900"/>
                            </a:cxn>
                            <a:cxn ang="0">
                              <a:pos x="csX1901" y="csY1901"/>
                            </a:cxn>
                            <a:cxn ang="0">
                              <a:pos x="csX1902" y="csY1902"/>
                            </a:cxn>
                            <a:cxn ang="0">
                              <a:pos x="csX1903" y="csY1903"/>
                            </a:cxn>
                            <a:cxn ang="0">
                              <a:pos x="csX1904" y="csY1904"/>
                            </a:cxn>
                            <a:cxn ang="0">
                              <a:pos x="csX1905" y="csY1905"/>
                            </a:cxn>
                            <a:cxn ang="0">
                              <a:pos x="csX1906" y="csY1906"/>
                            </a:cxn>
                            <a:cxn ang="0">
                              <a:pos x="csX1907" y="csY1907"/>
                            </a:cxn>
                            <a:cxn ang="0">
                              <a:pos x="csX1908" y="csY1908"/>
                            </a:cxn>
                            <a:cxn ang="0">
                              <a:pos x="csX1909" y="csY1909"/>
                            </a:cxn>
                            <a:cxn ang="0">
                              <a:pos x="csX1910" y="csY1910"/>
                            </a:cxn>
                            <a:cxn ang="0">
                              <a:pos x="csX1911" y="csY1911"/>
                            </a:cxn>
                            <a:cxn ang="0">
                              <a:pos x="csX1912" y="csY1912"/>
                            </a:cxn>
                            <a:cxn ang="0">
                              <a:pos x="csX1913" y="csY1913"/>
                            </a:cxn>
                            <a:cxn ang="0">
                              <a:pos x="csX1914" y="csY1914"/>
                            </a:cxn>
                            <a:cxn ang="0">
                              <a:pos x="csX1915" y="csY1915"/>
                            </a:cxn>
                            <a:cxn ang="0">
                              <a:pos x="csX1916" y="csY1916"/>
                            </a:cxn>
                            <a:cxn ang="0">
                              <a:pos x="csX1917" y="csY1917"/>
                            </a:cxn>
                            <a:cxn ang="0">
                              <a:pos x="csX1918" y="csY1918"/>
                            </a:cxn>
                            <a:cxn ang="0">
                              <a:pos x="csX1919" y="csY1919"/>
                            </a:cxn>
                            <a:cxn ang="0">
                              <a:pos x="csX1920" y="csY1920"/>
                            </a:cxn>
                            <a:cxn ang="0">
                              <a:pos x="csX1921" y="csY1921"/>
                            </a:cxn>
                            <a:cxn ang="0">
                              <a:pos x="csX1922" y="csY1922"/>
                            </a:cxn>
                            <a:cxn ang="0">
                              <a:pos x="csX1923" y="csY1923"/>
                            </a:cxn>
                            <a:cxn ang="0">
                              <a:pos x="csX1924" y="csY1924"/>
                            </a:cxn>
                            <a:cxn ang="0">
                              <a:pos x="csX1925" y="csY1925"/>
                            </a:cxn>
                            <a:cxn ang="0">
                              <a:pos x="csX1926" y="csY1926"/>
                            </a:cxn>
                            <a:cxn ang="0">
                              <a:pos x="csX1927" y="csY1927"/>
                            </a:cxn>
                            <a:cxn ang="0">
                              <a:pos x="csX1928" y="csY1928"/>
                            </a:cxn>
                            <a:cxn ang="0">
                              <a:pos x="csX1929" y="csY1929"/>
                            </a:cxn>
                            <a:cxn ang="0">
                              <a:pos x="csX1930" y="csY1930"/>
                            </a:cxn>
                            <a:cxn ang="0">
                              <a:pos x="csX1931" y="csY1931"/>
                            </a:cxn>
                            <a:cxn ang="0">
                              <a:pos x="csX1932" y="csY1932"/>
                            </a:cxn>
                            <a:cxn ang="0">
                              <a:pos x="csX1933" y="csY1933"/>
                            </a:cxn>
                            <a:cxn ang="0">
                              <a:pos x="csX1934" y="csY1934"/>
                            </a:cxn>
                            <a:cxn ang="0">
                              <a:pos x="csX1935" y="csY1935"/>
                            </a:cxn>
                            <a:cxn ang="0">
                              <a:pos x="csX1936" y="csY1936"/>
                            </a:cxn>
                            <a:cxn ang="0">
                              <a:pos x="csX1937" y="csY1937"/>
                            </a:cxn>
                            <a:cxn ang="0">
                              <a:pos x="csX1938" y="csY1938"/>
                            </a:cxn>
                            <a:cxn ang="0">
                              <a:pos x="csX1939" y="csY1939"/>
                            </a:cxn>
                            <a:cxn ang="0">
                              <a:pos x="csX1940" y="csY1940"/>
                            </a:cxn>
                            <a:cxn ang="0">
                              <a:pos x="csX1941" y="csY1941"/>
                            </a:cxn>
                            <a:cxn ang="0">
                              <a:pos x="csX1942" y="csY1942"/>
                            </a:cxn>
                            <a:cxn ang="0">
                              <a:pos x="csX1943" y="csY1943"/>
                            </a:cxn>
                            <a:cxn ang="0">
                              <a:pos x="csX1944" y="csY1944"/>
                            </a:cxn>
                            <a:cxn ang="0">
                              <a:pos x="csX1945" y="csY1945"/>
                            </a:cxn>
                            <a:cxn ang="0">
                              <a:pos x="csX1946" y="csY1946"/>
                            </a:cxn>
                            <a:cxn ang="0">
                              <a:pos x="csX1947" y="csY1947"/>
                            </a:cxn>
                            <a:cxn ang="0">
                              <a:pos x="csX1948" y="csY1948"/>
                            </a:cxn>
                            <a:cxn ang="0">
                              <a:pos x="csX1949" y="csY1949"/>
                            </a:cxn>
                            <a:cxn ang="0">
                              <a:pos x="csX1950" y="csY1950"/>
                            </a:cxn>
                            <a:cxn ang="0">
                              <a:pos x="csX1951" y="csY1951"/>
                            </a:cxn>
                            <a:cxn ang="0">
                              <a:pos x="csX1952" y="csY1952"/>
                            </a:cxn>
                            <a:cxn ang="0">
                              <a:pos x="csX1953" y="csY1953"/>
                            </a:cxn>
                            <a:cxn ang="0">
                              <a:pos x="csX1954" y="csY1954"/>
                            </a:cxn>
                            <a:cxn ang="0">
                              <a:pos x="csX1955" y="csY1955"/>
                            </a:cxn>
                            <a:cxn ang="0">
                              <a:pos x="csX1956" y="csY1956"/>
                            </a:cxn>
                            <a:cxn ang="0">
                              <a:pos x="csX1957" y="csY1957"/>
                            </a:cxn>
                            <a:cxn ang="0">
                              <a:pos x="csX1958" y="csY1958"/>
                            </a:cxn>
                            <a:cxn ang="0">
                              <a:pos x="csX1959" y="csY1959"/>
                            </a:cxn>
                            <a:cxn ang="0">
                              <a:pos x="csX1960" y="csY1960"/>
                            </a:cxn>
                            <a:cxn ang="0">
                              <a:pos x="csX1961" y="csY1961"/>
                            </a:cxn>
                            <a:cxn ang="0">
                              <a:pos x="csX1962" y="csY1962"/>
                            </a:cxn>
                            <a:cxn ang="0">
                              <a:pos x="csX1963" y="csY1963"/>
                            </a:cxn>
                            <a:cxn ang="0">
                              <a:pos x="csX1964" y="csY1964"/>
                            </a:cxn>
                            <a:cxn ang="0">
                              <a:pos x="csX1965" y="csY1965"/>
                            </a:cxn>
                            <a:cxn ang="0">
                              <a:pos x="csX1966" y="csY1966"/>
                            </a:cxn>
                            <a:cxn ang="0">
                              <a:pos x="csX1967" y="csY1967"/>
                            </a:cxn>
                            <a:cxn ang="0">
                              <a:pos x="csX1968" y="csY1968"/>
                            </a:cxn>
                            <a:cxn ang="0">
                              <a:pos x="csX1969" y="csY1969"/>
                            </a:cxn>
                            <a:cxn ang="0">
                              <a:pos x="csX1970" y="csY1970"/>
                            </a:cxn>
                            <a:cxn ang="0">
                              <a:pos x="csX1971" y="csY1971"/>
                            </a:cxn>
                            <a:cxn ang="0">
                              <a:pos x="csX1972" y="csY1972"/>
                            </a:cxn>
                            <a:cxn ang="0">
                              <a:pos x="csX1973" y="csY1973"/>
                            </a:cxn>
                            <a:cxn ang="0">
                              <a:pos x="csX1974" y="csY1974"/>
                            </a:cxn>
                            <a:cxn ang="0">
                              <a:pos x="csX1975" y="csY1975"/>
                            </a:cxn>
                            <a:cxn ang="0">
                              <a:pos x="csX1976" y="csY1976"/>
                            </a:cxn>
                            <a:cxn ang="0">
                              <a:pos x="csX1977" y="csY1977"/>
                            </a:cxn>
                            <a:cxn ang="0">
                              <a:pos x="csX1978" y="csY1978"/>
                            </a:cxn>
                            <a:cxn ang="0">
                              <a:pos x="csX1979" y="csY1979"/>
                            </a:cxn>
                            <a:cxn ang="0">
                              <a:pos x="csX1980" y="csY1980"/>
                            </a:cxn>
                            <a:cxn ang="0">
                              <a:pos x="csX1981" y="csY1981"/>
                            </a:cxn>
                            <a:cxn ang="0">
                              <a:pos x="csX1982" y="csY1982"/>
                            </a:cxn>
                            <a:cxn ang="0">
                              <a:pos x="csX1983" y="csY1983"/>
                            </a:cxn>
                            <a:cxn ang="0">
                              <a:pos x="csX1984" y="csY1984"/>
                            </a:cxn>
                            <a:cxn ang="0">
                              <a:pos x="csX1985" y="csY1985"/>
                            </a:cxn>
                            <a:cxn ang="0">
                              <a:pos x="csX1986" y="csY1986"/>
                            </a:cxn>
                            <a:cxn ang="0">
                              <a:pos x="csX1987" y="csY1987"/>
                            </a:cxn>
                            <a:cxn ang="0">
                              <a:pos x="csX1988" y="csY1988"/>
                            </a:cxn>
                            <a:cxn ang="0">
                              <a:pos x="csX1989" y="csY1989"/>
                            </a:cxn>
                            <a:cxn ang="0">
                              <a:pos x="csX1990" y="csY1990"/>
                            </a:cxn>
                            <a:cxn ang="0">
                              <a:pos x="csX1991" y="csY1991"/>
                            </a:cxn>
                            <a:cxn ang="0">
                              <a:pos x="csX1992" y="csY1992"/>
                            </a:cxn>
                            <a:cxn ang="0">
                              <a:pos x="csX1993" y="csY1993"/>
                            </a:cxn>
                            <a:cxn ang="0">
                              <a:pos x="csX1994" y="csY1994"/>
                            </a:cxn>
                            <a:cxn ang="0">
                              <a:pos x="csX1995" y="csY1995"/>
                            </a:cxn>
                            <a:cxn ang="0">
                              <a:pos x="csX1996" y="csY1996"/>
                            </a:cxn>
                            <a:cxn ang="0">
                              <a:pos x="csX1997" y="csY1997"/>
                            </a:cxn>
                            <a:cxn ang="0">
                              <a:pos x="csX1998" y="csY1998"/>
                            </a:cxn>
                            <a:cxn ang="0">
                              <a:pos x="csX1999" y="csY1999"/>
                            </a:cxn>
                            <a:cxn ang="0">
                              <a:pos x="csX2000" y="csY2000"/>
                            </a:cxn>
                            <a:cxn ang="0">
                              <a:pos x="csX2001" y="csY2001"/>
                            </a:cxn>
                            <a:cxn ang="0">
                              <a:pos x="csX2002" y="csY2002"/>
                            </a:cxn>
                            <a:cxn ang="0">
                              <a:pos x="csX2003" y="csY2003"/>
                            </a:cxn>
                            <a:cxn ang="0">
                              <a:pos x="csX2004" y="csY2004"/>
                            </a:cxn>
                            <a:cxn ang="0">
                              <a:pos x="csX2005" y="csY2005"/>
                            </a:cxn>
                            <a:cxn ang="0">
                              <a:pos x="csX2006" y="csY2006"/>
                            </a:cxn>
                            <a:cxn ang="0">
                              <a:pos x="csX2007" y="csY2007"/>
                            </a:cxn>
                            <a:cxn ang="0">
                              <a:pos x="csX2008" y="csY2008"/>
                            </a:cxn>
                            <a:cxn ang="0">
                              <a:pos x="csX2009" y="csY2009"/>
                            </a:cxn>
                            <a:cxn ang="0">
                              <a:pos x="csX2010" y="csY2010"/>
                            </a:cxn>
                            <a:cxn ang="0">
                              <a:pos x="csX2011" y="csY2011"/>
                            </a:cxn>
                            <a:cxn ang="0">
                              <a:pos x="csX2012" y="csY2012"/>
                            </a:cxn>
                            <a:cxn ang="0">
                              <a:pos x="csX2013" y="csY2013"/>
                            </a:cxn>
                            <a:cxn ang="0">
                              <a:pos x="csX2014" y="csY2014"/>
                            </a:cxn>
                            <a:cxn ang="0">
                              <a:pos x="csX2015" y="csY2015"/>
                            </a:cxn>
                            <a:cxn ang="0">
                              <a:pos x="csX2016" y="csY2016"/>
                            </a:cxn>
                            <a:cxn ang="0">
                              <a:pos x="csX2017" y="csY2017"/>
                            </a:cxn>
                            <a:cxn ang="0">
                              <a:pos x="csX2018" y="csY2018"/>
                            </a:cxn>
                            <a:cxn ang="0">
                              <a:pos x="csX2019" y="csY2019"/>
                            </a:cxn>
                            <a:cxn ang="0">
                              <a:pos x="csX2020" y="csY2020"/>
                            </a:cxn>
                            <a:cxn ang="0">
                              <a:pos x="csX2021" y="csY2021"/>
                            </a:cxn>
                            <a:cxn ang="0">
                              <a:pos x="csX2022" y="csY2022"/>
                            </a:cxn>
                            <a:cxn ang="0">
                              <a:pos x="csX2023" y="csY2023"/>
                            </a:cxn>
                            <a:cxn ang="0">
                              <a:pos x="csX2024" y="csY2024"/>
                            </a:cxn>
                            <a:cxn ang="0">
                              <a:pos x="csX2025" y="csY2025"/>
                            </a:cxn>
                            <a:cxn ang="0">
                              <a:pos x="csX2026" y="csY2026"/>
                            </a:cxn>
                            <a:cxn ang="0">
                              <a:pos x="csX2027" y="csY2027"/>
                            </a:cxn>
                            <a:cxn ang="0">
                              <a:pos x="csX2028" y="csY2028"/>
                            </a:cxn>
                            <a:cxn ang="0">
                              <a:pos x="csX2029" y="csY2029"/>
                            </a:cxn>
                            <a:cxn ang="0">
                              <a:pos x="csX2030" y="csY2030"/>
                            </a:cxn>
                            <a:cxn ang="0">
                              <a:pos x="csX2031" y="csY2031"/>
                            </a:cxn>
                            <a:cxn ang="0">
                              <a:pos x="csX2032" y="csY2032"/>
                            </a:cxn>
                            <a:cxn ang="0">
                              <a:pos x="csX2033" y="csY2033"/>
                            </a:cxn>
                            <a:cxn ang="0">
                              <a:pos x="csX2034" y="csY2034"/>
                            </a:cxn>
                            <a:cxn ang="0">
                              <a:pos x="csX2035" y="csY2035"/>
                            </a:cxn>
                            <a:cxn ang="0">
                              <a:pos x="csX2036" y="csY2036"/>
                            </a:cxn>
                            <a:cxn ang="0">
                              <a:pos x="csX2037" y="csY2037"/>
                            </a:cxn>
                            <a:cxn ang="0">
                              <a:pos x="csX2038" y="csY2038"/>
                            </a:cxn>
                            <a:cxn ang="0">
                              <a:pos x="csX2039" y="csY2039"/>
                            </a:cxn>
                            <a:cxn ang="0">
                              <a:pos x="csX2040" y="csY2040"/>
                            </a:cxn>
                            <a:cxn ang="0">
                              <a:pos x="csX2041" y="csY2041"/>
                            </a:cxn>
                            <a:cxn ang="0">
                              <a:pos x="csX2042" y="csY2042"/>
                            </a:cxn>
                            <a:cxn ang="0">
                              <a:pos x="csX2043" y="csY2043"/>
                            </a:cxn>
                            <a:cxn ang="0">
                              <a:pos x="csX2044" y="csY2044"/>
                            </a:cxn>
                            <a:cxn ang="0">
                              <a:pos x="csX2045" y="csY2045"/>
                            </a:cxn>
                            <a:cxn ang="0">
                              <a:pos x="csX2046" y="csY2046"/>
                            </a:cxn>
                            <a:cxn ang="0">
                              <a:pos x="csX2047" y="csY2047"/>
                            </a:cxn>
                            <a:cxn ang="0">
                              <a:pos x="csX2048" y="csY2048"/>
                            </a:cxn>
                            <a:cxn ang="0">
                              <a:pos x="csX2049" y="csY2049"/>
                            </a:cxn>
                            <a:cxn ang="0">
                              <a:pos x="csX2050" y="csY2050"/>
                            </a:cxn>
                            <a:cxn ang="0">
                              <a:pos x="csX2051" y="csY2051"/>
                            </a:cxn>
                            <a:cxn ang="0">
                              <a:pos x="csX2052" y="csY2052"/>
                            </a:cxn>
                            <a:cxn ang="0">
                              <a:pos x="csX2053" y="csY2053"/>
                            </a:cxn>
                            <a:cxn ang="0">
                              <a:pos x="csX2054" y="csY2054"/>
                            </a:cxn>
                            <a:cxn ang="0">
                              <a:pos x="csX2055" y="csY2055"/>
                            </a:cxn>
                            <a:cxn ang="0">
                              <a:pos x="csX2056" y="csY2056"/>
                            </a:cxn>
                            <a:cxn ang="0">
                              <a:pos x="csX2057" y="csY2057"/>
                            </a:cxn>
                            <a:cxn ang="0">
                              <a:pos x="csX2058" y="csY2058"/>
                            </a:cxn>
                            <a:cxn ang="0">
                              <a:pos x="csX2059" y="csY2059"/>
                            </a:cxn>
                            <a:cxn ang="0">
                              <a:pos x="csX2060" y="csY2060"/>
                            </a:cxn>
                            <a:cxn ang="0">
                              <a:pos x="csX2061" y="csY2061"/>
                            </a:cxn>
                            <a:cxn ang="0">
                              <a:pos x="csX2062" y="csY2062"/>
                            </a:cxn>
                            <a:cxn ang="0">
                              <a:pos x="csX2063" y="csY2063"/>
                            </a:cxn>
                            <a:cxn ang="0">
                              <a:pos x="csX2064" y="csY2064"/>
                            </a:cxn>
                            <a:cxn ang="0">
                              <a:pos x="csX2065" y="csY2065"/>
                            </a:cxn>
                            <a:cxn ang="0">
                              <a:pos x="csX2066" y="csY2066"/>
                            </a:cxn>
                            <a:cxn ang="0">
                              <a:pos x="csX2067" y="csY2067"/>
                            </a:cxn>
                            <a:cxn ang="0">
                              <a:pos x="csX2068" y="csY2068"/>
                            </a:cxn>
                            <a:cxn ang="0">
                              <a:pos x="csX2069" y="csY2069"/>
                            </a:cxn>
                            <a:cxn ang="0">
                              <a:pos x="csX2070" y="csY2070"/>
                            </a:cxn>
                            <a:cxn ang="0">
                              <a:pos x="csX2071" y="csY2071"/>
                            </a:cxn>
                            <a:cxn ang="0">
                              <a:pos x="csX2072" y="csY2072"/>
                            </a:cxn>
                            <a:cxn ang="0">
                              <a:pos x="csX2073" y="csY2073"/>
                            </a:cxn>
                            <a:cxn ang="0">
                              <a:pos x="csX2074" y="csY2074"/>
                            </a:cxn>
                            <a:cxn ang="0">
                              <a:pos x="csX2075" y="csY2075"/>
                            </a:cxn>
                            <a:cxn ang="0">
                              <a:pos x="csX2076" y="csY2076"/>
                            </a:cxn>
                            <a:cxn ang="0">
                              <a:pos x="csX2077" y="csY2077"/>
                            </a:cxn>
                            <a:cxn ang="0">
                              <a:pos x="csX2078" y="csY2078"/>
                            </a:cxn>
                            <a:cxn ang="0">
                              <a:pos x="csX2079" y="csY2079"/>
                            </a:cxn>
                            <a:cxn ang="0">
                              <a:pos x="csX2080" y="csY2080"/>
                            </a:cxn>
                            <a:cxn ang="0">
                              <a:pos x="csX2081" y="csY2081"/>
                            </a:cxn>
                            <a:cxn ang="0">
                              <a:pos x="csX2082" y="csY2082"/>
                            </a:cxn>
                            <a:cxn ang="0">
                              <a:pos x="csX2083" y="csY2083"/>
                            </a:cxn>
                            <a:cxn ang="0">
                              <a:pos x="csX2084" y="csY2084"/>
                            </a:cxn>
                            <a:cxn ang="0">
                              <a:pos x="csX2085" y="csY2085"/>
                            </a:cxn>
                            <a:cxn ang="0">
                              <a:pos x="csX2086" y="csY2086"/>
                            </a:cxn>
                            <a:cxn ang="0">
                              <a:pos x="csX2087" y="csY2087"/>
                            </a:cxn>
                            <a:cxn ang="0">
                              <a:pos x="csX2088" y="csY2088"/>
                            </a:cxn>
                            <a:cxn ang="0">
                              <a:pos x="csX2089" y="csY2089"/>
                            </a:cxn>
                            <a:cxn ang="0">
                              <a:pos x="csX2090" y="csY2090"/>
                            </a:cxn>
                            <a:cxn ang="0">
                              <a:pos x="csX2091" y="csY2091"/>
                            </a:cxn>
                            <a:cxn ang="0">
                              <a:pos x="csX2092" y="csY2092"/>
                            </a:cxn>
                            <a:cxn ang="0">
                              <a:pos x="csX2093" y="csY2093"/>
                            </a:cxn>
                            <a:cxn ang="0">
                              <a:pos x="csX2094" y="csY2094"/>
                            </a:cxn>
                            <a:cxn ang="0">
                              <a:pos x="csX2095" y="csY2095"/>
                            </a:cxn>
                            <a:cxn ang="0">
                              <a:pos x="csX2096" y="csY2096"/>
                            </a:cxn>
                            <a:cxn ang="0">
                              <a:pos x="csX2097" y="csY2097"/>
                            </a:cxn>
                            <a:cxn ang="0">
                              <a:pos x="csX2098" y="csY2098"/>
                            </a:cxn>
                            <a:cxn ang="0">
                              <a:pos x="csX2099" y="csY2099"/>
                            </a:cxn>
                            <a:cxn ang="0">
                              <a:pos x="csX2100" y="csY2100"/>
                            </a:cxn>
                            <a:cxn ang="0">
                              <a:pos x="csX2101" y="csY2101"/>
                            </a:cxn>
                            <a:cxn ang="0">
                              <a:pos x="csX2102" y="csY2102"/>
                            </a:cxn>
                            <a:cxn ang="0">
                              <a:pos x="csX2103" y="csY2103"/>
                            </a:cxn>
                            <a:cxn ang="0">
                              <a:pos x="csX2104" y="csY2104"/>
                            </a:cxn>
                            <a:cxn ang="0">
                              <a:pos x="csX2105" y="csY2105"/>
                            </a:cxn>
                            <a:cxn ang="0">
                              <a:pos x="csX2106" y="csY2106"/>
                            </a:cxn>
                            <a:cxn ang="0">
                              <a:pos x="csX2107" y="csY2107"/>
                            </a:cxn>
                            <a:cxn ang="0">
                              <a:pos x="csX2108" y="csY2108"/>
                            </a:cxn>
                            <a:cxn ang="0">
                              <a:pos x="csX2109" y="csY2109"/>
                            </a:cxn>
                            <a:cxn ang="0">
                              <a:pos x="csX2110" y="csY2110"/>
                            </a:cxn>
                            <a:cxn ang="0">
                              <a:pos x="csX2111" y="csY2111"/>
                            </a:cxn>
                            <a:cxn ang="0">
                              <a:pos x="csX2112" y="csY2112"/>
                            </a:cxn>
                            <a:cxn ang="0">
                              <a:pos x="csX2113" y="csY2113"/>
                            </a:cxn>
                            <a:cxn ang="0">
                              <a:pos x="csX2114" y="csY2114"/>
                            </a:cxn>
                            <a:cxn ang="0">
                              <a:pos x="csX2115" y="csY2115"/>
                            </a:cxn>
                            <a:cxn ang="0">
                              <a:pos x="csX2116" y="csY2116"/>
                            </a:cxn>
                            <a:cxn ang="0">
                              <a:pos x="csX2117" y="csY2117"/>
                            </a:cxn>
                            <a:cxn ang="0">
                              <a:pos x="csX2118" y="csY2118"/>
                            </a:cxn>
                            <a:cxn ang="0">
                              <a:pos x="csX2119" y="csY2119"/>
                            </a:cxn>
                            <a:cxn ang="0">
                              <a:pos x="csX2120" y="csY2120"/>
                            </a:cxn>
                            <a:cxn ang="0">
                              <a:pos x="csX2121" y="csY2121"/>
                            </a:cxn>
                            <a:cxn ang="0">
                              <a:pos x="csX2122" y="csY2122"/>
                            </a:cxn>
                            <a:cxn ang="0">
                              <a:pos x="csX2123" y="csY2123"/>
                            </a:cxn>
                            <a:cxn ang="0">
                              <a:pos x="csX2124" y="csY2124"/>
                            </a:cxn>
                            <a:cxn ang="0">
                              <a:pos x="csX2125" y="csY2125"/>
                            </a:cxn>
                            <a:cxn ang="0">
                              <a:pos x="csX2126" y="csY2126"/>
                            </a:cxn>
                            <a:cxn ang="0">
                              <a:pos x="csX2127" y="csY2127"/>
                            </a:cxn>
                            <a:cxn ang="0">
                              <a:pos x="csX2128" y="csY2128"/>
                            </a:cxn>
                            <a:cxn ang="0">
                              <a:pos x="csX2129" y="csY2129"/>
                            </a:cxn>
                            <a:cxn ang="0">
                              <a:pos x="csX2130" y="csY2130"/>
                            </a:cxn>
                            <a:cxn ang="0">
                              <a:pos x="csX2131" y="csY2131"/>
                            </a:cxn>
                            <a:cxn ang="0">
                              <a:pos x="csX2132" y="csY2132"/>
                            </a:cxn>
                            <a:cxn ang="0">
                              <a:pos x="csX2133" y="csY2133"/>
                            </a:cxn>
                            <a:cxn ang="0">
                              <a:pos x="csX2134" y="csY2134"/>
                            </a:cxn>
                            <a:cxn ang="0">
                              <a:pos x="csX2135" y="csY2135"/>
                            </a:cxn>
                            <a:cxn ang="0">
                              <a:pos x="csX2136" y="csY2136"/>
                            </a:cxn>
                            <a:cxn ang="0">
                              <a:pos x="csX2137" y="csY2137"/>
                            </a:cxn>
                            <a:cxn ang="0">
                              <a:pos x="csX2138" y="csY2138"/>
                            </a:cxn>
                            <a:cxn ang="0">
                              <a:pos x="csX2139" y="csY2139"/>
                            </a:cxn>
                            <a:cxn ang="0">
                              <a:pos x="csX2140" y="csY2140"/>
                            </a:cxn>
                            <a:cxn ang="0">
                              <a:pos x="csX2141" y="csY2141"/>
                            </a:cxn>
                            <a:cxn ang="0">
                              <a:pos x="csX2142" y="csY2142"/>
                            </a:cxn>
                            <a:cxn ang="0">
                              <a:pos x="csX2143" y="csY2143"/>
                            </a:cxn>
                            <a:cxn ang="0">
                              <a:pos x="csX2144" y="csY2144"/>
                            </a:cxn>
                            <a:cxn ang="0">
                              <a:pos x="csX2145" y="csY2145"/>
                            </a:cxn>
                            <a:cxn ang="0">
                              <a:pos x="csX2146" y="csY2146"/>
                            </a:cxn>
                            <a:cxn ang="0">
                              <a:pos x="csX2147" y="csY2147"/>
                            </a:cxn>
                            <a:cxn ang="0">
                              <a:pos x="csX2148" y="csY2148"/>
                            </a:cxn>
                            <a:cxn ang="0">
                              <a:pos x="csX2149" y="csY2149"/>
                            </a:cxn>
                            <a:cxn ang="0">
                              <a:pos x="csX2150" y="csY2150"/>
                            </a:cxn>
                            <a:cxn ang="0">
                              <a:pos x="csX2151" y="csY2151"/>
                            </a:cxn>
                            <a:cxn ang="0">
                              <a:pos x="csX2152" y="csY2152"/>
                            </a:cxn>
                            <a:cxn ang="0">
                              <a:pos x="csX2153" y="csY2153"/>
                            </a:cxn>
                            <a:cxn ang="0">
                              <a:pos x="csX2154" y="csY2154"/>
                            </a:cxn>
                            <a:cxn ang="0">
                              <a:pos x="csX2155" y="csY2155"/>
                            </a:cxn>
                            <a:cxn ang="0">
                              <a:pos x="csX2156" y="csY2156"/>
                            </a:cxn>
                            <a:cxn ang="0">
                              <a:pos x="csX2157" y="csY2157"/>
                            </a:cxn>
                            <a:cxn ang="0">
                              <a:pos x="csX2158" y="csY2158"/>
                            </a:cxn>
                            <a:cxn ang="0">
                              <a:pos x="csX2159" y="csY2159"/>
                            </a:cxn>
                            <a:cxn ang="0">
                              <a:pos x="csX2160" y="csY2160"/>
                            </a:cxn>
                            <a:cxn ang="0">
                              <a:pos x="csX2161" y="csY2161"/>
                            </a:cxn>
                            <a:cxn ang="0">
                              <a:pos x="csX2162" y="csY2162"/>
                            </a:cxn>
                            <a:cxn ang="0">
                              <a:pos x="csX2163" y="csY2163"/>
                            </a:cxn>
                            <a:cxn ang="0">
                              <a:pos x="csX2164" y="csY2164"/>
                            </a:cxn>
                            <a:cxn ang="0">
                              <a:pos x="csX2165" y="csY2165"/>
                            </a:cxn>
                            <a:cxn ang="0">
                              <a:pos x="csX2166" y="csY2166"/>
                            </a:cxn>
                            <a:cxn ang="0">
                              <a:pos x="csX2167" y="csY2167"/>
                            </a:cxn>
                            <a:cxn ang="0">
                              <a:pos x="csX2168" y="csY2168"/>
                            </a:cxn>
                            <a:cxn ang="0">
                              <a:pos x="csX2169" y="csY2169"/>
                            </a:cxn>
                            <a:cxn ang="0">
                              <a:pos x="csX2170" y="csY2170"/>
                            </a:cxn>
                            <a:cxn ang="0">
                              <a:pos x="csX2171" y="csY2171"/>
                            </a:cxn>
                            <a:cxn ang="0">
                              <a:pos x="csX2172" y="csY2172"/>
                            </a:cxn>
                            <a:cxn ang="0">
                              <a:pos x="csX2173" y="csY2173"/>
                            </a:cxn>
                            <a:cxn ang="0">
                              <a:pos x="csX2174" y="csY2174"/>
                            </a:cxn>
                            <a:cxn ang="0">
                              <a:pos x="csX2175" y="csY2175"/>
                            </a:cxn>
                            <a:cxn ang="0">
                              <a:pos x="csX2176" y="csY2176"/>
                            </a:cxn>
                            <a:cxn ang="0">
                              <a:pos x="csX2177" y="csY2177"/>
                            </a:cxn>
                            <a:cxn ang="0">
                              <a:pos x="csX2178" y="csY2178"/>
                            </a:cxn>
                            <a:cxn ang="0">
                              <a:pos x="csX2179" y="csY2179"/>
                            </a:cxn>
                            <a:cxn ang="0">
                              <a:pos x="csX2180" y="csY2180"/>
                            </a:cxn>
                            <a:cxn ang="0">
                              <a:pos x="csX2181" y="csY2181"/>
                            </a:cxn>
                            <a:cxn ang="0">
                              <a:pos x="csX2182" y="csY2182"/>
                            </a:cxn>
                            <a:cxn ang="0">
                              <a:pos x="csX2183" y="csY2183"/>
                            </a:cxn>
                            <a:cxn ang="0">
                              <a:pos x="csX2184" y="csY2184"/>
                            </a:cxn>
                            <a:cxn ang="0">
                              <a:pos x="csX2185" y="csY2185"/>
                            </a:cxn>
                            <a:cxn ang="0">
                              <a:pos x="csX2186" y="csY2186"/>
                            </a:cxn>
                            <a:cxn ang="0">
                              <a:pos x="csX2187" y="csY2187"/>
                            </a:cxn>
                            <a:cxn ang="0">
                              <a:pos x="csX2188" y="csY2188"/>
                            </a:cxn>
                            <a:cxn ang="0">
                              <a:pos x="csX2189" y="csY2189"/>
                            </a:cxn>
                            <a:cxn ang="0">
                              <a:pos x="csX2190" y="csY2190"/>
                            </a:cxn>
                            <a:cxn ang="0">
                              <a:pos x="csX2191" y="csY2191"/>
                            </a:cxn>
                            <a:cxn ang="0">
                              <a:pos x="csX2192" y="csY2192"/>
                            </a:cxn>
                            <a:cxn ang="0">
                              <a:pos x="csX2193" y="csY2193"/>
                            </a:cxn>
                            <a:cxn ang="0">
                              <a:pos x="csX2194" y="csY2194"/>
                            </a:cxn>
                            <a:cxn ang="0">
                              <a:pos x="csX2195" y="csY2195"/>
                            </a:cxn>
                            <a:cxn ang="0">
                              <a:pos x="csX2196" y="csY2196"/>
                            </a:cxn>
                            <a:cxn ang="0">
                              <a:pos x="csX2197" y="csY2197"/>
                            </a:cxn>
                            <a:cxn ang="0">
                              <a:pos x="csX2198" y="csY2198"/>
                            </a:cxn>
                            <a:cxn ang="0">
                              <a:pos x="csX2199" y="csY2199"/>
                            </a:cxn>
                            <a:cxn ang="0">
                              <a:pos x="csX2200" y="csY2200"/>
                            </a:cxn>
                            <a:cxn ang="0">
                              <a:pos x="csX2201" y="csY2201"/>
                            </a:cxn>
                            <a:cxn ang="0">
                              <a:pos x="csX2202" y="csY2202"/>
                            </a:cxn>
                            <a:cxn ang="0">
                              <a:pos x="csX2203" y="csY2203"/>
                            </a:cxn>
                            <a:cxn ang="0">
                              <a:pos x="csX2204" y="csY2204"/>
                            </a:cxn>
                            <a:cxn ang="0">
                              <a:pos x="csX2205" y="csY2205"/>
                            </a:cxn>
                            <a:cxn ang="0">
                              <a:pos x="csX2206" y="csY2206"/>
                            </a:cxn>
                            <a:cxn ang="0">
                              <a:pos x="csX2207" y="csY2207"/>
                            </a:cxn>
                            <a:cxn ang="0">
                              <a:pos x="csX2208" y="csY2208"/>
                            </a:cxn>
                            <a:cxn ang="0">
                              <a:pos x="csX2209" y="csY2209"/>
                            </a:cxn>
                            <a:cxn ang="0">
                              <a:pos x="csX2210" y="csY2210"/>
                            </a:cxn>
                            <a:cxn ang="0">
                              <a:pos x="csX2211" y="csY2211"/>
                            </a:cxn>
                            <a:cxn ang="0">
                              <a:pos x="csX2212" y="csY2212"/>
                            </a:cxn>
                            <a:cxn ang="0">
                              <a:pos x="csX2213" y="csY2213"/>
                            </a:cxn>
                            <a:cxn ang="0">
                              <a:pos x="csX2214" y="csY2214"/>
                            </a:cxn>
                            <a:cxn ang="0">
                              <a:pos x="csX2215" y="csY2215"/>
                            </a:cxn>
                            <a:cxn ang="0">
                              <a:pos x="csX2216" y="csY2216"/>
                            </a:cxn>
                            <a:cxn ang="0">
                              <a:pos x="csX2217" y="csY2217"/>
                            </a:cxn>
                            <a:cxn ang="0">
                              <a:pos x="csX2218" y="csY2218"/>
                            </a:cxn>
                            <a:cxn ang="0">
                              <a:pos x="csX2219" y="csY2219"/>
                            </a:cxn>
                            <a:cxn ang="0">
                              <a:pos x="csX2220" y="csY2220"/>
                            </a:cxn>
                            <a:cxn ang="0">
                              <a:pos x="csX2221" y="csY2221"/>
                            </a:cxn>
                            <a:cxn ang="0">
                              <a:pos x="csX2222" y="csY2222"/>
                            </a:cxn>
                            <a:cxn ang="0">
                              <a:pos x="csX2223" y="csY2223"/>
                            </a:cxn>
                            <a:cxn ang="0">
                              <a:pos x="csX2224" y="csY2224"/>
                            </a:cxn>
                            <a:cxn ang="0">
                              <a:pos x="csX2225" y="csY2225"/>
                            </a:cxn>
                            <a:cxn ang="0">
                              <a:pos x="csX2226" y="csY2226"/>
                            </a:cxn>
                            <a:cxn ang="0">
                              <a:pos x="csX2227" y="csY2227"/>
                            </a:cxn>
                            <a:cxn ang="0">
                              <a:pos x="csX2228" y="csY2228"/>
                            </a:cxn>
                            <a:cxn ang="0">
                              <a:pos x="csX2229" y="csY2229"/>
                            </a:cxn>
                            <a:cxn ang="0">
                              <a:pos x="csX2230" y="csY2230"/>
                            </a:cxn>
                            <a:cxn ang="0">
                              <a:pos x="csX2231" y="csY2231"/>
                            </a:cxn>
                            <a:cxn ang="0">
                              <a:pos x="csX2232" y="csY2232"/>
                            </a:cxn>
                            <a:cxn ang="0">
                              <a:pos x="csX2233" y="csY2233"/>
                            </a:cxn>
                            <a:cxn ang="0">
                              <a:pos x="csX2234" y="csY2234"/>
                            </a:cxn>
                            <a:cxn ang="0">
                              <a:pos x="csX2235" y="csY2235"/>
                            </a:cxn>
                            <a:cxn ang="0">
                              <a:pos x="csX2236" y="csY2236"/>
                            </a:cxn>
                            <a:cxn ang="0">
                              <a:pos x="csX2237" y="csY2237"/>
                            </a:cxn>
                            <a:cxn ang="0">
                              <a:pos x="csX2238" y="csY2238"/>
                            </a:cxn>
                            <a:cxn ang="0">
                              <a:pos x="csX2239" y="csY2239"/>
                            </a:cxn>
                            <a:cxn ang="0">
                              <a:pos x="csX2240" y="csY2240"/>
                            </a:cxn>
                            <a:cxn ang="0">
                              <a:pos x="csX2241" y="csY2241"/>
                            </a:cxn>
                            <a:cxn ang="0">
                              <a:pos x="csX2242" y="csY2242"/>
                            </a:cxn>
                            <a:cxn ang="0">
                              <a:pos x="csX2243" y="csY2243"/>
                            </a:cxn>
                            <a:cxn ang="0">
                              <a:pos x="csX2244" y="csY2244"/>
                            </a:cxn>
                            <a:cxn ang="0">
                              <a:pos x="csX2245" y="csY2245"/>
                            </a:cxn>
                            <a:cxn ang="0">
                              <a:pos x="csX2246" y="csY2246"/>
                            </a:cxn>
                            <a:cxn ang="0">
                              <a:pos x="csX2247" y="csY2247"/>
                            </a:cxn>
                            <a:cxn ang="0">
                              <a:pos x="csX2248" y="csY2248"/>
                            </a:cxn>
                            <a:cxn ang="0">
                              <a:pos x="csX2249" y="csY2249"/>
                            </a:cxn>
                            <a:cxn ang="0">
                              <a:pos x="csX2250" y="csY2250"/>
                            </a:cxn>
                            <a:cxn ang="0">
                              <a:pos x="csX2251" y="csY2251"/>
                            </a:cxn>
                            <a:cxn ang="0">
                              <a:pos x="csX2252" y="csY2252"/>
                            </a:cxn>
                            <a:cxn ang="0">
                              <a:pos x="csX2253" y="csY2253"/>
                            </a:cxn>
                            <a:cxn ang="0">
                              <a:pos x="csX2254" y="csY2254"/>
                            </a:cxn>
                            <a:cxn ang="0">
                              <a:pos x="csX2255" y="csY2255"/>
                            </a:cxn>
                            <a:cxn ang="0">
                              <a:pos x="csX2256" y="csY2256"/>
                            </a:cxn>
                            <a:cxn ang="0">
                              <a:pos x="csX2257" y="csY2257"/>
                            </a:cxn>
                            <a:cxn ang="0">
                              <a:pos x="csX2258" y="csY2258"/>
                            </a:cxn>
                            <a:cxn ang="0">
                              <a:pos x="csX2259" y="csY2259"/>
                            </a:cxn>
                            <a:cxn ang="0">
                              <a:pos x="csX2260" y="csY2260"/>
                            </a:cxn>
                            <a:cxn ang="0">
                              <a:pos x="csX2261" y="csY2261"/>
                            </a:cxn>
                            <a:cxn ang="0">
                              <a:pos x="csX2262" y="csY2262"/>
                            </a:cxn>
                            <a:cxn ang="0">
                              <a:pos x="csX2263" y="csY2263"/>
                            </a:cxn>
                            <a:cxn ang="0">
                              <a:pos x="csX2264" y="csY2264"/>
                            </a:cxn>
                            <a:cxn ang="0">
                              <a:pos x="csX2265" y="csY2265"/>
                            </a:cxn>
                            <a:cxn ang="0">
                              <a:pos x="csX2266" y="csY2266"/>
                            </a:cxn>
                            <a:cxn ang="0">
                              <a:pos x="csX2267" y="csY2267"/>
                            </a:cxn>
                            <a:cxn ang="0">
                              <a:pos x="csX2268" y="csY2268"/>
                            </a:cxn>
                            <a:cxn ang="0">
                              <a:pos x="csX2269" y="csY2269"/>
                            </a:cxn>
                            <a:cxn ang="0">
                              <a:pos x="csX2270" y="csY2270"/>
                            </a:cxn>
                            <a:cxn ang="0">
                              <a:pos x="csX2271" y="csY2271"/>
                            </a:cxn>
                            <a:cxn ang="0">
                              <a:pos x="csX2272" y="csY2272"/>
                            </a:cxn>
                            <a:cxn ang="0">
                              <a:pos x="csX2273" y="csY2273"/>
                            </a:cxn>
                            <a:cxn ang="0">
                              <a:pos x="csX2274" y="csY2274"/>
                            </a:cxn>
                            <a:cxn ang="0">
                              <a:pos x="csX2275" y="csY2275"/>
                            </a:cxn>
                            <a:cxn ang="0">
                              <a:pos x="csX2276" y="csY2276"/>
                            </a:cxn>
                            <a:cxn ang="0">
                              <a:pos x="csX2277" y="csY2277"/>
                            </a:cxn>
                            <a:cxn ang="0">
                              <a:pos x="csX2278" y="csY2278"/>
                            </a:cxn>
                            <a:cxn ang="0">
                              <a:pos x="csX2279" y="csY2279"/>
                            </a:cxn>
                            <a:cxn ang="0">
                              <a:pos x="csX2280" y="csY2280"/>
                            </a:cxn>
                            <a:cxn ang="0">
                              <a:pos x="csX2281" y="csY2281"/>
                            </a:cxn>
                            <a:cxn ang="0">
                              <a:pos x="csX2282" y="csY2282"/>
                            </a:cxn>
                            <a:cxn ang="0">
                              <a:pos x="csX2283" y="csY2283"/>
                            </a:cxn>
                            <a:cxn ang="0">
                              <a:pos x="csX2284" y="csY2284"/>
                            </a:cxn>
                            <a:cxn ang="0">
                              <a:pos x="csX2285" y="csY2285"/>
                            </a:cxn>
                            <a:cxn ang="0">
                              <a:pos x="csX2286" y="csY2286"/>
                            </a:cxn>
                            <a:cxn ang="0">
                              <a:pos x="csX2287" y="csY2287"/>
                            </a:cxn>
                            <a:cxn ang="0">
                              <a:pos x="csX2288" y="csY2288"/>
                            </a:cxn>
                            <a:cxn ang="0">
                              <a:pos x="csX2289" y="csY2289"/>
                            </a:cxn>
                            <a:cxn ang="0">
                              <a:pos x="csX2290" y="csY2290"/>
                            </a:cxn>
                            <a:cxn ang="0">
                              <a:pos x="csX2291" y="csY2291"/>
                            </a:cxn>
                            <a:cxn ang="0">
                              <a:pos x="csX2292" y="csY2292"/>
                            </a:cxn>
                            <a:cxn ang="0">
                              <a:pos x="csX2293" y="csY2293"/>
                            </a:cxn>
                            <a:cxn ang="0">
                              <a:pos x="csX2294" y="csY2294"/>
                            </a:cxn>
                            <a:cxn ang="0">
                              <a:pos x="csX2295" y="csY2295"/>
                            </a:cxn>
                            <a:cxn ang="0">
                              <a:pos x="csX2296" y="csY2296"/>
                            </a:cxn>
                            <a:cxn ang="0">
                              <a:pos x="csX2297" y="csY2297"/>
                            </a:cxn>
                            <a:cxn ang="0">
                              <a:pos x="csX2298" y="csY2298"/>
                            </a:cxn>
                            <a:cxn ang="0">
                              <a:pos x="csX2299" y="csY2299"/>
                            </a:cxn>
                            <a:cxn ang="0">
                              <a:pos x="csX2300" y="csY2300"/>
                            </a:cxn>
                            <a:cxn ang="0">
                              <a:pos x="csX2301" y="csY2301"/>
                            </a:cxn>
                            <a:cxn ang="0">
                              <a:pos x="csX2302" y="csY2302"/>
                            </a:cxn>
                            <a:cxn ang="0">
                              <a:pos x="csX2303" y="csY2303"/>
                            </a:cxn>
                            <a:cxn ang="0">
                              <a:pos x="csX2304" y="csY2304"/>
                            </a:cxn>
                            <a:cxn ang="0">
                              <a:pos x="csX2305" y="csY2305"/>
                            </a:cxn>
                            <a:cxn ang="0">
                              <a:pos x="csX2306" y="csY2306"/>
                            </a:cxn>
                            <a:cxn ang="0">
                              <a:pos x="csX2307" y="csY2307"/>
                            </a:cxn>
                            <a:cxn ang="0">
                              <a:pos x="csX2308" y="csY2308"/>
                            </a:cxn>
                            <a:cxn ang="0">
                              <a:pos x="csX2309" y="csY2309"/>
                            </a:cxn>
                            <a:cxn ang="0">
                              <a:pos x="csX2310" y="csY2310"/>
                            </a:cxn>
                            <a:cxn ang="0">
                              <a:pos x="csX2311" y="csY2311"/>
                            </a:cxn>
                            <a:cxn ang="0">
                              <a:pos x="csX2312" y="csY2312"/>
                            </a:cxn>
                            <a:cxn ang="0">
                              <a:pos x="csX2313" y="csY2313"/>
                            </a:cxn>
                            <a:cxn ang="0">
                              <a:pos x="csX2314" y="csY2314"/>
                            </a:cxn>
                            <a:cxn ang="0">
                              <a:pos x="csX2315" y="csY2315"/>
                            </a:cxn>
                            <a:cxn ang="0">
                              <a:pos x="csX2316" y="csY2316"/>
                            </a:cxn>
                            <a:cxn ang="0">
                              <a:pos x="csX2317" y="csY2317"/>
                            </a:cxn>
                            <a:cxn ang="0">
                              <a:pos x="csX2318" y="csY2318"/>
                            </a:cxn>
                            <a:cxn ang="0">
                              <a:pos x="csX2319" y="csY2319"/>
                            </a:cxn>
                            <a:cxn ang="0">
                              <a:pos x="csX2320" y="csY2320"/>
                            </a:cxn>
                            <a:cxn ang="0">
                              <a:pos x="csX2321" y="csY2321"/>
                            </a:cxn>
                            <a:cxn ang="0">
                              <a:pos x="csX2322" y="csY2322"/>
                            </a:cxn>
                            <a:cxn ang="0">
                              <a:pos x="csX2323" y="csY2323"/>
                            </a:cxn>
                            <a:cxn ang="0">
                              <a:pos x="csX2324" y="csY2324"/>
                            </a:cxn>
                            <a:cxn ang="0">
                              <a:pos x="csX2325" y="csY2325"/>
                            </a:cxn>
                            <a:cxn ang="0">
                              <a:pos x="csX2326" y="csY2326"/>
                            </a:cxn>
                            <a:cxn ang="0">
                              <a:pos x="csX2327" y="csY2327"/>
                            </a:cxn>
                            <a:cxn ang="0">
                              <a:pos x="csX2328" y="csY2328"/>
                            </a:cxn>
                            <a:cxn ang="0">
                              <a:pos x="csX2329" y="csY2329"/>
                            </a:cxn>
                            <a:cxn ang="0">
                              <a:pos x="csX2330" y="csY2330"/>
                            </a:cxn>
                            <a:cxn ang="0">
                              <a:pos x="csX2331" y="csY2331"/>
                            </a:cxn>
                            <a:cxn ang="0">
                              <a:pos x="csX2332" y="csY2332"/>
                            </a:cxn>
                            <a:cxn ang="0">
                              <a:pos x="csX2333" y="csY2333"/>
                            </a:cxn>
                            <a:cxn ang="0">
                              <a:pos x="csX2334" y="csY2334"/>
                            </a:cxn>
                            <a:cxn ang="0">
                              <a:pos x="csX2335" y="csY2335"/>
                            </a:cxn>
                            <a:cxn ang="0">
                              <a:pos x="csX2336" y="csY2336"/>
                            </a:cxn>
                            <a:cxn ang="0">
                              <a:pos x="csX2337" y="csY2337"/>
                            </a:cxn>
                            <a:cxn ang="0">
                              <a:pos x="csX2338" y="csY2338"/>
                            </a:cxn>
                            <a:cxn ang="0">
                              <a:pos x="csX2339" y="csY2339"/>
                            </a:cxn>
                            <a:cxn ang="0">
                              <a:pos x="csX2340" y="csY2340"/>
                            </a:cxn>
                            <a:cxn ang="0">
                              <a:pos x="csX2341" y="csY2341"/>
                            </a:cxn>
                            <a:cxn ang="0">
                              <a:pos x="csX2342" y="csY2342"/>
                            </a:cxn>
                            <a:cxn ang="0">
                              <a:pos x="csX2343" y="csY2343"/>
                            </a:cxn>
                            <a:cxn ang="0">
                              <a:pos x="csX2344" y="csY2344"/>
                            </a:cxn>
                            <a:cxn ang="0">
                              <a:pos x="csX2345" y="csY2345"/>
                            </a:cxn>
                            <a:cxn ang="0">
                              <a:pos x="csX2346" y="csY2346"/>
                            </a:cxn>
                            <a:cxn ang="0">
                              <a:pos x="csX2347" y="csY2347"/>
                            </a:cxn>
                            <a:cxn ang="0">
                              <a:pos x="csX2348" y="csY2348"/>
                            </a:cxn>
                            <a:cxn ang="0">
                              <a:pos x="csX2349" y="csY2349"/>
                            </a:cxn>
                            <a:cxn ang="0">
                              <a:pos x="csX2350" y="csY2350"/>
                            </a:cxn>
                            <a:cxn ang="0">
                              <a:pos x="csX2351" y="csY2351"/>
                            </a:cxn>
                            <a:cxn ang="0">
                              <a:pos x="csX2352" y="csY2352"/>
                            </a:cxn>
                            <a:cxn ang="0">
                              <a:pos x="csX2353" y="csY2353"/>
                            </a:cxn>
                            <a:cxn ang="0">
                              <a:pos x="csX2354" y="csY2354"/>
                            </a:cxn>
                            <a:cxn ang="0">
                              <a:pos x="csX2355" y="csY2355"/>
                            </a:cxn>
                            <a:cxn ang="0">
                              <a:pos x="csX2356" y="csY2356"/>
                            </a:cxn>
                            <a:cxn ang="0">
                              <a:pos x="csX2357" y="csY2357"/>
                            </a:cxn>
                            <a:cxn ang="0">
                              <a:pos x="csX2358" y="csY2358"/>
                            </a:cxn>
                            <a:cxn ang="0">
                              <a:pos x="csX2359" y="csY2359"/>
                            </a:cxn>
                            <a:cxn ang="0">
                              <a:pos x="csX2360" y="csY2360"/>
                            </a:cxn>
                            <a:cxn ang="0">
                              <a:pos x="csX2361" y="csY2361"/>
                            </a:cxn>
                            <a:cxn ang="0">
                              <a:pos x="csX2362" y="csY2362"/>
                            </a:cxn>
                            <a:cxn ang="0">
                              <a:pos x="csX2363" y="csY2363"/>
                            </a:cxn>
                            <a:cxn ang="0">
                              <a:pos x="csX2364" y="csY2364"/>
                            </a:cxn>
                            <a:cxn ang="0">
                              <a:pos x="csX2365" y="csY2365"/>
                            </a:cxn>
                            <a:cxn ang="0">
                              <a:pos x="csX2366" y="csY2366"/>
                            </a:cxn>
                            <a:cxn ang="0">
                              <a:pos x="csX2367" y="csY2367"/>
                            </a:cxn>
                            <a:cxn ang="0">
                              <a:pos x="csX2368" y="csY2368"/>
                            </a:cxn>
                            <a:cxn ang="0">
                              <a:pos x="csX2369" y="csY2369"/>
                            </a:cxn>
                            <a:cxn ang="0">
                              <a:pos x="csX2370" y="csY2370"/>
                            </a:cxn>
                            <a:cxn ang="0">
                              <a:pos x="csX2371" y="csY2371"/>
                            </a:cxn>
                            <a:cxn ang="0">
                              <a:pos x="csX2372" y="csY2372"/>
                            </a:cxn>
                            <a:cxn ang="0">
                              <a:pos x="csX2373" y="csY2373"/>
                            </a:cxn>
                            <a:cxn ang="0">
                              <a:pos x="csX2374" y="csY2374"/>
                            </a:cxn>
                            <a:cxn ang="0">
                              <a:pos x="csX2375" y="csY2375"/>
                            </a:cxn>
                            <a:cxn ang="0">
                              <a:pos x="csX2376" y="csY2376"/>
                            </a:cxn>
                            <a:cxn ang="0">
                              <a:pos x="csX2377" y="csY2377"/>
                            </a:cxn>
                            <a:cxn ang="0">
                              <a:pos x="csX2378" y="csY2378"/>
                            </a:cxn>
                            <a:cxn ang="0">
                              <a:pos x="csX2379" y="csY2379"/>
                            </a:cxn>
                            <a:cxn ang="0">
                              <a:pos x="csX2380" y="csY2380"/>
                            </a:cxn>
                            <a:cxn ang="0">
                              <a:pos x="csX2381" y="csY2381"/>
                            </a:cxn>
                            <a:cxn ang="0">
                              <a:pos x="csX2382" y="csY2382"/>
                            </a:cxn>
                            <a:cxn ang="0">
                              <a:pos x="csX2383" y="csY2383"/>
                            </a:cxn>
                            <a:cxn ang="0">
                              <a:pos x="csX2384" y="csY2384"/>
                            </a:cxn>
                            <a:cxn ang="0">
                              <a:pos x="csX2385" y="csY2385"/>
                            </a:cxn>
                            <a:cxn ang="0">
                              <a:pos x="csX2386" y="csY2386"/>
                            </a:cxn>
                            <a:cxn ang="0">
                              <a:pos x="csX2387" y="csY2387"/>
                            </a:cxn>
                            <a:cxn ang="0">
                              <a:pos x="csX2388" y="csY2388"/>
                            </a:cxn>
                            <a:cxn ang="0">
                              <a:pos x="csX2389" y="csY2389"/>
                            </a:cxn>
                            <a:cxn ang="0">
                              <a:pos x="csX2390" y="csY2390"/>
                            </a:cxn>
                            <a:cxn ang="0">
                              <a:pos x="csX2391" y="csY2391"/>
                            </a:cxn>
                            <a:cxn ang="0">
                              <a:pos x="csX2392" y="csY2392"/>
                            </a:cxn>
                            <a:cxn ang="0">
                              <a:pos x="csX2393" y="csY2393"/>
                            </a:cxn>
                            <a:cxn ang="0">
                              <a:pos x="csX2394" y="csY2394"/>
                            </a:cxn>
                            <a:cxn ang="0">
                              <a:pos x="csX2395" y="csY2395"/>
                            </a:cxn>
                            <a:cxn ang="0">
                              <a:pos x="csX2396" y="csY2396"/>
                            </a:cxn>
                            <a:cxn ang="0">
                              <a:pos x="csX2397" y="csY2397"/>
                            </a:cxn>
                            <a:cxn ang="0">
                              <a:pos x="csX2398" y="csY2398"/>
                            </a:cxn>
                            <a:cxn ang="0">
                              <a:pos x="csX2399" y="csY2399"/>
                            </a:cxn>
                            <a:cxn ang="0">
                              <a:pos x="csX2400" y="csY2400"/>
                            </a:cxn>
                            <a:cxn ang="0">
                              <a:pos x="csX2401" y="csY2401"/>
                            </a:cxn>
                            <a:cxn ang="0">
                              <a:pos x="csX2402" y="csY2402"/>
                            </a:cxn>
                            <a:cxn ang="0">
                              <a:pos x="csX2403" y="csY2403"/>
                            </a:cxn>
                            <a:cxn ang="0">
                              <a:pos x="csX2404" y="csY2404"/>
                            </a:cxn>
                            <a:cxn ang="0">
                              <a:pos x="csX2405" y="csY2405"/>
                            </a:cxn>
                            <a:cxn ang="0">
                              <a:pos x="csX2406" y="csY2406"/>
                            </a:cxn>
                            <a:cxn ang="0">
                              <a:pos x="csX2407" y="csY2407"/>
                            </a:cxn>
                            <a:cxn ang="0">
                              <a:pos x="csX2408" y="csY2408"/>
                            </a:cxn>
                            <a:cxn ang="0">
                              <a:pos x="csX2409" y="csY2409"/>
                            </a:cxn>
                            <a:cxn ang="0">
                              <a:pos x="csX2410" y="csY2410"/>
                            </a:cxn>
                            <a:cxn ang="0">
                              <a:pos x="csX2411" y="csY2411"/>
                            </a:cxn>
                            <a:cxn ang="0">
                              <a:pos x="csX2412" y="csY2412"/>
                            </a:cxn>
                            <a:cxn ang="0">
                              <a:pos x="csX2413" y="csY2413"/>
                            </a:cxn>
                            <a:cxn ang="0">
                              <a:pos x="csX2414" y="csY2414"/>
                            </a:cxn>
                            <a:cxn ang="0">
                              <a:pos x="csX2415" y="csY2415"/>
                            </a:cxn>
                            <a:cxn ang="0">
                              <a:pos x="csX2416" y="csY2416"/>
                            </a:cxn>
                            <a:cxn ang="0">
                              <a:pos x="csX2417" y="csY2417"/>
                            </a:cxn>
                            <a:cxn ang="0">
                              <a:pos x="csX2418" y="csY2418"/>
                            </a:cxn>
                            <a:cxn ang="0">
                              <a:pos x="csX2419" y="csY2419"/>
                            </a:cxn>
                            <a:cxn ang="0">
                              <a:pos x="csX2420" y="csY2420"/>
                            </a:cxn>
                            <a:cxn ang="0">
                              <a:pos x="csX2421" y="csY2421"/>
                            </a:cxn>
                            <a:cxn ang="0">
                              <a:pos x="csX2422" y="csY2422"/>
                            </a:cxn>
                            <a:cxn ang="0">
                              <a:pos x="csX2423" y="csY2423"/>
                            </a:cxn>
                            <a:cxn ang="0">
                              <a:pos x="csX2424" y="csY2424"/>
                            </a:cxn>
                            <a:cxn ang="0">
                              <a:pos x="csX2425" y="csY2425"/>
                            </a:cxn>
                            <a:cxn ang="0">
                              <a:pos x="csX2426" y="csY2426"/>
                            </a:cxn>
                            <a:cxn ang="0">
                              <a:pos x="csX2427" y="csY2427"/>
                            </a:cxn>
                            <a:cxn ang="0">
                              <a:pos x="csX2428" y="csY2428"/>
                            </a:cxn>
                            <a:cxn ang="0">
                              <a:pos x="csX2429" y="csY2429"/>
                            </a:cxn>
                            <a:cxn ang="0">
                              <a:pos x="csX2430" y="csY2430"/>
                            </a:cxn>
                            <a:cxn ang="0">
                              <a:pos x="csX2431" y="csY2431"/>
                            </a:cxn>
                            <a:cxn ang="0">
                              <a:pos x="csX2432" y="csY2432"/>
                            </a:cxn>
                            <a:cxn ang="0">
                              <a:pos x="csX2433" y="csY2433"/>
                            </a:cxn>
                            <a:cxn ang="0">
                              <a:pos x="csX2434" y="csY2434"/>
                            </a:cxn>
                            <a:cxn ang="0">
                              <a:pos x="csX2435" y="csY2435"/>
                            </a:cxn>
                            <a:cxn ang="0">
                              <a:pos x="csX2436" y="csY2436"/>
                            </a:cxn>
                            <a:cxn ang="0">
                              <a:pos x="csX2437" y="csY2437"/>
                            </a:cxn>
                            <a:cxn ang="0">
                              <a:pos x="csX2438" y="csY2438"/>
                            </a:cxn>
                            <a:cxn ang="0">
                              <a:pos x="csX2439" y="csY2439"/>
                            </a:cxn>
                            <a:cxn ang="0">
                              <a:pos x="csX2440" y="csY2440"/>
                            </a:cxn>
                            <a:cxn ang="0">
                              <a:pos x="csX2441" y="csY2441"/>
                            </a:cxn>
                            <a:cxn ang="0">
                              <a:pos x="csX2442" y="csY2442"/>
                            </a:cxn>
                            <a:cxn ang="0">
                              <a:pos x="csX2443" y="csY2443"/>
                            </a:cxn>
                            <a:cxn ang="0">
                              <a:pos x="csX2444" y="csY2444"/>
                            </a:cxn>
                            <a:cxn ang="0">
                              <a:pos x="csX2445" y="csY2445"/>
                            </a:cxn>
                            <a:cxn ang="0">
                              <a:pos x="csX2446" y="csY2446"/>
                            </a:cxn>
                            <a:cxn ang="0">
                              <a:pos x="csX2447" y="csY2447"/>
                            </a:cxn>
                            <a:cxn ang="0">
                              <a:pos x="csX2448" y="csY2448"/>
                            </a:cxn>
                            <a:cxn ang="0">
                              <a:pos x="csX2449" y="csY2449"/>
                            </a:cxn>
                            <a:cxn ang="0">
                              <a:pos x="csX2450" y="csY2450"/>
                            </a:cxn>
                            <a:cxn ang="0">
                              <a:pos x="csX2451" y="csY2451"/>
                            </a:cxn>
                            <a:cxn ang="0">
                              <a:pos x="csX2452" y="csY2452"/>
                            </a:cxn>
                            <a:cxn ang="0">
                              <a:pos x="csX2453" y="csY2453"/>
                            </a:cxn>
                            <a:cxn ang="0">
                              <a:pos x="csX2454" y="csY2454"/>
                            </a:cxn>
                            <a:cxn ang="0">
                              <a:pos x="csX2455" y="csY2455"/>
                            </a:cxn>
                            <a:cxn ang="0">
                              <a:pos x="csX2456" y="csY2456"/>
                            </a:cxn>
                            <a:cxn ang="0">
                              <a:pos x="csX2457" y="csY2457"/>
                            </a:cxn>
                            <a:cxn ang="0">
                              <a:pos x="csX2458" y="csY2458"/>
                            </a:cxn>
                            <a:cxn ang="0">
                              <a:pos x="csX2459" y="csY2459"/>
                            </a:cxn>
                            <a:cxn ang="0">
                              <a:pos x="csX2460" y="csY2460"/>
                            </a:cxn>
                            <a:cxn ang="0">
                              <a:pos x="csX2461" y="csY2461"/>
                            </a:cxn>
                            <a:cxn ang="0">
                              <a:pos x="csX2462" y="csY2462"/>
                            </a:cxn>
                            <a:cxn ang="0">
                              <a:pos x="csX2463" y="csY2463"/>
                            </a:cxn>
                            <a:cxn ang="0">
                              <a:pos x="csX2464" y="csY2464"/>
                            </a:cxn>
                            <a:cxn ang="0">
                              <a:pos x="csX2465" y="csY2465"/>
                            </a:cxn>
                            <a:cxn ang="0">
                              <a:pos x="csX2466" y="csY2466"/>
                            </a:cxn>
                            <a:cxn ang="0">
                              <a:pos x="csX2467" y="csY2467"/>
                            </a:cxn>
                            <a:cxn ang="0">
                              <a:pos x="csX2468" y="csY2468"/>
                            </a:cxn>
                            <a:cxn ang="0">
                              <a:pos x="csX2469" y="csY2469"/>
                            </a:cxn>
                            <a:cxn ang="0">
                              <a:pos x="csX2470" y="csY2470"/>
                            </a:cxn>
                            <a:cxn ang="0">
                              <a:pos x="csX2471" y="csY2471"/>
                            </a:cxn>
                            <a:cxn ang="0">
                              <a:pos x="csX2472" y="csY2472"/>
                            </a:cxn>
                            <a:cxn ang="0">
                              <a:pos x="csX2473" y="csY2473"/>
                            </a:cxn>
                            <a:cxn ang="0">
                              <a:pos x="csX2474" y="csY2474"/>
                            </a:cxn>
                            <a:cxn ang="0">
                              <a:pos x="csX2475" y="csY2475"/>
                            </a:cxn>
                            <a:cxn ang="0">
                              <a:pos x="csX2476" y="csY2476"/>
                            </a:cxn>
                            <a:cxn ang="0">
                              <a:pos x="csX2477" y="csY2477"/>
                            </a:cxn>
                            <a:cxn ang="0">
                              <a:pos x="csX2478" y="csY2478"/>
                            </a:cxn>
                            <a:cxn ang="0">
                              <a:pos x="csX2479" y="csY2479"/>
                            </a:cxn>
                            <a:cxn ang="0">
                              <a:pos x="csX2480" y="csY2480"/>
                            </a:cxn>
                            <a:cxn ang="0">
                              <a:pos x="csX2481" y="csY2481"/>
                            </a:cxn>
                            <a:cxn ang="0">
                              <a:pos x="csX2482" y="csY2482"/>
                            </a:cxn>
                            <a:cxn ang="0">
                              <a:pos x="csX2483" y="csY2483"/>
                            </a:cxn>
                            <a:cxn ang="0">
                              <a:pos x="csX2484" y="csY2484"/>
                            </a:cxn>
                            <a:cxn ang="0">
                              <a:pos x="csX2485" y="csY2485"/>
                            </a:cxn>
                            <a:cxn ang="0">
                              <a:pos x="csX2486" y="csY2486"/>
                            </a:cxn>
                            <a:cxn ang="0">
                              <a:pos x="csX2487" y="csY2487"/>
                            </a:cxn>
                            <a:cxn ang="0">
                              <a:pos x="csX2488" y="csY2488"/>
                            </a:cxn>
                            <a:cxn ang="0">
                              <a:pos x="csX2489" y="csY2489"/>
                            </a:cxn>
                            <a:cxn ang="0">
                              <a:pos x="csX2490" y="csY2490"/>
                            </a:cxn>
                            <a:cxn ang="0">
                              <a:pos x="csX2491" y="csY2491"/>
                            </a:cxn>
                            <a:cxn ang="0">
                              <a:pos x="csX2492" y="csY2492"/>
                            </a:cxn>
                            <a:cxn ang="0">
                              <a:pos x="csX2493" y="csY2493"/>
                            </a:cxn>
                            <a:cxn ang="0">
                              <a:pos x="csX2494" y="csY2494"/>
                            </a:cxn>
                            <a:cxn ang="0">
                              <a:pos x="csX2495" y="csY2495"/>
                            </a:cxn>
                            <a:cxn ang="0">
                              <a:pos x="csX2496" y="csY2496"/>
                            </a:cxn>
                            <a:cxn ang="0">
                              <a:pos x="csX2497" y="csY2497"/>
                            </a:cxn>
                            <a:cxn ang="0">
                              <a:pos x="csX2498" y="csY2498"/>
                            </a:cxn>
                            <a:cxn ang="0">
                              <a:pos x="csX2499" y="csY2499"/>
                            </a:cxn>
                            <a:cxn ang="0">
                              <a:pos x="csX2500" y="csY2500"/>
                            </a:cxn>
                            <a:cxn ang="0">
                              <a:pos x="csX2501" y="csY2501"/>
                            </a:cxn>
                            <a:cxn ang="0">
                              <a:pos x="csX2502" y="csY2502"/>
                            </a:cxn>
                            <a:cxn ang="0">
                              <a:pos x="csX2503" y="csY2503"/>
                            </a:cxn>
                            <a:cxn ang="0">
                              <a:pos x="csX2504" y="csY2504"/>
                            </a:cxn>
                            <a:cxn ang="0">
                              <a:pos x="csX2505" y="csY2505"/>
                            </a:cxn>
                            <a:cxn ang="0">
                              <a:pos x="csX2506" y="csY2506"/>
                            </a:cxn>
                            <a:cxn ang="0">
                              <a:pos x="csX2507" y="csY2507"/>
                            </a:cxn>
                            <a:cxn ang="0">
                              <a:pos x="csX2508" y="csY2508"/>
                            </a:cxn>
                            <a:cxn ang="0">
                              <a:pos x="csX2509" y="csY2509"/>
                            </a:cxn>
                            <a:cxn ang="0">
                              <a:pos x="csX2510" y="csY2510"/>
                            </a:cxn>
                            <a:cxn ang="0">
                              <a:pos x="csX2511" y="csY2511"/>
                            </a:cxn>
                            <a:cxn ang="0">
                              <a:pos x="csX2512" y="csY2512"/>
                            </a:cxn>
                            <a:cxn ang="0">
                              <a:pos x="csX2513" y="csY2513"/>
                            </a:cxn>
                            <a:cxn ang="0">
                              <a:pos x="csX2514" y="csY2514"/>
                            </a:cxn>
                            <a:cxn ang="0">
                              <a:pos x="csX2515" y="csY2515"/>
                            </a:cxn>
                            <a:cxn ang="0">
                              <a:pos x="csX2516" y="csY2516"/>
                            </a:cxn>
                            <a:cxn ang="0">
                              <a:pos x="csX2517" y="csY2517"/>
                            </a:cxn>
                            <a:cxn ang="0">
                              <a:pos x="csX2518" y="csY2518"/>
                            </a:cxn>
                            <a:cxn ang="0">
                              <a:pos x="csX2519" y="csY2519"/>
                            </a:cxn>
                            <a:cxn ang="0">
                              <a:pos x="csX2520" y="csY2520"/>
                            </a:cxn>
                            <a:cxn ang="0">
                              <a:pos x="csX2521" y="csY2521"/>
                            </a:cxn>
                            <a:cxn ang="0">
                              <a:pos x="csX2522" y="csY2522"/>
                            </a:cxn>
                            <a:cxn ang="0">
                              <a:pos x="csX2523" y="csY2523"/>
                            </a:cxn>
                            <a:cxn ang="0">
                              <a:pos x="csX2524" y="csY2524"/>
                            </a:cxn>
                            <a:cxn ang="0">
                              <a:pos x="csX2525" y="csY2525"/>
                            </a:cxn>
                            <a:cxn ang="0">
                              <a:pos x="csX2526" y="csY2526"/>
                            </a:cxn>
                            <a:cxn ang="0">
                              <a:pos x="csX2527" y="csY2527"/>
                            </a:cxn>
                            <a:cxn ang="0">
                              <a:pos x="csX2528" y="csY2528"/>
                            </a:cxn>
                            <a:cxn ang="0">
                              <a:pos x="csX2529" y="csY2529"/>
                            </a:cxn>
                            <a:cxn ang="0">
                              <a:pos x="csX2530" y="csY2530"/>
                            </a:cxn>
                            <a:cxn ang="0">
                              <a:pos x="csX2531" y="csY2531"/>
                            </a:cxn>
                            <a:cxn ang="0">
                              <a:pos x="csX2532" y="csY2532"/>
                            </a:cxn>
                            <a:cxn ang="0">
                              <a:pos x="csX2533" y="csY2533"/>
                            </a:cxn>
                            <a:cxn ang="0">
                              <a:pos x="csX2534" y="csY2534"/>
                            </a:cxn>
                            <a:cxn ang="0">
                              <a:pos x="csX2535" y="csY2535"/>
                            </a:cxn>
                            <a:cxn ang="0">
                              <a:pos x="csX2536" y="csY2536"/>
                            </a:cxn>
                            <a:cxn ang="0">
                              <a:pos x="csX2537" y="csY2537"/>
                            </a:cxn>
                            <a:cxn ang="0">
                              <a:pos x="csX2538" y="csY2538"/>
                            </a:cxn>
                            <a:cxn ang="0">
                              <a:pos x="csX2539" y="csY2539"/>
                            </a:cxn>
                            <a:cxn ang="0">
                              <a:pos x="csX2540" y="csY2540"/>
                            </a:cxn>
                            <a:cxn ang="0">
                              <a:pos x="csX2541" y="csY2541"/>
                            </a:cxn>
                            <a:cxn ang="0">
                              <a:pos x="csX2542" y="csY2542"/>
                            </a:cxn>
                            <a:cxn ang="0">
                              <a:pos x="csX2543" y="csY2543"/>
                            </a:cxn>
                            <a:cxn ang="0">
                              <a:pos x="csX2544" y="csY2544"/>
                            </a:cxn>
                            <a:cxn ang="0">
                              <a:pos x="csX2545" y="csY2545"/>
                            </a:cxn>
                            <a:cxn ang="0">
                              <a:pos x="csX2546" y="csY2546"/>
                            </a:cxn>
                            <a:cxn ang="0">
                              <a:pos x="csX2547" y="csY2547"/>
                            </a:cxn>
                            <a:cxn ang="0">
                              <a:pos x="csX2548" y="csY2548"/>
                            </a:cxn>
                            <a:cxn ang="0">
                              <a:pos x="csX2549" y="csY2549"/>
                            </a:cxn>
                            <a:cxn ang="0">
                              <a:pos x="csX2550" y="csY2550"/>
                            </a:cxn>
                            <a:cxn ang="0">
                              <a:pos x="csX2551" y="csY2551"/>
                            </a:cxn>
                            <a:cxn ang="0">
                              <a:pos x="csX2552" y="csY2552"/>
                            </a:cxn>
                            <a:cxn ang="0">
                              <a:pos x="csX2553" y="csY2553"/>
                            </a:cxn>
                            <a:cxn ang="0">
                              <a:pos x="csX2554" y="csY2554"/>
                            </a:cxn>
                            <a:cxn ang="0">
                              <a:pos x="csX2555" y="csY2555"/>
                            </a:cxn>
                            <a:cxn ang="0">
                              <a:pos x="csX2556" y="csY2556"/>
                            </a:cxn>
                            <a:cxn ang="0">
                              <a:pos x="csX2557" y="csY2557"/>
                            </a:cxn>
                            <a:cxn ang="0">
                              <a:pos x="csX2558" y="csY2558"/>
                            </a:cxn>
                            <a:cxn ang="0">
                              <a:pos x="csX2559" y="csY2559"/>
                            </a:cxn>
                            <a:cxn ang="0">
                              <a:pos x="csX2560" y="csY2560"/>
                            </a:cxn>
                            <a:cxn ang="0">
                              <a:pos x="csX2561" y="csY2561"/>
                            </a:cxn>
                            <a:cxn ang="0">
                              <a:pos x="csX2562" y="csY2562"/>
                            </a:cxn>
                            <a:cxn ang="0">
                              <a:pos x="csX2563" y="csY2563"/>
                            </a:cxn>
                            <a:cxn ang="0">
                              <a:pos x="csX2564" y="csY2564"/>
                            </a:cxn>
                            <a:cxn ang="0">
                              <a:pos x="csX2565" y="csY2565"/>
                            </a:cxn>
                            <a:cxn ang="0">
                              <a:pos x="csX2566" y="csY2566"/>
                            </a:cxn>
                            <a:cxn ang="0">
                              <a:pos x="csX2567" y="csY2567"/>
                            </a:cxn>
                            <a:cxn ang="0">
                              <a:pos x="csX2568" y="csY2568"/>
                            </a:cxn>
                            <a:cxn ang="0">
                              <a:pos x="csX2569" y="csY2569"/>
                            </a:cxn>
                            <a:cxn ang="0">
                              <a:pos x="csX2570" y="csY2570"/>
                            </a:cxn>
                            <a:cxn ang="0">
                              <a:pos x="csX2571" y="csY2571"/>
                            </a:cxn>
                            <a:cxn ang="0">
                              <a:pos x="csX2572" y="csY2572"/>
                            </a:cxn>
                            <a:cxn ang="0">
                              <a:pos x="csX2573" y="csY2573"/>
                            </a:cxn>
                            <a:cxn ang="0">
                              <a:pos x="csX2574" y="csY2574"/>
                            </a:cxn>
                            <a:cxn ang="0">
                              <a:pos x="csX2575" y="csY2575"/>
                            </a:cxn>
                            <a:cxn ang="0">
                              <a:pos x="csX2576" y="csY2576"/>
                            </a:cxn>
                            <a:cxn ang="0">
                              <a:pos x="csX2577" y="csY2577"/>
                            </a:cxn>
                            <a:cxn ang="0">
                              <a:pos x="csX2578" y="csY2578"/>
                            </a:cxn>
                            <a:cxn ang="0">
                              <a:pos x="csX2579" y="csY2579"/>
                            </a:cxn>
                            <a:cxn ang="0">
                              <a:pos x="csX2580" y="csY2580"/>
                            </a:cxn>
                            <a:cxn ang="0">
                              <a:pos x="csX2581" y="csY2581"/>
                            </a:cxn>
                            <a:cxn ang="0">
                              <a:pos x="csX2582" y="csY2582"/>
                            </a:cxn>
                            <a:cxn ang="0">
                              <a:pos x="csX2583" y="csY2583"/>
                            </a:cxn>
                            <a:cxn ang="0">
                              <a:pos x="csX2584" y="csY2584"/>
                            </a:cxn>
                            <a:cxn ang="0">
                              <a:pos x="csX2585" y="csY2585"/>
                            </a:cxn>
                            <a:cxn ang="0">
                              <a:pos x="csX2586" y="csY2586"/>
                            </a:cxn>
                            <a:cxn ang="0">
                              <a:pos x="csX2587" y="csY2587"/>
                            </a:cxn>
                            <a:cxn ang="0">
                              <a:pos x="csX2588" y="csY2588"/>
                            </a:cxn>
                            <a:cxn ang="0">
                              <a:pos x="csX2589" y="csY2589"/>
                            </a:cxn>
                            <a:cxn ang="0">
                              <a:pos x="csX2590" y="csY2590"/>
                            </a:cxn>
                            <a:cxn ang="0">
                              <a:pos x="csX2591" y="csY2591"/>
                            </a:cxn>
                            <a:cxn ang="0">
                              <a:pos x="csX2592" y="csY2592"/>
                            </a:cxn>
                            <a:cxn ang="0">
                              <a:pos x="csX2593" y="csY2593"/>
                            </a:cxn>
                            <a:cxn ang="0">
                              <a:pos x="csX2594" y="csY2594"/>
                            </a:cxn>
                            <a:cxn ang="0">
                              <a:pos x="csX2595" y="csY2595"/>
                            </a:cxn>
                            <a:cxn ang="0">
                              <a:pos x="csX2596" y="csY2596"/>
                            </a:cxn>
                            <a:cxn ang="0">
                              <a:pos x="csX2597" y="csY2597"/>
                            </a:cxn>
                            <a:cxn ang="0">
                              <a:pos x="csX2598" y="csY2598"/>
                            </a:cxn>
                            <a:cxn ang="0">
                              <a:pos x="csX2599" y="csY2599"/>
                            </a:cxn>
                            <a:cxn ang="0">
                              <a:pos x="csX2600" y="csY2600"/>
                            </a:cxn>
                            <a:cxn ang="0">
                              <a:pos x="csX2601" y="csY2601"/>
                            </a:cxn>
                            <a:cxn ang="0">
                              <a:pos x="csX2602" y="csY2602"/>
                            </a:cxn>
                            <a:cxn ang="0">
                              <a:pos x="csX2603" y="csY2603"/>
                            </a:cxn>
                            <a:cxn ang="0">
                              <a:pos x="csX2604" y="csY2604"/>
                            </a:cxn>
                            <a:cxn ang="0">
                              <a:pos x="csX2605" y="csY2605"/>
                            </a:cxn>
                            <a:cxn ang="0">
                              <a:pos x="csX2606" y="csY2606"/>
                            </a:cxn>
                            <a:cxn ang="0">
                              <a:pos x="csX2607" y="csY2607"/>
                            </a:cxn>
                            <a:cxn ang="0">
                              <a:pos x="csX2608" y="csY2608"/>
                            </a:cxn>
                            <a:cxn ang="0">
                              <a:pos x="csX2609" y="csY2609"/>
                            </a:cxn>
                            <a:cxn ang="0">
                              <a:pos x="csX2610" y="csY2610"/>
                            </a:cxn>
                            <a:cxn ang="0">
                              <a:pos x="csX2611" y="csY2611"/>
                            </a:cxn>
                            <a:cxn ang="0">
                              <a:pos x="csX2612" y="csY2612"/>
                            </a:cxn>
                            <a:cxn ang="0">
                              <a:pos x="csX2613" y="csY2613"/>
                            </a:cxn>
                            <a:cxn ang="0">
                              <a:pos x="csX2614" y="csY2614"/>
                            </a:cxn>
                            <a:cxn ang="0">
                              <a:pos x="csX2615" y="csY2615"/>
                            </a:cxn>
                            <a:cxn ang="0">
                              <a:pos x="csX2616" y="csY2616"/>
                            </a:cxn>
                            <a:cxn ang="0">
                              <a:pos x="csX2617" y="csY2617"/>
                            </a:cxn>
                            <a:cxn ang="0">
                              <a:pos x="csX2618" y="csY2618"/>
                            </a:cxn>
                            <a:cxn ang="0">
                              <a:pos x="csX2619" y="csY2619"/>
                            </a:cxn>
                            <a:cxn ang="0">
                              <a:pos x="csX2620" y="csY2620"/>
                            </a:cxn>
                            <a:cxn ang="0">
                              <a:pos x="csX2621" y="csY2621"/>
                            </a:cxn>
                            <a:cxn ang="0">
                              <a:pos x="csX2622" y="csY2622"/>
                            </a:cxn>
                            <a:cxn ang="0">
                              <a:pos x="csX2623" y="csY2623"/>
                            </a:cxn>
                            <a:cxn ang="0">
                              <a:pos x="csX2624" y="csY2624"/>
                            </a:cxn>
                            <a:cxn ang="0">
                              <a:pos x="csX2625" y="csY2625"/>
                            </a:cxn>
                            <a:cxn ang="0">
                              <a:pos x="csX2626" y="csY2626"/>
                            </a:cxn>
                            <a:cxn ang="0">
                              <a:pos x="csX2627" y="csY2627"/>
                            </a:cxn>
                            <a:cxn ang="0">
                              <a:pos x="csX2628" y="csY2628"/>
                            </a:cxn>
                            <a:cxn ang="0">
                              <a:pos x="csX2629" y="csY2629"/>
                            </a:cxn>
                            <a:cxn ang="0">
                              <a:pos x="csX2630" y="csY2630"/>
                            </a:cxn>
                            <a:cxn ang="0">
                              <a:pos x="csX2631" y="csY2631"/>
                            </a:cxn>
                            <a:cxn ang="0">
                              <a:pos x="csX2632" y="csY2632"/>
                            </a:cxn>
                            <a:cxn ang="0">
                              <a:pos x="csX2633" y="csY2633"/>
                            </a:cxn>
                            <a:cxn ang="0">
                              <a:pos x="csX2634" y="csY2634"/>
                            </a:cxn>
                            <a:cxn ang="0">
                              <a:pos x="csX2635" y="csY2635"/>
                            </a:cxn>
                            <a:cxn ang="0">
                              <a:pos x="csX2636" y="csY2636"/>
                            </a:cxn>
                            <a:cxn ang="0">
                              <a:pos x="csX2637" y="csY2637"/>
                            </a:cxn>
                            <a:cxn ang="0">
                              <a:pos x="csX2638" y="csY2638"/>
                            </a:cxn>
                            <a:cxn ang="0">
                              <a:pos x="csX2639" y="csY2639"/>
                            </a:cxn>
                            <a:cxn ang="0">
                              <a:pos x="csX2640" y="csY2640"/>
                            </a:cxn>
                            <a:cxn ang="0">
                              <a:pos x="csX2641" y="csY2641"/>
                            </a:cxn>
                            <a:cxn ang="0">
                              <a:pos x="csX2642" y="csY2642"/>
                            </a:cxn>
                            <a:cxn ang="0">
                              <a:pos x="csX2643" y="csY2643"/>
                            </a:cxn>
                            <a:cxn ang="0">
                              <a:pos x="csX2644" y="csY2644"/>
                            </a:cxn>
                            <a:cxn ang="0">
                              <a:pos x="csX2645" y="csY2645"/>
                            </a:cxn>
                            <a:cxn ang="0">
                              <a:pos x="csX2646" y="csY2646"/>
                            </a:cxn>
                            <a:cxn ang="0">
                              <a:pos x="csX2647" y="csY2647"/>
                            </a:cxn>
                            <a:cxn ang="0">
                              <a:pos x="csX2648" y="csY2648"/>
                            </a:cxn>
                            <a:cxn ang="0">
                              <a:pos x="csX2649" y="csY2649"/>
                            </a:cxn>
                            <a:cxn ang="0">
                              <a:pos x="csX2650" y="csY2650"/>
                            </a:cxn>
                            <a:cxn ang="0">
                              <a:pos x="csX2651" y="csY2651"/>
                            </a:cxn>
                            <a:cxn ang="0">
                              <a:pos x="csX2652" y="csY2652"/>
                            </a:cxn>
                            <a:cxn ang="0">
                              <a:pos x="csX2653" y="csY2653"/>
                            </a:cxn>
                            <a:cxn ang="0">
                              <a:pos x="csX2654" y="csY2654"/>
                            </a:cxn>
                            <a:cxn ang="0">
                              <a:pos x="csX2655" y="csY2655"/>
                            </a:cxn>
                            <a:cxn ang="0">
                              <a:pos x="csX2656" y="csY2656"/>
                            </a:cxn>
                            <a:cxn ang="0">
                              <a:pos x="csX2657" y="csY2657"/>
                            </a:cxn>
                            <a:cxn ang="0">
                              <a:pos x="csX2658" y="csY2658"/>
                            </a:cxn>
                            <a:cxn ang="0">
                              <a:pos x="csX2659" y="csY2659"/>
                            </a:cxn>
                            <a:cxn ang="0">
                              <a:pos x="csX2660" y="csY2660"/>
                            </a:cxn>
                            <a:cxn ang="0">
                              <a:pos x="csX2661" y="csY2661"/>
                            </a:cxn>
                            <a:cxn ang="0">
                              <a:pos x="csX2662" y="csY2662"/>
                            </a:cxn>
                            <a:cxn ang="0">
                              <a:pos x="csX2663" y="csY2663"/>
                            </a:cxn>
                            <a:cxn ang="0">
                              <a:pos x="csX2664" y="csY2664"/>
                            </a:cxn>
                            <a:cxn ang="0">
                              <a:pos x="csX2665" y="csY2665"/>
                            </a:cxn>
                            <a:cxn ang="0">
                              <a:pos x="csX2666" y="csY2666"/>
                            </a:cxn>
                            <a:cxn ang="0">
                              <a:pos x="csX2667" y="csY2667"/>
                            </a:cxn>
                            <a:cxn ang="0">
                              <a:pos x="csX2668" y="csY2668"/>
                            </a:cxn>
                            <a:cxn ang="0">
                              <a:pos x="csX2669" y="csY2669"/>
                            </a:cxn>
                            <a:cxn ang="0">
                              <a:pos x="csX2670" y="csY2670"/>
                            </a:cxn>
                            <a:cxn ang="0">
                              <a:pos x="csX2671" y="csY2671"/>
                            </a:cxn>
                            <a:cxn ang="0">
                              <a:pos x="csX2672" y="csY2672"/>
                            </a:cxn>
                            <a:cxn ang="0">
                              <a:pos x="csX2673" y="csY2673"/>
                            </a:cxn>
                            <a:cxn ang="0">
                              <a:pos x="csX2674" y="csY2674"/>
                            </a:cxn>
                            <a:cxn ang="0">
                              <a:pos x="csX2675" y="csY2675"/>
                            </a:cxn>
                            <a:cxn ang="0">
                              <a:pos x="csX2676" y="csY2676"/>
                            </a:cxn>
                            <a:cxn ang="0">
                              <a:pos x="csX2677" y="csY2677"/>
                            </a:cxn>
                            <a:cxn ang="0">
                              <a:pos x="csX2678" y="csY2678"/>
                            </a:cxn>
                            <a:cxn ang="0">
                              <a:pos x="csX2679" y="csY2679"/>
                            </a:cxn>
                            <a:cxn ang="0">
                              <a:pos x="csX2680" y="csY2680"/>
                            </a:cxn>
                            <a:cxn ang="0">
                              <a:pos x="csX2681" y="csY2681"/>
                            </a:cxn>
                            <a:cxn ang="0">
                              <a:pos x="csX2682" y="csY2682"/>
                            </a:cxn>
                            <a:cxn ang="0">
                              <a:pos x="csX2683" y="csY2683"/>
                            </a:cxn>
                            <a:cxn ang="0">
                              <a:pos x="csX2684" y="csY2684"/>
                            </a:cxn>
                            <a:cxn ang="0">
                              <a:pos x="csX2685" y="csY2685"/>
                            </a:cxn>
                            <a:cxn ang="0">
                              <a:pos x="csX2686" y="csY2686"/>
                            </a:cxn>
                            <a:cxn ang="0">
                              <a:pos x="csX2687" y="csY2687"/>
                            </a:cxn>
                            <a:cxn ang="0">
                              <a:pos x="csX2688" y="csY2688"/>
                            </a:cxn>
                            <a:cxn ang="0">
                              <a:pos x="csX2689" y="csY2689"/>
                            </a:cxn>
                            <a:cxn ang="0">
                              <a:pos x="csX2690" y="csY2690"/>
                            </a:cxn>
                            <a:cxn ang="0">
                              <a:pos x="csX2691" y="csY2691"/>
                            </a:cxn>
                            <a:cxn ang="0">
                              <a:pos x="csX2692" y="csY2692"/>
                            </a:cxn>
                            <a:cxn ang="0">
                              <a:pos x="csX2693" y="csY2693"/>
                            </a:cxn>
                            <a:cxn ang="0">
                              <a:pos x="csX2694" y="csY2694"/>
                            </a:cxn>
                            <a:cxn ang="0">
                              <a:pos x="csX2695" y="csY2695"/>
                            </a:cxn>
                            <a:cxn ang="0">
                              <a:pos x="csX2696" y="csY2696"/>
                            </a:cxn>
                            <a:cxn ang="0">
                              <a:pos x="csX2697" y="csY2697"/>
                            </a:cxn>
                            <a:cxn ang="0">
                              <a:pos x="csX2698" y="csY2698"/>
                            </a:cxn>
                            <a:cxn ang="0">
                              <a:pos x="csX2699" y="csY2699"/>
                            </a:cxn>
                            <a:cxn ang="0">
                              <a:pos x="csX2700" y="csY2700"/>
                            </a:cxn>
                            <a:cxn ang="0">
                              <a:pos x="csX2701" y="csY2701"/>
                            </a:cxn>
                            <a:cxn ang="0">
                              <a:pos x="csX2702" y="csY2702"/>
                            </a:cxn>
                            <a:cxn ang="0">
                              <a:pos x="csX2703" y="csY2703"/>
                            </a:cxn>
                            <a:cxn ang="0">
                              <a:pos x="csX2704" y="csY2704"/>
                            </a:cxn>
                            <a:cxn ang="0">
                              <a:pos x="csX2705" y="csY2705"/>
                            </a:cxn>
                            <a:cxn ang="0">
                              <a:pos x="csX2706" y="csY2706"/>
                            </a:cxn>
                            <a:cxn ang="0">
                              <a:pos x="csX2707" y="csY2707"/>
                            </a:cxn>
                            <a:cxn ang="0">
                              <a:pos x="csX2708" y="csY2708"/>
                            </a:cxn>
                            <a:cxn ang="0">
                              <a:pos x="csX2709" y="csY2709"/>
                            </a:cxn>
                            <a:cxn ang="0">
                              <a:pos x="csX2710" y="csY2710"/>
                            </a:cxn>
                            <a:cxn ang="0">
                              <a:pos x="csX2711" y="csY2711"/>
                            </a:cxn>
                            <a:cxn ang="0">
                              <a:pos x="csX2712" y="csY2712"/>
                            </a:cxn>
                            <a:cxn ang="0">
                              <a:pos x="csX2713" y="csY2713"/>
                            </a:cxn>
                            <a:cxn ang="0">
                              <a:pos x="csX2714" y="csY2714"/>
                            </a:cxn>
                            <a:cxn ang="0">
                              <a:pos x="csX2715" y="csY2715"/>
                            </a:cxn>
                            <a:cxn ang="0">
                              <a:pos x="csX2716" y="csY2716"/>
                            </a:cxn>
                            <a:cxn ang="0">
                              <a:pos x="csX2717" y="csY2717"/>
                            </a:cxn>
                            <a:cxn ang="0">
                              <a:pos x="csX2718" y="csY2718"/>
                            </a:cxn>
                            <a:cxn ang="0">
                              <a:pos x="csX2719" y="csY2719"/>
                            </a:cxn>
                            <a:cxn ang="0">
                              <a:pos x="csX2720" y="csY2720"/>
                            </a:cxn>
                            <a:cxn ang="0">
                              <a:pos x="csX2721" y="csY2721"/>
                            </a:cxn>
                            <a:cxn ang="0">
                              <a:pos x="csX2722" y="csY2722"/>
                            </a:cxn>
                            <a:cxn ang="0">
                              <a:pos x="csX2723" y="csY2723"/>
                            </a:cxn>
                            <a:cxn ang="0">
                              <a:pos x="csX2724" y="csY2724"/>
                            </a:cxn>
                            <a:cxn ang="0">
                              <a:pos x="csX2725" y="csY2725"/>
                            </a:cxn>
                            <a:cxn ang="0">
                              <a:pos x="csX2726" y="csY2726"/>
                            </a:cxn>
                            <a:cxn ang="0">
                              <a:pos x="csX2727" y="csY2727"/>
                            </a:cxn>
                            <a:cxn ang="0">
                              <a:pos x="csX2728" y="csY2728"/>
                            </a:cxn>
                            <a:cxn ang="0">
                              <a:pos x="csX2729" y="csY2729"/>
                            </a:cxn>
                            <a:cxn ang="0">
                              <a:pos x="csX2730" y="csY2730"/>
                            </a:cxn>
                            <a:cxn ang="0">
                              <a:pos x="csX2731" y="csY2731"/>
                            </a:cxn>
                            <a:cxn ang="0">
                              <a:pos x="csX2732" y="csY2732"/>
                            </a:cxn>
                            <a:cxn ang="0">
                              <a:pos x="csX2733" y="csY2733"/>
                            </a:cxn>
                            <a:cxn ang="0">
                              <a:pos x="csX2734" y="csY2734"/>
                            </a:cxn>
                            <a:cxn ang="0">
                              <a:pos x="csX2735" y="csY2735"/>
                            </a:cxn>
                            <a:cxn ang="0">
                              <a:pos x="csX2736" y="csY2736"/>
                            </a:cxn>
                            <a:cxn ang="0">
                              <a:pos x="csX2737" y="csY2737"/>
                            </a:cxn>
                            <a:cxn ang="0">
                              <a:pos x="csX2738" y="csY2738"/>
                            </a:cxn>
                            <a:cxn ang="0">
                              <a:pos x="csX2739" y="csY2739"/>
                            </a:cxn>
                            <a:cxn ang="0">
                              <a:pos x="csX2740" y="csY2740"/>
                            </a:cxn>
                            <a:cxn ang="0">
                              <a:pos x="csX2741" y="csY2741"/>
                            </a:cxn>
                            <a:cxn ang="0">
                              <a:pos x="csX2742" y="csY2742"/>
                            </a:cxn>
                            <a:cxn ang="0">
                              <a:pos x="csX2743" y="csY2743"/>
                            </a:cxn>
                            <a:cxn ang="0">
                              <a:pos x="csX2744" y="csY2744"/>
                            </a:cxn>
                            <a:cxn ang="0">
                              <a:pos x="csX2745" y="csY2745"/>
                            </a:cxn>
                            <a:cxn ang="0">
                              <a:pos x="csX2746" y="csY2746"/>
                            </a:cxn>
                            <a:cxn ang="0">
                              <a:pos x="csX2747" y="csY2747"/>
                            </a:cxn>
                            <a:cxn ang="0">
                              <a:pos x="csX2748" y="csY2748"/>
                            </a:cxn>
                            <a:cxn ang="0">
                              <a:pos x="csX2749" y="csY2749"/>
                            </a:cxn>
                            <a:cxn ang="0">
                              <a:pos x="csX2750" y="csY2750"/>
                            </a:cxn>
                            <a:cxn ang="0">
                              <a:pos x="csX2751" y="csY2751"/>
                            </a:cxn>
                            <a:cxn ang="0">
                              <a:pos x="csX2752" y="csY2752"/>
                            </a:cxn>
                            <a:cxn ang="0">
                              <a:pos x="csX2753" y="csY2753"/>
                            </a:cxn>
                            <a:cxn ang="0">
                              <a:pos x="csX2754" y="csY2754"/>
                            </a:cxn>
                            <a:cxn ang="0">
                              <a:pos x="csX2755" y="csY2755"/>
                            </a:cxn>
                            <a:cxn ang="0">
                              <a:pos x="csX2756" y="csY2756"/>
                            </a:cxn>
                            <a:cxn ang="0">
                              <a:pos x="csX2757" y="csY2757"/>
                            </a:cxn>
                            <a:cxn ang="0">
                              <a:pos x="csX2758" y="csY2758"/>
                            </a:cxn>
                            <a:cxn ang="0">
                              <a:pos x="csX2759" y="csY2759"/>
                            </a:cxn>
                            <a:cxn ang="0">
                              <a:pos x="csX2760" y="csY2760"/>
                            </a:cxn>
                            <a:cxn ang="0">
                              <a:pos x="csX2761" y="csY2761"/>
                            </a:cxn>
                            <a:cxn ang="0">
                              <a:pos x="csX2762" y="csY2762"/>
                            </a:cxn>
                            <a:cxn ang="0">
                              <a:pos x="csX2763" y="csY2763"/>
                            </a:cxn>
                            <a:cxn ang="0">
                              <a:pos x="csX2764" y="csY2764"/>
                            </a:cxn>
                            <a:cxn ang="0">
                              <a:pos x="csX2765" y="csY2765"/>
                            </a:cxn>
                            <a:cxn ang="0">
                              <a:pos x="csX2766" y="csY2766"/>
                            </a:cxn>
                            <a:cxn ang="0">
                              <a:pos x="csX2767" y="csY2767"/>
                            </a:cxn>
                            <a:cxn ang="0">
                              <a:pos x="csX2768" y="csY2768"/>
                            </a:cxn>
                            <a:cxn ang="0">
                              <a:pos x="csX2769" y="csY2769"/>
                            </a:cxn>
                            <a:cxn ang="0">
                              <a:pos x="csX2770" y="csY2770"/>
                            </a:cxn>
                            <a:cxn ang="0">
                              <a:pos x="csX2771" y="csY2771"/>
                            </a:cxn>
                            <a:cxn ang="0">
                              <a:pos x="csX2772" y="csY2772"/>
                            </a:cxn>
                            <a:cxn ang="0">
                              <a:pos x="csX2773" y="csY2773"/>
                            </a:cxn>
                            <a:cxn ang="0">
                              <a:pos x="csX2774" y="csY2774"/>
                            </a:cxn>
                            <a:cxn ang="0">
                              <a:pos x="csX2775" y="csY2775"/>
                            </a:cxn>
                            <a:cxn ang="0">
                              <a:pos x="csX2776" y="csY2776"/>
                            </a:cxn>
                            <a:cxn ang="0">
                              <a:pos x="csX2777" y="csY2777"/>
                            </a:cxn>
                            <a:cxn ang="0">
                              <a:pos x="csX2778" y="csY2778"/>
                            </a:cxn>
                            <a:cxn ang="0">
                              <a:pos x="csX2779" y="csY2779"/>
                            </a:cxn>
                            <a:cxn ang="0">
                              <a:pos x="csX2780" y="csY2780"/>
                            </a:cxn>
                            <a:cxn ang="0">
                              <a:pos x="csX2781" y="csY2781"/>
                            </a:cxn>
                            <a:cxn ang="0">
                              <a:pos x="csX2782" y="csY2782"/>
                            </a:cxn>
                            <a:cxn ang="0">
                              <a:pos x="csX2783" y="csY2783"/>
                            </a:cxn>
                            <a:cxn ang="0">
                              <a:pos x="csX2784" y="csY2784"/>
                            </a:cxn>
                            <a:cxn ang="0">
                              <a:pos x="csX2785" y="csY2785"/>
                            </a:cxn>
                            <a:cxn ang="0">
                              <a:pos x="csX2786" y="csY2786"/>
                            </a:cxn>
                            <a:cxn ang="0">
                              <a:pos x="csX2787" y="csY2787"/>
                            </a:cxn>
                            <a:cxn ang="0">
                              <a:pos x="csX2788" y="csY2788"/>
                            </a:cxn>
                            <a:cxn ang="0">
                              <a:pos x="csX2789" y="csY2789"/>
                            </a:cxn>
                            <a:cxn ang="0">
                              <a:pos x="csX2790" y="csY2790"/>
                            </a:cxn>
                            <a:cxn ang="0">
                              <a:pos x="csX2791" y="csY2791"/>
                            </a:cxn>
                            <a:cxn ang="0">
                              <a:pos x="csX2792" y="csY2792"/>
                            </a:cxn>
                            <a:cxn ang="0">
                              <a:pos x="csX2793" y="csY2793"/>
                            </a:cxn>
                            <a:cxn ang="0">
                              <a:pos x="csX2794" y="csY2794"/>
                            </a:cxn>
                            <a:cxn ang="0">
                              <a:pos x="csX2795" y="csY2795"/>
                            </a:cxn>
                            <a:cxn ang="0">
                              <a:pos x="csX2796" y="csY2796"/>
                            </a:cxn>
                            <a:cxn ang="0">
                              <a:pos x="csX2797" y="csY2797"/>
                            </a:cxn>
                            <a:cxn ang="0">
                              <a:pos x="csX2798" y="csY2798"/>
                            </a:cxn>
                            <a:cxn ang="0">
                              <a:pos x="csX2799" y="csY2799"/>
                            </a:cxn>
                            <a:cxn ang="0">
                              <a:pos x="csX2800" y="csY2800"/>
                            </a:cxn>
                            <a:cxn ang="0">
                              <a:pos x="csX2801" y="csY2801"/>
                            </a:cxn>
                            <a:cxn ang="0">
                              <a:pos x="csX2802" y="csY2802"/>
                            </a:cxn>
                            <a:cxn ang="0">
                              <a:pos x="csX2803" y="csY2803"/>
                            </a:cxn>
                            <a:cxn ang="0">
                              <a:pos x="csX2804" y="csY2804"/>
                            </a:cxn>
                            <a:cxn ang="0">
                              <a:pos x="csX2805" y="csY2805"/>
                            </a:cxn>
                            <a:cxn ang="0">
                              <a:pos x="csX2806" y="csY2806"/>
                            </a:cxn>
                            <a:cxn ang="0">
                              <a:pos x="csX2807" y="csY2807"/>
                            </a:cxn>
                            <a:cxn ang="0">
                              <a:pos x="csX2808" y="csY2808"/>
                            </a:cxn>
                            <a:cxn ang="0">
                              <a:pos x="csX2809" y="csY2809"/>
                            </a:cxn>
                            <a:cxn ang="0">
                              <a:pos x="csX2810" y="csY2810"/>
                            </a:cxn>
                            <a:cxn ang="0">
                              <a:pos x="csX2811" y="csY2811"/>
                            </a:cxn>
                            <a:cxn ang="0">
                              <a:pos x="csX2812" y="csY2812"/>
                            </a:cxn>
                            <a:cxn ang="0">
                              <a:pos x="csX2813" y="csY2813"/>
                            </a:cxn>
                            <a:cxn ang="0">
                              <a:pos x="csX2814" y="csY2814"/>
                            </a:cxn>
                            <a:cxn ang="0">
                              <a:pos x="csX2815" y="csY2815"/>
                            </a:cxn>
                            <a:cxn ang="0">
                              <a:pos x="csX2816" y="csY2816"/>
                            </a:cxn>
                            <a:cxn ang="0">
                              <a:pos x="csX2817" y="csY2817"/>
                            </a:cxn>
                            <a:cxn ang="0">
                              <a:pos x="csX2818" y="csY2818"/>
                            </a:cxn>
                            <a:cxn ang="0">
                              <a:pos x="csX2819" y="csY2819"/>
                            </a:cxn>
                            <a:cxn ang="0">
                              <a:pos x="csX2820" y="csY2820"/>
                            </a:cxn>
                            <a:cxn ang="0">
                              <a:pos x="csX2821" y="csY2821"/>
                            </a:cxn>
                            <a:cxn ang="0">
                              <a:pos x="csX2822" y="csY2822"/>
                            </a:cxn>
                            <a:cxn ang="0">
                              <a:pos x="csX2823" y="csY2823"/>
                            </a:cxn>
                            <a:cxn ang="0">
                              <a:pos x="csX2824" y="csY2824"/>
                            </a:cxn>
                            <a:cxn ang="0">
                              <a:pos x="csX2825" y="csY2825"/>
                            </a:cxn>
                            <a:cxn ang="0">
                              <a:pos x="csX2826" y="csY2826"/>
                            </a:cxn>
                            <a:cxn ang="0">
                              <a:pos x="csX2827" y="csY2827"/>
                            </a:cxn>
                            <a:cxn ang="0">
                              <a:pos x="csX2828" y="csY2828"/>
                            </a:cxn>
                            <a:cxn ang="0">
                              <a:pos x="csX2829" y="csY2829"/>
                            </a:cxn>
                            <a:cxn ang="0">
                              <a:pos x="csX2830" y="csY2830"/>
                            </a:cxn>
                            <a:cxn ang="0">
                              <a:pos x="csX2831" y="csY2831"/>
                            </a:cxn>
                            <a:cxn ang="0">
                              <a:pos x="csX2832" y="csY2832"/>
                            </a:cxn>
                            <a:cxn ang="0">
                              <a:pos x="csX2833" y="csY2833"/>
                            </a:cxn>
                            <a:cxn ang="0">
                              <a:pos x="csX2834" y="csY2834"/>
                            </a:cxn>
                            <a:cxn ang="0">
                              <a:pos x="csX2835" y="csY2835"/>
                            </a:cxn>
                            <a:cxn ang="0">
                              <a:pos x="csX2836" y="csY2836"/>
                            </a:cxn>
                            <a:cxn ang="0">
                              <a:pos x="csX2837" y="csY2837"/>
                            </a:cxn>
                            <a:cxn ang="0">
                              <a:pos x="csX2838" y="csY2838"/>
                            </a:cxn>
                            <a:cxn ang="0">
                              <a:pos x="csX2839" y="csY2839"/>
                            </a:cxn>
                            <a:cxn ang="0">
                              <a:pos x="csX2840" y="csY2840"/>
                            </a:cxn>
                            <a:cxn ang="0">
                              <a:pos x="csX2841" y="csY2841"/>
                            </a:cxn>
                            <a:cxn ang="0">
                              <a:pos x="csX2842" y="csY2842"/>
                            </a:cxn>
                            <a:cxn ang="0">
                              <a:pos x="csX2843" y="csY2843"/>
                            </a:cxn>
                            <a:cxn ang="0">
                              <a:pos x="csX2844" y="csY2844"/>
                            </a:cxn>
                            <a:cxn ang="0">
                              <a:pos x="csX2845" y="csY2845"/>
                            </a:cxn>
                            <a:cxn ang="0">
                              <a:pos x="csX2846" y="csY2846"/>
                            </a:cxn>
                            <a:cxn ang="0">
                              <a:pos x="csX2847" y="csY2847"/>
                            </a:cxn>
                            <a:cxn ang="0">
                              <a:pos x="csX2848" y="csY2848"/>
                            </a:cxn>
                            <a:cxn ang="0">
                              <a:pos x="csX2849" y="csY2849"/>
                            </a:cxn>
                            <a:cxn ang="0">
                              <a:pos x="csX2850" y="csY2850"/>
                            </a:cxn>
                            <a:cxn ang="0">
                              <a:pos x="csX2851" y="csY2851"/>
                            </a:cxn>
                            <a:cxn ang="0">
                              <a:pos x="csX2852" y="csY2852"/>
                            </a:cxn>
                            <a:cxn ang="0">
                              <a:pos x="csX2853" y="csY2853"/>
                            </a:cxn>
                            <a:cxn ang="0">
                              <a:pos x="csX2854" y="csY2854"/>
                            </a:cxn>
                            <a:cxn ang="0">
                              <a:pos x="csX2855" y="csY2855"/>
                            </a:cxn>
                            <a:cxn ang="0">
                              <a:pos x="csX2856" y="csY2856"/>
                            </a:cxn>
                            <a:cxn ang="0">
                              <a:pos x="csX2857" y="csY2857"/>
                            </a:cxn>
                            <a:cxn ang="0">
                              <a:pos x="csX2858" y="csY2858"/>
                            </a:cxn>
                            <a:cxn ang="0">
                              <a:pos x="csX2859" y="csY2859"/>
                            </a:cxn>
                            <a:cxn ang="0">
                              <a:pos x="csX2860" y="csY2860"/>
                            </a:cxn>
                            <a:cxn ang="0">
                              <a:pos x="csX2861" y="csY2861"/>
                            </a:cxn>
                            <a:cxn ang="0">
                              <a:pos x="csX2862" y="csY2862"/>
                            </a:cxn>
                            <a:cxn ang="0">
                              <a:pos x="csX2863" y="csY2863"/>
                            </a:cxn>
                            <a:cxn ang="0">
                              <a:pos x="csX2864" y="csY2864"/>
                            </a:cxn>
                            <a:cxn ang="0">
                              <a:pos x="csX2865" y="csY2865"/>
                            </a:cxn>
                            <a:cxn ang="0">
                              <a:pos x="csX2866" y="csY2866"/>
                            </a:cxn>
                            <a:cxn ang="0">
                              <a:pos x="csX2867" y="csY2867"/>
                            </a:cxn>
                            <a:cxn ang="0">
                              <a:pos x="csX2868" y="csY2868"/>
                            </a:cxn>
                            <a:cxn ang="0">
                              <a:pos x="csX2869" y="csY2869"/>
                            </a:cxn>
                            <a:cxn ang="0">
                              <a:pos x="csX2870" y="csY2870"/>
                            </a:cxn>
                            <a:cxn ang="0">
                              <a:pos x="csX2871" y="csY2871"/>
                            </a:cxn>
                            <a:cxn ang="0">
                              <a:pos x="csX2872" y="csY2872"/>
                            </a:cxn>
                            <a:cxn ang="0">
                              <a:pos x="csX2873" y="csY2873"/>
                            </a:cxn>
                            <a:cxn ang="0">
                              <a:pos x="csX2874" y="csY2874"/>
                            </a:cxn>
                            <a:cxn ang="0">
                              <a:pos x="csX2875" y="csY2875"/>
                            </a:cxn>
                            <a:cxn ang="0">
                              <a:pos x="csX2876" y="csY2876"/>
                            </a:cxn>
                            <a:cxn ang="0">
                              <a:pos x="csX2877" y="csY2877"/>
                            </a:cxn>
                            <a:cxn ang="0">
                              <a:pos x="csX2878" y="csY2878"/>
                            </a:cxn>
                            <a:cxn ang="0">
                              <a:pos x="csX2879" y="csY2879"/>
                            </a:cxn>
                            <a:cxn ang="0">
                              <a:pos x="csX2880" y="csY2880"/>
                            </a:cxn>
                            <a:cxn ang="0">
                              <a:pos x="csX2881" y="csY2881"/>
                            </a:cxn>
                            <a:cxn ang="0">
                              <a:pos x="csX2882" y="csY2882"/>
                            </a:cxn>
                            <a:cxn ang="0">
                              <a:pos x="csX2883" y="csY2883"/>
                            </a:cxn>
                            <a:cxn ang="0">
                              <a:pos x="csX2884" y="csY2884"/>
                            </a:cxn>
                            <a:cxn ang="0">
                              <a:pos x="csX2885" y="csY2885"/>
                            </a:cxn>
                            <a:cxn ang="0">
                              <a:pos x="csX2886" y="csY2886"/>
                            </a:cxn>
                            <a:cxn ang="0">
                              <a:pos x="csX2887" y="csY2887"/>
                            </a:cxn>
                            <a:cxn ang="0">
                              <a:pos x="csX2888" y="csY2888"/>
                            </a:cxn>
                            <a:cxn ang="0">
                              <a:pos x="csX2889" y="csY2889"/>
                            </a:cxn>
                            <a:cxn ang="0">
                              <a:pos x="csX2890" y="csY2890"/>
                            </a:cxn>
                            <a:cxn ang="0">
                              <a:pos x="csX2891" y="csY2891"/>
                            </a:cxn>
                            <a:cxn ang="0">
                              <a:pos x="csX2892" y="csY2892"/>
                            </a:cxn>
                            <a:cxn ang="0">
                              <a:pos x="csX2893" y="csY2893"/>
                            </a:cxn>
                            <a:cxn ang="0">
                              <a:pos x="csX2894" y="csY2894"/>
                            </a:cxn>
                            <a:cxn ang="0">
                              <a:pos x="csX2895" y="csY2895"/>
                            </a:cxn>
                            <a:cxn ang="0">
                              <a:pos x="csX2896" y="csY2896"/>
                            </a:cxn>
                            <a:cxn ang="0">
                              <a:pos x="csX2897" y="csY2897"/>
                            </a:cxn>
                            <a:cxn ang="0">
                              <a:pos x="csX2898" y="csY2898"/>
                            </a:cxn>
                            <a:cxn ang="0">
                              <a:pos x="csX2899" y="csY2899"/>
                            </a:cxn>
                            <a:cxn ang="0">
                              <a:pos x="csX2900" y="csY2900"/>
                            </a:cxn>
                            <a:cxn ang="0">
                              <a:pos x="csX2901" y="csY2901"/>
                            </a:cxn>
                            <a:cxn ang="0">
                              <a:pos x="csX2902" y="csY2902"/>
                            </a:cxn>
                            <a:cxn ang="0">
                              <a:pos x="csX2903" y="csY2903"/>
                            </a:cxn>
                            <a:cxn ang="0">
                              <a:pos x="csX2904" y="csY2904"/>
                            </a:cxn>
                            <a:cxn ang="0">
                              <a:pos x="csX2905" y="csY2905"/>
                            </a:cxn>
                            <a:cxn ang="0">
                              <a:pos x="csX2906" y="csY2906"/>
                            </a:cxn>
                            <a:cxn ang="0">
                              <a:pos x="csX2907" y="csY2907"/>
                            </a:cxn>
                            <a:cxn ang="0">
                              <a:pos x="csX2908" y="csY2908"/>
                            </a:cxn>
                            <a:cxn ang="0">
                              <a:pos x="csX2909" y="csY2909"/>
                            </a:cxn>
                            <a:cxn ang="0">
                              <a:pos x="csX2910" y="csY2910"/>
                            </a:cxn>
                            <a:cxn ang="0">
                              <a:pos x="csX2911" y="csY2911"/>
                            </a:cxn>
                            <a:cxn ang="0">
                              <a:pos x="csX2912" y="csY2912"/>
                            </a:cxn>
                            <a:cxn ang="0">
                              <a:pos x="csX2913" y="csY2913"/>
                            </a:cxn>
                            <a:cxn ang="0">
                              <a:pos x="csX2914" y="csY2914"/>
                            </a:cxn>
                            <a:cxn ang="0">
                              <a:pos x="csX2915" y="csY2915"/>
                            </a:cxn>
                            <a:cxn ang="0">
                              <a:pos x="csX2916" y="csY2916"/>
                            </a:cxn>
                            <a:cxn ang="0">
                              <a:pos x="csX2917" y="csY2917"/>
                            </a:cxn>
                            <a:cxn ang="0">
                              <a:pos x="csX2918" y="csY2918"/>
                            </a:cxn>
                            <a:cxn ang="0">
                              <a:pos x="csX2919" y="csY2919"/>
                            </a:cxn>
                            <a:cxn ang="0">
                              <a:pos x="csX2920" y="csY2920"/>
                            </a:cxn>
                            <a:cxn ang="0">
                              <a:pos x="csX2921" y="csY2921"/>
                            </a:cxn>
                            <a:cxn ang="0">
                              <a:pos x="csX2922" y="csY2922"/>
                            </a:cxn>
                            <a:cxn ang="0">
                              <a:pos x="csX2923" y="csY2923"/>
                            </a:cxn>
                            <a:cxn ang="0">
                              <a:pos x="csX2924" y="csY2924"/>
                            </a:cxn>
                            <a:cxn ang="0">
                              <a:pos x="csX2925" y="csY2925"/>
                            </a:cxn>
                            <a:cxn ang="0">
                              <a:pos x="csX2926" y="csY2926"/>
                            </a:cxn>
                            <a:cxn ang="0">
                              <a:pos x="csX2927" y="csY2927"/>
                            </a:cxn>
                            <a:cxn ang="0">
                              <a:pos x="csX2928" y="csY2928"/>
                            </a:cxn>
                            <a:cxn ang="0">
                              <a:pos x="csX2929" y="csY2929"/>
                            </a:cxn>
                            <a:cxn ang="0">
                              <a:pos x="csX2930" y="csY2930"/>
                            </a:cxn>
                            <a:cxn ang="0">
                              <a:pos x="csX2931" y="csY2931"/>
                            </a:cxn>
                            <a:cxn ang="0">
                              <a:pos x="csX2932" y="csY2932"/>
                            </a:cxn>
                            <a:cxn ang="0">
                              <a:pos x="csX2933" y="csY2933"/>
                            </a:cxn>
                            <a:cxn ang="0">
                              <a:pos x="csX2934" y="csY2934"/>
                            </a:cxn>
                            <a:cxn ang="0">
                              <a:pos x="csX2935" y="csY2935"/>
                            </a:cxn>
                            <a:cxn ang="0">
                              <a:pos x="csX2936" y="csY2936"/>
                            </a:cxn>
                            <a:cxn ang="0">
                              <a:pos x="csX2937" y="csY2937"/>
                            </a:cxn>
                            <a:cxn ang="0">
                              <a:pos x="csX2938" y="csY2938"/>
                            </a:cxn>
                            <a:cxn ang="0">
                              <a:pos x="csX2939" y="csY2939"/>
                            </a:cxn>
                            <a:cxn ang="0">
                              <a:pos x="csX2940" y="csY2940"/>
                            </a:cxn>
                            <a:cxn ang="0">
                              <a:pos x="csX2941" y="csY2941"/>
                            </a:cxn>
                            <a:cxn ang="0">
                              <a:pos x="csX2942" y="csY2942"/>
                            </a:cxn>
                            <a:cxn ang="0">
                              <a:pos x="csX2943" y="csY2943"/>
                            </a:cxn>
                            <a:cxn ang="0">
                              <a:pos x="csX2944" y="csY2944"/>
                            </a:cxn>
                            <a:cxn ang="0">
                              <a:pos x="csX2945" y="csY2945"/>
                            </a:cxn>
                            <a:cxn ang="0">
                              <a:pos x="csX2946" y="csY2946"/>
                            </a:cxn>
                            <a:cxn ang="0">
                              <a:pos x="csX2947" y="csY2947"/>
                            </a:cxn>
                            <a:cxn ang="0">
                              <a:pos x="csX2948" y="csY2948"/>
                            </a:cxn>
                            <a:cxn ang="0">
                              <a:pos x="csX2949" y="csY2949"/>
                            </a:cxn>
                            <a:cxn ang="0">
                              <a:pos x="csX2950" y="csY2950"/>
                            </a:cxn>
                            <a:cxn ang="0">
                              <a:pos x="csX2951" y="csY2951"/>
                            </a:cxn>
                            <a:cxn ang="0">
                              <a:pos x="csX2952" y="csY2952"/>
                            </a:cxn>
                            <a:cxn ang="0">
                              <a:pos x="csX2953" y="csY2953"/>
                            </a:cxn>
                            <a:cxn ang="0">
                              <a:pos x="csX2954" y="csY2954"/>
                            </a:cxn>
                            <a:cxn ang="0">
                              <a:pos x="csX2955" y="csY2955"/>
                            </a:cxn>
                            <a:cxn ang="0">
                              <a:pos x="csX2956" y="csY2956"/>
                            </a:cxn>
                            <a:cxn ang="0">
                              <a:pos x="csX2957" y="csY2957"/>
                            </a:cxn>
                            <a:cxn ang="0">
                              <a:pos x="csX2958" y="csY2958"/>
                            </a:cxn>
                            <a:cxn ang="0">
                              <a:pos x="csX2959" y="csY2959"/>
                            </a:cxn>
                            <a:cxn ang="0">
                              <a:pos x="csX2960" y="csY2960"/>
                            </a:cxn>
                            <a:cxn ang="0">
                              <a:pos x="csX2961" y="csY2961"/>
                            </a:cxn>
                            <a:cxn ang="0">
                              <a:pos x="csX2962" y="csY2962"/>
                            </a:cxn>
                            <a:cxn ang="0">
                              <a:pos x="csX2963" y="csY2963"/>
                            </a:cxn>
                            <a:cxn ang="0">
                              <a:pos x="csX2964" y="csY2964"/>
                            </a:cxn>
                            <a:cxn ang="0">
                              <a:pos x="csX2965" y="csY2965"/>
                            </a:cxn>
                            <a:cxn ang="0">
                              <a:pos x="csX2966" y="csY2966"/>
                            </a:cxn>
                            <a:cxn ang="0">
                              <a:pos x="csX2967" y="csY2967"/>
                            </a:cxn>
                            <a:cxn ang="0">
                              <a:pos x="csX2968" y="csY2968"/>
                            </a:cxn>
                            <a:cxn ang="0">
                              <a:pos x="csX2969" y="csY2969"/>
                            </a:cxn>
                            <a:cxn ang="0">
                              <a:pos x="csX2970" y="csY2970"/>
                            </a:cxn>
                            <a:cxn ang="0">
                              <a:pos x="csX2971" y="csY2971"/>
                            </a:cxn>
                            <a:cxn ang="0">
                              <a:pos x="csX2972" y="csY2972"/>
                            </a:cxn>
                            <a:cxn ang="0">
                              <a:pos x="csX2973" y="csY2973"/>
                            </a:cxn>
                            <a:cxn ang="0">
                              <a:pos x="csX2974" y="csY2974"/>
                            </a:cxn>
                            <a:cxn ang="0">
                              <a:pos x="csX2975" y="csY2975"/>
                            </a:cxn>
                            <a:cxn ang="0">
                              <a:pos x="csX2976" y="csY2976"/>
                            </a:cxn>
                            <a:cxn ang="0">
                              <a:pos x="csX2977" y="csY2977"/>
                            </a:cxn>
                            <a:cxn ang="0">
                              <a:pos x="csX2978" y="csY2978"/>
                            </a:cxn>
                            <a:cxn ang="0">
                              <a:pos x="csX2979" y="csY2979"/>
                            </a:cxn>
                            <a:cxn ang="0">
                              <a:pos x="csX2980" y="csY2980"/>
                            </a:cxn>
                            <a:cxn ang="0">
                              <a:pos x="csX2981" y="csY2981"/>
                            </a:cxn>
                            <a:cxn ang="0">
                              <a:pos x="csX2982" y="csY2982"/>
                            </a:cxn>
                            <a:cxn ang="0">
                              <a:pos x="csX2983" y="csY2983"/>
                            </a:cxn>
                            <a:cxn ang="0">
                              <a:pos x="csX2984" y="csY2984"/>
                            </a:cxn>
                            <a:cxn ang="0">
                              <a:pos x="csX2985" y="csY2985"/>
                            </a:cxn>
                            <a:cxn ang="0">
                              <a:pos x="csX2986" y="csY2986"/>
                            </a:cxn>
                            <a:cxn ang="0">
                              <a:pos x="csX2987" y="csY2987"/>
                            </a:cxn>
                            <a:cxn ang="0">
                              <a:pos x="csX2988" y="csY2988"/>
                            </a:cxn>
                            <a:cxn ang="0">
                              <a:pos x="csX2989" y="csY2989"/>
                            </a:cxn>
                            <a:cxn ang="0">
                              <a:pos x="csX2990" y="csY2990"/>
                            </a:cxn>
                            <a:cxn ang="0">
                              <a:pos x="csX2991" y="csY2991"/>
                            </a:cxn>
                            <a:cxn ang="0">
                              <a:pos x="csX2992" y="csY2992"/>
                            </a:cxn>
                            <a:cxn ang="0">
                              <a:pos x="csX2993" y="csY2993"/>
                            </a:cxn>
                            <a:cxn ang="0">
                              <a:pos x="csX2994" y="csY2994"/>
                            </a:cxn>
                            <a:cxn ang="0">
                              <a:pos x="csX2995" y="csY2995"/>
                            </a:cxn>
                            <a:cxn ang="0">
                              <a:pos x="csX2996" y="csY2996"/>
                            </a:cxn>
                            <a:cxn ang="0">
                              <a:pos x="csX2997" y="csY2997"/>
                            </a:cxn>
                            <a:cxn ang="0">
                              <a:pos x="csX2998" y="csY2998"/>
                            </a:cxn>
                            <a:cxn ang="0">
                              <a:pos x="csX2999" y="csY2999"/>
                            </a:cxn>
                            <a:cxn ang="0">
                              <a:pos x="csX3000" y="csY3000"/>
                            </a:cxn>
                            <a:cxn ang="0">
                              <a:pos x="csX3001" y="csY3001"/>
                            </a:cxn>
                            <a:cxn ang="0">
                              <a:pos x="csX3002" y="csY3002"/>
                            </a:cxn>
                            <a:cxn ang="0">
                              <a:pos x="csX3003" y="csY3003"/>
                            </a:cxn>
                            <a:cxn ang="0">
                              <a:pos x="csX3004" y="csY3004"/>
                            </a:cxn>
                            <a:cxn ang="0">
                              <a:pos x="csX3005" y="csY3005"/>
                            </a:cxn>
                            <a:cxn ang="0">
                              <a:pos x="csX3006" y="csY3006"/>
                            </a:cxn>
                            <a:cxn ang="0">
                              <a:pos x="csX3007" y="csY3007"/>
                            </a:cxn>
                            <a:cxn ang="0">
                              <a:pos x="csX3008" y="csY3008"/>
                            </a:cxn>
                            <a:cxn ang="0">
                              <a:pos x="csX3009" y="csY3009"/>
                            </a:cxn>
                            <a:cxn ang="0">
                              <a:pos x="csX3010" y="csY3010"/>
                            </a:cxn>
                            <a:cxn ang="0">
                              <a:pos x="csX3011" y="csY3011"/>
                            </a:cxn>
                            <a:cxn ang="0">
                              <a:pos x="csX3012" y="csY3012"/>
                            </a:cxn>
                            <a:cxn ang="0">
                              <a:pos x="csX3013" y="csY3013"/>
                            </a:cxn>
                            <a:cxn ang="0">
                              <a:pos x="csX3014" y="csY3014"/>
                            </a:cxn>
                            <a:cxn ang="0">
                              <a:pos x="csX3015" y="csY3015"/>
                            </a:cxn>
                            <a:cxn ang="0">
                              <a:pos x="csX3016" y="csY3016"/>
                            </a:cxn>
                            <a:cxn ang="0">
                              <a:pos x="csX3017" y="csY3017"/>
                            </a:cxn>
                            <a:cxn ang="0">
                              <a:pos x="csX3018" y="csY3018"/>
                            </a:cxn>
                            <a:cxn ang="0">
                              <a:pos x="csX3019" y="csY3019"/>
                            </a:cxn>
                            <a:cxn ang="0">
                              <a:pos x="csX3020" y="csY3020"/>
                            </a:cxn>
                            <a:cxn ang="0">
                              <a:pos x="csX3021" y="csY3021"/>
                            </a:cxn>
                            <a:cxn ang="0">
                              <a:pos x="csX3022" y="csY3022"/>
                            </a:cxn>
                            <a:cxn ang="0">
                              <a:pos x="csX3023" y="csY3023"/>
                            </a:cxn>
                            <a:cxn ang="0">
                              <a:pos x="csX3024" y="csY3024"/>
                            </a:cxn>
                            <a:cxn ang="0">
                              <a:pos x="csX3025" y="csY3025"/>
                            </a:cxn>
                            <a:cxn ang="0">
                              <a:pos x="csX3026" y="csY3026"/>
                            </a:cxn>
                            <a:cxn ang="0">
                              <a:pos x="csX3027" y="csY3027"/>
                            </a:cxn>
                            <a:cxn ang="0">
                              <a:pos x="csX3028" y="csY3028"/>
                            </a:cxn>
                            <a:cxn ang="0">
                              <a:pos x="csX3029" y="csY3029"/>
                            </a:cxn>
                            <a:cxn ang="0">
                              <a:pos x="csX3030" y="csY3030"/>
                            </a:cxn>
                            <a:cxn ang="0">
                              <a:pos x="csX3031" y="csY3031"/>
                            </a:cxn>
                            <a:cxn ang="0">
                              <a:pos x="csX3032" y="csY3032"/>
                            </a:cxn>
                            <a:cxn ang="0">
                              <a:pos x="csX3033" y="csY3033"/>
                            </a:cxn>
                            <a:cxn ang="0">
                              <a:pos x="csX3034" y="csY3034"/>
                            </a:cxn>
                            <a:cxn ang="0">
                              <a:pos x="csX3035" y="csY3035"/>
                            </a:cxn>
                            <a:cxn ang="0">
                              <a:pos x="csX3036" y="csY3036"/>
                            </a:cxn>
                            <a:cxn ang="0">
                              <a:pos x="csX3037" y="csY3037"/>
                            </a:cxn>
                            <a:cxn ang="0">
                              <a:pos x="csX3038" y="csY3038"/>
                            </a:cxn>
                            <a:cxn ang="0">
                              <a:pos x="csX3039" y="csY3039"/>
                            </a:cxn>
                            <a:cxn ang="0">
                              <a:pos x="csX3040" y="csY3040"/>
                            </a:cxn>
                            <a:cxn ang="0">
                              <a:pos x="csX3041" y="csY3041"/>
                            </a:cxn>
                            <a:cxn ang="0">
                              <a:pos x="csX3042" y="csY3042"/>
                            </a:cxn>
                            <a:cxn ang="0">
                              <a:pos x="csX3043" y="csY3043"/>
                            </a:cxn>
                            <a:cxn ang="0">
                              <a:pos x="csX3044" y="csY3044"/>
                            </a:cxn>
                            <a:cxn ang="0">
                              <a:pos x="csX3045" y="csY3045"/>
                            </a:cxn>
                            <a:cxn ang="0">
                              <a:pos x="csX3046" y="csY3046"/>
                            </a:cxn>
                            <a:cxn ang="0">
                              <a:pos x="csX3047" y="csY3047"/>
                            </a:cxn>
                            <a:cxn ang="0">
                              <a:pos x="csX3048" y="csY3048"/>
                            </a:cxn>
                            <a:cxn ang="0">
                              <a:pos x="csX3049" y="csY3049"/>
                            </a:cxn>
                            <a:cxn ang="0">
                              <a:pos x="csX3050" y="csY3050"/>
                            </a:cxn>
                            <a:cxn ang="0">
                              <a:pos x="csX3051" y="csY3051"/>
                            </a:cxn>
                            <a:cxn ang="0">
                              <a:pos x="csX3052" y="csY3052"/>
                            </a:cxn>
                            <a:cxn ang="0">
                              <a:pos x="csX3053" y="csY3053"/>
                            </a:cxn>
                            <a:cxn ang="0">
                              <a:pos x="csX3054" y="csY3054"/>
                            </a:cxn>
                            <a:cxn ang="0">
                              <a:pos x="csX3055" y="csY3055"/>
                            </a:cxn>
                            <a:cxn ang="0">
                              <a:pos x="csX3056" y="csY3056"/>
                            </a:cxn>
                            <a:cxn ang="0">
                              <a:pos x="csX3057" y="csY3057"/>
                            </a:cxn>
                            <a:cxn ang="0">
                              <a:pos x="csX3058" y="csY3058"/>
                            </a:cxn>
                            <a:cxn ang="0">
                              <a:pos x="csX3059" y="csY3059"/>
                            </a:cxn>
                            <a:cxn ang="0">
                              <a:pos x="csX3060" y="csY3060"/>
                            </a:cxn>
                            <a:cxn ang="0">
                              <a:pos x="csX3061" y="csY3061"/>
                            </a:cxn>
                            <a:cxn ang="0">
                              <a:pos x="csX3062" y="csY3062"/>
                            </a:cxn>
                            <a:cxn ang="0">
                              <a:pos x="csX3063" y="csY3063"/>
                            </a:cxn>
                            <a:cxn ang="0">
                              <a:pos x="csX3064" y="csY3064"/>
                            </a:cxn>
                            <a:cxn ang="0">
                              <a:pos x="csX3065" y="csY3065"/>
                            </a:cxn>
                            <a:cxn ang="0">
                              <a:pos x="csX3066" y="csY3066"/>
                            </a:cxn>
                            <a:cxn ang="0">
                              <a:pos x="csX3067" y="csY3067"/>
                            </a:cxn>
                            <a:cxn ang="0">
                              <a:pos x="csX3068" y="csY3068"/>
                            </a:cxn>
                            <a:cxn ang="0">
                              <a:pos x="csX3069" y="csY3069"/>
                            </a:cxn>
                            <a:cxn ang="0">
                              <a:pos x="csX3070" y="csY3070"/>
                            </a:cxn>
                            <a:cxn ang="0">
                              <a:pos x="csX3071" y="csY3071"/>
                            </a:cxn>
                            <a:cxn ang="0">
                              <a:pos x="csX3072" y="csY3072"/>
                            </a:cxn>
                            <a:cxn ang="0">
                              <a:pos x="csX3073" y="csY3073"/>
                            </a:cxn>
                            <a:cxn ang="0">
                              <a:pos x="csX3074" y="csY3074"/>
                            </a:cxn>
                            <a:cxn ang="0">
                              <a:pos x="csX3075" y="csY3075"/>
                            </a:cxn>
                            <a:cxn ang="0">
                              <a:pos x="csX3076" y="csY3076"/>
                            </a:cxn>
                            <a:cxn ang="0">
                              <a:pos x="csX3077" y="csY3077"/>
                            </a:cxn>
                            <a:cxn ang="0">
                              <a:pos x="csX3078" y="csY3078"/>
                            </a:cxn>
                            <a:cxn ang="0">
                              <a:pos x="csX3079" y="csY3079"/>
                            </a:cxn>
                            <a:cxn ang="0">
                              <a:pos x="csX3080" y="csY3080"/>
                            </a:cxn>
                            <a:cxn ang="0">
                              <a:pos x="csX3081" y="csY3081"/>
                            </a:cxn>
                            <a:cxn ang="0">
                              <a:pos x="csX3082" y="csY3082"/>
                            </a:cxn>
                            <a:cxn ang="0">
                              <a:pos x="csX3083" y="csY3083"/>
                            </a:cxn>
                            <a:cxn ang="0">
                              <a:pos x="csX3084" y="csY3084"/>
                            </a:cxn>
                            <a:cxn ang="0">
                              <a:pos x="csX3085" y="csY3085"/>
                            </a:cxn>
                            <a:cxn ang="0">
                              <a:pos x="csX3086" y="csY3086"/>
                            </a:cxn>
                            <a:cxn ang="0">
                              <a:pos x="csX3087" y="csY3087"/>
                            </a:cxn>
                            <a:cxn ang="0">
                              <a:pos x="csX3088" y="csY3088"/>
                            </a:cxn>
                            <a:cxn ang="0">
                              <a:pos x="csX3089" y="csY3089"/>
                            </a:cxn>
                            <a:cxn ang="0">
                              <a:pos x="csX3090" y="csY3090"/>
                            </a:cxn>
                            <a:cxn ang="0">
                              <a:pos x="csX3091" y="csY3091"/>
                            </a:cxn>
                            <a:cxn ang="0">
                              <a:pos x="csX3092" y="csY3092"/>
                            </a:cxn>
                            <a:cxn ang="0">
                              <a:pos x="csX3093" y="csY3093"/>
                            </a:cxn>
                            <a:cxn ang="0">
                              <a:pos x="csX3094" y="csY3094"/>
                            </a:cxn>
                            <a:cxn ang="0">
                              <a:pos x="csX3095" y="csY3095"/>
                            </a:cxn>
                            <a:cxn ang="0">
                              <a:pos x="csX3096" y="csY3096"/>
                            </a:cxn>
                            <a:cxn ang="0">
                              <a:pos x="csX3097" y="csY3097"/>
                            </a:cxn>
                            <a:cxn ang="0">
                              <a:pos x="csX3098" y="csY3098"/>
                            </a:cxn>
                            <a:cxn ang="0">
                              <a:pos x="csX3099" y="csY3099"/>
                            </a:cxn>
                            <a:cxn ang="0">
                              <a:pos x="csX3100" y="csY3100"/>
                            </a:cxn>
                            <a:cxn ang="0">
                              <a:pos x="csX3101" y="csY3101"/>
                            </a:cxn>
                            <a:cxn ang="0">
                              <a:pos x="csX3102" y="csY3102"/>
                            </a:cxn>
                            <a:cxn ang="0">
                              <a:pos x="csX3103" y="csY3103"/>
                            </a:cxn>
                            <a:cxn ang="0">
                              <a:pos x="csX3104" y="csY3104"/>
                            </a:cxn>
                            <a:cxn ang="0">
                              <a:pos x="csX3105" y="csY3105"/>
                            </a:cxn>
                            <a:cxn ang="0">
                              <a:pos x="csX3106" y="csY3106"/>
                            </a:cxn>
                            <a:cxn ang="0">
                              <a:pos x="csX3107" y="csY3107"/>
                            </a:cxn>
                            <a:cxn ang="0">
                              <a:pos x="csX3108" y="csY3108"/>
                            </a:cxn>
                            <a:cxn ang="0">
                              <a:pos x="csX3109" y="csY3109"/>
                            </a:cxn>
                            <a:cxn ang="0">
                              <a:pos x="csX3110" y="csY3110"/>
                            </a:cxn>
                            <a:cxn ang="0">
                              <a:pos x="csX3111" y="csY3111"/>
                            </a:cxn>
                            <a:cxn ang="0">
                              <a:pos x="csX3112" y="csY3112"/>
                            </a:cxn>
                            <a:cxn ang="0">
                              <a:pos x="csX3113" y="csY3113"/>
                            </a:cxn>
                            <a:cxn ang="0">
                              <a:pos x="csX3114" y="csY3114"/>
                            </a:cxn>
                            <a:cxn ang="0">
                              <a:pos x="csX3115" y="csY3115"/>
                            </a:cxn>
                            <a:cxn ang="0">
                              <a:pos x="csX3116" y="csY3116"/>
                            </a:cxn>
                            <a:cxn ang="0">
                              <a:pos x="csX3117" y="csY3117"/>
                            </a:cxn>
                            <a:cxn ang="0">
                              <a:pos x="csX3118" y="csY3118"/>
                            </a:cxn>
                            <a:cxn ang="0">
                              <a:pos x="csX3119" y="csY3119"/>
                            </a:cxn>
                            <a:cxn ang="0">
                              <a:pos x="csX3120" y="csY3120"/>
                            </a:cxn>
                            <a:cxn ang="0">
                              <a:pos x="csX3121" y="csY3121"/>
                            </a:cxn>
                            <a:cxn ang="0">
                              <a:pos x="csX3122" y="csY3122"/>
                            </a:cxn>
                            <a:cxn ang="0">
                              <a:pos x="csX3123" y="csY3123"/>
                            </a:cxn>
                            <a:cxn ang="0">
                              <a:pos x="csX3124" y="csY3124"/>
                            </a:cxn>
                            <a:cxn ang="0">
                              <a:pos x="csX3125" y="csY3125"/>
                            </a:cxn>
                            <a:cxn ang="0">
                              <a:pos x="csX3126" y="csY3126"/>
                            </a:cxn>
                            <a:cxn ang="0">
                              <a:pos x="csX3127" y="csY3127"/>
                            </a:cxn>
                            <a:cxn ang="0">
                              <a:pos x="csX3128" y="csY3128"/>
                            </a:cxn>
                            <a:cxn ang="0">
                              <a:pos x="csX3129" y="csY3129"/>
                            </a:cxn>
                            <a:cxn ang="0">
                              <a:pos x="csX3130" y="csY3130"/>
                            </a:cxn>
                            <a:cxn ang="0">
                              <a:pos x="csX3131" y="csY3131"/>
                            </a:cxn>
                            <a:cxn ang="0">
                              <a:pos x="csX3132" y="csY3132"/>
                            </a:cxn>
                            <a:cxn ang="0">
                              <a:pos x="csX3133" y="csY3133"/>
                            </a:cxn>
                            <a:cxn ang="0">
                              <a:pos x="csX3134" y="csY3134"/>
                            </a:cxn>
                            <a:cxn ang="0">
                              <a:pos x="csX3135" y="csY3135"/>
                            </a:cxn>
                            <a:cxn ang="0">
                              <a:pos x="csX3136" y="csY3136"/>
                            </a:cxn>
                            <a:cxn ang="0">
                              <a:pos x="csX3137" y="csY3137"/>
                            </a:cxn>
                            <a:cxn ang="0">
                              <a:pos x="csX3138" y="csY3138"/>
                            </a:cxn>
                            <a:cxn ang="0">
                              <a:pos x="csX3139" y="csY3139"/>
                            </a:cxn>
                            <a:cxn ang="0">
                              <a:pos x="csX3140" y="csY3140"/>
                            </a:cxn>
                            <a:cxn ang="0">
                              <a:pos x="csX3141" y="csY3141"/>
                            </a:cxn>
                            <a:cxn ang="0">
                              <a:pos x="csX3142" y="csY3142"/>
                            </a:cxn>
                            <a:cxn ang="0">
                              <a:pos x="csX3143" y="csY3143"/>
                            </a:cxn>
                            <a:cxn ang="0">
                              <a:pos x="csX3144" y="csY3144"/>
                            </a:cxn>
                            <a:cxn ang="0">
                              <a:pos x="csX3145" y="csY3145"/>
                            </a:cxn>
                            <a:cxn ang="0">
                              <a:pos x="csX3146" y="csY3146"/>
                            </a:cxn>
                            <a:cxn ang="0">
                              <a:pos x="csX3147" y="csY3147"/>
                            </a:cxn>
                            <a:cxn ang="0">
                              <a:pos x="csX3148" y="csY3148"/>
                            </a:cxn>
                            <a:cxn ang="0">
                              <a:pos x="csX3149" y="csY3149"/>
                            </a:cxn>
                            <a:cxn ang="0">
                              <a:pos x="csX3150" y="csY3150"/>
                            </a:cxn>
                            <a:cxn ang="0">
                              <a:pos x="csX3151" y="csY3151"/>
                            </a:cxn>
                            <a:cxn ang="0">
                              <a:pos x="csX3152" y="csY3152"/>
                            </a:cxn>
                            <a:cxn ang="0">
                              <a:pos x="csX3153" y="csY3153"/>
                            </a:cxn>
                            <a:cxn ang="0">
                              <a:pos x="csX3154" y="csY3154"/>
                            </a:cxn>
                            <a:cxn ang="0">
                              <a:pos x="csX3155" y="csY3155"/>
                            </a:cxn>
                            <a:cxn ang="0">
                              <a:pos x="csX3156" y="csY3156"/>
                            </a:cxn>
                            <a:cxn ang="0">
                              <a:pos x="csX3157" y="csY3157"/>
                            </a:cxn>
                            <a:cxn ang="0">
                              <a:pos x="csX3158" y="csY3158"/>
                            </a:cxn>
                            <a:cxn ang="0">
                              <a:pos x="csX3159" y="csY3159"/>
                            </a:cxn>
                            <a:cxn ang="0">
                              <a:pos x="csX3160" y="csY3160"/>
                            </a:cxn>
                            <a:cxn ang="0">
                              <a:pos x="csX3161" y="csY3161"/>
                            </a:cxn>
                            <a:cxn ang="0">
                              <a:pos x="csX3162" y="csY3162"/>
                            </a:cxn>
                            <a:cxn ang="0">
                              <a:pos x="csX3163" y="csY3163"/>
                            </a:cxn>
                            <a:cxn ang="0">
                              <a:pos x="csX3164" y="csY3164"/>
                            </a:cxn>
                            <a:cxn ang="0">
                              <a:pos x="csX3165" y="csY3165"/>
                            </a:cxn>
                            <a:cxn ang="0">
                              <a:pos x="csX3166" y="csY3166"/>
                            </a:cxn>
                            <a:cxn ang="0">
                              <a:pos x="csX3167" y="csY3167"/>
                            </a:cxn>
                            <a:cxn ang="0">
                              <a:pos x="csX3168" y="csY3168"/>
                            </a:cxn>
                            <a:cxn ang="0">
                              <a:pos x="csX3169" y="csY3169"/>
                            </a:cxn>
                            <a:cxn ang="0">
                              <a:pos x="csX3170" y="csY3170"/>
                            </a:cxn>
                            <a:cxn ang="0">
                              <a:pos x="csX3171" y="csY3171"/>
                            </a:cxn>
                            <a:cxn ang="0">
                              <a:pos x="csX3172" y="csY3172"/>
                            </a:cxn>
                            <a:cxn ang="0">
                              <a:pos x="csX3173" y="csY3173"/>
                            </a:cxn>
                            <a:cxn ang="0">
                              <a:pos x="csX3174" y="csY3174"/>
                            </a:cxn>
                            <a:cxn ang="0">
                              <a:pos x="csX3175" y="csY3175"/>
                            </a:cxn>
                            <a:cxn ang="0">
                              <a:pos x="csX3176" y="csY3176"/>
                            </a:cxn>
                            <a:cxn ang="0">
                              <a:pos x="csX3177" y="csY3177"/>
                            </a:cxn>
                            <a:cxn ang="0">
                              <a:pos x="csX3178" y="csY3178"/>
                            </a:cxn>
                            <a:cxn ang="0">
                              <a:pos x="csX3179" y="csY3179"/>
                            </a:cxn>
                            <a:cxn ang="0">
                              <a:pos x="csX3180" y="csY3180"/>
                            </a:cxn>
                            <a:cxn ang="0">
                              <a:pos x="csX3181" y="csY3181"/>
                            </a:cxn>
                            <a:cxn ang="0">
                              <a:pos x="csX3182" y="csY3182"/>
                            </a:cxn>
                            <a:cxn ang="0">
                              <a:pos x="csX3183" y="csY3183"/>
                            </a:cxn>
                            <a:cxn ang="0">
                              <a:pos x="csX3184" y="csY3184"/>
                            </a:cxn>
                            <a:cxn ang="0">
                              <a:pos x="csX3185" y="csY3185"/>
                            </a:cxn>
                            <a:cxn ang="0">
                              <a:pos x="csX3186" y="csY3186"/>
                            </a:cxn>
                            <a:cxn ang="0">
                              <a:pos x="csX3187" y="csY3187"/>
                            </a:cxn>
                            <a:cxn ang="0">
                              <a:pos x="csX3188" y="csY3188"/>
                            </a:cxn>
                            <a:cxn ang="0">
                              <a:pos x="csX3189" y="csY3189"/>
                            </a:cxn>
                            <a:cxn ang="0">
                              <a:pos x="csX3190" y="csY3190"/>
                            </a:cxn>
                            <a:cxn ang="0">
                              <a:pos x="csX3191" y="csY3191"/>
                            </a:cxn>
                            <a:cxn ang="0">
                              <a:pos x="csX3192" y="csY3192"/>
                            </a:cxn>
                            <a:cxn ang="0">
                              <a:pos x="csX3193" y="csY3193"/>
                            </a:cxn>
                            <a:cxn ang="0">
                              <a:pos x="csX3194" y="csY3194"/>
                            </a:cxn>
                            <a:cxn ang="0">
                              <a:pos x="csX3195" y="csY3195"/>
                            </a:cxn>
                            <a:cxn ang="0">
                              <a:pos x="csX3196" y="csY3196"/>
                            </a:cxn>
                            <a:cxn ang="0">
                              <a:pos x="csX3197" y="csY3197"/>
                            </a:cxn>
                            <a:cxn ang="0">
                              <a:pos x="csX3198" y="csY3198"/>
                            </a:cxn>
                            <a:cxn ang="0">
                              <a:pos x="csX3199" y="csY3199"/>
                            </a:cxn>
                            <a:cxn ang="0">
                              <a:pos x="csX3200" y="csY3200"/>
                            </a:cxn>
                            <a:cxn ang="0">
                              <a:pos x="csX3201" y="csY3201"/>
                            </a:cxn>
                            <a:cxn ang="0">
                              <a:pos x="csX3202" y="csY3202"/>
                            </a:cxn>
                            <a:cxn ang="0">
                              <a:pos x="csX3203" y="csY3203"/>
                            </a:cxn>
                            <a:cxn ang="0">
                              <a:pos x="csX3204" y="csY3204"/>
                            </a:cxn>
                            <a:cxn ang="0">
                              <a:pos x="csX3205" y="csY3205"/>
                            </a:cxn>
                            <a:cxn ang="0">
                              <a:pos x="csX3206" y="csY3206"/>
                            </a:cxn>
                            <a:cxn ang="0">
                              <a:pos x="csX3207" y="csY3207"/>
                            </a:cxn>
                            <a:cxn ang="0">
                              <a:pos x="csX3208" y="csY3208"/>
                            </a:cxn>
                            <a:cxn ang="0">
                              <a:pos x="csX3209" y="csY3209"/>
                            </a:cxn>
                            <a:cxn ang="0">
                              <a:pos x="csX3210" y="csY3210"/>
                            </a:cxn>
                            <a:cxn ang="0">
                              <a:pos x="csX3211" y="csY3211"/>
                            </a:cxn>
                            <a:cxn ang="0">
                              <a:pos x="csX3212" y="csY3212"/>
                            </a:cxn>
                            <a:cxn ang="0">
                              <a:pos x="csX3213" y="csY3213"/>
                            </a:cxn>
                            <a:cxn ang="0">
                              <a:pos x="csX3214" y="csY3214"/>
                            </a:cxn>
                            <a:cxn ang="0">
                              <a:pos x="csX3215" y="csY3215"/>
                            </a:cxn>
                            <a:cxn ang="0">
                              <a:pos x="csX3216" y="csY3216"/>
                            </a:cxn>
                            <a:cxn ang="0">
                              <a:pos x="csX3217" y="csY3217"/>
                            </a:cxn>
                            <a:cxn ang="0">
                              <a:pos x="csX3218" y="csY3218"/>
                            </a:cxn>
                            <a:cxn ang="0">
                              <a:pos x="csX3219" y="csY3219"/>
                            </a:cxn>
                            <a:cxn ang="0">
                              <a:pos x="csX3220" y="csY3220"/>
                            </a:cxn>
                            <a:cxn ang="0">
                              <a:pos x="csX3221" y="csY3221"/>
                            </a:cxn>
                            <a:cxn ang="0">
                              <a:pos x="csX3222" y="csY3222"/>
                            </a:cxn>
                            <a:cxn ang="0">
                              <a:pos x="csX3223" y="csY3223"/>
                            </a:cxn>
                            <a:cxn ang="0">
                              <a:pos x="csX3224" y="csY3224"/>
                            </a:cxn>
                            <a:cxn ang="0">
                              <a:pos x="csX3225" y="csY3225"/>
                            </a:cxn>
                            <a:cxn ang="0">
                              <a:pos x="csX3226" y="csY3226"/>
                            </a:cxn>
                            <a:cxn ang="0">
                              <a:pos x="csX3227" y="csY3227"/>
                            </a:cxn>
                            <a:cxn ang="0">
                              <a:pos x="csX3228" y="csY3228"/>
                            </a:cxn>
                            <a:cxn ang="0">
                              <a:pos x="csX3229" y="csY3229"/>
                            </a:cxn>
                            <a:cxn ang="0">
                              <a:pos x="csX3230" y="csY3230"/>
                            </a:cxn>
                            <a:cxn ang="0">
                              <a:pos x="csX3231" y="csY3231"/>
                            </a:cxn>
                            <a:cxn ang="0">
                              <a:pos x="csX3232" y="csY3232"/>
                            </a:cxn>
                            <a:cxn ang="0">
                              <a:pos x="csX3233" y="csY3233"/>
                            </a:cxn>
                            <a:cxn ang="0">
                              <a:pos x="csX3234" y="csY3234"/>
                            </a:cxn>
                            <a:cxn ang="0">
                              <a:pos x="csX3235" y="csY3235"/>
                            </a:cxn>
                            <a:cxn ang="0">
                              <a:pos x="csX3236" y="csY3236"/>
                            </a:cxn>
                            <a:cxn ang="0">
                              <a:pos x="csX3237" y="csY3237"/>
                            </a:cxn>
                            <a:cxn ang="0">
                              <a:pos x="csX3238" y="csY3238"/>
                            </a:cxn>
                            <a:cxn ang="0">
                              <a:pos x="csX3239" y="csY3239"/>
                            </a:cxn>
                            <a:cxn ang="0">
                              <a:pos x="csX3240" y="csY3240"/>
                            </a:cxn>
                            <a:cxn ang="0">
                              <a:pos x="csX3241" y="csY3241"/>
                            </a:cxn>
                            <a:cxn ang="0">
                              <a:pos x="csX3242" y="csY3242"/>
                            </a:cxn>
                            <a:cxn ang="0">
                              <a:pos x="csX3243" y="csY3243"/>
                            </a:cxn>
                            <a:cxn ang="0">
                              <a:pos x="csX3244" y="csY3244"/>
                            </a:cxn>
                            <a:cxn ang="0">
                              <a:pos x="csX3245" y="csY3245"/>
                            </a:cxn>
                            <a:cxn ang="0">
                              <a:pos x="csX3246" y="csY3246"/>
                            </a:cxn>
                            <a:cxn ang="0">
                              <a:pos x="csX3247" y="csY3247"/>
                            </a:cxn>
                            <a:cxn ang="0">
                              <a:pos x="csX3248" y="csY3248"/>
                            </a:cxn>
                            <a:cxn ang="0">
                              <a:pos x="csX3249" y="csY3249"/>
                            </a:cxn>
                            <a:cxn ang="0">
                              <a:pos x="csX3250" y="csY3250"/>
                            </a:cxn>
                            <a:cxn ang="0">
                              <a:pos x="csX3251" y="csY3251"/>
                            </a:cxn>
                            <a:cxn ang="0">
                              <a:pos x="csX3252" y="csY3252"/>
                            </a:cxn>
                            <a:cxn ang="0">
                              <a:pos x="csX3253" y="csY3253"/>
                            </a:cxn>
                            <a:cxn ang="0">
                              <a:pos x="csX3254" y="csY3254"/>
                            </a:cxn>
                            <a:cxn ang="0">
                              <a:pos x="csX3255" y="csY3255"/>
                            </a:cxn>
                            <a:cxn ang="0">
                              <a:pos x="csX3256" y="csY3256"/>
                            </a:cxn>
                            <a:cxn ang="0">
                              <a:pos x="csX3257" y="csY3257"/>
                            </a:cxn>
                            <a:cxn ang="0">
                              <a:pos x="csX3258" y="csY3258"/>
                            </a:cxn>
                            <a:cxn ang="0">
                              <a:pos x="csX3259" y="csY3259"/>
                            </a:cxn>
                            <a:cxn ang="0">
                              <a:pos x="csX3260" y="csY3260"/>
                            </a:cxn>
                            <a:cxn ang="0">
                              <a:pos x="csX3261" y="csY3261"/>
                            </a:cxn>
                            <a:cxn ang="0">
                              <a:pos x="csX3262" y="csY3262"/>
                            </a:cxn>
                            <a:cxn ang="0">
                              <a:pos x="csX3263" y="csY3263"/>
                            </a:cxn>
                            <a:cxn ang="0">
                              <a:pos x="csX3264" y="csY3264"/>
                            </a:cxn>
                            <a:cxn ang="0">
                              <a:pos x="csX3265" y="csY3265"/>
                            </a:cxn>
                            <a:cxn ang="0">
                              <a:pos x="csX3266" y="csY3266"/>
                            </a:cxn>
                            <a:cxn ang="0">
                              <a:pos x="csX3267" y="csY3267"/>
                            </a:cxn>
                            <a:cxn ang="0">
                              <a:pos x="csX3268" y="csY3268"/>
                            </a:cxn>
                            <a:cxn ang="0">
                              <a:pos x="csX3269" y="csY3269"/>
                            </a:cxn>
                            <a:cxn ang="0">
                              <a:pos x="csX3270" y="csY3270"/>
                            </a:cxn>
                            <a:cxn ang="0">
                              <a:pos x="csX3271" y="csY3271"/>
                            </a:cxn>
                            <a:cxn ang="0">
                              <a:pos x="csX3272" y="csY3272"/>
                            </a:cxn>
                            <a:cxn ang="0">
                              <a:pos x="csX3273" y="csY3273"/>
                            </a:cxn>
                            <a:cxn ang="0">
                              <a:pos x="csX3274" y="csY3274"/>
                            </a:cxn>
                            <a:cxn ang="0">
                              <a:pos x="csX3275" y="csY3275"/>
                            </a:cxn>
                            <a:cxn ang="0">
                              <a:pos x="csX3276" y="csY3276"/>
                            </a:cxn>
                            <a:cxn ang="0">
                              <a:pos x="csX3277" y="csY3277"/>
                            </a:cxn>
                            <a:cxn ang="0">
                              <a:pos x="csX3278" y="csY3278"/>
                            </a:cxn>
                            <a:cxn ang="0">
                              <a:pos x="csX3279" y="csY3279"/>
                            </a:cxn>
                            <a:cxn ang="0">
                              <a:pos x="csX3280" y="csY3280"/>
                            </a:cxn>
                            <a:cxn ang="0">
                              <a:pos x="csX3281" y="csY3281"/>
                            </a:cxn>
                            <a:cxn ang="0">
                              <a:pos x="csX3282" y="csY3282"/>
                            </a:cxn>
                            <a:cxn ang="0">
                              <a:pos x="csX3283" y="csY3283"/>
                            </a:cxn>
                            <a:cxn ang="0">
                              <a:pos x="csX3284" y="csY3284"/>
                            </a:cxn>
                            <a:cxn ang="0">
                              <a:pos x="csX3285" y="csY3285"/>
                            </a:cxn>
                            <a:cxn ang="0">
                              <a:pos x="csX3286" y="csY3286"/>
                            </a:cxn>
                            <a:cxn ang="0">
                              <a:pos x="csX3287" y="csY3287"/>
                            </a:cxn>
                            <a:cxn ang="0">
                              <a:pos x="csX3288" y="csY3288"/>
                            </a:cxn>
                            <a:cxn ang="0">
                              <a:pos x="csX3289" y="csY3289"/>
                            </a:cxn>
                            <a:cxn ang="0">
                              <a:pos x="csX3290" y="csY3290"/>
                            </a:cxn>
                            <a:cxn ang="0">
                              <a:pos x="csX3291" y="csY3291"/>
                            </a:cxn>
                            <a:cxn ang="0">
                              <a:pos x="csX3292" y="csY3292"/>
                            </a:cxn>
                            <a:cxn ang="0">
                              <a:pos x="csX3293" y="csY3293"/>
                            </a:cxn>
                            <a:cxn ang="0">
                              <a:pos x="csX3294" y="csY3294"/>
                            </a:cxn>
                            <a:cxn ang="0">
                              <a:pos x="csX3295" y="csY3295"/>
                            </a:cxn>
                            <a:cxn ang="0">
                              <a:pos x="csX3296" y="csY3296"/>
                            </a:cxn>
                            <a:cxn ang="0">
                              <a:pos x="csX3297" y="csY3297"/>
                            </a:cxn>
                            <a:cxn ang="0">
                              <a:pos x="csX3298" y="csY3298"/>
                            </a:cxn>
                            <a:cxn ang="0">
                              <a:pos x="csX3299" y="csY3299"/>
                            </a:cxn>
                            <a:cxn ang="0">
                              <a:pos x="csX3300" y="csY3300"/>
                            </a:cxn>
                            <a:cxn ang="0">
                              <a:pos x="csX3301" y="csY3301"/>
                            </a:cxn>
                            <a:cxn ang="0">
                              <a:pos x="csX3302" y="csY3302"/>
                            </a:cxn>
                            <a:cxn ang="0">
                              <a:pos x="csX3303" y="csY3303"/>
                            </a:cxn>
                            <a:cxn ang="0">
                              <a:pos x="csX3304" y="csY3304"/>
                            </a:cxn>
                            <a:cxn ang="0">
                              <a:pos x="csX3305" y="csY3305"/>
                            </a:cxn>
                            <a:cxn ang="0">
                              <a:pos x="csX3306" y="csY3306"/>
                            </a:cxn>
                            <a:cxn ang="0">
                              <a:pos x="csX3307" y="csY3307"/>
                            </a:cxn>
                            <a:cxn ang="0">
                              <a:pos x="csX3308" y="csY3308"/>
                            </a:cxn>
                            <a:cxn ang="0">
                              <a:pos x="csX3309" y="csY3309"/>
                            </a:cxn>
                            <a:cxn ang="0">
                              <a:pos x="csX3310" y="csY3310"/>
                            </a:cxn>
                            <a:cxn ang="0">
                              <a:pos x="csX3311" y="csY3311"/>
                            </a:cxn>
                            <a:cxn ang="0">
                              <a:pos x="csX3312" y="csY3312"/>
                            </a:cxn>
                            <a:cxn ang="0">
                              <a:pos x="csX3313" y="csY3313"/>
                            </a:cxn>
                            <a:cxn ang="0">
                              <a:pos x="csX3314" y="csY3314"/>
                            </a:cxn>
                            <a:cxn ang="0">
                              <a:pos x="csX3315" y="csY3315"/>
                            </a:cxn>
                            <a:cxn ang="0">
                              <a:pos x="csX3316" y="csY3316"/>
                            </a:cxn>
                            <a:cxn ang="0">
                              <a:pos x="csX3317" y="csY3317"/>
                            </a:cxn>
                            <a:cxn ang="0">
                              <a:pos x="csX3318" y="csY3318"/>
                            </a:cxn>
                            <a:cxn ang="0">
                              <a:pos x="csX3319" y="csY3319"/>
                            </a:cxn>
                            <a:cxn ang="0">
                              <a:pos x="csX3320" y="csY3320"/>
                            </a:cxn>
                            <a:cxn ang="0">
                              <a:pos x="csX3321" y="csY3321"/>
                            </a:cxn>
                            <a:cxn ang="0">
                              <a:pos x="csX3322" y="csY3322"/>
                            </a:cxn>
                            <a:cxn ang="0">
                              <a:pos x="csX3323" y="csY3323"/>
                            </a:cxn>
                            <a:cxn ang="0">
                              <a:pos x="csX3324" y="csY3324"/>
                            </a:cxn>
                            <a:cxn ang="0">
                              <a:pos x="csX3325" y="csY3325"/>
                            </a:cxn>
                            <a:cxn ang="0">
                              <a:pos x="csX3326" y="csY3326"/>
                            </a:cxn>
                            <a:cxn ang="0">
                              <a:pos x="csX3327" y="csY3327"/>
                            </a:cxn>
                            <a:cxn ang="0">
                              <a:pos x="csX3328" y="csY3328"/>
                            </a:cxn>
                            <a:cxn ang="0">
                              <a:pos x="csX3329" y="csY3329"/>
                            </a:cxn>
                            <a:cxn ang="0">
                              <a:pos x="csX3330" y="csY3330"/>
                            </a:cxn>
                            <a:cxn ang="0">
                              <a:pos x="csX3331" y="csY3331"/>
                            </a:cxn>
                            <a:cxn ang="0">
                              <a:pos x="csX3332" y="csY3332"/>
                            </a:cxn>
                            <a:cxn ang="0">
                              <a:pos x="csX3333" y="csY3333"/>
                            </a:cxn>
                            <a:cxn ang="0">
                              <a:pos x="csX3334" y="csY3334"/>
                            </a:cxn>
                            <a:cxn ang="0">
                              <a:pos x="csX3335" y="csY3335"/>
                            </a:cxn>
                            <a:cxn ang="0">
                              <a:pos x="csX3336" y="csY3336"/>
                            </a:cxn>
                            <a:cxn ang="0">
                              <a:pos x="csX3337" y="csY3337"/>
                            </a:cxn>
                            <a:cxn ang="0">
                              <a:pos x="csX3338" y="csY3338"/>
                            </a:cxn>
                            <a:cxn ang="0">
                              <a:pos x="csX3339" y="csY3339"/>
                            </a:cxn>
                            <a:cxn ang="0">
                              <a:pos x="csX3340" y="csY3340"/>
                            </a:cxn>
                            <a:cxn ang="0">
                              <a:pos x="csX3341" y="csY3341"/>
                            </a:cxn>
                            <a:cxn ang="0">
                              <a:pos x="csX3342" y="csY3342"/>
                            </a:cxn>
                            <a:cxn ang="0">
                              <a:pos x="csX3343" y="csY3343"/>
                            </a:cxn>
                            <a:cxn ang="0">
                              <a:pos x="csX3344" y="csY3344"/>
                            </a:cxn>
                            <a:cxn ang="0">
                              <a:pos x="csX3345" y="csY3345"/>
                            </a:cxn>
                            <a:cxn ang="0">
                              <a:pos x="csX3346" y="csY3346"/>
                            </a:cxn>
                            <a:cxn ang="0">
                              <a:pos x="csX3347" y="csY3347"/>
                            </a:cxn>
                            <a:cxn ang="0">
                              <a:pos x="csX3348" y="csY3348"/>
                            </a:cxn>
                            <a:cxn ang="0">
                              <a:pos x="csX3349" y="csY3349"/>
                            </a:cxn>
                            <a:cxn ang="0">
                              <a:pos x="csX3350" y="csY3350"/>
                            </a:cxn>
                            <a:cxn ang="0">
                              <a:pos x="csX3351" y="csY3351"/>
                            </a:cxn>
                            <a:cxn ang="0">
                              <a:pos x="csX3352" y="csY3352"/>
                            </a:cxn>
                            <a:cxn ang="0">
                              <a:pos x="csX3353" y="csY3353"/>
                            </a:cxn>
                            <a:cxn ang="0">
                              <a:pos x="csX3354" y="csY3354"/>
                            </a:cxn>
                            <a:cxn ang="0">
                              <a:pos x="csX3355" y="csY3355"/>
                            </a:cxn>
                            <a:cxn ang="0">
                              <a:pos x="csX3356" y="csY3356"/>
                            </a:cxn>
                            <a:cxn ang="0">
                              <a:pos x="csX3357" y="csY3357"/>
                            </a:cxn>
                            <a:cxn ang="0">
                              <a:pos x="csX3358" y="csY3358"/>
                            </a:cxn>
                            <a:cxn ang="0">
                              <a:pos x="csX3359" y="csY3359"/>
                            </a:cxn>
                            <a:cxn ang="0">
                              <a:pos x="csX3360" y="csY3360"/>
                            </a:cxn>
                            <a:cxn ang="0">
                              <a:pos x="csX3361" y="csY3361"/>
                            </a:cxn>
                            <a:cxn ang="0">
                              <a:pos x="csX3362" y="csY3362"/>
                            </a:cxn>
                            <a:cxn ang="0">
                              <a:pos x="csX3363" y="csY3363"/>
                            </a:cxn>
                            <a:cxn ang="0">
                              <a:pos x="csX3364" y="csY3364"/>
                            </a:cxn>
                            <a:cxn ang="0">
                              <a:pos x="csX3365" y="csY3365"/>
                            </a:cxn>
                            <a:cxn ang="0">
                              <a:pos x="csX3366" y="csY3366"/>
                            </a:cxn>
                            <a:cxn ang="0">
                              <a:pos x="csX3367" y="csY3367"/>
                            </a:cxn>
                            <a:cxn ang="0">
                              <a:pos x="csX3368" y="csY3368"/>
                            </a:cxn>
                            <a:cxn ang="0">
                              <a:pos x="csX3369" y="csY3369"/>
                            </a:cxn>
                            <a:cxn ang="0">
                              <a:pos x="csX3370" y="csY3370"/>
                            </a:cxn>
                            <a:cxn ang="0">
                              <a:pos x="csX3371" y="csY3371"/>
                            </a:cxn>
                            <a:cxn ang="0">
                              <a:pos x="csX3372" y="csY3372"/>
                            </a:cxn>
                            <a:cxn ang="0">
                              <a:pos x="csX3373" y="csY3373"/>
                            </a:cxn>
                            <a:cxn ang="0">
                              <a:pos x="csX3374" y="csY3374"/>
                            </a:cxn>
                            <a:cxn ang="0">
                              <a:pos x="csX3375" y="csY3375"/>
                            </a:cxn>
                            <a:cxn ang="0">
                              <a:pos x="csX3376" y="csY3376"/>
                            </a:cxn>
                            <a:cxn ang="0">
                              <a:pos x="csX3377" y="csY3377"/>
                            </a:cxn>
                            <a:cxn ang="0">
                              <a:pos x="csX3378" y="csY3378"/>
                            </a:cxn>
                            <a:cxn ang="0">
                              <a:pos x="csX3379" y="csY3379"/>
                            </a:cxn>
                            <a:cxn ang="0">
                              <a:pos x="csX3380" y="csY3380"/>
                            </a:cxn>
                            <a:cxn ang="0">
                              <a:pos x="csX3381" y="csY3381"/>
                            </a:cxn>
                            <a:cxn ang="0">
                              <a:pos x="csX3382" y="csY3382"/>
                            </a:cxn>
                            <a:cxn ang="0">
                              <a:pos x="csX3383" y="csY3383"/>
                            </a:cxn>
                            <a:cxn ang="0">
                              <a:pos x="csX3384" y="csY3384"/>
                            </a:cxn>
                            <a:cxn ang="0">
                              <a:pos x="csX3385" y="csY3385"/>
                            </a:cxn>
                            <a:cxn ang="0">
                              <a:pos x="csX3386" y="csY3386"/>
                            </a:cxn>
                            <a:cxn ang="0">
                              <a:pos x="csX3387" y="csY3387"/>
                            </a:cxn>
                            <a:cxn ang="0">
                              <a:pos x="csX3388" y="csY3388"/>
                            </a:cxn>
                            <a:cxn ang="0">
                              <a:pos x="csX3389" y="csY3389"/>
                            </a:cxn>
                            <a:cxn ang="0">
                              <a:pos x="csX3390" y="csY3390"/>
                            </a:cxn>
                            <a:cxn ang="0">
                              <a:pos x="csX3391" y="csY3391"/>
                            </a:cxn>
                            <a:cxn ang="0">
                              <a:pos x="csX3392" y="csY3392"/>
                            </a:cxn>
                            <a:cxn ang="0">
                              <a:pos x="csX3393" y="csY3393"/>
                            </a:cxn>
                            <a:cxn ang="0">
                              <a:pos x="csX3394" y="csY3394"/>
                            </a:cxn>
                            <a:cxn ang="0">
                              <a:pos x="csX3395" y="csY3395"/>
                            </a:cxn>
                            <a:cxn ang="0">
                              <a:pos x="csX3396" y="csY3396"/>
                            </a:cxn>
                            <a:cxn ang="0">
                              <a:pos x="csX3397" y="csY3397"/>
                            </a:cxn>
                            <a:cxn ang="0">
                              <a:pos x="csX3398" y="csY3398"/>
                            </a:cxn>
                            <a:cxn ang="0">
                              <a:pos x="csX3399" y="csY3399"/>
                            </a:cxn>
                            <a:cxn ang="0">
                              <a:pos x="csX3400" y="csY3400"/>
                            </a:cxn>
                            <a:cxn ang="0">
                              <a:pos x="csX3401" y="csY3401"/>
                            </a:cxn>
                            <a:cxn ang="0">
                              <a:pos x="csX3402" y="csY3402"/>
                            </a:cxn>
                            <a:cxn ang="0">
                              <a:pos x="csX3403" y="csY3403"/>
                            </a:cxn>
                            <a:cxn ang="0">
                              <a:pos x="csX3404" y="csY3404"/>
                            </a:cxn>
                            <a:cxn ang="0">
                              <a:pos x="csX3405" y="csY3405"/>
                            </a:cxn>
                            <a:cxn ang="0">
                              <a:pos x="csX3406" y="csY3406"/>
                            </a:cxn>
                            <a:cxn ang="0">
                              <a:pos x="csX3407" y="csY3407"/>
                            </a:cxn>
                            <a:cxn ang="0">
                              <a:pos x="csX3408" y="csY3408"/>
                            </a:cxn>
                            <a:cxn ang="0">
                              <a:pos x="csX3409" y="csY3409"/>
                            </a:cxn>
                            <a:cxn ang="0">
                              <a:pos x="csX3410" y="csY3410"/>
                            </a:cxn>
                            <a:cxn ang="0">
                              <a:pos x="csX3411" y="csY3411"/>
                            </a:cxn>
                            <a:cxn ang="0">
                              <a:pos x="csX3412" y="csY3412"/>
                            </a:cxn>
                            <a:cxn ang="0">
                              <a:pos x="csX3413" y="csY3413"/>
                            </a:cxn>
                            <a:cxn ang="0">
                              <a:pos x="csX3414" y="csY3414"/>
                            </a:cxn>
                            <a:cxn ang="0">
                              <a:pos x="csX3415" y="csY3415"/>
                            </a:cxn>
                            <a:cxn ang="0">
                              <a:pos x="csX3416" y="csY3416"/>
                            </a:cxn>
                            <a:cxn ang="0">
                              <a:pos x="csX3417" y="csY3417"/>
                            </a:cxn>
                            <a:cxn ang="0">
                              <a:pos x="csX3418" y="csY3418"/>
                            </a:cxn>
                            <a:cxn ang="0">
                              <a:pos x="csX3419" y="csY3419"/>
                            </a:cxn>
                            <a:cxn ang="0">
                              <a:pos x="csX3420" y="csY3420"/>
                            </a:cxn>
                            <a:cxn ang="0">
                              <a:pos x="csX3421" y="csY3421"/>
                            </a:cxn>
                            <a:cxn ang="0">
                              <a:pos x="csX3422" y="csY3422"/>
                            </a:cxn>
                            <a:cxn ang="0">
                              <a:pos x="csX3423" y="csY3423"/>
                            </a:cxn>
                            <a:cxn ang="0">
                              <a:pos x="csX3424" y="csY3424"/>
                            </a:cxn>
                            <a:cxn ang="0">
                              <a:pos x="csX3425" y="csY3425"/>
                            </a:cxn>
                            <a:cxn ang="0">
                              <a:pos x="csX3426" y="csY3426"/>
                            </a:cxn>
                            <a:cxn ang="0">
                              <a:pos x="csX3427" y="csY3427"/>
                            </a:cxn>
                            <a:cxn ang="0">
                              <a:pos x="csX3428" y="csY3428"/>
                            </a:cxn>
                            <a:cxn ang="0">
                              <a:pos x="csX3429" y="csY3429"/>
                            </a:cxn>
                            <a:cxn ang="0">
                              <a:pos x="csX3430" y="csY3430"/>
                            </a:cxn>
                            <a:cxn ang="0">
                              <a:pos x="csX3431" y="csY3431"/>
                            </a:cxn>
                            <a:cxn ang="0">
                              <a:pos x="csX3432" y="csY3432"/>
                            </a:cxn>
                            <a:cxn ang="0">
                              <a:pos x="csX3433" y="csY3433"/>
                            </a:cxn>
                            <a:cxn ang="0">
                              <a:pos x="csX3434" y="csY3434"/>
                            </a:cxn>
                            <a:cxn ang="0">
                              <a:pos x="csX3435" y="csY3435"/>
                            </a:cxn>
                            <a:cxn ang="0">
                              <a:pos x="csX3436" y="csY3436"/>
                            </a:cxn>
                            <a:cxn ang="0">
                              <a:pos x="csX3437" y="csY3437"/>
                            </a:cxn>
                            <a:cxn ang="0">
                              <a:pos x="csX3438" y="csY3438"/>
                            </a:cxn>
                            <a:cxn ang="0">
                              <a:pos x="csX3439" y="csY3439"/>
                            </a:cxn>
                            <a:cxn ang="0">
                              <a:pos x="csX3440" y="csY3440"/>
                            </a:cxn>
                            <a:cxn ang="0">
                              <a:pos x="csX3441" y="csY3441"/>
                            </a:cxn>
                            <a:cxn ang="0">
                              <a:pos x="csX3442" y="csY3442"/>
                            </a:cxn>
                            <a:cxn ang="0">
                              <a:pos x="csX3443" y="csY3443"/>
                            </a:cxn>
                            <a:cxn ang="0">
                              <a:pos x="csX3444" y="csY3444"/>
                            </a:cxn>
                            <a:cxn ang="0">
                              <a:pos x="csX3445" y="csY3445"/>
                            </a:cxn>
                            <a:cxn ang="0">
                              <a:pos x="csX3446" y="csY3446"/>
                            </a:cxn>
                            <a:cxn ang="0">
                              <a:pos x="csX3447" y="csY3447"/>
                            </a:cxn>
                            <a:cxn ang="0">
                              <a:pos x="csX3448" y="csY3448"/>
                            </a:cxn>
                            <a:cxn ang="0">
                              <a:pos x="csX3449" y="csY3449"/>
                            </a:cxn>
                            <a:cxn ang="0">
                              <a:pos x="csX3450" y="csY3450"/>
                            </a:cxn>
                            <a:cxn ang="0">
                              <a:pos x="csX3451" y="csY3451"/>
                            </a:cxn>
                            <a:cxn ang="0">
                              <a:pos x="csX3452" y="csY3452"/>
                            </a:cxn>
                            <a:cxn ang="0">
                              <a:pos x="csX3453" y="csY3453"/>
                            </a:cxn>
                            <a:cxn ang="0">
                              <a:pos x="csX3454" y="csY3454"/>
                            </a:cxn>
                            <a:cxn ang="0">
                              <a:pos x="csX3455" y="csY3455"/>
                            </a:cxn>
                            <a:cxn ang="0">
                              <a:pos x="csX3456" y="csY3456"/>
                            </a:cxn>
                            <a:cxn ang="0">
                              <a:pos x="csX3457" y="csY3457"/>
                            </a:cxn>
                            <a:cxn ang="0">
                              <a:pos x="csX3458" y="csY3458"/>
                            </a:cxn>
                            <a:cxn ang="0">
                              <a:pos x="csX3459" y="csY3459"/>
                            </a:cxn>
                            <a:cxn ang="0">
                              <a:pos x="csX3460" y="csY3460"/>
                            </a:cxn>
                            <a:cxn ang="0">
                              <a:pos x="csX3461" y="csY3461"/>
                            </a:cxn>
                            <a:cxn ang="0">
                              <a:pos x="csX3462" y="csY3462"/>
                            </a:cxn>
                            <a:cxn ang="0">
                              <a:pos x="csX3463" y="csY3463"/>
                            </a:cxn>
                            <a:cxn ang="0">
                              <a:pos x="csX3464" y="csY3464"/>
                            </a:cxn>
                            <a:cxn ang="0">
                              <a:pos x="csX3465" y="csY3465"/>
                            </a:cxn>
                            <a:cxn ang="0">
                              <a:pos x="csX3466" y="csY3466"/>
                            </a:cxn>
                            <a:cxn ang="0">
                              <a:pos x="csX3467" y="csY3467"/>
                            </a:cxn>
                            <a:cxn ang="0">
                              <a:pos x="csX3468" y="csY3468"/>
                            </a:cxn>
                            <a:cxn ang="0">
                              <a:pos x="csX3469" y="csY3469"/>
                            </a:cxn>
                            <a:cxn ang="0">
                              <a:pos x="csX3470" y="csY3470"/>
                            </a:cxn>
                            <a:cxn ang="0">
                              <a:pos x="csX3471" y="csY3471"/>
                            </a:cxn>
                            <a:cxn ang="0">
                              <a:pos x="csX3472" y="csY3472"/>
                            </a:cxn>
                            <a:cxn ang="0">
                              <a:pos x="csX3473" y="csY3473"/>
                            </a:cxn>
                            <a:cxn ang="0">
                              <a:pos x="csX3474" y="csY3474"/>
                            </a:cxn>
                            <a:cxn ang="0">
                              <a:pos x="csX3475" y="csY3475"/>
                            </a:cxn>
                            <a:cxn ang="0">
                              <a:pos x="csX3476" y="csY3476"/>
                            </a:cxn>
                            <a:cxn ang="0">
                              <a:pos x="csX3477" y="csY3477"/>
                            </a:cxn>
                            <a:cxn ang="0">
                              <a:pos x="csX3478" y="csY3478"/>
                            </a:cxn>
                            <a:cxn ang="0">
                              <a:pos x="csX3479" y="csY3479"/>
                            </a:cxn>
                            <a:cxn ang="0">
                              <a:pos x="csX3480" y="csY3480"/>
                            </a:cxn>
                            <a:cxn ang="0">
                              <a:pos x="csX3481" y="csY3481"/>
                            </a:cxn>
                            <a:cxn ang="0">
                              <a:pos x="csX3482" y="csY3482"/>
                            </a:cxn>
                            <a:cxn ang="0">
                              <a:pos x="csX3483" y="csY3483"/>
                            </a:cxn>
                            <a:cxn ang="0">
                              <a:pos x="csX3484" y="csY3484"/>
                            </a:cxn>
                            <a:cxn ang="0">
                              <a:pos x="csX3485" y="csY3485"/>
                            </a:cxn>
                            <a:cxn ang="0">
                              <a:pos x="csX3486" y="csY3486"/>
                            </a:cxn>
                            <a:cxn ang="0">
                              <a:pos x="csX3487" y="csY3487"/>
                            </a:cxn>
                            <a:cxn ang="0">
                              <a:pos x="csX3488" y="csY3488"/>
                            </a:cxn>
                            <a:cxn ang="0">
                              <a:pos x="csX3489" y="csY3489"/>
                            </a:cxn>
                            <a:cxn ang="0">
                              <a:pos x="csX3490" y="csY3490"/>
                            </a:cxn>
                            <a:cxn ang="0">
                              <a:pos x="csX3491" y="csY3491"/>
                            </a:cxn>
                            <a:cxn ang="0">
                              <a:pos x="csX3492" y="csY3492"/>
                            </a:cxn>
                            <a:cxn ang="0">
                              <a:pos x="csX3493" y="csY3493"/>
                            </a:cxn>
                            <a:cxn ang="0">
                              <a:pos x="csX3494" y="csY3494"/>
                            </a:cxn>
                            <a:cxn ang="0">
                              <a:pos x="csX3495" y="csY3495"/>
                            </a:cxn>
                            <a:cxn ang="0">
                              <a:pos x="csX3496" y="csY3496"/>
                            </a:cxn>
                            <a:cxn ang="0">
                              <a:pos x="csX3497" y="csY3497"/>
                            </a:cxn>
                            <a:cxn ang="0">
                              <a:pos x="csX3498" y="csY3498"/>
                            </a:cxn>
                            <a:cxn ang="0">
                              <a:pos x="csX3499" y="csY3499"/>
                            </a:cxn>
                            <a:cxn ang="0">
                              <a:pos x="csX3500" y="csY3500"/>
                            </a:cxn>
                            <a:cxn ang="0">
                              <a:pos x="csX3501" y="csY3501"/>
                            </a:cxn>
                            <a:cxn ang="0">
                              <a:pos x="csX3502" y="csY3502"/>
                            </a:cxn>
                            <a:cxn ang="0">
                              <a:pos x="csX3503" y="csY3503"/>
                            </a:cxn>
                            <a:cxn ang="0">
                              <a:pos x="csX3504" y="csY3504"/>
                            </a:cxn>
                            <a:cxn ang="0">
                              <a:pos x="csX3505" y="csY3505"/>
                            </a:cxn>
                            <a:cxn ang="0">
                              <a:pos x="csX3506" y="csY3506"/>
                            </a:cxn>
                            <a:cxn ang="0">
                              <a:pos x="csX3507" y="csY3507"/>
                            </a:cxn>
                            <a:cxn ang="0">
                              <a:pos x="csX3508" y="csY3508"/>
                            </a:cxn>
                            <a:cxn ang="0">
                              <a:pos x="csX3509" y="csY3509"/>
                            </a:cxn>
                            <a:cxn ang="0">
                              <a:pos x="csX3510" y="csY3510"/>
                            </a:cxn>
                            <a:cxn ang="0">
                              <a:pos x="csX3511" y="csY3511"/>
                            </a:cxn>
                            <a:cxn ang="0">
                              <a:pos x="csX3512" y="csY3512"/>
                            </a:cxn>
                            <a:cxn ang="0">
                              <a:pos x="csX3513" y="csY3513"/>
                            </a:cxn>
                            <a:cxn ang="0">
                              <a:pos x="csX3514" y="csY3514"/>
                            </a:cxn>
                            <a:cxn ang="0">
                              <a:pos x="csX3515" y="csY3515"/>
                            </a:cxn>
                            <a:cxn ang="0">
                              <a:pos x="csX3516" y="csY3516"/>
                            </a:cxn>
                            <a:cxn ang="0">
                              <a:pos x="csX3517" y="csY3517"/>
                            </a:cxn>
                            <a:cxn ang="0">
                              <a:pos x="csX3518" y="csY3518"/>
                            </a:cxn>
                            <a:cxn ang="0">
                              <a:pos x="csX3519" y="csY3519"/>
                            </a:cxn>
                            <a:cxn ang="0">
                              <a:pos x="csX3520" y="csY3520"/>
                            </a:cxn>
                            <a:cxn ang="0">
                              <a:pos x="csX3521" y="csY3521"/>
                            </a:cxn>
                            <a:cxn ang="0">
                              <a:pos x="csX3522" y="csY3522"/>
                            </a:cxn>
                            <a:cxn ang="0">
                              <a:pos x="csX3523" y="csY3523"/>
                            </a:cxn>
                            <a:cxn ang="0">
                              <a:pos x="csX3524" y="csY3524"/>
                            </a:cxn>
                            <a:cxn ang="0">
                              <a:pos x="csX3525" y="csY3525"/>
                            </a:cxn>
                            <a:cxn ang="0">
                              <a:pos x="csX3526" y="csY3526"/>
                            </a:cxn>
                            <a:cxn ang="0">
                              <a:pos x="csX3527" y="csY3527"/>
                            </a:cxn>
                            <a:cxn ang="0">
                              <a:pos x="csX3528" y="csY3528"/>
                            </a:cxn>
                            <a:cxn ang="0">
                              <a:pos x="csX3529" y="csY3529"/>
                            </a:cxn>
                            <a:cxn ang="0">
                              <a:pos x="csX3530" y="csY3530"/>
                            </a:cxn>
                            <a:cxn ang="0">
                              <a:pos x="csX3531" y="csY3531"/>
                            </a:cxn>
                            <a:cxn ang="0">
                              <a:pos x="csX3532" y="csY3532"/>
                            </a:cxn>
                            <a:cxn ang="0">
                              <a:pos x="csX3533" y="csY3533"/>
                            </a:cxn>
                            <a:cxn ang="0">
                              <a:pos x="csX3534" y="csY3534"/>
                            </a:cxn>
                            <a:cxn ang="0">
                              <a:pos x="csX3535" y="csY3535"/>
                            </a:cxn>
                            <a:cxn ang="0">
                              <a:pos x="csX3536" y="csY3536"/>
                            </a:cxn>
                            <a:cxn ang="0">
                              <a:pos x="csX3537" y="csY3537"/>
                            </a:cxn>
                            <a:cxn ang="0">
                              <a:pos x="csX3538" y="csY3538"/>
                            </a:cxn>
                            <a:cxn ang="0">
                              <a:pos x="csX3539" y="csY3539"/>
                            </a:cxn>
                            <a:cxn ang="0">
                              <a:pos x="csX3540" y="csY3540"/>
                            </a:cxn>
                            <a:cxn ang="0">
                              <a:pos x="csX3541" y="csY3541"/>
                            </a:cxn>
                            <a:cxn ang="0">
                              <a:pos x="csX3542" y="csY3542"/>
                            </a:cxn>
                            <a:cxn ang="0">
                              <a:pos x="csX3543" y="csY3543"/>
                            </a:cxn>
                            <a:cxn ang="0">
                              <a:pos x="csX3544" y="csY3544"/>
                            </a:cxn>
                            <a:cxn ang="0">
                              <a:pos x="csX3545" y="csY3545"/>
                            </a:cxn>
                            <a:cxn ang="0">
                              <a:pos x="csX3546" y="csY3546"/>
                            </a:cxn>
                            <a:cxn ang="0">
                              <a:pos x="csX3547" y="csY3547"/>
                            </a:cxn>
                            <a:cxn ang="0">
                              <a:pos x="csX3548" y="csY3548"/>
                            </a:cxn>
                            <a:cxn ang="0">
                              <a:pos x="csX3549" y="csY3549"/>
                            </a:cxn>
                            <a:cxn ang="0">
                              <a:pos x="csX3550" y="csY3550"/>
                            </a:cxn>
                            <a:cxn ang="0">
                              <a:pos x="csX3551" y="csY3551"/>
                            </a:cxn>
                            <a:cxn ang="0">
                              <a:pos x="csX3552" y="csY3552"/>
                            </a:cxn>
                            <a:cxn ang="0">
                              <a:pos x="csX3553" y="csY3553"/>
                            </a:cxn>
                            <a:cxn ang="0">
                              <a:pos x="csX3554" y="csY3554"/>
                            </a:cxn>
                            <a:cxn ang="0">
                              <a:pos x="csX3555" y="csY3555"/>
                            </a:cxn>
                            <a:cxn ang="0">
                              <a:pos x="csX3556" y="csY3556"/>
                            </a:cxn>
                            <a:cxn ang="0">
                              <a:pos x="csX3557" y="csY3557"/>
                            </a:cxn>
                            <a:cxn ang="0">
                              <a:pos x="csX3558" y="csY3558"/>
                            </a:cxn>
                            <a:cxn ang="0">
                              <a:pos x="csX3559" y="csY3559"/>
                            </a:cxn>
                            <a:cxn ang="0">
                              <a:pos x="csX3560" y="csY3560"/>
                            </a:cxn>
                            <a:cxn ang="0">
                              <a:pos x="csX3561" y="csY3561"/>
                            </a:cxn>
                            <a:cxn ang="0">
                              <a:pos x="csX3562" y="csY3562"/>
                            </a:cxn>
                            <a:cxn ang="0">
                              <a:pos x="csX3563" y="csY3563"/>
                            </a:cxn>
                            <a:cxn ang="0">
                              <a:pos x="csX3564" y="csY3564"/>
                            </a:cxn>
                            <a:cxn ang="0">
                              <a:pos x="csX3565" y="csY3565"/>
                            </a:cxn>
                            <a:cxn ang="0">
                              <a:pos x="csX3566" y="csY3566"/>
                            </a:cxn>
                            <a:cxn ang="0">
                              <a:pos x="csX3567" y="csY3567"/>
                            </a:cxn>
                            <a:cxn ang="0">
                              <a:pos x="csX3568" y="csY3568"/>
                            </a:cxn>
                            <a:cxn ang="0">
                              <a:pos x="csX3569" y="csY3569"/>
                            </a:cxn>
                            <a:cxn ang="0">
                              <a:pos x="csX3570" y="csY3570"/>
                            </a:cxn>
                            <a:cxn ang="0">
                              <a:pos x="csX3571" y="csY3571"/>
                            </a:cxn>
                            <a:cxn ang="0">
                              <a:pos x="csX3572" y="csY3572"/>
                            </a:cxn>
                            <a:cxn ang="0">
                              <a:pos x="csX3573" y="csY3573"/>
                            </a:cxn>
                            <a:cxn ang="0">
                              <a:pos x="csX3574" y="csY3574"/>
                            </a:cxn>
                            <a:cxn ang="0">
                              <a:pos x="csX3575" y="csY3575"/>
                            </a:cxn>
                            <a:cxn ang="0">
                              <a:pos x="csX3576" y="csY3576"/>
                            </a:cxn>
                            <a:cxn ang="0">
                              <a:pos x="csX3577" y="csY3577"/>
                            </a:cxn>
                            <a:cxn ang="0">
                              <a:pos x="csX3578" y="csY3578"/>
                            </a:cxn>
                            <a:cxn ang="0">
                              <a:pos x="csX3579" y="csY3579"/>
                            </a:cxn>
                            <a:cxn ang="0">
                              <a:pos x="csX3580" y="csY3580"/>
                            </a:cxn>
                            <a:cxn ang="0">
                              <a:pos x="csX3581" y="csY3581"/>
                            </a:cxn>
                            <a:cxn ang="0">
                              <a:pos x="csX3582" y="csY3582"/>
                            </a:cxn>
                            <a:cxn ang="0">
                              <a:pos x="csX3583" y="csY3583"/>
                            </a:cxn>
                            <a:cxn ang="0">
                              <a:pos x="csX3584" y="csY3584"/>
                            </a:cxn>
                            <a:cxn ang="0">
                              <a:pos x="csX3585" y="csY3585"/>
                            </a:cxn>
                            <a:cxn ang="0">
                              <a:pos x="csX3586" y="csY3586"/>
                            </a:cxn>
                            <a:cxn ang="0">
                              <a:pos x="csX3587" y="csY3587"/>
                            </a:cxn>
                            <a:cxn ang="0">
                              <a:pos x="csX3588" y="csY3588"/>
                            </a:cxn>
                            <a:cxn ang="0">
                              <a:pos x="csX3589" y="csY3589"/>
                            </a:cxn>
                            <a:cxn ang="0">
                              <a:pos x="csX3590" y="csY3590"/>
                            </a:cxn>
                            <a:cxn ang="0">
                              <a:pos x="csX3591" y="csY3591"/>
                            </a:cxn>
                            <a:cxn ang="0">
                              <a:pos x="csX3592" y="csY3592"/>
                            </a:cxn>
                            <a:cxn ang="0">
                              <a:pos x="csX3593" y="csY3593"/>
                            </a:cxn>
                            <a:cxn ang="0">
                              <a:pos x="csX3594" y="csY3594"/>
                            </a:cxn>
                            <a:cxn ang="0">
                              <a:pos x="csX3595" y="csY3595"/>
                            </a:cxn>
                            <a:cxn ang="0">
                              <a:pos x="csX3596" y="csY3596"/>
                            </a:cxn>
                            <a:cxn ang="0">
                              <a:pos x="csX3597" y="csY3597"/>
                            </a:cxn>
                            <a:cxn ang="0">
                              <a:pos x="csX3598" y="csY3598"/>
                            </a:cxn>
                            <a:cxn ang="0">
                              <a:pos x="csX3599" y="csY3599"/>
                            </a:cxn>
                            <a:cxn ang="0">
                              <a:pos x="csX3600" y="csY3600"/>
                            </a:cxn>
                            <a:cxn ang="0">
                              <a:pos x="csX3601" y="csY3601"/>
                            </a:cxn>
                            <a:cxn ang="0">
                              <a:pos x="csX3602" y="csY3602"/>
                            </a:cxn>
                            <a:cxn ang="0">
                              <a:pos x="csX3603" y="csY3603"/>
                            </a:cxn>
                            <a:cxn ang="0">
                              <a:pos x="csX3604" y="csY3604"/>
                            </a:cxn>
                            <a:cxn ang="0">
                              <a:pos x="csX3605" y="csY3605"/>
                            </a:cxn>
                            <a:cxn ang="0">
                              <a:pos x="csX3606" y="csY3606"/>
                            </a:cxn>
                            <a:cxn ang="0">
                              <a:pos x="csX3607" y="csY3607"/>
                            </a:cxn>
                            <a:cxn ang="0">
                              <a:pos x="csX3608" y="csY3608"/>
                            </a:cxn>
                            <a:cxn ang="0">
                              <a:pos x="csX3609" y="csY3609"/>
                            </a:cxn>
                            <a:cxn ang="0">
                              <a:pos x="csX3610" y="csY3610"/>
                            </a:cxn>
                            <a:cxn ang="0">
                              <a:pos x="csX3611" y="csY3611"/>
                            </a:cxn>
                            <a:cxn ang="0">
                              <a:pos x="csX3612" y="csY3612"/>
                            </a:cxn>
                            <a:cxn ang="0">
                              <a:pos x="csX3613" y="csY3613"/>
                            </a:cxn>
                            <a:cxn ang="0">
                              <a:pos x="csX3614" y="csY3614"/>
                            </a:cxn>
                            <a:cxn ang="0">
                              <a:pos x="csX3615" y="csY3615"/>
                            </a:cxn>
                            <a:cxn ang="0">
                              <a:pos x="csX3616" y="csY3616"/>
                            </a:cxn>
                            <a:cxn ang="0">
                              <a:pos x="csX3617" y="csY3617"/>
                            </a:cxn>
                            <a:cxn ang="0">
                              <a:pos x="csX3618" y="csY3618"/>
                            </a:cxn>
                            <a:cxn ang="0">
                              <a:pos x="csX3619" y="csY3619"/>
                            </a:cxn>
                            <a:cxn ang="0">
                              <a:pos x="csX3620" y="csY3620"/>
                            </a:cxn>
                            <a:cxn ang="0">
                              <a:pos x="csX3621" y="csY3621"/>
                            </a:cxn>
                            <a:cxn ang="0">
                              <a:pos x="csX3622" y="csY3622"/>
                            </a:cxn>
                            <a:cxn ang="0">
                              <a:pos x="csX3623" y="csY3623"/>
                            </a:cxn>
                            <a:cxn ang="0">
                              <a:pos x="csX3624" y="csY3624"/>
                            </a:cxn>
                            <a:cxn ang="0">
                              <a:pos x="csX3625" y="csY3625"/>
                            </a:cxn>
                            <a:cxn ang="0">
                              <a:pos x="csX3626" y="csY3626"/>
                            </a:cxn>
                            <a:cxn ang="0">
                              <a:pos x="csX3627" y="csY3627"/>
                            </a:cxn>
                            <a:cxn ang="0">
                              <a:pos x="csX3628" y="csY3628"/>
                            </a:cxn>
                            <a:cxn ang="0">
                              <a:pos x="csX3629" y="csY3629"/>
                            </a:cxn>
                            <a:cxn ang="0">
                              <a:pos x="csX3630" y="csY3630"/>
                            </a:cxn>
                            <a:cxn ang="0">
                              <a:pos x="csX3631" y="csY3631"/>
                            </a:cxn>
                            <a:cxn ang="0">
                              <a:pos x="csX3632" y="csY3632"/>
                            </a:cxn>
                            <a:cxn ang="0">
                              <a:pos x="csX3633" y="csY3633"/>
                            </a:cxn>
                            <a:cxn ang="0">
                              <a:pos x="csX3634" y="csY3634"/>
                            </a:cxn>
                            <a:cxn ang="0">
                              <a:pos x="csX3635" y="csY3635"/>
                            </a:cxn>
                            <a:cxn ang="0">
                              <a:pos x="csX3636" y="csY3636"/>
                            </a:cxn>
                            <a:cxn ang="0">
                              <a:pos x="csX3637" y="csY3637"/>
                            </a:cxn>
                            <a:cxn ang="0">
                              <a:pos x="csX3638" y="csY3638"/>
                            </a:cxn>
                            <a:cxn ang="0">
                              <a:pos x="csX3639" y="csY3639"/>
                            </a:cxn>
                            <a:cxn ang="0">
                              <a:pos x="csX3640" y="csY3640"/>
                            </a:cxn>
                            <a:cxn ang="0">
                              <a:pos x="csX3641" y="csY3641"/>
                            </a:cxn>
                            <a:cxn ang="0">
                              <a:pos x="csX3642" y="csY3642"/>
                            </a:cxn>
                            <a:cxn ang="0">
                              <a:pos x="csX3643" y="csY3643"/>
                            </a:cxn>
                            <a:cxn ang="0">
                              <a:pos x="csX3644" y="csY3644"/>
                            </a:cxn>
                            <a:cxn ang="0">
                              <a:pos x="csX3645" y="csY3645"/>
                            </a:cxn>
                            <a:cxn ang="0">
                              <a:pos x="csX3646" y="csY3646"/>
                            </a:cxn>
                            <a:cxn ang="0">
                              <a:pos x="csX3647" y="csY3647"/>
                            </a:cxn>
                            <a:cxn ang="0">
                              <a:pos x="csX3648" y="csY3648"/>
                            </a:cxn>
                            <a:cxn ang="0">
                              <a:pos x="csX3649" y="csY3649"/>
                            </a:cxn>
                            <a:cxn ang="0">
                              <a:pos x="csX3650" y="csY3650"/>
                            </a:cxn>
                            <a:cxn ang="0">
                              <a:pos x="csX3651" y="csY3651"/>
                            </a:cxn>
                            <a:cxn ang="0">
                              <a:pos x="csX3652" y="csY3652"/>
                            </a:cxn>
                            <a:cxn ang="0">
                              <a:pos x="csX3653" y="csY3653"/>
                            </a:cxn>
                            <a:cxn ang="0">
                              <a:pos x="csX3654" y="csY3654"/>
                            </a:cxn>
                            <a:cxn ang="0">
                              <a:pos x="csX3655" y="csY3655"/>
                            </a:cxn>
                            <a:cxn ang="0">
                              <a:pos x="csX3656" y="csY3656"/>
                            </a:cxn>
                            <a:cxn ang="0">
                              <a:pos x="csX3657" y="csY3657"/>
                            </a:cxn>
                            <a:cxn ang="0">
                              <a:pos x="csX3658" y="csY3658"/>
                            </a:cxn>
                            <a:cxn ang="0">
                              <a:pos x="csX3659" y="csY3659"/>
                            </a:cxn>
                            <a:cxn ang="0">
                              <a:pos x="csX3660" y="csY3660"/>
                            </a:cxn>
                            <a:cxn ang="0">
                              <a:pos x="csX3661" y="csY3661"/>
                            </a:cxn>
                            <a:cxn ang="0">
                              <a:pos x="csX3662" y="csY3662"/>
                            </a:cxn>
                            <a:cxn ang="0">
                              <a:pos x="csX3663" y="csY3663"/>
                            </a:cxn>
                            <a:cxn ang="0">
                              <a:pos x="csX3664" y="csY3664"/>
                            </a:cxn>
                            <a:cxn ang="0">
                              <a:pos x="csX3665" y="csY3665"/>
                            </a:cxn>
                            <a:cxn ang="0">
                              <a:pos x="csX3666" y="csY3666"/>
                            </a:cxn>
                            <a:cxn ang="0">
                              <a:pos x="csX3667" y="csY3667"/>
                            </a:cxn>
                            <a:cxn ang="0">
                              <a:pos x="csX3668" y="csY3668"/>
                            </a:cxn>
                            <a:cxn ang="0">
                              <a:pos x="csX3669" y="csY3669"/>
                            </a:cxn>
                            <a:cxn ang="0">
                              <a:pos x="csX3670" y="csY3670"/>
                            </a:cxn>
                            <a:cxn ang="0">
                              <a:pos x="csX3671" y="csY3671"/>
                            </a:cxn>
                            <a:cxn ang="0">
                              <a:pos x="csX3672" y="csY3672"/>
                            </a:cxn>
                            <a:cxn ang="0">
                              <a:pos x="csX3673" y="csY3673"/>
                            </a:cxn>
                            <a:cxn ang="0">
                              <a:pos x="csX3674" y="csY3674"/>
                            </a:cxn>
                            <a:cxn ang="0">
                              <a:pos x="csX3675" y="csY3675"/>
                            </a:cxn>
                            <a:cxn ang="0">
                              <a:pos x="csX3676" y="csY3676"/>
                            </a:cxn>
                            <a:cxn ang="0">
                              <a:pos x="csX3677" y="csY3677"/>
                            </a:cxn>
                            <a:cxn ang="0">
                              <a:pos x="csX3678" y="csY3678"/>
                            </a:cxn>
                            <a:cxn ang="0">
                              <a:pos x="csX3679" y="csY3679"/>
                            </a:cxn>
                            <a:cxn ang="0">
                              <a:pos x="csX3680" y="csY3680"/>
                            </a:cxn>
                            <a:cxn ang="0">
                              <a:pos x="csX3681" y="csY3681"/>
                            </a:cxn>
                            <a:cxn ang="0">
                              <a:pos x="csX3682" y="csY3682"/>
                            </a:cxn>
                            <a:cxn ang="0">
                              <a:pos x="csX3683" y="csY3683"/>
                            </a:cxn>
                            <a:cxn ang="0">
                              <a:pos x="csX3684" y="csY3684"/>
                            </a:cxn>
                            <a:cxn ang="0">
                              <a:pos x="csX3685" y="csY3685"/>
                            </a:cxn>
                            <a:cxn ang="0">
                              <a:pos x="csX3686" y="csY3686"/>
                            </a:cxn>
                            <a:cxn ang="0">
                              <a:pos x="csX3687" y="csY3687"/>
                            </a:cxn>
                            <a:cxn ang="0">
                              <a:pos x="csX3688" y="csY3688"/>
                            </a:cxn>
                            <a:cxn ang="0">
                              <a:pos x="csX3689" y="csY3689"/>
                            </a:cxn>
                            <a:cxn ang="0">
                              <a:pos x="csX3690" y="csY3690"/>
                            </a:cxn>
                            <a:cxn ang="0">
                              <a:pos x="csX3691" y="csY3691"/>
                            </a:cxn>
                            <a:cxn ang="0">
                              <a:pos x="csX3692" y="csY3692"/>
                            </a:cxn>
                            <a:cxn ang="0">
                              <a:pos x="csX3693" y="csY3693"/>
                            </a:cxn>
                            <a:cxn ang="0">
                              <a:pos x="csX3694" y="csY3694"/>
                            </a:cxn>
                            <a:cxn ang="0">
                              <a:pos x="csX3695" y="csY3695"/>
                            </a:cxn>
                            <a:cxn ang="0">
                              <a:pos x="csX3696" y="csY3696"/>
                            </a:cxn>
                            <a:cxn ang="0">
                              <a:pos x="csX3697" y="csY3697"/>
                            </a:cxn>
                            <a:cxn ang="0">
                              <a:pos x="csX3698" y="csY3698"/>
                            </a:cxn>
                            <a:cxn ang="0">
                              <a:pos x="csX3699" y="csY3699"/>
                            </a:cxn>
                            <a:cxn ang="0">
                              <a:pos x="csX3700" y="csY3700"/>
                            </a:cxn>
                            <a:cxn ang="0">
                              <a:pos x="csX3701" y="csY3701"/>
                            </a:cxn>
                            <a:cxn ang="0">
                              <a:pos x="csX3702" y="csY3702"/>
                            </a:cxn>
                            <a:cxn ang="0">
                              <a:pos x="csX3703" y="csY3703"/>
                            </a:cxn>
                            <a:cxn ang="0">
                              <a:pos x="csX3704" y="csY3704"/>
                            </a:cxn>
                            <a:cxn ang="0">
                              <a:pos x="csX3705" y="csY3705"/>
                            </a:cxn>
                            <a:cxn ang="0">
                              <a:pos x="csX3706" y="csY3706"/>
                            </a:cxn>
                            <a:cxn ang="0">
                              <a:pos x="csX3707" y="csY3707"/>
                            </a:cxn>
                            <a:cxn ang="0">
                              <a:pos x="csX3708" y="csY3708"/>
                            </a:cxn>
                            <a:cxn ang="0">
                              <a:pos x="csX3709" y="csY3709"/>
                            </a:cxn>
                            <a:cxn ang="0">
                              <a:pos x="csX3710" y="csY3710"/>
                            </a:cxn>
                            <a:cxn ang="0">
                              <a:pos x="csX3711" y="csY3711"/>
                            </a:cxn>
                            <a:cxn ang="0">
                              <a:pos x="csX3712" y="csY3712"/>
                            </a:cxn>
                            <a:cxn ang="0">
                              <a:pos x="csX3713" y="csY3713"/>
                            </a:cxn>
                            <a:cxn ang="0">
                              <a:pos x="csX3714" y="csY3714"/>
                            </a:cxn>
                            <a:cxn ang="0">
                              <a:pos x="csX3715" y="csY3715"/>
                            </a:cxn>
                            <a:cxn ang="0">
                              <a:pos x="csX3716" y="csY3716"/>
                            </a:cxn>
                            <a:cxn ang="0">
                              <a:pos x="csX3717" y="csY3717"/>
                            </a:cxn>
                            <a:cxn ang="0">
                              <a:pos x="csX3718" y="csY3718"/>
                            </a:cxn>
                            <a:cxn ang="0">
                              <a:pos x="csX3719" y="csY3719"/>
                            </a:cxn>
                            <a:cxn ang="0">
                              <a:pos x="csX3720" y="csY3720"/>
                            </a:cxn>
                            <a:cxn ang="0">
                              <a:pos x="csX3721" y="csY3721"/>
                            </a:cxn>
                            <a:cxn ang="0">
                              <a:pos x="csX3722" y="csY3722"/>
                            </a:cxn>
                            <a:cxn ang="0">
                              <a:pos x="csX3723" y="csY3723"/>
                            </a:cxn>
                            <a:cxn ang="0">
                              <a:pos x="csX3724" y="csY3724"/>
                            </a:cxn>
                            <a:cxn ang="0">
                              <a:pos x="csX3725" y="csY3725"/>
                            </a:cxn>
                            <a:cxn ang="0">
                              <a:pos x="csX3726" y="csY3726"/>
                            </a:cxn>
                            <a:cxn ang="0">
                              <a:pos x="csX3727" y="csY3727"/>
                            </a:cxn>
                            <a:cxn ang="0">
                              <a:pos x="csX3728" y="csY3728"/>
                            </a:cxn>
                            <a:cxn ang="0">
                              <a:pos x="csX3729" y="csY3729"/>
                            </a:cxn>
                            <a:cxn ang="0">
                              <a:pos x="csX3730" y="csY3730"/>
                            </a:cxn>
                            <a:cxn ang="0">
                              <a:pos x="csX3731" y="csY3731"/>
                            </a:cxn>
                            <a:cxn ang="0">
                              <a:pos x="csX3732" y="csY3732"/>
                            </a:cxn>
                            <a:cxn ang="0">
                              <a:pos x="csX3733" y="csY3733"/>
                            </a:cxn>
                            <a:cxn ang="0">
                              <a:pos x="csX3734" y="csY3734"/>
                            </a:cxn>
                            <a:cxn ang="0">
                              <a:pos x="csX3735" y="csY3735"/>
                            </a:cxn>
                            <a:cxn ang="0">
                              <a:pos x="csX3736" y="csY3736"/>
                            </a:cxn>
                            <a:cxn ang="0">
                              <a:pos x="csX3737" y="csY3737"/>
                            </a:cxn>
                            <a:cxn ang="0">
                              <a:pos x="csX3738" y="csY3738"/>
                            </a:cxn>
                            <a:cxn ang="0">
                              <a:pos x="csX3739" y="csY3739"/>
                            </a:cxn>
                            <a:cxn ang="0">
                              <a:pos x="csX3740" y="csY3740"/>
                            </a:cxn>
                            <a:cxn ang="0">
                              <a:pos x="csX3741" y="csY3741"/>
                            </a:cxn>
                            <a:cxn ang="0">
                              <a:pos x="csX3742" y="csY3742"/>
                            </a:cxn>
                            <a:cxn ang="0">
                              <a:pos x="csX3743" y="csY3743"/>
                            </a:cxn>
                            <a:cxn ang="0">
                              <a:pos x="csX3744" y="csY3744"/>
                            </a:cxn>
                            <a:cxn ang="0">
                              <a:pos x="csX3745" y="csY3745"/>
                            </a:cxn>
                            <a:cxn ang="0">
                              <a:pos x="csX3746" y="csY3746"/>
                            </a:cxn>
                            <a:cxn ang="0">
                              <a:pos x="csX3747" y="csY3747"/>
                            </a:cxn>
                            <a:cxn ang="0">
                              <a:pos x="csX3748" y="csY3748"/>
                            </a:cxn>
                            <a:cxn ang="0">
                              <a:pos x="csX3749" y="csY3749"/>
                            </a:cxn>
                            <a:cxn ang="0">
                              <a:pos x="csX3750" y="csY3750"/>
                            </a:cxn>
                            <a:cxn ang="0">
                              <a:pos x="csX3751" y="csY3751"/>
                            </a:cxn>
                            <a:cxn ang="0">
                              <a:pos x="csX3752" y="csY3752"/>
                            </a:cxn>
                            <a:cxn ang="0">
                              <a:pos x="csX3753" y="csY3753"/>
                            </a:cxn>
                            <a:cxn ang="0">
                              <a:pos x="csX3754" y="csY3754"/>
                            </a:cxn>
                            <a:cxn ang="0">
                              <a:pos x="csX3755" y="csY3755"/>
                            </a:cxn>
                            <a:cxn ang="0">
                              <a:pos x="csX3756" y="csY3756"/>
                            </a:cxn>
                            <a:cxn ang="0">
                              <a:pos x="csX3757" y="csY3757"/>
                            </a:cxn>
                            <a:cxn ang="0">
                              <a:pos x="csX3758" y="csY3758"/>
                            </a:cxn>
                            <a:cxn ang="0">
                              <a:pos x="csX3759" y="csY3759"/>
                            </a:cxn>
                            <a:cxn ang="0">
                              <a:pos x="csX3760" y="csY3760"/>
                            </a:cxn>
                            <a:cxn ang="0">
                              <a:pos x="csX3761" y="csY3761"/>
                            </a:cxn>
                            <a:cxn ang="0">
                              <a:pos x="csX3762" y="csY3762"/>
                            </a:cxn>
                            <a:cxn ang="0">
                              <a:pos x="csX3763" y="csY3763"/>
                            </a:cxn>
                            <a:cxn ang="0">
                              <a:pos x="csX3764" y="csY3764"/>
                            </a:cxn>
                            <a:cxn ang="0">
                              <a:pos x="csX3765" y="csY3765"/>
                            </a:cxn>
                            <a:cxn ang="0">
                              <a:pos x="csX3766" y="csY3766"/>
                            </a:cxn>
                            <a:cxn ang="0">
                              <a:pos x="csX3767" y="csY3767"/>
                            </a:cxn>
                            <a:cxn ang="0">
                              <a:pos x="csX3768" y="csY3768"/>
                            </a:cxn>
                            <a:cxn ang="0">
                              <a:pos x="csX3769" y="csY3769"/>
                            </a:cxn>
                            <a:cxn ang="0">
                              <a:pos x="csX3770" y="csY3770"/>
                            </a:cxn>
                            <a:cxn ang="0">
                              <a:pos x="csX3771" y="csY3771"/>
                            </a:cxn>
                            <a:cxn ang="0">
                              <a:pos x="csX3772" y="csY3772"/>
                            </a:cxn>
                            <a:cxn ang="0">
                              <a:pos x="csX3773" y="csY3773"/>
                            </a:cxn>
                            <a:cxn ang="0">
                              <a:pos x="csX3774" y="csY3774"/>
                            </a:cxn>
                            <a:cxn ang="0">
                              <a:pos x="csX3775" y="csY3775"/>
                            </a:cxn>
                            <a:cxn ang="0">
                              <a:pos x="csX3776" y="csY3776"/>
                            </a:cxn>
                            <a:cxn ang="0">
                              <a:pos x="csX3777" y="csY3777"/>
                            </a:cxn>
                            <a:cxn ang="0">
                              <a:pos x="csX3778" y="csY3778"/>
                            </a:cxn>
                            <a:cxn ang="0">
                              <a:pos x="csX3779" y="csY3779"/>
                            </a:cxn>
                            <a:cxn ang="0">
                              <a:pos x="csX3780" y="csY3780"/>
                            </a:cxn>
                            <a:cxn ang="0">
                              <a:pos x="csX3781" y="csY3781"/>
                            </a:cxn>
                            <a:cxn ang="0">
                              <a:pos x="csX3782" y="csY3782"/>
                            </a:cxn>
                            <a:cxn ang="0">
                              <a:pos x="csX3783" y="csY3783"/>
                            </a:cxn>
                            <a:cxn ang="0">
                              <a:pos x="csX3784" y="csY3784"/>
                            </a:cxn>
                            <a:cxn ang="0">
                              <a:pos x="csX3785" y="csY3785"/>
                            </a:cxn>
                            <a:cxn ang="0">
                              <a:pos x="csX3786" y="csY3786"/>
                            </a:cxn>
                            <a:cxn ang="0">
                              <a:pos x="csX3787" y="csY3787"/>
                            </a:cxn>
                            <a:cxn ang="0">
                              <a:pos x="csX3788" y="csY3788"/>
                            </a:cxn>
                            <a:cxn ang="0">
                              <a:pos x="csX3789" y="csY3789"/>
                            </a:cxn>
                            <a:cxn ang="0">
                              <a:pos x="csX3790" y="csY3790"/>
                            </a:cxn>
                            <a:cxn ang="0">
                              <a:pos x="csX3791" y="csY3791"/>
                            </a:cxn>
                            <a:cxn ang="0">
                              <a:pos x="csX3792" y="csY3792"/>
                            </a:cxn>
                            <a:cxn ang="0">
                              <a:pos x="csX3793" y="csY3793"/>
                            </a:cxn>
                            <a:cxn ang="0">
                              <a:pos x="csX3794" y="csY3794"/>
                            </a:cxn>
                            <a:cxn ang="0">
                              <a:pos x="csX3795" y="csY3795"/>
                            </a:cxn>
                            <a:cxn ang="0">
                              <a:pos x="csX3796" y="csY3796"/>
                            </a:cxn>
                            <a:cxn ang="0">
                              <a:pos x="csX3797" y="csY3797"/>
                            </a:cxn>
                            <a:cxn ang="0">
                              <a:pos x="csX3798" y="csY3798"/>
                            </a:cxn>
                            <a:cxn ang="0">
                              <a:pos x="csX3799" y="csY3799"/>
                            </a:cxn>
                            <a:cxn ang="0">
                              <a:pos x="csX3800" y="csY3800"/>
                            </a:cxn>
                            <a:cxn ang="0">
                              <a:pos x="csX3801" y="csY3801"/>
                            </a:cxn>
                            <a:cxn ang="0">
                              <a:pos x="csX3802" y="csY3802"/>
                            </a:cxn>
                            <a:cxn ang="0">
                              <a:pos x="csX3803" y="csY3803"/>
                            </a:cxn>
                            <a:cxn ang="0">
                              <a:pos x="csX3804" y="csY3804"/>
                            </a:cxn>
                            <a:cxn ang="0">
                              <a:pos x="csX3805" y="csY3805"/>
                            </a:cxn>
                            <a:cxn ang="0">
                              <a:pos x="csX3806" y="csY3806"/>
                            </a:cxn>
                            <a:cxn ang="0">
                              <a:pos x="csX3807" y="csY3807"/>
                            </a:cxn>
                            <a:cxn ang="0">
                              <a:pos x="csX3808" y="csY3808"/>
                            </a:cxn>
                            <a:cxn ang="0">
                              <a:pos x="csX3809" y="csY3809"/>
                            </a:cxn>
                            <a:cxn ang="0">
                              <a:pos x="csX3810" y="csY3810"/>
                            </a:cxn>
                            <a:cxn ang="0">
                              <a:pos x="csX3811" y="csY3811"/>
                            </a:cxn>
                            <a:cxn ang="0">
                              <a:pos x="csX3812" y="csY3812"/>
                            </a:cxn>
                            <a:cxn ang="0">
                              <a:pos x="csX3813" y="csY3813"/>
                            </a:cxn>
                            <a:cxn ang="0">
                              <a:pos x="csX3814" y="csY3814"/>
                            </a:cxn>
                            <a:cxn ang="0">
                              <a:pos x="csX3815" y="csY3815"/>
                            </a:cxn>
                            <a:cxn ang="0">
                              <a:pos x="csX3816" y="csY3816"/>
                            </a:cxn>
                            <a:cxn ang="0">
                              <a:pos x="csX3817" y="csY3817"/>
                            </a:cxn>
                            <a:cxn ang="0">
                              <a:pos x="csX3818" y="csY3818"/>
                            </a:cxn>
                            <a:cxn ang="0">
                              <a:pos x="csX3819" y="csY3819"/>
                            </a:cxn>
                            <a:cxn ang="0">
                              <a:pos x="csX3820" y="csY3820"/>
                            </a:cxn>
                            <a:cxn ang="0">
                              <a:pos x="csX3821" y="csY3821"/>
                            </a:cxn>
                            <a:cxn ang="0">
                              <a:pos x="csX3822" y="csY3822"/>
                            </a:cxn>
                            <a:cxn ang="0">
                              <a:pos x="csX3823" y="csY3823"/>
                            </a:cxn>
                            <a:cxn ang="0">
                              <a:pos x="csX3824" y="csY3824"/>
                            </a:cxn>
                            <a:cxn ang="0">
                              <a:pos x="csX3825" y="csY3825"/>
                            </a:cxn>
                            <a:cxn ang="0">
                              <a:pos x="csX3826" y="csY3826"/>
                            </a:cxn>
                            <a:cxn ang="0">
                              <a:pos x="csX3827" y="csY3827"/>
                            </a:cxn>
                            <a:cxn ang="0">
                              <a:pos x="csX3828" y="csY3828"/>
                            </a:cxn>
                            <a:cxn ang="0">
                              <a:pos x="csX3829" y="csY3829"/>
                            </a:cxn>
                            <a:cxn ang="0">
                              <a:pos x="csX3830" y="csY3830"/>
                            </a:cxn>
                            <a:cxn ang="0">
                              <a:pos x="csX3831" y="csY3831"/>
                            </a:cxn>
                            <a:cxn ang="0">
                              <a:pos x="csX3832" y="csY3832"/>
                            </a:cxn>
                            <a:cxn ang="0">
                              <a:pos x="csX3833" y="csY3833"/>
                            </a:cxn>
                            <a:cxn ang="0">
                              <a:pos x="csX3834" y="csY3834"/>
                            </a:cxn>
                            <a:cxn ang="0">
                              <a:pos x="csX3835" y="csY3835"/>
                            </a:cxn>
                            <a:cxn ang="0">
                              <a:pos x="csX3836" y="csY3836"/>
                            </a:cxn>
                            <a:cxn ang="0">
                              <a:pos x="csX3837" y="csY3837"/>
                            </a:cxn>
                            <a:cxn ang="0">
                              <a:pos x="csX3838" y="csY3838"/>
                            </a:cxn>
                            <a:cxn ang="0">
                              <a:pos x="csX3839" y="csY3839"/>
                            </a:cxn>
                            <a:cxn ang="0">
                              <a:pos x="csX3840" y="csY3840"/>
                            </a:cxn>
                            <a:cxn ang="0">
                              <a:pos x="csX3841" y="csY3841"/>
                            </a:cxn>
                            <a:cxn ang="0">
                              <a:pos x="csX3842" y="csY3842"/>
                            </a:cxn>
                            <a:cxn ang="0">
                              <a:pos x="csX3843" y="csY3843"/>
                            </a:cxn>
                            <a:cxn ang="0">
                              <a:pos x="csX3844" y="csY3844"/>
                            </a:cxn>
                            <a:cxn ang="0">
                              <a:pos x="csX3845" y="csY3845"/>
                            </a:cxn>
                            <a:cxn ang="0">
                              <a:pos x="csX3846" y="csY3846"/>
                            </a:cxn>
                            <a:cxn ang="0">
                              <a:pos x="csX3847" y="csY3847"/>
                            </a:cxn>
                            <a:cxn ang="0">
                              <a:pos x="csX3848" y="csY3848"/>
                            </a:cxn>
                            <a:cxn ang="0">
                              <a:pos x="csX3849" y="csY3849"/>
                            </a:cxn>
                            <a:cxn ang="0">
                              <a:pos x="csX3850" y="csY3850"/>
                            </a:cxn>
                            <a:cxn ang="0">
                              <a:pos x="csX3851" y="csY3851"/>
                            </a:cxn>
                            <a:cxn ang="0">
                              <a:pos x="csX3852" y="csY3852"/>
                            </a:cxn>
                            <a:cxn ang="0">
                              <a:pos x="csX3853" y="csY3853"/>
                            </a:cxn>
                            <a:cxn ang="0">
                              <a:pos x="csX3854" y="csY3854"/>
                            </a:cxn>
                            <a:cxn ang="0">
                              <a:pos x="csX3855" y="csY3855"/>
                            </a:cxn>
                            <a:cxn ang="0">
                              <a:pos x="csX3856" y="csY3856"/>
                            </a:cxn>
                            <a:cxn ang="0">
                              <a:pos x="csX3857" y="csY3857"/>
                            </a:cxn>
                            <a:cxn ang="0">
                              <a:pos x="csX3858" y="csY3858"/>
                            </a:cxn>
                            <a:cxn ang="0">
                              <a:pos x="csX3859" y="csY3859"/>
                            </a:cxn>
                            <a:cxn ang="0">
                              <a:pos x="csX3860" y="csY3860"/>
                            </a:cxn>
                            <a:cxn ang="0">
                              <a:pos x="csX3861" y="csY3861"/>
                            </a:cxn>
                            <a:cxn ang="0">
                              <a:pos x="csX3862" y="csY3862"/>
                            </a:cxn>
                            <a:cxn ang="0">
                              <a:pos x="csX3863" y="csY3863"/>
                            </a:cxn>
                            <a:cxn ang="0">
                              <a:pos x="csX3864" y="csY3864"/>
                            </a:cxn>
                            <a:cxn ang="0">
                              <a:pos x="csX3865" y="csY3865"/>
                            </a:cxn>
                            <a:cxn ang="0">
                              <a:pos x="csX3866" y="csY3866"/>
                            </a:cxn>
                            <a:cxn ang="0">
                              <a:pos x="csX3867" y="csY3867"/>
                            </a:cxn>
                            <a:cxn ang="0">
                              <a:pos x="csX3868" y="csY3868"/>
                            </a:cxn>
                            <a:cxn ang="0">
                              <a:pos x="csX3869" y="csY3869"/>
                            </a:cxn>
                            <a:cxn ang="0">
                              <a:pos x="csX3870" y="csY3870"/>
                            </a:cxn>
                            <a:cxn ang="0">
                              <a:pos x="csX3871" y="csY3871"/>
                            </a:cxn>
                            <a:cxn ang="0">
                              <a:pos x="csX3872" y="csY3872"/>
                            </a:cxn>
                            <a:cxn ang="0">
                              <a:pos x="csX3873" y="csY3873"/>
                            </a:cxn>
                            <a:cxn ang="0">
                              <a:pos x="csX3874" y="csY3874"/>
                            </a:cxn>
                            <a:cxn ang="0">
                              <a:pos x="csX3875" y="csY3875"/>
                            </a:cxn>
                            <a:cxn ang="0">
                              <a:pos x="csX3876" y="csY3876"/>
                            </a:cxn>
                            <a:cxn ang="0">
                              <a:pos x="csX3877" y="csY3877"/>
                            </a:cxn>
                            <a:cxn ang="0">
                              <a:pos x="csX3878" y="csY3878"/>
                            </a:cxn>
                            <a:cxn ang="0">
                              <a:pos x="csX3879" y="csY3879"/>
                            </a:cxn>
                            <a:cxn ang="0">
                              <a:pos x="csX3880" y="csY3880"/>
                            </a:cxn>
                            <a:cxn ang="0">
                              <a:pos x="csX3881" y="csY3881"/>
                            </a:cxn>
                            <a:cxn ang="0">
                              <a:pos x="csX3882" y="csY3882"/>
                            </a:cxn>
                            <a:cxn ang="0">
                              <a:pos x="csX3883" y="csY3883"/>
                            </a:cxn>
                            <a:cxn ang="0">
                              <a:pos x="csX3884" y="csY3884"/>
                            </a:cxn>
                            <a:cxn ang="0">
                              <a:pos x="csX3885" y="csY3885"/>
                            </a:cxn>
                            <a:cxn ang="0">
                              <a:pos x="csX3886" y="csY3886"/>
                            </a:cxn>
                            <a:cxn ang="0">
                              <a:pos x="csX3887" y="csY3887"/>
                            </a:cxn>
                            <a:cxn ang="0">
                              <a:pos x="csX3888" y="csY3888"/>
                            </a:cxn>
                            <a:cxn ang="0">
                              <a:pos x="csX3889" y="csY3889"/>
                            </a:cxn>
                            <a:cxn ang="0">
                              <a:pos x="csX3890" y="csY3890"/>
                            </a:cxn>
                            <a:cxn ang="0">
                              <a:pos x="csX3891" y="csY3891"/>
                            </a:cxn>
                            <a:cxn ang="0">
                              <a:pos x="csX3892" y="csY3892"/>
                            </a:cxn>
                            <a:cxn ang="0">
                              <a:pos x="csX3893" y="csY3893"/>
                            </a:cxn>
                            <a:cxn ang="0">
                              <a:pos x="csX3894" y="csY3894"/>
                            </a:cxn>
                            <a:cxn ang="0">
                              <a:pos x="csX3895" y="csY3895"/>
                            </a:cxn>
                            <a:cxn ang="0">
                              <a:pos x="csX3896" y="csY3896"/>
                            </a:cxn>
                            <a:cxn ang="0">
                              <a:pos x="csX3897" y="csY3897"/>
                            </a:cxn>
                            <a:cxn ang="0">
                              <a:pos x="csX3898" y="csY3898"/>
                            </a:cxn>
                            <a:cxn ang="0">
                              <a:pos x="csX3899" y="csY3899"/>
                            </a:cxn>
                            <a:cxn ang="0">
                              <a:pos x="csX3900" y="csY3900"/>
                            </a:cxn>
                            <a:cxn ang="0">
                              <a:pos x="csX3901" y="csY3901"/>
                            </a:cxn>
                            <a:cxn ang="0">
                              <a:pos x="csX3902" y="csY3902"/>
                            </a:cxn>
                            <a:cxn ang="0">
                              <a:pos x="csX3903" y="csY3903"/>
                            </a:cxn>
                            <a:cxn ang="0">
                              <a:pos x="csX3904" y="csY3904"/>
                            </a:cxn>
                            <a:cxn ang="0">
                              <a:pos x="csX3905" y="csY3905"/>
                            </a:cxn>
                            <a:cxn ang="0">
                              <a:pos x="csX3906" y="csY3906"/>
                            </a:cxn>
                            <a:cxn ang="0">
                              <a:pos x="csX3907" y="csY3907"/>
                            </a:cxn>
                            <a:cxn ang="0">
                              <a:pos x="csX3908" y="csY3908"/>
                            </a:cxn>
                            <a:cxn ang="0">
                              <a:pos x="csX3909" y="csY3909"/>
                            </a:cxn>
                            <a:cxn ang="0">
                              <a:pos x="csX3910" y="csY3910"/>
                            </a:cxn>
                            <a:cxn ang="0">
                              <a:pos x="csX3911" y="csY3911"/>
                            </a:cxn>
                            <a:cxn ang="0">
                              <a:pos x="csX3912" y="csY3912"/>
                            </a:cxn>
                            <a:cxn ang="0">
                              <a:pos x="csX3913" y="csY3913"/>
                            </a:cxn>
                            <a:cxn ang="0">
                              <a:pos x="csX3914" y="csY3914"/>
                            </a:cxn>
                            <a:cxn ang="0">
                              <a:pos x="csX3915" y="csY3915"/>
                            </a:cxn>
                            <a:cxn ang="0">
                              <a:pos x="csX3916" y="csY3916"/>
                            </a:cxn>
                            <a:cxn ang="0">
                              <a:pos x="csX3917" y="csY3917"/>
                            </a:cxn>
                            <a:cxn ang="0">
                              <a:pos x="csX3918" y="csY3918"/>
                            </a:cxn>
                            <a:cxn ang="0">
                              <a:pos x="csX3919" y="csY3919"/>
                            </a:cxn>
                            <a:cxn ang="0">
                              <a:pos x="csX3920" y="csY3920"/>
                            </a:cxn>
                            <a:cxn ang="0">
                              <a:pos x="csX3921" y="csY3921"/>
                            </a:cxn>
                            <a:cxn ang="0">
                              <a:pos x="csX3922" y="csY3922"/>
                            </a:cxn>
                            <a:cxn ang="0">
                              <a:pos x="csX3923" y="csY3923"/>
                            </a:cxn>
                            <a:cxn ang="0">
                              <a:pos x="csX3924" y="csY3924"/>
                            </a:cxn>
                            <a:cxn ang="0">
                              <a:pos x="csX3925" y="csY3925"/>
                            </a:cxn>
                            <a:cxn ang="0">
                              <a:pos x="csX3926" y="csY3926"/>
                            </a:cxn>
                            <a:cxn ang="0">
                              <a:pos x="csX3927" y="csY3927"/>
                            </a:cxn>
                            <a:cxn ang="0">
                              <a:pos x="csX3928" y="csY3928"/>
                            </a:cxn>
                            <a:cxn ang="0">
                              <a:pos x="csX3929" y="csY3929"/>
                            </a:cxn>
                            <a:cxn ang="0">
                              <a:pos x="csX3930" y="csY3930"/>
                            </a:cxn>
                            <a:cxn ang="0">
                              <a:pos x="csX3931" y="csY3931"/>
                            </a:cxn>
                            <a:cxn ang="0">
                              <a:pos x="csX3932" y="csY3932"/>
                            </a:cxn>
                            <a:cxn ang="0">
                              <a:pos x="csX3933" y="csY3933"/>
                            </a:cxn>
                            <a:cxn ang="0">
                              <a:pos x="csX3934" y="csY3934"/>
                            </a:cxn>
                            <a:cxn ang="0">
                              <a:pos x="csX3935" y="csY3935"/>
                            </a:cxn>
                            <a:cxn ang="0">
                              <a:pos x="csX3936" y="csY3936"/>
                            </a:cxn>
                            <a:cxn ang="0">
                              <a:pos x="csX3937" y="csY3937"/>
                            </a:cxn>
                            <a:cxn ang="0">
                              <a:pos x="csX3938" y="csY3938"/>
                            </a:cxn>
                            <a:cxn ang="0">
                              <a:pos x="csX3939" y="csY3939"/>
                            </a:cxn>
                            <a:cxn ang="0">
                              <a:pos x="csX3940" y="csY3940"/>
                            </a:cxn>
                            <a:cxn ang="0">
                              <a:pos x="csX3941" y="csY3941"/>
                            </a:cxn>
                            <a:cxn ang="0">
                              <a:pos x="csX3942" y="csY3942"/>
                            </a:cxn>
                            <a:cxn ang="0">
                              <a:pos x="csX3943" y="csY3943"/>
                            </a:cxn>
                            <a:cxn ang="0">
                              <a:pos x="csX3944" y="csY3944"/>
                            </a:cxn>
                            <a:cxn ang="0">
                              <a:pos x="csX3945" y="csY3945"/>
                            </a:cxn>
                            <a:cxn ang="0">
                              <a:pos x="csX3946" y="csY3946"/>
                            </a:cxn>
                            <a:cxn ang="0">
                              <a:pos x="csX3947" y="csY3947"/>
                            </a:cxn>
                            <a:cxn ang="0">
                              <a:pos x="csX3948" y="csY3948"/>
                            </a:cxn>
                            <a:cxn ang="0">
                              <a:pos x="csX3949" y="csY3949"/>
                            </a:cxn>
                            <a:cxn ang="0">
                              <a:pos x="csX3950" y="csY3950"/>
                            </a:cxn>
                            <a:cxn ang="0">
                              <a:pos x="csX3951" y="csY3951"/>
                            </a:cxn>
                            <a:cxn ang="0">
                              <a:pos x="csX3952" y="csY3952"/>
                            </a:cxn>
                            <a:cxn ang="0">
                              <a:pos x="csX3953" y="csY3953"/>
                            </a:cxn>
                            <a:cxn ang="0">
                              <a:pos x="csX3954" y="csY3954"/>
                            </a:cxn>
                            <a:cxn ang="0">
                              <a:pos x="csX3955" y="csY3955"/>
                            </a:cxn>
                            <a:cxn ang="0">
                              <a:pos x="csX3956" y="csY3956"/>
                            </a:cxn>
                            <a:cxn ang="0">
                              <a:pos x="csX3957" y="csY3957"/>
                            </a:cxn>
                            <a:cxn ang="0">
                              <a:pos x="csX3958" y="csY3958"/>
                            </a:cxn>
                            <a:cxn ang="0">
                              <a:pos x="csX3959" y="csY3959"/>
                            </a:cxn>
                            <a:cxn ang="0">
                              <a:pos x="csX3960" y="csY3960"/>
                            </a:cxn>
                            <a:cxn ang="0">
                              <a:pos x="csX3961" y="csY3961"/>
                            </a:cxn>
                            <a:cxn ang="0">
                              <a:pos x="csX3962" y="csY3962"/>
                            </a:cxn>
                            <a:cxn ang="0">
                              <a:pos x="csX3963" y="csY3963"/>
                            </a:cxn>
                            <a:cxn ang="0">
                              <a:pos x="csX3964" y="csY3964"/>
                            </a:cxn>
                            <a:cxn ang="0">
                              <a:pos x="csX3965" y="csY3965"/>
                            </a:cxn>
                            <a:cxn ang="0">
                              <a:pos x="csX3966" y="csY3966"/>
                            </a:cxn>
                            <a:cxn ang="0">
                              <a:pos x="csX3967" y="csY3967"/>
                            </a:cxn>
                            <a:cxn ang="0">
                              <a:pos x="csX3968" y="csY3968"/>
                            </a:cxn>
                            <a:cxn ang="0">
                              <a:pos x="csX3969" y="csY3969"/>
                            </a:cxn>
                            <a:cxn ang="0">
                              <a:pos x="csX3970" y="csY3970"/>
                            </a:cxn>
                            <a:cxn ang="0">
                              <a:pos x="csX3971" y="csY3971"/>
                            </a:cxn>
                            <a:cxn ang="0">
                              <a:pos x="csX3972" y="csY3972"/>
                            </a:cxn>
                            <a:cxn ang="0">
                              <a:pos x="csX3973" y="csY3973"/>
                            </a:cxn>
                            <a:cxn ang="0">
                              <a:pos x="csX3974" y="csY3974"/>
                            </a:cxn>
                            <a:cxn ang="0">
                              <a:pos x="csX3975" y="csY3975"/>
                            </a:cxn>
                            <a:cxn ang="0">
                              <a:pos x="csX3976" y="csY3976"/>
                            </a:cxn>
                            <a:cxn ang="0">
                              <a:pos x="csX3977" y="csY3977"/>
                            </a:cxn>
                            <a:cxn ang="0">
                              <a:pos x="csX3978" y="csY3978"/>
                            </a:cxn>
                            <a:cxn ang="0">
                              <a:pos x="csX3979" y="csY3979"/>
                            </a:cxn>
                            <a:cxn ang="0">
                              <a:pos x="csX3980" y="csY3980"/>
                            </a:cxn>
                            <a:cxn ang="0">
                              <a:pos x="csX3981" y="csY3981"/>
                            </a:cxn>
                            <a:cxn ang="0">
                              <a:pos x="csX3982" y="csY3982"/>
                            </a:cxn>
                            <a:cxn ang="0">
                              <a:pos x="csX3983" y="csY3983"/>
                            </a:cxn>
                            <a:cxn ang="0">
                              <a:pos x="csX3984" y="csY3984"/>
                            </a:cxn>
                            <a:cxn ang="0">
                              <a:pos x="csX3985" y="csY3985"/>
                            </a:cxn>
                            <a:cxn ang="0">
                              <a:pos x="csX3986" y="csY3986"/>
                            </a:cxn>
                            <a:cxn ang="0">
                              <a:pos x="csX3987" y="csY3987"/>
                            </a:cxn>
                            <a:cxn ang="0">
                              <a:pos x="csX3988" y="csY3988"/>
                            </a:cxn>
                            <a:cxn ang="0">
                              <a:pos x="csX3989" y="csY3989"/>
                            </a:cxn>
                            <a:cxn ang="0">
                              <a:pos x="csX3990" y="csY3990"/>
                            </a:cxn>
                            <a:cxn ang="0">
                              <a:pos x="csX3991" y="csY3991"/>
                            </a:cxn>
                            <a:cxn ang="0">
                              <a:pos x="csX3992" y="csY3992"/>
                            </a:cxn>
                            <a:cxn ang="0">
                              <a:pos x="csX3993" y="csY3993"/>
                            </a:cxn>
                            <a:cxn ang="0">
                              <a:pos x="csX3994" y="csY3994"/>
                            </a:cxn>
                            <a:cxn ang="0">
                              <a:pos x="csX3995" y="csY3995"/>
                            </a:cxn>
                            <a:cxn ang="0">
                              <a:pos x="csX3996" y="csY3996"/>
                            </a:cxn>
                            <a:cxn ang="0">
                              <a:pos x="csX3997" y="csY3997"/>
                            </a:cxn>
                            <a:cxn ang="0">
                              <a:pos x="csX3998" y="csY3998"/>
                            </a:cxn>
                            <a:cxn ang="0">
                              <a:pos x="csX3999" y="csY3999"/>
                            </a:cxn>
                            <a:cxn ang="0">
                              <a:pos x="csX4000" y="csY4000"/>
                            </a:cxn>
                            <a:cxn ang="0">
                              <a:pos x="csX4001" y="csY4001"/>
                            </a:cxn>
                            <a:cxn ang="0">
                              <a:pos x="csX4002" y="csY4002"/>
                            </a:cxn>
                            <a:cxn ang="0">
                              <a:pos x="csX4003" y="csY4003"/>
                            </a:cxn>
                            <a:cxn ang="0">
                              <a:pos x="csX4004" y="csY4004"/>
                            </a:cxn>
                            <a:cxn ang="0">
                              <a:pos x="csX4005" y="csY4005"/>
                            </a:cxn>
                            <a:cxn ang="0">
                              <a:pos x="csX4006" y="csY4006"/>
                            </a:cxn>
                            <a:cxn ang="0">
                              <a:pos x="csX4007" y="csY4007"/>
                            </a:cxn>
                            <a:cxn ang="0">
                              <a:pos x="csX4008" y="csY4008"/>
                            </a:cxn>
                            <a:cxn ang="0">
                              <a:pos x="csX4009" y="csY4009"/>
                            </a:cxn>
                            <a:cxn ang="0">
                              <a:pos x="csX4010" y="csY4010"/>
                            </a:cxn>
                            <a:cxn ang="0">
                              <a:pos x="csX4011" y="csY4011"/>
                            </a:cxn>
                            <a:cxn ang="0">
                              <a:pos x="csX4012" y="csY4012"/>
                            </a:cxn>
                            <a:cxn ang="0">
                              <a:pos x="csX4013" y="csY4013"/>
                            </a:cxn>
                            <a:cxn ang="0">
                              <a:pos x="csX4014" y="csY4014"/>
                            </a:cxn>
                            <a:cxn ang="0">
                              <a:pos x="csX4015" y="csY4015"/>
                            </a:cxn>
                            <a:cxn ang="0">
                              <a:pos x="csX4016" y="csY4016"/>
                            </a:cxn>
                            <a:cxn ang="0">
                              <a:pos x="csX4017" y="csY4017"/>
                            </a:cxn>
                            <a:cxn ang="0">
                              <a:pos x="csX4018" y="csY4018"/>
                            </a:cxn>
                            <a:cxn ang="0">
                              <a:pos x="csX4019" y="csY4019"/>
                            </a:cxn>
                            <a:cxn ang="0">
                              <a:pos x="csX4020" y="csY4020"/>
                            </a:cxn>
                            <a:cxn ang="0">
                              <a:pos x="csX4021" y="csY4021"/>
                            </a:cxn>
                            <a:cxn ang="0">
                              <a:pos x="csX4022" y="csY4022"/>
                            </a:cxn>
                            <a:cxn ang="0">
                              <a:pos x="csX4023" y="csY4023"/>
                            </a:cxn>
                            <a:cxn ang="0">
                              <a:pos x="csX4024" y="csY4024"/>
                            </a:cxn>
                            <a:cxn ang="0">
                              <a:pos x="csX4025" y="csY4025"/>
                            </a:cxn>
                            <a:cxn ang="0">
                              <a:pos x="csX4026" y="csY4026"/>
                            </a:cxn>
                            <a:cxn ang="0">
                              <a:pos x="csX4027" y="csY4027"/>
                            </a:cxn>
                            <a:cxn ang="0">
                              <a:pos x="csX4028" y="csY4028"/>
                            </a:cxn>
                            <a:cxn ang="0">
                              <a:pos x="csX4029" y="csY4029"/>
                            </a:cxn>
                            <a:cxn ang="0">
                              <a:pos x="csX4030" y="csY4030"/>
                            </a:cxn>
                            <a:cxn ang="0">
                              <a:pos x="csX4031" y="csY4031"/>
                            </a:cxn>
                            <a:cxn ang="0">
                              <a:pos x="csX4032" y="csY4032"/>
                            </a:cxn>
                            <a:cxn ang="0">
                              <a:pos x="csX4033" y="csY4033"/>
                            </a:cxn>
                            <a:cxn ang="0">
                              <a:pos x="csX4034" y="csY4034"/>
                            </a:cxn>
                            <a:cxn ang="0">
                              <a:pos x="csX4035" y="csY4035"/>
                            </a:cxn>
                            <a:cxn ang="0">
                              <a:pos x="csX4036" y="csY4036"/>
                            </a:cxn>
                            <a:cxn ang="0">
                              <a:pos x="csX4037" y="csY4037"/>
                            </a:cxn>
                            <a:cxn ang="0">
                              <a:pos x="csX4038" y="csY4038"/>
                            </a:cxn>
                            <a:cxn ang="0">
                              <a:pos x="csX4039" y="csY4039"/>
                            </a:cxn>
                            <a:cxn ang="0">
                              <a:pos x="csX4040" y="csY4040"/>
                            </a:cxn>
                            <a:cxn ang="0">
                              <a:pos x="csX4041" y="csY4041"/>
                            </a:cxn>
                            <a:cxn ang="0">
                              <a:pos x="csX4042" y="csY4042"/>
                            </a:cxn>
                            <a:cxn ang="0">
                              <a:pos x="csX4043" y="csY4043"/>
                            </a:cxn>
                            <a:cxn ang="0">
                              <a:pos x="csX4044" y="csY4044"/>
                            </a:cxn>
                            <a:cxn ang="0">
                              <a:pos x="csX4045" y="csY4045"/>
                            </a:cxn>
                            <a:cxn ang="0">
                              <a:pos x="csX4046" y="csY4046"/>
                            </a:cxn>
                            <a:cxn ang="0">
                              <a:pos x="csX4047" y="csY4047"/>
                            </a:cxn>
                            <a:cxn ang="0">
                              <a:pos x="csX4048" y="csY4048"/>
                            </a:cxn>
                            <a:cxn ang="0">
                              <a:pos x="csX4049" y="csY4049"/>
                            </a:cxn>
                            <a:cxn ang="0">
                              <a:pos x="csX4050" y="csY4050"/>
                            </a:cxn>
                            <a:cxn ang="0">
                              <a:pos x="csX4051" y="csY4051"/>
                            </a:cxn>
                            <a:cxn ang="0">
                              <a:pos x="csX4052" y="csY4052"/>
                            </a:cxn>
                            <a:cxn ang="0">
                              <a:pos x="csX4053" y="csY4053"/>
                            </a:cxn>
                            <a:cxn ang="0">
                              <a:pos x="csX4054" y="csY4054"/>
                            </a:cxn>
                            <a:cxn ang="0">
                              <a:pos x="csX4055" y="csY4055"/>
                            </a:cxn>
                            <a:cxn ang="0">
                              <a:pos x="csX4056" y="csY4056"/>
                            </a:cxn>
                            <a:cxn ang="0">
                              <a:pos x="csX4057" y="csY4057"/>
                            </a:cxn>
                            <a:cxn ang="0">
                              <a:pos x="csX4058" y="csY4058"/>
                            </a:cxn>
                            <a:cxn ang="0">
                              <a:pos x="csX4059" y="csY4059"/>
                            </a:cxn>
                            <a:cxn ang="0">
                              <a:pos x="csX4060" y="csY4060"/>
                            </a:cxn>
                            <a:cxn ang="0">
                              <a:pos x="csX4061" y="csY4061"/>
                            </a:cxn>
                            <a:cxn ang="0">
                              <a:pos x="csX4062" y="csY4062"/>
                            </a:cxn>
                            <a:cxn ang="0">
                              <a:pos x="csX4063" y="csY4063"/>
                            </a:cxn>
                            <a:cxn ang="0">
                              <a:pos x="csX4064" y="csY4064"/>
                            </a:cxn>
                            <a:cxn ang="0">
                              <a:pos x="csX4065" y="csY4065"/>
                            </a:cxn>
                            <a:cxn ang="0">
                              <a:pos x="csX4066" y="csY4066"/>
                            </a:cxn>
                            <a:cxn ang="0">
                              <a:pos x="csX4067" y="csY4067"/>
                            </a:cxn>
                            <a:cxn ang="0">
                              <a:pos x="csX4068" y="csY4068"/>
                            </a:cxn>
                            <a:cxn ang="0">
                              <a:pos x="csX4069" y="csY4069"/>
                            </a:cxn>
                            <a:cxn ang="0">
                              <a:pos x="csX4070" y="csY4070"/>
                            </a:cxn>
                            <a:cxn ang="0">
                              <a:pos x="csX4071" y="csY4071"/>
                            </a:cxn>
                            <a:cxn ang="0">
                              <a:pos x="csX4072" y="csY4072"/>
                            </a:cxn>
                            <a:cxn ang="0">
                              <a:pos x="csX4073" y="csY4073"/>
                            </a:cxn>
                            <a:cxn ang="0">
                              <a:pos x="csX4074" y="csY4074"/>
                            </a:cxn>
                            <a:cxn ang="0">
                              <a:pos x="csX4075" y="csY4075"/>
                            </a:cxn>
                            <a:cxn ang="0">
                              <a:pos x="csX4076" y="csY4076"/>
                            </a:cxn>
                            <a:cxn ang="0">
                              <a:pos x="csX4077" y="csY4077"/>
                            </a:cxn>
                            <a:cxn ang="0">
                              <a:pos x="csX4078" y="csY4078"/>
                            </a:cxn>
                            <a:cxn ang="0">
                              <a:pos x="csX4079" y="csY4079"/>
                            </a:cxn>
                            <a:cxn ang="0">
                              <a:pos x="csX4080" y="csY4080"/>
                            </a:cxn>
                            <a:cxn ang="0">
                              <a:pos x="csX4081" y="csY4081"/>
                            </a:cxn>
                            <a:cxn ang="0">
                              <a:pos x="csX4082" y="csY4082"/>
                            </a:cxn>
                            <a:cxn ang="0">
                              <a:pos x="csX4083" y="csY4083"/>
                            </a:cxn>
                            <a:cxn ang="0">
                              <a:pos x="csX4084" y="csY4084"/>
                            </a:cxn>
                            <a:cxn ang="0">
                              <a:pos x="csX4085" y="csY4085"/>
                            </a:cxn>
                            <a:cxn ang="0">
                              <a:pos x="csX4086" y="csY4086"/>
                            </a:cxn>
                            <a:cxn ang="0">
                              <a:pos x="csX4087" y="csY4087"/>
                            </a:cxn>
                            <a:cxn ang="0">
                              <a:pos x="csX4088" y="csY4088"/>
                            </a:cxn>
                            <a:cxn ang="0">
                              <a:pos x="csX4089" y="csY4089"/>
                            </a:cxn>
                            <a:cxn ang="0">
                              <a:pos x="csX4090" y="csY4090"/>
                            </a:cxn>
                            <a:cxn ang="0">
                              <a:pos x="csX4091" y="csY4091"/>
                            </a:cxn>
                            <a:cxn ang="0">
                              <a:pos x="csX4092" y="csY4092"/>
                            </a:cxn>
                            <a:cxn ang="0">
                              <a:pos x="csX4093" y="csY4093"/>
                            </a:cxn>
                            <a:cxn ang="0">
                              <a:pos x="csX4094" y="csY4094"/>
                            </a:cxn>
                            <a:cxn ang="0">
                              <a:pos x="csX4095" y="csY4095"/>
                            </a:cxn>
                            <a:cxn ang="0">
                              <a:pos x="csX4096" y="csY4096"/>
                            </a:cxn>
                            <a:cxn ang="0">
                              <a:pos x="csX4097" y="csY4097"/>
                            </a:cxn>
                            <a:cxn ang="0">
                              <a:pos x="csX4098" y="csY4098"/>
                            </a:cxn>
                            <a:cxn ang="0">
                              <a:pos x="csX4099" y="csY4099"/>
                            </a:cxn>
                            <a:cxn ang="0">
                              <a:pos x="csX4100" y="csY4100"/>
                            </a:cxn>
                            <a:cxn ang="0">
                              <a:pos x="csX4101" y="csY4101"/>
                            </a:cxn>
                            <a:cxn ang="0">
                              <a:pos x="csX4102" y="csY4102"/>
                            </a:cxn>
                            <a:cxn ang="0">
                              <a:pos x="csX4103" y="csY4103"/>
                            </a:cxn>
                            <a:cxn ang="0">
                              <a:pos x="csX4104" y="csY4104"/>
                            </a:cxn>
                            <a:cxn ang="0">
                              <a:pos x="csX4105" y="csY4105"/>
                            </a:cxn>
                            <a:cxn ang="0">
                              <a:pos x="csX4106" y="csY4106"/>
                            </a:cxn>
                            <a:cxn ang="0">
                              <a:pos x="csX4107" y="csY4107"/>
                            </a:cxn>
                            <a:cxn ang="0">
                              <a:pos x="csX4108" y="csY4108"/>
                            </a:cxn>
                            <a:cxn ang="0">
                              <a:pos x="csX4109" y="csY4109"/>
                            </a:cxn>
                            <a:cxn ang="0">
                              <a:pos x="csX4110" y="csY4110"/>
                            </a:cxn>
                            <a:cxn ang="0">
                              <a:pos x="csX4111" y="csY4111"/>
                            </a:cxn>
                            <a:cxn ang="0">
                              <a:pos x="csX4112" y="csY4112"/>
                            </a:cxn>
                            <a:cxn ang="0">
                              <a:pos x="csX4113" y="csY4113"/>
                            </a:cxn>
                            <a:cxn ang="0">
                              <a:pos x="csX4114" y="csY4114"/>
                            </a:cxn>
                            <a:cxn ang="0">
                              <a:pos x="csX4115" y="csY4115"/>
                            </a:cxn>
                            <a:cxn ang="0">
                              <a:pos x="csX4116" y="csY4116"/>
                            </a:cxn>
                            <a:cxn ang="0">
                              <a:pos x="csX4117" y="csY4117"/>
                            </a:cxn>
                            <a:cxn ang="0">
                              <a:pos x="csX4118" y="csY4118"/>
                            </a:cxn>
                            <a:cxn ang="0">
                              <a:pos x="csX4119" y="csY4119"/>
                            </a:cxn>
                            <a:cxn ang="0">
                              <a:pos x="csX4120" y="csY4120"/>
                            </a:cxn>
                            <a:cxn ang="0">
                              <a:pos x="csX4121" y="csY4121"/>
                            </a:cxn>
                            <a:cxn ang="0">
                              <a:pos x="csX4122" y="csY4122"/>
                            </a:cxn>
                            <a:cxn ang="0">
                              <a:pos x="csX4123" y="csY4123"/>
                            </a:cxn>
                            <a:cxn ang="0">
                              <a:pos x="csX4124" y="csY4124"/>
                            </a:cxn>
                            <a:cxn ang="0">
                              <a:pos x="csX4125" y="csY4125"/>
                            </a:cxn>
                            <a:cxn ang="0">
                              <a:pos x="csX4126" y="csY4126"/>
                            </a:cxn>
                            <a:cxn ang="0">
                              <a:pos x="csX4127" y="csY4127"/>
                            </a:cxn>
                            <a:cxn ang="0">
                              <a:pos x="csX4128" y="csY4128"/>
                            </a:cxn>
                            <a:cxn ang="0">
                              <a:pos x="csX4129" y="csY4129"/>
                            </a:cxn>
                            <a:cxn ang="0">
                              <a:pos x="csX4130" y="csY4130"/>
                            </a:cxn>
                            <a:cxn ang="0">
                              <a:pos x="csX4131" y="csY4131"/>
                            </a:cxn>
                            <a:cxn ang="0">
                              <a:pos x="csX4132" y="csY4132"/>
                            </a:cxn>
                            <a:cxn ang="0">
                              <a:pos x="csX4133" y="csY4133"/>
                            </a:cxn>
                            <a:cxn ang="0">
                              <a:pos x="csX4134" y="csY4134"/>
                            </a:cxn>
                            <a:cxn ang="0">
                              <a:pos x="csX4135" y="csY4135"/>
                            </a:cxn>
                            <a:cxn ang="0">
                              <a:pos x="csX4136" y="csY4136"/>
                            </a:cxn>
                            <a:cxn ang="0">
                              <a:pos x="csX4137" y="csY4137"/>
                            </a:cxn>
                            <a:cxn ang="0">
                              <a:pos x="csX4138" y="csY4138"/>
                            </a:cxn>
                            <a:cxn ang="0">
                              <a:pos x="csX4139" y="csY4139"/>
                            </a:cxn>
                            <a:cxn ang="0">
                              <a:pos x="csX4140" y="csY4140"/>
                            </a:cxn>
                            <a:cxn ang="0">
                              <a:pos x="csX4141" y="csY4141"/>
                            </a:cxn>
                            <a:cxn ang="0">
                              <a:pos x="csX4142" y="csY4142"/>
                            </a:cxn>
                            <a:cxn ang="0">
                              <a:pos x="csX4143" y="csY4143"/>
                            </a:cxn>
                            <a:cxn ang="0">
                              <a:pos x="csX4144" y="csY4144"/>
                            </a:cxn>
                            <a:cxn ang="0">
                              <a:pos x="csX4145" y="csY4145"/>
                            </a:cxn>
                            <a:cxn ang="0">
                              <a:pos x="csX4146" y="csY4146"/>
                            </a:cxn>
                            <a:cxn ang="0">
                              <a:pos x="csX4147" y="csY4147"/>
                            </a:cxn>
                            <a:cxn ang="0">
                              <a:pos x="csX4148" y="csY4148"/>
                            </a:cxn>
                            <a:cxn ang="0">
                              <a:pos x="csX4149" y="csY4149"/>
                            </a:cxn>
                            <a:cxn ang="0">
                              <a:pos x="csX4150" y="csY4150"/>
                            </a:cxn>
                            <a:cxn ang="0">
                              <a:pos x="csX4151" y="csY4151"/>
                            </a:cxn>
                            <a:cxn ang="0">
                              <a:pos x="csX4152" y="csY4152"/>
                            </a:cxn>
                            <a:cxn ang="0">
                              <a:pos x="csX4153" y="csY4153"/>
                            </a:cxn>
                            <a:cxn ang="0">
                              <a:pos x="csX4154" y="csY4154"/>
                            </a:cxn>
                            <a:cxn ang="0">
                              <a:pos x="csX4155" y="csY4155"/>
                            </a:cxn>
                            <a:cxn ang="0">
                              <a:pos x="csX4156" y="csY4156"/>
                            </a:cxn>
                            <a:cxn ang="0">
                              <a:pos x="csX4157" y="csY4157"/>
                            </a:cxn>
                            <a:cxn ang="0">
                              <a:pos x="csX4158" y="csY4158"/>
                            </a:cxn>
                            <a:cxn ang="0">
                              <a:pos x="csX4159" y="csY4159"/>
                            </a:cxn>
                            <a:cxn ang="0">
                              <a:pos x="csX4160" y="csY4160"/>
                            </a:cxn>
                            <a:cxn ang="0">
                              <a:pos x="csX4161" y="csY4161"/>
                            </a:cxn>
                            <a:cxn ang="0">
                              <a:pos x="csX4162" y="csY4162"/>
                            </a:cxn>
                            <a:cxn ang="0">
                              <a:pos x="csX4163" y="csY4163"/>
                            </a:cxn>
                            <a:cxn ang="0">
                              <a:pos x="csX4164" y="csY4164"/>
                            </a:cxn>
                            <a:cxn ang="0">
                              <a:pos x="csX4165" y="csY4165"/>
                            </a:cxn>
                            <a:cxn ang="0">
                              <a:pos x="csX4166" y="csY4166"/>
                            </a:cxn>
                            <a:cxn ang="0">
                              <a:pos x="csX4167" y="csY4167"/>
                            </a:cxn>
                            <a:cxn ang="0">
                              <a:pos x="csX4168" y="csY4168"/>
                            </a:cxn>
                            <a:cxn ang="0">
                              <a:pos x="csX4169" y="csY4169"/>
                            </a:cxn>
                            <a:cxn ang="0">
                              <a:pos x="csX4170" y="csY4170"/>
                            </a:cxn>
                            <a:cxn ang="0">
                              <a:pos x="csX4171" y="csY4171"/>
                            </a:cxn>
                            <a:cxn ang="0">
                              <a:pos x="csX4172" y="csY4172"/>
                            </a:cxn>
                            <a:cxn ang="0">
                              <a:pos x="csX4173" y="csY4173"/>
                            </a:cxn>
                            <a:cxn ang="0">
                              <a:pos x="csX4174" y="csY4174"/>
                            </a:cxn>
                            <a:cxn ang="0">
                              <a:pos x="csX4175" y="csY4175"/>
                            </a:cxn>
                            <a:cxn ang="0">
                              <a:pos x="csX4176" y="csY4176"/>
                            </a:cxn>
                            <a:cxn ang="0">
                              <a:pos x="csX4177" y="csY4177"/>
                            </a:cxn>
                            <a:cxn ang="0">
                              <a:pos x="csX4178" y="csY4178"/>
                            </a:cxn>
                            <a:cxn ang="0">
                              <a:pos x="csX4179" y="csY4179"/>
                            </a:cxn>
                            <a:cxn ang="0">
                              <a:pos x="csX4180" y="csY4180"/>
                            </a:cxn>
                            <a:cxn ang="0">
                              <a:pos x="csX4181" y="csY4181"/>
                            </a:cxn>
                            <a:cxn ang="0">
                              <a:pos x="csX4182" y="csY4182"/>
                            </a:cxn>
                            <a:cxn ang="0">
                              <a:pos x="csX4183" y="csY4183"/>
                            </a:cxn>
                            <a:cxn ang="0">
                              <a:pos x="csX4184" y="csY4184"/>
                            </a:cxn>
                            <a:cxn ang="0">
                              <a:pos x="csX4185" y="csY4185"/>
                            </a:cxn>
                            <a:cxn ang="0">
                              <a:pos x="csX4186" y="csY4186"/>
                            </a:cxn>
                            <a:cxn ang="0">
                              <a:pos x="csX4187" y="csY4187"/>
                            </a:cxn>
                            <a:cxn ang="0">
                              <a:pos x="csX4188" y="csY4188"/>
                            </a:cxn>
                            <a:cxn ang="0">
                              <a:pos x="csX4189" y="csY4189"/>
                            </a:cxn>
                            <a:cxn ang="0">
                              <a:pos x="csX4190" y="csY4190"/>
                            </a:cxn>
                            <a:cxn ang="0">
                              <a:pos x="csX4191" y="csY4191"/>
                            </a:cxn>
                            <a:cxn ang="0">
                              <a:pos x="csX4192" y="csY4192"/>
                            </a:cxn>
                            <a:cxn ang="0">
                              <a:pos x="csX4193" y="csY4193"/>
                            </a:cxn>
                            <a:cxn ang="0">
                              <a:pos x="csX4194" y="csY4194"/>
                            </a:cxn>
                            <a:cxn ang="0">
                              <a:pos x="csX4195" y="csY4195"/>
                            </a:cxn>
                            <a:cxn ang="0">
                              <a:pos x="csX4196" y="csY4196"/>
                            </a:cxn>
                            <a:cxn ang="0">
                              <a:pos x="csX4197" y="csY4197"/>
                            </a:cxn>
                            <a:cxn ang="0">
                              <a:pos x="csX4198" y="csY4198"/>
                            </a:cxn>
                            <a:cxn ang="0">
                              <a:pos x="csX4199" y="csY4199"/>
                            </a:cxn>
                            <a:cxn ang="0">
                              <a:pos x="csX4200" y="csY4200"/>
                            </a:cxn>
                            <a:cxn ang="0">
                              <a:pos x="csX4201" y="csY4201"/>
                            </a:cxn>
                            <a:cxn ang="0">
                              <a:pos x="csX4202" y="csY4202"/>
                            </a:cxn>
                            <a:cxn ang="0">
                              <a:pos x="csX4203" y="csY4203"/>
                            </a:cxn>
                            <a:cxn ang="0">
                              <a:pos x="csX4204" y="csY4204"/>
                            </a:cxn>
                            <a:cxn ang="0">
                              <a:pos x="csX4205" y="csY4205"/>
                            </a:cxn>
                            <a:cxn ang="0">
                              <a:pos x="csX4206" y="csY4206"/>
                            </a:cxn>
                            <a:cxn ang="0">
                              <a:pos x="csX4207" y="csY4207"/>
                            </a:cxn>
                            <a:cxn ang="0">
                              <a:pos x="csX4208" y="csY4208"/>
                            </a:cxn>
                            <a:cxn ang="0">
                              <a:pos x="csX4209" y="csY4209"/>
                            </a:cxn>
                            <a:cxn ang="0">
                              <a:pos x="csX4210" y="csY4210"/>
                            </a:cxn>
                            <a:cxn ang="0">
                              <a:pos x="csX4211" y="csY4211"/>
                            </a:cxn>
                            <a:cxn ang="0">
                              <a:pos x="csX4212" y="csY4212"/>
                            </a:cxn>
                            <a:cxn ang="0">
                              <a:pos x="csX4213" y="csY4213"/>
                            </a:cxn>
                            <a:cxn ang="0">
                              <a:pos x="csX4214" y="csY4214"/>
                            </a:cxn>
                            <a:cxn ang="0">
                              <a:pos x="csX4215" y="csY4215"/>
                            </a:cxn>
                            <a:cxn ang="0">
                              <a:pos x="csX4216" y="csY4216"/>
                            </a:cxn>
                            <a:cxn ang="0">
                              <a:pos x="csX4217" y="csY4217"/>
                            </a:cxn>
                            <a:cxn ang="0">
                              <a:pos x="csX4218" y="csY4218"/>
                            </a:cxn>
                            <a:cxn ang="0">
                              <a:pos x="csX4219" y="csY4219"/>
                            </a:cxn>
                            <a:cxn ang="0">
                              <a:pos x="csX4220" y="csY4220"/>
                            </a:cxn>
                            <a:cxn ang="0">
                              <a:pos x="csX4221" y="csY4221"/>
                            </a:cxn>
                            <a:cxn ang="0">
                              <a:pos x="csX4222" y="csY4222"/>
                            </a:cxn>
                            <a:cxn ang="0">
                              <a:pos x="csX4223" y="csY4223"/>
                            </a:cxn>
                            <a:cxn ang="0">
                              <a:pos x="csX4224" y="csY4224"/>
                            </a:cxn>
                            <a:cxn ang="0">
                              <a:pos x="csX4225" y="csY4225"/>
                            </a:cxn>
                            <a:cxn ang="0">
                              <a:pos x="csX4226" y="csY4226"/>
                            </a:cxn>
                            <a:cxn ang="0">
                              <a:pos x="csX4227" y="csY4227"/>
                            </a:cxn>
                            <a:cxn ang="0">
                              <a:pos x="csX4228" y="csY4228"/>
                            </a:cxn>
                            <a:cxn ang="0">
                              <a:pos x="csX4229" y="csY4229"/>
                            </a:cxn>
                            <a:cxn ang="0">
                              <a:pos x="csX4230" y="csY4230"/>
                            </a:cxn>
                            <a:cxn ang="0">
                              <a:pos x="csX4231" y="csY4231"/>
                            </a:cxn>
                            <a:cxn ang="0">
                              <a:pos x="csX4232" y="csY4232"/>
                            </a:cxn>
                            <a:cxn ang="0">
                              <a:pos x="csX4233" y="csY4233"/>
                            </a:cxn>
                            <a:cxn ang="0">
                              <a:pos x="csX4234" y="csY4234"/>
                            </a:cxn>
                            <a:cxn ang="0">
                              <a:pos x="csX4235" y="csY4235"/>
                            </a:cxn>
                            <a:cxn ang="0">
                              <a:pos x="csX4236" y="csY4236"/>
                            </a:cxn>
                            <a:cxn ang="0">
                              <a:pos x="csX4237" y="csY4237"/>
                            </a:cxn>
                            <a:cxn ang="0">
                              <a:pos x="csX4238" y="csY4238"/>
                            </a:cxn>
                            <a:cxn ang="0">
                              <a:pos x="csX4239" y="csY4239"/>
                            </a:cxn>
                            <a:cxn ang="0">
                              <a:pos x="csX4240" y="csY4240"/>
                            </a:cxn>
                            <a:cxn ang="0">
                              <a:pos x="csX4241" y="csY4241"/>
                            </a:cxn>
                            <a:cxn ang="0">
                              <a:pos x="csX4242" y="csY4242"/>
                            </a:cxn>
                            <a:cxn ang="0">
                              <a:pos x="csX4243" y="csY4243"/>
                            </a:cxn>
                            <a:cxn ang="0">
                              <a:pos x="csX4244" y="csY4244"/>
                            </a:cxn>
                            <a:cxn ang="0">
                              <a:pos x="csX4245" y="csY4245"/>
                            </a:cxn>
                            <a:cxn ang="0">
                              <a:pos x="csX4246" y="csY4246"/>
                            </a:cxn>
                            <a:cxn ang="0">
                              <a:pos x="csX4247" y="csY4247"/>
                            </a:cxn>
                            <a:cxn ang="0">
                              <a:pos x="csX4248" y="csY4248"/>
                            </a:cxn>
                            <a:cxn ang="0">
                              <a:pos x="csX4249" y="csY4249"/>
                            </a:cxn>
                            <a:cxn ang="0">
                              <a:pos x="csX4250" y="csY4250"/>
                            </a:cxn>
                            <a:cxn ang="0">
                              <a:pos x="csX4251" y="csY4251"/>
                            </a:cxn>
                            <a:cxn ang="0">
                              <a:pos x="csX4252" y="csY4252"/>
                            </a:cxn>
                            <a:cxn ang="0">
                              <a:pos x="csX4253" y="csY4253"/>
                            </a:cxn>
                            <a:cxn ang="0">
                              <a:pos x="csX4254" y="csY4254"/>
                            </a:cxn>
                            <a:cxn ang="0">
                              <a:pos x="csX4255" y="csY4255"/>
                            </a:cxn>
                            <a:cxn ang="0">
                              <a:pos x="csX4256" y="csY4256"/>
                            </a:cxn>
                            <a:cxn ang="0">
                              <a:pos x="csX4257" y="csY4257"/>
                            </a:cxn>
                            <a:cxn ang="0">
                              <a:pos x="csX4258" y="csY4258"/>
                            </a:cxn>
                            <a:cxn ang="0">
                              <a:pos x="csX4259" y="csY4259"/>
                            </a:cxn>
                            <a:cxn ang="0">
                              <a:pos x="csX4260" y="csY4260"/>
                            </a:cxn>
                            <a:cxn ang="0">
                              <a:pos x="csX4261" y="csY4261"/>
                            </a:cxn>
                            <a:cxn ang="0">
                              <a:pos x="csX4262" y="csY4262"/>
                            </a:cxn>
                            <a:cxn ang="0">
                              <a:pos x="csX4263" y="csY4263"/>
                            </a:cxn>
                            <a:cxn ang="0">
                              <a:pos x="csX4264" y="csY4264"/>
                            </a:cxn>
                            <a:cxn ang="0">
                              <a:pos x="csX4265" y="csY4265"/>
                            </a:cxn>
                            <a:cxn ang="0">
                              <a:pos x="csX4266" y="csY4266"/>
                            </a:cxn>
                            <a:cxn ang="0">
                              <a:pos x="csX4267" y="csY4267"/>
                            </a:cxn>
                            <a:cxn ang="0">
                              <a:pos x="csX4268" y="csY4268"/>
                            </a:cxn>
                            <a:cxn ang="0">
                              <a:pos x="csX4269" y="csY4269"/>
                            </a:cxn>
                            <a:cxn ang="0">
                              <a:pos x="csX4270" y="csY4270"/>
                            </a:cxn>
                            <a:cxn ang="0">
                              <a:pos x="csX4271" y="csY4271"/>
                            </a:cxn>
                            <a:cxn ang="0">
                              <a:pos x="csX4272" y="csY4272"/>
                            </a:cxn>
                            <a:cxn ang="0">
                              <a:pos x="csX4273" y="csY4273"/>
                            </a:cxn>
                            <a:cxn ang="0">
                              <a:pos x="csX4274" y="csY4274"/>
                            </a:cxn>
                            <a:cxn ang="0">
                              <a:pos x="csX4275" y="csY4275"/>
                            </a:cxn>
                            <a:cxn ang="0">
                              <a:pos x="csX4276" y="csY4276"/>
                            </a:cxn>
                            <a:cxn ang="0">
                              <a:pos x="csX4277" y="csY4277"/>
                            </a:cxn>
                            <a:cxn ang="0">
                              <a:pos x="csX4278" y="csY4278"/>
                            </a:cxn>
                            <a:cxn ang="0">
                              <a:pos x="csX4279" y="csY4279"/>
                            </a:cxn>
                            <a:cxn ang="0">
                              <a:pos x="csX4280" y="csY4280"/>
                            </a:cxn>
                            <a:cxn ang="0">
                              <a:pos x="csX4281" y="csY4281"/>
                            </a:cxn>
                            <a:cxn ang="0">
                              <a:pos x="csX4282" y="csY4282"/>
                            </a:cxn>
                            <a:cxn ang="0">
                              <a:pos x="csX4283" y="csY4283"/>
                            </a:cxn>
                            <a:cxn ang="0">
                              <a:pos x="csX4284" y="csY4284"/>
                            </a:cxn>
                            <a:cxn ang="0">
                              <a:pos x="csX4285" y="csY4285"/>
                            </a:cxn>
                            <a:cxn ang="0">
                              <a:pos x="csX4286" y="csY4286"/>
                            </a:cxn>
                            <a:cxn ang="0">
                              <a:pos x="csX4287" y="csY4287"/>
                            </a:cxn>
                            <a:cxn ang="0">
                              <a:pos x="csX4288" y="csY4288"/>
                            </a:cxn>
                            <a:cxn ang="0">
                              <a:pos x="csX4289" y="csY4289"/>
                            </a:cxn>
                            <a:cxn ang="0">
                              <a:pos x="csX4290" y="csY4290"/>
                            </a:cxn>
                            <a:cxn ang="0">
                              <a:pos x="csX4291" y="csY4291"/>
                            </a:cxn>
                            <a:cxn ang="0">
                              <a:pos x="csX4292" y="csY4292"/>
                            </a:cxn>
                            <a:cxn ang="0">
                              <a:pos x="csX4293" y="csY4293"/>
                            </a:cxn>
                            <a:cxn ang="0">
                              <a:pos x="csX4294" y="csY4294"/>
                            </a:cxn>
                            <a:cxn ang="0">
                              <a:pos x="csX4295" y="csY4295"/>
                            </a:cxn>
                            <a:cxn ang="0">
                              <a:pos x="csX4296" y="csY4296"/>
                            </a:cxn>
                            <a:cxn ang="0">
                              <a:pos x="csX4297" y="csY4297"/>
                            </a:cxn>
                            <a:cxn ang="0">
                              <a:pos x="csX4298" y="csY4298"/>
                            </a:cxn>
                            <a:cxn ang="0">
                              <a:pos x="csX4299" y="csY4299"/>
                            </a:cxn>
                            <a:cxn ang="0">
                              <a:pos x="csX4300" y="csY4300"/>
                            </a:cxn>
                            <a:cxn ang="0">
                              <a:pos x="csX4301" y="csY4301"/>
                            </a:cxn>
                            <a:cxn ang="0">
                              <a:pos x="csX4302" y="csY4302"/>
                            </a:cxn>
                            <a:cxn ang="0">
                              <a:pos x="csX4303" y="csY4303"/>
                            </a:cxn>
                            <a:cxn ang="0">
                              <a:pos x="csX4304" y="csY4304"/>
                            </a:cxn>
                            <a:cxn ang="0">
                              <a:pos x="csX4305" y="csY4305"/>
                            </a:cxn>
                            <a:cxn ang="0">
                              <a:pos x="csX4306" y="csY4306"/>
                            </a:cxn>
                            <a:cxn ang="0">
                              <a:pos x="csX4307" y="csY4307"/>
                            </a:cxn>
                            <a:cxn ang="0">
                              <a:pos x="csX4308" y="csY4308"/>
                            </a:cxn>
                            <a:cxn ang="0">
                              <a:pos x="csX4309" y="csY4309"/>
                            </a:cxn>
                            <a:cxn ang="0">
                              <a:pos x="csX4310" y="csY4310"/>
                            </a:cxn>
                            <a:cxn ang="0">
                              <a:pos x="csX4311" y="csY4311"/>
                            </a:cxn>
                            <a:cxn ang="0">
                              <a:pos x="csX4312" y="csY4312"/>
                            </a:cxn>
                            <a:cxn ang="0">
                              <a:pos x="csX4313" y="csY4313"/>
                            </a:cxn>
                            <a:cxn ang="0">
                              <a:pos x="csX4314" y="csY4314"/>
                            </a:cxn>
                            <a:cxn ang="0">
                              <a:pos x="csX4315" y="csY4315"/>
                            </a:cxn>
                            <a:cxn ang="0">
                              <a:pos x="csX4316" y="csY4316"/>
                            </a:cxn>
                            <a:cxn ang="0">
                              <a:pos x="csX4317" y="csY4317"/>
                            </a:cxn>
                            <a:cxn ang="0">
                              <a:pos x="csX4318" y="csY4318"/>
                            </a:cxn>
                            <a:cxn ang="0">
                              <a:pos x="csX4319" y="csY4319"/>
                            </a:cxn>
                            <a:cxn ang="0">
                              <a:pos x="csX4320" y="csY4320"/>
                            </a:cxn>
                            <a:cxn ang="0">
                              <a:pos x="csX4321" y="csY4321"/>
                            </a:cxn>
                            <a:cxn ang="0">
                              <a:pos x="csX4322" y="csY4322"/>
                            </a:cxn>
                            <a:cxn ang="0">
                              <a:pos x="csX4323" y="csY4323"/>
                            </a:cxn>
                            <a:cxn ang="0">
                              <a:pos x="csX4324" y="csY4324"/>
                            </a:cxn>
                            <a:cxn ang="0">
                              <a:pos x="csX4325" y="csY4325"/>
                            </a:cxn>
                            <a:cxn ang="0">
                              <a:pos x="csX4326" y="csY4326"/>
                            </a:cxn>
                            <a:cxn ang="0">
                              <a:pos x="csX4327" y="csY4327"/>
                            </a:cxn>
                            <a:cxn ang="0">
                              <a:pos x="csX4328" y="csY4328"/>
                            </a:cxn>
                            <a:cxn ang="0">
                              <a:pos x="csX4329" y="csY4329"/>
                            </a:cxn>
                            <a:cxn ang="0">
                              <a:pos x="csX4330" y="csY4330"/>
                            </a:cxn>
                            <a:cxn ang="0">
                              <a:pos x="csX4331" y="csY4331"/>
                            </a:cxn>
                            <a:cxn ang="0">
                              <a:pos x="csX4332" y="csY4332"/>
                            </a:cxn>
                            <a:cxn ang="0">
                              <a:pos x="csX4333" y="csY4333"/>
                            </a:cxn>
                            <a:cxn ang="0">
                              <a:pos x="csX4334" y="csY4334"/>
                            </a:cxn>
                            <a:cxn ang="0">
                              <a:pos x="csX4335" y="csY4335"/>
                            </a:cxn>
                            <a:cxn ang="0">
                              <a:pos x="csX4336" y="csY4336"/>
                            </a:cxn>
                            <a:cxn ang="0">
                              <a:pos x="csX4337" y="csY4337"/>
                            </a:cxn>
                            <a:cxn ang="0">
                              <a:pos x="csX4338" y="csY4338"/>
                            </a:cxn>
                            <a:cxn ang="0">
                              <a:pos x="csX4339" y="csY4339"/>
                            </a:cxn>
                            <a:cxn ang="0">
                              <a:pos x="csX4340" y="csY4340"/>
                            </a:cxn>
                            <a:cxn ang="0">
                              <a:pos x="csX4341" y="csY4341"/>
                            </a:cxn>
                            <a:cxn ang="0">
                              <a:pos x="csX4342" y="csY4342"/>
                            </a:cxn>
                            <a:cxn ang="0">
                              <a:pos x="csX4343" y="csY4343"/>
                            </a:cxn>
                            <a:cxn ang="0">
                              <a:pos x="csX4344" y="csY4344"/>
                            </a:cxn>
                            <a:cxn ang="0">
                              <a:pos x="csX4345" y="csY4345"/>
                            </a:cxn>
                            <a:cxn ang="0">
                              <a:pos x="csX4346" y="csY4346"/>
                            </a:cxn>
                            <a:cxn ang="0">
                              <a:pos x="csX4347" y="csY4347"/>
                            </a:cxn>
                            <a:cxn ang="0">
                              <a:pos x="csX4348" y="csY4348"/>
                            </a:cxn>
                            <a:cxn ang="0">
                              <a:pos x="csX4349" y="csY4349"/>
                            </a:cxn>
                            <a:cxn ang="0">
                              <a:pos x="csX4350" y="csY4350"/>
                            </a:cxn>
                            <a:cxn ang="0">
                              <a:pos x="csX4351" y="csY4351"/>
                            </a:cxn>
                            <a:cxn ang="0">
                              <a:pos x="csX4352" y="csY4352"/>
                            </a:cxn>
                            <a:cxn ang="0">
                              <a:pos x="csX4353" y="csY4353"/>
                            </a:cxn>
                            <a:cxn ang="0">
                              <a:pos x="csX4354" y="csY4354"/>
                            </a:cxn>
                            <a:cxn ang="0">
                              <a:pos x="csX4355" y="csY4355"/>
                            </a:cxn>
                            <a:cxn ang="0">
                              <a:pos x="csX4356" y="csY4356"/>
                            </a:cxn>
                            <a:cxn ang="0">
                              <a:pos x="csX4357" y="csY4357"/>
                            </a:cxn>
                            <a:cxn ang="0">
                              <a:pos x="csX4358" y="csY4358"/>
                            </a:cxn>
                            <a:cxn ang="0">
                              <a:pos x="csX4359" y="csY4359"/>
                            </a:cxn>
                            <a:cxn ang="0">
                              <a:pos x="csX4360" y="csY4360"/>
                            </a:cxn>
                            <a:cxn ang="0">
                              <a:pos x="csX4361" y="csY4361"/>
                            </a:cxn>
                            <a:cxn ang="0">
                              <a:pos x="csX4362" y="csY4362"/>
                            </a:cxn>
                            <a:cxn ang="0">
                              <a:pos x="csX4363" y="csY4363"/>
                            </a:cxn>
                            <a:cxn ang="0">
                              <a:pos x="csX4364" y="csY4364"/>
                            </a:cxn>
                            <a:cxn ang="0">
                              <a:pos x="csX4365" y="csY4365"/>
                            </a:cxn>
                            <a:cxn ang="0">
                              <a:pos x="csX4366" y="csY4366"/>
                            </a:cxn>
                            <a:cxn ang="0">
                              <a:pos x="csX4367" y="csY4367"/>
                            </a:cxn>
                            <a:cxn ang="0">
                              <a:pos x="csX4368" y="csY4368"/>
                            </a:cxn>
                            <a:cxn ang="0">
                              <a:pos x="csX4369" y="csY4369"/>
                            </a:cxn>
                            <a:cxn ang="0">
                              <a:pos x="csX4370" y="csY4370"/>
                            </a:cxn>
                            <a:cxn ang="0">
                              <a:pos x="csX4371" y="csY4371"/>
                            </a:cxn>
                            <a:cxn ang="0">
                              <a:pos x="csX4372" y="csY4372"/>
                            </a:cxn>
                            <a:cxn ang="0">
                              <a:pos x="csX4373" y="csY4373"/>
                            </a:cxn>
                            <a:cxn ang="0">
                              <a:pos x="csX4374" y="csY4374"/>
                            </a:cxn>
                            <a:cxn ang="0">
                              <a:pos x="csX4375" y="csY4375"/>
                            </a:cxn>
                            <a:cxn ang="0">
                              <a:pos x="csX4376" y="csY4376"/>
                            </a:cxn>
                            <a:cxn ang="0">
                              <a:pos x="csX4377" y="csY4377"/>
                            </a:cxn>
                            <a:cxn ang="0">
                              <a:pos x="csX4378" y="csY4378"/>
                            </a:cxn>
                            <a:cxn ang="0">
                              <a:pos x="csX4379" y="csY4379"/>
                            </a:cxn>
                            <a:cxn ang="0">
                              <a:pos x="csX4380" y="csY4380"/>
                            </a:cxn>
                            <a:cxn ang="0">
                              <a:pos x="csX4381" y="csY4381"/>
                            </a:cxn>
                            <a:cxn ang="0">
                              <a:pos x="csX4382" y="csY4382"/>
                            </a:cxn>
                            <a:cxn ang="0">
                              <a:pos x="csX4383" y="csY4383"/>
                            </a:cxn>
                            <a:cxn ang="0">
                              <a:pos x="csX4384" y="csY4384"/>
                            </a:cxn>
                            <a:cxn ang="0">
                              <a:pos x="csX4385" y="csY4385"/>
                            </a:cxn>
                            <a:cxn ang="0">
                              <a:pos x="csX4386" y="csY4386"/>
                            </a:cxn>
                            <a:cxn ang="0">
                              <a:pos x="csX4387" y="csY4387"/>
                            </a:cxn>
                            <a:cxn ang="0">
                              <a:pos x="csX4388" y="csY4388"/>
                            </a:cxn>
                            <a:cxn ang="0">
                              <a:pos x="csX4389" y="csY4389"/>
                            </a:cxn>
                            <a:cxn ang="0">
                              <a:pos x="csX4390" y="csY4390"/>
                            </a:cxn>
                            <a:cxn ang="0">
                              <a:pos x="csX4391" y="csY4391"/>
                            </a:cxn>
                            <a:cxn ang="0">
                              <a:pos x="csX4392" y="csY4392"/>
                            </a:cxn>
                            <a:cxn ang="0">
                              <a:pos x="csX4393" y="csY4393"/>
                            </a:cxn>
                            <a:cxn ang="0">
                              <a:pos x="csX4394" y="csY4394"/>
                            </a:cxn>
                            <a:cxn ang="0">
                              <a:pos x="csX4395" y="csY4395"/>
                            </a:cxn>
                            <a:cxn ang="0">
                              <a:pos x="csX4396" y="csY4396"/>
                            </a:cxn>
                            <a:cxn ang="0">
                              <a:pos x="csX4397" y="csY4397"/>
                            </a:cxn>
                            <a:cxn ang="0">
                              <a:pos x="csX4398" y="csY4398"/>
                            </a:cxn>
                            <a:cxn ang="0">
                              <a:pos x="csX4399" y="csY4399"/>
                            </a:cxn>
                            <a:cxn ang="0">
                              <a:pos x="csX4400" y="csY4400"/>
                            </a:cxn>
                            <a:cxn ang="0">
                              <a:pos x="csX4401" y="csY4401"/>
                            </a:cxn>
                            <a:cxn ang="0">
                              <a:pos x="csX4402" y="csY4402"/>
                            </a:cxn>
                            <a:cxn ang="0">
                              <a:pos x="csX4403" y="csY4403"/>
                            </a:cxn>
                            <a:cxn ang="0">
                              <a:pos x="csX4404" y="csY4404"/>
                            </a:cxn>
                            <a:cxn ang="0">
                              <a:pos x="csX4405" y="csY4405"/>
                            </a:cxn>
                            <a:cxn ang="0">
                              <a:pos x="csX4406" y="csY4406"/>
                            </a:cxn>
                            <a:cxn ang="0">
                              <a:pos x="csX4407" y="csY4407"/>
                            </a:cxn>
                            <a:cxn ang="0">
                              <a:pos x="csX4408" y="csY4408"/>
                            </a:cxn>
                            <a:cxn ang="0">
                              <a:pos x="csX4409" y="csY4409"/>
                            </a:cxn>
                            <a:cxn ang="0">
                              <a:pos x="csX4410" y="csY4410"/>
                            </a:cxn>
                            <a:cxn ang="0">
                              <a:pos x="csX4411" y="csY4411"/>
                            </a:cxn>
                            <a:cxn ang="0">
                              <a:pos x="csX4412" y="csY4412"/>
                            </a:cxn>
                            <a:cxn ang="0">
                              <a:pos x="csX4413" y="csY4413"/>
                            </a:cxn>
                            <a:cxn ang="0">
                              <a:pos x="csX4414" y="csY4414"/>
                            </a:cxn>
                            <a:cxn ang="0">
                              <a:pos x="csX4415" y="csY4415"/>
                            </a:cxn>
                            <a:cxn ang="0">
                              <a:pos x="csX4416" y="csY4416"/>
                            </a:cxn>
                            <a:cxn ang="0">
                              <a:pos x="csX4417" y="csY4417"/>
                            </a:cxn>
                            <a:cxn ang="0">
                              <a:pos x="csX4418" y="csY4418"/>
                            </a:cxn>
                            <a:cxn ang="0">
                              <a:pos x="csX4419" y="csY4419"/>
                            </a:cxn>
                            <a:cxn ang="0">
                              <a:pos x="csX4420" y="csY4420"/>
                            </a:cxn>
                            <a:cxn ang="0">
                              <a:pos x="csX4421" y="csY4421"/>
                            </a:cxn>
                            <a:cxn ang="0">
                              <a:pos x="csX4422" y="csY4422"/>
                            </a:cxn>
                            <a:cxn ang="0">
                              <a:pos x="csX4423" y="csY4423"/>
                            </a:cxn>
                            <a:cxn ang="0">
                              <a:pos x="csX4424" y="csY4424"/>
                            </a:cxn>
                            <a:cxn ang="0">
                              <a:pos x="csX4425" y="csY4425"/>
                            </a:cxn>
                            <a:cxn ang="0">
                              <a:pos x="csX4426" y="csY4426"/>
                            </a:cxn>
                            <a:cxn ang="0">
                              <a:pos x="csX4427" y="csY4427"/>
                            </a:cxn>
                            <a:cxn ang="0">
                              <a:pos x="csX4428" y="csY4428"/>
                            </a:cxn>
                            <a:cxn ang="0">
                              <a:pos x="csX4429" y="csY4429"/>
                            </a:cxn>
                            <a:cxn ang="0">
                              <a:pos x="csX4430" y="csY4430"/>
                            </a:cxn>
                            <a:cxn ang="0">
                              <a:pos x="csX4431" y="csY4431"/>
                            </a:cxn>
                            <a:cxn ang="0">
                              <a:pos x="csX4432" y="csY4432"/>
                            </a:cxn>
                            <a:cxn ang="0">
                              <a:pos x="csX4433" y="csY4433"/>
                            </a:cxn>
                            <a:cxn ang="0">
                              <a:pos x="csX4434" y="csY4434"/>
                            </a:cxn>
                            <a:cxn ang="0">
                              <a:pos x="csX4435" y="csY4435"/>
                            </a:cxn>
                            <a:cxn ang="0">
                              <a:pos x="csX4436" y="csY4436"/>
                            </a:cxn>
                            <a:cxn ang="0">
                              <a:pos x="csX4437" y="csY4437"/>
                            </a:cxn>
                            <a:cxn ang="0">
                              <a:pos x="csX4438" y="csY4438"/>
                            </a:cxn>
                            <a:cxn ang="0">
                              <a:pos x="csX4439" y="csY4439"/>
                            </a:cxn>
                            <a:cxn ang="0">
                              <a:pos x="csX4440" y="csY4440"/>
                            </a:cxn>
                            <a:cxn ang="0">
                              <a:pos x="csX4441" y="csY4441"/>
                            </a:cxn>
                            <a:cxn ang="0">
                              <a:pos x="csX4442" y="csY4442"/>
                            </a:cxn>
                            <a:cxn ang="0">
                              <a:pos x="csX4443" y="csY4443"/>
                            </a:cxn>
                            <a:cxn ang="0">
                              <a:pos x="csX4444" y="csY4444"/>
                            </a:cxn>
                            <a:cxn ang="0">
                              <a:pos x="csX4445" y="csY4445"/>
                            </a:cxn>
                            <a:cxn ang="0">
                              <a:pos x="csX4446" y="csY4446"/>
                            </a:cxn>
                            <a:cxn ang="0">
                              <a:pos x="csX4447" y="csY4447"/>
                            </a:cxn>
                            <a:cxn ang="0">
                              <a:pos x="csX4448" y="csY4448"/>
                            </a:cxn>
                            <a:cxn ang="0">
                              <a:pos x="csX4449" y="csY4449"/>
                            </a:cxn>
                            <a:cxn ang="0">
                              <a:pos x="csX4450" y="csY4450"/>
                            </a:cxn>
                            <a:cxn ang="0">
                              <a:pos x="csX4451" y="csY4451"/>
                            </a:cxn>
                            <a:cxn ang="0">
                              <a:pos x="csX4452" y="csY4452"/>
                            </a:cxn>
                            <a:cxn ang="0">
                              <a:pos x="csX4453" y="csY4453"/>
                            </a:cxn>
                            <a:cxn ang="0">
                              <a:pos x="csX4454" y="csY4454"/>
                            </a:cxn>
                            <a:cxn ang="0">
                              <a:pos x="csX4455" y="csY4455"/>
                            </a:cxn>
                            <a:cxn ang="0">
                              <a:pos x="csX4456" y="csY4456"/>
                            </a:cxn>
                            <a:cxn ang="0">
                              <a:pos x="csX4457" y="csY4457"/>
                            </a:cxn>
                            <a:cxn ang="0">
                              <a:pos x="csX4458" y="csY4458"/>
                            </a:cxn>
                            <a:cxn ang="0">
                              <a:pos x="csX4459" y="csY4459"/>
                            </a:cxn>
                            <a:cxn ang="0">
                              <a:pos x="csX4460" y="csY4460"/>
                            </a:cxn>
                            <a:cxn ang="0">
                              <a:pos x="csX4461" y="csY4461"/>
                            </a:cxn>
                            <a:cxn ang="0">
                              <a:pos x="csX4462" y="csY4462"/>
                            </a:cxn>
                            <a:cxn ang="0">
                              <a:pos x="csX4463" y="csY4463"/>
                            </a:cxn>
                            <a:cxn ang="0">
                              <a:pos x="csX4464" y="csY4464"/>
                            </a:cxn>
                            <a:cxn ang="0">
                              <a:pos x="csX4465" y="csY4465"/>
                            </a:cxn>
                            <a:cxn ang="0">
                              <a:pos x="csX4466" y="csY4466"/>
                            </a:cxn>
                            <a:cxn ang="0">
                              <a:pos x="csX4467" y="csY4467"/>
                            </a:cxn>
                            <a:cxn ang="0">
                              <a:pos x="csX4468" y="csY4468"/>
                            </a:cxn>
                            <a:cxn ang="0">
                              <a:pos x="csX4469" y="csY4469"/>
                            </a:cxn>
                            <a:cxn ang="0">
                              <a:pos x="csX4470" y="csY4470"/>
                            </a:cxn>
                            <a:cxn ang="0">
                              <a:pos x="csX4471" y="csY4471"/>
                            </a:cxn>
                            <a:cxn ang="0">
                              <a:pos x="csX4472" y="csY4472"/>
                            </a:cxn>
                            <a:cxn ang="0">
                              <a:pos x="csX4473" y="csY4473"/>
                            </a:cxn>
                            <a:cxn ang="0">
                              <a:pos x="csX4474" y="csY4474"/>
                            </a:cxn>
                            <a:cxn ang="0">
                              <a:pos x="csX4475" y="csY4475"/>
                            </a:cxn>
                            <a:cxn ang="0">
                              <a:pos x="csX4476" y="csY4476"/>
                            </a:cxn>
                            <a:cxn ang="0">
                              <a:pos x="csX4477" y="csY4477"/>
                            </a:cxn>
                            <a:cxn ang="0">
                              <a:pos x="csX4478" y="csY4478"/>
                            </a:cxn>
                            <a:cxn ang="0">
                              <a:pos x="csX4479" y="csY4479"/>
                            </a:cxn>
                            <a:cxn ang="0">
                              <a:pos x="csX4480" y="csY4480"/>
                            </a:cxn>
                            <a:cxn ang="0">
                              <a:pos x="csX4481" y="csY4481"/>
                            </a:cxn>
                            <a:cxn ang="0">
                              <a:pos x="csX4482" y="csY4482"/>
                            </a:cxn>
                            <a:cxn ang="0">
                              <a:pos x="csX4483" y="csY4483"/>
                            </a:cxn>
                            <a:cxn ang="0">
                              <a:pos x="csX4484" y="csY4484"/>
                            </a:cxn>
                            <a:cxn ang="0">
                              <a:pos x="csX4485" y="csY4485"/>
                            </a:cxn>
                            <a:cxn ang="0">
                              <a:pos x="csX4486" y="csY4486"/>
                            </a:cxn>
                            <a:cxn ang="0">
                              <a:pos x="csX4487" y="csY4487"/>
                            </a:cxn>
                            <a:cxn ang="0">
                              <a:pos x="csX4488" y="csY4488"/>
                            </a:cxn>
                            <a:cxn ang="0">
                              <a:pos x="csX4489" y="csY4489"/>
                            </a:cxn>
                            <a:cxn ang="0">
                              <a:pos x="csX4490" y="csY4490"/>
                            </a:cxn>
                            <a:cxn ang="0">
                              <a:pos x="csX4491" y="csY4491"/>
                            </a:cxn>
                            <a:cxn ang="0">
                              <a:pos x="csX4492" y="csY4492"/>
                            </a:cxn>
                            <a:cxn ang="0">
                              <a:pos x="csX4493" y="csY4493"/>
                            </a:cxn>
                            <a:cxn ang="0">
                              <a:pos x="csX4494" y="csY4494"/>
                            </a:cxn>
                            <a:cxn ang="0">
                              <a:pos x="csX4495" y="csY4495"/>
                            </a:cxn>
                            <a:cxn ang="0">
                              <a:pos x="csX4496" y="csY4496"/>
                            </a:cxn>
                            <a:cxn ang="0">
                              <a:pos x="csX4497" y="csY4497"/>
                            </a:cxn>
                            <a:cxn ang="0">
                              <a:pos x="csX4498" y="csY4498"/>
                            </a:cxn>
                            <a:cxn ang="0">
                              <a:pos x="csX4499" y="csY4499"/>
                            </a:cxn>
                            <a:cxn ang="0">
                              <a:pos x="csX4500" y="csY4500"/>
                            </a:cxn>
                            <a:cxn ang="0">
                              <a:pos x="csX4501" y="csY4501"/>
                            </a:cxn>
                            <a:cxn ang="0">
                              <a:pos x="csX4502" y="csY4502"/>
                            </a:cxn>
                            <a:cxn ang="0">
                              <a:pos x="csX4503" y="csY4503"/>
                            </a:cxn>
                            <a:cxn ang="0">
                              <a:pos x="csX4504" y="csY4504"/>
                            </a:cxn>
                            <a:cxn ang="0">
                              <a:pos x="csX4505" y="csY4505"/>
                            </a:cxn>
                            <a:cxn ang="0">
                              <a:pos x="csX4506" y="csY4506"/>
                            </a:cxn>
                            <a:cxn ang="0">
                              <a:pos x="csX4507" y="csY4507"/>
                            </a:cxn>
                            <a:cxn ang="0">
                              <a:pos x="csX4508" y="csY4508"/>
                            </a:cxn>
                            <a:cxn ang="0">
                              <a:pos x="csX4509" y="csY4509"/>
                            </a:cxn>
                            <a:cxn ang="0">
                              <a:pos x="csX4510" y="csY4510"/>
                            </a:cxn>
                            <a:cxn ang="0">
                              <a:pos x="csX4511" y="csY4511"/>
                            </a:cxn>
                            <a:cxn ang="0">
                              <a:pos x="csX4512" y="csY4512"/>
                            </a:cxn>
                            <a:cxn ang="0">
                              <a:pos x="csX4513" y="csY4513"/>
                            </a:cxn>
                            <a:cxn ang="0">
                              <a:pos x="csX4514" y="csY4514"/>
                            </a:cxn>
                            <a:cxn ang="0">
                              <a:pos x="csX4515" y="csY4515"/>
                            </a:cxn>
                            <a:cxn ang="0">
                              <a:pos x="csX4516" y="csY4516"/>
                            </a:cxn>
                            <a:cxn ang="0">
                              <a:pos x="csX4517" y="csY4517"/>
                            </a:cxn>
                            <a:cxn ang="0">
                              <a:pos x="csX4518" y="csY4518"/>
                            </a:cxn>
                            <a:cxn ang="0">
                              <a:pos x="csX4519" y="csY4519"/>
                            </a:cxn>
                            <a:cxn ang="0">
                              <a:pos x="csX4520" y="csY4520"/>
                            </a:cxn>
                            <a:cxn ang="0">
                              <a:pos x="csX4521" y="csY4521"/>
                            </a:cxn>
                            <a:cxn ang="0">
                              <a:pos x="csX4522" y="csY4522"/>
                            </a:cxn>
                            <a:cxn ang="0">
                              <a:pos x="csX4523" y="csY4523"/>
                            </a:cxn>
                            <a:cxn ang="0">
                              <a:pos x="csX4524" y="csY4524"/>
                            </a:cxn>
                            <a:cxn ang="0">
                              <a:pos x="csX4525" y="csY4525"/>
                            </a:cxn>
                            <a:cxn ang="0">
                              <a:pos x="csX4526" y="csY4526"/>
                            </a:cxn>
                            <a:cxn ang="0">
                              <a:pos x="csX4527" y="csY4527"/>
                            </a:cxn>
                            <a:cxn ang="0">
                              <a:pos x="csX4528" y="csY4528"/>
                            </a:cxn>
                            <a:cxn ang="0">
                              <a:pos x="csX4529" y="csY4529"/>
                            </a:cxn>
                            <a:cxn ang="0">
                              <a:pos x="csX4530" y="csY4530"/>
                            </a:cxn>
                            <a:cxn ang="0">
                              <a:pos x="csX4531" y="csY4531"/>
                            </a:cxn>
                            <a:cxn ang="0">
                              <a:pos x="csX4532" y="csY4532"/>
                            </a:cxn>
                            <a:cxn ang="0">
                              <a:pos x="csX4533" y="csY4533"/>
                            </a:cxn>
                            <a:cxn ang="0">
                              <a:pos x="csX4534" y="csY4534"/>
                            </a:cxn>
                            <a:cxn ang="0">
                              <a:pos x="csX4535" y="csY4535"/>
                            </a:cxn>
                            <a:cxn ang="0">
                              <a:pos x="csX4536" y="csY4536"/>
                            </a:cxn>
                            <a:cxn ang="0">
                              <a:pos x="csX4537" y="csY4537"/>
                            </a:cxn>
                            <a:cxn ang="0">
                              <a:pos x="csX4538" y="csY4538"/>
                            </a:cxn>
                            <a:cxn ang="0">
                              <a:pos x="csX4539" y="csY4539"/>
                            </a:cxn>
                            <a:cxn ang="0">
                              <a:pos x="csX4540" y="csY4540"/>
                            </a:cxn>
                            <a:cxn ang="0">
                              <a:pos x="csX4541" y="csY4541"/>
                            </a:cxn>
                            <a:cxn ang="0">
                              <a:pos x="csX4542" y="csY4542"/>
                            </a:cxn>
                            <a:cxn ang="0">
                              <a:pos x="csX4543" y="csY4543"/>
                            </a:cxn>
                            <a:cxn ang="0">
                              <a:pos x="csX4544" y="csY4544"/>
                            </a:cxn>
                            <a:cxn ang="0">
                              <a:pos x="csX4545" y="csY4545"/>
                            </a:cxn>
                            <a:cxn ang="0">
                              <a:pos x="csX4546" y="csY4546"/>
                            </a:cxn>
                            <a:cxn ang="0">
                              <a:pos x="csX4547" y="csY4547"/>
                            </a:cxn>
                            <a:cxn ang="0">
                              <a:pos x="csX4548" y="csY4548"/>
                            </a:cxn>
                            <a:cxn ang="0">
                              <a:pos x="csX4549" y="csY4549"/>
                            </a:cxn>
                            <a:cxn ang="0">
                              <a:pos x="csX4550" y="csY4550"/>
                            </a:cxn>
                            <a:cxn ang="0">
                              <a:pos x="csX4551" y="csY4551"/>
                            </a:cxn>
                            <a:cxn ang="0">
                              <a:pos x="csX4552" y="csY4552"/>
                            </a:cxn>
                            <a:cxn ang="0">
                              <a:pos x="csX4553" y="csY4553"/>
                            </a:cxn>
                            <a:cxn ang="0">
                              <a:pos x="csX4554" y="csY4554"/>
                            </a:cxn>
                            <a:cxn ang="0">
                              <a:pos x="csX4555" y="csY4555"/>
                            </a:cxn>
                            <a:cxn ang="0">
                              <a:pos x="csX4556" y="csY4556"/>
                            </a:cxn>
                            <a:cxn ang="0">
                              <a:pos x="csX4557" y="csY4557"/>
                            </a:cxn>
                            <a:cxn ang="0">
                              <a:pos x="csX4558" y="csY4558"/>
                            </a:cxn>
                            <a:cxn ang="0">
                              <a:pos x="csX4559" y="csY4559"/>
                            </a:cxn>
                            <a:cxn ang="0">
                              <a:pos x="csX4560" y="csY4560"/>
                            </a:cxn>
                            <a:cxn ang="0">
                              <a:pos x="csX4561" y="csY4561"/>
                            </a:cxn>
                            <a:cxn ang="0">
                              <a:pos x="csX4562" y="csY4562"/>
                            </a:cxn>
                            <a:cxn ang="0">
                              <a:pos x="csX4563" y="csY4563"/>
                            </a:cxn>
                            <a:cxn ang="0">
                              <a:pos x="csX4564" y="csY4564"/>
                            </a:cxn>
                            <a:cxn ang="0">
                              <a:pos x="csX4565" y="csY4565"/>
                            </a:cxn>
                            <a:cxn ang="0">
                              <a:pos x="csX4566" y="csY4566"/>
                            </a:cxn>
                            <a:cxn ang="0">
                              <a:pos x="csX4567" y="csY4567"/>
                            </a:cxn>
                            <a:cxn ang="0">
                              <a:pos x="csX4568" y="csY4568"/>
                            </a:cxn>
                            <a:cxn ang="0">
                              <a:pos x="csX4569" y="csY4569"/>
                            </a:cxn>
                            <a:cxn ang="0">
                              <a:pos x="csX4570" y="csY4570"/>
                            </a:cxn>
                            <a:cxn ang="0">
                              <a:pos x="csX4571" y="csY4571"/>
                            </a:cxn>
                            <a:cxn ang="0">
                              <a:pos x="csX4572" y="csY4572"/>
                            </a:cxn>
                            <a:cxn ang="0">
                              <a:pos x="csX4573" y="csY4573"/>
                            </a:cxn>
                            <a:cxn ang="0">
                              <a:pos x="csX4574" y="csY4574"/>
                            </a:cxn>
                            <a:cxn ang="0">
                              <a:pos x="csX4575" y="csY4575"/>
                            </a:cxn>
                            <a:cxn ang="0">
                              <a:pos x="csX4576" y="csY4576"/>
                            </a:cxn>
                            <a:cxn ang="0">
                              <a:pos x="csX4577" y="csY4577"/>
                            </a:cxn>
                            <a:cxn ang="0">
                              <a:pos x="csX4578" y="csY4578"/>
                            </a:cxn>
                            <a:cxn ang="0">
                              <a:pos x="csX4579" y="csY4579"/>
                            </a:cxn>
                            <a:cxn ang="0">
                              <a:pos x="csX4580" y="csY4580"/>
                            </a:cxn>
                            <a:cxn ang="0">
                              <a:pos x="csX4581" y="csY4581"/>
                            </a:cxn>
                            <a:cxn ang="0">
                              <a:pos x="csX4582" y="csY4582"/>
                            </a:cxn>
                            <a:cxn ang="0">
                              <a:pos x="csX4583" y="csY4583"/>
                            </a:cxn>
                            <a:cxn ang="0">
                              <a:pos x="csX4584" y="csY4584"/>
                            </a:cxn>
                            <a:cxn ang="0">
                              <a:pos x="csX4585" y="csY4585"/>
                            </a:cxn>
                            <a:cxn ang="0">
                              <a:pos x="csX4586" y="csY4586"/>
                            </a:cxn>
                            <a:cxn ang="0">
                              <a:pos x="csX4587" y="csY4587"/>
                            </a:cxn>
                            <a:cxn ang="0">
                              <a:pos x="csX4588" y="csY4588"/>
                            </a:cxn>
                            <a:cxn ang="0">
                              <a:pos x="csX4589" y="csY4589"/>
                            </a:cxn>
                            <a:cxn ang="0">
                              <a:pos x="csX4590" y="csY4590"/>
                            </a:cxn>
                            <a:cxn ang="0">
                              <a:pos x="csX4591" y="csY4591"/>
                            </a:cxn>
                            <a:cxn ang="0">
                              <a:pos x="csX4592" y="csY4592"/>
                            </a:cxn>
                            <a:cxn ang="0">
                              <a:pos x="csX4593" y="csY4593"/>
                            </a:cxn>
                            <a:cxn ang="0">
                              <a:pos x="csX4594" y="csY4594"/>
                            </a:cxn>
                            <a:cxn ang="0">
                              <a:pos x="csX4595" y="csY4595"/>
                            </a:cxn>
                            <a:cxn ang="0">
                              <a:pos x="csX4596" y="csY4596"/>
                            </a:cxn>
                            <a:cxn ang="0">
                              <a:pos x="csX4597" y="csY4597"/>
                            </a:cxn>
                            <a:cxn ang="0">
                              <a:pos x="csX4598" y="csY4598"/>
                            </a:cxn>
                            <a:cxn ang="0">
                              <a:pos x="csX4599" y="csY4599"/>
                            </a:cxn>
                            <a:cxn ang="0">
                              <a:pos x="csX4600" y="csY4600"/>
                            </a:cxn>
                            <a:cxn ang="0">
                              <a:pos x="csX4601" y="csY4601"/>
                            </a:cxn>
                            <a:cxn ang="0">
                              <a:pos x="csX4602" y="csY4602"/>
                            </a:cxn>
                            <a:cxn ang="0">
                              <a:pos x="csX4603" y="csY4603"/>
                            </a:cxn>
                            <a:cxn ang="0">
                              <a:pos x="csX4604" y="csY4604"/>
                            </a:cxn>
                            <a:cxn ang="0">
                              <a:pos x="csX4605" y="csY4605"/>
                            </a:cxn>
                            <a:cxn ang="0">
                              <a:pos x="csX4606" y="csY4606"/>
                            </a:cxn>
                            <a:cxn ang="0">
                              <a:pos x="csX4607" y="csY4607"/>
                            </a:cxn>
                            <a:cxn ang="0">
                              <a:pos x="csX4608" y="csY4608"/>
                            </a:cxn>
                            <a:cxn ang="0">
                              <a:pos x="csX4609" y="csY4609"/>
                            </a:cxn>
                            <a:cxn ang="0">
                              <a:pos x="csX4610" y="csY4610"/>
                            </a:cxn>
                            <a:cxn ang="0">
                              <a:pos x="csX4611" y="csY4611"/>
                            </a:cxn>
                            <a:cxn ang="0">
                              <a:pos x="csX4612" y="csY4612"/>
                            </a:cxn>
                            <a:cxn ang="0">
                              <a:pos x="csX4613" y="csY4613"/>
                            </a:cxn>
                            <a:cxn ang="0">
                              <a:pos x="csX4614" y="csY4614"/>
                            </a:cxn>
                            <a:cxn ang="0">
                              <a:pos x="csX4615" y="csY4615"/>
                            </a:cxn>
                            <a:cxn ang="0">
                              <a:pos x="csX4616" y="csY4616"/>
                            </a:cxn>
                            <a:cxn ang="0">
                              <a:pos x="csX4617" y="csY4617"/>
                            </a:cxn>
                            <a:cxn ang="0">
                              <a:pos x="csX4618" y="csY4618"/>
                            </a:cxn>
                            <a:cxn ang="0">
                              <a:pos x="csX4619" y="csY4619"/>
                            </a:cxn>
                            <a:cxn ang="0">
                              <a:pos x="csX4620" y="csY4620"/>
                            </a:cxn>
                            <a:cxn ang="0">
                              <a:pos x="csX4621" y="csY4621"/>
                            </a:cxn>
                            <a:cxn ang="0">
                              <a:pos x="csX4622" y="csY4622"/>
                            </a:cxn>
                            <a:cxn ang="0">
                              <a:pos x="csX4623" y="csY4623"/>
                            </a:cxn>
                            <a:cxn ang="0">
                              <a:pos x="csX4624" y="csY4624"/>
                            </a:cxn>
                            <a:cxn ang="0">
                              <a:pos x="csX4625" y="csY4625"/>
                            </a:cxn>
                            <a:cxn ang="0">
                              <a:pos x="csX4626" y="csY4626"/>
                            </a:cxn>
                            <a:cxn ang="0">
                              <a:pos x="csX4627" y="csY4627"/>
                            </a:cxn>
                            <a:cxn ang="0">
                              <a:pos x="csX4628" y="csY4628"/>
                            </a:cxn>
                            <a:cxn ang="0">
                              <a:pos x="csX4629" y="csY4629"/>
                            </a:cxn>
                            <a:cxn ang="0">
                              <a:pos x="csX4630" y="csY4630"/>
                            </a:cxn>
                            <a:cxn ang="0">
                              <a:pos x="csX4631" y="csY4631"/>
                            </a:cxn>
                            <a:cxn ang="0">
                              <a:pos x="csX4632" y="csY4632"/>
                            </a:cxn>
                            <a:cxn ang="0">
                              <a:pos x="csX4633" y="csY4633"/>
                            </a:cxn>
                            <a:cxn ang="0">
                              <a:pos x="csX4634" y="csY4634"/>
                            </a:cxn>
                            <a:cxn ang="0">
                              <a:pos x="csX4635" y="csY4635"/>
                            </a:cxn>
                            <a:cxn ang="0">
                              <a:pos x="csX4636" y="csY4636"/>
                            </a:cxn>
                            <a:cxn ang="0">
                              <a:pos x="csX4637" y="csY4637"/>
                            </a:cxn>
                            <a:cxn ang="0">
                              <a:pos x="csX4638" y="csY4638"/>
                            </a:cxn>
                            <a:cxn ang="0">
                              <a:pos x="csX4639" y="csY4639"/>
                            </a:cxn>
                            <a:cxn ang="0">
                              <a:pos x="csX4640" y="csY4640"/>
                            </a:cxn>
                            <a:cxn ang="0">
                              <a:pos x="csX4641" y="csY4641"/>
                            </a:cxn>
                            <a:cxn ang="0">
                              <a:pos x="csX4642" y="csY4642"/>
                            </a:cxn>
                            <a:cxn ang="0">
                              <a:pos x="csX4643" y="csY4643"/>
                            </a:cxn>
                            <a:cxn ang="0">
                              <a:pos x="csX4644" y="csY4644"/>
                            </a:cxn>
                            <a:cxn ang="0">
                              <a:pos x="csX4645" y="csY4645"/>
                            </a:cxn>
                            <a:cxn ang="0">
                              <a:pos x="csX4646" y="csY4646"/>
                            </a:cxn>
                            <a:cxn ang="0">
                              <a:pos x="csX4647" y="csY4647"/>
                            </a:cxn>
                            <a:cxn ang="0">
                              <a:pos x="csX4648" y="csY4648"/>
                            </a:cxn>
                            <a:cxn ang="0">
                              <a:pos x="csX4649" y="csY4649"/>
                            </a:cxn>
                            <a:cxn ang="0">
                              <a:pos x="csX4650" y="csY4650"/>
                            </a:cxn>
                            <a:cxn ang="0">
                              <a:pos x="csX4651" y="csY4651"/>
                            </a:cxn>
                            <a:cxn ang="0">
                              <a:pos x="csX4652" y="csY4652"/>
                            </a:cxn>
                            <a:cxn ang="0">
                              <a:pos x="csX4653" y="csY4653"/>
                            </a:cxn>
                            <a:cxn ang="0">
                              <a:pos x="csX4654" y="csY4654"/>
                            </a:cxn>
                            <a:cxn ang="0">
                              <a:pos x="csX4655" y="csY4655"/>
                            </a:cxn>
                            <a:cxn ang="0">
                              <a:pos x="csX4656" y="csY4656"/>
                            </a:cxn>
                            <a:cxn ang="0">
                              <a:pos x="csX4657" y="csY4657"/>
                            </a:cxn>
                            <a:cxn ang="0">
                              <a:pos x="csX4658" y="csY4658"/>
                            </a:cxn>
                            <a:cxn ang="0">
                              <a:pos x="csX4659" y="csY4659"/>
                            </a:cxn>
                            <a:cxn ang="0">
                              <a:pos x="csX4660" y="csY4660"/>
                            </a:cxn>
                            <a:cxn ang="0">
                              <a:pos x="csX4661" y="csY4661"/>
                            </a:cxn>
                            <a:cxn ang="0">
                              <a:pos x="csX4662" y="csY4662"/>
                            </a:cxn>
                            <a:cxn ang="0">
                              <a:pos x="csX4663" y="csY4663"/>
                            </a:cxn>
                            <a:cxn ang="0">
                              <a:pos x="csX4664" y="csY4664"/>
                            </a:cxn>
                            <a:cxn ang="0">
                              <a:pos x="csX4665" y="csY4665"/>
                            </a:cxn>
                            <a:cxn ang="0">
                              <a:pos x="csX4666" y="csY4666"/>
                            </a:cxn>
                            <a:cxn ang="0">
                              <a:pos x="csX4667" y="csY4667"/>
                            </a:cxn>
                            <a:cxn ang="0">
                              <a:pos x="csX4668" y="csY4668"/>
                            </a:cxn>
                            <a:cxn ang="0">
                              <a:pos x="csX4669" y="csY4669"/>
                            </a:cxn>
                            <a:cxn ang="0">
                              <a:pos x="csX4670" y="csY4670"/>
                            </a:cxn>
                            <a:cxn ang="0">
                              <a:pos x="csX4671" y="csY4671"/>
                            </a:cxn>
                            <a:cxn ang="0">
                              <a:pos x="csX4672" y="csY4672"/>
                            </a:cxn>
                            <a:cxn ang="0">
                              <a:pos x="csX4673" y="csY4673"/>
                            </a:cxn>
                            <a:cxn ang="0">
                              <a:pos x="csX4674" y="csY4674"/>
                            </a:cxn>
                            <a:cxn ang="0">
                              <a:pos x="csX4675" y="csY4675"/>
                            </a:cxn>
                            <a:cxn ang="0">
                              <a:pos x="csX4676" y="csY4676"/>
                            </a:cxn>
                            <a:cxn ang="0">
                              <a:pos x="csX4677" y="csY4677"/>
                            </a:cxn>
                            <a:cxn ang="0">
                              <a:pos x="csX4678" y="csY4678"/>
                            </a:cxn>
                            <a:cxn ang="0">
                              <a:pos x="csX4679" y="csY4679"/>
                            </a:cxn>
                            <a:cxn ang="0">
                              <a:pos x="csX4680" y="csY4680"/>
                            </a:cxn>
                            <a:cxn ang="0">
                              <a:pos x="csX4681" y="csY4681"/>
                            </a:cxn>
                            <a:cxn ang="0">
                              <a:pos x="csX4682" y="csY4682"/>
                            </a:cxn>
                            <a:cxn ang="0">
                              <a:pos x="csX4683" y="csY4683"/>
                            </a:cxn>
                            <a:cxn ang="0">
                              <a:pos x="csX4684" y="csY4684"/>
                            </a:cxn>
                            <a:cxn ang="0">
                              <a:pos x="csX4685" y="csY4685"/>
                            </a:cxn>
                            <a:cxn ang="0">
                              <a:pos x="csX4686" y="csY4686"/>
                            </a:cxn>
                            <a:cxn ang="0">
                              <a:pos x="csX4687" y="csY4687"/>
                            </a:cxn>
                            <a:cxn ang="0">
                              <a:pos x="csX4688" y="csY4688"/>
                            </a:cxn>
                            <a:cxn ang="0">
                              <a:pos x="csX4689" y="csY4689"/>
                            </a:cxn>
                            <a:cxn ang="0">
                              <a:pos x="csX4690" y="csY4690"/>
                            </a:cxn>
                            <a:cxn ang="0">
                              <a:pos x="csX4691" y="csY4691"/>
                            </a:cxn>
                            <a:cxn ang="0">
                              <a:pos x="csX4692" y="csY4692"/>
                            </a:cxn>
                            <a:cxn ang="0">
                              <a:pos x="csX4693" y="csY4693"/>
                            </a:cxn>
                            <a:cxn ang="0">
                              <a:pos x="csX4694" y="csY4694"/>
                            </a:cxn>
                            <a:cxn ang="0">
                              <a:pos x="csX4695" y="csY4695"/>
                            </a:cxn>
                            <a:cxn ang="0">
                              <a:pos x="csX4696" y="csY4696"/>
                            </a:cxn>
                            <a:cxn ang="0">
                              <a:pos x="csX4697" y="csY4697"/>
                            </a:cxn>
                            <a:cxn ang="0">
                              <a:pos x="csX4698" y="csY4698"/>
                            </a:cxn>
                            <a:cxn ang="0">
                              <a:pos x="csX4699" y="csY4699"/>
                            </a:cxn>
                            <a:cxn ang="0">
                              <a:pos x="csX4700" y="csY4700"/>
                            </a:cxn>
                            <a:cxn ang="0">
                              <a:pos x="csX4701" y="csY4701"/>
                            </a:cxn>
                            <a:cxn ang="0">
                              <a:pos x="csX4702" y="csY4702"/>
                            </a:cxn>
                            <a:cxn ang="0">
                              <a:pos x="csX4703" y="csY4703"/>
                            </a:cxn>
                            <a:cxn ang="0">
                              <a:pos x="csX4704" y="csY4704"/>
                            </a:cxn>
                            <a:cxn ang="0">
                              <a:pos x="csX4705" y="csY4705"/>
                            </a:cxn>
                            <a:cxn ang="0">
                              <a:pos x="csX4706" y="csY4706"/>
                            </a:cxn>
                            <a:cxn ang="0">
                              <a:pos x="csX4707" y="csY4707"/>
                            </a:cxn>
                            <a:cxn ang="0">
                              <a:pos x="csX4708" y="csY4708"/>
                            </a:cxn>
                            <a:cxn ang="0">
                              <a:pos x="csX4709" y="csY4709"/>
                            </a:cxn>
                            <a:cxn ang="0">
                              <a:pos x="csX4710" y="csY4710"/>
                            </a:cxn>
                            <a:cxn ang="0">
                              <a:pos x="csX4711" y="csY4711"/>
                            </a:cxn>
                            <a:cxn ang="0">
                              <a:pos x="csX4712" y="csY4712"/>
                            </a:cxn>
                            <a:cxn ang="0">
                              <a:pos x="csX4713" y="csY4713"/>
                            </a:cxn>
                            <a:cxn ang="0">
                              <a:pos x="csX4714" y="csY4714"/>
                            </a:cxn>
                            <a:cxn ang="0">
                              <a:pos x="csX4715" y="csY4715"/>
                            </a:cxn>
                            <a:cxn ang="0">
                              <a:pos x="csX4716" y="csY4716"/>
                            </a:cxn>
                            <a:cxn ang="0">
                              <a:pos x="csX4717" y="csY4717"/>
                            </a:cxn>
                            <a:cxn ang="0">
                              <a:pos x="csX4718" y="csY4718"/>
                            </a:cxn>
                            <a:cxn ang="0">
                              <a:pos x="csX4719" y="csY4719"/>
                            </a:cxn>
                            <a:cxn ang="0">
                              <a:pos x="csX4720" y="csY4720"/>
                            </a:cxn>
                            <a:cxn ang="0">
                              <a:pos x="csX4721" y="csY4721"/>
                            </a:cxn>
                            <a:cxn ang="0">
                              <a:pos x="csX4722" y="csY4722"/>
                            </a:cxn>
                            <a:cxn ang="0">
                              <a:pos x="csX4723" y="csY4723"/>
                            </a:cxn>
                            <a:cxn ang="0">
                              <a:pos x="csX4724" y="csY4724"/>
                            </a:cxn>
                            <a:cxn ang="0">
                              <a:pos x="csX4725" y="csY4725"/>
                            </a:cxn>
                            <a:cxn ang="0">
                              <a:pos x="csX4726" y="csY4726"/>
                            </a:cxn>
                            <a:cxn ang="0">
                              <a:pos x="csX4727" y="csY4727"/>
                            </a:cxn>
                            <a:cxn ang="0">
                              <a:pos x="csX4728" y="csY4728"/>
                            </a:cxn>
                            <a:cxn ang="0">
                              <a:pos x="csX4729" y="csY4729"/>
                            </a:cxn>
                            <a:cxn ang="0">
                              <a:pos x="csX4730" y="csY4730"/>
                            </a:cxn>
                            <a:cxn ang="0">
                              <a:pos x="csX4731" y="csY4731"/>
                            </a:cxn>
                            <a:cxn ang="0">
                              <a:pos x="csX4732" y="csY4732"/>
                            </a:cxn>
                            <a:cxn ang="0">
                              <a:pos x="csX4733" y="csY4733"/>
                            </a:cxn>
                            <a:cxn ang="0">
                              <a:pos x="csX4734" y="csY4734"/>
                            </a:cxn>
                            <a:cxn ang="0">
                              <a:pos x="csX4735" y="csY4735"/>
                            </a:cxn>
                            <a:cxn ang="0">
                              <a:pos x="csX4736" y="csY4736"/>
                            </a:cxn>
                            <a:cxn ang="0">
                              <a:pos x="csX4737" y="csY4737"/>
                            </a:cxn>
                            <a:cxn ang="0">
                              <a:pos x="csX4738" y="csY4738"/>
                            </a:cxn>
                            <a:cxn ang="0">
                              <a:pos x="csX4739" y="csY4739"/>
                            </a:cxn>
                            <a:cxn ang="0">
                              <a:pos x="csX4740" y="csY4740"/>
                            </a:cxn>
                            <a:cxn ang="0">
                              <a:pos x="csX4741" y="csY4741"/>
                            </a:cxn>
                            <a:cxn ang="0">
                              <a:pos x="csX4742" y="csY4742"/>
                            </a:cxn>
                            <a:cxn ang="0">
                              <a:pos x="csX4743" y="csY4743"/>
                            </a:cxn>
                            <a:cxn ang="0">
                              <a:pos x="csX4744" y="csY4744"/>
                            </a:cxn>
                            <a:cxn ang="0">
                              <a:pos x="csX4745" y="csY4745"/>
                            </a:cxn>
                            <a:cxn ang="0">
                              <a:pos x="csX4746" y="csY4746"/>
                            </a:cxn>
                            <a:cxn ang="0">
                              <a:pos x="csX4747" y="csY4747"/>
                            </a:cxn>
                            <a:cxn ang="0">
                              <a:pos x="csX4748" y="csY4748"/>
                            </a:cxn>
                            <a:cxn ang="0">
                              <a:pos x="csX4749" y="csY4749"/>
                            </a:cxn>
                            <a:cxn ang="0">
                              <a:pos x="csX4750" y="csY4750"/>
                            </a:cxn>
                            <a:cxn ang="0">
                              <a:pos x="csX4751" y="csY4751"/>
                            </a:cxn>
                            <a:cxn ang="0">
                              <a:pos x="csX4752" y="csY4752"/>
                            </a:cxn>
                            <a:cxn ang="0">
                              <a:pos x="csX4753" y="csY4753"/>
                            </a:cxn>
                            <a:cxn ang="0">
                              <a:pos x="csX4754" y="csY4754"/>
                            </a:cxn>
                            <a:cxn ang="0">
                              <a:pos x="csX4755" y="csY4755"/>
                            </a:cxn>
                            <a:cxn ang="0">
                              <a:pos x="csX4756" y="csY4756"/>
                            </a:cxn>
                            <a:cxn ang="0">
                              <a:pos x="csX4757" y="csY4757"/>
                            </a:cxn>
                            <a:cxn ang="0">
                              <a:pos x="csX4758" y="csY4758"/>
                            </a:cxn>
                            <a:cxn ang="0">
                              <a:pos x="csX4759" y="csY4759"/>
                            </a:cxn>
                            <a:cxn ang="0">
                              <a:pos x="csX4760" y="csY4760"/>
                            </a:cxn>
                            <a:cxn ang="0">
                              <a:pos x="csX4761" y="csY4761"/>
                            </a:cxn>
                            <a:cxn ang="0">
                              <a:pos x="csX4762" y="csY4762"/>
                            </a:cxn>
                            <a:cxn ang="0">
                              <a:pos x="csX4763" y="csY4763"/>
                            </a:cxn>
                            <a:cxn ang="0">
                              <a:pos x="csX4764" y="csY4764"/>
                            </a:cxn>
                            <a:cxn ang="0">
                              <a:pos x="csX4765" y="csY4765"/>
                            </a:cxn>
                            <a:cxn ang="0">
                              <a:pos x="csX4766" y="csY4766"/>
                            </a:cxn>
                            <a:cxn ang="0">
                              <a:pos x="csX4767" y="csY4767"/>
                            </a:cxn>
                            <a:cxn ang="0">
                              <a:pos x="csX4768" y="csY4768"/>
                            </a:cxn>
                            <a:cxn ang="0">
                              <a:pos x="csX4769" y="csY4769"/>
                            </a:cxn>
                            <a:cxn ang="0">
                              <a:pos x="csX4770" y="csY4770"/>
                            </a:cxn>
                            <a:cxn ang="0">
                              <a:pos x="csX4771" y="csY4771"/>
                            </a:cxn>
                            <a:cxn ang="0">
                              <a:pos x="csX4772" y="csY4772"/>
                            </a:cxn>
                            <a:cxn ang="0">
                              <a:pos x="csX4773" y="csY4773"/>
                            </a:cxn>
                            <a:cxn ang="0">
                              <a:pos x="csX4774" y="csY4774"/>
                            </a:cxn>
                            <a:cxn ang="0">
                              <a:pos x="csX4775" y="csY4775"/>
                            </a:cxn>
                            <a:cxn ang="0">
                              <a:pos x="csX4776" y="csY4776"/>
                            </a:cxn>
                            <a:cxn ang="0">
                              <a:pos x="csX4777" y="csY4777"/>
                            </a:cxn>
                            <a:cxn ang="0">
                              <a:pos x="csX4778" y="csY4778"/>
                            </a:cxn>
                            <a:cxn ang="0">
                              <a:pos x="csX4779" y="csY4779"/>
                            </a:cxn>
                            <a:cxn ang="0">
                              <a:pos x="csX4780" y="csY4780"/>
                            </a:cxn>
                            <a:cxn ang="0">
                              <a:pos x="csX4781" y="csY4781"/>
                            </a:cxn>
                            <a:cxn ang="0">
                              <a:pos x="csX4782" y="csY4782"/>
                            </a:cxn>
                            <a:cxn ang="0">
                              <a:pos x="csX4783" y="csY4783"/>
                            </a:cxn>
                            <a:cxn ang="0">
                              <a:pos x="csX4784" y="csY4784"/>
                            </a:cxn>
                            <a:cxn ang="0">
                              <a:pos x="csX4785" y="csY4785"/>
                            </a:cxn>
                            <a:cxn ang="0">
                              <a:pos x="csX4786" y="csY4786"/>
                            </a:cxn>
                            <a:cxn ang="0">
                              <a:pos x="csX4787" y="csY4787"/>
                            </a:cxn>
                            <a:cxn ang="0">
                              <a:pos x="csX4788" y="csY4788"/>
                            </a:cxn>
                            <a:cxn ang="0">
                              <a:pos x="csX4789" y="csY4789"/>
                            </a:cxn>
                            <a:cxn ang="0">
                              <a:pos x="csX4790" y="csY4790"/>
                            </a:cxn>
                            <a:cxn ang="0">
                              <a:pos x="csX4791" y="csY4791"/>
                            </a:cxn>
                            <a:cxn ang="0">
                              <a:pos x="csX4792" y="csY4792"/>
                            </a:cxn>
                            <a:cxn ang="0">
                              <a:pos x="csX4793" y="csY4793"/>
                            </a:cxn>
                            <a:cxn ang="0">
                              <a:pos x="csX4794" y="csY4794"/>
                            </a:cxn>
                            <a:cxn ang="0">
                              <a:pos x="csX4795" y="csY4795"/>
                            </a:cxn>
                            <a:cxn ang="0">
                              <a:pos x="csX4796" y="csY4796"/>
                            </a:cxn>
                            <a:cxn ang="0">
                              <a:pos x="csX4797" y="csY4797"/>
                            </a:cxn>
                            <a:cxn ang="0">
                              <a:pos x="csX4798" y="csY4798"/>
                            </a:cxn>
                            <a:cxn ang="0">
                              <a:pos x="csX4799" y="csY4799"/>
                            </a:cxn>
                            <a:cxn ang="0">
                              <a:pos x="csX4800" y="csY4800"/>
                            </a:cxn>
                            <a:cxn ang="0">
                              <a:pos x="csX4801" y="csY4801"/>
                            </a:cxn>
                            <a:cxn ang="0">
                              <a:pos x="csX4802" y="csY4802"/>
                            </a:cxn>
                            <a:cxn ang="0">
                              <a:pos x="csX4803" y="csY4803"/>
                            </a:cxn>
                            <a:cxn ang="0">
                              <a:pos x="csX4804" y="csY4804"/>
                            </a:cxn>
                            <a:cxn ang="0">
                              <a:pos x="csX4805" y="csY4805"/>
                            </a:cxn>
                            <a:cxn ang="0">
                              <a:pos x="csX4806" y="csY4806"/>
                            </a:cxn>
                            <a:cxn ang="0">
                              <a:pos x="csX4807" y="csY4807"/>
                            </a:cxn>
                            <a:cxn ang="0">
                              <a:pos x="csX4808" y="csY4808"/>
                            </a:cxn>
                            <a:cxn ang="0">
                              <a:pos x="csX4809" y="csY4809"/>
                            </a:cxn>
                            <a:cxn ang="0">
                              <a:pos x="csX4810" y="csY4810"/>
                            </a:cxn>
                            <a:cxn ang="0">
                              <a:pos x="csX4811" y="csY4811"/>
                            </a:cxn>
                            <a:cxn ang="0">
                              <a:pos x="csX4812" y="csY4812"/>
                            </a:cxn>
                            <a:cxn ang="0">
                              <a:pos x="csX4813" y="csY4813"/>
                            </a:cxn>
                            <a:cxn ang="0">
                              <a:pos x="csX4814" y="csY4814"/>
                            </a:cxn>
                            <a:cxn ang="0">
                              <a:pos x="csX4815" y="csY4815"/>
                            </a:cxn>
                            <a:cxn ang="0">
                              <a:pos x="csX4816" y="csY4816"/>
                            </a:cxn>
                            <a:cxn ang="0">
                              <a:pos x="csX4817" y="csY4817"/>
                            </a:cxn>
                            <a:cxn ang="0">
                              <a:pos x="csX4818" y="csY4818"/>
                            </a:cxn>
                            <a:cxn ang="0">
                              <a:pos x="csX4819" y="csY4819"/>
                            </a:cxn>
                            <a:cxn ang="0">
                              <a:pos x="csX4820" y="csY4820"/>
                            </a:cxn>
                            <a:cxn ang="0">
                              <a:pos x="csX4821" y="csY4821"/>
                            </a:cxn>
                            <a:cxn ang="0">
                              <a:pos x="csX4822" y="csY4822"/>
                            </a:cxn>
                            <a:cxn ang="0">
                              <a:pos x="csX4823" y="csY4823"/>
                            </a:cxn>
                            <a:cxn ang="0">
                              <a:pos x="csX4824" y="csY4824"/>
                            </a:cxn>
                            <a:cxn ang="0">
                              <a:pos x="csX4825" y="csY4825"/>
                            </a:cxn>
                            <a:cxn ang="0">
                              <a:pos x="csX4826" y="csY4826"/>
                            </a:cxn>
                            <a:cxn ang="0">
                              <a:pos x="csX4827" y="csY4827"/>
                            </a:cxn>
                            <a:cxn ang="0">
                              <a:pos x="csX4828" y="csY4828"/>
                            </a:cxn>
                            <a:cxn ang="0">
                              <a:pos x="csX4829" y="csY4829"/>
                            </a:cxn>
                            <a:cxn ang="0">
                              <a:pos x="csX4830" y="csY4830"/>
                            </a:cxn>
                            <a:cxn ang="0">
                              <a:pos x="csX4831" y="csY4831"/>
                            </a:cxn>
                            <a:cxn ang="0">
                              <a:pos x="csX4832" y="csY4832"/>
                            </a:cxn>
                            <a:cxn ang="0">
                              <a:pos x="csX4833" y="csY4833"/>
                            </a:cxn>
                            <a:cxn ang="0">
                              <a:pos x="csX4834" y="csY4834"/>
                            </a:cxn>
                            <a:cxn ang="0">
                              <a:pos x="csX4835" y="csY4835"/>
                            </a:cxn>
                            <a:cxn ang="0">
                              <a:pos x="csX4836" y="csY4836"/>
                            </a:cxn>
                            <a:cxn ang="0">
                              <a:pos x="csX4837" y="csY4837"/>
                            </a:cxn>
                            <a:cxn ang="0">
                              <a:pos x="csX4838" y="csY4838"/>
                            </a:cxn>
                            <a:cxn ang="0">
                              <a:pos x="csX4839" y="csY4839"/>
                            </a:cxn>
                            <a:cxn ang="0">
                              <a:pos x="csX4840" y="csY4840"/>
                            </a:cxn>
                            <a:cxn ang="0">
                              <a:pos x="csX4841" y="csY4841"/>
                            </a:cxn>
                            <a:cxn ang="0">
                              <a:pos x="csX4842" y="csY4842"/>
                            </a:cxn>
                            <a:cxn ang="0">
                              <a:pos x="csX4843" y="csY4843"/>
                            </a:cxn>
                            <a:cxn ang="0">
                              <a:pos x="csX4844" y="csY4844"/>
                            </a:cxn>
                            <a:cxn ang="0">
                              <a:pos x="csX4845" y="csY4845"/>
                            </a:cxn>
                            <a:cxn ang="0">
                              <a:pos x="csX4846" y="csY4846"/>
                            </a:cxn>
                            <a:cxn ang="0">
                              <a:pos x="csX4847" y="csY4847"/>
                            </a:cxn>
                            <a:cxn ang="0">
                              <a:pos x="csX4848" y="csY4848"/>
                            </a:cxn>
                            <a:cxn ang="0">
                              <a:pos x="csX4849" y="csY4849"/>
                            </a:cxn>
                            <a:cxn ang="0">
                              <a:pos x="csX4850" y="csY4850"/>
                            </a:cxn>
                            <a:cxn ang="0">
                              <a:pos x="csX4851" y="csY4851"/>
                            </a:cxn>
                            <a:cxn ang="0">
                              <a:pos x="csX4852" y="csY4852"/>
                            </a:cxn>
                            <a:cxn ang="0">
                              <a:pos x="csX4853" y="csY4853"/>
                            </a:cxn>
                            <a:cxn ang="0">
                              <a:pos x="csX4854" y="csY4854"/>
                            </a:cxn>
                            <a:cxn ang="0">
                              <a:pos x="csX4855" y="csY4855"/>
                            </a:cxn>
                            <a:cxn ang="0">
                              <a:pos x="csX4856" y="csY4856"/>
                            </a:cxn>
                            <a:cxn ang="0">
                              <a:pos x="csX4857" y="csY4857"/>
                            </a:cxn>
                            <a:cxn ang="0">
                              <a:pos x="csX4858" y="csY4858"/>
                            </a:cxn>
                            <a:cxn ang="0">
                              <a:pos x="csX4859" y="csY4859"/>
                            </a:cxn>
                            <a:cxn ang="0">
                              <a:pos x="csX4860" y="csY4860"/>
                            </a:cxn>
                            <a:cxn ang="0">
                              <a:pos x="csX4861" y="csY4861"/>
                            </a:cxn>
                            <a:cxn ang="0">
                              <a:pos x="csX4862" y="csY4862"/>
                            </a:cxn>
                            <a:cxn ang="0">
                              <a:pos x="csX4863" y="csY4863"/>
                            </a:cxn>
                            <a:cxn ang="0">
                              <a:pos x="csX4864" y="csY4864"/>
                            </a:cxn>
                            <a:cxn ang="0">
                              <a:pos x="csX4865" y="csY4865"/>
                            </a:cxn>
                            <a:cxn ang="0">
                              <a:pos x="csX4866" y="csY4866"/>
                            </a:cxn>
                            <a:cxn ang="0">
                              <a:pos x="csX4867" y="csY4867"/>
                            </a:cxn>
                            <a:cxn ang="0">
                              <a:pos x="csX4868" y="csY4868"/>
                            </a:cxn>
                            <a:cxn ang="0">
                              <a:pos x="csX4869" y="csY4869"/>
                            </a:cxn>
                            <a:cxn ang="0">
                              <a:pos x="csX4870" y="csY4870"/>
                            </a:cxn>
                            <a:cxn ang="0">
                              <a:pos x="csX4871" y="csY4871"/>
                            </a:cxn>
                            <a:cxn ang="0">
                              <a:pos x="csX4872" y="csY4872"/>
                            </a:cxn>
                            <a:cxn ang="0">
                              <a:pos x="csX4873" y="csY4873"/>
                            </a:cxn>
                            <a:cxn ang="0">
                              <a:pos x="csX4874" y="csY4874"/>
                            </a:cxn>
                            <a:cxn ang="0">
                              <a:pos x="csX4875" y="csY4875"/>
                            </a:cxn>
                            <a:cxn ang="0">
                              <a:pos x="csX4876" y="csY4876"/>
                            </a:cxn>
                            <a:cxn ang="0">
                              <a:pos x="csX4877" y="csY4877"/>
                            </a:cxn>
                            <a:cxn ang="0">
                              <a:pos x="csX4878" y="csY4878"/>
                            </a:cxn>
                            <a:cxn ang="0">
                              <a:pos x="csX4879" y="csY4879"/>
                            </a:cxn>
                            <a:cxn ang="0">
                              <a:pos x="csX4880" y="csY4880"/>
                            </a:cxn>
                            <a:cxn ang="0">
                              <a:pos x="csX4881" y="csY4881"/>
                            </a:cxn>
                            <a:cxn ang="0">
                              <a:pos x="csX4882" y="csY4882"/>
                            </a:cxn>
                            <a:cxn ang="0">
                              <a:pos x="csX4883" y="csY4883"/>
                            </a:cxn>
                            <a:cxn ang="0">
                              <a:pos x="csX4884" y="csY4884"/>
                            </a:cxn>
                            <a:cxn ang="0">
                              <a:pos x="csX4885" y="csY4885"/>
                            </a:cxn>
                            <a:cxn ang="0">
                              <a:pos x="csX4886" y="csY4886"/>
                            </a:cxn>
                            <a:cxn ang="0">
                              <a:pos x="csX4887" y="csY4887"/>
                            </a:cxn>
                            <a:cxn ang="0">
                              <a:pos x="csX4888" y="csY4888"/>
                            </a:cxn>
                            <a:cxn ang="0">
                              <a:pos x="csX4889" y="csY4889"/>
                            </a:cxn>
                            <a:cxn ang="0">
                              <a:pos x="csX4890" y="csY4890"/>
                            </a:cxn>
                            <a:cxn ang="0">
                              <a:pos x="csX4891" y="csY4891"/>
                            </a:cxn>
                            <a:cxn ang="0">
                              <a:pos x="csX4892" y="csY4892"/>
                            </a:cxn>
                            <a:cxn ang="0">
                              <a:pos x="csX4893" y="csY4893"/>
                            </a:cxn>
                            <a:cxn ang="0">
                              <a:pos x="csX4894" y="csY4894"/>
                            </a:cxn>
                            <a:cxn ang="0">
                              <a:pos x="csX4895" y="csY4895"/>
                            </a:cxn>
                            <a:cxn ang="0">
                              <a:pos x="csX4896" y="csY4896"/>
                            </a:cxn>
                            <a:cxn ang="0">
                              <a:pos x="csX4897" y="csY4897"/>
                            </a:cxn>
                            <a:cxn ang="0">
                              <a:pos x="csX4898" y="csY4898"/>
                            </a:cxn>
                            <a:cxn ang="0">
                              <a:pos x="csX4899" y="csY4899"/>
                            </a:cxn>
                            <a:cxn ang="0">
                              <a:pos x="csX4900" y="csY4900"/>
                            </a:cxn>
                            <a:cxn ang="0">
                              <a:pos x="csX4901" y="csY4901"/>
                            </a:cxn>
                            <a:cxn ang="0">
                              <a:pos x="csX4902" y="csY4902"/>
                            </a:cxn>
                            <a:cxn ang="0">
                              <a:pos x="csX4903" y="csY4903"/>
                            </a:cxn>
                            <a:cxn ang="0">
                              <a:pos x="csX4904" y="csY4904"/>
                            </a:cxn>
                            <a:cxn ang="0">
                              <a:pos x="csX4905" y="csY4905"/>
                            </a:cxn>
                            <a:cxn ang="0">
                              <a:pos x="csX4906" y="csY4906"/>
                            </a:cxn>
                            <a:cxn ang="0">
                              <a:pos x="csX4907" y="csY4907"/>
                            </a:cxn>
                            <a:cxn ang="0">
                              <a:pos x="csX4908" y="csY4908"/>
                            </a:cxn>
                            <a:cxn ang="0">
                              <a:pos x="csX4909" y="csY4909"/>
                            </a:cxn>
                            <a:cxn ang="0">
                              <a:pos x="csX4910" y="csY4910"/>
                            </a:cxn>
                            <a:cxn ang="0">
                              <a:pos x="csX4911" y="csY4911"/>
                            </a:cxn>
                            <a:cxn ang="0">
                              <a:pos x="csX4912" y="csY4912"/>
                            </a:cxn>
                            <a:cxn ang="0">
                              <a:pos x="csX4913" y="csY4913"/>
                            </a:cxn>
                            <a:cxn ang="0">
                              <a:pos x="csX4914" y="csY4914"/>
                            </a:cxn>
                            <a:cxn ang="0">
                              <a:pos x="csX4915" y="csY4915"/>
                            </a:cxn>
                            <a:cxn ang="0">
                              <a:pos x="csX4916" y="csY4916"/>
                            </a:cxn>
                            <a:cxn ang="0">
                              <a:pos x="csX4917" y="csY4917"/>
                            </a:cxn>
                            <a:cxn ang="0">
                              <a:pos x="csX4918" y="csY4918"/>
                            </a:cxn>
                            <a:cxn ang="0">
                              <a:pos x="csX4919" y="csY4919"/>
                            </a:cxn>
                            <a:cxn ang="0">
                              <a:pos x="csX4920" y="csY4920"/>
                            </a:cxn>
                            <a:cxn ang="0">
                              <a:pos x="csX4921" y="csY4921"/>
                            </a:cxn>
                            <a:cxn ang="0">
                              <a:pos x="csX4922" y="csY4922"/>
                            </a:cxn>
                            <a:cxn ang="0">
                              <a:pos x="csX4923" y="csY4923"/>
                            </a:cxn>
                            <a:cxn ang="0">
                              <a:pos x="csX4924" y="csY4924"/>
                            </a:cxn>
                            <a:cxn ang="0">
                              <a:pos x="csX4925" y="csY4925"/>
                            </a:cxn>
                            <a:cxn ang="0">
                              <a:pos x="csX4926" y="csY4926"/>
                            </a:cxn>
                            <a:cxn ang="0">
                              <a:pos x="csX4927" y="csY4927"/>
                            </a:cxn>
                            <a:cxn ang="0">
                              <a:pos x="csX4928" y="csY4928"/>
                            </a:cxn>
                            <a:cxn ang="0">
                              <a:pos x="csX4929" y="csY4929"/>
                            </a:cxn>
                            <a:cxn ang="0">
                              <a:pos x="csX4930" y="csY4930"/>
                            </a:cxn>
                            <a:cxn ang="0">
                              <a:pos x="csX4931" y="csY4931"/>
                            </a:cxn>
                            <a:cxn ang="0">
                              <a:pos x="csX4932" y="csY4932"/>
                            </a:cxn>
                            <a:cxn ang="0">
                              <a:pos x="csX4933" y="csY4933"/>
                            </a:cxn>
                            <a:cxn ang="0">
                              <a:pos x="csX4934" y="csY4934"/>
                            </a:cxn>
                            <a:cxn ang="0">
                              <a:pos x="csX4935" y="csY4935"/>
                            </a:cxn>
                            <a:cxn ang="0">
                              <a:pos x="csX4936" y="csY4936"/>
                            </a:cxn>
                            <a:cxn ang="0">
                              <a:pos x="csX4937" y="csY4937"/>
                            </a:cxn>
                            <a:cxn ang="0">
                              <a:pos x="csX4938" y="csY4938"/>
                            </a:cxn>
                            <a:cxn ang="0">
                              <a:pos x="csX4939" y="csY4939"/>
                            </a:cxn>
                            <a:cxn ang="0">
                              <a:pos x="csX4940" y="csY4940"/>
                            </a:cxn>
                            <a:cxn ang="0">
                              <a:pos x="csX4941" y="csY4941"/>
                            </a:cxn>
                            <a:cxn ang="0">
                              <a:pos x="csX4942" y="csY4942"/>
                            </a:cxn>
                            <a:cxn ang="0">
                              <a:pos x="csX4943" y="csY4943"/>
                            </a:cxn>
                            <a:cxn ang="0">
                              <a:pos x="csX4944" y="csY4944"/>
                            </a:cxn>
                            <a:cxn ang="0">
                              <a:pos x="csX4945" y="csY4945"/>
                            </a:cxn>
                            <a:cxn ang="0">
                              <a:pos x="csX4946" y="csY4946"/>
                            </a:cxn>
                            <a:cxn ang="0">
                              <a:pos x="csX4947" y="csY4947"/>
                            </a:cxn>
                            <a:cxn ang="0">
                              <a:pos x="csX4948" y="csY4948"/>
                            </a:cxn>
                            <a:cxn ang="0">
                              <a:pos x="csX4949" y="csY4949"/>
                            </a:cxn>
                            <a:cxn ang="0">
                              <a:pos x="csX4950" y="csY4950"/>
                            </a:cxn>
                            <a:cxn ang="0">
                              <a:pos x="csX4951" y="csY4951"/>
                            </a:cxn>
                            <a:cxn ang="0">
                              <a:pos x="csX4952" y="csY4952"/>
                            </a:cxn>
                            <a:cxn ang="0">
                              <a:pos x="csX4953" y="csY4953"/>
                            </a:cxn>
                            <a:cxn ang="0">
                              <a:pos x="csX4954" y="csY4954"/>
                            </a:cxn>
                            <a:cxn ang="0">
                              <a:pos x="csX4955" y="csY4955"/>
                            </a:cxn>
                            <a:cxn ang="0">
                              <a:pos x="csX4956" y="csY4956"/>
                            </a:cxn>
                            <a:cxn ang="0">
                              <a:pos x="csX4957" y="csY4957"/>
                            </a:cxn>
                            <a:cxn ang="0">
                              <a:pos x="csX4958" y="csY4958"/>
                            </a:cxn>
                            <a:cxn ang="0">
                              <a:pos x="csX4959" y="csY4959"/>
                            </a:cxn>
                            <a:cxn ang="0">
                              <a:pos x="csX4960" y="csY4960"/>
                            </a:cxn>
                            <a:cxn ang="0">
                              <a:pos x="csX4961" y="csY4961"/>
                            </a:cxn>
                            <a:cxn ang="0">
                              <a:pos x="csX4962" y="csY4962"/>
                            </a:cxn>
                            <a:cxn ang="0">
                              <a:pos x="csX4963" y="csY4963"/>
                            </a:cxn>
                            <a:cxn ang="0">
                              <a:pos x="csX4964" y="csY4964"/>
                            </a:cxn>
                            <a:cxn ang="0">
                              <a:pos x="csX4965" y="csY4965"/>
                            </a:cxn>
                            <a:cxn ang="0">
                              <a:pos x="csX4966" y="csY4966"/>
                            </a:cxn>
                            <a:cxn ang="0">
                              <a:pos x="csX4967" y="csY4967"/>
                            </a:cxn>
                            <a:cxn ang="0">
                              <a:pos x="csX4968" y="csY4968"/>
                            </a:cxn>
                            <a:cxn ang="0">
                              <a:pos x="csX4969" y="csY4969"/>
                            </a:cxn>
                            <a:cxn ang="0">
                              <a:pos x="csX4970" y="csY4970"/>
                            </a:cxn>
                            <a:cxn ang="0">
                              <a:pos x="csX4971" y="csY4971"/>
                            </a:cxn>
                            <a:cxn ang="0">
                              <a:pos x="csX4972" y="csY4972"/>
                            </a:cxn>
                            <a:cxn ang="0">
                              <a:pos x="csX4973" y="csY4973"/>
                            </a:cxn>
                            <a:cxn ang="0">
                              <a:pos x="csX4974" y="csY4974"/>
                            </a:cxn>
                            <a:cxn ang="0">
                              <a:pos x="csX4975" y="csY4975"/>
                            </a:cxn>
                            <a:cxn ang="0">
                              <a:pos x="csX4976" y="csY4976"/>
                            </a:cxn>
                            <a:cxn ang="0">
                              <a:pos x="csX4977" y="csY4977"/>
                            </a:cxn>
                            <a:cxn ang="0">
                              <a:pos x="csX4978" y="csY4978"/>
                            </a:cxn>
                            <a:cxn ang="0">
                              <a:pos x="csX4979" y="csY4979"/>
                            </a:cxn>
                            <a:cxn ang="0">
                              <a:pos x="csX4980" y="csY4980"/>
                            </a:cxn>
                            <a:cxn ang="0">
                              <a:pos x="csX4981" y="csY4981"/>
                            </a:cxn>
                            <a:cxn ang="0">
                              <a:pos x="csX4982" y="csY4982"/>
                            </a:cxn>
                            <a:cxn ang="0">
                              <a:pos x="csX4983" y="csY4983"/>
                            </a:cxn>
                            <a:cxn ang="0">
                              <a:pos x="csX4984" y="csY4984"/>
                            </a:cxn>
                            <a:cxn ang="0">
                              <a:pos x="csX4985" y="csY4985"/>
                            </a:cxn>
                            <a:cxn ang="0">
                              <a:pos x="csX4986" y="csY4986"/>
                            </a:cxn>
                            <a:cxn ang="0">
                              <a:pos x="csX4987" y="csY4987"/>
                            </a:cxn>
                            <a:cxn ang="0">
                              <a:pos x="csX4988" y="csY4988"/>
                            </a:cxn>
                            <a:cxn ang="0">
                              <a:pos x="csX4989" y="csY4989"/>
                            </a:cxn>
                            <a:cxn ang="0">
                              <a:pos x="csX4990" y="csY4990"/>
                            </a:cxn>
                            <a:cxn ang="0">
                              <a:pos x="csX4991" y="csY4991"/>
                            </a:cxn>
                            <a:cxn ang="0">
                              <a:pos x="csX4992" y="csY4992"/>
                            </a:cxn>
                            <a:cxn ang="0">
                              <a:pos x="csX4993" y="csY4993"/>
                            </a:cxn>
                            <a:cxn ang="0">
                              <a:pos x="csX4994" y="csY4994"/>
                            </a:cxn>
                            <a:cxn ang="0">
                              <a:pos x="csX4995" y="csY4995"/>
                            </a:cxn>
                            <a:cxn ang="0">
                              <a:pos x="csX4996" y="csY4996"/>
                            </a:cxn>
                            <a:cxn ang="0">
                              <a:pos x="csX4997" y="csY4997"/>
                            </a:cxn>
                            <a:cxn ang="0">
                              <a:pos x="csX4998" y="csY4998"/>
                            </a:cxn>
                            <a:cxn ang="0">
                              <a:pos x="csX4999" y="csY4999"/>
                            </a:cxn>
                            <a:cxn ang="0">
                              <a:pos x="csX5000" y="csY5000"/>
                            </a:cxn>
                            <a:cxn ang="0">
                              <a:pos x="csX5001" y="csY5001"/>
                            </a:cxn>
                            <a:cxn ang="0">
                              <a:pos x="csX5002" y="csY5002"/>
                            </a:cxn>
                            <a:cxn ang="0">
                              <a:pos x="csX5003" y="csY5003"/>
                            </a:cxn>
                            <a:cxn ang="0">
                              <a:pos x="csX5004" y="csY5004"/>
                            </a:cxn>
                            <a:cxn ang="0">
                              <a:pos x="csX5005" y="csY5005"/>
                            </a:cxn>
                            <a:cxn ang="0">
                              <a:pos x="csX5006" y="csY5006"/>
                            </a:cxn>
                            <a:cxn ang="0">
                              <a:pos x="csX5007" y="csY5007"/>
                            </a:cxn>
                            <a:cxn ang="0">
                              <a:pos x="csX5008" y="csY5008"/>
                            </a:cxn>
                            <a:cxn ang="0">
                              <a:pos x="csX5009" y="csY5009"/>
                            </a:cxn>
                            <a:cxn ang="0">
                              <a:pos x="csX5010" y="csY5010"/>
                            </a:cxn>
                            <a:cxn ang="0">
                              <a:pos x="csX5011" y="csY5011"/>
                            </a:cxn>
                            <a:cxn ang="0">
                              <a:pos x="csX5012" y="csY5012"/>
                            </a:cxn>
                            <a:cxn ang="0">
                              <a:pos x="csX5013" y="csY5013"/>
                            </a:cxn>
                            <a:cxn ang="0">
                              <a:pos x="csX5014" y="csY5014"/>
                            </a:cxn>
                            <a:cxn ang="0">
                              <a:pos x="csX5015" y="csY5015"/>
                            </a:cxn>
                            <a:cxn ang="0">
                              <a:pos x="csX5016" y="csY5016"/>
                            </a:cxn>
                            <a:cxn ang="0">
                              <a:pos x="csX5017" y="csY5017"/>
                            </a:cxn>
                            <a:cxn ang="0">
                              <a:pos x="csX5018" y="csY5018"/>
                            </a:cxn>
                            <a:cxn ang="0">
                              <a:pos x="csX5019" y="csY5019"/>
                            </a:cxn>
                            <a:cxn ang="0">
                              <a:pos x="csX5020" y="csY5020"/>
                            </a:cxn>
                            <a:cxn ang="0">
                              <a:pos x="csX5021" y="csY5021"/>
                            </a:cxn>
                            <a:cxn ang="0">
                              <a:pos x="csX5022" y="csY5022"/>
                            </a:cxn>
                            <a:cxn ang="0">
                              <a:pos x="csX5023" y="csY5023"/>
                            </a:cxn>
                            <a:cxn ang="0">
                              <a:pos x="csX5024" y="csY5024"/>
                            </a:cxn>
                            <a:cxn ang="0">
                              <a:pos x="csX5025" y="csY5025"/>
                            </a:cxn>
                            <a:cxn ang="0">
                              <a:pos x="csX5026" y="csY5026"/>
                            </a:cxn>
                            <a:cxn ang="0">
                              <a:pos x="csX5027" y="csY5027"/>
                            </a:cxn>
                            <a:cxn ang="0">
                              <a:pos x="csX5028" y="csY5028"/>
                            </a:cxn>
                            <a:cxn ang="0">
                              <a:pos x="csX5029" y="csY5029"/>
                            </a:cxn>
                            <a:cxn ang="0">
                              <a:pos x="csX5030" y="csY5030"/>
                            </a:cxn>
                            <a:cxn ang="0">
                              <a:pos x="csX5031" y="csY5031"/>
                            </a:cxn>
                            <a:cxn ang="0">
                              <a:pos x="csX5032" y="csY5032"/>
                            </a:cxn>
                            <a:cxn ang="0">
                              <a:pos x="csX5033" y="csY5033"/>
                            </a:cxn>
                            <a:cxn ang="0">
                              <a:pos x="csX5034" y="csY5034"/>
                            </a:cxn>
                            <a:cxn ang="0">
                              <a:pos x="csX5035" y="csY5035"/>
                            </a:cxn>
                            <a:cxn ang="0">
                              <a:pos x="csX5036" y="csY5036"/>
                            </a:cxn>
                            <a:cxn ang="0">
                              <a:pos x="csX5037" y="csY5037"/>
                            </a:cxn>
                            <a:cxn ang="0">
                              <a:pos x="csX5038" y="csY5038"/>
                            </a:cxn>
                            <a:cxn ang="0">
                              <a:pos x="csX5039" y="csY5039"/>
                            </a:cxn>
                            <a:cxn ang="0">
                              <a:pos x="csX5040" y="csY5040"/>
                            </a:cxn>
                            <a:cxn ang="0">
                              <a:pos x="csX5041" y="csY5041"/>
                            </a:cxn>
                            <a:cxn ang="0">
                              <a:pos x="csX5042" y="csY5042"/>
                            </a:cxn>
                            <a:cxn ang="0">
                              <a:pos x="csX5043" y="csY5043"/>
                            </a:cxn>
                            <a:cxn ang="0">
                              <a:pos x="csX5044" y="csY5044"/>
                            </a:cxn>
                            <a:cxn ang="0">
                              <a:pos x="csX5045" y="csY5045"/>
                            </a:cxn>
                            <a:cxn ang="0">
                              <a:pos x="csX5046" y="csY5046"/>
                            </a:cxn>
                            <a:cxn ang="0">
                              <a:pos x="csX5047" y="csY5047"/>
                            </a:cxn>
                            <a:cxn ang="0">
                              <a:pos x="csX5048" y="csY5048"/>
                            </a:cxn>
                            <a:cxn ang="0">
                              <a:pos x="csX5049" y="csY5049"/>
                            </a:cxn>
                            <a:cxn ang="0">
                              <a:pos x="csX5050" y="csY5050"/>
                            </a:cxn>
                            <a:cxn ang="0">
                              <a:pos x="csX5051" y="csY5051"/>
                            </a:cxn>
                            <a:cxn ang="0">
                              <a:pos x="csX5052" y="csY5052"/>
                            </a:cxn>
                            <a:cxn ang="0">
                              <a:pos x="csX5053" y="csY5053"/>
                            </a:cxn>
                            <a:cxn ang="0">
                              <a:pos x="csX5054" y="csY5054"/>
                            </a:cxn>
                            <a:cxn ang="0">
                              <a:pos x="csX5055" y="csY5055"/>
                            </a:cxn>
                            <a:cxn ang="0">
                              <a:pos x="csX5056" y="csY5056"/>
                            </a:cxn>
                            <a:cxn ang="0">
                              <a:pos x="csX5057" y="csY5057"/>
                            </a:cxn>
                            <a:cxn ang="0">
                              <a:pos x="csX5058" y="csY5058"/>
                            </a:cxn>
                            <a:cxn ang="0">
                              <a:pos x="csX5059" y="csY5059"/>
                            </a:cxn>
                            <a:cxn ang="0">
                              <a:pos x="csX5060" y="csY5060"/>
                            </a:cxn>
                            <a:cxn ang="0">
                              <a:pos x="csX5061" y="csY5061"/>
                            </a:cxn>
                          </a:cxnLst>
                          <a:rect l="l" t="t" r="r" b="b"/>
                          <a:pathLst>
                            <a:path w="1619476" h="693081">
                              <a:moveTo>
                                <a:pt x="326526" y="137059"/>
                              </a:moveTo>
                              <a:cubicBezTo>
                                <a:pt x="325853" y="136449"/>
                                <a:pt x="325472" y="135713"/>
                                <a:pt x="325447" y="134939"/>
                              </a:cubicBezTo>
                              <a:cubicBezTo>
                                <a:pt x="325320" y="132564"/>
                                <a:pt x="328405" y="130546"/>
                                <a:pt x="332430" y="130355"/>
                              </a:cubicBezTo>
                              <a:cubicBezTo>
                                <a:pt x="332633" y="130343"/>
                                <a:pt x="332836" y="130343"/>
                                <a:pt x="333039" y="130343"/>
                              </a:cubicBezTo>
                              <a:cubicBezTo>
                                <a:pt x="336784" y="130343"/>
                                <a:pt x="339704" y="131993"/>
                                <a:pt x="339831" y="134228"/>
                              </a:cubicBezTo>
                              <a:cubicBezTo>
                                <a:pt x="339946" y="136602"/>
                                <a:pt x="336873" y="138620"/>
                                <a:pt x="332836" y="138823"/>
                              </a:cubicBezTo>
                              <a:cubicBezTo>
                                <a:pt x="332645" y="138836"/>
                                <a:pt x="332442" y="138836"/>
                                <a:pt x="332239" y="138836"/>
                              </a:cubicBezTo>
                              <a:cubicBezTo>
                                <a:pt x="329903" y="138836"/>
                                <a:pt x="327745" y="138176"/>
                                <a:pt x="326526" y="137059"/>
                              </a:cubicBezTo>
                              <a:moveTo>
                                <a:pt x="308752" y="149996"/>
                              </a:moveTo>
                              <a:lnTo>
                                <a:pt x="308726" y="149716"/>
                              </a:lnTo>
                              <a:cubicBezTo>
                                <a:pt x="312891" y="148980"/>
                                <a:pt x="312954" y="146898"/>
                                <a:pt x="318578" y="146327"/>
                              </a:cubicBezTo>
                              <a:cubicBezTo>
                                <a:pt x="321562" y="146022"/>
                                <a:pt x="323860" y="146796"/>
                                <a:pt x="323124" y="146860"/>
                              </a:cubicBezTo>
                              <a:cubicBezTo>
                                <a:pt x="320953" y="147063"/>
                                <a:pt x="317893" y="146441"/>
                                <a:pt x="315252" y="148777"/>
                              </a:cubicBezTo>
                              <a:cubicBezTo>
                                <a:pt x="315074" y="148942"/>
                                <a:pt x="320343" y="148371"/>
                                <a:pt x="323009" y="148599"/>
                              </a:cubicBezTo>
                              <a:cubicBezTo>
                                <a:pt x="320419" y="149285"/>
                                <a:pt x="315125" y="149640"/>
                                <a:pt x="315328" y="149767"/>
                              </a:cubicBezTo>
                              <a:cubicBezTo>
                                <a:pt x="318350" y="151621"/>
                                <a:pt x="321245" y="150478"/>
                                <a:pt x="323428" y="150288"/>
                              </a:cubicBezTo>
                              <a:cubicBezTo>
                                <a:pt x="324152" y="150224"/>
                                <a:pt x="322032" y="151392"/>
                                <a:pt x="319048" y="151621"/>
                              </a:cubicBezTo>
                              <a:cubicBezTo>
                                <a:pt x="313398" y="152027"/>
                                <a:pt x="312980" y="149983"/>
                                <a:pt x="308752" y="149996"/>
                              </a:cubicBezTo>
                              <a:moveTo>
                                <a:pt x="329484" y="148751"/>
                              </a:moveTo>
                              <a:lnTo>
                                <a:pt x="329471" y="148472"/>
                              </a:lnTo>
                              <a:cubicBezTo>
                                <a:pt x="333661" y="147812"/>
                                <a:pt x="333750" y="145730"/>
                                <a:pt x="339387" y="145260"/>
                              </a:cubicBezTo>
                              <a:cubicBezTo>
                                <a:pt x="342358" y="145006"/>
                                <a:pt x="344643" y="145819"/>
                                <a:pt x="343907" y="145882"/>
                              </a:cubicBezTo>
                              <a:cubicBezTo>
                                <a:pt x="341736" y="146035"/>
                                <a:pt x="338676" y="145374"/>
                                <a:pt x="335997" y="147660"/>
                              </a:cubicBezTo>
                              <a:cubicBezTo>
                                <a:pt x="335819" y="147812"/>
                                <a:pt x="341101" y="147342"/>
                                <a:pt x="343780" y="147622"/>
                              </a:cubicBezTo>
                              <a:cubicBezTo>
                                <a:pt x="341164" y="148256"/>
                                <a:pt x="335883" y="148523"/>
                                <a:pt x="336061" y="148650"/>
                              </a:cubicBezTo>
                              <a:cubicBezTo>
                                <a:pt x="339057" y="150554"/>
                                <a:pt x="341977" y="149462"/>
                                <a:pt x="344135" y="149310"/>
                              </a:cubicBezTo>
                              <a:cubicBezTo>
                                <a:pt x="344884" y="149259"/>
                                <a:pt x="342739" y="150389"/>
                                <a:pt x="339742" y="150567"/>
                              </a:cubicBezTo>
                              <a:cubicBezTo>
                                <a:pt x="334105" y="150872"/>
                                <a:pt x="333725" y="148828"/>
                                <a:pt x="329484" y="148752"/>
                              </a:cubicBezTo>
                              <a:moveTo>
                                <a:pt x="405266" y="152230"/>
                              </a:moveTo>
                              <a:cubicBezTo>
                                <a:pt x="399654" y="151659"/>
                                <a:pt x="399591" y="149564"/>
                                <a:pt x="395427" y="148840"/>
                              </a:cubicBezTo>
                              <a:lnTo>
                                <a:pt x="395439" y="148561"/>
                              </a:lnTo>
                              <a:cubicBezTo>
                                <a:pt x="399680" y="148561"/>
                                <a:pt x="400111" y="146517"/>
                                <a:pt x="405736" y="146936"/>
                              </a:cubicBezTo>
                              <a:cubicBezTo>
                                <a:pt x="408732" y="147152"/>
                                <a:pt x="410852" y="148320"/>
                                <a:pt x="410116" y="148256"/>
                              </a:cubicBezTo>
                              <a:cubicBezTo>
                                <a:pt x="407945" y="148079"/>
                                <a:pt x="405025" y="146936"/>
                                <a:pt x="402029" y="148777"/>
                              </a:cubicBezTo>
                              <a:cubicBezTo>
                                <a:pt x="401825" y="148891"/>
                                <a:pt x="407120" y="149259"/>
                                <a:pt x="409710" y="149945"/>
                              </a:cubicBezTo>
                              <a:cubicBezTo>
                                <a:pt x="407044" y="150173"/>
                                <a:pt x="401762" y="149615"/>
                                <a:pt x="401940" y="149767"/>
                              </a:cubicBezTo>
                              <a:cubicBezTo>
                                <a:pt x="404593" y="152103"/>
                                <a:pt x="407640" y="151494"/>
                                <a:pt x="409824" y="151672"/>
                              </a:cubicBezTo>
                              <a:cubicBezTo>
                                <a:pt x="410560" y="151748"/>
                                <a:pt x="408250" y="152535"/>
                                <a:pt x="405266" y="152230"/>
                              </a:cubicBezTo>
                              <a:moveTo>
                                <a:pt x="384267" y="151176"/>
                              </a:moveTo>
                              <a:cubicBezTo>
                                <a:pt x="378630" y="150707"/>
                                <a:pt x="378528" y="148612"/>
                                <a:pt x="374351" y="147964"/>
                              </a:cubicBezTo>
                              <a:lnTo>
                                <a:pt x="374364" y="147672"/>
                              </a:lnTo>
                              <a:cubicBezTo>
                                <a:pt x="378605" y="147622"/>
                                <a:pt x="378986" y="145552"/>
                                <a:pt x="384635" y="145882"/>
                              </a:cubicBezTo>
                              <a:cubicBezTo>
                                <a:pt x="387619" y="146047"/>
                                <a:pt x="389777" y="147177"/>
                                <a:pt x="389028" y="147126"/>
                              </a:cubicBezTo>
                              <a:cubicBezTo>
                                <a:pt x="386857" y="146974"/>
                                <a:pt x="383924" y="145882"/>
                                <a:pt x="380953" y="147774"/>
                              </a:cubicBezTo>
                              <a:cubicBezTo>
                                <a:pt x="380750" y="147901"/>
                                <a:pt x="386057" y="148180"/>
                                <a:pt x="388660" y="148828"/>
                              </a:cubicBezTo>
                              <a:cubicBezTo>
                                <a:pt x="385981" y="149107"/>
                                <a:pt x="380712" y="148624"/>
                                <a:pt x="380877" y="148777"/>
                              </a:cubicBezTo>
                              <a:cubicBezTo>
                                <a:pt x="383569" y="151075"/>
                                <a:pt x="386616" y="150402"/>
                                <a:pt x="388787" y="150554"/>
                              </a:cubicBezTo>
                              <a:cubicBezTo>
                                <a:pt x="389523" y="150605"/>
                                <a:pt x="387250" y="151430"/>
                                <a:pt x="384267" y="151176"/>
                              </a:cubicBezTo>
                              <a:moveTo>
                                <a:pt x="361630" y="150478"/>
                              </a:moveTo>
                              <a:cubicBezTo>
                                <a:pt x="355980" y="150402"/>
                                <a:pt x="355739" y="148320"/>
                                <a:pt x="351524" y="147964"/>
                              </a:cubicBezTo>
                              <a:lnTo>
                                <a:pt x="351524" y="147685"/>
                              </a:lnTo>
                              <a:cubicBezTo>
                                <a:pt x="355739" y="147317"/>
                                <a:pt x="355980" y="145235"/>
                                <a:pt x="361630" y="145159"/>
                              </a:cubicBezTo>
                              <a:cubicBezTo>
                                <a:pt x="364614" y="145120"/>
                                <a:pt x="366836" y="146098"/>
                                <a:pt x="366112" y="146098"/>
                              </a:cubicBezTo>
                              <a:cubicBezTo>
                                <a:pt x="363941" y="146098"/>
                                <a:pt x="360932" y="145222"/>
                                <a:pt x="358088" y="147317"/>
                              </a:cubicBezTo>
                              <a:cubicBezTo>
                                <a:pt x="357898" y="147456"/>
                                <a:pt x="363217" y="147368"/>
                                <a:pt x="365845" y="147825"/>
                              </a:cubicBezTo>
                              <a:cubicBezTo>
                                <a:pt x="363217" y="148282"/>
                                <a:pt x="357898" y="148180"/>
                                <a:pt x="358088" y="148320"/>
                              </a:cubicBezTo>
                              <a:cubicBezTo>
                                <a:pt x="360932" y="150415"/>
                                <a:pt x="363941" y="149539"/>
                                <a:pt x="366112" y="149539"/>
                              </a:cubicBezTo>
                              <a:cubicBezTo>
                                <a:pt x="366836" y="149539"/>
                                <a:pt x="364614" y="150516"/>
                                <a:pt x="361630" y="150478"/>
                              </a:cubicBezTo>
                              <a:moveTo>
                                <a:pt x="403285" y="167198"/>
                              </a:moveTo>
                              <a:cubicBezTo>
                                <a:pt x="403692" y="167909"/>
                                <a:pt x="405507" y="169991"/>
                                <a:pt x="406091" y="170474"/>
                              </a:cubicBezTo>
                              <a:cubicBezTo>
                                <a:pt x="406193" y="170550"/>
                                <a:pt x="399604" y="172099"/>
                                <a:pt x="391593" y="161422"/>
                              </a:cubicBezTo>
                              <a:cubicBezTo>
                                <a:pt x="391313" y="161066"/>
                                <a:pt x="392151" y="165408"/>
                                <a:pt x="395858" y="170106"/>
                              </a:cubicBezTo>
                              <a:cubicBezTo>
                                <a:pt x="396176" y="170499"/>
                                <a:pt x="389866" y="170372"/>
                                <a:pt x="385587" y="161955"/>
                              </a:cubicBezTo>
                              <a:cubicBezTo>
                                <a:pt x="385334" y="161447"/>
                                <a:pt x="383873" y="158337"/>
                                <a:pt x="382591" y="157232"/>
                              </a:cubicBezTo>
                              <a:cubicBezTo>
                                <a:pt x="382325" y="156991"/>
                                <a:pt x="382007" y="156826"/>
                                <a:pt x="382007" y="156826"/>
                              </a:cubicBezTo>
                              <a:cubicBezTo>
                                <a:pt x="386463" y="158337"/>
                                <a:pt x="388584" y="163352"/>
                                <a:pt x="391212" y="166043"/>
                              </a:cubicBezTo>
                              <a:cubicBezTo>
                                <a:pt x="391453" y="166284"/>
                                <a:pt x="388838" y="163859"/>
                                <a:pt x="389993" y="157638"/>
                              </a:cubicBezTo>
                              <a:cubicBezTo>
                                <a:pt x="390044" y="157308"/>
                                <a:pt x="391491" y="160267"/>
                                <a:pt x="394868" y="163225"/>
                              </a:cubicBezTo>
                              <a:cubicBezTo>
                                <a:pt x="395173" y="163504"/>
                                <a:pt x="398956" y="166449"/>
                                <a:pt x="399553" y="166068"/>
                              </a:cubicBezTo>
                              <a:cubicBezTo>
                                <a:pt x="399959" y="165815"/>
                                <a:pt x="397547" y="160051"/>
                                <a:pt x="395021" y="157143"/>
                              </a:cubicBezTo>
                              <a:cubicBezTo>
                                <a:pt x="394652" y="156724"/>
                                <a:pt x="398118" y="157791"/>
                                <a:pt x="403285" y="167198"/>
                              </a:cubicBezTo>
                              <a:moveTo>
                                <a:pt x="357212" y="165383"/>
                              </a:moveTo>
                              <a:cubicBezTo>
                                <a:pt x="357644" y="166081"/>
                                <a:pt x="358748" y="168011"/>
                                <a:pt x="359383" y="168443"/>
                              </a:cubicBezTo>
                              <a:cubicBezTo>
                                <a:pt x="359472" y="168506"/>
                                <a:pt x="352222" y="168798"/>
                                <a:pt x="344897" y="160279"/>
                              </a:cubicBezTo>
                              <a:cubicBezTo>
                                <a:pt x="344605" y="159937"/>
                                <a:pt x="346243" y="164444"/>
                                <a:pt x="350305" y="168836"/>
                              </a:cubicBezTo>
                              <a:cubicBezTo>
                                <a:pt x="350648" y="169204"/>
                                <a:pt x="344211" y="169052"/>
                                <a:pt x="339234" y="161219"/>
                              </a:cubicBezTo>
                              <a:cubicBezTo>
                                <a:pt x="338930" y="160749"/>
                                <a:pt x="337254" y="157727"/>
                                <a:pt x="335883" y="156724"/>
                              </a:cubicBezTo>
                              <a:cubicBezTo>
                                <a:pt x="335591" y="156509"/>
                                <a:pt x="335261" y="156369"/>
                                <a:pt x="335261" y="156369"/>
                              </a:cubicBezTo>
                              <a:cubicBezTo>
                                <a:pt x="339818" y="157550"/>
                                <a:pt x="342256" y="162717"/>
                                <a:pt x="344732" y="164215"/>
                              </a:cubicBezTo>
                              <a:cubicBezTo>
                                <a:pt x="345024" y="164380"/>
                                <a:pt x="342294" y="160508"/>
                                <a:pt x="342332" y="156267"/>
                              </a:cubicBezTo>
                              <a:cubicBezTo>
                                <a:pt x="342332" y="155925"/>
                                <a:pt x="348160" y="160241"/>
                                <a:pt x="349429" y="161320"/>
                              </a:cubicBezTo>
                              <a:cubicBezTo>
                                <a:pt x="349747" y="161574"/>
                                <a:pt x="353010" y="164443"/>
                                <a:pt x="353555" y="164012"/>
                              </a:cubicBezTo>
                              <a:cubicBezTo>
                                <a:pt x="353949" y="163720"/>
                                <a:pt x="350724" y="158134"/>
                                <a:pt x="347995" y="155417"/>
                              </a:cubicBezTo>
                              <a:cubicBezTo>
                                <a:pt x="347588" y="155036"/>
                                <a:pt x="351181" y="155823"/>
                                <a:pt x="357212" y="165383"/>
                              </a:cubicBezTo>
                              <a:moveTo>
                                <a:pt x="369400" y="135853"/>
                              </a:moveTo>
                              <a:lnTo>
                                <a:pt x="349963" y="135853"/>
                              </a:lnTo>
                              <a:lnTo>
                                <a:pt x="349963" y="127854"/>
                              </a:lnTo>
                              <a:lnTo>
                                <a:pt x="369400" y="127854"/>
                              </a:lnTo>
                              <a:lnTo>
                                <a:pt x="369400" y="135853"/>
                              </a:lnTo>
                              <a:close/>
                              <a:moveTo>
                                <a:pt x="380572" y="136475"/>
                              </a:moveTo>
                              <a:cubicBezTo>
                                <a:pt x="379963" y="135789"/>
                                <a:pt x="379658" y="135015"/>
                                <a:pt x="379696" y="134240"/>
                              </a:cubicBezTo>
                              <a:cubicBezTo>
                                <a:pt x="379722" y="133453"/>
                                <a:pt x="380103" y="132717"/>
                                <a:pt x="380788" y="132107"/>
                              </a:cubicBezTo>
                              <a:cubicBezTo>
                                <a:pt x="382121" y="130901"/>
                                <a:pt x="384508" y="130190"/>
                                <a:pt x="387073" y="130368"/>
                              </a:cubicBezTo>
                              <a:cubicBezTo>
                                <a:pt x="389637" y="130482"/>
                                <a:pt x="391986" y="131384"/>
                                <a:pt x="393179" y="132717"/>
                              </a:cubicBezTo>
                              <a:cubicBezTo>
                                <a:pt x="393814" y="133390"/>
                                <a:pt x="394106" y="134177"/>
                                <a:pt x="394055" y="134939"/>
                              </a:cubicBezTo>
                              <a:cubicBezTo>
                                <a:pt x="394030" y="135713"/>
                                <a:pt x="393649" y="136462"/>
                                <a:pt x="392964" y="137071"/>
                              </a:cubicBezTo>
                              <a:cubicBezTo>
                                <a:pt x="391732" y="138176"/>
                                <a:pt x="389599" y="138836"/>
                                <a:pt x="387276" y="138836"/>
                              </a:cubicBezTo>
                              <a:cubicBezTo>
                                <a:pt x="387073" y="138836"/>
                                <a:pt x="386870" y="138836"/>
                                <a:pt x="386654" y="138811"/>
                              </a:cubicBezTo>
                              <a:cubicBezTo>
                                <a:pt x="384115" y="138696"/>
                                <a:pt x="381791" y="137808"/>
                                <a:pt x="380572" y="136475"/>
                              </a:cubicBezTo>
                              <a:moveTo>
                                <a:pt x="233567" y="110118"/>
                              </a:moveTo>
                              <a:cubicBezTo>
                                <a:pt x="235395" y="112073"/>
                                <a:pt x="236410" y="113419"/>
                                <a:pt x="236944" y="114156"/>
                              </a:cubicBezTo>
                              <a:cubicBezTo>
                                <a:pt x="237477" y="114854"/>
                                <a:pt x="237705" y="115247"/>
                                <a:pt x="238239" y="115032"/>
                              </a:cubicBezTo>
                              <a:cubicBezTo>
                                <a:pt x="238746" y="114866"/>
                                <a:pt x="238734" y="114321"/>
                                <a:pt x="238721" y="114079"/>
                              </a:cubicBezTo>
                              <a:cubicBezTo>
                                <a:pt x="238658" y="111845"/>
                                <a:pt x="238734" y="110778"/>
                                <a:pt x="238810" y="109407"/>
                              </a:cubicBezTo>
                              <a:lnTo>
                                <a:pt x="238848" y="108836"/>
                              </a:lnTo>
                              <a:cubicBezTo>
                                <a:pt x="238950" y="106932"/>
                                <a:pt x="239445" y="104519"/>
                                <a:pt x="239787" y="103186"/>
                              </a:cubicBezTo>
                              <a:cubicBezTo>
                                <a:pt x="240638" y="105205"/>
                                <a:pt x="241984" y="109941"/>
                                <a:pt x="242111" y="110588"/>
                              </a:cubicBezTo>
                              <a:cubicBezTo>
                                <a:pt x="242250" y="111451"/>
                                <a:pt x="242492" y="112277"/>
                                <a:pt x="243165" y="112403"/>
                              </a:cubicBezTo>
                              <a:cubicBezTo>
                                <a:pt x="243799" y="112581"/>
                                <a:pt x="244218" y="111870"/>
                                <a:pt x="244434" y="111464"/>
                              </a:cubicBezTo>
                              <a:lnTo>
                                <a:pt x="244536" y="111312"/>
                              </a:lnTo>
                              <a:cubicBezTo>
                                <a:pt x="246275" y="108811"/>
                                <a:pt x="247557" y="107655"/>
                                <a:pt x="248433" y="107021"/>
                              </a:cubicBezTo>
                              <a:cubicBezTo>
                                <a:pt x="247989" y="109649"/>
                                <a:pt x="246643" y="112277"/>
                                <a:pt x="245793" y="113724"/>
                              </a:cubicBezTo>
                              <a:cubicBezTo>
                                <a:pt x="245526" y="114194"/>
                                <a:pt x="245158" y="114816"/>
                                <a:pt x="245666" y="115222"/>
                              </a:cubicBezTo>
                              <a:cubicBezTo>
                                <a:pt x="246224" y="115679"/>
                                <a:pt x="246605" y="115285"/>
                                <a:pt x="248078" y="113927"/>
                              </a:cubicBezTo>
                              <a:cubicBezTo>
                                <a:pt x="248903" y="113153"/>
                                <a:pt x="249944" y="112200"/>
                                <a:pt x="250642" y="111769"/>
                              </a:cubicBezTo>
                              <a:cubicBezTo>
                                <a:pt x="251557" y="111185"/>
                                <a:pt x="252344" y="110766"/>
                                <a:pt x="252940" y="110474"/>
                              </a:cubicBezTo>
                              <a:cubicBezTo>
                                <a:pt x="252737" y="110664"/>
                                <a:pt x="252509" y="110880"/>
                                <a:pt x="252229" y="111134"/>
                              </a:cubicBezTo>
                              <a:cubicBezTo>
                                <a:pt x="250376" y="112759"/>
                                <a:pt x="248687" y="119247"/>
                                <a:pt x="248471" y="122129"/>
                              </a:cubicBezTo>
                              <a:cubicBezTo>
                                <a:pt x="248306" y="124388"/>
                                <a:pt x="248840" y="126039"/>
                                <a:pt x="249982" y="126775"/>
                              </a:cubicBezTo>
                              <a:cubicBezTo>
                                <a:pt x="250046" y="126826"/>
                                <a:pt x="250122" y="126864"/>
                                <a:pt x="250211" y="126902"/>
                              </a:cubicBezTo>
                              <a:cubicBezTo>
                                <a:pt x="249335" y="126902"/>
                                <a:pt x="248916" y="126699"/>
                                <a:pt x="248306" y="126382"/>
                              </a:cubicBezTo>
                              <a:cubicBezTo>
                                <a:pt x="247380" y="125912"/>
                                <a:pt x="246224" y="125328"/>
                                <a:pt x="243177" y="125214"/>
                              </a:cubicBezTo>
                              <a:cubicBezTo>
                                <a:pt x="242961" y="125201"/>
                                <a:pt x="242771" y="125188"/>
                                <a:pt x="242593" y="125188"/>
                              </a:cubicBezTo>
                              <a:cubicBezTo>
                                <a:pt x="241133" y="125188"/>
                                <a:pt x="240333" y="125442"/>
                                <a:pt x="239597" y="125671"/>
                              </a:cubicBezTo>
                              <a:cubicBezTo>
                                <a:pt x="238785" y="125912"/>
                                <a:pt x="238150" y="126115"/>
                                <a:pt x="236550" y="125810"/>
                              </a:cubicBezTo>
                              <a:cubicBezTo>
                                <a:pt x="233871" y="125315"/>
                                <a:pt x="234163" y="122294"/>
                                <a:pt x="234760" y="118688"/>
                              </a:cubicBezTo>
                              <a:cubicBezTo>
                                <a:pt x="234849" y="118180"/>
                                <a:pt x="234938" y="117710"/>
                                <a:pt x="234988" y="117291"/>
                              </a:cubicBezTo>
                              <a:cubicBezTo>
                                <a:pt x="235090" y="116517"/>
                                <a:pt x="234785" y="114473"/>
                                <a:pt x="234252" y="113597"/>
                              </a:cubicBezTo>
                              <a:cubicBezTo>
                                <a:pt x="233770" y="112835"/>
                                <a:pt x="233046" y="110994"/>
                                <a:pt x="232487" y="109674"/>
                              </a:cubicBezTo>
                              <a:cubicBezTo>
                                <a:pt x="232373" y="109382"/>
                                <a:pt x="232259" y="109103"/>
                                <a:pt x="232157" y="108849"/>
                              </a:cubicBezTo>
                              <a:cubicBezTo>
                                <a:pt x="232690" y="109268"/>
                                <a:pt x="233236" y="109788"/>
                                <a:pt x="233567" y="110118"/>
                              </a:cubicBezTo>
                              <a:moveTo>
                                <a:pt x="265484" y="94223"/>
                              </a:moveTo>
                              <a:lnTo>
                                <a:pt x="265471" y="94198"/>
                              </a:lnTo>
                              <a:cubicBezTo>
                                <a:pt x="265890" y="94198"/>
                                <a:pt x="266220" y="94223"/>
                                <a:pt x="266347" y="94274"/>
                              </a:cubicBezTo>
                              <a:cubicBezTo>
                                <a:pt x="267033" y="94642"/>
                                <a:pt x="267668" y="95315"/>
                                <a:pt x="268201" y="96166"/>
                              </a:cubicBezTo>
                              <a:cubicBezTo>
                                <a:pt x="268925" y="97575"/>
                                <a:pt x="268988" y="99886"/>
                                <a:pt x="268950" y="102031"/>
                              </a:cubicBezTo>
                              <a:cubicBezTo>
                                <a:pt x="267922" y="101498"/>
                                <a:pt x="266208" y="99847"/>
                                <a:pt x="265014" y="98705"/>
                              </a:cubicBezTo>
                              <a:cubicBezTo>
                                <a:pt x="264037" y="97740"/>
                                <a:pt x="263097" y="96839"/>
                                <a:pt x="262285" y="96204"/>
                              </a:cubicBezTo>
                              <a:cubicBezTo>
                                <a:pt x="263224" y="94858"/>
                                <a:pt x="264189" y="94312"/>
                                <a:pt x="265484" y="94223"/>
                              </a:cubicBezTo>
                              <a:moveTo>
                                <a:pt x="254781" y="67372"/>
                              </a:moveTo>
                              <a:cubicBezTo>
                                <a:pt x="254769" y="67346"/>
                                <a:pt x="254769" y="67334"/>
                                <a:pt x="254756" y="67308"/>
                              </a:cubicBezTo>
                              <a:cubicBezTo>
                                <a:pt x="254540" y="66902"/>
                                <a:pt x="253778" y="66178"/>
                                <a:pt x="253042" y="65962"/>
                              </a:cubicBezTo>
                              <a:cubicBezTo>
                                <a:pt x="253118" y="64007"/>
                                <a:pt x="253702" y="62839"/>
                                <a:pt x="254274" y="62166"/>
                              </a:cubicBezTo>
                              <a:cubicBezTo>
                                <a:pt x="254985" y="61341"/>
                                <a:pt x="255784" y="61087"/>
                                <a:pt x="256102" y="61036"/>
                              </a:cubicBezTo>
                              <a:cubicBezTo>
                                <a:pt x="257409" y="61316"/>
                                <a:pt x="258692" y="62306"/>
                                <a:pt x="259923" y="63956"/>
                              </a:cubicBezTo>
                              <a:cubicBezTo>
                                <a:pt x="260875" y="66331"/>
                                <a:pt x="261828" y="69517"/>
                                <a:pt x="262374" y="75002"/>
                              </a:cubicBezTo>
                              <a:cubicBezTo>
                                <a:pt x="260012" y="73859"/>
                                <a:pt x="256292" y="69847"/>
                                <a:pt x="254781" y="67372"/>
                              </a:cubicBezTo>
                              <a:moveTo>
                                <a:pt x="248827" y="81527"/>
                              </a:moveTo>
                              <a:cubicBezTo>
                                <a:pt x="248624" y="81807"/>
                                <a:pt x="248433" y="82086"/>
                                <a:pt x="248294" y="82353"/>
                              </a:cubicBezTo>
                              <a:cubicBezTo>
                                <a:pt x="247608" y="83508"/>
                                <a:pt x="247951" y="84587"/>
                                <a:pt x="248611" y="85197"/>
                              </a:cubicBezTo>
                              <a:cubicBezTo>
                                <a:pt x="246415" y="85070"/>
                                <a:pt x="245094" y="85247"/>
                                <a:pt x="243812" y="85438"/>
                              </a:cubicBezTo>
                              <a:cubicBezTo>
                                <a:pt x="242593" y="85603"/>
                                <a:pt x="241349" y="85755"/>
                                <a:pt x="239242" y="85704"/>
                              </a:cubicBezTo>
                              <a:cubicBezTo>
                                <a:pt x="237299" y="85628"/>
                                <a:pt x="237071" y="81261"/>
                                <a:pt x="236995" y="79623"/>
                              </a:cubicBezTo>
                              <a:cubicBezTo>
                                <a:pt x="236982" y="79369"/>
                                <a:pt x="236969" y="79141"/>
                                <a:pt x="236956" y="78988"/>
                              </a:cubicBezTo>
                              <a:cubicBezTo>
                                <a:pt x="236868" y="77604"/>
                                <a:pt x="236639" y="76094"/>
                                <a:pt x="235738" y="74291"/>
                              </a:cubicBezTo>
                              <a:cubicBezTo>
                                <a:pt x="236309" y="74748"/>
                                <a:pt x="236918" y="75294"/>
                                <a:pt x="237363" y="75713"/>
                              </a:cubicBezTo>
                              <a:lnTo>
                                <a:pt x="237337" y="75725"/>
                              </a:lnTo>
                              <a:cubicBezTo>
                                <a:pt x="238569" y="76779"/>
                                <a:pt x="239508" y="79344"/>
                                <a:pt x="239915" y="80436"/>
                              </a:cubicBezTo>
                              <a:cubicBezTo>
                                <a:pt x="240143" y="81070"/>
                                <a:pt x="240295" y="81502"/>
                                <a:pt x="240892" y="81400"/>
                              </a:cubicBezTo>
                              <a:lnTo>
                                <a:pt x="241451" y="81147"/>
                              </a:lnTo>
                              <a:lnTo>
                                <a:pt x="241387" y="80588"/>
                              </a:lnTo>
                              <a:cubicBezTo>
                                <a:pt x="241095" y="78138"/>
                                <a:pt x="241514" y="74938"/>
                                <a:pt x="241921" y="74367"/>
                              </a:cubicBezTo>
                              <a:cubicBezTo>
                                <a:pt x="242187" y="73999"/>
                                <a:pt x="242454" y="73301"/>
                                <a:pt x="242771" y="72361"/>
                              </a:cubicBezTo>
                              <a:cubicBezTo>
                                <a:pt x="243228" y="73478"/>
                                <a:pt x="243926" y="74583"/>
                                <a:pt x="244282" y="74938"/>
                              </a:cubicBezTo>
                              <a:cubicBezTo>
                                <a:pt x="245044" y="75700"/>
                                <a:pt x="245425" y="77782"/>
                                <a:pt x="245513" y="79344"/>
                              </a:cubicBezTo>
                              <a:lnTo>
                                <a:pt x="245551" y="80004"/>
                              </a:lnTo>
                              <a:lnTo>
                                <a:pt x="246796" y="79966"/>
                              </a:lnTo>
                              <a:lnTo>
                                <a:pt x="246796" y="79344"/>
                              </a:lnTo>
                              <a:cubicBezTo>
                                <a:pt x="246796" y="77973"/>
                                <a:pt x="247646" y="77300"/>
                                <a:pt x="248472" y="76652"/>
                              </a:cubicBezTo>
                              <a:cubicBezTo>
                                <a:pt x="248979" y="76246"/>
                                <a:pt x="249462" y="75865"/>
                                <a:pt x="249690" y="75345"/>
                              </a:cubicBezTo>
                              <a:cubicBezTo>
                                <a:pt x="249805" y="75091"/>
                                <a:pt x="249944" y="74710"/>
                                <a:pt x="250084" y="74291"/>
                              </a:cubicBezTo>
                              <a:cubicBezTo>
                                <a:pt x="250147" y="74100"/>
                                <a:pt x="250249" y="73847"/>
                                <a:pt x="250338" y="73580"/>
                              </a:cubicBezTo>
                              <a:cubicBezTo>
                                <a:pt x="251341" y="77744"/>
                                <a:pt x="249906" y="79902"/>
                                <a:pt x="248827" y="81527"/>
                              </a:cubicBezTo>
                              <a:moveTo>
                                <a:pt x="311253" y="164291"/>
                              </a:moveTo>
                              <a:cubicBezTo>
                                <a:pt x="311583" y="165192"/>
                                <a:pt x="313068" y="168862"/>
                                <a:pt x="315963" y="171477"/>
                              </a:cubicBezTo>
                              <a:cubicBezTo>
                                <a:pt x="314401" y="172099"/>
                                <a:pt x="311621" y="172772"/>
                                <a:pt x="307990" y="171909"/>
                              </a:cubicBezTo>
                              <a:cubicBezTo>
                                <a:pt x="306479" y="171579"/>
                                <a:pt x="304968" y="171972"/>
                                <a:pt x="303394" y="172404"/>
                              </a:cubicBezTo>
                              <a:cubicBezTo>
                                <a:pt x="300601" y="173165"/>
                                <a:pt x="297694" y="173991"/>
                                <a:pt x="294088" y="170410"/>
                              </a:cubicBezTo>
                              <a:cubicBezTo>
                                <a:pt x="291625" y="167960"/>
                                <a:pt x="290990" y="164304"/>
                                <a:pt x="292412" y="160876"/>
                              </a:cubicBezTo>
                              <a:cubicBezTo>
                                <a:pt x="293542" y="158134"/>
                                <a:pt x="296424" y="155315"/>
                                <a:pt x="301071" y="154896"/>
                              </a:cubicBezTo>
                              <a:cubicBezTo>
                                <a:pt x="301058" y="154947"/>
                                <a:pt x="303546" y="157169"/>
                                <a:pt x="304384" y="161384"/>
                              </a:cubicBezTo>
                              <a:cubicBezTo>
                                <a:pt x="304499" y="162082"/>
                                <a:pt x="305159" y="164075"/>
                                <a:pt x="305375" y="164228"/>
                              </a:cubicBezTo>
                              <a:cubicBezTo>
                                <a:pt x="305603" y="164393"/>
                                <a:pt x="301553" y="163123"/>
                                <a:pt x="297833" y="159391"/>
                              </a:cubicBezTo>
                              <a:cubicBezTo>
                                <a:pt x="297770" y="159327"/>
                                <a:pt x="296538" y="165154"/>
                                <a:pt x="297262" y="166779"/>
                              </a:cubicBezTo>
                              <a:cubicBezTo>
                                <a:pt x="297465" y="167237"/>
                                <a:pt x="294304" y="164228"/>
                                <a:pt x="293885" y="160584"/>
                              </a:cubicBezTo>
                              <a:cubicBezTo>
                                <a:pt x="293809" y="159898"/>
                                <a:pt x="293834" y="159784"/>
                                <a:pt x="293834" y="159784"/>
                              </a:cubicBezTo>
                              <a:cubicBezTo>
                                <a:pt x="293555" y="160267"/>
                                <a:pt x="291600" y="167300"/>
                                <a:pt x="299471" y="171566"/>
                              </a:cubicBezTo>
                              <a:cubicBezTo>
                                <a:pt x="299953" y="171832"/>
                                <a:pt x="298214" y="170677"/>
                                <a:pt x="298773" y="162120"/>
                              </a:cubicBezTo>
                              <a:cubicBezTo>
                                <a:pt x="298824" y="161549"/>
                                <a:pt x="302328" y="169230"/>
                                <a:pt x="311583" y="168874"/>
                              </a:cubicBezTo>
                              <a:cubicBezTo>
                                <a:pt x="311710" y="168862"/>
                                <a:pt x="309653" y="167897"/>
                                <a:pt x="308828" y="164837"/>
                              </a:cubicBezTo>
                              <a:cubicBezTo>
                                <a:pt x="308663" y="164190"/>
                                <a:pt x="305654" y="157524"/>
                                <a:pt x="301084" y="154896"/>
                              </a:cubicBezTo>
                              <a:cubicBezTo>
                                <a:pt x="301452" y="154858"/>
                                <a:pt x="301744" y="154731"/>
                                <a:pt x="302137" y="154719"/>
                              </a:cubicBezTo>
                              <a:lnTo>
                                <a:pt x="302379" y="154719"/>
                              </a:lnTo>
                              <a:cubicBezTo>
                                <a:pt x="303673" y="154719"/>
                                <a:pt x="307965" y="155429"/>
                                <a:pt x="311253" y="164291"/>
                              </a:cubicBezTo>
                              <a:moveTo>
                                <a:pt x="303915" y="148625"/>
                              </a:moveTo>
                              <a:cubicBezTo>
                                <a:pt x="304156" y="147609"/>
                                <a:pt x="306466" y="144854"/>
                                <a:pt x="307495" y="144828"/>
                              </a:cubicBezTo>
                              <a:cubicBezTo>
                                <a:pt x="307609" y="144828"/>
                                <a:pt x="307774" y="144816"/>
                                <a:pt x="307964" y="144803"/>
                              </a:cubicBezTo>
                              <a:cubicBezTo>
                                <a:pt x="308485" y="144752"/>
                                <a:pt x="309221" y="144689"/>
                                <a:pt x="309843" y="144828"/>
                              </a:cubicBezTo>
                              <a:cubicBezTo>
                                <a:pt x="310402" y="144943"/>
                                <a:pt x="310834" y="144740"/>
                                <a:pt x="311265" y="144562"/>
                              </a:cubicBezTo>
                              <a:cubicBezTo>
                                <a:pt x="311875" y="144295"/>
                                <a:pt x="312548" y="144003"/>
                                <a:pt x="314046" y="144473"/>
                              </a:cubicBezTo>
                              <a:cubicBezTo>
                                <a:pt x="314249" y="144524"/>
                                <a:pt x="314617" y="144689"/>
                                <a:pt x="314896" y="144816"/>
                              </a:cubicBezTo>
                              <a:lnTo>
                                <a:pt x="315125" y="144917"/>
                              </a:lnTo>
                              <a:cubicBezTo>
                                <a:pt x="315493" y="145057"/>
                                <a:pt x="315798" y="144905"/>
                                <a:pt x="316318" y="144587"/>
                              </a:cubicBezTo>
                              <a:cubicBezTo>
                                <a:pt x="317245" y="144041"/>
                                <a:pt x="318946" y="143000"/>
                                <a:pt x="320978" y="143673"/>
                              </a:cubicBezTo>
                              <a:cubicBezTo>
                                <a:pt x="321600" y="143864"/>
                                <a:pt x="321930" y="143991"/>
                                <a:pt x="321981" y="144016"/>
                              </a:cubicBezTo>
                              <a:cubicBezTo>
                                <a:pt x="322374" y="144333"/>
                                <a:pt x="322755" y="144092"/>
                                <a:pt x="323098" y="143864"/>
                              </a:cubicBezTo>
                              <a:cubicBezTo>
                                <a:pt x="323822" y="143457"/>
                                <a:pt x="325332" y="142581"/>
                                <a:pt x="327541" y="143089"/>
                              </a:cubicBezTo>
                              <a:cubicBezTo>
                                <a:pt x="328278" y="143254"/>
                                <a:pt x="328494" y="143356"/>
                                <a:pt x="328519" y="143368"/>
                              </a:cubicBezTo>
                              <a:cubicBezTo>
                                <a:pt x="328913" y="143749"/>
                                <a:pt x="329370" y="143508"/>
                                <a:pt x="329789" y="143292"/>
                              </a:cubicBezTo>
                              <a:cubicBezTo>
                                <a:pt x="330525" y="142886"/>
                                <a:pt x="331909" y="142150"/>
                                <a:pt x="333889" y="142632"/>
                              </a:cubicBezTo>
                              <a:lnTo>
                                <a:pt x="334118" y="142683"/>
                              </a:lnTo>
                              <a:cubicBezTo>
                                <a:pt x="334397" y="142746"/>
                                <a:pt x="334740" y="142835"/>
                                <a:pt x="335057" y="143013"/>
                              </a:cubicBezTo>
                              <a:cubicBezTo>
                                <a:pt x="335426" y="143216"/>
                                <a:pt x="335794" y="143051"/>
                                <a:pt x="336213" y="142835"/>
                              </a:cubicBezTo>
                              <a:cubicBezTo>
                                <a:pt x="336936" y="142467"/>
                                <a:pt x="338308" y="141794"/>
                                <a:pt x="340276" y="142327"/>
                              </a:cubicBezTo>
                              <a:cubicBezTo>
                                <a:pt x="340415" y="142353"/>
                                <a:pt x="340948" y="142619"/>
                                <a:pt x="341164" y="142734"/>
                              </a:cubicBezTo>
                              <a:lnTo>
                                <a:pt x="341482" y="142886"/>
                              </a:lnTo>
                              <a:cubicBezTo>
                                <a:pt x="341837" y="143051"/>
                                <a:pt x="342116" y="142873"/>
                                <a:pt x="342396" y="142708"/>
                              </a:cubicBezTo>
                              <a:cubicBezTo>
                                <a:pt x="342942" y="142404"/>
                                <a:pt x="344224" y="141667"/>
                                <a:pt x="346877" y="142099"/>
                              </a:cubicBezTo>
                              <a:cubicBezTo>
                                <a:pt x="347017" y="142124"/>
                                <a:pt x="347512" y="142353"/>
                                <a:pt x="347664" y="142467"/>
                              </a:cubicBezTo>
                              <a:cubicBezTo>
                                <a:pt x="347995" y="142708"/>
                                <a:pt x="348312" y="142581"/>
                                <a:pt x="348718" y="142416"/>
                              </a:cubicBezTo>
                              <a:cubicBezTo>
                                <a:pt x="349455" y="142112"/>
                                <a:pt x="351004" y="141515"/>
                                <a:pt x="353149" y="141947"/>
                              </a:cubicBezTo>
                              <a:cubicBezTo>
                                <a:pt x="353403" y="141997"/>
                                <a:pt x="354114" y="142289"/>
                                <a:pt x="354444" y="142492"/>
                              </a:cubicBezTo>
                              <a:cubicBezTo>
                                <a:pt x="354787" y="142721"/>
                                <a:pt x="355142" y="142556"/>
                                <a:pt x="355549" y="142378"/>
                              </a:cubicBezTo>
                              <a:cubicBezTo>
                                <a:pt x="356285" y="142035"/>
                                <a:pt x="357656" y="141439"/>
                                <a:pt x="359548" y="141972"/>
                              </a:cubicBezTo>
                              <a:cubicBezTo>
                                <a:pt x="359840" y="142061"/>
                                <a:pt x="360487" y="142340"/>
                                <a:pt x="360779" y="142467"/>
                              </a:cubicBezTo>
                              <a:cubicBezTo>
                                <a:pt x="361122" y="142619"/>
                                <a:pt x="361427" y="142467"/>
                                <a:pt x="361744" y="142302"/>
                              </a:cubicBezTo>
                              <a:cubicBezTo>
                                <a:pt x="362379" y="141997"/>
                                <a:pt x="363661" y="141350"/>
                                <a:pt x="366200" y="142023"/>
                              </a:cubicBezTo>
                              <a:cubicBezTo>
                                <a:pt x="366391" y="142073"/>
                                <a:pt x="366810" y="142302"/>
                                <a:pt x="367026" y="142492"/>
                              </a:cubicBezTo>
                              <a:cubicBezTo>
                                <a:pt x="367356" y="142772"/>
                                <a:pt x="367762" y="142619"/>
                                <a:pt x="368206" y="142416"/>
                              </a:cubicBezTo>
                              <a:cubicBezTo>
                                <a:pt x="369057" y="142074"/>
                                <a:pt x="370631" y="141401"/>
                                <a:pt x="372739" y="142188"/>
                              </a:cubicBezTo>
                              <a:cubicBezTo>
                                <a:pt x="373069" y="142327"/>
                                <a:pt x="373259" y="142467"/>
                                <a:pt x="373297" y="142531"/>
                              </a:cubicBezTo>
                              <a:cubicBezTo>
                                <a:pt x="373602" y="142899"/>
                                <a:pt x="374034" y="142759"/>
                                <a:pt x="374529" y="142607"/>
                              </a:cubicBezTo>
                              <a:cubicBezTo>
                                <a:pt x="375405" y="142327"/>
                                <a:pt x="377182" y="141731"/>
                                <a:pt x="379112" y="142454"/>
                              </a:cubicBezTo>
                              <a:cubicBezTo>
                                <a:pt x="379353" y="142543"/>
                                <a:pt x="379747" y="142721"/>
                                <a:pt x="380013" y="142937"/>
                              </a:cubicBezTo>
                              <a:cubicBezTo>
                                <a:pt x="380369" y="143178"/>
                                <a:pt x="380661" y="143051"/>
                                <a:pt x="381080" y="142899"/>
                              </a:cubicBezTo>
                              <a:cubicBezTo>
                                <a:pt x="381867" y="142581"/>
                                <a:pt x="383568" y="141959"/>
                                <a:pt x="385447" y="142746"/>
                              </a:cubicBezTo>
                              <a:cubicBezTo>
                                <a:pt x="385739" y="142899"/>
                                <a:pt x="386145" y="143178"/>
                                <a:pt x="386311" y="143280"/>
                              </a:cubicBezTo>
                              <a:cubicBezTo>
                                <a:pt x="386653" y="143533"/>
                                <a:pt x="386945" y="143394"/>
                                <a:pt x="387263" y="143267"/>
                              </a:cubicBezTo>
                              <a:cubicBezTo>
                                <a:pt x="387936" y="142988"/>
                                <a:pt x="389497" y="142327"/>
                                <a:pt x="391605" y="143165"/>
                              </a:cubicBezTo>
                              <a:cubicBezTo>
                                <a:pt x="391732" y="143216"/>
                                <a:pt x="392062" y="143419"/>
                                <a:pt x="392570" y="143825"/>
                              </a:cubicBezTo>
                              <a:cubicBezTo>
                                <a:pt x="392938" y="144117"/>
                                <a:pt x="393281" y="143965"/>
                                <a:pt x="393661" y="143825"/>
                              </a:cubicBezTo>
                              <a:cubicBezTo>
                                <a:pt x="394474" y="143546"/>
                                <a:pt x="395921" y="143000"/>
                                <a:pt x="397889" y="143876"/>
                              </a:cubicBezTo>
                              <a:cubicBezTo>
                                <a:pt x="398105" y="143965"/>
                                <a:pt x="398448" y="144181"/>
                                <a:pt x="398714" y="144333"/>
                              </a:cubicBezTo>
                              <a:lnTo>
                                <a:pt x="399019" y="144498"/>
                              </a:lnTo>
                              <a:cubicBezTo>
                                <a:pt x="399349" y="144676"/>
                                <a:pt x="399654" y="144574"/>
                                <a:pt x="400047" y="144435"/>
                              </a:cubicBezTo>
                              <a:cubicBezTo>
                                <a:pt x="400822" y="144143"/>
                                <a:pt x="402434" y="143559"/>
                                <a:pt x="404453" y="144600"/>
                              </a:cubicBezTo>
                              <a:cubicBezTo>
                                <a:pt x="404745" y="144740"/>
                                <a:pt x="405329" y="145057"/>
                                <a:pt x="405494" y="145159"/>
                              </a:cubicBezTo>
                              <a:cubicBezTo>
                                <a:pt x="405799" y="145387"/>
                                <a:pt x="406078" y="145285"/>
                                <a:pt x="406522" y="145133"/>
                              </a:cubicBezTo>
                              <a:cubicBezTo>
                                <a:pt x="407373" y="144854"/>
                                <a:pt x="409125" y="144283"/>
                                <a:pt x="411207" y="145285"/>
                              </a:cubicBezTo>
                              <a:cubicBezTo>
                                <a:pt x="411626" y="145489"/>
                                <a:pt x="412045" y="145743"/>
                                <a:pt x="412299" y="145933"/>
                              </a:cubicBezTo>
                              <a:cubicBezTo>
                                <a:pt x="412540" y="146123"/>
                                <a:pt x="412832" y="146174"/>
                                <a:pt x="413099" y="146212"/>
                              </a:cubicBezTo>
                              <a:cubicBezTo>
                                <a:pt x="413467" y="146250"/>
                                <a:pt x="413848" y="146314"/>
                                <a:pt x="414267" y="146669"/>
                              </a:cubicBezTo>
                              <a:cubicBezTo>
                                <a:pt x="414292" y="146707"/>
                                <a:pt x="416120" y="149221"/>
                                <a:pt x="415333" y="153335"/>
                              </a:cubicBezTo>
                              <a:cubicBezTo>
                                <a:pt x="414698" y="153449"/>
                                <a:pt x="414241" y="153436"/>
                                <a:pt x="413543" y="153627"/>
                              </a:cubicBezTo>
                              <a:cubicBezTo>
                                <a:pt x="412858" y="153804"/>
                                <a:pt x="411410" y="154185"/>
                                <a:pt x="407843" y="153170"/>
                              </a:cubicBezTo>
                              <a:cubicBezTo>
                                <a:pt x="406751" y="152814"/>
                                <a:pt x="401749" y="152103"/>
                                <a:pt x="397991" y="154579"/>
                              </a:cubicBezTo>
                              <a:cubicBezTo>
                                <a:pt x="395921" y="153500"/>
                                <a:pt x="393763" y="153779"/>
                                <a:pt x="391947" y="154033"/>
                              </a:cubicBezTo>
                              <a:cubicBezTo>
                                <a:pt x="390627" y="154198"/>
                                <a:pt x="389510" y="154376"/>
                                <a:pt x="388634" y="154007"/>
                              </a:cubicBezTo>
                              <a:cubicBezTo>
                                <a:pt x="382540" y="151519"/>
                                <a:pt x="378769" y="153093"/>
                                <a:pt x="377322" y="153982"/>
                              </a:cubicBezTo>
                              <a:cubicBezTo>
                                <a:pt x="373399" y="151697"/>
                                <a:pt x="369247" y="152357"/>
                                <a:pt x="367749" y="152738"/>
                              </a:cubicBezTo>
                              <a:cubicBezTo>
                                <a:pt x="365591" y="153258"/>
                                <a:pt x="364321" y="153144"/>
                                <a:pt x="363661" y="152941"/>
                              </a:cubicBezTo>
                              <a:cubicBezTo>
                                <a:pt x="358291" y="151329"/>
                                <a:pt x="354368" y="152725"/>
                                <a:pt x="352933" y="153385"/>
                              </a:cubicBezTo>
                              <a:cubicBezTo>
                                <a:pt x="349721" y="151633"/>
                                <a:pt x="346509" y="152141"/>
                                <a:pt x="345582" y="152357"/>
                              </a:cubicBezTo>
                              <a:cubicBezTo>
                                <a:pt x="345379" y="152408"/>
                                <a:pt x="345163" y="152459"/>
                                <a:pt x="344934" y="152535"/>
                              </a:cubicBezTo>
                              <a:cubicBezTo>
                                <a:pt x="344109" y="152763"/>
                                <a:pt x="343182" y="153043"/>
                                <a:pt x="342370" y="152687"/>
                              </a:cubicBezTo>
                              <a:cubicBezTo>
                                <a:pt x="338066" y="150808"/>
                                <a:pt x="334879" y="152040"/>
                                <a:pt x="334003" y="152459"/>
                              </a:cubicBezTo>
                              <a:cubicBezTo>
                                <a:pt x="331198" y="153804"/>
                                <a:pt x="330651" y="153703"/>
                                <a:pt x="330220" y="153601"/>
                              </a:cubicBezTo>
                              <a:cubicBezTo>
                                <a:pt x="330144" y="153588"/>
                                <a:pt x="330068" y="153563"/>
                                <a:pt x="329991" y="153550"/>
                              </a:cubicBezTo>
                              <a:cubicBezTo>
                                <a:pt x="326716" y="151798"/>
                                <a:pt x="323529" y="152167"/>
                                <a:pt x="320914" y="152814"/>
                              </a:cubicBezTo>
                              <a:cubicBezTo>
                                <a:pt x="319390" y="153170"/>
                                <a:pt x="318197" y="153182"/>
                                <a:pt x="317905" y="153119"/>
                              </a:cubicBezTo>
                              <a:cubicBezTo>
                                <a:pt x="312065" y="151646"/>
                                <a:pt x="308281" y="153106"/>
                                <a:pt x="306517" y="154134"/>
                              </a:cubicBezTo>
                              <a:cubicBezTo>
                                <a:pt x="305907" y="153728"/>
                                <a:pt x="305425" y="153627"/>
                                <a:pt x="304879" y="153423"/>
                              </a:cubicBezTo>
                              <a:cubicBezTo>
                                <a:pt x="303546" y="152128"/>
                                <a:pt x="303292" y="151214"/>
                                <a:pt x="303914" y="148624"/>
                              </a:cubicBezTo>
                              <a:moveTo>
                                <a:pt x="305171" y="131980"/>
                              </a:moveTo>
                              <a:cubicBezTo>
                                <a:pt x="305095" y="131676"/>
                                <a:pt x="304956" y="131333"/>
                                <a:pt x="304867" y="131016"/>
                              </a:cubicBezTo>
                              <a:lnTo>
                                <a:pt x="305755" y="127448"/>
                              </a:lnTo>
                              <a:cubicBezTo>
                                <a:pt x="307812" y="129454"/>
                                <a:pt x="312268" y="130609"/>
                                <a:pt x="317512" y="130190"/>
                              </a:cubicBezTo>
                              <a:cubicBezTo>
                                <a:pt x="321651" y="129886"/>
                                <a:pt x="325269" y="128679"/>
                                <a:pt x="327465" y="127042"/>
                              </a:cubicBezTo>
                              <a:cubicBezTo>
                                <a:pt x="328202" y="126483"/>
                                <a:pt x="328773" y="125886"/>
                                <a:pt x="329154" y="125252"/>
                              </a:cubicBezTo>
                              <a:lnTo>
                                <a:pt x="331820" y="129530"/>
                              </a:lnTo>
                              <a:lnTo>
                                <a:pt x="333407" y="124503"/>
                              </a:lnTo>
                              <a:cubicBezTo>
                                <a:pt x="333953" y="125163"/>
                                <a:pt x="334689" y="125709"/>
                                <a:pt x="335604" y="126166"/>
                              </a:cubicBezTo>
                              <a:cubicBezTo>
                                <a:pt x="338308" y="127562"/>
                                <a:pt x="342447" y="127994"/>
                                <a:pt x="346827" y="127143"/>
                              </a:cubicBezTo>
                              <a:cubicBezTo>
                                <a:pt x="351804" y="126217"/>
                                <a:pt x="355777" y="123969"/>
                                <a:pt x="357555" y="121341"/>
                              </a:cubicBezTo>
                              <a:cubicBezTo>
                                <a:pt x="357631" y="121240"/>
                                <a:pt x="357758" y="121138"/>
                                <a:pt x="357834" y="121024"/>
                              </a:cubicBezTo>
                              <a:lnTo>
                                <a:pt x="359764" y="127626"/>
                              </a:lnTo>
                              <a:lnTo>
                                <a:pt x="361681" y="121024"/>
                              </a:lnTo>
                              <a:cubicBezTo>
                                <a:pt x="363332" y="123792"/>
                                <a:pt x="367509" y="126178"/>
                                <a:pt x="372676" y="127143"/>
                              </a:cubicBezTo>
                              <a:cubicBezTo>
                                <a:pt x="378541" y="128248"/>
                                <a:pt x="383937" y="127118"/>
                                <a:pt x="386121" y="124503"/>
                              </a:cubicBezTo>
                              <a:lnTo>
                                <a:pt x="387695" y="129530"/>
                              </a:lnTo>
                              <a:lnTo>
                                <a:pt x="390361" y="125252"/>
                              </a:lnTo>
                              <a:cubicBezTo>
                                <a:pt x="391859" y="127778"/>
                                <a:pt x="396493" y="129797"/>
                                <a:pt x="402003" y="130190"/>
                              </a:cubicBezTo>
                              <a:cubicBezTo>
                                <a:pt x="402651" y="130241"/>
                                <a:pt x="403311" y="130254"/>
                                <a:pt x="403946" y="130254"/>
                              </a:cubicBezTo>
                              <a:cubicBezTo>
                                <a:pt x="408288" y="130254"/>
                                <a:pt x="411957" y="129200"/>
                                <a:pt x="413760" y="127448"/>
                              </a:cubicBezTo>
                              <a:lnTo>
                                <a:pt x="414648" y="131066"/>
                              </a:lnTo>
                              <a:cubicBezTo>
                                <a:pt x="414572" y="131358"/>
                                <a:pt x="414445" y="131676"/>
                                <a:pt x="414369" y="131968"/>
                              </a:cubicBezTo>
                              <a:lnTo>
                                <a:pt x="404517" y="135726"/>
                              </a:lnTo>
                              <a:lnTo>
                                <a:pt x="412414" y="141883"/>
                              </a:lnTo>
                              <a:cubicBezTo>
                                <a:pt x="412325" y="142823"/>
                                <a:pt x="412262" y="143572"/>
                                <a:pt x="412185" y="144397"/>
                              </a:cubicBezTo>
                              <a:cubicBezTo>
                                <a:pt x="412033" y="144308"/>
                                <a:pt x="411893" y="144194"/>
                                <a:pt x="411754" y="144143"/>
                              </a:cubicBezTo>
                              <a:cubicBezTo>
                                <a:pt x="409253" y="142886"/>
                                <a:pt x="407056" y="143610"/>
                                <a:pt x="406129" y="143927"/>
                              </a:cubicBezTo>
                              <a:cubicBezTo>
                                <a:pt x="406066" y="143940"/>
                                <a:pt x="406028" y="143965"/>
                                <a:pt x="405977" y="143965"/>
                              </a:cubicBezTo>
                              <a:cubicBezTo>
                                <a:pt x="405698" y="143813"/>
                                <a:pt x="405266" y="143572"/>
                                <a:pt x="405038" y="143457"/>
                              </a:cubicBezTo>
                              <a:cubicBezTo>
                                <a:pt x="402549" y="142162"/>
                                <a:pt x="400492" y="142899"/>
                                <a:pt x="399604" y="143242"/>
                              </a:cubicBezTo>
                              <a:cubicBezTo>
                                <a:pt x="399553" y="143254"/>
                                <a:pt x="399515" y="143267"/>
                                <a:pt x="399477" y="143280"/>
                              </a:cubicBezTo>
                              <a:lnTo>
                                <a:pt x="399350" y="143204"/>
                              </a:lnTo>
                              <a:cubicBezTo>
                                <a:pt x="399045" y="143026"/>
                                <a:pt x="398664" y="142823"/>
                                <a:pt x="398410" y="142721"/>
                              </a:cubicBezTo>
                              <a:cubicBezTo>
                                <a:pt x="396036" y="141642"/>
                                <a:pt x="394081" y="142315"/>
                                <a:pt x="393230" y="142620"/>
                              </a:cubicBezTo>
                              <a:cubicBezTo>
                                <a:pt x="393205" y="142620"/>
                                <a:pt x="393167" y="142632"/>
                                <a:pt x="393142" y="142658"/>
                              </a:cubicBezTo>
                              <a:cubicBezTo>
                                <a:pt x="392697" y="142302"/>
                                <a:pt x="392329" y="142074"/>
                                <a:pt x="392075" y="141972"/>
                              </a:cubicBezTo>
                              <a:cubicBezTo>
                                <a:pt x="389561" y="140969"/>
                                <a:pt x="387568" y="141782"/>
                                <a:pt x="386781" y="142074"/>
                              </a:cubicBezTo>
                              <a:cubicBezTo>
                                <a:pt x="386565" y="141921"/>
                                <a:pt x="386222" y="141718"/>
                                <a:pt x="385981" y="141591"/>
                              </a:cubicBezTo>
                              <a:cubicBezTo>
                                <a:pt x="383518" y="140550"/>
                                <a:pt x="381487" y="141363"/>
                                <a:pt x="380611" y="141718"/>
                              </a:cubicBezTo>
                              <a:cubicBezTo>
                                <a:pt x="380573" y="141718"/>
                                <a:pt x="380560" y="141731"/>
                                <a:pt x="380534" y="141731"/>
                              </a:cubicBezTo>
                              <a:cubicBezTo>
                                <a:pt x="380116" y="141464"/>
                                <a:pt x="379709" y="141299"/>
                                <a:pt x="379557" y="141248"/>
                              </a:cubicBezTo>
                              <a:cubicBezTo>
                                <a:pt x="377246" y="140347"/>
                                <a:pt x="375050" y="141083"/>
                                <a:pt x="374123" y="141401"/>
                              </a:cubicBezTo>
                              <a:cubicBezTo>
                                <a:pt x="374085" y="141401"/>
                                <a:pt x="374034" y="141426"/>
                                <a:pt x="374009" y="141439"/>
                              </a:cubicBezTo>
                              <a:cubicBezTo>
                                <a:pt x="373729" y="141236"/>
                                <a:pt x="373425" y="141096"/>
                                <a:pt x="373209" y="141007"/>
                              </a:cubicBezTo>
                              <a:cubicBezTo>
                                <a:pt x="370657" y="140042"/>
                                <a:pt x="368600" y="140880"/>
                                <a:pt x="367712" y="141248"/>
                              </a:cubicBezTo>
                              <a:cubicBezTo>
                                <a:pt x="367661" y="141261"/>
                                <a:pt x="367610" y="141286"/>
                                <a:pt x="367572" y="141299"/>
                              </a:cubicBezTo>
                              <a:cubicBezTo>
                                <a:pt x="367242" y="141083"/>
                                <a:pt x="366823" y="140855"/>
                                <a:pt x="366506" y="140779"/>
                              </a:cubicBezTo>
                              <a:cubicBezTo>
                                <a:pt x="363535" y="139966"/>
                                <a:pt x="361872" y="140804"/>
                                <a:pt x="361173" y="141160"/>
                              </a:cubicBezTo>
                              <a:cubicBezTo>
                                <a:pt x="361148" y="141172"/>
                                <a:pt x="361110" y="141198"/>
                                <a:pt x="361084" y="141210"/>
                              </a:cubicBezTo>
                              <a:cubicBezTo>
                                <a:pt x="360716" y="141058"/>
                                <a:pt x="360158" y="140817"/>
                                <a:pt x="359891" y="140741"/>
                              </a:cubicBezTo>
                              <a:cubicBezTo>
                                <a:pt x="357542" y="140068"/>
                                <a:pt x="355841" y="140829"/>
                                <a:pt x="355029" y="141210"/>
                              </a:cubicBezTo>
                              <a:cubicBezTo>
                                <a:pt x="354978" y="141236"/>
                                <a:pt x="354927" y="141261"/>
                                <a:pt x="354876" y="141274"/>
                              </a:cubicBezTo>
                              <a:cubicBezTo>
                                <a:pt x="354419" y="141020"/>
                                <a:pt x="353772" y="140779"/>
                                <a:pt x="353416" y="140702"/>
                              </a:cubicBezTo>
                              <a:cubicBezTo>
                                <a:pt x="350890" y="140195"/>
                                <a:pt x="349036" y="140906"/>
                                <a:pt x="348249" y="141223"/>
                              </a:cubicBezTo>
                              <a:cubicBezTo>
                                <a:pt x="348211" y="141248"/>
                                <a:pt x="348173" y="141261"/>
                                <a:pt x="348147" y="141261"/>
                              </a:cubicBezTo>
                              <a:cubicBezTo>
                                <a:pt x="347817" y="141083"/>
                                <a:pt x="347335" y="140880"/>
                                <a:pt x="347081" y="140842"/>
                              </a:cubicBezTo>
                              <a:cubicBezTo>
                                <a:pt x="343970" y="140322"/>
                                <a:pt x="342434" y="141223"/>
                                <a:pt x="341774" y="141591"/>
                              </a:cubicBezTo>
                              <a:cubicBezTo>
                                <a:pt x="341774" y="141591"/>
                                <a:pt x="341761" y="141591"/>
                                <a:pt x="341761" y="141604"/>
                              </a:cubicBezTo>
                              <a:lnTo>
                                <a:pt x="341736" y="141591"/>
                              </a:lnTo>
                              <a:cubicBezTo>
                                <a:pt x="341254" y="141350"/>
                                <a:pt x="340847" y="141160"/>
                                <a:pt x="340606" y="141096"/>
                              </a:cubicBezTo>
                              <a:cubicBezTo>
                                <a:pt x="338206" y="140423"/>
                                <a:pt x="336467" y="141286"/>
                                <a:pt x="335629" y="141693"/>
                              </a:cubicBezTo>
                              <a:cubicBezTo>
                                <a:pt x="335566" y="141731"/>
                                <a:pt x="335515" y="141756"/>
                                <a:pt x="335464" y="141794"/>
                              </a:cubicBezTo>
                              <a:cubicBezTo>
                                <a:pt x="335071" y="141604"/>
                                <a:pt x="334690" y="141515"/>
                                <a:pt x="334398" y="141439"/>
                              </a:cubicBezTo>
                              <a:lnTo>
                                <a:pt x="334207" y="141401"/>
                              </a:lnTo>
                              <a:cubicBezTo>
                                <a:pt x="331744" y="140817"/>
                                <a:pt x="330018" y="141731"/>
                                <a:pt x="329192" y="142175"/>
                              </a:cubicBezTo>
                              <a:cubicBezTo>
                                <a:pt x="329154" y="142188"/>
                                <a:pt x="329116" y="142213"/>
                                <a:pt x="329078" y="142226"/>
                              </a:cubicBezTo>
                              <a:cubicBezTo>
                                <a:pt x="328773" y="142074"/>
                                <a:pt x="328354" y="141959"/>
                                <a:pt x="327809" y="141832"/>
                              </a:cubicBezTo>
                              <a:cubicBezTo>
                                <a:pt x="325117" y="141236"/>
                                <a:pt x="323238" y="142315"/>
                                <a:pt x="322451" y="142759"/>
                              </a:cubicBezTo>
                              <a:cubicBezTo>
                                <a:pt x="322438" y="142772"/>
                                <a:pt x="322413" y="142797"/>
                                <a:pt x="322387" y="142810"/>
                              </a:cubicBezTo>
                              <a:cubicBezTo>
                                <a:pt x="322197" y="142734"/>
                                <a:pt x="321880" y="142607"/>
                                <a:pt x="321372" y="142454"/>
                              </a:cubicBezTo>
                              <a:cubicBezTo>
                                <a:pt x="318794" y="141578"/>
                                <a:pt x="316674" y="142886"/>
                                <a:pt x="315658" y="143495"/>
                              </a:cubicBezTo>
                              <a:cubicBezTo>
                                <a:pt x="315570" y="143559"/>
                                <a:pt x="315481" y="143610"/>
                                <a:pt x="315417" y="143648"/>
                              </a:cubicBezTo>
                              <a:cubicBezTo>
                                <a:pt x="315074" y="143508"/>
                                <a:pt x="314656" y="143318"/>
                                <a:pt x="314414" y="143242"/>
                              </a:cubicBezTo>
                              <a:cubicBezTo>
                                <a:pt x="312510" y="142658"/>
                                <a:pt x="311456" y="143089"/>
                                <a:pt x="310745" y="143394"/>
                              </a:cubicBezTo>
                              <a:cubicBezTo>
                                <a:pt x="310440" y="143546"/>
                                <a:pt x="310237" y="143559"/>
                                <a:pt x="310123" y="143572"/>
                              </a:cubicBezTo>
                              <a:cubicBezTo>
                                <a:pt x="309298" y="143394"/>
                                <a:pt x="308422" y="143483"/>
                                <a:pt x="307838" y="143533"/>
                              </a:cubicBezTo>
                              <a:cubicBezTo>
                                <a:pt x="307762" y="143546"/>
                                <a:pt x="307723" y="143546"/>
                                <a:pt x="307660" y="143546"/>
                              </a:cubicBezTo>
                              <a:cubicBezTo>
                                <a:pt x="307584" y="142886"/>
                                <a:pt x="307533" y="142327"/>
                                <a:pt x="307444" y="141616"/>
                              </a:cubicBezTo>
                              <a:lnTo>
                                <a:pt x="314986" y="135726"/>
                              </a:lnTo>
                              <a:lnTo>
                                <a:pt x="305172" y="131980"/>
                              </a:lnTo>
                              <a:lnTo>
                                <a:pt x="305171" y="131980"/>
                              </a:lnTo>
                              <a:close/>
                              <a:moveTo>
                                <a:pt x="302264" y="122827"/>
                              </a:moveTo>
                              <a:cubicBezTo>
                                <a:pt x="302746" y="122636"/>
                                <a:pt x="303280" y="122560"/>
                                <a:pt x="303648" y="122141"/>
                              </a:cubicBezTo>
                              <a:cubicBezTo>
                                <a:pt x="303838" y="121925"/>
                                <a:pt x="303737" y="121519"/>
                                <a:pt x="303876" y="121252"/>
                              </a:cubicBezTo>
                              <a:cubicBezTo>
                                <a:pt x="305705" y="125290"/>
                                <a:pt x="310085" y="127981"/>
                                <a:pt x="315252" y="127981"/>
                              </a:cubicBezTo>
                              <a:cubicBezTo>
                                <a:pt x="315480" y="127981"/>
                                <a:pt x="315709" y="127981"/>
                                <a:pt x="315963" y="127969"/>
                              </a:cubicBezTo>
                              <a:cubicBezTo>
                                <a:pt x="320610" y="127765"/>
                                <a:pt x="324723" y="125277"/>
                                <a:pt x="326704" y="121710"/>
                              </a:cubicBezTo>
                              <a:lnTo>
                                <a:pt x="333179" y="120948"/>
                              </a:lnTo>
                              <a:lnTo>
                                <a:pt x="333179" y="120960"/>
                              </a:lnTo>
                              <a:lnTo>
                                <a:pt x="332912" y="121798"/>
                              </a:lnTo>
                              <a:lnTo>
                                <a:pt x="331439" y="126470"/>
                              </a:lnTo>
                              <a:lnTo>
                                <a:pt x="328646" y="122014"/>
                              </a:lnTo>
                              <a:lnTo>
                                <a:pt x="328646" y="122027"/>
                              </a:lnTo>
                              <a:lnTo>
                                <a:pt x="328646" y="122014"/>
                              </a:lnTo>
                              <a:lnTo>
                                <a:pt x="328392" y="123728"/>
                              </a:lnTo>
                              <a:cubicBezTo>
                                <a:pt x="328316" y="124274"/>
                                <a:pt x="327961" y="124820"/>
                                <a:pt x="327415" y="125379"/>
                              </a:cubicBezTo>
                              <a:cubicBezTo>
                                <a:pt x="325714" y="127042"/>
                                <a:pt x="322032" y="128578"/>
                                <a:pt x="317423" y="128908"/>
                              </a:cubicBezTo>
                              <a:cubicBezTo>
                                <a:pt x="316217" y="128997"/>
                                <a:pt x="315074" y="128971"/>
                                <a:pt x="313983" y="128895"/>
                              </a:cubicBezTo>
                              <a:cubicBezTo>
                                <a:pt x="310618" y="128667"/>
                                <a:pt x="307939" y="127715"/>
                                <a:pt x="306682" y="126369"/>
                              </a:cubicBezTo>
                              <a:cubicBezTo>
                                <a:pt x="306492" y="126140"/>
                                <a:pt x="306175" y="125950"/>
                                <a:pt x="306060" y="125709"/>
                              </a:cubicBezTo>
                              <a:lnTo>
                                <a:pt x="305299" y="124071"/>
                              </a:lnTo>
                              <a:lnTo>
                                <a:pt x="304130" y="128692"/>
                              </a:lnTo>
                              <a:cubicBezTo>
                                <a:pt x="303534" y="126750"/>
                                <a:pt x="303064" y="124871"/>
                                <a:pt x="302264" y="122827"/>
                              </a:cubicBezTo>
                              <a:moveTo>
                                <a:pt x="301312" y="121963"/>
                              </a:moveTo>
                              <a:cubicBezTo>
                                <a:pt x="299979" y="121963"/>
                                <a:pt x="298697" y="120465"/>
                                <a:pt x="298481" y="118663"/>
                              </a:cubicBezTo>
                              <a:cubicBezTo>
                                <a:pt x="298366" y="117622"/>
                                <a:pt x="298620" y="116631"/>
                                <a:pt x="299154" y="115996"/>
                              </a:cubicBezTo>
                              <a:cubicBezTo>
                                <a:pt x="299166" y="115984"/>
                                <a:pt x="299179" y="115958"/>
                                <a:pt x="299192" y="115958"/>
                              </a:cubicBezTo>
                              <a:cubicBezTo>
                                <a:pt x="299433" y="115679"/>
                                <a:pt x="299852" y="115336"/>
                                <a:pt x="300461" y="115324"/>
                              </a:cubicBezTo>
                              <a:lnTo>
                                <a:pt x="300512" y="115324"/>
                              </a:lnTo>
                              <a:cubicBezTo>
                                <a:pt x="301845" y="115324"/>
                                <a:pt x="303140" y="116822"/>
                                <a:pt x="303343" y="118624"/>
                              </a:cubicBezTo>
                              <a:lnTo>
                                <a:pt x="303343" y="118637"/>
                              </a:lnTo>
                              <a:cubicBezTo>
                                <a:pt x="303470" y="119678"/>
                                <a:pt x="303216" y="120668"/>
                                <a:pt x="302683" y="121303"/>
                              </a:cubicBezTo>
                              <a:cubicBezTo>
                                <a:pt x="302429" y="121608"/>
                                <a:pt x="301998" y="121951"/>
                                <a:pt x="301375" y="121963"/>
                              </a:cubicBezTo>
                              <a:lnTo>
                                <a:pt x="301312" y="121963"/>
                              </a:lnTo>
                              <a:close/>
                              <a:moveTo>
                                <a:pt x="297021" y="110728"/>
                              </a:moveTo>
                              <a:cubicBezTo>
                                <a:pt x="296399" y="109357"/>
                                <a:pt x="295789" y="108049"/>
                                <a:pt x="295205" y="106754"/>
                              </a:cubicBezTo>
                              <a:lnTo>
                                <a:pt x="306213" y="103466"/>
                              </a:lnTo>
                              <a:cubicBezTo>
                                <a:pt x="304778" y="106119"/>
                                <a:pt x="302150" y="111591"/>
                                <a:pt x="302188" y="114854"/>
                              </a:cubicBezTo>
                              <a:cubicBezTo>
                                <a:pt x="301655" y="114511"/>
                                <a:pt x="301134" y="114041"/>
                                <a:pt x="300499" y="114041"/>
                              </a:cubicBezTo>
                              <a:lnTo>
                                <a:pt x="300436" y="114041"/>
                              </a:lnTo>
                              <a:cubicBezTo>
                                <a:pt x="299852" y="114067"/>
                                <a:pt x="299382" y="114460"/>
                                <a:pt x="298912" y="114790"/>
                              </a:cubicBezTo>
                              <a:cubicBezTo>
                                <a:pt x="298278" y="113406"/>
                                <a:pt x="297630" y="112035"/>
                                <a:pt x="297021" y="110728"/>
                              </a:cubicBezTo>
                              <a:moveTo>
                                <a:pt x="294202" y="71853"/>
                              </a:moveTo>
                              <a:cubicBezTo>
                                <a:pt x="298874" y="64947"/>
                                <a:pt x="307482" y="62484"/>
                                <a:pt x="314122" y="62484"/>
                              </a:cubicBezTo>
                              <a:lnTo>
                                <a:pt x="314478" y="62484"/>
                              </a:lnTo>
                              <a:cubicBezTo>
                                <a:pt x="323542" y="62611"/>
                                <a:pt x="327212" y="64833"/>
                                <a:pt x="330754" y="66991"/>
                              </a:cubicBezTo>
                              <a:cubicBezTo>
                                <a:pt x="334042" y="68997"/>
                                <a:pt x="337508" y="71041"/>
                                <a:pt x="345037" y="71193"/>
                              </a:cubicBezTo>
                              <a:cubicBezTo>
                                <a:pt x="345824" y="73110"/>
                                <a:pt x="346687" y="75421"/>
                                <a:pt x="347538" y="78011"/>
                              </a:cubicBezTo>
                              <a:cubicBezTo>
                                <a:pt x="338511" y="77414"/>
                                <a:pt x="334080" y="75002"/>
                                <a:pt x="329903" y="72640"/>
                              </a:cubicBezTo>
                              <a:cubicBezTo>
                                <a:pt x="325878" y="70355"/>
                                <a:pt x="322070" y="68197"/>
                                <a:pt x="314719" y="67943"/>
                              </a:cubicBezTo>
                              <a:lnTo>
                                <a:pt x="314351" y="67943"/>
                              </a:lnTo>
                              <a:cubicBezTo>
                                <a:pt x="310872" y="67943"/>
                                <a:pt x="303800" y="69543"/>
                                <a:pt x="299585" y="75776"/>
                              </a:cubicBezTo>
                              <a:cubicBezTo>
                                <a:pt x="296488" y="80372"/>
                                <a:pt x="294266" y="89018"/>
                                <a:pt x="300626" y="103808"/>
                              </a:cubicBezTo>
                              <a:lnTo>
                                <a:pt x="295624" y="105294"/>
                              </a:lnTo>
                              <a:cubicBezTo>
                                <a:pt x="289594" y="90694"/>
                                <a:pt x="289086" y="79420"/>
                                <a:pt x="294202" y="71853"/>
                              </a:cubicBezTo>
                              <a:moveTo>
                                <a:pt x="290647" y="105840"/>
                              </a:moveTo>
                              <a:lnTo>
                                <a:pt x="290647" y="105840"/>
                              </a:lnTo>
                              <a:cubicBezTo>
                                <a:pt x="289797" y="106551"/>
                                <a:pt x="288768" y="106868"/>
                                <a:pt x="287626" y="106792"/>
                              </a:cubicBezTo>
                              <a:cubicBezTo>
                                <a:pt x="286508" y="106703"/>
                                <a:pt x="285518" y="106183"/>
                                <a:pt x="284807" y="105345"/>
                              </a:cubicBezTo>
                              <a:cubicBezTo>
                                <a:pt x="284083" y="104481"/>
                                <a:pt x="283741" y="103402"/>
                                <a:pt x="283855" y="102298"/>
                              </a:cubicBezTo>
                              <a:cubicBezTo>
                                <a:pt x="283944" y="101193"/>
                                <a:pt x="284477" y="100203"/>
                                <a:pt x="285315" y="99479"/>
                              </a:cubicBezTo>
                              <a:cubicBezTo>
                                <a:pt x="286077" y="98844"/>
                                <a:pt x="287016" y="98514"/>
                                <a:pt x="287981" y="98514"/>
                              </a:cubicBezTo>
                              <a:cubicBezTo>
                                <a:pt x="288108" y="98514"/>
                                <a:pt x="288222" y="98514"/>
                                <a:pt x="288349" y="98527"/>
                              </a:cubicBezTo>
                              <a:cubicBezTo>
                                <a:pt x="289454" y="98629"/>
                                <a:pt x="290444" y="99136"/>
                                <a:pt x="291155" y="99974"/>
                              </a:cubicBezTo>
                              <a:cubicBezTo>
                                <a:pt x="292628" y="101752"/>
                                <a:pt x="292399" y="104367"/>
                                <a:pt x="290647" y="105840"/>
                              </a:cubicBezTo>
                              <a:moveTo>
                                <a:pt x="282090" y="94452"/>
                              </a:moveTo>
                              <a:cubicBezTo>
                                <a:pt x="280618" y="92700"/>
                                <a:pt x="280846" y="90072"/>
                                <a:pt x="282585" y="88599"/>
                              </a:cubicBezTo>
                              <a:cubicBezTo>
                                <a:pt x="283347" y="87964"/>
                                <a:pt x="284287" y="87621"/>
                                <a:pt x="285264" y="87621"/>
                              </a:cubicBezTo>
                              <a:cubicBezTo>
                                <a:pt x="285379" y="87621"/>
                                <a:pt x="285493" y="87621"/>
                                <a:pt x="285620" y="87634"/>
                              </a:cubicBezTo>
                              <a:cubicBezTo>
                                <a:pt x="286724" y="87736"/>
                                <a:pt x="287715" y="88256"/>
                                <a:pt x="288438" y="89120"/>
                              </a:cubicBezTo>
                              <a:cubicBezTo>
                                <a:pt x="289149" y="89970"/>
                                <a:pt x="289492" y="91024"/>
                                <a:pt x="289403" y="92141"/>
                              </a:cubicBezTo>
                              <a:cubicBezTo>
                                <a:pt x="289314" y="93233"/>
                                <a:pt x="288794" y="94249"/>
                                <a:pt x="287930" y="94960"/>
                              </a:cubicBezTo>
                              <a:cubicBezTo>
                                <a:pt x="287092" y="95658"/>
                                <a:pt x="285975" y="96013"/>
                                <a:pt x="284896" y="95912"/>
                              </a:cubicBezTo>
                              <a:cubicBezTo>
                                <a:pt x="283792" y="95810"/>
                                <a:pt x="282801" y="95290"/>
                                <a:pt x="282090" y="94452"/>
                              </a:cubicBezTo>
                              <a:moveTo>
                                <a:pt x="281824" y="83051"/>
                              </a:moveTo>
                              <a:cubicBezTo>
                                <a:pt x="280338" y="81312"/>
                                <a:pt x="280580" y="78684"/>
                                <a:pt x="282344" y="77211"/>
                              </a:cubicBezTo>
                              <a:cubicBezTo>
                                <a:pt x="283081" y="76576"/>
                                <a:pt x="284020" y="76246"/>
                                <a:pt x="284985" y="76246"/>
                              </a:cubicBezTo>
                              <a:cubicBezTo>
                                <a:pt x="285112" y="76246"/>
                                <a:pt x="285239" y="76246"/>
                                <a:pt x="285366" y="76259"/>
                              </a:cubicBezTo>
                              <a:cubicBezTo>
                                <a:pt x="286470" y="76360"/>
                                <a:pt x="287473" y="76881"/>
                                <a:pt x="288184" y="77731"/>
                              </a:cubicBezTo>
                              <a:cubicBezTo>
                                <a:pt x="288895" y="78569"/>
                                <a:pt x="289225" y="79648"/>
                                <a:pt x="289136" y="80753"/>
                              </a:cubicBezTo>
                              <a:cubicBezTo>
                                <a:pt x="289048" y="81858"/>
                                <a:pt x="288527" y="82860"/>
                                <a:pt x="287676" y="83559"/>
                              </a:cubicBezTo>
                              <a:cubicBezTo>
                                <a:pt x="285924" y="85057"/>
                                <a:pt x="283309" y="84816"/>
                                <a:pt x="281824" y="83051"/>
                              </a:cubicBezTo>
                              <a:moveTo>
                                <a:pt x="285582" y="66331"/>
                              </a:moveTo>
                              <a:cubicBezTo>
                                <a:pt x="286369" y="65670"/>
                                <a:pt x="287321" y="65366"/>
                                <a:pt x="288261" y="65366"/>
                              </a:cubicBezTo>
                              <a:cubicBezTo>
                                <a:pt x="289441" y="65366"/>
                                <a:pt x="290622" y="65861"/>
                                <a:pt x="291447" y="66838"/>
                              </a:cubicBezTo>
                              <a:cubicBezTo>
                                <a:pt x="292158" y="67689"/>
                                <a:pt x="292488" y="68755"/>
                                <a:pt x="292399" y="69860"/>
                              </a:cubicBezTo>
                              <a:cubicBezTo>
                                <a:pt x="292298" y="70965"/>
                                <a:pt x="291777" y="71968"/>
                                <a:pt x="290939" y="72678"/>
                              </a:cubicBezTo>
                              <a:lnTo>
                                <a:pt x="290927" y="72678"/>
                              </a:lnTo>
                              <a:cubicBezTo>
                                <a:pt x="290076" y="73377"/>
                                <a:pt x="288997" y="73707"/>
                                <a:pt x="287880" y="73631"/>
                              </a:cubicBezTo>
                              <a:cubicBezTo>
                                <a:pt x="286775" y="73542"/>
                                <a:pt x="285798" y="73034"/>
                                <a:pt x="285087" y="72171"/>
                              </a:cubicBezTo>
                              <a:cubicBezTo>
                                <a:pt x="283627" y="70419"/>
                                <a:pt x="283842" y="67803"/>
                                <a:pt x="285582" y="66331"/>
                              </a:cubicBezTo>
                              <a:moveTo>
                                <a:pt x="293491" y="58167"/>
                              </a:moveTo>
                              <a:cubicBezTo>
                                <a:pt x="294266" y="57507"/>
                                <a:pt x="295218" y="57190"/>
                                <a:pt x="296157" y="57190"/>
                              </a:cubicBezTo>
                              <a:cubicBezTo>
                                <a:pt x="297338" y="57190"/>
                                <a:pt x="298519" y="57710"/>
                                <a:pt x="299344" y="58675"/>
                              </a:cubicBezTo>
                              <a:cubicBezTo>
                                <a:pt x="300055" y="59526"/>
                                <a:pt x="300385" y="60605"/>
                                <a:pt x="300296" y="61709"/>
                              </a:cubicBezTo>
                              <a:cubicBezTo>
                                <a:pt x="300207" y="62814"/>
                                <a:pt x="299687" y="63804"/>
                                <a:pt x="298836" y="64515"/>
                              </a:cubicBezTo>
                              <a:cubicBezTo>
                                <a:pt x="297973" y="65239"/>
                                <a:pt x="296830" y="65544"/>
                                <a:pt x="295789" y="65480"/>
                              </a:cubicBezTo>
                              <a:cubicBezTo>
                                <a:pt x="294685" y="65391"/>
                                <a:pt x="293694" y="64858"/>
                                <a:pt x="292971" y="64007"/>
                              </a:cubicBezTo>
                              <a:cubicBezTo>
                                <a:pt x="292272" y="63157"/>
                                <a:pt x="291930" y="62103"/>
                                <a:pt x="292031" y="60998"/>
                              </a:cubicBezTo>
                              <a:cubicBezTo>
                                <a:pt x="292120" y="59881"/>
                                <a:pt x="292641" y="58878"/>
                                <a:pt x="293491" y="58167"/>
                              </a:cubicBezTo>
                              <a:moveTo>
                                <a:pt x="304016" y="53940"/>
                              </a:moveTo>
                              <a:cubicBezTo>
                                <a:pt x="304791" y="53279"/>
                                <a:pt x="305743" y="52962"/>
                                <a:pt x="306682" y="52962"/>
                              </a:cubicBezTo>
                              <a:cubicBezTo>
                                <a:pt x="307876" y="52962"/>
                                <a:pt x="309044" y="53457"/>
                                <a:pt x="309869" y="54447"/>
                              </a:cubicBezTo>
                              <a:cubicBezTo>
                                <a:pt x="310580" y="55285"/>
                                <a:pt x="310923" y="56365"/>
                                <a:pt x="310821" y="57469"/>
                              </a:cubicBezTo>
                              <a:cubicBezTo>
                                <a:pt x="310719" y="58574"/>
                                <a:pt x="310199" y="59564"/>
                                <a:pt x="309361" y="60275"/>
                              </a:cubicBezTo>
                              <a:lnTo>
                                <a:pt x="309348" y="60275"/>
                              </a:lnTo>
                              <a:cubicBezTo>
                                <a:pt x="308498" y="60986"/>
                                <a:pt x="307368" y="61252"/>
                                <a:pt x="306314" y="61240"/>
                              </a:cubicBezTo>
                              <a:cubicBezTo>
                                <a:pt x="305209" y="61138"/>
                                <a:pt x="304219" y="60630"/>
                                <a:pt x="303508" y="59767"/>
                              </a:cubicBezTo>
                              <a:cubicBezTo>
                                <a:pt x="302035" y="58015"/>
                                <a:pt x="302264" y="55400"/>
                                <a:pt x="304016" y="53940"/>
                              </a:cubicBezTo>
                              <a:moveTo>
                                <a:pt x="315265" y="53305"/>
                              </a:moveTo>
                              <a:cubicBezTo>
                                <a:pt x="316039" y="52657"/>
                                <a:pt x="316991" y="52340"/>
                                <a:pt x="317931" y="52340"/>
                              </a:cubicBezTo>
                              <a:cubicBezTo>
                                <a:pt x="319112" y="52340"/>
                                <a:pt x="320280" y="52848"/>
                                <a:pt x="321105" y="53825"/>
                              </a:cubicBezTo>
                              <a:cubicBezTo>
                                <a:pt x="322578" y="55577"/>
                                <a:pt x="322349" y="58193"/>
                                <a:pt x="320597" y="59665"/>
                              </a:cubicBezTo>
                              <a:cubicBezTo>
                                <a:pt x="319746" y="60376"/>
                                <a:pt x="318718" y="60744"/>
                                <a:pt x="317575" y="60618"/>
                              </a:cubicBezTo>
                              <a:cubicBezTo>
                                <a:pt x="316458" y="60529"/>
                                <a:pt x="315468" y="59995"/>
                                <a:pt x="314757" y="59145"/>
                              </a:cubicBezTo>
                              <a:cubicBezTo>
                                <a:pt x="314046" y="58294"/>
                                <a:pt x="313690" y="57228"/>
                                <a:pt x="313805" y="56123"/>
                              </a:cubicBezTo>
                              <a:cubicBezTo>
                                <a:pt x="313894" y="55019"/>
                                <a:pt x="314414" y="54016"/>
                                <a:pt x="315265" y="53305"/>
                              </a:cubicBezTo>
                              <a:moveTo>
                                <a:pt x="326386" y="55907"/>
                              </a:moveTo>
                              <a:cubicBezTo>
                                <a:pt x="327161" y="55247"/>
                                <a:pt x="328113" y="54943"/>
                                <a:pt x="329052" y="54943"/>
                              </a:cubicBezTo>
                              <a:cubicBezTo>
                                <a:pt x="330233" y="54943"/>
                                <a:pt x="331414" y="55438"/>
                                <a:pt x="332239" y="56415"/>
                              </a:cubicBezTo>
                              <a:cubicBezTo>
                                <a:pt x="333699" y="58167"/>
                                <a:pt x="333471" y="60795"/>
                                <a:pt x="331719" y="62268"/>
                              </a:cubicBezTo>
                              <a:cubicBezTo>
                                <a:pt x="330868" y="62966"/>
                                <a:pt x="329852" y="63233"/>
                                <a:pt x="328697" y="63233"/>
                              </a:cubicBezTo>
                              <a:cubicBezTo>
                                <a:pt x="327592" y="63119"/>
                                <a:pt x="326589" y="62611"/>
                                <a:pt x="325878" y="61747"/>
                              </a:cubicBezTo>
                              <a:cubicBezTo>
                                <a:pt x="325168" y="60910"/>
                                <a:pt x="324825" y="59830"/>
                                <a:pt x="324914" y="58726"/>
                              </a:cubicBezTo>
                              <a:cubicBezTo>
                                <a:pt x="325015" y="57621"/>
                                <a:pt x="325536" y="56618"/>
                                <a:pt x="326386" y="55907"/>
                              </a:cubicBezTo>
                              <a:moveTo>
                                <a:pt x="336556" y="60986"/>
                              </a:moveTo>
                              <a:cubicBezTo>
                                <a:pt x="337343" y="60338"/>
                                <a:pt x="338308" y="60021"/>
                                <a:pt x="339247" y="60021"/>
                              </a:cubicBezTo>
                              <a:cubicBezTo>
                                <a:pt x="340428" y="60021"/>
                                <a:pt x="341609" y="60529"/>
                                <a:pt x="342409" y="61494"/>
                              </a:cubicBezTo>
                              <a:cubicBezTo>
                                <a:pt x="343881" y="63246"/>
                                <a:pt x="343653" y="65886"/>
                                <a:pt x="341913" y="67346"/>
                              </a:cubicBezTo>
                              <a:cubicBezTo>
                                <a:pt x="340161" y="68844"/>
                                <a:pt x="337533" y="68603"/>
                                <a:pt x="336048" y="66839"/>
                              </a:cubicBezTo>
                              <a:cubicBezTo>
                                <a:pt x="334588" y="65086"/>
                                <a:pt x="334804" y="62458"/>
                                <a:pt x="336556" y="60986"/>
                              </a:cubicBezTo>
                              <a:moveTo>
                                <a:pt x="349366" y="67803"/>
                              </a:moveTo>
                              <a:cubicBezTo>
                                <a:pt x="350077" y="69517"/>
                                <a:pt x="352832" y="76525"/>
                                <a:pt x="353644" y="82124"/>
                              </a:cubicBezTo>
                              <a:cubicBezTo>
                                <a:pt x="354508" y="87888"/>
                                <a:pt x="354952" y="94871"/>
                                <a:pt x="355054" y="96445"/>
                              </a:cubicBezTo>
                              <a:lnTo>
                                <a:pt x="351765" y="96445"/>
                              </a:lnTo>
                              <a:cubicBezTo>
                                <a:pt x="351689" y="94858"/>
                                <a:pt x="351308" y="87177"/>
                                <a:pt x="350013" y="81883"/>
                              </a:cubicBezTo>
                              <a:cubicBezTo>
                                <a:pt x="348642" y="76297"/>
                                <a:pt x="346014" y="70101"/>
                                <a:pt x="344999" y="67803"/>
                              </a:cubicBezTo>
                              <a:lnTo>
                                <a:pt x="349366" y="67803"/>
                              </a:lnTo>
                              <a:close/>
                              <a:moveTo>
                                <a:pt x="350483" y="60897"/>
                              </a:moveTo>
                              <a:lnTo>
                                <a:pt x="357999" y="60897"/>
                              </a:lnTo>
                              <a:lnTo>
                                <a:pt x="357999" y="53292"/>
                              </a:lnTo>
                              <a:cubicBezTo>
                                <a:pt x="358634" y="53165"/>
                                <a:pt x="359218" y="52911"/>
                                <a:pt x="359878" y="52911"/>
                              </a:cubicBezTo>
                              <a:cubicBezTo>
                                <a:pt x="360551" y="52911"/>
                                <a:pt x="361148" y="53165"/>
                                <a:pt x="361770" y="53292"/>
                              </a:cubicBezTo>
                              <a:lnTo>
                                <a:pt x="361770" y="60897"/>
                              </a:lnTo>
                              <a:lnTo>
                                <a:pt x="369286" y="60897"/>
                              </a:lnTo>
                              <a:cubicBezTo>
                                <a:pt x="369400" y="61494"/>
                                <a:pt x="369654" y="62052"/>
                                <a:pt x="369654" y="62687"/>
                              </a:cubicBezTo>
                              <a:cubicBezTo>
                                <a:pt x="369654" y="63068"/>
                                <a:pt x="369514" y="63423"/>
                                <a:pt x="369464" y="63791"/>
                              </a:cubicBezTo>
                              <a:lnTo>
                                <a:pt x="350293" y="63791"/>
                              </a:lnTo>
                              <a:cubicBezTo>
                                <a:pt x="350242" y="63423"/>
                                <a:pt x="350115" y="63068"/>
                                <a:pt x="350115" y="62687"/>
                              </a:cubicBezTo>
                              <a:cubicBezTo>
                                <a:pt x="350115" y="62052"/>
                                <a:pt x="350356" y="61494"/>
                                <a:pt x="350483" y="60897"/>
                              </a:cubicBezTo>
                              <a:moveTo>
                                <a:pt x="356069" y="53686"/>
                              </a:moveTo>
                              <a:lnTo>
                                <a:pt x="356069" y="58967"/>
                              </a:lnTo>
                              <a:lnTo>
                                <a:pt x="350864" y="58967"/>
                              </a:lnTo>
                              <a:cubicBezTo>
                                <a:pt x="351842" y="56593"/>
                                <a:pt x="353721" y="54689"/>
                                <a:pt x="356069" y="53686"/>
                              </a:cubicBezTo>
                              <a:moveTo>
                                <a:pt x="358228" y="44570"/>
                              </a:moveTo>
                              <a:cubicBezTo>
                                <a:pt x="358774" y="44773"/>
                                <a:pt x="359269" y="45167"/>
                                <a:pt x="359853" y="45167"/>
                              </a:cubicBezTo>
                              <a:cubicBezTo>
                                <a:pt x="360462" y="45167"/>
                                <a:pt x="360932" y="44621"/>
                                <a:pt x="361503" y="44405"/>
                              </a:cubicBezTo>
                              <a:cubicBezTo>
                                <a:pt x="362151" y="46868"/>
                                <a:pt x="363573" y="49813"/>
                                <a:pt x="364944" y="52251"/>
                              </a:cubicBezTo>
                              <a:cubicBezTo>
                                <a:pt x="363395" y="51502"/>
                                <a:pt x="361719" y="50994"/>
                                <a:pt x="359878" y="50994"/>
                              </a:cubicBezTo>
                              <a:cubicBezTo>
                                <a:pt x="358050" y="50994"/>
                                <a:pt x="356361" y="51502"/>
                                <a:pt x="354813" y="52264"/>
                              </a:cubicBezTo>
                              <a:cubicBezTo>
                                <a:pt x="356158" y="49877"/>
                                <a:pt x="357542" y="46995"/>
                                <a:pt x="358228" y="44570"/>
                              </a:cubicBezTo>
                              <a:moveTo>
                                <a:pt x="357529" y="38260"/>
                              </a:moveTo>
                              <a:cubicBezTo>
                                <a:pt x="358126" y="37549"/>
                                <a:pt x="358989" y="37181"/>
                                <a:pt x="359853" y="37181"/>
                              </a:cubicBezTo>
                              <a:cubicBezTo>
                                <a:pt x="360551" y="37181"/>
                                <a:pt x="361237" y="37410"/>
                                <a:pt x="361808" y="37892"/>
                              </a:cubicBezTo>
                              <a:cubicBezTo>
                                <a:pt x="362417" y="38413"/>
                                <a:pt x="362798" y="39149"/>
                                <a:pt x="362874" y="39949"/>
                              </a:cubicBezTo>
                              <a:cubicBezTo>
                                <a:pt x="362951" y="40761"/>
                                <a:pt x="362697" y="41549"/>
                                <a:pt x="362189" y="42158"/>
                              </a:cubicBezTo>
                              <a:cubicBezTo>
                                <a:pt x="361097" y="43466"/>
                                <a:pt x="359192" y="43631"/>
                                <a:pt x="357910" y="42526"/>
                              </a:cubicBezTo>
                              <a:cubicBezTo>
                                <a:pt x="356628" y="41460"/>
                                <a:pt x="356463" y="39543"/>
                                <a:pt x="357529" y="38260"/>
                              </a:cubicBezTo>
                              <a:moveTo>
                                <a:pt x="355485" y="29018"/>
                              </a:moveTo>
                              <a:lnTo>
                                <a:pt x="364271" y="29018"/>
                              </a:lnTo>
                              <a:cubicBezTo>
                                <a:pt x="363255" y="30681"/>
                                <a:pt x="361732" y="33461"/>
                                <a:pt x="360970" y="35772"/>
                              </a:cubicBezTo>
                              <a:cubicBezTo>
                                <a:pt x="360195" y="35582"/>
                                <a:pt x="359523" y="35442"/>
                                <a:pt x="358748" y="35645"/>
                              </a:cubicBezTo>
                              <a:cubicBezTo>
                                <a:pt x="357961" y="33347"/>
                                <a:pt x="356488" y="30656"/>
                                <a:pt x="355485" y="29018"/>
                              </a:cubicBezTo>
                              <a:moveTo>
                                <a:pt x="368905" y="58967"/>
                              </a:moveTo>
                              <a:lnTo>
                                <a:pt x="363700" y="58967"/>
                              </a:lnTo>
                              <a:lnTo>
                                <a:pt x="363700" y="53686"/>
                              </a:lnTo>
                              <a:cubicBezTo>
                                <a:pt x="366048" y="54689"/>
                                <a:pt x="367927" y="56593"/>
                                <a:pt x="368905" y="58967"/>
                              </a:cubicBezTo>
                              <a:moveTo>
                                <a:pt x="370263" y="67803"/>
                              </a:moveTo>
                              <a:lnTo>
                                <a:pt x="374529" y="67803"/>
                              </a:lnTo>
                              <a:cubicBezTo>
                                <a:pt x="373514" y="70101"/>
                                <a:pt x="370860" y="76297"/>
                                <a:pt x="369489" y="81883"/>
                              </a:cubicBezTo>
                              <a:cubicBezTo>
                                <a:pt x="368270" y="86898"/>
                                <a:pt x="367838" y="94325"/>
                                <a:pt x="367750" y="96445"/>
                              </a:cubicBezTo>
                              <a:lnTo>
                                <a:pt x="364449" y="96445"/>
                              </a:lnTo>
                              <a:cubicBezTo>
                                <a:pt x="364588" y="94363"/>
                                <a:pt x="365058" y="87558"/>
                                <a:pt x="365858" y="82124"/>
                              </a:cubicBezTo>
                              <a:cubicBezTo>
                                <a:pt x="366607" y="77084"/>
                                <a:pt x="368829" y="71117"/>
                                <a:pt x="369794" y="68679"/>
                              </a:cubicBezTo>
                              <a:cubicBezTo>
                                <a:pt x="369971" y="68400"/>
                                <a:pt x="370111" y="68095"/>
                                <a:pt x="370263" y="67803"/>
                              </a:cubicBezTo>
                              <a:moveTo>
                                <a:pt x="388761" y="66991"/>
                              </a:moveTo>
                              <a:cubicBezTo>
                                <a:pt x="392316" y="64833"/>
                                <a:pt x="395973" y="62611"/>
                                <a:pt x="405037" y="62484"/>
                              </a:cubicBezTo>
                              <a:lnTo>
                                <a:pt x="405380" y="62484"/>
                              </a:lnTo>
                              <a:cubicBezTo>
                                <a:pt x="412033" y="62484"/>
                                <a:pt x="420641" y="64947"/>
                                <a:pt x="425313" y="71853"/>
                              </a:cubicBezTo>
                              <a:cubicBezTo>
                                <a:pt x="430417" y="79420"/>
                                <a:pt x="429921" y="90694"/>
                                <a:pt x="423904" y="105307"/>
                              </a:cubicBezTo>
                              <a:lnTo>
                                <a:pt x="418889" y="103808"/>
                              </a:lnTo>
                              <a:cubicBezTo>
                                <a:pt x="425249" y="89018"/>
                                <a:pt x="423027" y="80372"/>
                                <a:pt x="419930" y="75776"/>
                              </a:cubicBezTo>
                              <a:cubicBezTo>
                                <a:pt x="415715" y="69543"/>
                                <a:pt x="408630" y="67943"/>
                                <a:pt x="405139" y="67943"/>
                              </a:cubicBezTo>
                              <a:lnTo>
                                <a:pt x="404784" y="67943"/>
                              </a:lnTo>
                              <a:cubicBezTo>
                                <a:pt x="397433" y="68197"/>
                                <a:pt x="393637" y="70355"/>
                                <a:pt x="389599" y="72640"/>
                              </a:cubicBezTo>
                              <a:cubicBezTo>
                                <a:pt x="385435" y="75002"/>
                                <a:pt x="380991" y="77414"/>
                                <a:pt x="371977" y="78011"/>
                              </a:cubicBezTo>
                              <a:cubicBezTo>
                                <a:pt x="372815" y="75421"/>
                                <a:pt x="373691" y="73110"/>
                                <a:pt x="374478" y="71193"/>
                              </a:cubicBezTo>
                              <a:cubicBezTo>
                                <a:pt x="381994" y="71041"/>
                                <a:pt x="385473" y="68984"/>
                                <a:pt x="388761" y="66991"/>
                              </a:cubicBezTo>
                              <a:moveTo>
                                <a:pt x="377094" y="61494"/>
                              </a:moveTo>
                              <a:cubicBezTo>
                                <a:pt x="377792" y="60656"/>
                                <a:pt x="378782" y="60148"/>
                                <a:pt x="379874" y="60034"/>
                              </a:cubicBezTo>
                              <a:cubicBezTo>
                                <a:pt x="380014" y="60021"/>
                                <a:pt x="380141" y="60021"/>
                                <a:pt x="380280" y="60021"/>
                              </a:cubicBezTo>
                              <a:cubicBezTo>
                                <a:pt x="381245" y="60021"/>
                                <a:pt x="382185" y="60351"/>
                                <a:pt x="382934" y="60986"/>
                              </a:cubicBezTo>
                              <a:cubicBezTo>
                                <a:pt x="383797" y="61697"/>
                                <a:pt x="384318" y="62712"/>
                                <a:pt x="384419" y="63817"/>
                              </a:cubicBezTo>
                              <a:cubicBezTo>
                                <a:pt x="384508" y="64909"/>
                                <a:pt x="384165" y="65988"/>
                                <a:pt x="383454" y="66839"/>
                              </a:cubicBezTo>
                              <a:cubicBezTo>
                                <a:pt x="381969" y="68578"/>
                                <a:pt x="379328" y="68819"/>
                                <a:pt x="377602" y="67346"/>
                              </a:cubicBezTo>
                              <a:cubicBezTo>
                                <a:pt x="376764" y="66635"/>
                                <a:pt x="376230" y="65645"/>
                                <a:pt x="376142" y="64541"/>
                              </a:cubicBezTo>
                              <a:cubicBezTo>
                                <a:pt x="376040" y="63436"/>
                                <a:pt x="376383" y="62357"/>
                                <a:pt x="377094" y="61494"/>
                              </a:cubicBezTo>
                              <a:moveTo>
                                <a:pt x="387276" y="56415"/>
                              </a:moveTo>
                              <a:cubicBezTo>
                                <a:pt x="387987" y="55577"/>
                                <a:pt x="388990" y="55044"/>
                                <a:pt x="390082" y="54955"/>
                              </a:cubicBezTo>
                              <a:cubicBezTo>
                                <a:pt x="390209" y="54943"/>
                                <a:pt x="390336" y="54930"/>
                                <a:pt x="390463" y="54930"/>
                              </a:cubicBezTo>
                              <a:cubicBezTo>
                                <a:pt x="391440" y="54930"/>
                                <a:pt x="392380" y="55273"/>
                                <a:pt x="393129" y="55895"/>
                              </a:cubicBezTo>
                              <a:cubicBezTo>
                                <a:pt x="394868" y="57380"/>
                                <a:pt x="395097" y="59995"/>
                                <a:pt x="393637" y="61760"/>
                              </a:cubicBezTo>
                              <a:cubicBezTo>
                                <a:pt x="392926" y="62598"/>
                                <a:pt x="391910" y="63119"/>
                                <a:pt x="390818" y="63220"/>
                              </a:cubicBezTo>
                              <a:cubicBezTo>
                                <a:pt x="389574" y="63296"/>
                                <a:pt x="388622" y="62966"/>
                                <a:pt x="387797" y="62268"/>
                              </a:cubicBezTo>
                              <a:lnTo>
                                <a:pt x="387797" y="62255"/>
                              </a:lnTo>
                              <a:cubicBezTo>
                                <a:pt x="386933" y="61544"/>
                                <a:pt x="386413" y="60554"/>
                                <a:pt x="386311" y="59450"/>
                              </a:cubicBezTo>
                              <a:cubicBezTo>
                                <a:pt x="386222" y="58345"/>
                                <a:pt x="386565" y="57266"/>
                                <a:pt x="387276" y="56415"/>
                              </a:cubicBezTo>
                              <a:moveTo>
                                <a:pt x="398410" y="53787"/>
                              </a:moveTo>
                              <a:cubicBezTo>
                                <a:pt x="399121" y="52937"/>
                                <a:pt x="400124" y="52416"/>
                                <a:pt x="401241" y="52315"/>
                              </a:cubicBezTo>
                              <a:cubicBezTo>
                                <a:pt x="402295" y="52226"/>
                                <a:pt x="403425" y="52568"/>
                                <a:pt x="404250" y="53279"/>
                              </a:cubicBezTo>
                              <a:cubicBezTo>
                                <a:pt x="405114" y="53990"/>
                                <a:pt x="405634" y="54981"/>
                                <a:pt x="405723" y="56085"/>
                              </a:cubicBezTo>
                              <a:cubicBezTo>
                                <a:pt x="405736" y="56212"/>
                                <a:pt x="405736" y="56326"/>
                                <a:pt x="405736" y="56453"/>
                              </a:cubicBezTo>
                              <a:cubicBezTo>
                                <a:pt x="405761" y="57431"/>
                                <a:pt x="405418" y="58370"/>
                                <a:pt x="404771" y="59119"/>
                              </a:cubicBezTo>
                              <a:cubicBezTo>
                                <a:pt x="404060" y="59970"/>
                                <a:pt x="403057" y="60503"/>
                                <a:pt x="401940" y="60579"/>
                              </a:cubicBezTo>
                              <a:cubicBezTo>
                                <a:pt x="400848" y="60681"/>
                                <a:pt x="399781" y="60351"/>
                                <a:pt x="398931" y="59640"/>
                              </a:cubicBezTo>
                              <a:lnTo>
                                <a:pt x="398931" y="59627"/>
                              </a:lnTo>
                              <a:cubicBezTo>
                                <a:pt x="397940" y="58802"/>
                                <a:pt x="397433" y="57634"/>
                                <a:pt x="397458" y="56441"/>
                              </a:cubicBezTo>
                              <a:cubicBezTo>
                                <a:pt x="397458" y="55501"/>
                                <a:pt x="397763" y="54562"/>
                                <a:pt x="398410" y="53787"/>
                              </a:cubicBezTo>
                              <a:moveTo>
                                <a:pt x="409646" y="54435"/>
                              </a:moveTo>
                              <a:cubicBezTo>
                                <a:pt x="410357" y="53584"/>
                                <a:pt x="411360" y="53064"/>
                                <a:pt x="412452" y="52975"/>
                              </a:cubicBezTo>
                              <a:cubicBezTo>
                                <a:pt x="412566" y="52962"/>
                                <a:pt x="412693" y="52949"/>
                                <a:pt x="412833" y="52949"/>
                              </a:cubicBezTo>
                              <a:cubicBezTo>
                                <a:pt x="413798" y="52949"/>
                                <a:pt x="414737" y="53292"/>
                                <a:pt x="415486" y="53940"/>
                              </a:cubicBezTo>
                              <a:cubicBezTo>
                                <a:pt x="417238" y="55400"/>
                                <a:pt x="417479" y="58015"/>
                                <a:pt x="416019" y="59767"/>
                              </a:cubicBezTo>
                              <a:cubicBezTo>
                                <a:pt x="414534" y="61506"/>
                                <a:pt x="411893" y="61748"/>
                                <a:pt x="410154" y="60275"/>
                              </a:cubicBezTo>
                              <a:cubicBezTo>
                                <a:pt x="409316" y="59577"/>
                                <a:pt x="408783" y="58574"/>
                                <a:pt x="408694" y="57482"/>
                              </a:cubicBezTo>
                              <a:cubicBezTo>
                                <a:pt x="408592" y="56377"/>
                                <a:pt x="408935" y="55298"/>
                                <a:pt x="409646" y="54435"/>
                              </a:cubicBezTo>
                              <a:moveTo>
                                <a:pt x="418546" y="64299"/>
                              </a:moveTo>
                              <a:cubicBezTo>
                                <a:pt x="418622" y="64401"/>
                                <a:pt x="418660" y="64515"/>
                                <a:pt x="418736" y="64617"/>
                              </a:cubicBezTo>
                              <a:cubicBezTo>
                                <a:pt x="418660" y="64591"/>
                                <a:pt x="418597" y="64541"/>
                                <a:pt x="418533" y="64515"/>
                              </a:cubicBezTo>
                              <a:cubicBezTo>
                                <a:pt x="418559" y="64464"/>
                                <a:pt x="418533" y="64350"/>
                                <a:pt x="418546" y="64299"/>
                              </a:cubicBezTo>
                              <a:moveTo>
                                <a:pt x="420171" y="58675"/>
                              </a:moveTo>
                              <a:cubicBezTo>
                                <a:pt x="420882" y="57837"/>
                                <a:pt x="421885" y="57304"/>
                                <a:pt x="422989" y="57202"/>
                              </a:cubicBezTo>
                              <a:cubicBezTo>
                                <a:pt x="424056" y="57113"/>
                                <a:pt x="425148" y="57456"/>
                                <a:pt x="426011" y="58167"/>
                              </a:cubicBezTo>
                              <a:cubicBezTo>
                                <a:pt x="427763" y="59640"/>
                                <a:pt x="428004" y="62268"/>
                                <a:pt x="426544" y="64020"/>
                              </a:cubicBezTo>
                              <a:cubicBezTo>
                                <a:pt x="425046" y="65759"/>
                                <a:pt x="422431" y="66001"/>
                                <a:pt x="420679" y="64515"/>
                              </a:cubicBezTo>
                              <a:cubicBezTo>
                                <a:pt x="419828" y="63804"/>
                                <a:pt x="419308" y="62814"/>
                                <a:pt x="419206" y="61709"/>
                              </a:cubicBezTo>
                              <a:cubicBezTo>
                                <a:pt x="419117" y="60605"/>
                                <a:pt x="419447" y="59526"/>
                                <a:pt x="420171" y="58675"/>
                              </a:cubicBezTo>
                              <a:moveTo>
                                <a:pt x="431254" y="65366"/>
                              </a:moveTo>
                              <a:cubicBezTo>
                                <a:pt x="432194" y="65366"/>
                                <a:pt x="433146" y="65670"/>
                                <a:pt x="433921" y="66331"/>
                              </a:cubicBezTo>
                              <a:cubicBezTo>
                                <a:pt x="435673" y="67803"/>
                                <a:pt x="435901" y="70419"/>
                                <a:pt x="434428" y="72171"/>
                              </a:cubicBezTo>
                              <a:cubicBezTo>
                                <a:pt x="433718" y="73034"/>
                                <a:pt x="432714" y="73542"/>
                                <a:pt x="431610" y="73631"/>
                              </a:cubicBezTo>
                              <a:cubicBezTo>
                                <a:pt x="430493" y="73732"/>
                                <a:pt x="429414" y="73402"/>
                                <a:pt x="428576" y="72679"/>
                              </a:cubicBezTo>
                              <a:cubicBezTo>
                                <a:pt x="426824" y="71206"/>
                                <a:pt x="426595" y="68590"/>
                                <a:pt x="428068" y="66839"/>
                              </a:cubicBezTo>
                              <a:cubicBezTo>
                                <a:pt x="428880" y="65861"/>
                                <a:pt x="430061" y="65366"/>
                                <a:pt x="431255" y="65366"/>
                              </a:cubicBezTo>
                              <a:moveTo>
                                <a:pt x="434162" y="76259"/>
                              </a:moveTo>
                              <a:cubicBezTo>
                                <a:pt x="435241" y="76132"/>
                                <a:pt x="436333" y="76487"/>
                                <a:pt x="437171" y="77224"/>
                              </a:cubicBezTo>
                              <a:cubicBezTo>
                                <a:pt x="438923" y="78684"/>
                                <a:pt x="439164" y="81312"/>
                                <a:pt x="437704" y="83064"/>
                              </a:cubicBezTo>
                              <a:cubicBezTo>
                                <a:pt x="436206" y="84816"/>
                                <a:pt x="433591" y="85057"/>
                                <a:pt x="431838" y="83559"/>
                              </a:cubicBezTo>
                              <a:cubicBezTo>
                                <a:pt x="431000" y="82861"/>
                                <a:pt x="430467" y="81858"/>
                                <a:pt x="430366" y="80753"/>
                              </a:cubicBezTo>
                              <a:cubicBezTo>
                                <a:pt x="430277" y="79649"/>
                                <a:pt x="430607" y="78569"/>
                                <a:pt x="431331" y="77731"/>
                              </a:cubicBezTo>
                              <a:cubicBezTo>
                                <a:pt x="432042" y="76868"/>
                                <a:pt x="433045" y="76348"/>
                                <a:pt x="434162" y="76259"/>
                              </a:cubicBezTo>
                              <a:moveTo>
                                <a:pt x="436917" y="88599"/>
                              </a:moveTo>
                              <a:cubicBezTo>
                                <a:pt x="437780" y="89310"/>
                                <a:pt x="438301" y="90313"/>
                                <a:pt x="438402" y="91417"/>
                              </a:cubicBezTo>
                              <a:cubicBezTo>
                                <a:pt x="438478" y="92522"/>
                                <a:pt x="438136" y="93601"/>
                                <a:pt x="437425" y="94452"/>
                              </a:cubicBezTo>
                              <a:cubicBezTo>
                                <a:pt x="436714" y="95290"/>
                                <a:pt x="435711" y="95810"/>
                                <a:pt x="434619" y="95912"/>
                              </a:cubicBezTo>
                              <a:cubicBezTo>
                                <a:pt x="433527" y="96039"/>
                                <a:pt x="432423" y="95658"/>
                                <a:pt x="431585" y="94960"/>
                              </a:cubicBezTo>
                              <a:cubicBezTo>
                                <a:pt x="430721" y="94236"/>
                                <a:pt x="430188" y="93233"/>
                                <a:pt x="430099" y="92128"/>
                              </a:cubicBezTo>
                              <a:cubicBezTo>
                                <a:pt x="430023" y="91024"/>
                                <a:pt x="430353" y="89957"/>
                                <a:pt x="431077" y="89107"/>
                              </a:cubicBezTo>
                              <a:cubicBezTo>
                                <a:pt x="432575" y="87329"/>
                                <a:pt x="435190" y="87114"/>
                                <a:pt x="436917" y="88599"/>
                              </a:cubicBezTo>
                              <a:moveTo>
                                <a:pt x="434721" y="105332"/>
                              </a:moveTo>
                              <a:cubicBezTo>
                                <a:pt x="433997" y="106170"/>
                                <a:pt x="433007" y="106703"/>
                                <a:pt x="431889" y="106792"/>
                              </a:cubicBezTo>
                              <a:cubicBezTo>
                                <a:pt x="430912" y="106881"/>
                                <a:pt x="429706" y="106551"/>
                                <a:pt x="428855" y="105852"/>
                              </a:cubicBezTo>
                              <a:cubicBezTo>
                                <a:pt x="427128" y="104367"/>
                                <a:pt x="426887" y="101739"/>
                                <a:pt x="428335" y="99987"/>
                              </a:cubicBezTo>
                              <a:cubicBezTo>
                                <a:pt x="429820" y="98235"/>
                                <a:pt x="432423" y="97981"/>
                                <a:pt x="434187" y="99492"/>
                              </a:cubicBezTo>
                              <a:cubicBezTo>
                                <a:pt x="435952" y="100939"/>
                                <a:pt x="436181" y="103580"/>
                                <a:pt x="434721" y="105332"/>
                              </a:cubicBezTo>
                              <a:moveTo>
                                <a:pt x="425757" y="103821"/>
                              </a:moveTo>
                              <a:cubicBezTo>
                                <a:pt x="425757" y="103796"/>
                                <a:pt x="425770" y="103770"/>
                                <a:pt x="425783" y="103745"/>
                              </a:cubicBezTo>
                              <a:cubicBezTo>
                                <a:pt x="425795" y="103834"/>
                                <a:pt x="425871" y="103885"/>
                                <a:pt x="425897" y="103974"/>
                              </a:cubicBezTo>
                              <a:cubicBezTo>
                                <a:pt x="425846" y="103885"/>
                                <a:pt x="425795" y="103872"/>
                                <a:pt x="425757" y="103821"/>
                              </a:cubicBezTo>
                              <a:moveTo>
                                <a:pt x="422367" y="111032"/>
                              </a:moveTo>
                              <a:cubicBezTo>
                                <a:pt x="421796" y="112251"/>
                                <a:pt x="421199" y="113521"/>
                                <a:pt x="420615" y="114803"/>
                              </a:cubicBezTo>
                              <a:cubicBezTo>
                                <a:pt x="420133" y="114460"/>
                                <a:pt x="419676" y="114067"/>
                                <a:pt x="419079" y="114041"/>
                              </a:cubicBezTo>
                              <a:lnTo>
                                <a:pt x="419003" y="114041"/>
                              </a:lnTo>
                              <a:cubicBezTo>
                                <a:pt x="418394" y="114041"/>
                                <a:pt x="417898" y="114511"/>
                                <a:pt x="417353" y="114828"/>
                              </a:cubicBezTo>
                              <a:cubicBezTo>
                                <a:pt x="417365" y="111553"/>
                                <a:pt x="414724" y="106106"/>
                                <a:pt x="413315" y="103466"/>
                              </a:cubicBezTo>
                              <a:lnTo>
                                <a:pt x="424323" y="106754"/>
                              </a:lnTo>
                              <a:cubicBezTo>
                                <a:pt x="423688" y="108150"/>
                                <a:pt x="423053" y="109560"/>
                                <a:pt x="422368" y="111032"/>
                              </a:cubicBezTo>
                              <a:moveTo>
                                <a:pt x="418178" y="121963"/>
                              </a:moveTo>
                              <a:cubicBezTo>
                                <a:pt x="417492" y="121925"/>
                                <a:pt x="417086" y="121608"/>
                                <a:pt x="416845" y="121316"/>
                              </a:cubicBezTo>
                              <a:cubicBezTo>
                                <a:pt x="416286" y="120681"/>
                                <a:pt x="416032" y="119678"/>
                                <a:pt x="416159" y="118624"/>
                              </a:cubicBezTo>
                              <a:cubicBezTo>
                                <a:pt x="416375" y="116784"/>
                                <a:pt x="417657" y="115324"/>
                                <a:pt x="419003" y="115324"/>
                              </a:cubicBezTo>
                              <a:lnTo>
                                <a:pt x="419054" y="115324"/>
                              </a:lnTo>
                              <a:cubicBezTo>
                                <a:pt x="419676" y="115336"/>
                                <a:pt x="420095" y="115692"/>
                                <a:pt x="420349" y="115971"/>
                              </a:cubicBezTo>
                              <a:cubicBezTo>
                                <a:pt x="420907" y="116606"/>
                                <a:pt x="421161" y="117609"/>
                                <a:pt x="421034" y="118662"/>
                              </a:cubicBezTo>
                              <a:cubicBezTo>
                                <a:pt x="420818" y="120465"/>
                                <a:pt x="419511" y="121963"/>
                                <a:pt x="418178" y="121963"/>
                              </a:cubicBezTo>
                              <a:moveTo>
                                <a:pt x="323872" y="118091"/>
                              </a:moveTo>
                              <a:cubicBezTo>
                                <a:pt x="324165" y="117748"/>
                                <a:pt x="324558" y="117545"/>
                                <a:pt x="325015" y="117482"/>
                              </a:cubicBezTo>
                              <a:lnTo>
                                <a:pt x="334867" y="116339"/>
                              </a:lnTo>
                              <a:cubicBezTo>
                                <a:pt x="334943" y="116327"/>
                                <a:pt x="335019" y="116327"/>
                                <a:pt x="335083" y="116327"/>
                              </a:cubicBezTo>
                              <a:cubicBezTo>
                                <a:pt x="335477" y="116327"/>
                                <a:pt x="335883" y="116466"/>
                                <a:pt x="336162" y="116695"/>
                              </a:cubicBezTo>
                              <a:cubicBezTo>
                                <a:pt x="336480" y="116936"/>
                                <a:pt x="336683" y="117291"/>
                                <a:pt x="336708" y="117672"/>
                              </a:cubicBezTo>
                              <a:cubicBezTo>
                                <a:pt x="336759" y="118066"/>
                                <a:pt x="336657" y="118459"/>
                                <a:pt x="336403" y="118777"/>
                              </a:cubicBezTo>
                              <a:cubicBezTo>
                                <a:pt x="336124" y="119132"/>
                                <a:pt x="335692" y="119361"/>
                                <a:pt x="335223" y="119424"/>
                              </a:cubicBezTo>
                              <a:lnTo>
                                <a:pt x="325383" y="120567"/>
                              </a:lnTo>
                              <a:cubicBezTo>
                                <a:pt x="325307" y="120567"/>
                                <a:pt x="325231" y="120580"/>
                                <a:pt x="325155" y="120580"/>
                              </a:cubicBezTo>
                              <a:cubicBezTo>
                                <a:pt x="324317" y="120580"/>
                                <a:pt x="323606" y="120021"/>
                                <a:pt x="323517" y="119221"/>
                              </a:cubicBezTo>
                              <a:cubicBezTo>
                                <a:pt x="323466" y="118815"/>
                                <a:pt x="323593" y="118409"/>
                                <a:pt x="323872" y="118091"/>
                              </a:cubicBezTo>
                              <a:moveTo>
                                <a:pt x="355930" y="108900"/>
                              </a:moveTo>
                              <a:cubicBezTo>
                                <a:pt x="355397" y="110118"/>
                                <a:pt x="355435" y="111312"/>
                                <a:pt x="355980" y="112505"/>
                              </a:cubicBezTo>
                              <a:cubicBezTo>
                                <a:pt x="353479" y="113076"/>
                                <a:pt x="349823" y="116174"/>
                                <a:pt x="347957" y="117926"/>
                              </a:cubicBezTo>
                              <a:lnTo>
                                <a:pt x="347957" y="103478"/>
                              </a:lnTo>
                              <a:cubicBezTo>
                                <a:pt x="349810" y="105230"/>
                                <a:pt x="353416" y="108303"/>
                                <a:pt x="355930" y="108900"/>
                              </a:cubicBezTo>
                              <a:moveTo>
                                <a:pt x="363192" y="110385"/>
                              </a:moveTo>
                              <a:cubicBezTo>
                                <a:pt x="363268" y="111274"/>
                                <a:pt x="363001" y="112150"/>
                                <a:pt x="362430" y="112835"/>
                              </a:cubicBezTo>
                              <a:cubicBezTo>
                                <a:pt x="361224" y="114232"/>
                                <a:pt x="359116" y="114435"/>
                                <a:pt x="357694" y="113254"/>
                              </a:cubicBezTo>
                              <a:cubicBezTo>
                                <a:pt x="356285" y="112061"/>
                                <a:pt x="356107" y="109941"/>
                                <a:pt x="357275" y="108531"/>
                              </a:cubicBezTo>
                              <a:cubicBezTo>
                                <a:pt x="358469" y="107122"/>
                                <a:pt x="360602" y="106944"/>
                                <a:pt x="362011" y="108112"/>
                              </a:cubicBezTo>
                              <a:cubicBezTo>
                                <a:pt x="362697" y="108696"/>
                                <a:pt x="363116" y="109496"/>
                                <a:pt x="363192" y="110385"/>
                              </a:cubicBezTo>
                              <a:moveTo>
                                <a:pt x="371635" y="103478"/>
                              </a:moveTo>
                              <a:lnTo>
                                <a:pt x="371635" y="117926"/>
                              </a:lnTo>
                              <a:cubicBezTo>
                                <a:pt x="369806" y="116200"/>
                                <a:pt x="366277" y="113203"/>
                                <a:pt x="363750" y="112543"/>
                              </a:cubicBezTo>
                              <a:cubicBezTo>
                                <a:pt x="364093" y="111820"/>
                                <a:pt x="364550" y="111109"/>
                                <a:pt x="364474" y="110271"/>
                              </a:cubicBezTo>
                              <a:cubicBezTo>
                                <a:pt x="364423" y="109725"/>
                                <a:pt x="363966" y="109369"/>
                                <a:pt x="363750" y="108874"/>
                              </a:cubicBezTo>
                              <a:cubicBezTo>
                                <a:pt x="366251" y="108227"/>
                                <a:pt x="369806" y="105205"/>
                                <a:pt x="371635" y="103478"/>
                              </a:cubicBezTo>
                              <a:moveTo>
                                <a:pt x="395985" y="119221"/>
                              </a:moveTo>
                              <a:cubicBezTo>
                                <a:pt x="395884" y="120021"/>
                                <a:pt x="395198" y="120580"/>
                                <a:pt x="394348" y="120580"/>
                              </a:cubicBezTo>
                              <a:cubicBezTo>
                                <a:pt x="394284" y="120580"/>
                                <a:pt x="394208" y="120567"/>
                                <a:pt x="394144" y="120567"/>
                              </a:cubicBezTo>
                              <a:lnTo>
                                <a:pt x="384292" y="119424"/>
                              </a:lnTo>
                              <a:cubicBezTo>
                                <a:pt x="383823" y="119373"/>
                                <a:pt x="383429" y="119145"/>
                                <a:pt x="383137" y="118815"/>
                              </a:cubicBezTo>
                              <a:cubicBezTo>
                                <a:pt x="382870" y="118498"/>
                                <a:pt x="382743" y="118079"/>
                                <a:pt x="382794" y="117672"/>
                              </a:cubicBezTo>
                              <a:cubicBezTo>
                                <a:pt x="382832" y="117291"/>
                                <a:pt x="383023" y="116936"/>
                                <a:pt x="383340" y="116695"/>
                              </a:cubicBezTo>
                              <a:cubicBezTo>
                                <a:pt x="383645" y="116466"/>
                                <a:pt x="384038" y="116327"/>
                                <a:pt x="384432" y="116327"/>
                              </a:cubicBezTo>
                              <a:cubicBezTo>
                                <a:pt x="384495" y="116327"/>
                                <a:pt x="384584" y="116327"/>
                                <a:pt x="384635" y="116339"/>
                              </a:cubicBezTo>
                              <a:lnTo>
                                <a:pt x="394500" y="117482"/>
                              </a:lnTo>
                              <a:cubicBezTo>
                                <a:pt x="394944" y="117533"/>
                                <a:pt x="395350" y="117748"/>
                                <a:pt x="395630" y="118091"/>
                              </a:cubicBezTo>
                              <a:cubicBezTo>
                                <a:pt x="395909" y="118409"/>
                                <a:pt x="396036" y="118815"/>
                                <a:pt x="395985" y="119221"/>
                              </a:cubicBezTo>
                              <a:moveTo>
                                <a:pt x="400886" y="114740"/>
                              </a:moveTo>
                              <a:cubicBezTo>
                                <a:pt x="400556" y="113800"/>
                                <a:pt x="399883" y="113114"/>
                                <a:pt x="398918" y="112708"/>
                              </a:cubicBezTo>
                              <a:cubicBezTo>
                                <a:pt x="398601" y="112594"/>
                                <a:pt x="398144" y="112492"/>
                                <a:pt x="397636" y="112492"/>
                              </a:cubicBezTo>
                              <a:cubicBezTo>
                                <a:pt x="396912" y="112492"/>
                                <a:pt x="396061" y="112683"/>
                                <a:pt x="395401" y="113229"/>
                              </a:cubicBezTo>
                              <a:cubicBezTo>
                                <a:pt x="394805" y="113698"/>
                                <a:pt x="394182" y="114587"/>
                                <a:pt x="394259" y="116174"/>
                              </a:cubicBezTo>
                              <a:lnTo>
                                <a:pt x="385130" y="115108"/>
                              </a:lnTo>
                              <a:cubicBezTo>
                                <a:pt x="385562" y="113572"/>
                                <a:pt x="385168" y="112581"/>
                                <a:pt x="384724" y="111972"/>
                              </a:cubicBezTo>
                              <a:cubicBezTo>
                                <a:pt x="383810" y="110778"/>
                                <a:pt x="382160" y="110550"/>
                                <a:pt x="381410" y="110651"/>
                              </a:cubicBezTo>
                              <a:cubicBezTo>
                                <a:pt x="380369" y="110804"/>
                                <a:pt x="379557" y="111312"/>
                                <a:pt x="379011" y="112150"/>
                              </a:cubicBezTo>
                              <a:cubicBezTo>
                                <a:pt x="378033" y="113660"/>
                                <a:pt x="378084" y="115946"/>
                                <a:pt x="378287" y="117558"/>
                              </a:cubicBezTo>
                              <a:cubicBezTo>
                                <a:pt x="375126" y="114321"/>
                                <a:pt x="375469" y="111477"/>
                                <a:pt x="376027" y="109966"/>
                              </a:cubicBezTo>
                              <a:cubicBezTo>
                                <a:pt x="376929" y="107503"/>
                                <a:pt x="379468" y="105649"/>
                                <a:pt x="381944" y="105649"/>
                              </a:cubicBezTo>
                              <a:cubicBezTo>
                                <a:pt x="381994" y="105649"/>
                                <a:pt x="382045" y="105649"/>
                                <a:pt x="382071" y="105662"/>
                              </a:cubicBezTo>
                              <a:cubicBezTo>
                                <a:pt x="384127" y="105713"/>
                                <a:pt x="385638" y="107020"/>
                                <a:pt x="386375" y="109357"/>
                              </a:cubicBezTo>
                              <a:lnTo>
                                <a:pt x="386387" y="109357"/>
                              </a:lnTo>
                              <a:cubicBezTo>
                                <a:pt x="386463" y="109522"/>
                                <a:pt x="386476" y="109610"/>
                                <a:pt x="386476" y="109610"/>
                              </a:cubicBezTo>
                              <a:lnTo>
                                <a:pt x="386819" y="110042"/>
                              </a:lnTo>
                              <a:lnTo>
                                <a:pt x="387746" y="109471"/>
                              </a:lnTo>
                              <a:lnTo>
                                <a:pt x="387581" y="108963"/>
                              </a:lnTo>
                              <a:cubicBezTo>
                                <a:pt x="387555" y="108861"/>
                                <a:pt x="387517" y="108773"/>
                                <a:pt x="387492" y="108671"/>
                              </a:cubicBezTo>
                              <a:cubicBezTo>
                                <a:pt x="387136" y="107236"/>
                                <a:pt x="385943" y="100533"/>
                                <a:pt x="392431" y="92598"/>
                              </a:cubicBezTo>
                              <a:cubicBezTo>
                                <a:pt x="396912" y="101866"/>
                                <a:pt x="394132" y="108150"/>
                                <a:pt x="393459" y="109382"/>
                              </a:cubicBezTo>
                              <a:cubicBezTo>
                                <a:pt x="393408" y="109471"/>
                                <a:pt x="393357" y="109534"/>
                                <a:pt x="393319" y="109623"/>
                              </a:cubicBezTo>
                              <a:lnTo>
                                <a:pt x="393015" y="110144"/>
                              </a:lnTo>
                              <a:lnTo>
                                <a:pt x="393802" y="110842"/>
                              </a:lnTo>
                              <a:lnTo>
                                <a:pt x="394233" y="110512"/>
                              </a:lnTo>
                              <a:cubicBezTo>
                                <a:pt x="394309" y="110461"/>
                                <a:pt x="394462" y="110245"/>
                                <a:pt x="394640" y="109928"/>
                              </a:cubicBezTo>
                              <a:cubicBezTo>
                                <a:pt x="395871" y="108074"/>
                                <a:pt x="397598" y="107287"/>
                                <a:pt x="399426" y="107706"/>
                              </a:cubicBezTo>
                              <a:cubicBezTo>
                                <a:pt x="401914" y="108239"/>
                                <a:pt x="404009" y="110651"/>
                                <a:pt x="404314" y="113318"/>
                              </a:cubicBezTo>
                              <a:cubicBezTo>
                                <a:pt x="404504" y="114905"/>
                                <a:pt x="404174" y="117761"/>
                                <a:pt x="400315" y="120161"/>
                              </a:cubicBezTo>
                              <a:cubicBezTo>
                                <a:pt x="400899" y="118637"/>
                                <a:pt x="401495" y="116428"/>
                                <a:pt x="400886" y="114739"/>
                              </a:cubicBezTo>
                              <a:moveTo>
                                <a:pt x="394068" y="82073"/>
                              </a:moveTo>
                              <a:cubicBezTo>
                                <a:pt x="393941" y="82175"/>
                                <a:pt x="393852" y="82251"/>
                                <a:pt x="393852" y="82315"/>
                              </a:cubicBezTo>
                              <a:lnTo>
                                <a:pt x="393802" y="82315"/>
                              </a:lnTo>
                              <a:cubicBezTo>
                                <a:pt x="393573" y="82315"/>
                                <a:pt x="392722" y="82150"/>
                                <a:pt x="391389" y="81883"/>
                              </a:cubicBezTo>
                              <a:cubicBezTo>
                                <a:pt x="390145" y="81654"/>
                                <a:pt x="388355" y="81299"/>
                                <a:pt x="385689" y="80804"/>
                              </a:cubicBezTo>
                              <a:cubicBezTo>
                                <a:pt x="378300" y="79458"/>
                                <a:pt x="372790" y="82670"/>
                                <a:pt x="370301" y="84486"/>
                              </a:cubicBezTo>
                              <a:cubicBezTo>
                                <a:pt x="370441" y="83698"/>
                                <a:pt x="370555" y="82886"/>
                                <a:pt x="370733" y="82175"/>
                              </a:cubicBezTo>
                              <a:cubicBezTo>
                                <a:pt x="370911" y="81464"/>
                                <a:pt x="371165" y="80740"/>
                                <a:pt x="371380" y="80004"/>
                              </a:cubicBezTo>
                              <a:cubicBezTo>
                                <a:pt x="381385" y="79471"/>
                                <a:pt x="386273" y="76741"/>
                                <a:pt x="390551" y="74316"/>
                              </a:cubicBezTo>
                              <a:cubicBezTo>
                                <a:pt x="394373" y="72133"/>
                                <a:pt x="397978" y="70101"/>
                                <a:pt x="404860" y="69860"/>
                              </a:cubicBezTo>
                              <a:lnTo>
                                <a:pt x="405164" y="69860"/>
                              </a:lnTo>
                              <a:cubicBezTo>
                                <a:pt x="408262" y="69860"/>
                                <a:pt x="414572" y="71295"/>
                                <a:pt x="418343" y="76855"/>
                              </a:cubicBezTo>
                              <a:cubicBezTo>
                                <a:pt x="419117" y="78011"/>
                                <a:pt x="419561" y="79382"/>
                                <a:pt x="420018" y="80753"/>
                              </a:cubicBezTo>
                              <a:cubicBezTo>
                                <a:pt x="418063" y="79547"/>
                                <a:pt x="415549" y="78569"/>
                                <a:pt x="414648" y="78366"/>
                              </a:cubicBezTo>
                              <a:cubicBezTo>
                                <a:pt x="404733" y="76157"/>
                                <a:pt x="395147" y="81235"/>
                                <a:pt x="394068" y="82073"/>
                              </a:cubicBezTo>
                              <a:moveTo>
                                <a:pt x="415105" y="119297"/>
                              </a:moveTo>
                              <a:cubicBezTo>
                                <a:pt x="414902" y="119272"/>
                                <a:pt x="414712" y="119221"/>
                                <a:pt x="414483" y="119221"/>
                              </a:cubicBezTo>
                              <a:cubicBezTo>
                                <a:pt x="411881" y="119221"/>
                                <a:pt x="407653" y="121126"/>
                                <a:pt x="405469" y="122205"/>
                              </a:cubicBezTo>
                              <a:lnTo>
                                <a:pt x="409646" y="108392"/>
                              </a:lnTo>
                              <a:cubicBezTo>
                                <a:pt x="410966" y="110677"/>
                                <a:pt x="413709" y="114955"/>
                                <a:pt x="415981" y="116047"/>
                              </a:cubicBezTo>
                              <a:cubicBezTo>
                                <a:pt x="415486" y="116758"/>
                                <a:pt x="415004" y="117507"/>
                                <a:pt x="414877" y="118472"/>
                              </a:cubicBezTo>
                              <a:lnTo>
                                <a:pt x="414877" y="118485"/>
                              </a:lnTo>
                              <a:cubicBezTo>
                                <a:pt x="414851" y="118789"/>
                                <a:pt x="415093" y="118993"/>
                                <a:pt x="415105" y="119297"/>
                              </a:cubicBezTo>
                              <a:moveTo>
                                <a:pt x="369476" y="97727"/>
                              </a:moveTo>
                              <a:cubicBezTo>
                                <a:pt x="367470" y="99720"/>
                                <a:pt x="363560" y="103935"/>
                                <a:pt x="362405" y="106995"/>
                              </a:cubicBezTo>
                              <a:cubicBezTo>
                                <a:pt x="360741" y="105878"/>
                                <a:pt x="358735" y="106081"/>
                                <a:pt x="357187" y="107262"/>
                              </a:cubicBezTo>
                              <a:cubicBezTo>
                                <a:pt x="356145" y="104164"/>
                                <a:pt x="352083" y="99771"/>
                                <a:pt x="350026" y="97727"/>
                              </a:cubicBezTo>
                              <a:lnTo>
                                <a:pt x="369476" y="97727"/>
                              </a:lnTo>
                              <a:close/>
                              <a:moveTo>
                                <a:pt x="355917" y="73618"/>
                              </a:moveTo>
                              <a:cubicBezTo>
                                <a:pt x="355231" y="75167"/>
                                <a:pt x="355308" y="76881"/>
                                <a:pt x="356374" y="78227"/>
                              </a:cubicBezTo>
                              <a:cubicBezTo>
                                <a:pt x="356361" y="78252"/>
                                <a:pt x="356323" y="78252"/>
                                <a:pt x="356310" y="78277"/>
                              </a:cubicBezTo>
                              <a:cubicBezTo>
                                <a:pt x="354876" y="79979"/>
                                <a:pt x="355016" y="82340"/>
                                <a:pt x="356361" y="84041"/>
                              </a:cubicBezTo>
                              <a:cubicBezTo>
                                <a:pt x="356349" y="84054"/>
                                <a:pt x="356323" y="84054"/>
                                <a:pt x="356310" y="84079"/>
                              </a:cubicBezTo>
                              <a:cubicBezTo>
                                <a:pt x="355727" y="84778"/>
                                <a:pt x="355587" y="85654"/>
                                <a:pt x="355485" y="86517"/>
                              </a:cubicBezTo>
                              <a:cubicBezTo>
                                <a:pt x="355307" y="84968"/>
                                <a:pt x="355130" y="83406"/>
                                <a:pt x="354914" y="81934"/>
                              </a:cubicBezTo>
                              <a:cubicBezTo>
                                <a:pt x="354368" y="78214"/>
                                <a:pt x="353073" y="74164"/>
                                <a:pt x="351994" y="71142"/>
                              </a:cubicBezTo>
                              <a:cubicBezTo>
                                <a:pt x="353124" y="72196"/>
                                <a:pt x="354406" y="73072"/>
                                <a:pt x="355917" y="73618"/>
                              </a:cubicBezTo>
                              <a:moveTo>
                                <a:pt x="356311" y="66673"/>
                              </a:moveTo>
                              <a:cubicBezTo>
                                <a:pt x="355117" y="68108"/>
                                <a:pt x="355206" y="69924"/>
                                <a:pt x="355955" y="71511"/>
                              </a:cubicBezTo>
                              <a:cubicBezTo>
                                <a:pt x="353403" y="70381"/>
                                <a:pt x="351448" y="68324"/>
                                <a:pt x="350597" y="65734"/>
                              </a:cubicBezTo>
                              <a:lnTo>
                                <a:pt x="358126" y="65734"/>
                              </a:lnTo>
                              <a:cubicBezTo>
                                <a:pt x="357491" y="66001"/>
                                <a:pt x="356780" y="66102"/>
                                <a:pt x="356311" y="66673"/>
                              </a:cubicBezTo>
                              <a:moveTo>
                                <a:pt x="362011" y="67067"/>
                              </a:moveTo>
                              <a:cubicBezTo>
                                <a:pt x="363433" y="68248"/>
                                <a:pt x="363611" y="70368"/>
                                <a:pt x="362443" y="71764"/>
                              </a:cubicBezTo>
                              <a:cubicBezTo>
                                <a:pt x="361567" y="71142"/>
                                <a:pt x="360538" y="70723"/>
                                <a:pt x="359459" y="70825"/>
                              </a:cubicBezTo>
                              <a:cubicBezTo>
                                <a:pt x="358672" y="70888"/>
                                <a:pt x="358088" y="71447"/>
                                <a:pt x="357428" y="71879"/>
                              </a:cubicBezTo>
                              <a:cubicBezTo>
                                <a:pt x="356298" y="70647"/>
                                <a:pt x="356196" y="68794"/>
                                <a:pt x="357275" y="67486"/>
                              </a:cubicBezTo>
                              <a:cubicBezTo>
                                <a:pt x="358469" y="66064"/>
                                <a:pt x="360602" y="65861"/>
                                <a:pt x="362011" y="67067"/>
                              </a:cubicBezTo>
                              <a:moveTo>
                                <a:pt x="363204" y="95937"/>
                              </a:moveTo>
                              <a:cubicBezTo>
                                <a:pt x="363204" y="96077"/>
                                <a:pt x="363179" y="96343"/>
                                <a:pt x="363179" y="96445"/>
                              </a:cubicBezTo>
                              <a:lnTo>
                                <a:pt x="362100" y="96445"/>
                              </a:lnTo>
                              <a:cubicBezTo>
                                <a:pt x="362455" y="96229"/>
                                <a:pt x="362912" y="96255"/>
                                <a:pt x="363205" y="95937"/>
                              </a:cubicBezTo>
                              <a:moveTo>
                                <a:pt x="363192" y="86758"/>
                              </a:moveTo>
                              <a:cubicBezTo>
                                <a:pt x="363268" y="87634"/>
                                <a:pt x="363001" y="88497"/>
                                <a:pt x="362430" y="89183"/>
                              </a:cubicBezTo>
                              <a:cubicBezTo>
                                <a:pt x="360868" y="88129"/>
                                <a:pt x="358989" y="88282"/>
                                <a:pt x="357440" y="89310"/>
                              </a:cubicBezTo>
                              <a:cubicBezTo>
                                <a:pt x="356298" y="88091"/>
                                <a:pt x="356209" y="86174"/>
                                <a:pt x="357275" y="84892"/>
                              </a:cubicBezTo>
                              <a:cubicBezTo>
                                <a:pt x="358469" y="83483"/>
                                <a:pt x="360602" y="83279"/>
                                <a:pt x="362011" y="84473"/>
                              </a:cubicBezTo>
                              <a:cubicBezTo>
                                <a:pt x="362697" y="85057"/>
                                <a:pt x="363128" y="85857"/>
                                <a:pt x="363192" y="86758"/>
                              </a:cubicBezTo>
                              <a:moveTo>
                                <a:pt x="357275" y="73288"/>
                              </a:moveTo>
                              <a:cubicBezTo>
                                <a:pt x="357872" y="72602"/>
                                <a:pt x="358685" y="72171"/>
                                <a:pt x="359573" y="72095"/>
                              </a:cubicBezTo>
                              <a:cubicBezTo>
                                <a:pt x="360411" y="71980"/>
                                <a:pt x="361313" y="72285"/>
                                <a:pt x="362011" y="72869"/>
                              </a:cubicBezTo>
                              <a:cubicBezTo>
                                <a:pt x="362697" y="73440"/>
                                <a:pt x="363116" y="74253"/>
                                <a:pt x="363192" y="75142"/>
                              </a:cubicBezTo>
                              <a:cubicBezTo>
                                <a:pt x="363268" y="76005"/>
                                <a:pt x="362989" y="76830"/>
                                <a:pt x="362405" y="77554"/>
                              </a:cubicBezTo>
                              <a:cubicBezTo>
                                <a:pt x="360843" y="76500"/>
                                <a:pt x="358977" y="76665"/>
                                <a:pt x="357440" y="77681"/>
                              </a:cubicBezTo>
                              <a:cubicBezTo>
                                <a:pt x="356311" y="76449"/>
                                <a:pt x="356209" y="74570"/>
                                <a:pt x="357275" y="73288"/>
                              </a:cubicBezTo>
                              <a:moveTo>
                                <a:pt x="357275" y="79090"/>
                              </a:moveTo>
                              <a:cubicBezTo>
                                <a:pt x="358469" y="77668"/>
                                <a:pt x="360614" y="77490"/>
                                <a:pt x="362011" y="78671"/>
                              </a:cubicBezTo>
                              <a:cubicBezTo>
                                <a:pt x="362697" y="79242"/>
                                <a:pt x="363128" y="80055"/>
                                <a:pt x="363192" y="80956"/>
                              </a:cubicBezTo>
                              <a:cubicBezTo>
                                <a:pt x="363268" y="81807"/>
                                <a:pt x="362989" y="82632"/>
                                <a:pt x="362405" y="83368"/>
                              </a:cubicBezTo>
                              <a:cubicBezTo>
                                <a:pt x="360843" y="82302"/>
                                <a:pt x="358977" y="82467"/>
                                <a:pt x="357428" y="83483"/>
                              </a:cubicBezTo>
                              <a:cubicBezTo>
                                <a:pt x="356298" y="82251"/>
                                <a:pt x="356196" y="80398"/>
                                <a:pt x="357275" y="79090"/>
                              </a:cubicBezTo>
                              <a:moveTo>
                                <a:pt x="357275" y="90719"/>
                              </a:moveTo>
                              <a:cubicBezTo>
                                <a:pt x="358469" y="89272"/>
                                <a:pt x="360614" y="89107"/>
                                <a:pt x="362011" y="90288"/>
                              </a:cubicBezTo>
                              <a:cubicBezTo>
                                <a:pt x="363433" y="91494"/>
                                <a:pt x="363611" y="93614"/>
                                <a:pt x="362430" y="95010"/>
                              </a:cubicBezTo>
                              <a:cubicBezTo>
                                <a:pt x="361224" y="96445"/>
                                <a:pt x="359091" y="96610"/>
                                <a:pt x="357694" y="95429"/>
                              </a:cubicBezTo>
                              <a:cubicBezTo>
                                <a:pt x="356285" y="94249"/>
                                <a:pt x="356107" y="92128"/>
                                <a:pt x="357275" y="90719"/>
                              </a:cubicBezTo>
                              <a:moveTo>
                                <a:pt x="355930" y="91100"/>
                              </a:moveTo>
                              <a:cubicBezTo>
                                <a:pt x="355853" y="90186"/>
                                <a:pt x="355752" y="89196"/>
                                <a:pt x="355650" y="88193"/>
                              </a:cubicBezTo>
                              <a:cubicBezTo>
                                <a:pt x="355815" y="88777"/>
                                <a:pt x="355980" y="89361"/>
                                <a:pt x="356374" y="89856"/>
                              </a:cubicBezTo>
                              <a:cubicBezTo>
                                <a:pt x="356361" y="89881"/>
                                <a:pt x="356323" y="89869"/>
                                <a:pt x="356311" y="89881"/>
                              </a:cubicBezTo>
                              <a:cubicBezTo>
                                <a:pt x="356019" y="90237"/>
                                <a:pt x="356107" y="90706"/>
                                <a:pt x="355930" y="91100"/>
                              </a:cubicBezTo>
                              <a:moveTo>
                                <a:pt x="356869" y="96407"/>
                              </a:moveTo>
                              <a:cubicBezTo>
                                <a:pt x="356907" y="96432"/>
                                <a:pt x="356958" y="96432"/>
                                <a:pt x="356983" y="96445"/>
                              </a:cubicBezTo>
                              <a:lnTo>
                                <a:pt x="356323" y="96445"/>
                              </a:lnTo>
                              <a:cubicBezTo>
                                <a:pt x="356311" y="96166"/>
                                <a:pt x="356298" y="95899"/>
                                <a:pt x="356247" y="95201"/>
                              </a:cubicBezTo>
                              <a:cubicBezTo>
                                <a:pt x="356501" y="95594"/>
                                <a:pt x="356501" y="96089"/>
                                <a:pt x="356869" y="96407"/>
                              </a:cubicBezTo>
                              <a:moveTo>
                                <a:pt x="363750" y="71536"/>
                              </a:moveTo>
                              <a:cubicBezTo>
                                <a:pt x="364626" y="69682"/>
                                <a:pt x="364474" y="67473"/>
                                <a:pt x="362836" y="66089"/>
                              </a:cubicBezTo>
                              <a:cubicBezTo>
                                <a:pt x="362506" y="65810"/>
                                <a:pt x="362062" y="65899"/>
                                <a:pt x="361681" y="65734"/>
                              </a:cubicBezTo>
                              <a:lnTo>
                                <a:pt x="369172" y="65734"/>
                              </a:lnTo>
                              <a:cubicBezTo>
                                <a:pt x="368321" y="68337"/>
                                <a:pt x="366328" y="70419"/>
                                <a:pt x="363750" y="71536"/>
                              </a:cubicBezTo>
                              <a:moveTo>
                                <a:pt x="363801" y="88777"/>
                              </a:moveTo>
                              <a:cubicBezTo>
                                <a:pt x="363738" y="89462"/>
                                <a:pt x="363662" y="90148"/>
                                <a:pt x="363598" y="90795"/>
                              </a:cubicBezTo>
                              <a:cubicBezTo>
                                <a:pt x="363484" y="90580"/>
                                <a:pt x="363420" y="90364"/>
                                <a:pt x="363268" y="90161"/>
                              </a:cubicBezTo>
                              <a:cubicBezTo>
                                <a:pt x="363306" y="90122"/>
                                <a:pt x="363357" y="90072"/>
                                <a:pt x="363408" y="90008"/>
                              </a:cubicBezTo>
                              <a:cubicBezTo>
                                <a:pt x="363700" y="89665"/>
                                <a:pt x="363623" y="89183"/>
                                <a:pt x="363801" y="88777"/>
                              </a:cubicBezTo>
                              <a:moveTo>
                                <a:pt x="363268" y="84359"/>
                              </a:moveTo>
                              <a:cubicBezTo>
                                <a:pt x="363319" y="84308"/>
                                <a:pt x="363344" y="84282"/>
                                <a:pt x="363408" y="84219"/>
                              </a:cubicBezTo>
                              <a:cubicBezTo>
                                <a:pt x="364195" y="83279"/>
                                <a:pt x="364576" y="82073"/>
                                <a:pt x="364474" y="80855"/>
                              </a:cubicBezTo>
                              <a:cubicBezTo>
                                <a:pt x="364398" y="79940"/>
                                <a:pt x="363814" y="79242"/>
                                <a:pt x="363268" y="78557"/>
                              </a:cubicBezTo>
                              <a:cubicBezTo>
                                <a:pt x="363319" y="78493"/>
                                <a:pt x="363344" y="78481"/>
                                <a:pt x="363408" y="78404"/>
                              </a:cubicBezTo>
                              <a:cubicBezTo>
                                <a:pt x="364195" y="77465"/>
                                <a:pt x="364576" y="76259"/>
                                <a:pt x="364474" y="75027"/>
                              </a:cubicBezTo>
                              <a:cubicBezTo>
                                <a:pt x="364423" y="74481"/>
                                <a:pt x="363966" y="74126"/>
                                <a:pt x="363750" y="73656"/>
                              </a:cubicBezTo>
                              <a:cubicBezTo>
                                <a:pt x="365122" y="73174"/>
                                <a:pt x="366315" y="72425"/>
                                <a:pt x="367381" y="71536"/>
                              </a:cubicBezTo>
                              <a:cubicBezTo>
                                <a:pt x="366328" y="74507"/>
                                <a:pt x="365122" y="78404"/>
                                <a:pt x="364601" y="81934"/>
                              </a:cubicBezTo>
                              <a:cubicBezTo>
                                <a:pt x="364411" y="83216"/>
                                <a:pt x="364246" y="84562"/>
                                <a:pt x="364093" y="85920"/>
                              </a:cubicBezTo>
                              <a:cubicBezTo>
                                <a:pt x="363928" y="85336"/>
                                <a:pt x="363649" y="84828"/>
                                <a:pt x="363268" y="84359"/>
                              </a:cubicBezTo>
                              <a:moveTo>
                                <a:pt x="304867" y="78366"/>
                              </a:moveTo>
                              <a:cubicBezTo>
                                <a:pt x="303965" y="78569"/>
                                <a:pt x="301452" y="79547"/>
                                <a:pt x="299496" y="80753"/>
                              </a:cubicBezTo>
                              <a:cubicBezTo>
                                <a:pt x="299941" y="79382"/>
                                <a:pt x="300410" y="78011"/>
                                <a:pt x="301172" y="76855"/>
                              </a:cubicBezTo>
                              <a:cubicBezTo>
                                <a:pt x="304943" y="71295"/>
                                <a:pt x="311240" y="69860"/>
                                <a:pt x="314338" y="69860"/>
                              </a:cubicBezTo>
                              <a:lnTo>
                                <a:pt x="314643" y="69860"/>
                              </a:lnTo>
                              <a:cubicBezTo>
                                <a:pt x="321536" y="70101"/>
                                <a:pt x="325129" y="72133"/>
                                <a:pt x="328951" y="74316"/>
                              </a:cubicBezTo>
                              <a:cubicBezTo>
                                <a:pt x="333229" y="76741"/>
                                <a:pt x="338117" y="79471"/>
                                <a:pt x="348122" y="80004"/>
                              </a:cubicBezTo>
                              <a:cubicBezTo>
                                <a:pt x="348337" y="80740"/>
                                <a:pt x="348591" y="81464"/>
                                <a:pt x="348769" y="82175"/>
                              </a:cubicBezTo>
                              <a:cubicBezTo>
                                <a:pt x="348934" y="82861"/>
                                <a:pt x="349048" y="83698"/>
                                <a:pt x="349188" y="84460"/>
                              </a:cubicBezTo>
                              <a:cubicBezTo>
                                <a:pt x="346725" y="82645"/>
                                <a:pt x="341190" y="79420"/>
                                <a:pt x="333813" y="80804"/>
                              </a:cubicBezTo>
                              <a:cubicBezTo>
                                <a:pt x="331160" y="81299"/>
                                <a:pt x="329370" y="81654"/>
                                <a:pt x="328113" y="81896"/>
                              </a:cubicBezTo>
                              <a:cubicBezTo>
                                <a:pt x="326665" y="82175"/>
                                <a:pt x="325891" y="82378"/>
                                <a:pt x="325739" y="82327"/>
                              </a:cubicBezTo>
                              <a:cubicBezTo>
                                <a:pt x="325650" y="82251"/>
                                <a:pt x="325574" y="82175"/>
                                <a:pt x="325459" y="82086"/>
                              </a:cubicBezTo>
                              <a:cubicBezTo>
                                <a:pt x="324444" y="81261"/>
                                <a:pt x="314769" y="76195"/>
                                <a:pt x="304867" y="78366"/>
                              </a:cubicBezTo>
                              <a:moveTo>
                                <a:pt x="303521" y="116047"/>
                              </a:moveTo>
                              <a:cubicBezTo>
                                <a:pt x="305819" y="114943"/>
                                <a:pt x="308536" y="110677"/>
                                <a:pt x="309869" y="108392"/>
                              </a:cubicBezTo>
                              <a:lnTo>
                                <a:pt x="314046" y="122217"/>
                              </a:lnTo>
                              <a:cubicBezTo>
                                <a:pt x="311634" y="121024"/>
                                <a:pt x="306860" y="118955"/>
                                <a:pt x="304384" y="119348"/>
                              </a:cubicBezTo>
                              <a:cubicBezTo>
                                <a:pt x="304410" y="119031"/>
                                <a:pt x="304651" y="118815"/>
                                <a:pt x="304613" y="118472"/>
                              </a:cubicBezTo>
                              <a:cubicBezTo>
                                <a:pt x="304499" y="117520"/>
                                <a:pt x="304016" y="116771"/>
                                <a:pt x="303521" y="116047"/>
                              </a:cubicBezTo>
                              <a:moveTo>
                                <a:pt x="319188" y="120161"/>
                              </a:moveTo>
                              <a:cubicBezTo>
                                <a:pt x="315341" y="117761"/>
                                <a:pt x="315011" y="114905"/>
                                <a:pt x="315189" y="113318"/>
                              </a:cubicBezTo>
                              <a:cubicBezTo>
                                <a:pt x="315493" y="110652"/>
                                <a:pt x="317588" y="108239"/>
                                <a:pt x="320076" y="107706"/>
                              </a:cubicBezTo>
                              <a:cubicBezTo>
                                <a:pt x="321968" y="107300"/>
                                <a:pt x="323644" y="108087"/>
                                <a:pt x="324888" y="109953"/>
                              </a:cubicBezTo>
                              <a:cubicBezTo>
                                <a:pt x="325066" y="110258"/>
                                <a:pt x="325193" y="110461"/>
                                <a:pt x="325282" y="110512"/>
                              </a:cubicBezTo>
                              <a:lnTo>
                                <a:pt x="325701" y="110855"/>
                              </a:lnTo>
                              <a:lnTo>
                                <a:pt x="326475" y="110068"/>
                              </a:lnTo>
                              <a:lnTo>
                                <a:pt x="326196" y="109623"/>
                              </a:lnTo>
                              <a:cubicBezTo>
                                <a:pt x="326145" y="109534"/>
                                <a:pt x="326094" y="109471"/>
                                <a:pt x="326056" y="109395"/>
                              </a:cubicBezTo>
                              <a:cubicBezTo>
                                <a:pt x="325396" y="108150"/>
                                <a:pt x="322603" y="101879"/>
                                <a:pt x="327072" y="92598"/>
                              </a:cubicBezTo>
                              <a:cubicBezTo>
                                <a:pt x="333598" y="100558"/>
                                <a:pt x="332366" y="107338"/>
                                <a:pt x="332011" y="108709"/>
                              </a:cubicBezTo>
                              <a:cubicBezTo>
                                <a:pt x="331985" y="108798"/>
                                <a:pt x="331960" y="108874"/>
                                <a:pt x="331922" y="108963"/>
                              </a:cubicBezTo>
                              <a:lnTo>
                                <a:pt x="331744" y="109534"/>
                              </a:lnTo>
                              <a:lnTo>
                                <a:pt x="332683" y="110042"/>
                              </a:lnTo>
                              <a:lnTo>
                                <a:pt x="333026" y="109623"/>
                              </a:lnTo>
                              <a:cubicBezTo>
                                <a:pt x="333077" y="109534"/>
                                <a:pt x="333191" y="109306"/>
                                <a:pt x="333280" y="108950"/>
                              </a:cubicBezTo>
                              <a:cubicBezTo>
                                <a:pt x="334042" y="106868"/>
                                <a:pt x="335489" y="105713"/>
                                <a:pt x="337419" y="105662"/>
                              </a:cubicBezTo>
                              <a:cubicBezTo>
                                <a:pt x="337470" y="105649"/>
                                <a:pt x="337495" y="105649"/>
                                <a:pt x="337546" y="105649"/>
                              </a:cubicBezTo>
                              <a:cubicBezTo>
                                <a:pt x="340047" y="105649"/>
                                <a:pt x="342574" y="107503"/>
                                <a:pt x="343488" y="109966"/>
                              </a:cubicBezTo>
                              <a:cubicBezTo>
                                <a:pt x="344046" y="111477"/>
                                <a:pt x="344376" y="114321"/>
                                <a:pt x="341228" y="117558"/>
                              </a:cubicBezTo>
                              <a:cubicBezTo>
                                <a:pt x="341418" y="115946"/>
                                <a:pt x="341482" y="113660"/>
                                <a:pt x="340504" y="112162"/>
                              </a:cubicBezTo>
                              <a:cubicBezTo>
                                <a:pt x="339945" y="111312"/>
                                <a:pt x="339133" y="110804"/>
                                <a:pt x="338092" y="110651"/>
                              </a:cubicBezTo>
                              <a:cubicBezTo>
                                <a:pt x="337990" y="110626"/>
                                <a:pt x="337863" y="110613"/>
                                <a:pt x="337724" y="110613"/>
                              </a:cubicBezTo>
                              <a:cubicBezTo>
                                <a:pt x="336873" y="110613"/>
                                <a:pt x="335578" y="110956"/>
                                <a:pt x="334804" y="111972"/>
                              </a:cubicBezTo>
                              <a:cubicBezTo>
                                <a:pt x="334537" y="112327"/>
                                <a:pt x="334664" y="113165"/>
                                <a:pt x="334639" y="113851"/>
                              </a:cubicBezTo>
                              <a:cubicBezTo>
                                <a:pt x="334613" y="114041"/>
                                <a:pt x="334550" y="114219"/>
                                <a:pt x="334588" y="114397"/>
                              </a:cubicBezTo>
                              <a:cubicBezTo>
                                <a:pt x="334613" y="114676"/>
                                <a:pt x="334448" y="114765"/>
                                <a:pt x="334524" y="115095"/>
                              </a:cubicBezTo>
                              <a:lnTo>
                                <a:pt x="325117" y="116187"/>
                              </a:lnTo>
                              <a:cubicBezTo>
                                <a:pt x="325142" y="114676"/>
                                <a:pt x="324672" y="113698"/>
                                <a:pt x="324114" y="113229"/>
                              </a:cubicBezTo>
                              <a:cubicBezTo>
                                <a:pt x="322958" y="112302"/>
                                <a:pt x="321371" y="112429"/>
                                <a:pt x="320597" y="112721"/>
                              </a:cubicBezTo>
                              <a:cubicBezTo>
                                <a:pt x="320191" y="112873"/>
                                <a:pt x="320064" y="113305"/>
                                <a:pt x="319759" y="113571"/>
                              </a:cubicBezTo>
                              <a:cubicBezTo>
                                <a:pt x="319670" y="113648"/>
                                <a:pt x="319619" y="113724"/>
                                <a:pt x="319543" y="113800"/>
                              </a:cubicBezTo>
                              <a:cubicBezTo>
                                <a:pt x="319238" y="114130"/>
                                <a:pt x="318781" y="114308"/>
                                <a:pt x="318616" y="114752"/>
                              </a:cubicBezTo>
                              <a:cubicBezTo>
                                <a:pt x="318007" y="116428"/>
                                <a:pt x="318604" y="118637"/>
                                <a:pt x="319188" y="120160"/>
                              </a:cubicBezTo>
                              <a:moveTo>
                                <a:pt x="415385" y="128743"/>
                              </a:moveTo>
                              <a:lnTo>
                                <a:pt x="414229" y="124084"/>
                              </a:lnTo>
                              <a:lnTo>
                                <a:pt x="413467" y="125709"/>
                              </a:lnTo>
                              <a:cubicBezTo>
                                <a:pt x="412414" y="127918"/>
                                <a:pt x="407488" y="129302"/>
                                <a:pt x="402105" y="128908"/>
                              </a:cubicBezTo>
                              <a:cubicBezTo>
                                <a:pt x="395947" y="128489"/>
                                <a:pt x="391440" y="125886"/>
                                <a:pt x="391123" y="123728"/>
                              </a:cubicBezTo>
                              <a:lnTo>
                                <a:pt x="390843" y="122001"/>
                              </a:lnTo>
                              <a:lnTo>
                                <a:pt x="388076" y="126483"/>
                              </a:lnTo>
                              <a:lnTo>
                                <a:pt x="386336" y="120948"/>
                              </a:lnTo>
                              <a:lnTo>
                                <a:pt x="385689" y="122725"/>
                              </a:lnTo>
                              <a:cubicBezTo>
                                <a:pt x="384623" y="125645"/>
                                <a:pt x="379024" y="127042"/>
                                <a:pt x="372904" y="125886"/>
                              </a:cubicBezTo>
                              <a:cubicBezTo>
                                <a:pt x="367216" y="124820"/>
                                <a:pt x="362709" y="121900"/>
                                <a:pt x="362227" y="118942"/>
                              </a:cubicBezTo>
                              <a:lnTo>
                                <a:pt x="361757" y="116187"/>
                              </a:lnTo>
                              <a:lnTo>
                                <a:pt x="359764" y="123055"/>
                              </a:lnTo>
                              <a:lnTo>
                                <a:pt x="358545" y="118866"/>
                              </a:lnTo>
                              <a:lnTo>
                                <a:pt x="357758" y="116187"/>
                              </a:lnTo>
                              <a:lnTo>
                                <a:pt x="357758" y="116212"/>
                              </a:lnTo>
                              <a:lnTo>
                                <a:pt x="357745" y="116174"/>
                              </a:lnTo>
                              <a:lnTo>
                                <a:pt x="357288" y="118942"/>
                              </a:lnTo>
                              <a:cubicBezTo>
                                <a:pt x="357212" y="119437"/>
                                <a:pt x="356869" y="119919"/>
                                <a:pt x="356565" y="120402"/>
                              </a:cubicBezTo>
                              <a:cubicBezTo>
                                <a:pt x="355904" y="121506"/>
                                <a:pt x="354787" y="122547"/>
                                <a:pt x="353251" y="123449"/>
                              </a:cubicBezTo>
                              <a:cubicBezTo>
                                <a:pt x="351410" y="124515"/>
                                <a:pt x="349150" y="125404"/>
                                <a:pt x="346598" y="125886"/>
                              </a:cubicBezTo>
                              <a:cubicBezTo>
                                <a:pt x="342015" y="126750"/>
                                <a:pt x="337724" y="126178"/>
                                <a:pt x="335413" y="124604"/>
                              </a:cubicBezTo>
                              <a:cubicBezTo>
                                <a:pt x="334639" y="124084"/>
                                <a:pt x="334093" y="123449"/>
                                <a:pt x="333813" y="122712"/>
                              </a:cubicBezTo>
                              <a:lnTo>
                                <a:pt x="333191" y="120948"/>
                              </a:lnTo>
                              <a:lnTo>
                                <a:pt x="334740" y="120770"/>
                              </a:lnTo>
                              <a:cubicBezTo>
                                <a:pt x="335058" y="121100"/>
                                <a:pt x="335527" y="121265"/>
                                <a:pt x="335883" y="121570"/>
                              </a:cubicBezTo>
                              <a:cubicBezTo>
                                <a:pt x="336150" y="121836"/>
                                <a:pt x="336543" y="122116"/>
                                <a:pt x="337064" y="122408"/>
                              </a:cubicBezTo>
                              <a:cubicBezTo>
                                <a:pt x="339120" y="123690"/>
                                <a:pt x="341469" y="124617"/>
                                <a:pt x="344097" y="124617"/>
                              </a:cubicBezTo>
                              <a:cubicBezTo>
                                <a:pt x="344618" y="124617"/>
                                <a:pt x="345126" y="124591"/>
                                <a:pt x="345633" y="124541"/>
                              </a:cubicBezTo>
                              <a:cubicBezTo>
                                <a:pt x="349290" y="124160"/>
                                <a:pt x="352603" y="122433"/>
                                <a:pt x="354711" y="119792"/>
                              </a:cubicBezTo>
                              <a:cubicBezTo>
                                <a:pt x="356095" y="118078"/>
                                <a:pt x="356679" y="116073"/>
                                <a:pt x="356780" y="114041"/>
                              </a:cubicBezTo>
                              <a:cubicBezTo>
                                <a:pt x="356831" y="114092"/>
                                <a:pt x="356818" y="114168"/>
                                <a:pt x="356869" y="114232"/>
                              </a:cubicBezTo>
                              <a:cubicBezTo>
                                <a:pt x="357745" y="114955"/>
                                <a:pt x="358786" y="115298"/>
                                <a:pt x="359840" y="115298"/>
                              </a:cubicBezTo>
                              <a:cubicBezTo>
                                <a:pt x="360919" y="115298"/>
                                <a:pt x="361871" y="114676"/>
                                <a:pt x="362722" y="113965"/>
                              </a:cubicBezTo>
                              <a:cubicBezTo>
                                <a:pt x="362798" y="116034"/>
                                <a:pt x="363395" y="118066"/>
                                <a:pt x="364791" y="119805"/>
                              </a:cubicBezTo>
                              <a:cubicBezTo>
                                <a:pt x="366912" y="122433"/>
                                <a:pt x="370225" y="124160"/>
                                <a:pt x="373882" y="124541"/>
                              </a:cubicBezTo>
                              <a:cubicBezTo>
                                <a:pt x="374390" y="124591"/>
                                <a:pt x="374897" y="124617"/>
                                <a:pt x="375405" y="124617"/>
                              </a:cubicBezTo>
                              <a:cubicBezTo>
                                <a:pt x="378186" y="124617"/>
                                <a:pt x="380674" y="123601"/>
                                <a:pt x="382782" y="122166"/>
                              </a:cubicBezTo>
                              <a:cubicBezTo>
                                <a:pt x="382985" y="122040"/>
                                <a:pt x="383150" y="121925"/>
                                <a:pt x="383302" y="121798"/>
                              </a:cubicBezTo>
                              <a:cubicBezTo>
                                <a:pt x="383772" y="121430"/>
                                <a:pt x="384356" y="121189"/>
                                <a:pt x="384762" y="120770"/>
                              </a:cubicBezTo>
                              <a:lnTo>
                                <a:pt x="392811" y="121710"/>
                              </a:lnTo>
                              <a:cubicBezTo>
                                <a:pt x="393141" y="122319"/>
                                <a:pt x="393802" y="122687"/>
                                <a:pt x="394259" y="123220"/>
                              </a:cubicBezTo>
                              <a:cubicBezTo>
                                <a:pt x="394512" y="123614"/>
                                <a:pt x="394893" y="124033"/>
                                <a:pt x="395427" y="124452"/>
                              </a:cubicBezTo>
                              <a:cubicBezTo>
                                <a:pt x="397610" y="126369"/>
                                <a:pt x="400276" y="127829"/>
                                <a:pt x="403552" y="127969"/>
                              </a:cubicBezTo>
                              <a:cubicBezTo>
                                <a:pt x="403793" y="127969"/>
                                <a:pt x="404009" y="127981"/>
                                <a:pt x="404225" y="127981"/>
                              </a:cubicBezTo>
                              <a:cubicBezTo>
                                <a:pt x="409417" y="127981"/>
                                <a:pt x="413823" y="125290"/>
                                <a:pt x="415638" y="121265"/>
                              </a:cubicBezTo>
                              <a:cubicBezTo>
                                <a:pt x="415765" y="121532"/>
                                <a:pt x="415677" y="121925"/>
                                <a:pt x="415867" y="122154"/>
                              </a:cubicBezTo>
                              <a:cubicBezTo>
                                <a:pt x="416248" y="122573"/>
                                <a:pt x="416781" y="122662"/>
                                <a:pt x="417264" y="122839"/>
                              </a:cubicBezTo>
                              <a:cubicBezTo>
                                <a:pt x="416464" y="124934"/>
                                <a:pt x="415994" y="126800"/>
                                <a:pt x="415385" y="128743"/>
                              </a:cubicBezTo>
                              <a:moveTo>
                                <a:pt x="402562" y="172226"/>
                              </a:moveTo>
                              <a:cubicBezTo>
                                <a:pt x="401432" y="171718"/>
                                <a:pt x="400023" y="171452"/>
                                <a:pt x="398309" y="171452"/>
                              </a:cubicBezTo>
                              <a:cubicBezTo>
                                <a:pt x="397471" y="171452"/>
                                <a:pt x="396544" y="171528"/>
                                <a:pt x="395554" y="171642"/>
                              </a:cubicBezTo>
                              <a:cubicBezTo>
                                <a:pt x="395211" y="171680"/>
                                <a:pt x="394868" y="171705"/>
                                <a:pt x="394551" y="171705"/>
                              </a:cubicBezTo>
                              <a:cubicBezTo>
                                <a:pt x="389206" y="171705"/>
                                <a:pt x="386463" y="166729"/>
                                <a:pt x="383823" y="161904"/>
                              </a:cubicBezTo>
                              <a:cubicBezTo>
                                <a:pt x="383010" y="160432"/>
                                <a:pt x="382248" y="159048"/>
                                <a:pt x="381436" y="157854"/>
                              </a:cubicBezTo>
                              <a:cubicBezTo>
                                <a:pt x="380687" y="156788"/>
                                <a:pt x="379887" y="155925"/>
                                <a:pt x="379074" y="155214"/>
                              </a:cubicBezTo>
                              <a:cubicBezTo>
                                <a:pt x="380484" y="154604"/>
                                <a:pt x="383391" y="153957"/>
                                <a:pt x="387898" y="155798"/>
                              </a:cubicBezTo>
                              <a:cubicBezTo>
                                <a:pt x="389269" y="156331"/>
                                <a:pt x="390755" y="156115"/>
                                <a:pt x="392215" y="155937"/>
                              </a:cubicBezTo>
                              <a:cubicBezTo>
                                <a:pt x="394221" y="155645"/>
                                <a:pt x="396214" y="155379"/>
                                <a:pt x="398067" y="156902"/>
                              </a:cubicBezTo>
                              <a:cubicBezTo>
                                <a:pt x="400632" y="159035"/>
                                <a:pt x="402333" y="162298"/>
                                <a:pt x="403946" y="165447"/>
                              </a:cubicBezTo>
                              <a:cubicBezTo>
                                <a:pt x="405368" y="168176"/>
                                <a:pt x="406713" y="170804"/>
                                <a:pt x="408592" y="172505"/>
                              </a:cubicBezTo>
                              <a:cubicBezTo>
                                <a:pt x="406015" y="173293"/>
                                <a:pt x="403120" y="172467"/>
                                <a:pt x="402562" y="172226"/>
                              </a:cubicBezTo>
                              <a:moveTo>
                                <a:pt x="355739" y="170461"/>
                              </a:moveTo>
                              <a:cubicBezTo>
                                <a:pt x="353632" y="169776"/>
                                <a:pt x="351753" y="170169"/>
                                <a:pt x="351232" y="170385"/>
                              </a:cubicBezTo>
                              <a:cubicBezTo>
                                <a:pt x="347042" y="172023"/>
                                <a:pt x="343856" y="169966"/>
                                <a:pt x="343843" y="169953"/>
                              </a:cubicBezTo>
                              <a:cubicBezTo>
                                <a:pt x="339895" y="167160"/>
                                <a:pt x="338435" y="164355"/>
                                <a:pt x="337051" y="161638"/>
                              </a:cubicBezTo>
                              <a:cubicBezTo>
                                <a:pt x="336226" y="160025"/>
                                <a:pt x="335451" y="158514"/>
                                <a:pt x="334207" y="157067"/>
                              </a:cubicBezTo>
                              <a:cubicBezTo>
                                <a:pt x="333610" y="156356"/>
                                <a:pt x="333014" y="155759"/>
                                <a:pt x="332404" y="155226"/>
                              </a:cubicBezTo>
                              <a:cubicBezTo>
                                <a:pt x="333039" y="155010"/>
                                <a:pt x="333813" y="154693"/>
                                <a:pt x="334829" y="154185"/>
                              </a:cubicBezTo>
                              <a:cubicBezTo>
                                <a:pt x="335527" y="153855"/>
                                <a:pt x="338028" y="152878"/>
                                <a:pt x="341609" y="154452"/>
                              </a:cubicBezTo>
                              <a:cubicBezTo>
                                <a:pt x="343069" y="155087"/>
                                <a:pt x="344465" y="154668"/>
                                <a:pt x="345455" y="154388"/>
                              </a:cubicBezTo>
                              <a:cubicBezTo>
                                <a:pt x="345659" y="154325"/>
                                <a:pt x="345849" y="154274"/>
                                <a:pt x="346039" y="154223"/>
                              </a:cubicBezTo>
                              <a:cubicBezTo>
                                <a:pt x="347855" y="153830"/>
                                <a:pt x="353924" y="153157"/>
                                <a:pt x="356996" y="161638"/>
                              </a:cubicBezTo>
                              <a:lnTo>
                                <a:pt x="357098" y="161980"/>
                              </a:lnTo>
                              <a:cubicBezTo>
                                <a:pt x="358316" y="166157"/>
                                <a:pt x="360107" y="168811"/>
                                <a:pt x="362024" y="170461"/>
                              </a:cubicBezTo>
                              <a:cubicBezTo>
                                <a:pt x="359916" y="170880"/>
                                <a:pt x="356996" y="170842"/>
                                <a:pt x="355739" y="170461"/>
                              </a:cubicBezTo>
                              <a:moveTo>
                                <a:pt x="355244" y="41257"/>
                              </a:moveTo>
                              <a:cubicBezTo>
                                <a:pt x="353010" y="42056"/>
                                <a:pt x="350458" y="43453"/>
                                <a:pt x="348883" y="44405"/>
                              </a:cubicBezTo>
                              <a:lnTo>
                                <a:pt x="348883" y="35620"/>
                              </a:lnTo>
                              <a:cubicBezTo>
                                <a:pt x="350521" y="36610"/>
                                <a:pt x="353200" y="38070"/>
                                <a:pt x="355498" y="38844"/>
                              </a:cubicBezTo>
                              <a:cubicBezTo>
                                <a:pt x="355244" y="39695"/>
                                <a:pt x="355054" y="40419"/>
                                <a:pt x="355244" y="41257"/>
                              </a:cubicBezTo>
                              <a:moveTo>
                                <a:pt x="370873" y="35620"/>
                              </a:moveTo>
                              <a:lnTo>
                                <a:pt x="370873" y="44405"/>
                              </a:lnTo>
                              <a:cubicBezTo>
                                <a:pt x="369260" y="43440"/>
                                <a:pt x="366632" y="41967"/>
                                <a:pt x="364360" y="41168"/>
                              </a:cubicBezTo>
                              <a:cubicBezTo>
                                <a:pt x="364461" y="40685"/>
                                <a:pt x="364842" y="40292"/>
                                <a:pt x="364791" y="39784"/>
                              </a:cubicBezTo>
                              <a:cubicBezTo>
                                <a:pt x="364766" y="39416"/>
                                <a:pt x="364423" y="39187"/>
                                <a:pt x="364309" y="38844"/>
                              </a:cubicBezTo>
                              <a:cubicBezTo>
                                <a:pt x="366594" y="38070"/>
                                <a:pt x="369248" y="36597"/>
                                <a:pt x="370873" y="35620"/>
                              </a:cubicBezTo>
                              <a:moveTo>
                                <a:pt x="459528" y="64083"/>
                              </a:moveTo>
                              <a:cubicBezTo>
                                <a:pt x="460772" y="62357"/>
                                <a:pt x="462068" y="61316"/>
                                <a:pt x="463413" y="61037"/>
                              </a:cubicBezTo>
                              <a:cubicBezTo>
                                <a:pt x="463705" y="61087"/>
                                <a:pt x="464518" y="61341"/>
                                <a:pt x="465229" y="62166"/>
                              </a:cubicBezTo>
                              <a:cubicBezTo>
                                <a:pt x="465813" y="62839"/>
                                <a:pt x="466397" y="64007"/>
                                <a:pt x="466460" y="65962"/>
                              </a:cubicBezTo>
                              <a:cubicBezTo>
                                <a:pt x="465724" y="66178"/>
                                <a:pt x="464949" y="66915"/>
                                <a:pt x="464772" y="67296"/>
                              </a:cubicBezTo>
                              <a:cubicBezTo>
                                <a:pt x="463286" y="69784"/>
                                <a:pt x="459516" y="73847"/>
                                <a:pt x="457142" y="75002"/>
                              </a:cubicBezTo>
                              <a:cubicBezTo>
                                <a:pt x="457700" y="69505"/>
                                <a:pt x="458652" y="66305"/>
                                <a:pt x="459528" y="64083"/>
                              </a:cubicBezTo>
                              <a:moveTo>
                                <a:pt x="469190" y="73580"/>
                              </a:moveTo>
                              <a:cubicBezTo>
                                <a:pt x="469266" y="73834"/>
                                <a:pt x="469355" y="74075"/>
                                <a:pt x="469418" y="74278"/>
                              </a:cubicBezTo>
                              <a:cubicBezTo>
                                <a:pt x="469558" y="74684"/>
                                <a:pt x="469710" y="75078"/>
                                <a:pt x="469825" y="75345"/>
                              </a:cubicBezTo>
                              <a:cubicBezTo>
                                <a:pt x="470053" y="75865"/>
                                <a:pt x="470536" y="76246"/>
                                <a:pt x="471044" y="76652"/>
                              </a:cubicBezTo>
                              <a:cubicBezTo>
                                <a:pt x="471856" y="77312"/>
                                <a:pt x="472707" y="77973"/>
                                <a:pt x="472707" y="79344"/>
                              </a:cubicBezTo>
                              <a:lnTo>
                                <a:pt x="472707" y="79979"/>
                              </a:lnTo>
                              <a:lnTo>
                                <a:pt x="473341" y="79991"/>
                              </a:lnTo>
                              <a:lnTo>
                                <a:pt x="473963" y="79966"/>
                              </a:lnTo>
                              <a:lnTo>
                                <a:pt x="473989" y="79344"/>
                              </a:lnTo>
                              <a:cubicBezTo>
                                <a:pt x="474078" y="77782"/>
                                <a:pt x="474471" y="75700"/>
                                <a:pt x="475220" y="74938"/>
                              </a:cubicBezTo>
                              <a:cubicBezTo>
                                <a:pt x="475563" y="74596"/>
                                <a:pt x="476261" y="73478"/>
                                <a:pt x="476744" y="72336"/>
                              </a:cubicBezTo>
                              <a:cubicBezTo>
                                <a:pt x="477061" y="73288"/>
                                <a:pt x="477315" y="73999"/>
                                <a:pt x="477607" y="74380"/>
                              </a:cubicBezTo>
                              <a:cubicBezTo>
                                <a:pt x="478001" y="74926"/>
                                <a:pt x="478407" y="78176"/>
                                <a:pt x="478128" y="80588"/>
                              </a:cubicBezTo>
                              <a:lnTo>
                                <a:pt x="478623" y="81400"/>
                              </a:lnTo>
                              <a:cubicBezTo>
                                <a:pt x="478686" y="81413"/>
                                <a:pt x="478750" y="81426"/>
                                <a:pt x="478813" y="81426"/>
                              </a:cubicBezTo>
                              <a:cubicBezTo>
                                <a:pt x="479219" y="81426"/>
                                <a:pt x="479384" y="81007"/>
                                <a:pt x="479588" y="80448"/>
                              </a:cubicBezTo>
                              <a:cubicBezTo>
                                <a:pt x="479981" y="79356"/>
                                <a:pt x="480946" y="76779"/>
                                <a:pt x="482165" y="75725"/>
                              </a:cubicBezTo>
                              <a:lnTo>
                                <a:pt x="482152" y="75713"/>
                              </a:lnTo>
                              <a:cubicBezTo>
                                <a:pt x="482584" y="75294"/>
                                <a:pt x="483206" y="74748"/>
                                <a:pt x="483777" y="74291"/>
                              </a:cubicBezTo>
                              <a:cubicBezTo>
                                <a:pt x="482850" y="76094"/>
                                <a:pt x="482635" y="77604"/>
                                <a:pt x="482546" y="78988"/>
                              </a:cubicBezTo>
                              <a:lnTo>
                                <a:pt x="482520" y="79585"/>
                              </a:lnTo>
                              <a:cubicBezTo>
                                <a:pt x="482444" y="81235"/>
                                <a:pt x="482216" y="85628"/>
                                <a:pt x="480261" y="85704"/>
                              </a:cubicBezTo>
                              <a:cubicBezTo>
                                <a:pt x="478242" y="85768"/>
                                <a:pt x="476922" y="85603"/>
                                <a:pt x="475690" y="85438"/>
                              </a:cubicBezTo>
                              <a:cubicBezTo>
                                <a:pt x="474712" y="85298"/>
                                <a:pt x="473697" y="85171"/>
                                <a:pt x="472288" y="85171"/>
                              </a:cubicBezTo>
                              <a:cubicBezTo>
                                <a:pt x="471856" y="85171"/>
                                <a:pt x="471412" y="85171"/>
                                <a:pt x="470904" y="85196"/>
                              </a:cubicBezTo>
                              <a:cubicBezTo>
                                <a:pt x="471577" y="84587"/>
                                <a:pt x="471894" y="83508"/>
                                <a:pt x="471234" y="82353"/>
                              </a:cubicBezTo>
                              <a:cubicBezTo>
                                <a:pt x="471081" y="82099"/>
                                <a:pt x="470878" y="81819"/>
                                <a:pt x="470688" y="81527"/>
                              </a:cubicBezTo>
                              <a:cubicBezTo>
                                <a:pt x="469609" y="79915"/>
                                <a:pt x="468174" y="77744"/>
                                <a:pt x="469190" y="73580"/>
                              </a:cubicBezTo>
                              <a:moveTo>
                                <a:pt x="447861" y="106195"/>
                              </a:moveTo>
                              <a:lnTo>
                                <a:pt x="447911" y="106233"/>
                              </a:lnTo>
                              <a:cubicBezTo>
                                <a:pt x="447886" y="106221"/>
                                <a:pt x="447873" y="106208"/>
                                <a:pt x="447861" y="106195"/>
                              </a:cubicBezTo>
                              <a:close/>
                              <a:moveTo>
                                <a:pt x="451124" y="96585"/>
                              </a:moveTo>
                              <a:cubicBezTo>
                                <a:pt x="451708" y="95531"/>
                                <a:pt x="452381" y="94706"/>
                                <a:pt x="453155" y="94299"/>
                              </a:cubicBezTo>
                              <a:cubicBezTo>
                                <a:pt x="453282" y="94236"/>
                                <a:pt x="453625" y="94198"/>
                                <a:pt x="454044" y="94198"/>
                              </a:cubicBezTo>
                              <a:lnTo>
                                <a:pt x="454044" y="94223"/>
                              </a:lnTo>
                              <a:cubicBezTo>
                                <a:pt x="455313" y="94312"/>
                                <a:pt x="456291" y="94858"/>
                                <a:pt x="457230" y="96204"/>
                              </a:cubicBezTo>
                              <a:cubicBezTo>
                                <a:pt x="456418" y="96839"/>
                                <a:pt x="455478" y="97740"/>
                                <a:pt x="454514" y="98692"/>
                              </a:cubicBezTo>
                              <a:cubicBezTo>
                                <a:pt x="453295" y="99848"/>
                                <a:pt x="451606" y="101498"/>
                                <a:pt x="450552" y="102031"/>
                              </a:cubicBezTo>
                              <a:cubicBezTo>
                                <a:pt x="450502" y="100076"/>
                                <a:pt x="450578" y="97994"/>
                                <a:pt x="451124" y="96585"/>
                              </a:cubicBezTo>
                              <a:moveTo>
                                <a:pt x="468885" y="111769"/>
                              </a:moveTo>
                              <a:cubicBezTo>
                                <a:pt x="469558" y="112200"/>
                                <a:pt x="470586" y="113153"/>
                                <a:pt x="471412" y="113902"/>
                              </a:cubicBezTo>
                              <a:cubicBezTo>
                                <a:pt x="472948" y="115298"/>
                                <a:pt x="473303" y="115679"/>
                                <a:pt x="473849" y="115222"/>
                              </a:cubicBezTo>
                              <a:cubicBezTo>
                                <a:pt x="474357" y="114816"/>
                                <a:pt x="473989" y="114194"/>
                                <a:pt x="473735" y="113724"/>
                              </a:cubicBezTo>
                              <a:cubicBezTo>
                                <a:pt x="472872" y="112289"/>
                                <a:pt x="471501" y="109661"/>
                                <a:pt x="471082" y="107021"/>
                              </a:cubicBezTo>
                              <a:cubicBezTo>
                                <a:pt x="471958" y="107655"/>
                                <a:pt x="473240" y="108811"/>
                                <a:pt x="474967" y="111312"/>
                              </a:cubicBezTo>
                              <a:cubicBezTo>
                                <a:pt x="474992" y="111362"/>
                                <a:pt x="475043" y="111413"/>
                                <a:pt x="475068" y="111489"/>
                              </a:cubicBezTo>
                              <a:cubicBezTo>
                                <a:pt x="475297" y="111845"/>
                                <a:pt x="475627" y="112416"/>
                                <a:pt x="476211" y="112416"/>
                              </a:cubicBezTo>
                              <a:cubicBezTo>
                                <a:pt x="476249" y="112416"/>
                                <a:pt x="476300" y="112416"/>
                                <a:pt x="476363" y="112403"/>
                              </a:cubicBezTo>
                              <a:cubicBezTo>
                                <a:pt x="477023" y="112277"/>
                                <a:pt x="477252" y="111451"/>
                                <a:pt x="477417" y="110575"/>
                              </a:cubicBezTo>
                              <a:cubicBezTo>
                                <a:pt x="477506" y="109953"/>
                                <a:pt x="478864" y="105230"/>
                                <a:pt x="479715" y="103199"/>
                              </a:cubicBezTo>
                              <a:cubicBezTo>
                                <a:pt x="480058" y="104545"/>
                                <a:pt x="480553" y="106906"/>
                                <a:pt x="480667" y="108849"/>
                              </a:cubicBezTo>
                              <a:lnTo>
                                <a:pt x="480692" y="109179"/>
                              </a:lnTo>
                              <a:cubicBezTo>
                                <a:pt x="480781" y="110664"/>
                                <a:pt x="480845" y="111731"/>
                                <a:pt x="480781" y="114079"/>
                              </a:cubicBezTo>
                              <a:cubicBezTo>
                                <a:pt x="480781" y="114333"/>
                                <a:pt x="480781" y="114866"/>
                                <a:pt x="481276" y="115032"/>
                              </a:cubicBezTo>
                              <a:cubicBezTo>
                                <a:pt x="481708" y="115209"/>
                                <a:pt x="482038" y="114866"/>
                                <a:pt x="482571" y="114156"/>
                              </a:cubicBezTo>
                              <a:cubicBezTo>
                                <a:pt x="483105" y="113419"/>
                                <a:pt x="484120" y="112061"/>
                                <a:pt x="485936" y="110118"/>
                              </a:cubicBezTo>
                              <a:cubicBezTo>
                                <a:pt x="486266" y="109788"/>
                                <a:pt x="486837" y="109280"/>
                                <a:pt x="487345" y="108861"/>
                              </a:cubicBezTo>
                              <a:cubicBezTo>
                                <a:pt x="487243" y="109090"/>
                                <a:pt x="487154" y="109344"/>
                                <a:pt x="487040" y="109610"/>
                              </a:cubicBezTo>
                              <a:cubicBezTo>
                                <a:pt x="486507" y="110969"/>
                                <a:pt x="485758" y="112822"/>
                                <a:pt x="485275" y="113597"/>
                              </a:cubicBezTo>
                              <a:cubicBezTo>
                                <a:pt x="484717" y="114511"/>
                                <a:pt x="484412" y="116542"/>
                                <a:pt x="484526" y="117291"/>
                              </a:cubicBezTo>
                              <a:cubicBezTo>
                                <a:pt x="484590" y="117710"/>
                                <a:pt x="484679" y="118180"/>
                                <a:pt x="484755" y="118701"/>
                              </a:cubicBezTo>
                              <a:cubicBezTo>
                                <a:pt x="485352" y="122294"/>
                                <a:pt x="485618" y="125315"/>
                                <a:pt x="482965" y="125810"/>
                              </a:cubicBezTo>
                              <a:cubicBezTo>
                                <a:pt x="481378" y="126140"/>
                                <a:pt x="480705" y="125912"/>
                                <a:pt x="479893" y="125671"/>
                              </a:cubicBezTo>
                              <a:cubicBezTo>
                                <a:pt x="479080" y="125404"/>
                                <a:pt x="478128" y="125137"/>
                                <a:pt x="476338" y="125214"/>
                              </a:cubicBezTo>
                              <a:cubicBezTo>
                                <a:pt x="473291" y="125328"/>
                                <a:pt x="472148" y="125912"/>
                                <a:pt x="471208" y="126382"/>
                              </a:cubicBezTo>
                              <a:cubicBezTo>
                                <a:pt x="470599" y="126699"/>
                                <a:pt x="470180" y="126902"/>
                                <a:pt x="469317" y="126902"/>
                              </a:cubicBezTo>
                              <a:cubicBezTo>
                                <a:pt x="469393" y="126864"/>
                                <a:pt x="469457" y="126826"/>
                                <a:pt x="469533" y="126775"/>
                              </a:cubicBezTo>
                              <a:cubicBezTo>
                                <a:pt x="470663" y="126039"/>
                                <a:pt x="471208" y="124388"/>
                                <a:pt x="471043" y="122128"/>
                              </a:cubicBezTo>
                              <a:cubicBezTo>
                                <a:pt x="470840" y="119310"/>
                                <a:pt x="469215" y="112822"/>
                                <a:pt x="467273" y="111134"/>
                              </a:cubicBezTo>
                              <a:cubicBezTo>
                                <a:pt x="467006" y="110880"/>
                                <a:pt x="466765" y="110677"/>
                                <a:pt x="466587" y="110486"/>
                              </a:cubicBezTo>
                              <a:cubicBezTo>
                                <a:pt x="467184" y="110766"/>
                                <a:pt x="467958" y="111185"/>
                                <a:pt x="468885" y="111769"/>
                              </a:cubicBezTo>
                              <a:moveTo>
                                <a:pt x="231319" y="110156"/>
                              </a:moveTo>
                              <a:cubicBezTo>
                                <a:pt x="231891" y="111604"/>
                                <a:pt x="232627" y="113419"/>
                                <a:pt x="233160" y="114270"/>
                              </a:cubicBezTo>
                              <a:cubicBezTo>
                                <a:pt x="233516" y="114854"/>
                                <a:pt x="233795" y="116580"/>
                                <a:pt x="233719" y="117126"/>
                              </a:cubicBezTo>
                              <a:cubicBezTo>
                                <a:pt x="233668" y="117520"/>
                                <a:pt x="233592" y="117990"/>
                                <a:pt x="233503" y="118472"/>
                              </a:cubicBezTo>
                              <a:cubicBezTo>
                                <a:pt x="232983" y="121557"/>
                                <a:pt x="232195" y="126191"/>
                                <a:pt x="236169" y="127042"/>
                              </a:cubicBezTo>
                              <a:cubicBezTo>
                                <a:pt x="236131" y="128146"/>
                                <a:pt x="235649" y="130165"/>
                                <a:pt x="234862" y="130889"/>
                              </a:cubicBezTo>
                              <a:cubicBezTo>
                                <a:pt x="234570" y="131155"/>
                                <a:pt x="234328" y="131142"/>
                                <a:pt x="234189" y="131104"/>
                              </a:cubicBezTo>
                              <a:lnTo>
                                <a:pt x="233909" y="132349"/>
                              </a:lnTo>
                              <a:cubicBezTo>
                                <a:pt x="234582" y="132514"/>
                                <a:pt x="235192" y="132323"/>
                                <a:pt x="235725" y="131841"/>
                              </a:cubicBezTo>
                              <a:cubicBezTo>
                                <a:pt x="236817" y="130825"/>
                                <a:pt x="237375" y="128629"/>
                                <a:pt x="237426" y="127232"/>
                              </a:cubicBezTo>
                              <a:cubicBezTo>
                                <a:pt x="237883" y="127232"/>
                                <a:pt x="238239" y="127232"/>
                                <a:pt x="238581" y="127207"/>
                              </a:cubicBezTo>
                              <a:cubicBezTo>
                                <a:pt x="238619" y="128641"/>
                                <a:pt x="238188" y="131168"/>
                                <a:pt x="237197" y="132184"/>
                              </a:cubicBezTo>
                              <a:cubicBezTo>
                                <a:pt x="236817" y="132590"/>
                                <a:pt x="236499" y="132628"/>
                                <a:pt x="236220" y="132577"/>
                              </a:cubicBezTo>
                              <a:lnTo>
                                <a:pt x="236029" y="133834"/>
                              </a:lnTo>
                              <a:cubicBezTo>
                                <a:pt x="236791" y="133986"/>
                                <a:pt x="237540" y="133694"/>
                                <a:pt x="238124" y="133060"/>
                              </a:cubicBezTo>
                              <a:cubicBezTo>
                                <a:pt x="239457" y="131676"/>
                                <a:pt x="239952" y="128603"/>
                                <a:pt x="239851" y="126927"/>
                              </a:cubicBezTo>
                              <a:cubicBezTo>
                                <a:pt x="239889" y="126902"/>
                                <a:pt x="239940" y="126889"/>
                                <a:pt x="239978" y="126889"/>
                              </a:cubicBezTo>
                              <a:cubicBezTo>
                                <a:pt x="240397" y="126750"/>
                                <a:pt x="240828" y="126623"/>
                                <a:pt x="241400" y="126547"/>
                              </a:cubicBezTo>
                              <a:cubicBezTo>
                                <a:pt x="241451" y="127918"/>
                                <a:pt x="241374" y="131803"/>
                                <a:pt x="240270" y="133123"/>
                              </a:cubicBezTo>
                              <a:cubicBezTo>
                                <a:pt x="239990" y="133440"/>
                                <a:pt x="239762" y="133478"/>
                                <a:pt x="239597" y="133491"/>
                              </a:cubicBezTo>
                              <a:lnTo>
                                <a:pt x="239635" y="134773"/>
                              </a:lnTo>
                              <a:cubicBezTo>
                                <a:pt x="240079" y="134761"/>
                                <a:pt x="240765" y="134583"/>
                                <a:pt x="241324" y="133834"/>
                              </a:cubicBezTo>
                              <a:cubicBezTo>
                                <a:pt x="242669" y="132082"/>
                                <a:pt x="242720" y="128045"/>
                                <a:pt x="242669" y="126470"/>
                              </a:cubicBezTo>
                              <a:cubicBezTo>
                                <a:pt x="242885" y="126470"/>
                                <a:pt x="243152" y="126470"/>
                                <a:pt x="243380" y="126496"/>
                              </a:cubicBezTo>
                              <a:cubicBezTo>
                                <a:pt x="243329" y="128108"/>
                                <a:pt x="243533" y="131739"/>
                                <a:pt x="243786" y="132425"/>
                              </a:cubicBezTo>
                              <a:cubicBezTo>
                                <a:pt x="244066" y="133225"/>
                                <a:pt x="246110" y="142632"/>
                                <a:pt x="243215" y="145120"/>
                              </a:cubicBezTo>
                              <a:cubicBezTo>
                                <a:pt x="242911" y="145387"/>
                                <a:pt x="242314" y="145603"/>
                                <a:pt x="242111" y="145438"/>
                              </a:cubicBezTo>
                              <a:cubicBezTo>
                                <a:pt x="241984" y="145362"/>
                                <a:pt x="241806" y="144790"/>
                                <a:pt x="242390" y="143153"/>
                              </a:cubicBezTo>
                              <a:lnTo>
                                <a:pt x="241171" y="142721"/>
                              </a:lnTo>
                              <a:cubicBezTo>
                                <a:pt x="240930" y="143432"/>
                                <a:pt x="240156" y="145654"/>
                                <a:pt x="241400" y="146504"/>
                              </a:cubicBezTo>
                              <a:cubicBezTo>
                                <a:pt x="241666" y="146682"/>
                                <a:pt x="241984" y="146771"/>
                                <a:pt x="242288" y="146771"/>
                              </a:cubicBezTo>
                              <a:cubicBezTo>
                                <a:pt x="242961" y="146771"/>
                                <a:pt x="243634" y="146441"/>
                                <a:pt x="244040" y="146098"/>
                              </a:cubicBezTo>
                              <a:cubicBezTo>
                                <a:pt x="247824" y="142848"/>
                                <a:pt x="245018" y="132120"/>
                                <a:pt x="244980" y="132006"/>
                              </a:cubicBezTo>
                              <a:cubicBezTo>
                                <a:pt x="244802" y="131498"/>
                                <a:pt x="244625" y="127994"/>
                                <a:pt x="244650" y="126597"/>
                              </a:cubicBezTo>
                              <a:cubicBezTo>
                                <a:pt x="244675" y="126597"/>
                                <a:pt x="244713" y="126597"/>
                                <a:pt x="244751" y="126610"/>
                              </a:cubicBezTo>
                              <a:cubicBezTo>
                                <a:pt x="244650" y="128019"/>
                                <a:pt x="244599" y="131269"/>
                                <a:pt x="245742" y="133047"/>
                              </a:cubicBezTo>
                              <a:cubicBezTo>
                                <a:pt x="246186" y="133732"/>
                                <a:pt x="246770" y="134164"/>
                                <a:pt x="247481" y="134316"/>
                              </a:cubicBezTo>
                              <a:lnTo>
                                <a:pt x="247735" y="133060"/>
                              </a:lnTo>
                              <a:cubicBezTo>
                                <a:pt x="245996" y="132691"/>
                                <a:pt x="245881" y="128578"/>
                                <a:pt x="245996" y="126851"/>
                              </a:cubicBezTo>
                              <a:cubicBezTo>
                                <a:pt x="246630" y="127004"/>
                                <a:pt x="247062" y="127194"/>
                                <a:pt x="247443" y="127385"/>
                              </a:cubicBezTo>
                              <a:cubicBezTo>
                                <a:pt x="247291" y="128426"/>
                                <a:pt x="247049" y="130965"/>
                                <a:pt x="248116" y="132628"/>
                              </a:cubicBezTo>
                              <a:cubicBezTo>
                                <a:pt x="248624" y="133415"/>
                                <a:pt x="249335" y="133910"/>
                                <a:pt x="250249" y="134113"/>
                              </a:cubicBezTo>
                              <a:lnTo>
                                <a:pt x="250515" y="132856"/>
                              </a:lnTo>
                              <a:cubicBezTo>
                                <a:pt x="249944" y="132742"/>
                                <a:pt x="249512" y="132437"/>
                                <a:pt x="249195" y="131955"/>
                              </a:cubicBezTo>
                              <a:cubicBezTo>
                                <a:pt x="248484" y="130838"/>
                                <a:pt x="248535" y="129022"/>
                                <a:pt x="248649" y="127930"/>
                              </a:cubicBezTo>
                              <a:cubicBezTo>
                                <a:pt x="249132" y="128108"/>
                                <a:pt x="249703" y="128222"/>
                                <a:pt x="250503" y="128172"/>
                              </a:cubicBezTo>
                              <a:cubicBezTo>
                                <a:pt x="251899" y="128121"/>
                                <a:pt x="257206" y="125683"/>
                                <a:pt x="257714" y="114828"/>
                              </a:cubicBezTo>
                              <a:cubicBezTo>
                                <a:pt x="258031" y="108227"/>
                                <a:pt x="259314" y="103059"/>
                                <a:pt x="260367" y="100114"/>
                              </a:cubicBezTo>
                              <a:cubicBezTo>
                                <a:pt x="260698" y="99238"/>
                                <a:pt x="261028" y="98476"/>
                                <a:pt x="261358" y="97816"/>
                              </a:cubicBezTo>
                              <a:cubicBezTo>
                                <a:pt x="261370" y="97765"/>
                                <a:pt x="261409" y="97727"/>
                                <a:pt x="261434" y="97676"/>
                              </a:cubicBezTo>
                              <a:cubicBezTo>
                                <a:pt x="263300" y="99225"/>
                                <a:pt x="266779" y="104113"/>
                                <a:pt x="269572" y="108531"/>
                              </a:cubicBezTo>
                              <a:cubicBezTo>
                                <a:pt x="269762" y="108976"/>
                                <a:pt x="269915" y="109598"/>
                                <a:pt x="269915" y="110055"/>
                              </a:cubicBezTo>
                              <a:cubicBezTo>
                                <a:pt x="269915" y="110550"/>
                                <a:pt x="269953" y="113292"/>
                                <a:pt x="275057" y="114486"/>
                              </a:cubicBezTo>
                              <a:cubicBezTo>
                                <a:pt x="278548" y="115298"/>
                                <a:pt x="291980" y="142543"/>
                                <a:pt x="301236" y="151798"/>
                              </a:cubicBezTo>
                              <a:cubicBezTo>
                                <a:pt x="301591" y="152154"/>
                                <a:pt x="301896" y="152471"/>
                                <a:pt x="302188" y="152814"/>
                              </a:cubicBezTo>
                              <a:cubicBezTo>
                                <a:pt x="302162" y="152827"/>
                                <a:pt x="302061" y="152814"/>
                                <a:pt x="302023" y="152814"/>
                              </a:cubicBezTo>
                              <a:cubicBezTo>
                                <a:pt x="296868" y="152814"/>
                                <a:pt x="292488" y="155620"/>
                                <a:pt x="290622" y="160140"/>
                              </a:cubicBezTo>
                              <a:cubicBezTo>
                                <a:pt x="288933" y="164253"/>
                                <a:pt x="289758" y="168811"/>
                                <a:pt x="292742" y="171782"/>
                              </a:cubicBezTo>
                              <a:cubicBezTo>
                                <a:pt x="295256" y="174283"/>
                                <a:pt x="297579" y="175006"/>
                                <a:pt x="299674" y="175006"/>
                              </a:cubicBezTo>
                              <a:cubicBezTo>
                                <a:pt x="301210" y="175006"/>
                                <a:pt x="302632" y="174613"/>
                                <a:pt x="303902" y="174257"/>
                              </a:cubicBezTo>
                              <a:cubicBezTo>
                                <a:pt x="305298" y="173876"/>
                                <a:pt x="306491" y="173495"/>
                                <a:pt x="307558" y="173788"/>
                              </a:cubicBezTo>
                              <a:cubicBezTo>
                                <a:pt x="312586" y="174943"/>
                                <a:pt x="316178" y="173597"/>
                                <a:pt x="317727" y="172797"/>
                              </a:cubicBezTo>
                              <a:cubicBezTo>
                                <a:pt x="318159" y="173077"/>
                                <a:pt x="318629" y="173292"/>
                                <a:pt x="319111" y="173508"/>
                              </a:cubicBezTo>
                              <a:cubicBezTo>
                                <a:pt x="321689" y="174562"/>
                                <a:pt x="324520" y="174384"/>
                                <a:pt x="327503" y="172988"/>
                              </a:cubicBezTo>
                              <a:cubicBezTo>
                                <a:pt x="327910" y="172772"/>
                                <a:pt x="329179" y="172188"/>
                                <a:pt x="333064" y="173330"/>
                              </a:cubicBezTo>
                              <a:cubicBezTo>
                                <a:pt x="336302" y="174295"/>
                                <a:pt x="340910" y="173699"/>
                                <a:pt x="343678" y="172035"/>
                              </a:cubicBezTo>
                              <a:cubicBezTo>
                                <a:pt x="345138" y="172708"/>
                                <a:pt x="348185" y="173660"/>
                                <a:pt x="351918" y="172175"/>
                              </a:cubicBezTo>
                              <a:cubicBezTo>
                                <a:pt x="352171" y="172074"/>
                                <a:pt x="353555" y="171794"/>
                                <a:pt x="355180" y="172289"/>
                              </a:cubicBezTo>
                              <a:cubicBezTo>
                                <a:pt x="357072" y="172873"/>
                                <a:pt x="361579" y="172886"/>
                                <a:pt x="364093" y="171858"/>
                              </a:cubicBezTo>
                              <a:cubicBezTo>
                                <a:pt x="365477" y="172581"/>
                                <a:pt x="366873" y="172899"/>
                                <a:pt x="368130" y="173000"/>
                              </a:cubicBezTo>
                              <a:cubicBezTo>
                                <a:pt x="369920" y="173165"/>
                                <a:pt x="371431" y="172950"/>
                                <a:pt x="372739" y="172772"/>
                              </a:cubicBezTo>
                              <a:cubicBezTo>
                                <a:pt x="374745" y="172518"/>
                                <a:pt x="376332" y="172315"/>
                                <a:pt x="378668" y="173242"/>
                              </a:cubicBezTo>
                              <a:cubicBezTo>
                                <a:pt x="380090" y="173800"/>
                                <a:pt x="385828" y="175159"/>
                                <a:pt x="389891" y="172404"/>
                              </a:cubicBezTo>
                              <a:cubicBezTo>
                                <a:pt x="391580" y="173330"/>
                                <a:pt x="393535" y="173800"/>
                                <a:pt x="395922" y="173546"/>
                              </a:cubicBezTo>
                              <a:cubicBezTo>
                                <a:pt x="399057" y="173115"/>
                                <a:pt x="400822" y="173559"/>
                                <a:pt x="401787" y="173991"/>
                              </a:cubicBezTo>
                              <a:cubicBezTo>
                                <a:pt x="402803" y="174422"/>
                                <a:pt x="407119" y="175616"/>
                                <a:pt x="410497" y="173800"/>
                              </a:cubicBezTo>
                              <a:cubicBezTo>
                                <a:pt x="411220" y="174143"/>
                                <a:pt x="412033" y="174359"/>
                                <a:pt x="412922" y="174410"/>
                              </a:cubicBezTo>
                              <a:cubicBezTo>
                                <a:pt x="413671" y="174410"/>
                                <a:pt x="414445" y="174333"/>
                                <a:pt x="415372" y="174206"/>
                              </a:cubicBezTo>
                              <a:cubicBezTo>
                                <a:pt x="417213" y="173914"/>
                                <a:pt x="419498" y="173597"/>
                                <a:pt x="422443" y="174435"/>
                              </a:cubicBezTo>
                              <a:cubicBezTo>
                                <a:pt x="425097" y="175222"/>
                                <a:pt x="427915" y="173838"/>
                                <a:pt x="429515" y="170931"/>
                              </a:cubicBezTo>
                              <a:cubicBezTo>
                                <a:pt x="431762" y="166894"/>
                                <a:pt x="431343" y="160431"/>
                                <a:pt x="425402" y="155074"/>
                              </a:cubicBezTo>
                              <a:cubicBezTo>
                                <a:pt x="424322" y="154109"/>
                                <a:pt x="422088" y="152408"/>
                                <a:pt x="416781" y="153093"/>
                              </a:cubicBezTo>
                              <a:cubicBezTo>
                                <a:pt x="417289" y="152674"/>
                                <a:pt x="417797" y="152281"/>
                                <a:pt x="418279" y="151798"/>
                              </a:cubicBezTo>
                              <a:cubicBezTo>
                                <a:pt x="427535" y="142543"/>
                                <a:pt x="440954" y="115298"/>
                                <a:pt x="444446" y="114486"/>
                              </a:cubicBezTo>
                              <a:cubicBezTo>
                                <a:pt x="449575" y="113305"/>
                                <a:pt x="449587" y="110550"/>
                                <a:pt x="449587" y="110055"/>
                              </a:cubicBezTo>
                              <a:cubicBezTo>
                                <a:pt x="449587" y="109636"/>
                                <a:pt x="449740" y="109077"/>
                                <a:pt x="449917" y="108646"/>
                              </a:cubicBezTo>
                              <a:cubicBezTo>
                                <a:pt x="452596" y="104418"/>
                                <a:pt x="456176" y="99263"/>
                                <a:pt x="458068" y="97676"/>
                              </a:cubicBezTo>
                              <a:cubicBezTo>
                                <a:pt x="458081" y="97702"/>
                                <a:pt x="458106" y="97727"/>
                                <a:pt x="458119" y="97740"/>
                              </a:cubicBezTo>
                              <a:cubicBezTo>
                                <a:pt x="458462" y="98451"/>
                                <a:pt x="458817" y="99263"/>
                                <a:pt x="459198" y="100228"/>
                              </a:cubicBezTo>
                              <a:cubicBezTo>
                                <a:pt x="460239" y="103199"/>
                                <a:pt x="461471" y="108303"/>
                                <a:pt x="461801" y="114828"/>
                              </a:cubicBezTo>
                              <a:cubicBezTo>
                                <a:pt x="462309" y="125683"/>
                                <a:pt x="467615" y="128121"/>
                                <a:pt x="468999" y="128172"/>
                              </a:cubicBezTo>
                              <a:cubicBezTo>
                                <a:pt x="469114" y="128184"/>
                                <a:pt x="469215" y="128184"/>
                                <a:pt x="469291" y="128184"/>
                              </a:cubicBezTo>
                              <a:cubicBezTo>
                                <a:pt x="469964" y="128184"/>
                                <a:pt x="470434" y="128083"/>
                                <a:pt x="470853" y="127943"/>
                              </a:cubicBezTo>
                              <a:cubicBezTo>
                                <a:pt x="470980" y="129022"/>
                                <a:pt x="471018" y="130850"/>
                                <a:pt x="470307" y="131955"/>
                              </a:cubicBezTo>
                              <a:cubicBezTo>
                                <a:pt x="470002" y="132437"/>
                                <a:pt x="469558" y="132742"/>
                                <a:pt x="468999" y="132856"/>
                              </a:cubicBezTo>
                              <a:lnTo>
                                <a:pt x="469266" y="134113"/>
                              </a:lnTo>
                              <a:cubicBezTo>
                                <a:pt x="470167" y="133910"/>
                                <a:pt x="470878" y="133415"/>
                                <a:pt x="471386" y="132641"/>
                              </a:cubicBezTo>
                              <a:cubicBezTo>
                                <a:pt x="472453" y="130977"/>
                                <a:pt x="472224" y="128425"/>
                                <a:pt x="472059" y="127397"/>
                              </a:cubicBezTo>
                              <a:cubicBezTo>
                                <a:pt x="472440" y="127207"/>
                                <a:pt x="472884" y="127004"/>
                                <a:pt x="473506" y="126851"/>
                              </a:cubicBezTo>
                              <a:cubicBezTo>
                                <a:pt x="473621" y="128578"/>
                                <a:pt x="473506" y="132691"/>
                                <a:pt x="471767" y="133059"/>
                              </a:cubicBezTo>
                              <a:lnTo>
                                <a:pt x="472021" y="134316"/>
                              </a:lnTo>
                              <a:cubicBezTo>
                                <a:pt x="472732" y="134164"/>
                                <a:pt x="473316" y="133732"/>
                                <a:pt x="473773" y="133047"/>
                              </a:cubicBezTo>
                              <a:cubicBezTo>
                                <a:pt x="474916" y="131269"/>
                                <a:pt x="474865" y="128019"/>
                                <a:pt x="474763" y="126610"/>
                              </a:cubicBezTo>
                              <a:cubicBezTo>
                                <a:pt x="474801" y="126597"/>
                                <a:pt x="474839" y="126597"/>
                                <a:pt x="474865" y="126597"/>
                              </a:cubicBezTo>
                              <a:cubicBezTo>
                                <a:pt x="474878" y="127994"/>
                                <a:pt x="474687" y="131511"/>
                                <a:pt x="474509" y="132031"/>
                              </a:cubicBezTo>
                              <a:cubicBezTo>
                                <a:pt x="474484" y="132120"/>
                                <a:pt x="471678" y="142848"/>
                                <a:pt x="475474" y="146085"/>
                              </a:cubicBezTo>
                              <a:cubicBezTo>
                                <a:pt x="475868" y="146428"/>
                                <a:pt x="476553" y="146771"/>
                                <a:pt x="477201" y="146771"/>
                              </a:cubicBezTo>
                              <a:cubicBezTo>
                                <a:pt x="477531" y="146771"/>
                                <a:pt x="477836" y="146682"/>
                                <a:pt x="478102" y="146504"/>
                              </a:cubicBezTo>
                              <a:cubicBezTo>
                                <a:pt x="479372" y="145666"/>
                                <a:pt x="478597" y="143445"/>
                                <a:pt x="478331" y="142721"/>
                              </a:cubicBezTo>
                              <a:lnTo>
                                <a:pt x="477125" y="143153"/>
                              </a:lnTo>
                              <a:cubicBezTo>
                                <a:pt x="477696" y="144790"/>
                                <a:pt x="477506" y="145362"/>
                                <a:pt x="477391" y="145438"/>
                              </a:cubicBezTo>
                              <a:cubicBezTo>
                                <a:pt x="477175" y="145565"/>
                                <a:pt x="476604" y="145412"/>
                                <a:pt x="476299" y="145120"/>
                              </a:cubicBezTo>
                              <a:cubicBezTo>
                                <a:pt x="473430" y="142657"/>
                                <a:pt x="475423" y="133339"/>
                                <a:pt x="475728" y="132437"/>
                              </a:cubicBezTo>
                              <a:cubicBezTo>
                                <a:pt x="475957" y="131739"/>
                                <a:pt x="476173" y="128108"/>
                                <a:pt x="476122" y="126496"/>
                              </a:cubicBezTo>
                              <a:cubicBezTo>
                                <a:pt x="476388" y="126470"/>
                                <a:pt x="476604" y="126470"/>
                                <a:pt x="476845" y="126470"/>
                              </a:cubicBezTo>
                              <a:cubicBezTo>
                                <a:pt x="476769" y="128032"/>
                                <a:pt x="476820" y="132095"/>
                                <a:pt x="478191" y="133872"/>
                              </a:cubicBezTo>
                              <a:cubicBezTo>
                                <a:pt x="478762" y="134583"/>
                                <a:pt x="479423" y="134761"/>
                                <a:pt x="479880" y="134773"/>
                              </a:cubicBezTo>
                              <a:lnTo>
                                <a:pt x="479905" y="133491"/>
                              </a:lnTo>
                              <a:cubicBezTo>
                                <a:pt x="479753" y="133478"/>
                                <a:pt x="479512" y="133440"/>
                                <a:pt x="479245" y="133123"/>
                              </a:cubicBezTo>
                              <a:cubicBezTo>
                                <a:pt x="478140" y="131828"/>
                                <a:pt x="478052" y="127943"/>
                                <a:pt x="478090" y="126547"/>
                              </a:cubicBezTo>
                              <a:cubicBezTo>
                                <a:pt x="478674" y="126623"/>
                                <a:pt x="479105" y="126750"/>
                                <a:pt x="479512" y="126889"/>
                              </a:cubicBezTo>
                              <a:cubicBezTo>
                                <a:pt x="479562" y="126902"/>
                                <a:pt x="479613" y="126915"/>
                                <a:pt x="479651" y="126927"/>
                              </a:cubicBezTo>
                              <a:cubicBezTo>
                                <a:pt x="479562" y="128616"/>
                                <a:pt x="480057" y="131676"/>
                                <a:pt x="481390" y="133059"/>
                              </a:cubicBezTo>
                              <a:cubicBezTo>
                                <a:pt x="481962" y="133681"/>
                                <a:pt x="482711" y="133986"/>
                                <a:pt x="483473" y="133834"/>
                              </a:cubicBezTo>
                              <a:lnTo>
                                <a:pt x="483282" y="132577"/>
                              </a:lnTo>
                              <a:cubicBezTo>
                                <a:pt x="483092" y="132615"/>
                                <a:pt x="482711" y="132615"/>
                                <a:pt x="482317" y="132183"/>
                              </a:cubicBezTo>
                              <a:cubicBezTo>
                                <a:pt x="481327" y="131168"/>
                                <a:pt x="480883" y="128654"/>
                                <a:pt x="480921" y="127207"/>
                              </a:cubicBezTo>
                              <a:cubicBezTo>
                                <a:pt x="481264" y="127257"/>
                                <a:pt x="481606" y="127270"/>
                                <a:pt x="482076" y="127232"/>
                              </a:cubicBezTo>
                              <a:cubicBezTo>
                                <a:pt x="482140" y="128629"/>
                                <a:pt x="482698" y="130825"/>
                                <a:pt x="483790" y="131828"/>
                              </a:cubicBezTo>
                              <a:cubicBezTo>
                                <a:pt x="484323" y="132336"/>
                                <a:pt x="484984" y="132526"/>
                                <a:pt x="485618" y="132348"/>
                              </a:cubicBezTo>
                              <a:lnTo>
                                <a:pt x="485326" y="131104"/>
                              </a:lnTo>
                              <a:cubicBezTo>
                                <a:pt x="485136" y="131155"/>
                                <a:pt x="484920" y="131142"/>
                                <a:pt x="484653" y="130888"/>
                              </a:cubicBezTo>
                              <a:cubicBezTo>
                                <a:pt x="483828" y="130139"/>
                                <a:pt x="483371" y="128146"/>
                                <a:pt x="483346" y="127042"/>
                              </a:cubicBezTo>
                              <a:cubicBezTo>
                                <a:pt x="487294" y="126191"/>
                                <a:pt x="486520" y="121570"/>
                                <a:pt x="486012" y="118497"/>
                              </a:cubicBezTo>
                              <a:cubicBezTo>
                                <a:pt x="485923" y="117990"/>
                                <a:pt x="485847" y="117533"/>
                                <a:pt x="485796" y="117114"/>
                              </a:cubicBezTo>
                              <a:cubicBezTo>
                                <a:pt x="485720" y="116593"/>
                                <a:pt x="485999" y="114866"/>
                                <a:pt x="486355" y="114270"/>
                              </a:cubicBezTo>
                              <a:cubicBezTo>
                                <a:pt x="486900" y="113394"/>
                                <a:pt x="487637" y="111566"/>
                                <a:pt x="488221" y="110093"/>
                              </a:cubicBezTo>
                              <a:cubicBezTo>
                                <a:pt x="488526" y="109369"/>
                                <a:pt x="488754" y="108747"/>
                                <a:pt x="488906" y="108455"/>
                              </a:cubicBezTo>
                              <a:cubicBezTo>
                                <a:pt x="489046" y="108163"/>
                                <a:pt x="489452" y="107363"/>
                                <a:pt x="488843" y="106957"/>
                              </a:cubicBezTo>
                              <a:cubicBezTo>
                                <a:pt x="487967" y="106284"/>
                                <a:pt x="485885" y="108366"/>
                                <a:pt x="485021" y="109255"/>
                              </a:cubicBezTo>
                              <a:cubicBezTo>
                                <a:pt x="483638" y="110728"/>
                                <a:pt x="482698" y="111870"/>
                                <a:pt x="482089" y="112670"/>
                              </a:cubicBezTo>
                              <a:cubicBezTo>
                                <a:pt x="482089" y="111185"/>
                                <a:pt x="482025" y="110245"/>
                                <a:pt x="481962" y="109115"/>
                              </a:cubicBezTo>
                              <a:lnTo>
                                <a:pt x="481949" y="108760"/>
                              </a:lnTo>
                              <a:cubicBezTo>
                                <a:pt x="481771" y="105967"/>
                                <a:pt x="480781" y="101955"/>
                                <a:pt x="480578" y="101549"/>
                              </a:cubicBezTo>
                              <a:cubicBezTo>
                                <a:pt x="480413" y="101295"/>
                                <a:pt x="480184" y="101142"/>
                                <a:pt x="479892" y="101142"/>
                              </a:cubicBezTo>
                              <a:cubicBezTo>
                                <a:pt x="479854" y="101142"/>
                                <a:pt x="479816" y="101142"/>
                                <a:pt x="479765" y="101155"/>
                              </a:cubicBezTo>
                              <a:cubicBezTo>
                                <a:pt x="478293" y="101422"/>
                                <a:pt x="476160" y="110283"/>
                                <a:pt x="476134" y="110372"/>
                              </a:cubicBezTo>
                              <a:cubicBezTo>
                                <a:pt x="476122" y="110486"/>
                                <a:pt x="476096" y="110601"/>
                                <a:pt x="476083" y="110690"/>
                              </a:cubicBezTo>
                              <a:cubicBezTo>
                                <a:pt x="476058" y="110651"/>
                                <a:pt x="476020" y="110601"/>
                                <a:pt x="476007" y="110588"/>
                              </a:cubicBezTo>
                              <a:cubicBezTo>
                                <a:pt x="473608" y="107084"/>
                                <a:pt x="471957" y="106030"/>
                                <a:pt x="471069" y="105484"/>
                              </a:cubicBezTo>
                              <a:cubicBezTo>
                                <a:pt x="470878" y="105357"/>
                                <a:pt x="470675" y="105230"/>
                                <a:pt x="470650" y="105230"/>
                              </a:cubicBezTo>
                              <a:cubicBezTo>
                                <a:pt x="469367" y="98552"/>
                                <a:pt x="467222" y="94591"/>
                                <a:pt x="464124" y="93131"/>
                              </a:cubicBezTo>
                              <a:cubicBezTo>
                                <a:pt x="461255" y="91811"/>
                                <a:pt x="458284" y="92649"/>
                                <a:pt x="457738" y="92916"/>
                              </a:cubicBezTo>
                              <a:cubicBezTo>
                                <a:pt x="457509" y="92979"/>
                                <a:pt x="456532" y="92954"/>
                                <a:pt x="455796" y="92941"/>
                              </a:cubicBezTo>
                              <a:cubicBezTo>
                                <a:pt x="454132" y="92890"/>
                                <a:pt x="453079" y="92890"/>
                                <a:pt x="452558" y="93157"/>
                              </a:cubicBezTo>
                              <a:cubicBezTo>
                                <a:pt x="451631" y="93639"/>
                                <a:pt x="450857" y="94515"/>
                                <a:pt x="450222" y="95594"/>
                              </a:cubicBezTo>
                              <a:lnTo>
                                <a:pt x="450171" y="95569"/>
                              </a:lnTo>
                              <a:cubicBezTo>
                                <a:pt x="450108" y="95721"/>
                                <a:pt x="450032" y="95874"/>
                                <a:pt x="449968" y="96051"/>
                              </a:cubicBezTo>
                              <a:cubicBezTo>
                                <a:pt x="448826" y="98133"/>
                                <a:pt x="448089" y="100863"/>
                                <a:pt x="447505" y="103085"/>
                              </a:cubicBezTo>
                              <a:cubicBezTo>
                                <a:pt x="447226" y="104088"/>
                                <a:pt x="446921" y="105129"/>
                                <a:pt x="446680" y="105687"/>
                              </a:cubicBezTo>
                              <a:cubicBezTo>
                                <a:pt x="445537" y="105967"/>
                                <a:pt x="444966" y="105459"/>
                                <a:pt x="445436" y="104976"/>
                              </a:cubicBezTo>
                              <a:cubicBezTo>
                                <a:pt x="447950" y="102348"/>
                                <a:pt x="451885" y="88967"/>
                                <a:pt x="453193" y="88205"/>
                              </a:cubicBezTo>
                              <a:cubicBezTo>
                                <a:pt x="456938" y="86022"/>
                                <a:pt x="457319" y="83292"/>
                                <a:pt x="457217" y="81908"/>
                              </a:cubicBezTo>
                              <a:cubicBezTo>
                                <a:pt x="457941" y="81172"/>
                                <a:pt x="461725" y="76881"/>
                                <a:pt x="462562" y="75611"/>
                              </a:cubicBezTo>
                              <a:cubicBezTo>
                                <a:pt x="464670" y="72526"/>
                                <a:pt x="465267" y="70203"/>
                                <a:pt x="465609" y="68819"/>
                              </a:cubicBezTo>
                              <a:cubicBezTo>
                                <a:pt x="465711" y="68438"/>
                                <a:pt x="465813" y="68108"/>
                                <a:pt x="465876" y="67918"/>
                              </a:cubicBezTo>
                              <a:cubicBezTo>
                                <a:pt x="465901" y="67892"/>
                                <a:pt x="465927" y="67867"/>
                                <a:pt x="465940" y="67841"/>
                              </a:cubicBezTo>
                              <a:cubicBezTo>
                                <a:pt x="466003" y="67740"/>
                                <a:pt x="466168" y="67588"/>
                                <a:pt x="466346" y="67448"/>
                              </a:cubicBezTo>
                              <a:cubicBezTo>
                                <a:pt x="466117" y="70177"/>
                                <a:pt x="465381" y="80271"/>
                                <a:pt x="466447" y="83495"/>
                              </a:cubicBezTo>
                              <a:cubicBezTo>
                                <a:pt x="467412" y="86415"/>
                                <a:pt x="469863" y="86580"/>
                                <a:pt x="470802" y="86492"/>
                              </a:cubicBezTo>
                              <a:cubicBezTo>
                                <a:pt x="470802" y="86669"/>
                                <a:pt x="470777" y="86847"/>
                                <a:pt x="470713" y="86974"/>
                              </a:cubicBezTo>
                              <a:cubicBezTo>
                                <a:pt x="470688" y="86999"/>
                                <a:pt x="468809" y="90719"/>
                                <a:pt x="469647" y="91963"/>
                              </a:cubicBezTo>
                              <a:cubicBezTo>
                                <a:pt x="470434" y="93157"/>
                                <a:pt x="471348" y="92979"/>
                                <a:pt x="471805" y="92941"/>
                              </a:cubicBezTo>
                              <a:lnTo>
                                <a:pt x="471576" y="91671"/>
                              </a:lnTo>
                              <a:cubicBezTo>
                                <a:pt x="471284" y="91684"/>
                                <a:pt x="471043" y="91760"/>
                                <a:pt x="470713" y="91265"/>
                              </a:cubicBezTo>
                              <a:cubicBezTo>
                                <a:pt x="470523" y="90757"/>
                                <a:pt x="471411" y="88345"/>
                                <a:pt x="471818" y="87583"/>
                              </a:cubicBezTo>
                              <a:cubicBezTo>
                                <a:pt x="472021" y="87215"/>
                                <a:pt x="472097" y="86796"/>
                                <a:pt x="472097" y="86441"/>
                              </a:cubicBezTo>
                              <a:lnTo>
                                <a:pt x="472859" y="86441"/>
                              </a:lnTo>
                              <a:cubicBezTo>
                                <a:pt x="472833" y="86745"/>
                                <a:pt x="472744" y="87101"/>
                                <a:pt x="472656" y="87291"/>
                              </a:cubicBezTo>
                              <a:cubicBezTo>
                                <a:pt x="472300" y="87939"/>
                                <a:pt x="471767" y="89539"/>
                                <a:pt x="472046" y="91379"/>
                              </a:cubicBezTo>
                              <a:cubicBezTo>
                                <a:pt x="472275" y="92674"/>
                                <a:pt x="472529" y="93055"/>
                                <a:pt x="473811" y="93093"/>
                              </a:cubicBezTo>
                              <a:lnTo>
                                <a:pt x="473849" y="91811"/>
                              </a:lnTo>
                              <a:cubicBezTo>
                                <a:pt x="473773" y="91811"/>
                                <a:pt x="473468" y="91811"/>
                                <a:pt x="473468" y="91836"/>
                              </a:cubicBezTo>
                              <a:cubicBezTo>
                                <a:pt x="473392" y="91748"/>
                                <a:pt x="473354" y="91367"/>
                                <a:pt x="473316" y="91189"/>
                              </a:cubicBezTo>
                              <a:cubicBezTo>
                                <a:pt x="473087" y="89691"/>
                                <a:pt x="473506" y="88371"/>
                                <a:pt x="473773" y="87901"/>
                              </a:cubicBezTo>
                              <a:cubicBezTo>
                                <a:pt x="473963" y="87571"/>
                                <a:pt x="474078" y="87025"/>
                                <a:pt x="474128" y="86530"/>
                              </a:cubicBezTo>
                              <a:cubicBezTo>
                                <a:pt x="474585" y="86568"/>
                                <a:pt x="475004" y="86631"/>
                                <a:pt x="475423" y="86682"/>
                              </a:cubicBezTo>
                              <a:cubicBezTo>
                                <a:pt x="475271" y="87317"/>
                                <a:pt x="474928" y="88396"/>
                                <a:pt x="474751" y="88688"/>
                              </a:cubicBezTo>
                              <a:cubicBezTo>
                                <a:pt x="474420" y="89285"/>
                                <a:pt x="473874" y="91913"/>
                                <a:pt x="474585" y="93106"/>
                              </a:cubicBezTo>
                              <a:cubicBezTo>
                                <a:pt x="474941" y="93753"/>
                                <a:pt x="474839" y="96293"/>
                                <a:pt x="474281" y="97118"/>
                              </a:cubicBezTo>
                              <a:cubicBezTo>
                                <a:pt x="473456" y="98387"/>
                                <a:pt x="473113" y="102666"/>
                                <a:pt x="474230" y="103935"/>
                              </a:cubicBezTo>
                              <a:cubicBezTo>
                                <a:pt x="474497" y="104227"/>
                                <a:pt x="474839" y="104380"/>
                                <a:pt x="475195" y="104380"/>
                              </a:cubicBezTo>
                              <a:cubicBezTo>
                                <a:pt x="475411" y="104380"/>
                                <a:pt x="475652" y="104316"/>
                                <a:pt x="475868" y="104215"/>
                              </a:cubicBezTo>
                              <a:cubicBezTo>
                                <a:pt x="477061" y="103605"/>
                                <a:pt x="477099" y="102387"/>
                                <a:pt x="477125" y="101561"/>
                              </a:cubicBezTo>
                              <a:lnTo>
                                <a:pt x="475855" y="101511"/>
                              </a:lnTo>
                              <a:cubicBezTo>
                                <a:pt x="475817" y="102526"/>
                                <a:pt x="475690" y="102869"/>
                                <a:pt x="475220" y="103098"/>
                              </a:cubicBezTo>
                              <a:cubicBezTo>
                                <a:pt x="475220" y="103098"/>
                                <a:pt x="475055" y="103009"/>
                                <a:pt x="474928" y="102450"/>
                              </a:cubicBezTo>
                              <a:cubicBezTo>
                                <a:pt x="474585" y="101041"/>
                                <a:pt x="474890" y="98514"/>
                                <a:pt x="475347" y="97816"/>
                              </a:cubicBezTo>
                              <a:cubicBezTo>
                                <a:pt x="476134" y="96635"/>
                                <a:pt x="476338" y="93601"/>
                                <a:pt x="475690" y="92471"/>
                              </a:cubicBezTo>
                              <a:cubicBezTo>
                                <a:pt x="475271" y="91798"/>
                                <a:pt x="475665" y="89716"/>
                                <a:pt x="475855" y="89335"/>
                              </a:cubicBezTo>
                              <a:cubicBezTo>
                                <a:pt x="475995" y="89119"/>
                                <a:pt x="476502" y="87825"/>
                                <a:pt x="476693" y="86860"/>
                              </a:cubicBezTo>
                              <a:cubicBezTo>
                                <a:pt x="476795" y="86872"/>
                                <a:pt x="476883" y="86872"/>
                                <a:pt x="476998" y="86898"/>
                              </a:cubicBezTo>
                              <a:cubicBezTo>
                                <a:pt x="476553" y="88523"/>
                                <a:pt x="476528" y="90072"/>
                                <a:pt x="476947" y="91595"/>
                              </a:cubicBezTo>
                              <a:cubicBezTo>
                                <a:pt x="477150" y="92370"/>
                                <a:pt x="477417" y="93347"/>
                                <a:pt x="478521" y="93500"/>
                              </a:cubicBezTo>
                              <a:lnTo>
                                <a:pt x="478686" y="92217"/>
                              </a:lnTo>
                              <a:cubicBezTo>
                                <a:pt x="478521" y="92205"/>
                                <a:pt x="478432" y="92192"/>
                                <a:pt x="478191" y="91265"/>
                              </a:cubicBezTo>
                              <a:cubicBezTo>
                                <a:pt x="477810" y="89881"/>
                                <a:pt x="477836" y="88485"/>
                                <a:pt x="478305" y="86974"/>
                              </a:cubicBezTo>
                              <a:cubicBezTo>
                                <a:pt x="478483" y="86987"/>
                                <a:pt x="478686" y="86999"/>
                                <a:pt x="478902" y="86999"/>
                              </a:cubicBezTo>
                              <a:cubicBezTo>
                                <a:pt x="478597" y="88688"/>
                                <a:pt x="478750" y="90262"/>
                                <a:pt x="479334" y="91786"/>
                              </a:cubicBezTo>
                              <a:cubicBezTo>
                                <a:pt x="479638" y="92585"/>
                                <a:pt x="479981" y="93487"/>
                                <a:pt x="481098" y="93500"/>
                              </a:cubicBezTo>
                              <a:lnTo>
                                <a:pt x="481124" y="92243"/>
                              </a:lnTo>
                              <a:cubicBezTo>
                                <a:pt x="481225" y="92395"/>
                                <a:pt x="481340" y="92535"/>
                                <a:pt x="481467" y="92623"/>
                              </a:cubicBezTo>
                              <a:cubicBezTo>
                                <a:pt x="482647" y="93436"/>
                                <a:pt x="483485" y="92941"/>
                                <a:pt x="483841" y="92738"/>
                              </a:cubicBezTo>
                              <a:lnTo>
                                <a:pt x="483155" y="91659"/>
                              </a:lnTo>
                              <a:cubicBezTo>
                                <a:pt x="482927" y="91760"/>
                                <a:pt x="482673" y="91887"/>
                                <a:pt x="482216" y="91582"/>
                              </a:cubicBezTo>
                              <a:cubicBezTo>
                                <a:pt x="481847" y="91189"/>
                                <a:pt x="481809" y="88599"/>
                                <a:pt x="481924" y="87761"/>
                              </a:cubicBezTo>
                              <a:cubicBezTo>
                                <a:pt x="481987" y="87317"/>
                                <a:pt x="481860" y="86872"/>
                                <a:pt x="481720" y="86517"/>
                              </a:cubicBezTo>
                              <a:cubicBezTo>
                                <a:pt x="483523" y="85222"/>
                                <a:pt x="483701" y="81578"/>
                                <a:pt x="483790" y="79648"/>
                              </a:cubicBezTo>
                              <a:lnTo>
                                <a:pt x="483828" y="79064"/>
                              </a:lnTo>
                              <a:cubicBezTo>
                                <a:pt x="483917" y="77427"/>
                                <a:pt x="484222" y="75967"/>
                                <a:pt x="485313" y="74164"/>
                              </a:cubicBezTo>
                              <a:cubicBezTo>
                                <a:pt x="485618" y="73681"/>
                                <a:pt x="486151" y="72767"/>
                                <a:pt x="485491" y="72285"/>
                              </a:cubicBezTo>
                              <a:cubicBezTo>
                                <a:pt x="485390" y="72209"/>
                                <a:pt x="485263" y="72171"/>
                                <a:pt x="485098" y="72171"/>
                              </a:cubicBezTo>
                              <a:cubicBezTo>
                                <a:pt x="483714" y="72171"/>
                                <a:pt x="480832" y="75230"/>
                                <a:pt x="480794" y="75268"/>
                              </a:cubicBezTo>
                              <a:cubicBezTo>
                                <a:pt x="480717" y="75357"/>
                                <a:pt x="480654" y="75408"/>
                                <a:pt x="480616" y="75459"/>
                              </a:cubicBezTo>
                              <a:cubicBezTo>
                                <a:pt x="480400" y="74926"/>
                                <a:pt x="480387" y="73478"/>
                                <a:pt x="480387" y="72958"/>
                              </a:cubicBezTo>
                              <a:lnTo>
                                <a:pt x="480362" y="72628"/>
                              </a:lnTo>
                              <a:cubicBezTo>
                                <a:pt x="480273" y="66204"/>
                                <a:pt x="476375" y="62509"/>
                                <a:pt x="474293" y="60529"/>
                              </a:cubicBezTo>
                              <a:cubicBezTo>
                                <a:pt x="471792" y="58180"/>
                                <a:pt x="469494" y="59513"/>
                                <a:pt x="469151" y="59754"/>
                              </a:cubicBezTo>
                              <a:cubicBezTo>
                                <a:pt x="468771" y="59894"/>
                                <a:pt x="466320" y="59881"/>
                                <a:pt x="464670" y="59703"/>
                              </a:cubicBezTo>
                              <a:cubicBezTo>
                                <a:pt x="462334" y="59488"/>
                                <a:pt x="460379" y="60833"/>
                                <a:pt x="458715" y="63068"/>
                              </a:cubicBezTo>
                              <a:lnTo>
                                <a:pt x="458588" y="63004"/>
                              </a:lnTo>
                              <a:cubicBezTo>
                                <a:pt x="458512" y="63195"/>
                                <a:pt x="458436" y="63373"/>
                                <a:pt x="458373" y="63576"/>
                              </a:cubicBezTo>
                              <a:cubicBezTo>
                                <a:pt x="455414" y="67854"/>
                                <a:pt x="453535" y="74799"/>
                                <a:pt x="452456" y="79775"/>
                              </a:cubicBezTo>
                              <a:cubicBezTo>
                                <a:pt x="452050" y="80156"/>
                                <a:pt x="451428" y="80550"/>
                                <a:pt x="451555" y="80004"/>
                              </a:cubicBezTo>
                              <a:cubicBezTo>
                                <a:pt x="453815" y="70254"/>
                                <a:pt x="452482" y="63715"/>
                                <a:pt x="452977" y="63576"/>
                              </a:cubicBezTo>
                              <a:cubicBezTo>
                                <a:pt x="458170" y="62090"/>
                                <a:pt x="457712" y="59881"/>
                                <a:pt x="457712" y="58916"/>
                              </a:cubicBezTo>
                              <a:cubicBezTo>
                                <a:pt x="457712" y="58866"/>
                                <a:pt x="457700" y="58700"/>
                                <a:pt x="457687" y="58599"/>
                              </a:cubicBezTo>
                              <a:cubicBezTo>
                                <a:pt x="458284" y="57367"/>
                                <a:pt x="459426" y="54981"/>
                                <a:pt x="460569" y="51642"/>
                              </a:cubicBezTo>
                              <a:cubicBezTo>
                                <a:pt x="461635" y="48506"/>
                                <a:pt x="463832" y="44278"/>
                                <a:pt x="465330" y="43123"/>
                              </a:cubicBezTo>
                              <a:cubicBezTo>
                                <a:pt x="468491" y="40673"/>
                                <a:pt x="470446" y="32078"/>
                                <a:pt x="475144" y="31494"/>
                              </a:cubicBezTo>
                              <a:cubicBezTo>
                                <a:pt x="476236" y="31354"/>
                                <a:pt x="480172" y="31925"/>
                                <a:pt x="478877" y="31049"/>
                              </a:cubicBezTo>
                              <a:cubicBezTo>
                                <a:pt x="478229" y="30618"/>
                                <a:pt x="474662" y="26796"/>
                                <a:pt x="467552" y="30567"/>
                              </a:cubicBezTo>
                              <a:cubicBezTo>
                                <a:pt x="466460" y="31151"/>
                                <a:pt x="458436" y="38210"/>
                                <a:pt x="458170" y="47554"/>
                              </a:cubicBezTo>
                              <a:cubicBezTo>
                                <a:pt x="458144" y="48417"/>
                                <a:pt x="457294" y="53927"/>
                                <a:pt x="455516" y="54904"/>
                              </a:cubicBezTo>
                              <a:lnTo>
                                <a:pt x="455618" y="55070"/>
                              </a:lnTo>
                              <a:cubicBezTo>
                                <a:pt x="455440" y="55019"/>
                                <a:pt x="455338" y="54879"/>
                                <a:pt x="455148" y="54866"/>
                              </a:cubicBezTo>
                              <a:cubicBezTo>
                                <a:pt x="452380" y="54689"/>
                                <a:pt x="451606" y="56187"/>
                                <a:pt x="451504" y="56517"/>
                              </a:cubicBezTo>
                              <a:cubicBezTo>
                                <a:pt x="451390" y="56847"/>
                                <a:pt x="450387" y="57279"/>
                                <a:pt x="450400" y="56631"/>
                              </a:cubicBezTo>
                              <a:cubicBezTo>
                                <a:pt x="450463" y="54930"/>
                                <a:pt x="449968" y="50677"/>
                                <a:pt x="449752" y="50004"/>
                              </a:cubicBezTo>
                              <a:cubicBezTo>
                                <a:pt x="449536" y="49356"/>
                                <a:pt x="450235" y="46538"/>
                                <a:pt x="450730" y="46462"/>
                              </a:cubicBezTo>
                              <a:cubicBezTo>
                                <a:pt x="452926" y="46132"/>
                                <a:pt x="452710" y="43136"/>
                                <a:pt x="452710" y="42526"/>
                              </a:cubicBezTo>
                              <a:cubicBezTo>
                                <a:pt x="452710" y="41561"/>
                                <a:pt x="452545" y="41231"/>
                                <a:pt x="452253" y="40876"/>
                              </a:cubicBezTo>
                              <a:cubicBezTo>
                                <a:pt x="452495" y="39124"/>
                                <a:pt x="454246" y="31519"/>
                                <a:pt x="454450" y="30884"/>
                              </a:cubicBezTo>
                              <a:cubicBezTo>
                                <a:pt x="456240" y="25082"/>
                                <a:pt x="461674" y="18480"/>
                                <a:pt x="462804" y="17884"/>
                              </a:cubicBezTo>
                              <a:cubicBezTo>
                                <a:pt x="466854" y="15751"/>
                                <a:pt x="466752" y="18430"/>
                                <a:pt x="467793" y="17769"/>
                              </a:cubicBezTo>
                              <a:cubicBezTo>
                                <a:pt x="468745" y="17173"/>
                                <a:pt x="466930" y="14875"/>
                                <a:pt x="463908" y="14557"/>
                              </a:cubicBezTo>
                              <a:cubicBezTo>
                                <a:pt x="452799" y="13351"/>
                                <a:pt x="451390" y="25920"/>
                                <a:pt x="451606" y="30668"/>
                              </a:cubicBezTo>
                              <a:cubicBezTo>
                                <a:pt x="451669" y="32103"/>
                                <a:pt x="449828" y="39403"/>
                                <a:pt x="449701" y="40127"/>
                              </a:cubicBezTo>
                              <a:cubicBezTo>
                                <a:pt x="447987" y="40571"/>
                                <a:pt x="447784" y="44405"/>
                                <a:pt x="447899" y="44773"/>
                              </a:cubicBezTo>
                              <a:cubicBezTo>
                                <a:pt x="448000" y="45154"/>
                                <a:pt x="447403" y="45319"/>
                                <a:pt x="447188" y="45599"/>
                              </a:cubicBezTo>
                              <a:cubicBezTo>
                                <a:pt x="446972" y="45865"/>
                                <a:pt x="446185" y="46068"/>
                                <a:pt x="446147" y="45599"/>
                              </a:cubicBezTo>
                              <a:cubicBezTo>
                                <a:pt x="446032" y="44329"/>
                                <a:pt x="443811" y="39327"/>
                                <a:pt x="444064" y="38819"/>
                              </a:cubicBezTo>
                              <a:cubicBezTo>
                                <a:pt x="445550" y="35810"/>
                                <a:pt x="445461" y="34959"/>
                                <a:pt x="445372" y="34236"/>
                              </a:cubicBezTo>
                              <a:cubicBezTo>
                                <a:pt x="445347" y="34033"/>
                                <a:pt x="445296" y="33753"/>
                                <a:pt x="445232" y="33474"/>
                              </a:cubicBezTo>
                              <a:cubicBezTo>
                                <a:pt x="445804" y="33728"/>
                                <a:pt x="445067" y="22949"/>
                                <a:pt x="445448" y="20448"/>
                              </a:cubicBezTo>
                              <a:cubicBezTo>
                                <a:pt x="446007" y="16652"/>
                                <a:pt x="446375" y="15954"/>
                                <a:pt x="446642" y="15383"/>
                              </a:cubicBezTo>
                              <a:cubicBezTo>
                                <a:pt x="447276" y="14075"/>
                                <a:pt x="447010" y="12970"/>
                                <a:pt x="449155" y="11929"/>
                              </a:cubicBezTo>
                              <a:cubicBezTo>
                                <a:pt x="450730" y="11168"/>
                                <a:pt x="450895" y="9860"/>
                                <a:pt x="451822" y="9416"/>
                              </a:cubicBezTo>
                              <a:cubicBezTo>
                                <a:pt x="452469" y="9098"/>
                                <a:pt x="450222" y="9060"/>
                                <a:pt x="449308" y="9149"/>
                              </a:cubicBezTo>
                              <a:cubicBezTo>
                                <a:pt x="448851" y="9187"/>
                                <a:pt x="443023" y="9035"/>
                                <a:pt x="441398" y="15319"/>
                              </a:cubicBezTo>
                              <a:cubicBezTo>
                                <a:pt x="441195" y="16030"/>
                                <a:pt x="441094" y="19496"/>
                                <a:pt x="441309" y="21591"/>
                              </a:cubicBezTo>
                              <a:cubicBezTo>
                                <a:pt x="441347" y="22035"/>
                                <a:pt x="441297" y="22924"/>
                                <a:pt x="441411" y="23533"/>
                              </a:cubicBezTo>
                              <a:cubicBezTo>
                                <a:pt x="441525" y="24117"/>
                                <a:pt x="442033" y="31062"/>
                                <a:pt x="442300" y="32243"/>
                              </a:cubicBezTo>
                              <a:cubicBezTo>
                                <a:pt x="442211" y="32281"/>
                                <a:pt x="442160" y="32255"/>
                                <a:pt x="442058" y="32306"/>
                              </a:cubicBezTo>
                              <a:cubicBezTo>
                                <a:pt x="441284" y="32712"/>
                                <a:pt x="440903" y="34833"/>
                                <a:pt x="440840" y="35264"/>
                              </a:cubicBezTo>
                              <a:cubicBezTo>
                                <a:pt x="440776" y="35709"/>
                                <a:pt x="440446" y="35848"/>
                                <a:pt x="440243" y="35366"/>
                              </a:cubicBezTo>
                              <a:cubicBezTo>
                                <a:pt x="439545" y="33626"/>
                                <a:pt x="435825" y="31113"/>
                                <a:pt x="435875" y="30452"/>
                              </a:cubicBezTo>
                              <a:cubicBezTo>
                                <a:pt x="435990" y="29043"/>
                                <a:pt x="435774" y="27571"/>
                                <a:pt x="435748" y="27164"/>
                              </a:cubicBezTo>
                              <a:cubicBezTo>
                                <a:pt x="435723" y="26656"/>
                                <a:pt x="435660" y="26111"/>
                                <a:pt x="435469" y="25565"/>
                              </a:cubicBezTo>
                              <a:cubicBezTo>
                                <a:pt x="435355" y="25235"/>
                                <a:pt x="434834" y="24917"/>
                                <a:pt x="434225" y="24752"/>
                              </a:cubicBezTo>
                              <a:cubicBezTo>
                                <a:pt x="434149" y="23381"/>
                                <a:pt x="433387" y="13313"/>
                                <a:pt x="434733" y="10723"/>
                              </a:cubicBezTo>
                              <a:cubicBezTo>
                                <a:pt x="435126" y="9936"/>
                                <a:pt x="439265" y="6026"/>
                                <a:pt x="439418" y="5378"/>
                              </a:cubicBezTo>
                              <a:cubicBezTo>
                                <a:pt x="439595" y="4731"/>
                                <a:pt x="439773" y="4401"/>
                                <a:pt x="440370" y="3791"/>
                              </a:cubicBezTo>
                              <a:cubicBezTo>
                                <a:pt x="440890" y="3233"/>
                                <a:pt x="439595" y="3410"/>
                                <a:pt x="438554" y="3360"/>
                              </a:cubicBezTo>
                              <a:cubicBezTo>
                                <a:pt x="437513" y="3296"/>
                                <a:pt x="432105" y="4274"/>
                                <a:pt x="430289" y="8768"/>
                              </a:cubicBezTo>
                              <a:cubicBezTo>
                                <a:pt x="429896" y="9771"/>
                                <a:pt x="430035" y="13732"/>
                                <a:pt x="430619" y="15040"/>
                              </a:cubicBezTo>
                              <a:cubicBezTo>
                                <a:pt x="431051" y="15954"/>
                                <a:pt x="430784" y="20778"/>
                                <a:pt x="431559" y="22467"/>
                              </a:cubicBezTo>
                              <a:cubicBezTo>
                                <a:pt x="431914" y="23267"/>
                                <a:pt x="432029" y="24422"/>
                                <a:pt x="432346" y="25158"/>
                              </a:cubicBezTo>
                              <a:cubicBezTo>
                                <a:pt x="432206" y="25285"/>
                                <a:pt x="432029" y="25336"/>
                                <a:pt x="431914" y="25526"/>
                              </a:cubicBezTo>
                              <a:cubicBezTo>
                                <a:pt x="431483" y="26288"/>
                                <a:pt x="432016" y="28891"/>
                                <a:pt x="431889" y="28916"/>
                              </a:cubicBezTo>
                              <a:cubicBezTo>
                                <a:pt x="430365" y="29399"/>
                                <a:pt x="427902" y="26415"/>
                                <a:pt x="427077" y="25641"/>
                              </a:cubicBezTo>
                              <a:cubicBezTo>
                                <a:pt x="426188" y="24828"/>
                                <a:pt x="426519" y="23152"/>
                                <a:pt x="426430" y="21388"/>
                              </a:cubicBezTo>
                              <a:cubicBezTo>
                                <a:pt x="426379" y="20689"/>
                                <a:pt x="425858" y="20562"/>
                                <a:pt x="425325" y="20423"/>
                              </a:cubicBezTo>
                              <a:lnTo>
                                <a:pt x="425554" y="20435"/>
                              </a:lnTo>
                              <a:cubicBezTo>
                                <a:pt x="425376" y="19407"/>
                                <a:pt x="423497" y="18328"/>
                                <a:pt x="423548" y="14875"/>
                              </a:cubicBezTo>
                              <a:cubicBezTo>
                                <a:pt x="423586" y="13402"/>
                                <a:pt x="424132" y="9771"/>
                                <a:pt x="424475" y="8273"/>
                              </a:cubicBezTo>
                              <a:cubicBezTo>
                                <a:pt x="424741" y="7041"/>
                                <a:pt x="424868" y="3652"/>
                                <a:pt x="424183" y="1557"/>
                              </a:cubicBezTo>
                              <a:cubicBezTo>
                                <a:pt x="424017" y="1036"/>
                                <a:pt x="422951" y="-881"/>
                                <a:pt x="422608" y="478"/>
                              </a:cubicBezTo>
                              <a:cubicBezTo>
                                <a:pt x="422405" y="1328"/>
                                <a:pt x="421580" y="5391"/>
                                <a:pt x="420463" y="7232"/>
                              </a:cubicBezTo>
                              <a:cubicBezTo>
                                <a:pt x="419104" y="9466"/>
                                <a:pt x="419701" y="11980"/>
                                <a:pt x="420260" y="13351"/>
                              </a:cubicBezTo>
                              <a:cubicBezTo>
                                <a:pt x="420780" y="14684"/>
                                <a:pt x="422075" y="16792"/>
                                <a:pt x="422888" y="20182"/>
                              </a:cubicBezTo>
                              <a:lnTo>
                                <a:pt x="422646" y="20182"/>
                              </a:lnTo>
                              <a:cubicBezTo>
                                <a:pt x="421897" y="20131"/>
                                <a:pt x="422456" y="22924"/>
                                <a:pt x="422811" y="23660"/>
                              </a:cubicBezTo>
                              <a:cubicBezTo>
                                <a:pt x="423192" y="24422"/>
                                <a:pt x="420526" y="23241"/>
                                <a:pt x="419320" y="22645"/>
                              </a:cubicBezTo>
                              <a:cubicBezTo>
                                <a:pt x="418190" y="22073"/>
                                <a:pt x="417771" y="20613"/>
                                <a:pt x="417543" y="19433"/>
                              </a:cubicBezTo>
                              <a:cubicBezTo>
                                <a:pt x="417441" y="18937"/>
                                <a:pt x="416946" y="18836"/>
                                <a:pt x="416349" y="18849"/>
                              </a:cubicBezTo>
                              <a:cubicBezTo>
                                <a:pt x="415689" y="16843"/>
                                <a:pt x="413823" y="15344"/>
                                <a:pt x="414178" y="12031"/>
                              </a:cubicBezTo>
                              <a:cubicBezTo>
                                <a:pt x="414318" y="10914"/>
                                <a:pt x="414496" y="9352"/>
                                <a:pt x="414572" y="8920"/>
                              </a:cubicBezTo>
                              <a:cubicBezTo>
                                <a:pt x="414724" y="7994"/>
                                <a:pt x="414458" y="5264"/>
                                <a:pt x="413531" y="4452"/>
                              </a:cubicBezTo>
                              <a:cubicBezTo>
                                <a:pt x="412998" y="3982"/>
                                <a:pt x="412820" y="1709"/>
                                <a:pt x="412490" y="2585"/>
                              </a:cubicBezTo>
                              <a:cubicBezTo>
                                <a:pt x="412261" y="3207"/>
                                <a:pt x="411296" y="5493"/>
                                <a:pt x="410903" y="6470"/>
                              </a:cubicBezTo>
                              <a:cubicBezTo>
                                <a:pt x="410077" y="8489"/>
                                <a:pt x="410573" y="11828"/>
                                <a:pt x="411398" y="13580"/>
                              </a:cubicBezTo>
                              <a:cubicBezTo>
                                <a:pt x="411804" y="14430"/>
                                <a:pt x="414064" y="17541"/>
                                <a:pt x="414115" y="19141"/>
                              </a:cubicBezTo>
                              <a:cubicBezTo>
                                <a:pt x="413480" y="19407"/>
                                <a:pt x="414204" y="21210"/>
                                <a:pt x="414737" y="21984"/>
                              </a:cubicBezTo>
                              <a:cubicBezTo>
                                <a:pt x="415295" y="22835"/>
                                <a:pt x="412109" y="21388"/>
                                <a:pt x="410738" y="20562"/>
                              </a:cubicBezTo>
                              <a:cubicBezTo>
                                <a:pt x="409493" y="19813"/>
                                <a:pt x="408948" y="18836"/>
                                <a:pt x="408859" y="17985"/>
                              </a:cubicBezTo>
                              <a:cubicBezTo>
                                <a:pt x="408821" y="17554"/>
                                <a:pt x="408579" y="17198"/>
                                <a:pt x="408135" y="17008"/>
                              </a:cubicBezTo>
                              <a:cubicBezTo>
                                <a:pt x="408033" y="15611"/>
                                <a:pt x="405354" y="13758"/>
                                <a:pt x="405393" y="13186"/>
                              </a:cubicBezTo>
                              <a:cubicBezTo>
                                <a:pt x="405596" y="10127"/>
                                <a:pt x="404948" y="7562"/>
                                <a:pt x="404516" y="6737"/>
                              </a:cubicBezTo>
                              <a:cubicBezTo>
                                <a:pt x="404072" y="5912"/>
                                <a:pt x="403044" y="5328"/>
                                <a:pt x="402930" y="5531"/>
                              </a:cubicBezTo>
                              <a:cubicBezTo>
                                <a:pt x="402231" y="6940"/>
                                <a:pt x="401292" y="9352"/>
                                <a:pt x="401190" y="10393"/>
                              </a:cubicBezTo>
                              <a:cubicBezTo>
                                <a:pt x="401025" y="11904"/>
                                <a:pt x="401139" y="15141"/>
                                <a:pt x="405532" y="17782"/>
                              </a:cubicBezTo>
                              <a:cubicBezTo>
                                <a:pt x="405380" y="18430"/>
                                <a:pt x="406357" y="19166"/>
                                <a:pt x="406421" y="19433"/>
                              </a:cubicBezTo>
                              <a:cubicBezTo>
                                <a:pt x="406522" y="19813"/>
                                <a:pt x="402993" y="20410"/>
                                <a:pt x="402434" y="19572"/>
                              </a:cubicBezTo>
                              <a:cubicBezTo>
                                <a:pt x="401876" y="18734"/>
                                <a:pt x="401038" y="17617"/>
                                <a:pt x="399375" y="18176"/>
                              </a:cubicBezTo>
                              <a:cubicBezTo>
                                <a:pt x="397699" y="18734"/>
                                <a:pt x="399819" y="20385"/>
                                <a:pt x="398994" y="20512"/>
                              </a:cubicBezTo>
                              <a:cubicBezTo>
                                <a:pt x="391922" y="21438"/>
                                <a:pt x="390564" y="23775"/>
                                <a:pt x="393039" y="22835"/>
                              </a:cubicBezTo>
                              <a:cubicBezTo>
                                <a:pt x="397508" y="21121"/>
                                <a:pt x="408211" y="22378"/>
                                <a:pt x="410306" y="22962"/>
                              </a:cubicBezTo>
                              <a:cubicBezTo>
                                <a:pt x="472173" y="40330"/>
                                <a:pt x="440116" y="112949"/>
                                <a:pt x="414267" y="142708"/>
                              </a:cubicBezTo>
                              <a:cubicBezTo>
                                <a:pt x="414330" y="142112"/>
                                <a:pt x="414369" y="141642"/>
                                <a:pt x="414419" y="141236"/>
                              </a:cubicBezTo>
                              <a:lnTo>
                                <a:pt x="416882" y="137579"/>
                              </a:lnTo>
                              <a:lnTo>
                                <a:pt x="415765" y="133897"/>
                              </a:lnTo>
                              <a:cubicBezTo>
                                <a:pt x="416501" y="130774"/>
                                <a:pt x="417479" y="127562"/>
                                <a:pt x="418799" y="124058"/>
                              </a:cubicBezTo>
                              <a:cubicBezTo>
                                <a:pt x="420691" y="123804"/>
                                <a:pt x="422354" y="122052"/>
                                <a:pt x="422926" y="119602"/>
                              </a:cubicBezTo>
                              <a:cubicBezTo>
                                <a:pt x="423319" y="117837"/>
                                <a:pt x="423179" y="116466"/>
                                <a:pt x="422456" y="115387"/>
                              </a:cubicBezTo>
                              <a:cubicBezTo>
                                <a:pt x="423014" y="114181"/>
                                <a:pt x="423560" y="113013"/>
                                <a:pt x="424106" y="111845"/>
                              </a:cubicBezTo>
                              <a:cubicBezTo>
                                <a:pt x="425008" y="109915"/>
                                <a:pt x="425871" y="108049"/>
                                <a:pt x="426658" y="106259"/>
                              </a:cubicBezTo>
                              <a:lnTo>
                                <a:pt x="426582" y="106221"/>
                              </a:lnTo>
                              <a:cubicBezTo>
                                <a:pt x="426658" y="106208"/>
                                <a:pt x="426798" y="106233"/>
                                <a:pt x="426849" y="106208"/>
                              </a:cubicBezTo>
                              <a:cubicBezTo>
                                <a:pt x="426950" y="106157"/>
                                <a:pt x="426912" y="106094"/>
                                <a:pt x="426963" y="106043"/>
                              </a:cubicBezTo>
                              <a:cubicBezTo>
                                <a:pt x="427242" y="106437"/>
                                <a:pt x="427230" y="106982"/>
                                <a:pt x="427623" y="107313"/>
                              </a:cubicBezTo>
                              <a:lnTo>
                                <a:pt x="427623" y="107325"/>
                              </a:lnTo>
                              <a:cubicBezTo>
                                <a:pt x="428728" y="108239"/>
                                <a:pt x="430086" y="108734"/>
                                <a:pt x="431521" y="108734"/>
                              </a:cubicBezTo>
                              <a:cubicBezTo>
                                <a:pt x="431686" y="108734"/>
                                <a:pt x="431889" y="108722"/>
                                <a:pt x="432067" y="108709"/>
                              </a:cubicBezTo>
                              <a:cubicBezTo>
                                <a:pt x="433692" y="108582"/>
                                <a:pt x="435152" y="107808"/>
                                <a:pt x="436180" y="106551"/>
                              </a:cubicBezTo>
                              <a:cubicBezTo>
                                <a:pt x="438326" y="103986"/>
                                <a:pt x="437996" y="100152"/>
                                <a:pt x="435444" y="98007"/>
                              </a:cubicBezTo>
                              <a:cubicBezTo>
                                <a:pt x="435253" y="97867"/>
                                <a:pt x="435012" y="97943"/>
                                <a:pt x="434809" y="97816"/>
                              </a:cubicBezTo>
                              <a:cubicBezTo>
                                <a:pt x="436409" y="97664"/>
                                <a:pt x="437869" y="96915"/>
                                <a:pt x="438884" y="95671"/>
                              </a:cubicBezTo>
                              <a:cubicBezTo>
                                <a:pt x="439938" y="94452"/>
                                <a:pt x="440446" y="92865"/>
                                <a:pt x="440306" y="91252"/>
                              </a:cubicBezTo>
                              <a:cubicBezTo>
                                <a:pt x="440154" y="89627"/>
                                <a:pt x="439392" y="88167"/>
                                <a:pt x="438148" y="87114"/>
                              </a:cubicBezTo>
                              <a:cubicBezTo>
                                <a:pt x="437361" y="86466"/>
                                <a:pt x="436371" y="86466"/>
                                <a:pt x="435406" y="86263"/>
                              </a:cubicBezTo>
                              <a:cubicBezTo>
                                <a:pt x="436815" y="86060"/>
                                <a:pt x="438173" y="85476"/>
                                <a:pt x="439164" y="84295"/>
                              </a:cubicBezTo>
                              <a:cubicBezTo>
                                <a:pt x="441309" y="81731"/>
                                <a:pt x="440967" y="77897"/>
                                <a:pt x="438402" y="75751"/>
                              </a:cubicBezTo>
                              <a:cubicBezTo>
                                <a:pt x="437196" y="74723"/>
                                <a:pt x="435672" y="74266"/>
                                <a:pt x="434073" y="74354"/>
                              </a:cubicBezTo>
                              <a:cubicBezTo>
                                <a:pt x="434669" y="74012"/>
                                <a:pt x="435444" y="73961"/>
                                <a:pt x="435901" y="73415"/>
                              </a:cubicBezTo>
                              <a:cubicBezTo>
                                <a:pt x="438046" y="70850"/>
                                <a:pt x="437716" y="67004"/>
                                <a:pt x="435165" y="64858"/>
                              </a:cubicBezTo>
                              <a:cubicBezTo>
                                <a:pt x="433108" y="63157"/>
                                <a:pt x="430442" y="63436"/>
                                <a:pt x="428283" y="64731"/>
                              </a:cubicBezTo>
                              <a:cubicBezTo>
                                <a:pt x="430010" y="62192"/>
                                <a:pt x="429667" y="58713"/>
                                <a:pt x="427242" y="56695"/>
                              </a:cubicBezTo>
                              <a:cubicBezTo>
                                <a:pt x="426011" y="55666"/>
                                <a:pt x="424500" y="55184"/>
                                <a:pt x="422824" y="55311"/>
                              </a:cubicBezTo>
                              <a:cubicBezTo>
                                <a:pt x="421237" y="55425"/>
                                <a:pt x="419815" y="56187"/>
                                <a:pt x="418787" y="57380"/>
                              </a:cubicBezTo>
                              <a:cubicBezTo>
                                <a:pt x="418863" y="55552"/>
                                <a:pt x="418228" y="53711"/>
                                <a:pt x="416730" y="52467"/>
                              </a:cubicBezTo>
                              <a:cubicBezTo>
                                <a:pt x="415486" y="51413"/>
                                <a:pt x="413912" y="50943"/>
                                <a:pt x="412299" y="51045"/>
                              </a:cubicBezTo>
                              <a:cubicBezTo>
                                <a:pt x="410662" y="51197"/>
                                <a:pt x="409214" y="51959"/>
                                <a:pt x="408186" y="53203"/>
                              </a:cubicBezTo>
                              <a:cubicBezTo>
                                <a:pt x="407780" y="53673"/>
                                <a:pt x="407551" y="54219"/>
                                <a:pt x="407322" y="54765"/>
                              </a:cubicBezTo>
                              <a:cubicBezTo>
                                <a:pt x="406980" y="53635"/>
                                <a:pt x="406421" y="52581"/>
                                <a:pt x="405494" y="51794"/>
                              </a:cubicBezTo>
                              <a:cubicBezTo>
                                <a:pt x="404250" y="50766"/>
                                <a:pt x="402701" y="50271"/>
                                <a:pt x="401063" y="50410"/>
                              </a:cubicBezTo>
                              <a:cubicBezTo>
                                <a:pt x="399438" y="50537"/>
                                <a:pt x="397978" y="51299"/>
                                <a:pt x="396950" y="52543"/>
                              </a:cubicBezTo>
                              <a:cubicBezTo>
                                <a:pt x="396112" y="53546"/>
                                <a:pt x="395757" y="54790"/>
                                <a:pt x="395655" y="56060"/>
                              </a:cubicBezTo>
                              <a:cubicBezTo>
                                <a:pt x="395325" y="55463"/>
                                <a:pt x="394919" y="54892"/>
                                <a:pt x="394373" y="54422"/>
                              </a:cubicBezTo>
                              <a:cubicBezTo>
                                <a:pt x="393103" y="53381"/>
                                <a:pt x="391516" y="52873"/>
                                <a:pt x="389904" y="53038"/>
                              </a:cubicBezTo>
                              <a:cubicBezTo>
                                <a:pt x="388304" y="53178"/>
                                <a:pt x="386844" y="53952"/>
                                <a:pt x="385816" y="55184"/>
                              </a:cubicBezTo>
                              <a:cubicBezTo>
                                <a:pt x="384762" y="56415"/>
                                <a:pt x="384254" y="58002"/>
                                <a:pt x="384394" y="59615"/>
                              </a:cubicBezTo>
                              <a:cubicBezTo>
                                <a:pt x="384407" y="59704"/>
                                <a:pt x="384470" y="59792"/>
                                <a:pt x="384483" y="59894"/>
                              </a:cubicBezTo>
                              <a:cubicBezTo>
                                <a:pt x="384368" y="59780"/>
                                <a:pt x="384305" y="59615"/>
                                <a:pt x="384178" y="59513"/>
                              </a:cubicBezTo>
                              <a:cubicBezTo>
                                <a:pt x="382921" y="58472"/>
                                <a:pt x="381309" y="57939"/>
                                <a:pt x="379709" y="58129"/>
                              </a:cubicBezTo>
                              <a:cubicBezTo>
                                <a:pt x="378097" y="58269"/>
                                <a:pt x="376649" y="59031"/>
                                <a:pt x="375634" y="60275"/>
                              </a:cubicBezTo>
                              <a:cubicBezTo>
                                <a:pt x="374580" y="61506"/>
                                <a:pt x="374085" y="63081"/>
                                <a:pt x="374225" y="64718"/>
                              </a:cubicBezTo>
                              <a:cubicBezTo>
                                <a:pt x="374275" y="65353"/>
                                <a:pt x="374504" y="65950"/>
                                <a:pt x="374745" y="66534"/>
                              </a:cubicBezTo>
                              <a:lnTo>
                                <a:pt x="370911" y="66534"/>
                              </a:lnTo>
                              <a:cubicBezTo>
                                <a:pt x="371330" y="65315"/>
                                <a:pt x="371571" y="64020"/>
                                <a:pt x="371571" y="62687"/>
                              </a:cubicBezTo>
                              <a:cubicBezTo>
                                <a:pt x="371571" y="60059"/>
                                <a:pt x="370543" y="57748"/>
                                <a:pt x="369070" y="55793"/>
                              </a:cubicBezTo>
                              <a:lnTo>
                                <a:pt x="369248" y="55679"/>
                              </a:lnTo>
                              <a:cubicBezTo>
                                <a:pt x="369197" y="55603"/>
                                <a:pt x="364322" y="48201"/>
                                <a:pt x="363243" y="43593"/>
                              </a:cubicBezTo>
                              <a:cubicBezTo>
                                <a:pt x="363357" y="43478"/>
                                <a:pt x="363547" y="43529"/>
                                <a:pt x="363649" y="43402"/>
                              </a:cubicBezTo>
                              <a:cubicBezTo>
                                <a:pt x="363750" y="43288"/>
                                <a:pt x="363687" y="43123"/>
                                <a:pt x="363776" y="43009"/>
                              </a:cubicBezTo>
                              <a:cubicBezTo>
                                <a:pt x="367013" y="44151"/>
                                <a:pt x="371279" y="46919"/>
                                <a:pt x="371304" y="46957"/>
                              </a:cubicBezTo>
                              <a:lnTo>
                                <a:pt x="372790" y="47935"/>
                              </a:lnTo>
                              <a:lnTo>
                                <a:pt x="372790" y="32103"/>
                              </a:lnTo>
                              <a:lnTo>
                                <a:pt x="371317" y="33081"/>
                              </a:lnTo>
                              <a:cubicBezTo>
                                <a:pt x="371266" y="33106"/>
                                <a:pt x="366696" y="36102"/>
                                <a:pt x="363433" y="37156"/>
                              </a:cubicBezTo>
                              <a:cubicBezTo>
                                <a:pt x="363242" y="36940"/>
                                <a:pt x="363255" y="36597"/>
                                <a:pt x="363039" y="36420"/>
                              </a:cubicBezTo>
                              <a:cubicBezTo>
                                <a:pt x="362963" y="36356"/>
                                <a:pt x="362862" y="36381"/>
                                <a:pt x="362798" y="36343"/>
                              </a:cubicBezTo>
                              <a:cubicBezTo>
                                <a:pt x="363877" y="33081"/>
                                <a:pt x="366785" y="28637"/>
                                <a:pt x="366823" y="28586"/>
                              </a:cubicBezTo>
                              <a:lnTo>
                                <a:pt x="367800" y="27088"/>
                              </a:lnTo>
                              <a:lnTo>
                                <a:pt x="351969" y="27088"/>
                              </a:lnTo>
                              <a:lnTo>
                                <a:pt x="352946" y="28586"/>
                              </a:lnTo>
                              <a:cubicBezTo>
                                <a:pt x="352971" y="28637"/>
                                <a:pt x="356006" y="33246"/>
                                <a:pt x="357047" y="36521"/>
                              </a:cubicBezTo>
                              <a:cubicBezTo>
                                <a:pt x="356742" y="36737"/>
                                <a:pt x="356323" y="36724"/>
                                <a:pt x="356069" y="37016"/>
                              </a:cubicBezTo>
                              <a:cubicBezTo>
                                <a:pt x="352832" y="35924"/>
                                <a:pt x="348503" y="33106"/>
                                <a:pt x="348439" y="33081"/>
                              </a:cubicBezTo>
                              <a:lnTo>
                                <a:pt x="346954" y="32103"/>
                              </a:lnTo>
                              <a:lnTo>
                                <a:pt x="346954" y="47935"/>
                              </a:lnTo>
                              <a:lnTo>
                                <a:pt x="348452" y="46957"/>
                              </a:lnTo>
                              <a:cubicBezTo>
                                <a:pt x="348502" y="46919"/>
                                <a:pt x="352883" y="44062"/>
                                <a:pt x="356133" y="42958"/>
                              </a:cubicBezTo>
                              <a:cubicBezTo>
                                <a:pt x="356298" y="43186"/>
                                <a:pt x="356298" y="43478"/>
                                <a:pt x="356514" y="43694"/>
                              </a:cubicBezTo>
                              <a:cubicBezTo>
                                <a:pt x="355358" y="48303"/>
                                <a:pt x="350559" y="55603"/>
                                <a:pt x="350508" y="55679"/>
                              </a:cubicBezTo>
                              <a:lnTo>
                                <a:pt x="350686" y="55793"/>
                              </a:lnTo>
                              <a:cubicBezTo>
                                <a:pt x="349214" y="57748"/>
                                <a:pt x="348185" y="60059"/>
                                <a:pt x="348185" y="62687"/>
                              </a:cubicBezTo>
                              <a:cubicBezTo>
                                <a:pt x="348185" y="64020"/>
                                <a:pt x="348439" y="65315"/>
                                <a:pt x="348858" y="66534"/>
                              </a:cubicBezTo>
                              <a:lnTo>
                                <a:pt x="344770" y="66534"/>
                              </a:lnTo>
                              <a:cubicBezTo>
                                <a:pt x="345633" y="64490"/>
                                <a:pt x="345405" y="62065"/>
                                <a:pt x="343894" y="60262"/>
                              </a:cubicBezTo>
                              <a:cubicBezTo>
                                <a:pt x="341748" y="57710"/>
                                <a:pt x="337902" y="57355"/>
                                <a:pt x="335337" y="59513"/>
                              </a:cubicBezTo>
                              <a:cubicBezTo>
                                <a:pt x="335197" y="59640"/>
                                <a:pt x="335134" y="59792"/>
                                <a:pt x="335019" y="59919"/>
                              </a:cubicBezTo>
                              <a:cubicBezTo>
                                <a:pt x="335248" y="58282"/>
                                <a:pt x="334867" y="56555"/>
                                <a:pt x="333712" y="55184"/>
                              </a:cubicBezTo>
                              <a:cubicBezTo>
                                <a:pt x="331554" y="52619"/>
                                <a:pt x="327707" y="52289"/>
                                <a:pt x="325142" y="54422"/>
                              </a:cubicBezTo>
                              <a:cubicBezTo>
                                <a:pt x="324609" y="54879"/>
                                <a:pt x="324215" y="55438"/>
                                <a:pt x="323872" y="56022"/>
                              </a:cubicBezTo>
                              <a:cubicBezTo>
                                <a:pt x="323784" y="54803"/>
                                <a:pt x="323428" y="53584"/>
                                <a:pt x="322578" y="52581"/>
                              </a:cubicBezTo>
                              <a:cubicBezTo>
                                <a:pt x="320419" y="50029"/>
                                <a:pt x="316598" y="49699"/>
                                <a:pt x="314020" y="51832"/>
                              </a:cubicBezTo>
                              <a:cubicBezTo>
                                <a:pt x="313106" y="52607"/>
                                <a:pt x="312548" y="53660"/>
                                <a:pt x="312218" y="54803"/>
                              </a:cubicBezTo>
                              <a:cubicBezTo>
                                <a:pt x="311989" y="54244"/>
                                <a:pt x="311735" y="53673"/>
                                <a:pt x="311342" y="53203"/>
                              </a:cubicBezTo>
                              <a:cubicBezTo>
                                <a:pt x="310301" y="51959"/>
                                <a:pt x="308841" y="51197"/>
                                <a:pt x="307216" y="51058"/>
                              </a:cubicBezTo>
                              <a:cubicBezTo>
                                <a:pt x="305590" y="50918"/>
                                <a:pt x="304016" y="51413"/>
                                <a:pt x="302785" y="52467"/>
                              </a:cubicBezTo>
                              <a:cubicBezTo>
                                <a:pt x="301274" y="53724"/>
                                <a:pt x="300652" y="55552"/>
                                <a:pt x="300728" y="57380"/>
                              </a:cubicBezTo>
                              <a:cubicBezTo>
                                <a:pt x="298570" y="54892"/>
                                <a:pt x="294799" y="54562"/>
                                <a:pt x="292260" y="56695"/>
                              </a:cubicBezTo>
                              <a:cubicBezTo>
                                <a:pt x="291003" y="57736"/>
                                <a:pt x="290241" y="59221"/>
                                <a:pt x="290102" y="60834"/>
                              </a:cubicBezTo>
                              <a:cubicBezTo>
                                <a:pt x="290013" y="61976"/>
                                <a:pt x="290330" y="63055"/>
                                <a:pt x="290851" y="64058"/>
                              </a:cubicBezTo>
                              <a:cubicBezTo>
                                <a:pt x="288768" y="63068"/>
                                <a:pt x="286229" y="63284"/>
                                <a:pt x="284363" y="64858"/>
                              </a:cubicBezTo>
                              <a:cubicBezTo>
                                <a:pt x="281798" y="67004"/>
                                <a:pt x="281468" y="70850"/>
                                <a:pt x="283614" y="73415"/>
                              </a:cubicBezTo>
                              <a:cubicBezTo>
                                <a:pt x="284007" y="73872"/>
                                <a:pt x="284490" y="74202"/>
                                <a:pt x="284985" y="74520"/>
                              </a:cubicBezTo>
                              <a:cubicBezTo>
                                <a:pt x="283601" y="74545"/>
                                <a:pt x="282192" y="74824"/>
                                <a:pt x="281100" y="75738"/>
                              </a:cubicBezTo>
                              <a:cubicBezTo>
                                <a:pt x="279856" y="76779"/>
                                <a:pt x="279094" y="78252"/>
                                <a:pt x="278954" y="79864"/>
                              </a:cubicBezTo>
                              <a:cubicBezTo>
                                <a:pt x="278815" y="81477"/>
                                <a:pt x="279310" y="83051"/>
                                <a:pt x="280351" y="84295"/>
                              </a:cubicBezTo>
                              <a:cubicBezTo>
                                <a:pt x="281341" y="85463"/>
                                <a:pt x="282700" y="86047"/>
                                <a:pt x="284109" y="86263"/>
                              </a:cubicBezTo>
                              <a:cubicBezTo>
                                <a:pt x="283157" y="86466"/>
                                <a:pt x="282141" y="86479"/>
                                <a:pt x="281354" y="87126"/>
                              </a:cubicBezTo>
                              <a:cubicBezTo>
                                <a:pt x="278802" y="89272"/>
                                <a:pt x="278459" y="93106"/>
                                <a:pt x="280605" y="95683"/>
                              </a:cubicBezTo>
                              <a:cubicBezTo>
                                <a:pt x="281608" y="96864"/>
                                <a:pt x="283004" y="97575"/>
                                <a:pt x="284528" y="97765"/>
                              </a:cubicBezTo>
                              <a:cubicBezTo>
                                <a:pt x="284388" y="97867"/>
                                <a:pt x="284223" y="97892"/>
                                <a:pt x="284084" y="98007"/>
                              </a:cubicBezTo>
                              <a:cubicBezTo>
                                <a:pt x="282839" y="99048"/>
                                <a:pt x="282065" y="100508"/>
                                <a:pt x="281938" y="102133"/>
                              </a:cubicBezTo>
                              <a:cubicBezTo>
                                <a:pt x="281786" y="103745"/>
                                <a:pt x="282281" y="105332"/>
                                <a:pt x="283334" y="106576"/>
                              </a:cubicBezTo>
                              <a:cubicBezTo>
                                <a:pt x="284528" y="107998"/>
                                <a:pt x="286255" y="108722"/>
                                <a:pt x="287994" y="108722"/>
                              </a:cubicBezTo>
                              <a:cubicBezTo>
                                <a:pt x="289365" y="108722"/>
                                <a:pt x="290749" y="108265"/>
                                <a:pt x="291892" y="107300"/>
                              </a:cubicBezTo>
                              <a:cubicBezTo>
                                <a:pt x="292260" y="106995"/>
                                <a:pt x="292476" y="106589"/>
                                <a:pt x="292755" y="106208"/>
                              </a:cubicBezTo>
                              <a:cubicBezTo>
                                <a:pt x="292806" y="106233"/>
                                <a:pt x="292882" y="106221"/>
                                <a:pt x="292945" y="106233"/>
                              </a:cubicBezTo>
                              <a:lnTo>
                                <a:pt x="292869" y="106272"/>
                              </a:lnTo>
                              <a:cubicBezTo>
                                <a:pt x="293618" y="107960"/>
                                <a:pt x="294443" y="109712"/>
                                <a:pt x="295281" y="111540"/>
                              </a:cubicBezTo>
                              <a:cubicBezTo>
                                <a:pt x="295903" y="112861"/>
                                <a:pt x="296538" y="114232"/>
                                <a:pt x="297173" y="115628"/>
                              </a:cubicBezTo>
                              <a:cubicBezTo>
                                <a:pt x="296525" y="116669"/>
                                <a:pt x="296221" y="117901"/>
                                <a:pt x="296602" y="119602"/>
                              </a:cubicBezTo>
                              <a:cubicBezTo>
                                <a:pt x="297160" y="121964"/>
                                <a:pt x="298760" y="123462"/>
                                <a:pt x="300575" y="123804"/>
                              </a:cubicBezTo>
                              <a:cubicBezTo>
                                <a:pt x="301908" y="127334"/>
                                <a:pt x="302988" y="130660"/>
                                <a:pt x="303762" y="133847"/>
                              </a:cubicBezTo>
                              <a:lnTo>
                                <a:pt x="302620" y="137592"/>
                              </a:lnTo>
                              <a:lnTo>
                                <a:pt x="305552" y="141909"/>
                              </a:lnTo>
                              <a:cubicBezTo>
                                <a:pt x="305603" y="142416"/>
                                <a:pt x="305641" y="142734"/>
                                <a:pt x="305705" y="143254"/>
                              </a:cubicBezTo>
                              <a:cubicBezTo>
                                <a:pt x="279767" y="113826"/>
                                <a:pt x="246973" y="40431"/>
                                <a:pt x="309209" y="22962"/>
                              </a:cubicBezTo>
                              <a:cubicBezTo>
                                <a:pt x="311304" y="22378"/>
                                <a:pt x="321993" y="21121"/>
                                <a:pt x="326475" y="22835"/>
                              </a:cubicBezTo>
                              <a:cubicBezTo>
                                <a:pt x="328938" y="23775"/>
                                <a:pt x="327580" y="21439"/>
                                <a:pt x="320508" y="20499"/>
                              </a:cubicBezTo>
                              <a:cubicBezTo>
                                <a:pt x="319683" y="20385"/>
                                <a:pt x="321828" y="18747"/>
                                <a:pt x="320153" y="18189"/>
                              </a:cubicBezTo>
                              <a:cubicBezTo>
                                <a:pt x="318477" y="17630"/>
                                <a:pt x="317626" y="18747"/>
                                <a:pt x="317067" y="19572"/>
                              </a:cubicBezTo>
                              <a:cubicBezTo>
                                <a:pt x="316509" y="20423"/>
                                <a:pt x="313005" y="19801"/>
                                <a:pt x="313094" y="19433"/>
                              </a:cubicBezTo>
                              <a:cubicBezTo>
                                <a:pt x="313157" y="19166"/>
                                <a:pt x="314135" y="18430"/>
                                <a:pt x="313982" y="17795"/>
                              </a:cubicBezTo>
                              <a:cubicBezTo>
                                <a:pt x="318375" y="15142"/>
                                <a:pt x="318489" y="11904"/>
                                <a:pt x="318324" y="10393"/>
                              </a:cubicBezTo>
                              <a:cubicBezTo>
                                <a:pt x="318210" y="9352"/>
                                <a:pt x="317283" y="6940"/>
                                <a:pt x="316585" y="5531"/>
                              </a:cubicBezTo>
                              <a:cubicBezTo>
                                <a:pt x="316471" y="5328"/>
                                <a:pt x="315430" y="5912"/>
                                <a:pt x="314998" y="6737"/>
                              </a:cubicBezTo>
                              <a:cubicBezTo>
                                <a:pt x="314554" y="7562"/>
                                <a:pt x="313906" y="10127"/>
                                <a:pt x="314122" y="13186"/>
                              </a:cubicBezTo>
                              <a:cubicBezTo>
                                <a:pt x="314160" y="13758"/>
                                <a:pt x="311494" y="15611"/>
                                <a:pt x="311380" y="17008"/>
                              </a:cubicBezTo>
                              <a:lnTo>
                                <a:pt x="311392" y="17021"/>
                              </a:lnTo>
                              <a:cubicBezTo>
                                <a:pt x="310935" y="17198"/>
                                <a:pt x="310707" y="17554"/>
                                <a:pt x="310643" y="17985"/>
                              </a:cubicBezTo>
                              <a:cubicBezTo>
                                <a:pt x="310555" y="18836"/>
                                <a:pt x="310009" y="19814"/>
                                <a:pt x="308764" y="20575"/>
                              </a:cubicBezTo>
                              <a:cubicBezTo>
                                <a:pt x="307393" y="21388"/>
                                <a:pt x="304219" y="22822"/>
                                <a:pt x="304791" y="21985"/>
                              </a:cubicBezTo>
                              <a:cubicBezTo>
                                <a:pt x="305298" y="21210"/>
                                <a:pt x="306035" y="19420"/>
                                <a:pt x="305400" y="19153"/>
                              </a:cubicBezTo>
                              <a:cubicBezTo>
                                <a:pt x="305425" y="18125"/>
                                <a:pt x="306238" y="16690"/>
                                <a:pt x="307025" y="15408"/>
                              </a:cubicBezTo>
                              <a:cubicBezTo>
                                <a:pt x="307469" y="14672"/>
                                <a:pt x="307965" y="13885"/>
                                <a:pt x="308117" y="13567"/>
                              </a:cubicBezTo>
                              <a:cubicBezTo>
                                <a:pt x="308523" y="12691"/>
                                <a:pt x="308853" y="11422"/>
                                <a:pt x="308980" y="10114"/>
                              </a:cubicBezTo>
                              <a:cubicBezTo>
                                <a:pt x="308980" y="10025"/>
                                <a:pt x="308942" y="9949"/>
                                <a:pt x="308955" y="9847"/>
                              </a:cubicBezTo>
                              <a:cubicBezTo>
                                <a:pt x="309031" y="8641"/>
                                <a:pt x="308993" y="7410"/>
                                <a:pt x="308612" y="6470"/>
                              </a:cubicBezTo>
                              <a:cubicBezTo>
                                <a:pt x="308256" y="5594"/>
                                <a:pt x="307495" y="3779"/>
                                <a:pt x="307165" y="2941"/>
                              </a:cubicBezTo>
                              <a:cubicBezTo>
                                <a:pt x="307127" y="2852"/>
                                <a:pt x="307038" y="2649"/>
                                <a:pt x="307025" y="2585"/>
                              </a:cubicBezTo>
                              <a:cubicBezTo>
                                <a:pt x="306885" y="2230"/>
                                <a:pt x="306771" y="2446"/>
                                <a:pt x="306644" y="2814"/>
                              </a:cubicBezTo>
                              <a:cubicBezTo>
                                <a:pt x="306289" y="3246"/>
                                <a:pt x="305819" y="4350"/>
                                <a:pt x="305438" y="5709"/>
                              </a:cubicBezTo>
                              <a:cubicBezTo>
                                <a:pt x="305044" y="6851"/>
                                <a:pt x="304829" y="8260"/>
                                <a:pt x="304943" y="8933"/>
                              </a:cubicBezTo>
                              <a:cubicBezTo>
                                <a:pt x="305019" y="9340"/>
                                <a:pt x="305197" y="10926"/>
                                <a:pt x="305324" y="12044"/>
                              </a:cubicBezTo>
                              <a:cubicBezTo>
                                <a:pt x="305336" y="12120"/>
                                <a:pt x="305286" y="12145"/>
                                <a:pt x="305298" y="12221"/>
                              </a:cubicBezTo>
                              <a:cubicBezTo>
                                <a:pt x="305514" y="15002"/>
                                <a:pt x="304207" y="16373"/>
                                <a:pt x="303457" y="18188"/>
                              </a:cubicBezTo>
                              <a:cubicBezTo>
                                <a:pt x="303381" y="18354"/>
                                <a:pt x="303242" y="18506"/>
                                <a:pt x="303191" y="18709"/>
                              </a:cubicBezTo>
                              <a:lnTo>
                                <a:pt x="303216" y="18709"/>
                              </a:lnTo>
                              <a:cubicBezTo>
                                <a:pt x="303191" y="18760"/>
                                <a:pt x="303165" y="18785"/>
                                <a:pt x="303140" y="18849"/>
                              </a:cubicBezTo>
                              <a:cubicBezTo>
                                <a:pt x="302556" y="18849"/>
                                <a:pt x="302074" y="18938"/>
                                <a:pt x="301972" y="19433"/>
                              </a:cubicBezTo>
                              <a:cubicBezTo>
                                <a:pt x="301743" y="20613"/>
                                <a:pt x="301325" y="22073"/>
                                <a:pt x="300195" y="22645"/>
                              </a:cubicBezTo>
                              <a:cubicBezTo>
                                <a:pt x="298989" y="23241"/>
                                <a:pt x="296322" y="24409"/>
                                <a:pt x="296691" y="23673"/>
                              </a:cubicBezTo>
                              <a:cubicBezTo>
                                <a:pt x="297046" y="22924"/>
                                <a:pt x="297630" y="20131"/>
                                <a:pt x="296856" y="20182"/>
                              </a:cubicBezTo>
                              <a:lnTo>
                                <a:pt x="296589" y="20182"/>
                              </a:lnTo>
                              <a:cubicBezTo>
                                <a:pt x="297414" y="16855"/>
                                <a:pt x="298722" y="14672"/>
                                <a:pt x="299268" y="13351"/>
                              </a:cubicBezTo>
                              <a:cubicBezTo>
                                <a:pt x="299814" y="11993"/>
                                <a:pt x="300410" y="9466"/>
                                <a:pt x="299039" y="7232"/>
                              </a:cubicBezTo>
                              <a:cubicBezTo>
                                <a:pt x="297909" y="5391"/>
                                <a:pt x="297097" y="1341"/>
                                <a:pt x="296894" y="491"/>
                              </a:cubicBezTo>
                              <a:cubicBezTo>
                                <a:pt x="296564" y="-881"/>
                                <a:pt x="295497" y="1036"/>
                                <a:pt x="295332" y="1544"/>
                              </a:cubicBezTo>
                              <a:cubicBezTo>
                                <a:pt x="294634" y="3652"/>
                                <a:pt x="294773" y="7042"/>
                                <a:pt x="295040" y="8273"/>
                              </a:cubicBezTo>
                              <a:cubicBezTo>
                                <a:pt x="295370" y="9784"/>
                                <a:pt x="295929" y="13402"/>
                                <a:pt x="295967" y="14875"/>
                              </a:cubicBezTo>
                              <a:cubicBezTo>
                                <a:pt x="296005" y="18315"/>
                                <a:pt x="294050" y="19674"/>
                                <a:pt x="293885" y="20524"/>
                              </a:cubicBezTo>
                              <a:lnTo>
                                <a:pt x="294088" y="20512"/>
                              </a:lnTo>
                              <a:cubicBezTo>
                                <a:pt x="293631" y="20664"/>
                                <a:pt x="293123" y="20753"/>
                                <a:pt x="293098" y="21388"/>
                              </a:cubicBezTo>
                              <a:cubicBezTo>
                                <a:pt x="292996" y="23153"/>
                                <a:pt x="293326" y="24816"/>
                                <a:pt x="292425" y="25654"/>
                              </a:cubicBezTo>
                              <a:cubicBezTo>
                                <a:pt x="291612" y="26403"/>
                                <a:pt x="289149" y="29412"/>
                                <a:pt x="287626" y="28929"/>
                              </a:cubicBezTo>
                              <a:cubicBezTo>
                                <a:pt x="287499" y="28891"/>
                                <a:pt x="287765" y="26149"/>
                                <a:pt x="287549" y="25298"/>
                              </a:cubicBezTo>
                              <a:cubicBezTo>
                                <a:pt x="287524" y="25158"/>
                                <a:pt x="287346" y="25120"/>
                                <a:pt x="287232" y="25031"/>
                              </a:cubicBezTo>
                              <a:cubicBezTo>
                                <a:pt x="287600" y="24333"/>
                                <a:pt x="287575" y="23305"/>
                                <a:pt x="287956" y="22480"/>
                              </a:cubicBezTo>
                              <a:cubicBezTo>
                                <a:pt x="288718" y="20791"/>
                                <a:pt x="288464" y="15954"/>
                                <a:pt x="288883" y="15040"/>
                              </a:cubicBezTo>
                              <a:cubicBezTo>
                                <a:pt x="289479" y="13732"/>
                                <a:pt x="289606" y="9771"/>
                                <a:pt x="289200" y="8756"/>
                              </a:cubicBezTo>
                              <a:cubicBezTo>
                                <a:pt x="287410" y="4287"/>
                                <a:pt x="282001" y="3296"/>
                                <a:pt x="280960" y="3347"/>
                              </a:cubicBezTo>
                              <a:cubicBezTo>
                                <a:pt x="279919" y="3411"/>
                                <a:pt x="278624" y="3233"/>
                                <a:pt x="279145" y="3791"/>
                              </a:cubicBezTo>
                              <a:cubicBezTo>
                                <a:pt x="279729" y="4414"/>
                                <a:pt x="279919" y="4731"/>
                                <a:pt x="280097" y="5378"/>
                              </a:cubicBezTo>
                              <a:cubicBezTo>
                                <a:pt x="280249" y="6026"/>
                                <a:pt x="284376" y="9936"/>
                                <a:pt x="284794" y="10736"/>
                              </a:cubicBezTo>
                              <a:cubicBezTo>
                                <a:pt x="286128" y="13301"/>
                                <a:pt x="285366" y="23470"/>
                                <a:pt x="285290" y="24955"/>
                              </a:cubicBezTo>
                              <a:cubicBezTo>
                                <a:pt x="284820" y="25082"/>
                                <a:pt x="284426" y="25260"/>
                                <a:pt x="284388" y="25425"/>
                              </a:cubicBezTo>
                              <a:cubicBezTo>
                                <a:pt x="284287" y="25908"/>
                                <a:pt x="283715" y="26161"/>
                                <a:pt x="283817" y="26657"/>
                              </a:cubicBezTo>
                              <a:cubicBezTo>
                                <a:pt x="283893" y="27050"/>
                                <a:pt x="283525" y="29043"/>
                                <a:pt x="283639" y="30453"/>
                              </a:cubicBezTo>
                              <a:cubicBezTo>
                                <a:pt x="283677" y="31113"/>
                                <a:pt x="279970" y="33627"/>
                                <a:pt x="279259" y="35366"/>
                              </a:cubicBezTo>
                              <a:cubicBezTo>
                                <a:pt x="279069" y="35861"/>
                                <a:pt x="278726" y="35709"/>
                                <a:pt x="278662" y="35264"/>
                              </a:cubicBezTo>
                              <a:cubicBezTo>
                                <a:pt x="278612" y="34833"/>
                                <a:pt x="278497" y="32712"/>
                                <a:pt x="277672" y="32382"/>
                              </a:cubicBezTo>
                              <a:cubicBezTo>
                                <a:pt x="277367" y="32268"/>
                                <a:pt x="277304" y="32192"/>
                                <a:pt x="277190" y="32116"/>
                              </a:cubicBezTo>
                              <a:cubicBezTo>
                                <a:pt x="277482" y="30503"/>
                                <a:pt x="277990" y="24092"/>
                                <a:pt x="278104" y="23521"/>
                              </a:cubicBezTo>
                              <a:cubicBezTo>
                                <a:pt x="278205" y="22924"/>
                                <a:pt x="278167" y="22023"/>
                                <a:pt x="278205" y="21591"/>
                              </a:cubicBezTo>
                              <a:cubicBezTo>
                                <a:pt x="278421" y="19496"/>
                                <a:pt x="278307" y="16030"/>
                                <a:pt x="278129" y="15319"/>
                              </a:cubicBezTo>
                              <a:cubicBezTo>
                                <a:pt x="276491" y="9035"/>
                                <a:pt x="270664" y="9187"/>
                                <a:pt x="270194" y="9136"/>
                              </a:cubicBezTo>
                              <a:cubicBezTo>
                                <a:pt x="269293" y="9048"/>
                                <a:pt x="267033" y="9111"/>
                                <a:pt x="267680" y="9416"/>
                              </a:cubicBezTo>
                              <a:cubicBezTo>
                                <a:pt x="268607" y="9847"/>
                                <a:pt x="268785" y="11168"/>
                                <a:pt x="270359" y="11930"/>
                              </a:cubicBezTo>
                              <a:cubicBezTo>
                                <a:pt x="272492" y="12958"/>
                                <a:pt x="272238" y="14075"/>
                                <a:pt x="272873" y="15395"/>
                              </a:cubicBezTo>
                              <a:cubicBezTo>
                                <a:pt x="273127" y="15954"/>
                                <a:pt x="273508" y="16640"/>
                                <a:pt x="274067" y="20436"/>
                              </a:cubicBezTo>
                              <a:cubicBezTo>
                                <a:pt x="274409" y="22721"/>
                                <a:pt x="273940" y="32116"/>
                                <a:pt x="274308" y="33538"/>
                              </a:cubicBezTo>
                              <a:cubicBezTo>
                                <a:pt x="274181" y="34744"/>
                                <a:pt x="274435" y="36750"/>
                                <a:pt x="275438" y="38819"/>
                              </a:cubicBezTo>
                              <a:cubicBezTo>
                                <a:pt x="275692" y="39340"/>
                                <a:pt x="273470" y="44329"/>
                                <a:pt x="273368" y="45599"/>
                              </a:cubicBezTo>
                              <a:cubicBezTo>
                                <a:pt x="273317" y="46068"/>
                                <a:pt x="272543" y="45865"/>
                                <a:pt x="272327" y="45599"/>
                              </a:cubicBezTo>
                              <a:cubicBezTo>
                                <a:pt x="272111" y="45319"/>
                                <a:pt x="271502" y="45154"/>
                                <a:pt x="271616" y="44773"/>
                              </a:cubicBezTo>
                              <a:cubicBezTo>
                                <a:pt x="271718" y="44418"/>
                                <a:pt x="271527" y="40571"/>
                                <a:pt x="269813" y="40127"/>
                              </a:cubicBezTo>
                              <a:cubicBezTo>
                                <a:pt x="269686" y="39403"/>
                                <a:pt x="267833" y="32103"/>
                                <a:pt x="267896" y="30668"/>
                              </a:cubicBezTo>
                              <a:cubicBezTo>
                                <a:pt x="268125" y="25920"/>
                                <a:pt x="266703" y="13351"/>
                                <a:pt x="255607" y="14558"/>
                              </a:cubicBezTo>
                              <a:cubicBezTo>
                                <a:pt x="252585" y="14875"/>
                                <a:pt x="250770" y="17173"/>
                                <a:pt x="251722" y="17770"/>
                              </a:cubicBezTo>
                              <a:cubicBezTo>
                                <a:pt x="252014" y="17960"/>
                                <a:pt x="252217" y="17884"/>
                                <a:pt x="252433" y="17719"/>
                              </a:cubicBezTo>
                              <a:cubicBezTo>
                                <a:pt x="252712" y="17605"/>
                                <a:pt x="253029" y="17427"/>
                                <a:pt x="253398" y="17224"/>
                              </a:cubicBezTo>
                              <a:cubicBezTo>
                                <a:pt x="254007" y="16995"/>
                                <a:pt x="254921" y="16944"/>
                                <a:pt x="256711" y="17884"/>
                              </a:cubicBezTo>
                              <a:cubicBezTo>
                                <a:pt x="257460" y="18531"/>
                                <a:pt x="258120" y="19293"/>
                                <a:pt x="258781" y="20055"/>
                              </a:cubicBezTo>
                              <a:cubicBezTo>
                                <a:pt x="259276" y="20652"/>
                                <a:pt x="259809" y="21312"/>
                                <a:pt x="260368" y="22099"/>
                              </a:cubicBezTo>
                              <a:cubicBezTo>
                                <a:pt x="260622" y="22454"/>
                                <a:pt x="260876" y="22822"/>
                                <a:pt x="261104" y="23203"/>
                              </a:cubicBezTo>
                              <a:cubicBezTo>
                                <a:pt x="261421" y="23660"/>
                                <a:pt x="261713" y="24168"/>
                                <a:pt x="262018" y="24663"/>
                              </a:cubicBezTo>
                              <a:cubicBezTo>
                                <a:pt x="263859" y="27977"/>
                                <a:pt x="265116" y="31506"/>
                                <a:pt x="265916" y="34490"/>
                              </a:cubicBezTo>
                              <a:cubicBezTo>
                                <a:pt x="266487" y="36953"/>
                                <a:pt x="267135" y="39860"/>
                                <a:pt x="267236" y="40736"/>
                              </a:cubicBezTo>
                              <a:lnTo>
                                <a:pt x="267274" y="40723"/>
                              </a:lnTo>
                              <a:cubicBezTo>
                                <a:pt x="267274" y="40762"/>
                                <a:pt x="267287" y="40825"/>
                                <a:pt x="267287" y="40850"/>
                              </a:cubicBezTo>
                              <a:cubicBezTo>
                                <a:pt x="266970" y="41206"/>
                                <a:pt x="266805" y="41536"/>
                                <a:pt x="266805" y="42526"/>
                              </a:cubicBezTo>
                              <a:cubicBezTo>
                                <a:pt x="266805" y="43136"/>
                                <a:pt x="266576" y="46132"/>
                                <a:pt x="268772" y="46462"/>
                              </a:cubicBezTo>
                              <a:cubicBezTo>
                                <a:pt x="269268" y="46538"/>
                                <a:pt x="269978" y="49369"/>
                                <a:pt x="269750" y="50017"/>
                              </a:cubicBezTo>
                              <a:cubicBezTo>
                                <a:pt x="269547" y="50664"/>
                                <a:pt x="269039" y="54930"/>
                                <a:pt x="269103" y="56631"/>
                              </a:cubicBezTo>
                              <a:cubicBezTo>
                                <a:pt x="269115" y="57279"/>
                                <a:pt x="268125" y="56834"/>
                                <a:pt x="268011" y="56517"/>
                              </a:cubicBezTo>
                              <a:cubicBezTo>
                                <a:pt x="267897" y="56187"/>
                                <a:pt x="266855" y="54486"/>
                                <a:pt x="264138" y="54879"/>
                              </a:cubicBezTo>
                              <a:cubicBezTo>
                                <a:pt x="264075" y="54892"/>
                                <a:pt x="264024" y="54943"/>
                                <a:pt x="263961" y="54955"/>
                              </a:cubicBezTo>
                              <a:lnTo>
                                <a:pt x="263986" y="54905"/>
                              </a:lnTo>
                              <a:cubicBezTo>
                                <a:pt x="262424" y="54041"/>
                                <a:pt x="261625" y="49826"/>
                                <a:pt x="261421" y="48214"/>
                              </a:cubicBezTo>
                              <a:cubicBezTo>
                                <a:pt x="261396" y="47986"/>
                                <a:pt x="261345" y="47655"/>
                                <a:pt x="261345" y="47541"/>
                              </a:cubicBezTo>
                              <a:cubicBezTo>
                                <a:pt x="261079" y="38210"/>
                                <a:pt x="253055" y="31151"/>
                                <a:pt x="251950" y="30567"/>
                              </a:cubicBezTo>
                              <a:cubicBezTo>
                                <a:pt x="250173" y="29627"/>
                                <a:pt x="248624" y="29158"/>
                                <a:pt x="247291" y="28993"/>
                              </a:cubicBezTo>
                              <a:cubicBezTo>
                                <a:pt x="246466" y="28891"/>
                                <a:pt x="245869" y="29056"/>
                                <a:pt x="245209" y="29145"/>
                              </a:cubicBezTo>
                              <a:cubicBezTo>
                                <a:pt x="244777" y="29196"/>
                                <a:pt x="244244" y="29132"/>
                                <a:pt x="243876" y="29234"/>
                              </a:cubicBezTo>
                              <a:cubicBezTo>
                                <a:pt x="243711" y="29285"/>
                                <a:pt x="243647" y="29361"/>
                                <a:pt x="243495" y="29412"/>
                              </a:cubicBezTo>
                              <a:cubicBezTo>
                                <a:pt x="242378" y="29818"/>
                                <a:pt x="241654" y="30262"/>
                                <a:pt x="241197" y="30643"/>
                              </a:cubicBezTo>
                              <a:cubicBezTo>
                                <a:pt x="241006" y="30783"/>
                                <a:pt x="240727" y="30999"/>
                                <a:pt x="240651" y="31049"/>
                              </a:cubicBezTo>
                              <a:lnTo>
                                <a:pt x="240638" y="31049"/>
                              </a:lnTo>
                              <a:lnTo>
                                <a:pt x="240638" y="31075"/>
                              </a:lnTo>
                              <a:cubicBezTo>
                                <a:pt x="240346" y="31265"/>
                                <a:pt x="240321" y="31392"/>
                                <a:pt x="240511" y="31468"/>
                              </a:cubicBezTo>
                              <a:cubicBezTo>
                                <a:pt x="241121" y="31684"/>
                                <a:pt x="243533" y="31379"/>
                                <a:pt x="244358" y="31494"/>
                              </a:cubicBezTo>
                              <a:cubicBezTo>
                                <a:pt x="249056" y="32103"/>
                                <a:pt x="251011" y="40673"/>
                                <a:pt x="254185" y="43136"/>
                              </a:cubicBezTo>
                              <a:cubicBezTo>
                                <a:pt x="255683" y="44278"/>
                                <a:pt x="257867" y="48493"/>
                                <a:pt x="258946" y="51642"/>
                              </a:cubicBezTo>
                              <a:cubicBezTo>
                                <a:pt x="259073" y="52061"/>
                                <a:pt x="259200" y="52289"/>
                                <a:pt x="259339" y="52670"/>
                              </a:cubicBezTo>
                              <a:cubicBezTo>
                                <a:pt x="260342" y="55425"/>
                                <a:pt x="261307" y="57558"/>
                                <a:pt x="261840" y="58637"/>
                              </a:cubicBezTo>
                              <a:lnTo>
                                <a:pt x="261866" y="58574"/>
                              </a:lnTo>
                              <a:cubicBezTo>
                                <a:pt x="261866" y="58663"/>
                                <a:pt x="261840" y="58802"/>
                                <a:pt x="261840" y="58866"/>
                              </a:cubicBezTo>
                              <a:cubicBezTo>
                                <a:pt x="261840" y="59843"/>
                                <a:pt x="261345" y="62103"/>
                                <a:pt x="266525" y="63563"/>
                              </a:cubicBezTo>
                              <a:cubicBezTo>
                                <a:pt x="267033" y="63703"/>
                                <a:pt x="265687" y="70254"/>
                                <a:pt x="267960" y="80017"/>
                              </a:cubicBezTo>
                              <a:cubicBezTo>
                                <a:pt x="268049" y="80423"/>
                                <a:pt x="267706" y="80283"/>
                                <a:pt x="267338" y="80029"/>
                              </a:cubicBezTo>
                              <a:lnTo>
                                <a:pt x="267274" y="79776"/>
                              </a:lnTo>
                              <a:cubicBezTo>
                                <a:pt x="266170" y="74710"/>
                                <a:pt x="264151" y="67486"/>
                                <a:pt x="261003" y="63220"/>
                              </a:cubicBezTo>
                              <a:cubicBezTo>
                                <a:pt x="260977" y="63144"/>
                                <a:pt x="260952" y="63081"/>
                                <a:pt x="260926" y="63004"/>
                              </a:cubicBezTo>
                              <a:lnTo>
                                <a:pt x="260876" y="63043"/>
                              </a:lnTo>
                              <a:cubicBezTo>
                                <a:pt x="259187" y="60821"/>
                                <a:pt x="257143" y="59526"/>
                                <a:pt x="254832" y="59704"/>
                              </a:cubicBezTo>
                              <a:cubicBezTo>
                                <a:pt x="253182" y="59881"/>
                                <a:pt x="250770" y="59894"/>
                                <a:pt x="250440" y="59792"/>
                              </a:cubicBezTo>
                              <a:cubicBezTo>
                                <a:pt x="249830" y="59386"/>
                                <a:pt x="247608" y="58269"/>
                                <a:pt x="245222" y="60529"/>
                              </a:cubicBezTo>
                              <a:cubicBezTo>
                                <a:pt x="243127" y="62509"/>
                                <a:pt x="239229" y="66204"/>
                                <a:pt x="239127" y="72628"/>
                              </a:cubicBezTo>
                              <a:lnTo>
                                <a:pt x="239127" y="72920"/>
                              </a:lnTo>
                              <a:cubicBezTo>
                                <a:pt x="239102" y="74240"/>
                                <a:pt x="239026" y="75078"/>
                                <a:pt x="238899" y="75459"/>
                              </a:cubicBezTo>
                              <a:cubicBezTo>
                                <a:pt x="238848" y="75408"/>
                                <a:pt x="238785" y="75345"/>
                                <a:pt x="238708" y="75269"/>
                              </a:cubicBezTo>
                              <a:cubicBezTo>
                                <a:pt x="238683" y="75231"/>
                                <a:pt x="235116" y="71473"/>
                                <a:pt x="234011" y="72285"/>
                              </a:cubicBezTo>
                              <a:cubicBezTo>
                                <a:pt x="233363" y="72767"/>
                                <a:pt x="233897" y="73682"/>
                                <a:pt x="234189" y="74151"/>
                              </a:cubicBezTo>
                              <a:cubicBezTo>
                                <a:pt x="235395" y="76157"/>
                                <a:pt x="235598" y="77744"/>
                                <a:pt x="235674" y="79077"/>
                              </a:cubicBezTo>
                              <a:cubicBezTo>
                                <a:pt x="235699" y="79230"/>
                                <a:pt x="235699" y="79446"/>
                                <a:pt x="235712" y="79687"/>
                              </a:cubicBezTo>
                              <a:cubicBezTo>
                                <a:pt x="235814" y="81604"/>
                                <a:pt x="236004" y="85222"/>
                                <a:pt x="237782" y="86517"/>
                              </a:cubicBezTo>
                              <a:cubicBezTo>
                                <a:pt x="237642" y="86873"/>
                                <a:pt x="237540" y="87317"/>
                                <a:pt x="237591" y="87736"/>
                              </a:cubicBezTo>
                              <a:cubicBezTo>
                                <a:pt x="237718" y="88701"/>
                                <a:pt x="237642" y="91202"/>
                                <a:pt x="237299" y="91570"/>
                              </a:cubicBezTo>
                              <a:cubicBezTo>
                                <a:pt x="236791" y="91913"/>
                                <a:pt x="236576" y="91760"/>
                                <a:pt x="236296" y="91633"/>
                              </a:cubicBezTo>
                              <a:lnTo>
                                <a:pt x="235712" y="92763"/>
                              </a:lnTo>
                              <a:cubicBezTo>
                                <a:pt x="236030" y="92941"/>
                                <a:pt x="236855" y="93436"/>
                                <a:pt x="238023" y="92624"/>
                              </a:cubicBezTo>
                              <a:cubicBezTo>
                                <a:pt x="238163" y="92522"/>
                                <a:pt x="238277" y="92395"/>
                                <a:pt x="238391" y="92217"/>
                              </a:cubicBezTo>
                              <a:lnTo>
                                <a:pt x="238404" y="93500"/>
                              </a:lnTo>
                              <a:cubicBezTo>
                                <a:pt x="239521" y="93487"/>
                                <a:pt x="239877" y="92548"/>
                                <a:pt x="240181" y="91786"/>
                              </a:cubicBezTo>
                              <a:cubicBezTo>
                                <a:pt x="240778" y="90275"/>
                                <a:pt x="240918" y="88701"/>
                                <a:pt x="240626" y="86999"/>
                              </a:cubicBezTo>
                              <a:cubicBezTo>
                                <a:pt x="240829" y="86999"/>
                                <a:pt x="241032" y="86987"/>
                                <a:pt x="241222" y="86974"/>
                              </a:cubicBezTo>
                              <a:cubicBezTo>
                                <a:pt x="241667" y="88485"/>
                                <a:pt x="241705" y="89881"/>
                                <a:pt x="241324" y="91265"/>
                              </a:cubicBezTo>
                              <a:cubicBezTo>
                                <a:pt x="241083" y="92192"/>
                                <a:pt x="240968" y="92205"/>
                                <a:pt x="240816" y="92217"/>
                              </a:cubicBezTo>
                              <a:lnTo>
                                <a:pt x="240981" y="93500"/>
                              </a:lnTo>
                              <a:cubicBezTo>
                                <a:pt x="242086" y="93347"/>
                                <a:pt x="242352" y="92382"/>
                                <a:pt x="242568" y="91608"/>
                              </a:cubicBezTo>
                              <a:cubicBezTo>
                                <a:pt x="242974" y="90072"/>
                                <a:pt x="242962" y="88523"/>
                                <a:pt x="242517" y="86898"/>
                              </a:cubicBezTo>
                              <a:cubicBezTo>
                                <a:pt x="242619" y="86873"/>
                                <a:pt x="242720" y="86873"/>
                                <a:pt x="242809" y="86860"/>
                              </a:cubicBezTo>
                              <a:cubicBezTo>
                                <a:pt x="243000" y="87837"/>
                                <a:pt x="243533" y="89132"/>
                                <a:pt x="243647" y="89335"/>
                              </a:cubicBezTo>
                              <a:cubicBezTo>
                                <a:pt x="243863" y="89716"/>
                                <a:pt x="244231" y="91786"/>
                                <a:pt x="243838" y="92471"/>
                              </a:cubicBezTo>
                              <a:cubicBezTo>
                                <a:pt x="243177" y="93563"/>
                                <a:pt x="243355" y="96610"/>
                                <a:pt x="244155" y="97816"/>
                              </a:cubicBezTo>
                              <a:cubicBezTo>
                                <a:pt x="244612" y="98502"/>
                                <a:pt x="244917" y="101016"/>
                                <a:pt x="244574" y="102437"/>
                              </a:cubicBezTo>
                              <a:cubicBezTo>
                                <a:pt x="244434" y="103034"/>
                                <a:pt x="244295" y="103098"/>
                                <a:pt x="244219" y="103060"/>
                              </a:cubicBezTo>
                              <a:cubicBezTo>
                                <a:pt x="243812" y="102869"/>
                                <a:pt x="243685" y="102514"/>
                                <a:pt x="243660" y="101523"/>
                              </a:cubicBezTo>
                              <a:lnTo>
                                <a:pt x="242390" y="101549"/>
                              </a:lnTo>
                              <a:cubicBezTo>
                                <a:pt x="242403" y="102374"/>
                                <a:pt x="242441" y="103606"/>
                                <a:pt x="243647" y="104215"/>
                              </a:cubicBezTo>
                              <a:cubicBezTo>
                                <a:pt x="243863" y="104316"/>
                                <a:pt x="244104" y="104380"/>
                                <a:pt x="244320" y="104380"/>
                              </a:cubicBezTo>
                              <a:cubicBezTo>
                                <a:pt x="244676" y="104380"/>
                                <a:pt x="245018" y="104228"/>
                                <a:pt x="245285" y="103936"/>
                              </a:cubicBezTo>
                              <a:cubicBezTo>
                                <a:pt x="246402" y="102666"/>
                                <a:pt x="246060" y="98388"/>
                                <a:pt x="245222" y="97105"/>
                              </a:cubicBezTo>
                              <a:cubicBezTo>
                                <a:pt x="244676" y="96280"/>
                                <a:pt x="244549" y="93754"/>
                                <a:pt x="244930" y="93106"/>
                              </a:cubicBezTo>
                              <a:cubicBezTo>
                                <a:pt x="245653" y="91887"/>
                                <a:pt x="245095" y="89272"/>
                                <a:pt x="244752" y="88675"/>
                              </a:cubicBezTo>
                              <a:cubicBezTo>
                                <a:pt x="244587" y="88409"/>
                                <a:pt x="244231" y="87317"/>
                                <a:pt x="244079" y="86682"/>
                              </a:cubicBezTo>
                              <a:cubicBezTo>
                                <a:pt x="244511" y="86644"/>
                                <a:pt x="244930" y="86568"/>
                                <a:pt x="245374" y="86530"/>
                              </a:cubicBezTo>
                              <a:cubicBezTo>
                                <a:pt x="245437" y="87025"/>
                                <a:pt x="245552" y="87558"/>
                                <a:pt x="245729" y="87888"/>
                              </a:cubicBezTo>
                              <a:cubicBezTo>
                                <a:pt x="245996" y="88383"/>
                                <a:pt x="246428" y="89691"/>
                                <a:pt x="246186" y="91189"/>
                              </a:cubicBezTo>
                              <a:cubicBezTo>
                                <a:pt x="246148" y="91354"/>
                                <a:pt x="246098" y="91748"/>
                                <a:pt x="246123" y="91773"/>
                              </a:cubicBezTo>
                              <a:cubicBezTo>
                                <a:pt x="246034" y="91798"/>
                                <a:pt x="245755" y="91811"/>
                                <a:pt x="245666" y="91811"/>
                              </a:cubicBezTo>
                              <a:lnTo>
                                <a:pt x="245717" y="93093"/>
                              </a:lnTo>
                              <a:cubicBezTo>
                                <a:pt x="246986" y="93055"/>
                                <a:pt x="247240" y="92674"/>
                                <a:pt x="247443" y="91379"/>
                              </a:cubicBezTo>
                              <a:cubicBezTo>
                                <a:pt x="247799" y="89132"/>
                                <a:pt x="246961" y="87469"/>
                                <a:pt x="246859" y="87279"/>
                              </a:cubicBezTo>
                              <a:cubicBezTo>
                                <a:pt x="246758" y="87101"/>
                                <a:pt x="246694" y="86746"/>
                                <a:pt x="246669" y="86441"/>
                              </a:cubicBezTo>
                              <a:cubicBezTo>
                                <a:pt x="246897" y="86428"/>
                                <a:pt x="247151" y="86415"/>
                                <a:pt x="247418" y="86441"/>
                              </a:cubicBezTo>
                              <a:cubicBezTo>
                                <a:pt x="247418" y="86784"/>
                                <a:pt x="247481" y="87203"/>
                                <a:pt x="247685" y="87583"/>
                              </a:cubicBezTo>
                              <a:cubicBezTo>
                                <a:pt x="248078" y="88282"/>
                                <a:pt x="248992" y="90757"/>
                                <a:pt x="248814" y="91240"/>
                              </a:cubicBezTo>
                              <a:cubicBezTo>
                                <a:pt x="248459" y="91748"/>
                                <a:pt x="248167" y="91710"/>
                                <a:pt x="247888" y="91659"/>
                              </a:cubicBezTo>
                              <a:lnTo>
                                <a:pt x="247761" y="92941"/>
                              </a:lnTo>
                              <a:cubicBezTo>
                                <a:pt x="248116" y="92979"/>
                                <a:pt x="249081" y="93119"/>
                                <a:pt x="249868" y="91964"/>
                              </a:cubicBezTo>
                              <a:cubicBezTo>
                                <a:pt x="250706" y="90719"/>
                                <a:pt x="248814" y="86999"/>
                                <a:pt x="248814" y="86974"/>
                              </a:cubicBezTo>
                              <a:cubicBezTo>
                                <a:pt x="248738" y="86847"/>
                                <a:pt x="248700" y="86669"/>
                                <a:pt x="248700" y="86492"/>
                              </a:cubicBezTo>
                              <a:cubicBezTo>
                                <a:pt x="248802" y="86492"/>
                                <a:pt x="248903" y="86504"/>
                                <a:pt x="249005" y="86504"/>
                              </a:cubicBezTo>
                              <a:cubicBezTo>
                                <a:pt x="250541" y="86492"/>
                                <a:pt x="252331" y="85704"/>
                                <a:pt x="253068" y="83495"/>
                              </a:cubicBezTo>
                              <a:cubicBezTo>
                                <a:pt x="254134" y="80258"/>
                                <a:pt x="253385" y="70178"/>
                                <a:pt x="253144" y="67448"/>
                              </a:cubicBezTo>
                              <a:cubicBezTo>
                                <a:pt x="253334" y="67588"/>
                                <a:pt x="253499" y="67740"/>
                                <a:pt x="253575" y="67842"/>
                              </a:cubicBezTo>
                              <a:lnTo>
                                <a:pt x="253575" y="67854"/>
                              </a:lnTo>
                              <a:cubicBezTo>
                                <a:pt x="253601" y="67880"/>
                                <a:pt x="253626" y="67930"/>
                                <a:pt x="253652" y="67956"/>
                              </a:cubicBezTo>
                              <a:cubicBezTo>
                                <a:pt x="253715" y="68133"/>
                                <a:pt x="253804" y="68438"/>
                                <a:pt x="253880" y="68794"/>
                              </a:cubicBezTo>
                              <a:cubicBezTo>
                                <a:pt x="254236" y="70177"/>
                                <a:pt x="254820" y="72488"/>
                                <a:pt x="256940" y="75611"/>
                              </a:cubicBezTo>
                              <a:cubicBezTo>
                                <a:pt x="257676" y="76690"/>
                                <a:pt x="260914" y="80448"/>
                                <a:pt x="262285" y="81972"/>
                              </a:cubicBezTo>
                              <a:cubicBezTo>
                                <a:pt x="262209" y="83381"/>
                                <a:pt x="262653" y="86060"/>
                                <a:pt x="266309" y="88205"/>
                              </a:cubicBezTo>
                              <a:cubicBezTo>
                                <a:pt x="267630" y="88967"/>
                                <a:pt x="271565" y="102361"/>
                                <a:pt x="274079" y="104976"/>
                              </a:cubicBezTo>
                              <a:cubicBezTo>
                                <a:pt x="274536" y="105459"/>
                                <a:pt x="273978" y="105979"/>
                                <a:pt x="272822" y="105687"/>
                              </a:cubicBezTo>
                              <a:cubicBezTo>
                                <a:pt x="272721" y="105421"/>
                                <a:pt x="272569" y="104773"/>
                                <a:pt x="272403" y="104139"/>
                              </a:cubicBezTo>
                              <a:cubicBezTo>
                                <a:pt x="271845" y="101853"/>
                                <a:pt x="270943" y="98159"/>
                                <a:pt x="269331" y="95582"/>
                              </a:cubicBezTo>
                              <a:cubicBezTo>
                                <a:pt x="269331" y="95582"/>
                                <a:pt x="269331" y="95569"/>
                                <a:pt x="269318" y="95569"/>
                              </a:cubicBezTo>
                              <a:cubicBezTo>
                                <a:pt x="268658" y="94490"/>
                                <a:pt x="267871" y="93639"/>
                                <a:pt x="266932" y="93131"/>
                              </a:cubicBezTo>
                              <a:cubicBezTo>
                                <a:pt x="266424" y="92877"/>
                                <a:pt x="265383" y="92890"/>
                                <a:pt x="263745" y="92941"/>
                              </a:cubicBezTo>
                              <a:cubicBezTo>
                                <a:pt x="263008" y="92966"/>
                                <a:pt x="262005" y="92979"/>
                                <a:pt x="261790" y="92928"/>
                              </a:cubicBezTo>
                              <a:cubicBezTo>
                                <a:pt x="261218" y="92636"/>
                                <a:pt x="258286" y="91760"/>
                                <a:pt x="255378" y="93131"/>
                              </a:cubicBezTo>
                              <a:cubicBezTo>
                                <a:pt x="252268" y="94617"/>
                                <a:pt x="250135" y="98578"/>
                                <a:pt x="248891" y="105180"/>
                              </a:cubicBezTo>
                              <a:cubicBezTo>
                                <a:pt x="248840" y="105230"/>
                                <a:pt x="248637" y="105345"/>
                                <a:pt x="248459" y="105484"/>
                              </a:cubicBezTo>
                              <a:cubicBezTo>
                                <a:pt x="247558" y="106030"/>
                                <a:pt x="245907" y="107084"/>
                                <a:pt x="243482" y="110588"/>
                              </a:cubicBezTo>
                              <a:cubicBezTo>
                                <a:pt x="243469" y="110601"/>
                                <a:pt x="243457" y="110651"/>
                                <a:pt x="243431" y="110677"/>
                              </a:cubicBezTo>
                              <a:cubicBezTo>
                                <a:pt x="243406" y="110601"/>
                                <a:pt x="243393" y="110474"/>
                                <a:pt x="243355" y="110359"/>
                              </a:cubicBezTo>
                              <a:cubicBezTo>
                                <a:pt x="243342" y="110271"/>
                                <a:pt x="241209" y="101409"/>
                                <a:pt x="239737" y="101155"/>
                              </a:cubicBezTo>
                              <a:cubicBezTo>
                                <a:pt x="239445" y="101066"/>
                                <a:pt x="239115" y="101244"/>
                                <a:pt x="238937" y="101549"/>
                              </a:cubicBezTo>
                              <a:cubicBezTo>
                                <a:pt x="238708" y="101955"/>
                                <a:pt x="237718" y="105979"/>
                                <a:pt x="237566" y="108760"/>
                              </a:cubicBezTo>
                              <a:lnTo>
                                <a:pt x="237540" y="109331"/>
                              </a:lnTo>
                              <a:cubicBezTo>
                                <a:pt x="237477" y="110385"/>
                                <a:pt x="237413" y="111261"/>
                                <a:pt x="237413" y="112657"/>
                              </a:cubicBezTo>
                              <a:cubicBezTo>
                                <a:pt x="236804" y="111845"/>
                                <a:pt x="235877" y="110715"/>
                                <a:pt x="234493" y="109255"/>
                              </a:cubicBezTo>
                              <a:cubicBezTo>
                                <a:pt x="233821" y="108544"/>
                                <a:pt x="231485" y="106271"/>
                                <a:pt x="230659" y="106957"/>
                              </a:cubicBezTo>
                              <a:cubicBezTo>
                                <a:pt x="230063" y="107363"/>
                                <a:pt x="230456" y="108163"/>
                                <a:pt x="230596" y="108455"/>
                              </a:cubicBezTo>
                              <a:cubicBezTo>
                                <a:pt x="230748" y="108772"/>
                                <a:pt x="231002" y="109407"/>
                                <a:pt x="231319" y="110156"/>
                              </a:cubicBezTo>
                              <a:moveTo>
                                <a:pt x="313513" y="237647"/>
                              </a:moveTo>
                              <a:cubicBezTo>
                                <a:pt x="310085" y="238307"/>
                                <a:pt x="308993" y="233280"/>
                                <a:pt x="312370" y="232696"/>
                              </a:cubicBezTo>
                              <a:cubicBezTo>
                                <a:pt x="315874" y="232074"/>
                                <a:pt x="316230" y="237114"/>
                                <a:pt x="313513" y="237647"/>
                              </a:cubicBezTo>
                              <a:moveTo>
                                <a:pt x="298595" y="252387"/>
                              </a:moveTo>
                              <a:cubicBezTo>
                                <a:pt x="298290" y="252311"/>
                                <a:pt x="297084" y="250305"/>
                                <a:pt x="296691" y="249924"/>
                              </a:cubicBezTo>
                              <a:cubicBezTo>
                                <a:pt x="296602" y="249835"/>
                                <a:pt x="296361" y="249543"/>
                                <a:pt x="296056" y="249289"/>
                              </a:cubicBezTo>
                              <a:cubicBezTo>
                                <a:pt x="295815" y="249099"/>
                                <a:pt x="298163" y="247613"/>
                                <a:pt x="298671" y="247537"/>
                              </a:cubicBezTo>
                              <a:cubicBezTo>
                                <a:pt x="299217" y="247461"/>
                                <a:pt x="301617" y="249873"/>
                                <a:pt x="301528" y="250559"/>
                              </a:cubicBezTo>
                              <a:cubicBezTo>
                                <a:pt x="301502" y="250736"/>
                                <a:pt x="298951" y="252463"/>
                                <a:pt x="298595" y="252387"/>
                              </a:cubicBezTo>
                              <a:moveTo>
                                <a:pt x="338816" y="359234"/>
                              </a:moveTo>
                              <a:cubicBezTo>
                                <a:pt x="339069" y="358676"/>
                                <a:pt x="339069" y="360517"/>
                                <a:pt x="339527" y="360669"/>
                              </a:cubicBezTo>
                              <a:cubicBezTo>
                                <a:pt x="340352" y="360923"/>
                                <a:pt x="341787" y="359387"/>
                                <a:pt x="342688" y="358841"/>
                              </a:cubicBezTo>
                              <a:cubicBezTo>
                                <a:pt x="343221" y="358523"/>
                                <a:pt x="344745" y="357190"/>
                                <a:pt x="345227" y="357254"/>
                              </a:cubicBezTo>
                              <a:cubicBezTo>
                                <a:pt x="345151" y="357241"/>
                                <a:pt x="343234" y="360060"/>
                                <a:pt x="342853" y="360352"/>
                              </a:cubicBezTo>
                              <a:cubicBezTo>
                                <a:pt x="342345" y="360745"/>
                                <a:pt x="341380" y="361139"/>
                                <a:pt x="340631" y="361621"/>
                              </a:cubicBezTo>
                              <a:cubicBezTo>
                                <a:pt x="340365" y="361786"/>
                                <a:pt x="338625" y="362967"/>
                                <a:pt x="338422" y="362891"/>
                              </a:cubicBezTo>
                              <a:cubicBezTo>
                                <a:pt x="337521" y="362573"/>
                                <a:pt x="338714" y="359437"/>
                                <a:pt x="338816" y="359234"/>
                              </a:cubicBezTo>
                              <a:moveTo>
                                <a:pt x="341825" y="355108"/>
                              </a:moveTo>
                              <a:cubicBezTo>
                                <a:pt x="342129" y="353280"/>
                                <a:pt x="343018" y="352252"/>
                                <a:pt x="343653" y="350830"/>
                              </a:cubicBezTo>
                              <a:cubicBezTo>
                                <a:pt x="343792" y="351795"/>
                                <a:pt x="342688" y="354270"/>
                                <a:pt x="343323" y="354791"/>
                              </a:cubicBezTo>
                              <a:cubicBezTo>
                                <a:pt x="343830" y="355197"/>
                                <a:pt x="344668" y="354410"/>
                                <a:pt x="345227" y="354156"/>
                              </a:cubicBezTo>
                              <a:cubicBezTo>
                                <a:pt x="346763" y="353458"/>
                                <a:pt x="348439" y="352683"/>
                                <a:pt x="350077" y="351769"/>
                              </a:cubicBezTo>
                              <a:cubicBezTo>
                                <a:pt x="351524" y="350982"/>
                                <a:pt x="349277" y="352963"/>
                                <a:pt x="348807" y="353280"/>
                              </a:cubicBezTo>
                              <a:cubicBezTo>
                                <a:pt x="346954" y="354600"/>
                                <a:pt x="345176" y="355502"/>
                                <a:pt x="343018" y="356606"/>
                              </a:cubicBezTo>
                              <a:cubicBezTo>
                                <a:pt x="343145" y="356555"/>
                                <a:pt x="341888" y="357317"/>
                                <a:pt x="341659" y="357101"/>
                              </a:cubicBezTo>
                              <a:cubicBezTo>
                                <a:pt x="341570" y="357000"/>
                                <a:pt x="341774" y="355464"/>
                                <a:pt x="341824" y="355108"/>
                              </a:cubicBezTo>
                              <a:moveTo>
                                <a:pt x="346268" y="349230"/>
                              </a:moveTo>
                              <a:cubicBezTo>
                                <a:pt x="346738" y="347415"/>
                                <a:pt x="348096" y="345751"/>
                                <a:pt x="349366" y="344469"/>
                              </a:cubicBezTo>
                              <a:cubicBezTo>
                                <a:pt x="349709" y="344126"/>
                                <a:pt x="348820" y="345916"/>
                                <a:pt x="348655" y="346373"/>
                              </a:cubicBezTo>
                              <a:cubicBezTo>
                                <a:pt x="348325" y="347250"/>
                                <a:pt x="347512" y="348875"/>
                                <a:pt x="348414" y="349154"/>
                              </a:cubicBezTo>
                              <a:cubicBezTo>
                                <a:pt x="349023" y="349357"/>
                                <a:pt x="351765" y="347618"/>
                                <a:pt x="352375" y="347338"/>
                              </a:cubicBezTo>
                              <a:cubicBezTo>
                                <a:pt x="354076" y="346577"/>
                                <a:pt x="355295" y="345790"/>
                                <a:pt x="356818" y="345104"/>
                              </a:cubicBezTo>
                              <a:cubicBezTo>
                                <a:pt x="354965" y="347313"/>
                                <a:pt x="352464" y="348646"/>
                                <a:pt x="349290" y="349865"/>
                              </a:cubicBezTo>
                              <a:cubicBezTo>
                                <a:pt x="348833" y="350043"/>
                                <a:pt x="346573" y="351223"/>
                                <a:pt x="346027" y="350741"/>
                              </a:cubicBezTo>
                              <a:cubicBezTo>
                                <a:pt x="345989" y="350715"/>
                                <a:pt x="346167" y="349611"/>
                                <a:pt x="346268" y="349230"/>
                              </a:cubicBezTo>
                              <a:moveTo>
                                <a:pt x="352299" y="342336"/>
                              </a:moveTo>
                              <a:cubicBezTo>
                                <a:pt x="352464" y="341816"/>
                                <a:pt x="352667" y="341029"/>
                                <a:pt x="353010" y="340597"/>
                              </a:cubicBezTo>
                              <a:cubicBezTo>
                                <a:pt x="353403" y="340089"/>
                                <a:pt x="354927" y="338807"/>
                                <a:pt x="355231" y="338845"/>
                              </a:cubicBezTo>
                              <a:cubicBezTo>
                                <a:pt x="355574" y="338883"/>
                                <a:pt x="352718" y="342755"/>
                                <a:pt x="354990" y="342336"/>
                              </a:cubicBezTo>
                              <a:cubicBezTo>
                                <a:pt x="355955" y="342158"/>
                                <a:pt x="358202" y="340813"/>
                                <a:pt x="359523" y="340203"/>
                              </a:cubicBezTo>
                              <a:cubicBezTo>
                                <a:pt x="360208" y="339861"/>
                                <a:pt x="361605" y="339289"/>
                                <a:pt x="360716" y="340038"/>
                              </a:cubicBezTo>
                              <a:cubicBezTo>
                                <a:pt x="358761" y="341651"/>
                                <a:pt x="356387" y="342641"/>
                                <a:pt x="353962" y="343606"/>
                              </a:cubicBezTo>
                              <a:cubicBezTo>
                                <a:pt x="353492" y="343796"/>
                                <a:pt x="351892" y="344241"/>
                                <a:pt x="351905" y="344241"/>
                              </a:cubicBezTo>
                              <a:cubicBezTo>
                                <a:pt x="351613" y="344037"/>
                                <a:pt x="352197" y="342679"/>
                                <a:pt x="352299" y="342336"/>
                              </a:cubicBezTo>
                              <a:moveTo>
                                <a:pt x="359523" y="336712"/>
                              </a:moveTo>
                              <a:cubicBezTo>
                                <a:pt x="360056" y="336039"/>
                                <a:pt x="362062" y="333830"/>
                                <a:pt x="363090" y="333538"/>
                              </a:cubicBezTo>
                              <a:cubicBezTo>
                                <a:pt x="363370" y="333449"/>
                                <a:pt x="361694" y="335138"/>
                                <a:pt x="362062" y="335747"/>
                              </a:cubicBezTo>
                              <a:cubicBezTo>
                                <a:pt x="362544" y="336585"/>
                                <a:pt x="365515" y="335912"/>
                                <a:pt x="366416" y="335671"/>
                              </a:cubicBezTo>
                              <a:cubicBezTo>
                                <a:pt x="366734" y="335595"/>
                                <a:pt x="367661" y="335138"/>
                                <a:pt x="368003" y="335366"/>
                              </a:cubicBezTo>
                              <a:cubicBezTo>
                                <a:pt x="368130" y="335442"/>
                                <a:pt x="367229" y="336153"/>
                                <a:pt x="367051" y="336230"/>
                              </a:cubicBezTo>
                              <a:cubicBezTo>
                                <a:pt x="366061" y="336661"/>
                                <a:pt x="363433" y="337309"/>
                                <a:pt x="362062" y="337575"/>
                              </a:cubicBezTo>
                              <a:cubicBezTo>
                                <a:pt x="361440" y="337702"/>
                                <a:pt x="359218" y="338236"/>
                                <a:pt x="358964" y="337982"/>
                              </a:cubicBezTo>
                              <a:cubicBezTo>
                                <a:pt x="358786" y="337791"/>
                                <a:pt x="359497" y="336725"/>
                                <a:pt x="359523" y="336712"/>
                              </a:cubicBezTo>
                              <a:moveTo>
                                <a:pt x="369819" y="332103"/>
                              </a:moveTo>
                              <a:cubicBezTo>
                                <a:pt x="370365" y="331621"/>
                                <a:pt x="372155" y="329907"/>
                                <a:pt x="372841" y="329882"/>
                              </a:cubicBezTo>
                              <a:cubicBezTo>
                                <a:pt x="374136" y="329818"/>
                                <a:pt x="370657" y="331837"/>
                                <a:pt x="373006" y="331938"/>
                              </a:cubicBezTo>
                              <a:cubicBezTo>
                                <a:pt x="373628" y="331977"/>
                                <a:pt x="375938" y="332738"/>
                                <a:pt x="377043" y="332814"/>
                              </a:cubicBezTo>
                              <a:cubicBezTo>
                                <a:pt x="377602" y="332853"/>
                                <a:pt x="376192" y="333081"/>
                                <a:pt x="375545" y="333145"/>
                              </a:cubicBezTo>
                              <a:cubicBezTo>
                                <a:pt x="373488" y="333297"/>
                                <a:pt x="372561" y="333233"/>
                                <a:pt x="371101" y="333221"/>
                              </a:cubicBezTo>
                              <a:cubicBezTo>
                                <a:pt x="369502" y="333208"/>
                                <a:pt x="368613" y="333233"/>
                                <a:pt x="369819" y="332103"/>
                              </a:cubicBezTo>
                              <a:moveTo>
                                <a:pt x="378236" y="329412"/>
                              </a:moveTo>
                              <a:cubicBezTo>
                                <a:pt x="382680" y="327419"/>
                                <a:pt x="389053" y="326898"/>
                                <a:pt x="394817" y="328066"/>
                              </a:cubicBezTo>
                              <a:cubicBezTo>
                                <a:pt x="393116" y="328193"/>
                                <a:pt x="391123" y="329780"/>
                                <a:pt x="388876" y="329171"/>
                              </a:cubicBezTo>
                              <a:cubicBezTo>
                                <a:pt x="388609" y="329107"/>
                                <a:pt x="388431" y="328714"/>
                                <a:pt x="388076" y="328612"/>
                              </a:cubicBezTo>
                              <a:cubicBezTo>
                                <a:pt x="386222" y="328092"/>
                                <a:pt x="384711" y="329323"/>
                                <a:pt x="382997" y="329564"/>
                              </a:cubicBezTo>
                              <a:cubicBezTo>
                                <a:pt x="382223" y="329666"/>
                                <a:pt x="381220" y="329437"/>
                                <a:pt x="379912" y="329564"/>
                              </a:cubicBezTo>
                              <a:cubicBezTo>
                                <a:pt x="379671" y="329590"/>
                                <a:pt x="377894" y="329742"/>
                                <a:pt x="377843" y="329640"/>
                              </a:cubicBezTo>
                              <a:cubicBezTo>
                                <a:pt x="377792" y="329552"/>
                                <a:pt x="380674" y="328307"/>
                                <a:pt x="378237" y="329412"/>
                              </a:cubicBezTo>
                              <a:moveTo>
                                <a:pt x="386171" y="323775"/>
                              </a:moveTo>
                              <a:cubicBezTo>
                                <a:pt x="386565" y="322937"/>
                                <a:pt x="386781" y="321756"/>
                                <a:pt x="386806" y="321236"/>
                              </a:cubicBezTo>
                              <a:cubicBezTo>
                                <a:pt x="386806" y="321084"/>
                                <a:pt x="386578" y="320627"/>
                                <a:pt x="386730" y="320436"/>
                              </a:cubicBezTo>
                              <a:cubicBezTo>
                                <a:pt x="386997" y="320106"/>
                                <a:pt x="387822" y="321871"/>
                                <a:pt x="387847" y="322658"/>
                              </a:cubicBezTo>
                              <a:cubicBezTo>
                                <a:pt x="387847" y="323432"/>
                                <a:pt x="387517" y="324943"/>
                                <a:pt x="387212" y="325121"/>
                              </a:cubicBezTo>
                              <a:cubicBezTo>
                                <a:pt x="387098" y="325184"/>
                                <a:pt x="385651" y="325425"/>
                                <a:pt x="385384" y="325273"/>
                              </a:cubicBezTo>
                              <a:cubicBezTo>
                                <a:pt x="385168" y="325184"/>
                                <a:pt x="386032" y="324067"/>
                                <a:pt x="386171" y="323775"/>
                              </a:cubicBezTo>
                              <a:moveTo>
                                <a:pt x="396798" y="331710"/>
                              </a:moveTo>
                              <a:cubicBezTo>
                                <a:pt x="394944" y="332421"/>
                                <a:pt x="393091" y="332929"/>
                                <a:pt x="391008" y="333462"/>
                              </a:cubicBezTo>
                              <a:cubicBezTo>
                                <a:pt x="388558" y="334071"/>
                                <a:pt x="386590" y="335138"/>
                                <a:pt x="383239" y="334643"/>
                              </a:cubicBezTo>
                              <a:cubicBezTo>
                                <a:pt x="386946" y="332675"/>
                                <a:pt x="391478" y="332015"/>
                                <a:pt x="396798" y="331710"/>
                              </a:cubicBezTo>
                              <a:moveTo>
                                <a:pt x="398144" y="326390"/>
                              </a:moveTo>
                              <a:cubicBezTo>
                                <a:pt x="399235" y="325235"/>
                                <a:pt x="400543" y="322874"/>
                                <a:pt x="400772" y="320842"/>
                              </a:cubicBezTo>
                              <a:cubicBezTo>
                                <a:pt x="400784" y="320639"/>
                                <a:pt x="400505" y="319712"/>
                                <a:pt x="400683" y="319408"/>
                              </a:cubicBezTo>
                              <a:cubicBezTo>
                                <a:pt x="400746" y="319319"/>
                                <a:pt x="401546" y="322594"/>
                                <a:pt x="401241" y="323610"/>
                              </a:cubicBezTo>
                              <a:cubicBezTo>
                                <a:pt x="400797" y="325108"/>
                                <a:pt x="399566" y="327584"/>
                                <a:pt x="398702" y="327825"/>
                              </a:cubicBezTo>
                              <a:cubicBezTo>
                                <a:pt x="398486" y="327876"/>
                                <a:pt x="397052" y="327876"/>
                                <a:pt x="396874" y="327584"/>
                              </a:cubicBezTo>
                              <a:cubicBezTo>
                                <a:pt x="396734" y="327343"/>
                                <a:pt x="398080" y="326467"/>
                                <a:pt x="398144" y="326390"/>
                              </a:cubicBezTo>
                              <a:moveTo>
                                <a:pt x="405050" y="336077"/>
                              </a:moveTo>
                              <a:cubicBezTo>
                                <a:pt x="405507" y="336712"/>
                                <a:pt x="406231" y="338807"/>
                                <a:pt x="405291" y="337664"/>
                              </a:cubicBezTo>
                              <a:cubicBezTo>
                                <a:pt x="404453" y="336636"/>
                                <a:pt x="402054" y="335519"/>
                                <a:pt x="400137" y="336395"/>
                              </a:cubicBezTo>
                              <a:cubicBezTo>
                                <a:pt x="399985" y="336458"/>
                                <a:pt x="398372" y="335569"/>
                                <a:pt x="398385" y="335442"/>
                              </a:cubicBezTo>
                              <a:cubicBezTo>
                                <a:pt x="398410" y="335011"/>
                                <a:pt x="400721" y="334757"/>
                                <a:pt x="401165" y="334731"/>
                              </a:cubicBezTo>
                              <a:cubicBezTo>
                                <a:pt x="402993" y="334528"/>
                                <a:pt x="404149" y="334782"/>
                                <a:pt x="405050" y="336077"/>
                              </a:cubicBezTo>
                              <a:moveTo>
                                <a:pt x="407437" y="328853"/>
                              </a:moveTo>
                              <a:cubicBezTo>
                                <a:pt x="408300" y="328219"/>
                                <a:pt x="409278" y="327330"/>
                                <a:pt x="409735" y="326632"/>
                              </a:cubicBezTo>
                              <a:cubicBezTo>
                                <a:pt x="409862" y="326416"/>
                                <a:pt x="409646" y="326035"/>
                                <a:pt x="410129" y="325756"/>
                              </a:cubicBezTo>
                              <a:cubicBezTo>
                                <a:pt x="410230" y="325705"/>
                                <a:pt x="409202" y="328993"/>
                                <a:pt x="408618" y="329958"/>
                              </a:cubicBezTo>
                              <a:cubicBezTo>
                                <a:pt x="408085" y="330847"/>
                                <a:pt x="406891" y="332357"/>
                                <a:pt x="406409" y="332345"/>
                              </a:cubicBezTo>
                              <a:cubicBezTo>
                                <a:pt x="406409" y="332345"/>
                                <a:pt x="404822" y="331151"/>
                                <a:pt x="404809" y="330834"/>
                              </a:cubicBezTo>
                              <a:cubicBezTo>
                                <a:pt x="404796" y="330225"/>
                                <a:pt x="406955" y="329209"/>
                                <a:pt x="407437" y="328853"/>
                              </a:cubicBezTo>
                              <a:moveTo>
                                <a:pt x="411474" y="337423"/>
                              </a:moveTo>
                              <a:cubicBezTo>
                                <a:pt x="412617" y="336407"/>
                                <a:pt x="413912" y="334478"/>
                                <a:pt x="414877" y="333538"/>
                              </a:cubicBezTo>
                              <a:cubicBezTo>
                                <a:pt x="414978" y="333551"/>
                                <a:pt x="414928" y="333614"/>
                                <a:pt x="414877" y="333614"/>
                              </a:cubicBezTo>
                              <a:cubicBezTo>
                                <a:pt x="414534" y="334858"/>
                                <a:pt x="413887" y="335709"/>
                                <a:pt x="413226" y="336864"/>
                              </a:cubicBezTo>
                              <a:cubicBezTo>
                                <a:pt x="412807" y="337588"/>
                                <a:pt x="412046" y="339734"/>
                                <a:pt x="411170" y="339645"/>
                              </a:cubicBezTo>
                              <a:cubicBezTo>
                                <a:pt x="410852" y="339607"/>
                                <a:pt x="410281" y="338832"/>
                                <a:pt x="410281" y="338528"/>
                              </a:cubicBezTo>
                              <a:cubicBezTo>
                                <a:pt x="410306" y="337931"/>
                                <a:pt x="411043" y="337791"/>
                                <a:pt x="411474" y="337423"/>
                              </a:cubicBezTo>
                              <a:moveTo>
                                <a:pt x="417416" y="343200"/>
                              </a:moveTo>
                              <a:cubicBezTo>
                                <a:pt x="417225" y="343200"/>
                                <a:pt x="415537" y="345332"/>
                                <a:pt x="414877" y="346221"/>
                              </a:cubicBezTo>
                              <a:cubicBezTo>
                                <a:pt x="414445" y="346856"/>
                                <a:pt x="413886" y="348252"/>
                                <a:pt x="413620" y="348367"/>
                              </a:cubicBezTo>
                              <a:cubicBezTo>
                                <a:pt x="413633" y="348354"/>
                                <a:pt x="411271" y="348494"/>
                                <a:pt x="411246" y="348443"/>
                              </a:cubicBezTo>
                              <a:cubicBezTo>
                                <a:pt x="411055" y="348252"/>
                                <a:pt x="412439" y="346869"/>
                                <a:pt x="412515" y="346780"/>
                              </a:cubicBezTo>
                              <a:cubicBezTo>
                                <a:pt x="412960" y="346259"/>
                                <a:pt x="413417" y="345586"/>
                                <a:pt x="413861" y="345193"/>
                              </a:cubicBezTo>
                              <a:cubicBezTo>
                                <a:pt x="414648" y="344507"/>
                                <a:pt x="416413" y="343174"/>
                                <a:pt x="417416" y="343200"/>
                              </a:cubicBezTo>
                              <a:moveTo>
                                <a:pt x="418051" y="338845"/>
                              </a:moveTo>
                              <a:cubicBezTo>
                                <a:pt x="419003" y="337613"/>
                                <a:pt x="419879" y="336153"/>
                                <a:pt x="420514" y="334731"/>
                              </a:cubicBezTo>
                              <a:cubicBezTo>
                                <a:pt x="420323" y="336725"/>
                                <a:pt x="419587" y="340648"/>
                                <a:pt x="417975" y="341143"/>
                              </a:cubicBezTo>
                              <a:cubicBezTo>
                                <a:pt x="417936" y="341168"/>
                                <a:pt x="416540" y="341079"/>
                                <a:pt x="416476" y="340991"/>
                              </a:cubicBezTo>
                              <a:cubicBezTo>
                                <a:pt x="416210" y="340648"/>
                                <a:pt x="417962" y="338959"/>
                                <a:pt x="418051" y="338845"/>
                              </a:cubicBezTo>
                              <a:moveTo>
                                <a:pt x="422266" y="343365"/>
                              </a:moveTo>
                              <a:cubicBezTo>
                                <a:pt x="422748" y="343276"/>
                                <a:pt x="423586" y="343314"/>
                                <a:pt x="423929" y="343682"/>
                              </a:cubicBezTo>
                              <a:cubicBezTo>
                                <a:pt x="424297" y="344088"/>
                                <a:pt x="424449" y="346285"/>
                                <a:pt x="424005" y="346539"/>
                              </a:cubicBezTo>
                              <a:cubicBezTo>
                                <a:pt x="423777" y="346678"/>
                                <a:pt x="422774" y="345637"/>
                                <a:pt x="422494" y="345586"/>
                              </a:cubicBezTo>
                              <a:cubicBezTo>
                                <a:pt x="421339" y="345421"/>
                                <a:pt x="419308" y="346919"/>
                                <a:pt x="418457" y="347656"/>
                              </a:cubicBezTo>
                              <a:cubicBezTo>
                                <a:pt x="418241" y="347846"/>
                                <a:pt x="417327" y="348519"/>
                                <a:pt x="417340" y="348519"/>
                              </a:cubicBezTo>
                              <a:cubicBezTo>
                                <a:pt x="417086" y="348405"/>
                                <a:pt x="418330" y="346526"/>
                                <a:pt x="418457" y="346297"/>
                              </a:cubicBezTo>
                              <a:cubicBezTo>
                                <a:pt x="419358" y="344850"/>
                                <a:pt x="420323" y="343745"/>
                                <a:pt x="422266" y="343365"/>
                              </a:cubicBezTo>
                              <a:moveTo>
                                <a:pt x="427662" y="350906"/>
                              </a:moveTo>
                              <a:cubicBezTo>
                                <a:pt x="428119" y="350982"/>
                                <a:pt x="428119" y="350995"/>
                                <a:pt x="427738" y="351769"/>
                              </a:cubicBezTo>
                              <a:cubicBezTo>
                                <a:pt x="426963" y="353420"/>
                                <a:pt x="426024" y="354715"/>
                                <a:pt x="424881" y="356060"/>
                              </a:cubicBezTo>
                              <a:cubicBezTo>
                                <a:pt x="424716" y="356251"/>
                                <a:pt x="423497" y="357254"/>
                                <a:pt x="423612" y="357660"/>
                              </a:cubicBezTo>
                              <a:cubicBezTo>
                                <a:pt x="423764" y="358130"/>
                                <a:pt x="425110" y="357965"/>
                                <a:pt x="425592" y="357889"/>
                              </a:cubicBezTo>
                              <a:cubicBezTo>
                                <a:pt x="427408" y="357647"/>
                                <a:pt x="429274" y="356721"/>
                                <a:pt x="431000" y="356137"/>
                              </a:cubicBezTo>
                              <a:cubicBezTo>
                                <a:pt x="431686" y="355908"/>
                                <a:pt x="429172" y="357533"/>
                                <a:pt x="428842" y="357736"/>
                              </a:cubicBezTo>
                              <a:cubicBezTo>
                                <a:pt x="426989" y="358841"/>
                                <a:pt x="425414" y="359336"/>
                                <a:pt x="423053" y="360034"/>
                              </a:cubicBezTo>
                              <a:cubicBezTo>
                                <a:pt x="422571" y="360174"/>
                                <a:pt x="420273" y="361012"/>
                                <a:pt x="419803" y="360821"/>
                              </a:cubicBezTo>
                              <a:cubicBezTo>
                                <a:pt x="419600" y="360745"/>
                                <a:pt x="420857" y="359412"/>
                                <a:pt x="421072" y="359158"/>
                              </a:cubicBezTo>
                              <a:cubicBezTo>
                                <a:pt x="422494" y="357508"/>
                                <a:pt x="424145" y="355235"/>
                                <a:pt x="425199" y="353762"/>
                              </a:cubicBezTo>
                              <a:cubicBezTo>
                                <a:pt x="425338" y="353572"/>
                                <a:pt x="426316" y="352912"/>
                                <a:pt x="426151" y="352404"/>
                              </a:cubicBezTo>
                              <a:cubicBezTo>
                                <a:pt x="425973" y="351845"/>
                                <a:pt x="424145" y="352315"/>
                                <a:pt x="423447" y="352493"/>
                              </a:cubicBezTo>
                              <a:cubicBezTo>
                                <a:pt x="420780" y="353178"/>
                                <a:pt x="418673" y="353889"/>
                                <a:pt x="416311" y="355032"/>
                              </a:cubicBezTo>
                              <a:cubicBezTo>
                                <a:pt x="415740" y="355311"/>
                                <a:pt x="416096" y="354270"/>
                                <a:pt x="416311" y="354004"/>
                              </a:cubicBezTo>
                              <a:cubicBezTo>
                                <a:pt x="416807" y="353420"/>
                                <a:pt x="420019" y="352036"/>
                                <a:pt x="420996" y="351769"/>
                              </a:cubicBezTo>
                              <a:cubicBezTo>
                                <a:pt x="421694" y="351604"/>
                                <a:pt x="422418" y="351465"/>
                                <a:pt x="422901" y="351376"/>
                              </a:cubicBezTo>
                              <a:cubicBezTo>
                                <a:pt x="424335" y="351134"/>
                                <a:pt x="426366" y="350665"/>
                                <a:pt x="427662" y="350906"/>
                              </a:cubicBezTo>
                              <a:moveTo>
                                <a:pt x="429871" y="346691"/>
                              </a:moveTo>
                              <a:cubicBezTo>
                                <a:pt x="430924" y="345256"/>
                                <a:pt x="431305" y="344215"/>
                                <a:pt x="432334" y="343060"/>
                              </a:cubicBezTo>
                              <a:cubicBezTo>
                                <a:pt x="432372" y="343009"/>
                                <a:pt x="432321" y="342869"/>
                                <a:pt x="432410" y="342908"/>
                              </a:cubicBezTo>
                              <a:cubicBezTo>
                                <a:pt x="432587" y="342920"/>
                                <a:pt x="432054" y="345155"/>
                                <a:pt x="431940" y="345434"/>
                              </a:cubicBezTo>
                              <a:cubicBezTo>
                                <a:pt x="431546" y="346399"/>
                                <a:pt x="430290" y="348405"/>
                                <a:pt x="429731" y="348684"/>
                              </a:cubicBezTo>
                              <a:cubicBezTo>
                                <a:pt x="429528" y="348786"/>
                                <a:pt x="428601" y="348913"/>
                                <a:pt x="428449" y="348836"/>
                              </a:cubicBezTo>
                              <a:cubicBezTo>
                                <a:pt x="428271" y="348748"/>
                                <a:pt x="429591" y="347097"/>
                                <a:pt x="429871" y="346691"/>
                              </a:cubicBezTo>
                              <a:moveTo>
                                <a:pt x="407907" y="352099"/>
                              </a:moveTo>
                              <a:cubicBezTo>
                                <a:pt x="407983" y="351541"/>
                                <a:pt x="409265" y="351553"/>
                                <a:pt x="409417" y="351541"/>
                              </a:cubicBezTo>
                              <a:cubicBezTo>
                                <a:pt x="410789" y="351363"/>
                                <a:pt x="412325" y="351617"/>
                                <a:pt x="413150" y="352252"/>
                              </a:cubicBezTo>
                              <a:cubicBezTo>
                                <a:pt x="414432" y="353280"/>
                                <a:pt x="414001" y="354702"/>
                                <a:pt x="412820" y="355895"/>
                              </a:cubicBezTo>
                              <a:cubicBezTo>
                                <a:pt x="412236" y="356492"/>
                                <a:pt x="412604" y="354804"/>
                                <a:pt x="412198" y="354080"/>
                              </a:cubicBezTo>
                              <a:cubicBezTo>
                                <a:pt x="411716" y="353255"/>
                                <a:pt x="410332" y="352747"/>
                                <a:pt x="409583" y="352658"/>
                              </a:cubicBezTo>
                              <a:cubicBezTo>
                                <a:pt x="409380" y="352632"/>
                                <a:pt x="407793" y="352861"/>
                                <a:pt x="407907" y="352099"/>
                              </a:cubicBezTo>
                              <a:moveTo>
                                <a:pt x="405685" y="352023"/>
                              </a:moveTo>
                              <a:cubicBezTo>
                                <a:pt x="406802" y="353521"/>
                                <a:pt x="404403" y="355095"/>
                                <a:pt x="403704" y="355819"/>
                              </a:cubicBezTo>
                              <a:cubicBezTo>
                                <a:pt x="403527" y="356010"/>
                                <a:pt x="403412" y="356149"/>
                                <a:pt x="403387" y="356060"/>
                              </a:cubicBezTo>
                              <a:cubicBezTo>
                                <a:pt x="403133" y="355095"/>
                                <a:pt x="404428" y="354169"/>
                                <a:pt x="403616" y="352963"/>
                              </a:cubicBezTo>
                              <a:cubicBezTo>
                                <a:pt x="403222" y="352379"/>
                                <a:pt x="401965" y="351922"/>
                                <a:pt x="401241" y="351934"/>
                              </a:cubicBezTo>
                              <a:cubicBezTo>
                                <a:pt x="400975" y="351947"/>
                                <a:pt x="400696" y="352264"/>
                                <a:pt x="400454" y="352175"/>
                              </a:cubicBezTo>
                              <a:cubicBezTo>
                                <a:pt x="400175" y="352074"/>
                                <a:pt x="399705" y="350931"/>
                                <a:pt x="399743" y="350906"/>
                              </a:cubicBezTo>
                              <a:cubicBezTo>
                                <a:pt x="400556" y="349839"/>
                                <a:pt x="405152" y="351299"/>
                                <a:pt x="405685" y="352023"/>
                              </a:cubicBezTo>
                              <a:moveTo>
                                <a:pt x="402752" y="339734"/>
                              </a:moveTo>
                              <a:cubicBezTo>
                                <a:pt x="402524" y="339505"/>
                                <a:pt x="401711" y="339353"/>
                                <a:pt x="402346" y="339086"/>
                              </a:cubicBezTo>
                              <a:cubicBezTo>
                                <a:pt x="403006" y="338807"/>
                                <a:pt x="404631" y="339315"/>
                                <a:pt x="404885" y="339569"/>
                              </a:cubicBezTo>
                              <a:cubicBezTo>
                                <a:pt x="406701" y="341270"/>
                                <a:pt x="405342" y="346120"/>
                                <a:pt x="404098" y="347262"/>
                              </a:cubicBezTo>
                              <a:cubicBezTo>
                                <a:pt x="403514" y="347783"/>
                                <a:pt x="404250" y="346107"/>
                                <a:pt x="404250" y="345358"/>
                              </a:cubicBezTo>
                              <a:cubicBezTo>
                                <a:pt x="404301" y="343009"/>
                                <a:pt x="403539" y="340495"/>
                                <a:pt x="402752" y="339734"/>
                              </a:cubicBezTo>
                              <a:moveTo>
                                <a:pt x="428373" y="365341"/>
                              </a:moveTo>
                              <a:cubicBezTo>
                                <a:pt x="426862" y="365950"/>
                                <a:pt x="424386" y="365696"/>
                                <a:pt x="422342" y="365988"/>
                              </a:cubicBezTo>
                              <a:cubicBezTo>
                                <a:pt x="421047" y="366166"/>
                                <a:pt x="421606" y="366674"/>
                                <a:pt x="422659" y="366864"/>
                              </a:cubicBezTo>
                              <a:cubicBezTo>
                                <a:pt x="423472" y="366979"/>
                                <a:pt x="424792" y="367017"/>
                                <a:pt x="425998" y="366928"/>
                              </a:cubicBezTo>
                              <a:cubicBezTo>
                                <a:pt x="426075" y="366915"/>
                                <a:pt x="426912" y="366712"/>
                                <a:pt x="427027" y="366776"/>
                              </a:cubicBezTo>
                              <a:cubicBezTo>
                                <a:pt x="427281" y="366890"/>
                                <a:pt x="425795" y="368007"/>
                                <a:pt x="425668" y="368032"/>
                              </a:cubicBezTo>
                              <a:cubicBezTo>
                                <a:pt x="424094" y="368553"/>
                                <a:pt x="420996" y="368198"/>
                                <a:pt x="418533" y="368350"/>
                              </a:cubicBezTo>
                              <a:cubicBezTo>
                                <a:pt x="416515" y="368490"/>
                                <a:pt x="419308" y="369327"/>
                                <a:pt x="420120" y="369467"/>
                              </a:cubicBezTo>
                              <a:cubicBezTo>
                                <a:pt x="420526" y="369543"/>
                                <a:pt x="423650" y="369683"/>
                                <a:pt x="422659" y="370102"/>
                              </a:cubicBezTo>
                              <a:cubicBezTo>
                                <a:pt x="421542" y="370597"/>
                                <a:pt x="419815" y="371156"/>
                                <a:pt x="418533" y="370965"/>
                              </a:cubicBezTo>
                              <a:cubicBezTo>
                                <a:pt x="416096" y="370635"/>
                                <a:pt x="413303" y="370991"/>
                                <a:pt x="411170" y="371600"/>
                              </a:cubicBezTo>
                              <a:cubicBezTo>
                                <a:pt x="410040" y="371930"/>
                                <a:pt x="409380" y="372882"/>
                                <a:pt x="408224" y="373504"/>
                              </a:cubicBezTo>
                              <a:cubicBezTo>
                                <a:pt x="406002" y="374698"/>
                                <a:pt x="402701" y="374736"/>
                                <a:pt x="400137" y="373822"/>
                              </a:cubicBezTo>
                              <a:cubicBezTo>
                                <a:pt x="398423" y="373238"/>
                                <a:pt x="396569" y="372197"/>
                                <a:pt x="394741" y="372717"/>
                              </a:cubicBezTo>
                              <a:cubicBezTo>
                                <a:pt x="398106" y="371816"/>
                                <a:pt x="400188" y="370076"/>
                                <a:pt x="402994" y="368756"/>
                              </a:cubicBezTo>
                              <a:cubicBezTo>
                                <a:pt x="404758" y="367918"/>
                                <a:pt x="407031" y="366674"/>
                                <a:pt x="409176" y="366928"/>
                              </a:cubicBezTo>
                              <a:cubicBezTo>
                                <a:pt x="409672" y="366979"/>
                                <a:pt x="410154" y="367550"/>
                                <a:pt x="410687" y="367487"/>
                              </a:cubicBezTo>
                              <a:cubicBezTo>
                                <a:pt x="411043" y="367449"/>
                                <a:pt x="411208" y="366991"/>
                                <a:pt x="411474" y="366776"/>
                              </a:cubicBezTo>
                              <a:cubicBezTo>
                                <a:pt x="413328" y="365189"/>
                                <a:pt x="417302" y="364160"/>
                                <a:pt x="420044" y="363995"/>
                              </a:cubicBezTo>
                              <a:cubicBezTo>
                                <a:pt x="423409" y="363792"/>
                                <a:pt x="427712" y="364516"/>
                                <a:pt x="430594" y="363437"/>
                              </a:cubicBezTo>
                              <a:cubicBezTo>
                                <a:pt x="430518" y="363462"/>
                                <a:pt x="431064" y="363081"/>
                                <a:pt x="430912" y="363437"/>
                              </a:cubicBezTo>
                              <a:cubicBezTo>
                                <a:pt x="430683" y="363983"/>
                                <a:pt x="429071" y="365062"/>
                                <a:pt x="428373" y="365341"/>
                              </a:cubicBezTo>
                              <a:moveTo>
                                <a:pt x="391313" y="352023"/>
                              </a:moveTo>
                              <a:lnTo>
                                <a:pt x="391313" y="352023"/>
                              </a:lnTo>
                              <a:cubicBezTo>
                                <a:pt x="391313" y="351731"/>
                                <a:pt x="392773" y="351223"/>
                                <a:pt x="393078" y="351134"/>
                              </a:cubicBezTo>
                              <a:cubicBezTo>
                                <a:pt x="393624" y="351007"/>
                                <a:pt x="394056" y="351084"/>
                                <a:pt x="394576" y="351058"/>
                              </a:cubicBezTo>
                              <a:cubicBezTo>
                                <a:pt x="396442" y="350982"/>
                                <a:pt x="398410" y="351185"/>
                                <a:pt x="398943" y="352658"/>
                              </a:cubicBezTo>
                              <a:cubicBezTo>
                                <a:pt x="399286" y="353623"/>
                                <a:pt x="398766" y="353940"/>
                                <a:pt x="398144" y="354473"/>
                              </a:cubicBezTo>
                              <a:cubicBezTo>
                                <a:pt x="398156" y="354473"/>
                                <a:pt x="397420" y="355273"/>
                                <a:pt x="397204" y="355108"/>
                              </a:cubicBezTo>
                              <a:cubicBezTo>
                                <a:pt x="397204" y="355108"/>
                                <a:pt x="397052" y="353826"/>
                                <a:pt x="397115" y="354004"/>
                              </a:cubicBezTo>
                              <a:cubicBezTo>
                                <a:pt x="396468" y="352239"/>
                                <a:pt x="393802" y="353090"/>
                                <a:pt x="392202" y="352658"/>
                              </a:cubicBezTo>
                              <a:cubicBezTo>
                                <a:pt x="392329" y="352683"/>
                                <a:pt x="391313" y="352023"/>
                                <a:pt x="391313" y="352023"/>
                              </a:cubicBezTo>
                              <a:moveTo>
                                <a:pt x="390209" y="357660"/>
                              </a:moveTo>
                              <a:cubicBezTo>
                                <a:pt x="389955" y="357889"/>
                                <a:pt x="390196" y="356086"/>
                                <a:pt x="389980" y="355591"/>
                              </a:cubicBezTo>
                              <a:cubicBezTo>
                                <a:pt x="389574" y="354664"/>
                                <a:pt x="388190" y="354296"/>
                                <a:pt x="387124" y="354397"/>
                              </a:cubicBezTo>
                              <a:cubicBezTo>
                                <a:pt x="386286" y="354473"/>
                                <a:pt x="386489" y="354562"/>
                                <a:pt x="385943" y="354004"/>
                              </a:cubicBezTo>
                              <a:cubicBezTo>
                                <a:pt x="385778" y="353826"/>
                                <a:pt x="384749" y="353343"/>
                                <a:pt x="384749" y="353204"/>
                              </a:cubicBezTo>
                              <a:cubicBezTo>
                                <a:pt x="384737" y="352823"/>
                                <a:pt x="386362" y="352455"/>
                                <a:pt x="386578" y="352404"/>
                              </a:cubicBezTo>
                              <a:cubicBezTo>
                                <a:pt x="391262" y="351604"/>
                                <a:pt x="392913" y="355235"/>
                                <a:pt x="390209" y="357660"/>
                              </a:cubicBezTo>
                              <a:moveTo>
                                <a:pt x="384508" y="358206"/>
                              </a:moveTo>
                              <a:cubicBezTo>
                                <a:pt x="384318" y="358181"/>
                                <a:pt x="383988" y="356835"/>
                                <a:pt x="384115" y="357101"/>
                              </a:cubicBezTo>
                              <a:cubicBezTo>
                                <a:pt x="383721" y="356213"/>
                                <a:pt x="382756" y="355654"/>
                                <a:pt x="381487" y="355591"/>
                              </a:cubicBezTo>
                              <a:cubicBezTo>
                                <a:pt x="380763" y="355553"/>
                                <a:pt x="379849" y="356048"/>
                                <a:pt x="379506" y="355971"/>
                              </a:cubicBezTo>
                              <a:cubicBezTo>
                                <a:pt x="379480" y="355971"/>
                                <a:pt x="378325" y="354969"/>
                                <a:pt x="378401" y="354791"/>
                              </a:cubicBezTo>
                              <a:cubicBezTo>
                                <a:pt x="378439" y="354664"/>
                                <a:pt x="379696" y="354308"/>
                                <a:pt x="379912" y="354232"/>
                              </a:cubicBezTo>
                              <a:cubicBezTo>
                                <a:pt x="380407" y="354054"/>
                                <a:pt x="380814" y="353864"/>
                                <a:pt x="381486" y="353762"/>
                              </a:cubicBezTo>
                              <a:cubicBezTo>
                                <a:pt x="383556" y="353445"/>
                                <a:pt x="385295" y="354410"/>
                                <a:pt x="385054" y="356771"/>
                              </a:cubicBezTo>
                              <a:cubicBezTo>
                                <a:pt x="385016" y="357178"/>
                                <a:pt x="384711" y="358219"/>
                                <a:pt x="384508" y="358206"/>
                              </a:cubicBezTo>
                              <a:moveTo>
                                <a:pt x="377525" y="359476"/>
                              </a:moveTo>
                              <a:cubicBezTo>
                                <a:pt x="376916" y="360390"/>
                                <a:pt x="377183" y="359869"/>
                                <a:pt x="376967" y="358993"/>
                              </a:cubicBezTo>
                              <a:cubicBezTo>
                                <a:pt x="376522" y="357190"/>
                                <a:pt x="374059" y="357241"/>
                                <a:pt x="372688" y="357812"/>
                              </a:cubicBezTo>
                              <a:cubicBezTo>
                                <a:pt x="371901" y="358130"/>
                                <a:pt x="370936" y="359145"/>
                                <a:pt x="370225" y="359234"/>
                              </a:cubicBezTo>
                              <a:cubicBezTo>
                                <a:pt x="370124" y="359260"/>
                                <a:pt x="368714" y="358917"/>
                                <a:pt x="368714" y="358917"/>
                              </a:cubicBezTo>
                              <a:cubicBezTo>
                                <a:pt x="368702" y="358866"/>
                                <a:pt x="369210" y="358422"/>
                                <a:pt x="369286" y="358358"/>
                              </a:cubicBezTo>
                              <a:cubicBezTo>
                                <a:pt x="370606" y="357216"/>
                                <a:pt x="372828" y="355883"/>
                                <a:pt x="375139" y="355667"/>
                              </a:cubicBezTo>
                              <a:cubicBezTo>
                                <a:pt x="377754" y="355426"/>
                                <a:pt x="378922" y="357317"/>
                                <a:pt x="377525" y="359476"/>
                              </a:cubicBezTo>
                              <a:moveTo>
                                <a:pt x="369819" y="363995"/>
                              </a:moveTo>
                              <a:cubicBezTo>
                                <a:pt x="369629" y="364046"/>
                                <a:pt x="368207" y="362573"/>
                                <a:pt x="367762" y="362497"/>
                              </a:cubicBezTo>
                              <a:cubicBezTo>
                                <a:pt x="365312" y="361989"/>
                                <a:pt x="362900" y="364440"/>
                                <a:pt x="361821" y="364630"/>
                              </a:cubicBezTo>
                              <a:cubicBezTo>
                                <a:pt x="361706" y="364643"/>
                                <a:pt x="360386" y="364389"/>
                                <a:pt x="360386" y="364402"/>
                              </a:cubicBezTo>
                              <a:cubicBezTo>
                                <a:pt x="360361" y="364351"/>
                                <a:pt x="361376" y="362916"/>
                                <a:pt x="361579" y="362726"/>
                              </a:cubicBezTo>
                              <a:cubicBezTo>
                                <a:pt x="362912" y="361481"/>
                                <a:pt x="365439" y="360644"/>
                                <a:pt x="367762" y="360593"/>
                              </a:cubicBezTo>
                              <a:cubicBezTo>
                                <a:pt x="368879" y="360542"/>
                                <a:pt x="370670" y="360783"/>
                                <a:pt x="370543" y="362332"/>
                              </a:cubicBezTo>
                              <a:cubicBezTo>
                                <a:pt x="370530" y="362434"/>
                                <a:pt x="370098" y="363932"/>
                                <a:pt x="369819" y="363995"/>
                              </a:cubicBezTo>
                              <a:moveTo>
                                <a:pt x="360234" y="367563"/>
                              </a:moveTo>
                              <a:cubicBezTo>
                                <a:pt x="358583" y="367385"/>
                                <a:pt x="355955" y="368350"/>
                                <a:pt x="354520" y="368908"/>
                              </a:cubicBezTo>
                              <a:cubicBezTo>
                                <a:pt x="353644" y="369264"/>
                                <a:pt x="355536" y="367385"/>
                                <a:pt x="355714" y="367258"/>
                              </a:cubicBezTo>
                              <a:cubicBezTo>
                                <a:pt x="356488" y="366636"/>
                                <a:pt x="357390" y="366242"/>
                                <a:pt x="358494" y="366065"/>
                              </a:cubicBezTo>
                              <a:cubicBezTo>
                                <a:pt x="360259" y="365760"/>
                                <a:pt x="361846" y="366471"/>
                                <a:pt x="362455" y="367334"/>
                              </a:cubicBezTo>
                              <a:cubicBezTo>
                                <a:pt x="362544" y="367449"/>
                                <a:pt x="362887" y="368236"/>
                                <a:pt x="362773" y="368350"/>
                              </a:cubicBezTo>
                              <a:cubicBezTo>
                                <a:pt x="362747" y="368388"/>
                                <a:pt x="360526" y="367588"/>
                                <a:pt x="360234" y="367563"/>
                              </a:cubicBezTo>
                              <a:moveTo>
                                <a:pt x="353810" y="358917"/>
                              </a:moveTo>
                              <a:cubicBezTo>
                                <a:pt x="353873" y="358409"/>
                                <a:pt x="356425" y="357952"/>
                                <a:pt x="357212" y="357889"/>
                              </a:cubicBezTo>
                              <a:cubicBezTo>
                                <a:pt x="358520" y="357787"/>
                                <a:pt x="360500" y="358308"/>
                                <a:pt x="361097" y="359399"/>
                              </a:cubicBezTo>
                              <a:cubicBezTo>
                                <a:pt x="361452" y="360034"/>
                                <a:pt x="361833" y="361647"/>
                                <a:pt x="360792" y="360745"/>
                              </a:cubicBezTo>
                              <a:cubicBezTo>
                                <a:pt x="359891" y="359971"/>
                                <a:pt x="358431" y="359107"/>
                                <a:pt x="356577" y="359476"/>
                              </a:cubicBezTo>
                              <a:cubicBezTo>
                                <a:pt x="355397" y="359704"/>
                                <a:pt x="355244" y="360377"/>
                                <a:pt x="354356" y="359476"/>
                              </a:cubicBezTo>
                              <a:cubicBezTo>
                                <a:pt x="354343" y="359450"/>
                                <a:pt x="353797" y="358993"/>
                                <a:pt x="353810" y="358917"/>
                              </a:cubicBezTo>
                              <a:moveTo>
                                <a:pt x="368245" y="356467"/>
                              </a:moveTo>
                              <a:cubicBezTo>
                                <a:pt x="368042" y="356886"/>
                                <a:pt x="368067" y="357114"/>
                                <a:pt x="367915" y="356137"/>
                              </a:cubicBezTo>
                              <a:cubicBezTo>
                                <a:pt x="367775" y="355197"/>
                                <a:pt x="367115" y="353813"/>
                                <a:pt x="366175" y="353521"/>
                              </a:cubicBezTo>
                              <a:cubicBezTo>
                                <a:pt x="364766" y="353090"/>
                                <a:pt x="363839" y="353978"/>
                                <a:pt x="362620" y="353839"/>
                              </a:cubicBezTo>
                              <a:cubicBezTo>
                                <a:pt x="362760" y="353851"/>
                                <a:pt x="360868" y="352912"/>
                                <a:pt x="360868" y="352810"/>
                              </a:cubicBezTo>
                              <a:cubicBezTo>
                                <a:pt x="360843" y="352455"/>
                                <a:pt x="363179" y="351833"/>
                                <a:pt x="363484" y="351769"/>
                              </a:cubicBezTo>
                              <a:cubicBezTo>
                                <a:pt x="366201" y="351338"/>
                                <a:pt x="369552" y="353483"/>
                                <a:pt x="368245" y="356467"/>
                              </a:cubicBezTo>
                              <a:moveTo>
                                <a:pt x="371177" y="349078"/>
                              </a:moveTo>
                              <a:cubicBezTo>
                                <a:pt x="369387" y="349192"/>
                                <a:pt x="368918" y="350627"/>
                                <a:pt x="367127" y="350512"/>
                              </a:cubicBezTo>
                              <a:cubicBezTo>
                                <a:pt x="365833" y="350436"/>
                                <a:pt x="365439" y="350550"/>
                                <a:pt x="366099" y="349954"/>
                              </a:cubicBezTo>
                              <a:cubicBezTo>
                                <a:pt x="367420" y="348773"/>
                                <a:pt x="368448" y="347757"/>
                                <a:pt x="370860" y="347491"/>
                              </a:cubicBezTo>
                              <a:cubicBezTo>
                                <a:pt x="374136" y="347148"/>
                                <a:pt x="376281" y="349243"/>
                                <a:pt x="375075" y="352099"/>
                              </a:cubicBezTo>
                              <a:cubicBezTo>
                                <a:pt x="374948" y="352379"/>
                                <a:pt x="374567" y="353356"/>
                                <a:pt x="374428" y="353356"/>
                              </a:cubicBezTo>
                              <a:cubicBezTo>
                                <a:pt x="374186" y="353356"/>
                                <a:pt x="374516" y="352353"/>
                                <a:pt x="374504" y="352493"/>
                              </a:cubicBezTo>
                              <a:cubicBezTo>
                                <a:pt x="374732" y="350436"/>
                                <a:pt x="373361" y="348951"/>
                                <a:pt x="371177" y="349078"/>
                              </a:cubicBezTo>
                              <a:moveTo>
                                <a:pt x="378401" y="346462"/>
                              </a:moveTo>
                              <a:cubicBezTo>
                                <a:pt x="376865" y="346488"/>
                                <a:pt x="376624" y="347643"/>
                                <a:pt x="375075" y="347021"/>
                              </a:cubicBezTo>
                              <a:cubicBezTo>
                                <a:pt x="374732" y="346881"/>
                                <a:pt x="374263" y="346856"/>
                                <a:pt x="374186" y="346691"/>
                              </a:cubicBezTo>
                              <a:cubicBezTo>
                                <a:pt x="374060" y="346361"/>
                                <a:pt x="376459" y="345002"/>
                                <a:pt x="376891" y="344875"/>
                              </a:cubicBezTo>
                              <a:cubicBezTo>
                                <a:pt x="377221" y="344787"/>
                                <a:pt x="377856" y="344825"/>
                                <a:pt x="378236" y="344799"/>
                              </a:cubicBezTo>
                              <a:cubicBezTo>
                                <a:pt x="381601" y="344634"/>
                                <a:pt x="384432" y="346983"/>
                                <a:pt x="382756" y="349954"/>
                              </a:cubicBezTo>
                              <a:cubicBezTo>
                                <a:pt x="382820" y="349865"/>
                                <a:pt x="382096" y="351274"/>
                                <a:pt x="381969" y="351223"/>
                              </a:cubicBezTo>
                              <a:cubicBezTo>
                                <a:pt x="381931" y="351223"/>
                                <a:pt x="382286" y="349522"/>
                                <a:pt x="382286" y="349636"/>
                              </a:cubicBezTo>
                              <a:cubicBezTo>
                                <a:pt x="382248" y="347872"/>
                                <a:pt x="380902" y="346424"/>
                                <a:pt x="378401" y="346462"/>
                              </a:cubicBezTo>
                              <a:moveTo>
                                <a:pt x="390932" y="346221"/>
                              </a:moveTo>
                              <a:cubicBezTo>
                                <a:pt x="390958" y="347224"/>
                                <a:pt x="390589" y="349078"/>
                                <a:pt x="390145" y="347567"/>
                              </a:cubicBezTo>
                              <a:cubicBezTo>
                                <a:pt x="389802" y="346475"/>
                                <a:pt x="388952" y="345396"/>
                                <a:pt x="387441" y="345269"/>
                              </a:cubicBezTo>
                              <a:cubicBezTo>
                                <a:pt x="386298" y="345167"/>
                                <a:pt x="385384" y="345878"/>
                                <a:pt x="384826" y="345751"/>
                              </a:cubicBezTo>
                              <a:cubicBezTo>
                                <a:pt x="384648" y="345713"/>
                                <a:pt x="383899" y="344888"/>
                                <a:pt x="384026" y="344634"/>
                              </a:cubicBezTo>
                              <a:cubicBezTo>
                                <a:pt x="384280" y="344190"/>
                                <a:pt x="386959" y="343707"/>
                                <a:pt x="387847" y="343682"/>
                              </a:cubicBezTo>
                              <a:cubicBezTo>
                                <a:pt x="389561" y="343657"/>
                                <a:pt x="390882" y="344317"/>
                                <a:pt x="390932" y="346221"/>
                              </a:cubicBezTo>
                              <a:moveTo>
                                <a:pt x="392354" y="340508"/>
                              </a:moveTo>
                              <a:cubicBezTo>
                                <a:pt x="392329" y="340533"/>
                                <a:pt x="391377" y="339835"/>
                                <a:pt x="391313" y="339810"/>
                              </a:cubicBezTo>
                              <a:cubicBezTo>
                                <a:pt x="390577" y="339277"/>
                                <a:pt x="389320" y="338185"/>
                                <a:pt x="388241" y="337905"/>
                              </a:cubicBezTo>
                              <a:cubicBezTo>
                                <a:pt x="386539" y="337436"/>
                                <a:pt x="385625" y="337423"/>
                                <a:pt x="384267" y="336788"/>
                              </a:cubicBezTo>
                              <a:cubicBezTo>
                                <a:pt x="383251" y="336331"/>
                                <a:pt x="383988" y="336128"/>
                                <a:pt x="385054" y="336077"/>
                              </a:cubicBezTo>
                              <a:cubicBezTo>
                                <a:pt x="387720" y="335899"/>
                                <a:pt x="390183" y="336687"/>
                                <a:pt x="391478" y="338604"/>
                              </a:cubicBezTo>
                              <a:cubicBezTo>
                                <a:pt x="391783" y="339035"/>
                                <a:pt x="392443" y="340445"/>
                                <a:pt x="392354" y="340508"/>
                              </a:cubicBezTo>
                              <a:moveTo>
                                <a:pt x="397750" y="338134"/>
                              </a:moveTo>
                              <a:cubicBezTo>
                                <a:pt x="396658" y="337194"/>
                                <a:pt x="393967" y="336268"/>
                                <a:pt x="392278" y="335519"/>
                              </a:cubicBezTo>
                              <a:cubicBezTo>
                                <a:pt x="391707" y="335265"/>
                                <a:pt x="392583" y="335316"/>
                                <a:pt x="393154" y="335277"/>
                              </a:cubicBezTo>
                              <a:cubicBezTo>
                                <a:pt x="394094" y="335227"/>
                                <a:pt x="395401" y="335176"/>
                                <a:pt x="396315" y="335519"/>
                              </a:cubicBezTo>
                              <a:cubicBezTo>
                                <a:pt x="397204" y="335836"/>
                                <a:pt x="398778" y="337360"/>
                                <a:pt x="398943" y="338058"/>
                              </a:cubicBezTo>
                              <a:cubicBezTo>
                                <a:pt x="398981" y="338223"/>
                                <a:pt x="399020" y="339569"/>
                                <a:pt x="398867" y="339645"/>
                              </a:cubicBezTo>
                              <a:cubicBezTo>
                                <a:pt x="398880" y="339632"/>
                                <a:pt x="397826" y="338210"/>
                                <a:pt x="397750" y="338134"/>
                              </a:cubicBezTo>
                              <a:moveTo>
                                <a:pt x="394411" y="342971"/>
                              </a:moveTo>
                              <a:cubicBezTo>
                                <a:pt x="394144" y="342920"/>
                                <a:pt x="393510" y="343085"/>
                                <a:pt x="393383" y="342971"/>
                              </a:cubicBezTo>
                              <a:cubicBezTo>
                                <a:pt x="393421" y="342996"/>
                                <a:pt x="393624" y="341600"/>
                                <a:pt x="393700" y="341549"/>
                              </a:cubicBezTo>
                              <a:cubicBezTo>
                                <a:pt x="393954" y="341371"/>
                                <a:pt x="394843" y="341460"/>
                                <a:pt x="394741" y="341460"/>
                              </a:cubicBezTo>
                              <a:cubicBezTo>
                                <a:pt x="398512" y="341359"/>
                                <a:pt x="398804" y="343911"/>
                                <a:pt x="397674" y="346856"/>
                              </a:cubicBezTo>
                              <a:cubicBezTo>
                                <a:pt x="397585" y="347097"/>
                                <a:pt x="397521" y="347440"/>
                                <a:pt x="397356" y="347656"/>
                              </a:cubicBezTo>
                              <a:cubicBezTo>
                                <a:pt x="397471" y="347516"/>
                                <a:pt x="397026" y="348202"/>
                                <a:pt x="396798" y="347973"/>
                              </a:cubicBezTo>
                              <a:cubicBezTo>
                                <a:pt x="396620" y="347783"/>
                                <a:pt x="396849" y="347567"/>
                                <a:pt x="396874" y="347262"/>
                              </a:cubicBezTo>
                              <a:cubicBezTo>
                                <a:pt x="397077" y="345269"/>
                                <a:pt x="396303" y="343276"/>
                                <a:pt x="394411" y="342971"/>
                              </a:cubicBezTo>
                              <a:moveTo>
                                <a:pt x="353416" y="363119"/>
                              </a:moveTo>
                              <a:cubicBezTo>
                                <a:pt x="353314" y="363145"/>
                                <a:pt x="352883" y="362129"/>
                                <a:pt x="352857" y="362091"/>
                              </a:cubicBezTo>
                              <a:cubicBezTo>
                                <a:pt x="350724" y="360085"/>
                                <a:pt x="347322" y="362929"/>
                                <a:pt x="345951" y="363602"/>
                              </a:cubicBezTo>
                              <a:cubicBezTo>
                                <a:pt x="345278" y="363932"/>
                                <a:pt x="344288" y="364389"/>
                                <a:pt x="344592" y="363602"/>
                              </a:cubicBezTo>
                              <a:cubicBezTo>
                                <a:pt x="346230" y="359577"/>
                                <a:pt x="348160" y="355222"/>
                                <a:pt x="351829" y="353204"/>
                              </a:cubicBezTo>
                              <a:cubicBezTo>
                                <a:pt x="352667" y="352747"/>
                                <a:pt x="353797" y="352785"/>
                                <a:pt x="354597" y="352328"/>
                              </a:cubicBezTo>
                              <a:cubicBezTo>
                                <a:pt x="355155" y="352023"/>
                                <a:pt x="355739" y="350436"/>
                                <a:pt x="356184" y="349801"/>
                              </a:cubicBezTo>
                              <a:cubicBezTo>
                                <a:pt x="357161" y="348430"/>
                                <a:pt x="358482" y="347338"/>
                                <a:pt x="360081" y="346615"/>
                              </a:cubicBezTo>
                              <a:cubicBezTo>
                                <a:pt x="360945" y="346221"/>
                                <a:pt x="360894" y="346450"/>
                                <a:pt x="361338" y="345663"/>
                              </a:cubicBezTo>
                              <a:cubicBezTo>
                                <a:pt x="362405" y="343872"/>
                                <a:pt x="364664" y="341828"/>
                                <a:pt x="366810" y="341067"/>
                              </a:cubicBezTo>
                              <a:cubicBezTo>
                                <a:pt x="367978" y="340648"/>
                                <a:pt x="369349" y="341194"/>
                                <a:pt x="370454" y="340762"/>
                              </a:cubicBezTo>
                              <a:cubicBezTo>
                                <a:pt x="370962" y="340546"/>
                                <a:pt x="371800" y="339099"/>
                                <a:pt x="372282" y="338693"/>
                              </a:cubicBezTo>
                              <a:cubicBezTo>
                                <a:pt x="373526" y="337677"/>
                                <a:pt x="375824" y="336890"/>
                                <a:pt x="377919" y="336712"/>
                              </a:cubicBezTo>
                              <a:cubicBezTo>
                                <a:pt x="380217" y="336509"/>
                                <a:pt x="382553" y="337118"/>
                                <a:pt x="383873" y="338210"/>
                              </a:cubicBezTo>
                              <a:cubicBezTo>
                                <a:pt x="384369" y="338642"/>
                                <a:pt x="385638" y="339899"/>
                                <a:pt x="385384" y="340508"/>
                              </a:cubicBezTo>
                              <a:cubicBezTo>
                                <a:pt x="385270" y="340762"/>
                                <a:pt x="383188" y="339289"/>
                                <a:pt x="382845" y="339162"/>
                              </a:cubicBezTo>
                              <a:cubicBezTo>
                                <a:pt x="380699" y="338375"/>
                                <a:pt x="377195" y="338819"/>
                                <a:pt x="375380" y="339480"/>
                              </a:cubicBezTo>
                              <a:cubicBezTo>
                                <a:pt x="374478" y="339810"/>
                                <a:pt x="373082" y="340368"/>
                                <a:pt x="373006" y="340838"/>
                              </a:cubicBezTo>
                              <a:cubicBezTo>
                                <a:pt x="372942" y="341117"/>
                                <a:pt x="375443" y="343479"/>
                                <a:pt x="375380" y="343530"/>
                              </a:cubicBezTo>
                              <a:cubicBezTo>
                                <a:pt x="374783" y="343923"/>
                                <a:pt x="372891" y="342831"/>
                                <a:pt x="372282" y="342730"/>
                              </a:cubicBezTo>
                              <a:cubicBezTo>
                                <a:pt x="369921" y="342362"/>
                                <a:pt x="367547" y="343174"/>
                                <a:pt x="365858" y="344076"/>
                              </a:cubicBezTo>
                              <a:cubicBezTo>
                                <a:pt x="365528" y="344266"/>
                                <a:pt x="363750" y="345383"/>
                                <a:pt x="363788" y="345751"/>
                              </a:cubicBezTo>
                              <a:cubicBezTo>
                                <a:pt x="363839" y="346018"/>
                                <a:pt x="366290" y="347008"/>
                                <a:pt x="366569" y="347173"/>
                              </a:cubicBezTo>
                              <a:cubicBezTo>
                                <a:pt x="366683" y="347237"/>
                                <a:pt x="367534" y="347491"/>
                                <a:pt x="367521" y="347567"/>
                              </a:cubicBezTo>
                              <a:cubicBezTo>
                                <a:pt x="367483" y="348138"/>
                                <a:pt x="365617" y="347529"/>
                                <a:pt x="364995" y="347567"/>
                              </a:cubicBezTo>
                              <a:cubicBezTo>
                                <a:pt x="362824" y="347745"/>
                                <a:pt x="359751" y="348925"/>
                                <a:pt x="358329" y="350588"/>
                              </a:cubicBezTo>
                              <a:cubicBezTo>
                                <a:pt x="358113" y="350830"/>
                                <a:pt x="357250" y="352023"/>
                                <a:pt x="357288" y="352099"/>
                              </a:cubicBezTo>
                              <a:cubicBezTo>
                                <a:pt x="357453" y="352353"/>
                                <a:pt x="357631" y="351985"/>
                                <a:pt x="358164" y="352099"/>
                              </a:cubicBezTo>
                              <a:cubicBezTo>
                                <a:pt x="358355" y="352137"/>
                                <a:pt x="359675" y="352899"/>
                                <a:pt x="359992" y="353356"/>
                              </a:cubicBezTo>
                              <a:cubicBezTo>
                                <a:pt x="360081" y="353496"/>
                                <a:pt x="360526" y="354334"/>
                                <a:pt x="360310" y="354562"/>
                              </a:cubicBezTo>
                              <a:cubicBezTo>
                                <a:pt x="360233" y="354638"/>
                                <a:pt x="359167" y="354181"/>
                                <a:pt x="358964" y="354156"/>
                              </a:cubicBezTo>
                              <a:cubicBezTo>
                                <a:pt x="355473" y="353724"/>
                                <a:pt x="352832" y="355273"/>
                                <a:pt x="350788" y="356771"/>
                              </a:cubicBezTo>
                              <a:cubicBezTo>
                                <a:pt x="350052" y="357317"/>
                                <a:pt x="347258" y="359196"/>
                                <a:pt x="348960" y="359704"/>
                              </a:cubicBezTo>
                              <a:cubicBezTo>
                                <a:pt x="349455" y="359856"/>
                                <a:pt x="350229" y="359501"/>
                                <a:pt x="351118" y="359628"/>
                              </a:cubicBezTo>
                              <a:cubicBezTo>
                                <a:pt x="352045" y="359768"/>
                                <a:pt x="353441" y="360542"/>
                                <a:pt x="353644" y="361304"/>
                              </a:cubicBezTo>
                              <a:cubicBezTo>
                                <a:pt x="353759" y="361735"/>
                                <a:pt x="353644" y="363068"/>
                                <a:pt x="353416" y="363119"/>
                              </a:cubicBezTo>
                              <a:moveTo>
                                <a:pt x="350470" y="369061"/>
                              </a:moveTo>
                              <a:cubicBezTo>
                                <a:pt x="350407" y="369175"/>
                                <a:pt x="349442" y="369683"/>
                                <a:pt x="349366" y="369619"/>
                              </a:cubicBezTo>
                              <a:cubicBezTo>
                                <a:pt x="349150" y="369518"/>
                                <a:pt x="348985" y="368109"/>
                                <a:pt x="348807" y="367804"/>
                              </a:cubicBezTo>
                              <a:cubicBezTo>
                                <a:pt x="347842" y="366230"/>
                                <a:pt x="344897" y="366128"/>
                                <a:pt x="342929" y="367093"/>
                              </a:cubicBezTo>
                              <a:cubicBezTo>
                                <a:pt x="344173" y="365506"/>
                                <a:pt x="348465" y="364630"/>
                                <a:pt x="349988" y="366458"/>
                              </a:cubicBezTo>
                              <a:cubicBezTo>
                                <a:pt x="350394" y="366915"/>
                                <a:pt x="350928" y="368401"/>
                                <a:pt x="350470" y="369061"/>
                              </a:cubicBezTo>
                              <a:moveTo>
                                <a:pt x="438694" y="360745"/>
                              </a:moveTo>
                              <a:cubicBezTo>
                                <a:pt x="440446" y="358447"/>
                                <a:pt x="442325" y="354486"/>
                                <a:pt x="444560" y="352252"/>
                              </a:cubicBezTo>
                              <a:cubicBezTo>
                                <a:pt x="445220" y="351604"/>
                                <a:pt x="443849" y="354131"/>
                                <a:pt x="443836" y="354397"/>
                              </a:cubicBezTo>
                              <a:cubicBezTo>
                                <a:pt x="443811" y="355362"/>
                                <a:pt x="443151" y="356873"/>
                                <a:pt x="442097" y="357812"/>
                              </a:cubicBezTo>
                              <a:cubicBezTo>
                                <a:pt x="440713" y="359057"/>
                                <a:pt x="439393" y="360453"/>
                                <a:pt x="438453" y="360986"/>
                              </a:cubicBezTo>
                              <a:cubicBezTo>
                                <a:pt x="438275" y="361075"/>
                                <a:pt x="438669" y="360758"/>
                                <a:pt x="438694" y="360745"/>
                              </a:cubicBezTo>
                              <a:moveTo>
                                <a:pt x="449156" y="358434"/>
                              </a:moveTo>
                              <a:cubicBezTo>
                                <a:pt x="449549" y="357825"/>
                                <a:pt x="450679" y="355654"/>
                                <a:pt x="450908" y="354956"/>
                              </a:cubicBezTo>
                              <a:cubicBezTo>
                                <a:pt x="450997" y="354638"/>
                                <a:pt x="450984" y="353927"/>
                                <a:pt x="451060" y="353762"/>
                              </a:cubicBezTo>
                              <a:cubicBezTo>
                                <a:pt x="451263" y="353343"/>
                                <a:pt x="452952" y="352239"/>
                                <a:pt x="453371" y="352404"/>
                              </a:cubicBezTo>
                              <a:cubicBezTo>
                                <a:pt x="453422" y="352429"/>
                                <a:pt x="453168" y="353712"/>
                                <a:pt x="452812" y="354397"/>
                              </a:cubicBezTo>
                              <a:cubicBezTo>
                                <a:pt x="452076" y="355781"/>
                                <a:pt x="449917" y="357965"/>
                                <a:pt x="448673" y="359399"/>
                              </a:cubicBezTo>
                              <a:cubicBezTo>
                                <a:pt x="448051" y="360136"/>
                                <a:pt x="448851" y="358917"/>
                                <a:pt x="449156" y="358434"/>
                              </a:cubicBezTo>
                              <a:moveTo>
                                <a:pt x="313652" y="382582"/>
                              </a:moveTo>
                              <a:cubicBezTo>
                                <a:pt x="316445" y="383521"/>
                                <a:pt x="319048" y="383902"/>
                                <a:pt x="321575" y="383915"/>
                              </a:cubicBezTo>
                              <a:cubicBezTo>
                                <a:pt x="332950" y="384004"/>
                                <a:pt x="343310" y="375751"/>
                                <a:pt x="359624" y="375701"/>
                              </a:cubicBezTo>
                              <a:lnTo>
                                <a:pt x="359713" y="375701"/>
                              </a:lnTo>
                              <a:cubicBezTo>
                                <a:pt x="376065" y="375777"/>
                                <a:pt x="386438" y="384004"/>
                                <a:pt x="397813" y="383915"/>
                              </a:cubicBezTo>
                              <a:cubicBezTo>
                                <a:pt x="400365" y="383915"/>
                                <a:pt x="402981" y="383534"/>
                                <a:pt x="405774" y="382582"/>
                              </a:cubicBezTo>
                              <a:cubicBezTo>
                                <a:pt x="413429" y="379992"/>
                                <a:pt x="420196" y="378570"/>
                                <a:pt x="426201" y="377935"/>
                              </a:cubicBezTo>
                              <a:cubicBezTo>
                                <a:pt x="425465" y="377402"/>
                                <a:pt x="424640" y="376996"/>
                                <a:pt x="423853" y="376932"/>
                              </a:cubicBezTo>
                              <a:cubicBezTo>
                                <a:pt x="422215" y="376792"/>
                                <a:pt x="421136" y="377478"/>
                                <a:pt x="419879" y="377795"/>
                              </a:cubicBezTo>
                              <a:cubicBezTo>
                                <a:pt x="418190" y="378240"/>
                                <a:pt x="416616" y="377834"/>
                                <a:pt x="414648" y="378113"/>
                              </a:cubicBezTo>
                              <a:cubicBezTo>
                                <a:pt x="415626" y="377542"/>
                                <a:pt x="416451" y="377059"/>
                                <a:pt x="417416" y="376450"/>
                              </a:cubicBezTo>
                              <a:cubicBezTo>
                                <a:pt x="418292" y="375904"/>
                                <a:pt x="419206" y="374939"/>
                                <a:pt x="420044" y="374622"/>
                              </a:cubicBezTo>
                              <a:cubicBezTo>
                                <a:pt x="422482" y="373682"/>
                                <a:pt x="428804" y="374342"/>
                                <a:pt x="430201" y="375891"/>
                              </a:cubicBezTo>
                              <a:cubicBezTo>
                                <a:pt x="430455" y="376196"/>
                                <a:pt x="430950" y="376945"/>
                                <a:pt x="431293" y="377580"/>
                              </a:cubicBezTo>
                              <a:cubicBezTo>
                                <a:pt x="431965" y="377567"/>
                                <a:pt x="432664" y="377554"/>
                                <a:pt x="433311" y="377554"/>
                              </a:cubicBezTo>
                              <a:cubicBezTo>
                                <a:pt x="436803" y="377542"/>
                                <a:pt x="439938" y="377834"/>
                                <a:pt x="442782" y="378316"/>
                              </a:cubicBezTo>
                              <a:cubicBezTo>
                                <a:pt x="442935" y="378253"/>
                                <a:pt x="443087" y="378189"/>
                                <a:pt x="443201" y="378113"/>
                              </a:cubicBezTo>
                              <a:cubicBezTo>
                                <a:pt x="444572" y="377250"/>
                                <a:pt x="445905" y="375878"/>
                                <a:pt x="447099" y="374622"/>
                              </a:cubicBezTo>
                              <a:cubicBezTo>
                                <a:pt x="448534" y="373111"/>
                                <a:pt x="449841" y="371498"/>
                                <a:pt x="451060" y="369619"/>
                              </a:cubicBezTo>
                              <a:cubicBezTo>
                                <a:pt x="452279" y="367766"/>
                                <a:pt x="452888" y="365747"/>
                                <a:pt x="453840" y="363437"/>
                              </a:cubicBezTo>
                              <a:cubicBezTo>
                                <a:pt x="454437" y="361989"/>
                                <a:pt x="455516" y="360910"/>
                                <a:pt x="456062" y="359399"/>
                              </a:cubicBezTo>
                              <a:cubicBezTo>
                                <a:pt x="456608" y="357901"/>
                                <a:pt x="457319" y="356378"/>
                                <a:pt x="457649" y="354638"/>
                              </a:cubicBezTo>
                              <a:cubicBezTo>
                                <a:pt x="458106" y="352150"/>
                                <a:pt x="457865" y="348621"/>
                                <a:pt x="457091" y="345980"/>
                              </a:cubicBezTo>
                              <a:cubicBezTo>
                                <a:pt x="457129" y="346119"/>
                                <a:pt x="456697" y="344774"/>
                                <a:pt x="456532" y="344710"/>
                              </a:cubicBezTo>
                              <a:cubicBezTo>
                                <a:pt x="456037" y="344545"/>
                                <a:pt x="454869" y="346856"/>
                                <a:pt x="454704" y="347097"/>
                              </a:cubicBezTo>
                              <a:cubicBezTo>
                                <a:pt x="452863" y="349865"/>
                                <a:pt x="450362" y="351604"/>
                                <a:pt x="447734" y="353521"/>
                              </a:cubicBezTo>
                              <a:cubicBezTo>
                                <a:pt x="447937" y="353369"/>
                                <a:pt x="447150" y="354207"/>
                                <a:pt x="447010" y="354004"/>
                              </a:cubicBezTo>
                              <a:cubicBezTo>
                                <a:pt x="446997" y="353978"/>
                                <a:pt x="447442" y="352239"/>
                                <a:pt x="447492" y="351858"/>
                              </a:cubicBezTo>
                              <a:cubicBezTo>
                                <a:pt x="447619" y="351033"/>
                                <a:pt x="447784" y="350119"/>
                                <a:pt x="447810" y="349560"/>
                              </a:cubicBezTo>
                              <a:cubicBezTo>
                                <a:pt x="447861" y="348798"/>
                                <a:pt x="447988" y="346361"/>
                                <a:pt x="447568" y="346221"/>
                              </a:cubicBezTo>
                              <a:cubicBezTo>
                                <a:pt x="447340" y="346145"/>
                                <a:pt x="446464" y="347757"/>
                                <a:pt x="446058" y="348125"/>
                              </a:cubicBezTo>
                              <a:cubicBezTo>
                                <a:pt x="445652" y="348506"/>
                                <a:pt x="444979" y="348913"/>
                                <a:pt x="444318" y="349319"/>
                              </a:cubicBezTo>
                              <a:cubicBezTo>
                                <a:pt x="444001" y="349509"/>
                                <a:pt x="442643" y="350487"/>
                                <a:pt x="442490" y="350271"/>
                              </a:cubicBezTo>
                              <a:cubicBezTo>
                                <a:pt x="442363" y="350068"/>
                                <a:pt x="442909" y="348938"/>
                                <a:pt x="442960" y="348367"/>
                              </a:cubicBezTo>
                              <a:cubicBezTo>
                                <a:pt x="443176" y="346500"/>
                                <a:pt x="442808" y="344951"/>
                                <a:pt x="442401" y="343530"/>
                              </a:cubicBezTo>
                              <a:cubicBezTo>
                                <a:pt x="442186" y="342704"/>
                                <a:pt x="441500" y="341155"/>
                                <a:pt x="440840" y="340597"/>
                              </a:cubicBezTo>
                              <a:cubicBezTo>
                                <a:pt x="440878" y="340635"/>
                                <a:pt x="439989" y="340038"/>
                                <a:pt x="439799" y="340114"/>
                              </a:cubicBezTo>
                              <a:cubicBezTo>
                                <a:pt x="439418" y="340292"/>
                                <a:pt x="439608" y="341384"/>
                                <a:pt x="439570" y="341549"/>
                              </a:cubicBezTo>
                              <a:cubicBezTo>
                                <a:pt x="439139" y="343047"/>
                                <a:pt x="437463" y="344736"/>
                                <a:pt x="436549" y="345751"/>
                              </a:cubicBezTo>
                              <a:cubicBezTo>
                                <a:pt x="435850" y="346526"/>
                                <a:pt x="436523" y="344456"/>
                                <a:pt x="436549" y="343682"/>
                              </a:cubicBezTo>
                              <a:cubicBezTo>
                                <a:pt x="436650" y="339048"/>
                                <a:pt x="434555" y="336915"/>
                                <a:pt x="432499" y="334566"/>
                              </a:cubicBezTo>
                              <a:cubicBezTo>
                                <a:pt x="431470" y="333386"/>
                                <a:pt x="431826" y="334363"/>
                                <a:pt x="431711" y="335519"/>
                              </a:cubicBezTo>
                              <a:cubicBezTo>
                                <a:pt x="431495" y="337448"/>
                                <a:pt x="430366" y="340241"/>
                                <a:pt x="429248" y="341625"/>
                              </a:cubicBezTo>
                              <a:cubicBezTo>
                                <a:pt x="429172" y="341727"/>
                                <a:pt x="428677" y="342323"/>
                                <a:pt x="428614" y="342260"/>
                              </a:cubicBezTo>
                              <a:cubicBezTo>
                                <a:pt x="428436" y="342082"/>
                                <a:pt x="428639" y="340102"/>
                                <a:pt x="428614" y="339810"/>
                              </a:cubicBezTo>
                              <a:cubicBezTo>
                                <a:pt x="428550" y="338997"/>
                                <a:pt x="428322" y="337791"/>
                                <a:pt x="428131" y="337271"/>
                              </a:cubicBezTo>
                              <a:cubicBezTo>
                                <a:pt x="428055" y="337042"/>
                                <a:pt x="427090" y="335239"/>
                                <a:pt x="426633" y="335442"/>
                              </a:cubicBezTo>
                              <a:cubicBezTo>
                                <a:pt x="426544" y="335468"/>
                                <a:pt x="426290" y="336572"/>
                                <a:pt x="426240" y="336712"/>
                              </a:cubicBezTo>
                              <a:cubicBezTo>
                                <a:pt x="426087" y="337004"/>
                                <a:pt x="425351" y="338159"/>
                                <a:pt x="425198" y="338058"/>
                              </a:cubicBezTo>
                              <a:cubicBezTo>
                                <a:pt x="425198" y="338058"/>
                                <a:pt x="425236" y="336877"/>
                                <a:pt x="425198" y="336560"/>
                              </a:cubicBezTo>
                              <a:cubicBezTo>
                                <a:pt x="424805" y="332878"/>
                                <a:pt x="423459" y="330732"/>
                                <a:pt x="421313" y="328536"/>
                              </a:cubicBezTo>
                              <a:cubicBezTo>
                                <a:pt x="420818" y="328028"/>
                                <a:pt x="419549" y="326086"/>
                                <a:pt x="418698" y="326555"/>
                              </a:cubicBezTo>
                              <a:cubicBezTo>
                                <a:pt x="418266" y="326784"/>
                                <a:pt x="418520" y="328218"/>
                                <a:pt x="418457" y="328942"/>
                              </a:cubicBezTo>
                              <a:cubicBezTo>
                                <a:pt x="418419" y="329361"/>
                                <a:pt x="418330" y="329856"/>
                                <a:pt x="418140" y="330605"/>
                              </a:cubicBezTo>
                              <a:cubicBezTo>
                                <a:pt x="418051" y="330973"/>
                                <a:pt x="417784" y="332408"/>
                                <a:pt x="417505" y="331710"/>
                              </a:cubicBezTo>
                              <a:cubicBezTo>
                                <a:pt x="417225" y="331012"/>
                                <a:pt x="416248" y="330301"/>
                                <a:pt x="415435" y="330199"/>
                              </a:cubicBezTo>
                              <a:cubicBezTo>
                                <a:pt x="415004" y="330148"/>
                                <a:pt x="413328" y="330783"/>
                                <a:pt x="413379" y="330834"/>
                              </a:cubicBezTo>
                              <a:cubicBezTo>
                                <a:pt x="413353" y="330808"/>
                                <a:pt x="414064" y="328676"/>
                                <a:pt x="414102" y="328371"/>
                              </a:cubicBezTo>
                              <a:cubicBezTo>
                                <a:pt x="414445" y="325413"/>
                                <a:pt x="413150" y="321909"/>
                                <a:pt x="411639" y="320271"/>
                              </a:cubicBezTo>
                              <a:cubicBezTo>
                                <a:pt x="411538" y="320182"/>
                                <a:pt x="409836" y="318455"/>
                                <a:pt x="409659" y="318532"/>
                              </a:cubicBezTo>
                              <a:cubicBezTo>
                                <a:pt x="409456" y="318608"/>
                                <a:pt x="408948" y="320207"/>
                                <a:pt x="408859" y="320436"/>
                              </a:cubicBezTo>
                              <a:cubicBezTo>
                                <a:pt x="408262" y="321909"/>
                                <a:pt x="407919" y="323039"/>
                                <a:pt x="407196" y="324245"/>
                              </a:cubicBezTo>
                              <a:cubicBezTo>
                                <a:pt x="407120" y="324397"/>
                                <a:pt x="406244" y="325971"/>
                                <a:pt x="406002" y="325679"/>
                              </a:cubicBezTo>
                              <a:cubicBezTo>
                                <a:pt x="405850" y="325502"/>
                                <a:pt x="405952" y="323673"/>
                                <a:pt x="405850" y="323229"/>
                              </a:cubicBezTo>
                              <a:cubicBezTo>
                                <a:pt x="404936" y="319103"/>
                                <a:pt x="401686" y="315751"/>
                                <a:pt x="397674" y="315129"/>
                              </a:cubicBezTo>
                              <a:cubicBezTo>
                                <a:pt x="397433" y="315091"/>
                                <a:pt x="396176" y="314913"/>
                                <a:pt x="396011" y="315129"/>
                              </a:cubicBezTo>
                              <a:cubicBezTo>
                                <a:pt x="395808" y="315370"/>
                                <a:pt x="396772" y="316488"/>
                                <a:pt x="396874" y="316868"/>
                              </a:cubicBezTo>
                              <a:cubicBezTo>
                                <a:pt x="397560" y="319217"/>
                                <a:pt x="395960" y="322188"/>
                                <a:pt x="394500" y="323140"/>
                              </a:cubicBezTo>
                              <a:cubicBezTo>
                                <a:pt x="394386" y="323216"/>
                                <a:pt x="393040" y="323978"/>
                                <a:pt x="392507" y="323699"/>
                              </a:cubicBezTo>
                              <a:cubicBezTo>
                                <a:pt x="392316" y="323584"/>
                                <a:pt x="392202" y="322645"/>
                                <a:pt x="392037" y="322340"/>
                              </a:cubicBezTo>
                              <a:cubicBezTo>
                                <a:pt x="390818" y="320207"/>
                                <a:pt x="387441" y="317503"/>
                                <a:pt x="383556" y="317821"/>
                              </a:cubicBezTo>
                              <a:cubicBezTo>
                                <a:pt x="383670" y="317821"/>
                                <a:pt x="382439" y="317935"/>
                                <a:pt x="382375" y="318138"/>
                              </a:cubicBezTo>
                              <a:cubicBezTo>
                                <a:pt x="382248" y="318506"/>
                                <a:pt x="383505" y="318811"/>
                                <a:pt x="383632" y="318938"/>
                              </a:cubicBezTo>
                              <a:cubicBezTo>
                                <a:pt x="385283" y="320715"/>
                                <a:pt x="382401" y="323940"/>
                                <a:pt x="381652" y="324486"/>
                              </a:cubicBezTo>
                              <a:cubicBezTo>
                                <a:pt x="379519" y="326060"/>
                                <a:pt x="376065" y="327012"/>
                                <a:pt x="373552" y="327825"/>
                              </a:cubicBezTo>
                              <a:cubicBezTo>
                                <a:pt x="364842" y="330631"/>
                                <a:pt x="357339" y="334274"/>
                                <a:pt x="351346" y="339962"/>
                              </a:cubicBezTo>
                              <a:cubicBezTo>
                                <a:pt x="345570" y="345434"/>
                                <a:pt x="340580" y="352455"/>
                                <a:pt x="336518" y="359552"/>
                              </a:cubicBezTo>
                              <a:cubicBezTo>
                                <a:pt x="333737" y="364389"/>
                                <a:pt x="330195" y="370470"/>
                                <a:pt x="322552" y="368832"/>
                              </a:cubicBezTo>
                              <a:cubicBezTo>
                                <a:pt x="317575" y="367766"/>
                                <a:pt x="314338" y="363208"/>
                                <a:pt x="313982" y="357888"/>
                              </a:cubicBezTo>
                              <a:cubicBezTo>
                                <a:pt x="313614" y="352455"/>
                                <a:pt x="315366" y="347707"/>
                                <a:pt x="316598" y="343199"/>
                              </a:cubicBezTo>
                              <a:cubicBezTo>
                                <a:pt x="319746" y="331723"/>
                                <a:pt x="323454" y="320817"/>
                                <a:pt x="326767" y="309860"/>
                              </a:cubicBezTo>
                              <a:cubicBezTo>
                                <a:pt x="329967" y="299298"/>
                                <a:pt x="332950" y="283809"/>
                                <a:pt x="334461" y="276407"/>
                              </a:cubicBezTo>
                              <a:cubicBezTo>
                                <a:pt x="340390" y="247435"/>
                                <a:pt x="333902" y="235882"/>
                                <a:pt x="330322" y="231286"/>
                              </a:cubicBezTo>
                              <a:cubicBezTo>
                                <a:pt x="328557" y="229014"/>
                                <a:pt x="325358" y="226665"/>
                                <a:pt x="321828" y="226602"/>
                              </a:cubicBezTo>
                              <a:cubicBezTo>
                                <a:pt x="313881" y="226449"/>
                                <a:pt x="309260" y="230829"/>
                                <a:pt x="306682" y="236187"/>
                              </a:cubicBezTo>
                              <a:cubicBezTo>
                                <a:pt x="306416" y="236746"/>
                                <a:pt x="305603" y="238066"/>
                                <a:pt x="305654" y="238409"/>
                              </a:cubicBezTo>
                              <a:cubicBezTo>
                                <a:pt x="305743" y="239018"/>
                                <a:pt x="307025" y="239285"/>
                                <a:pt x="307406" y="239678"/>
                              </a:cubicBezTo>
                              <a:cubicBezTo>
                                <a:pt x="308701" y="241049"/>
                                <a:pt x="307647" y="242675"/>
                                <a:pt x="307876" y="244846"/>
                              </a:cubicBezTo>
                              <a:cubicBezTo>
                                <a:pt x="307926" y="245404"/>
                                <a:pt x="308853" y="247410"/>
                                <a:pt x="308993" y="247385"/>
                              </a:cubicBezTo>
                              <a:cubicBezTo>
                                <a:pt x="308587" y="247473"/>
                                <a:pt x="308041" y="246166"/>
                                <a:pt x="307952" y="245950"/>
                              </a:cubicBezTo>
                              <a:cubicBezTo>
                                <a:pt x="307406" y="244477"/>
                                <a:pt x="307698" y="242243"/>
                                <a:pt x="307241" y="240948"/>
                              </a:cubicBezTo>
                              <a:cubicBezTo>
                                <a:pt x="307050" y="240440"/>
                                <a:pt x="306098" y="239031"/>
                                <a:pt x="305489" y="239221"/>
                              </a:cubicBezTo>
                              <a:cubicBezTo>
                                <a:pt x="305210" y="239285"/>
                                <a:pt x="304892" y="240427"/>
                                <a:pt x="304702" y="240719"/>
                              </a:cubicBezTo>
                              <a:cubicBezTo>
                                <a:pt x="303457" y="242573"/>
                                <a:pt x="301299" y="244528"/>
                                <a:pt x="299382" y="245874"/>
                              </a:cubicBezTo>
                              <a:cubicBezTo>
                                <a:pt x="296348" y="248007"/>
                                <a:pt x="293047" y="249441"/>
                                <a:pt x="292399" y="253326"/>
                              </a:cubicBezTo>
                              <a:cubicBezTo>
                                <a:pt x="292298" y="253948"/>
                                <a:pt x="292310" y="255561"/>
                                <a:pt x="292717" y="255789"/>
                              </a:cubicBezTo>
                              <a:cubicBezTo>
                                <a:pt x="293148" y="256030"/>
                                <a:pt x="293656" y="255332"/>
                                <a:pt x="294469" y="254926"/>
                              </a:cubicBezTo>
                              <a:cubicBezTo>
                                <a:pt x="295142" y="254583"/>
                                <a:pt x="295967" y="254291"/>
                                <a:pt x="296691" y="254050"/>
                              </a:cubicBezTo>
                              <a:cubicBezTo>
                                <a:pt x="300042" y="252907"/>
                                <a:pt x="303127" y="251295"/>
                                <a:pt x="306124" y="249848"/>
                              </a:cubicBezTo>
                              <a:cubicBezTo>
                                <a:pt x="307838" y="249010"/>
                                <a:pt x="309653" y="247575"/>
                                <a:pt x="311989" y="247537"/>
                              </a:cubicBezTo>
                              <a:cubicBezTo>
                                <a:pt x="313411" y="247524"/>
                                <a:pt x="315252" y="247372"/>
                                <a:pt x="317816" y="246674"/>
                              </a:cubicBezTo>
                              <a:cubicBezTo>
                                <a:pt x="319505" y="246217"/>
                                <a:pt x="321447" y="244934"/>
                                <a:pt x="321828" y="244846"/>
                              </a:cubicBezTo>
                              <a:cubicBezTo>
                                <a:pt x="323593" y="244439"/>
                                <a:pt x="324736" y="246750"/>
                                <a:pt x="325091" y="248019"/>
                              </a:cubicBezTo>
                              <a:cubicBezTo>
                                <a:pt x="325510" y="249568"/>
                                <a:pt x="325586" y="251117"/>
                                <a:pt x="325650" y="252615"/>
                              </a:cubicBezTo>
                              <a:cubicBezTo>
                                <a:pt x="325726" y="255129"/>
                                <a:pt x="325307" y="257516"/>
                                <a:pt x="325002" y="259915"/>
                              </a:cubicBezTo>
                              <a:cubicBezTo>
                                <a:pt x="324710" y="262201"/>
                                <a:pt x="324431" y="264651"/>
                                <a:pt x="323974" y="266885"/>
                              </a:cubicBezTo>
                              <a:cubicBezTo>
                                <a:pt x="318718" y="292747"/>
                                <a:pt x="310910" y="314888"/>
                                <a:pt x="300664" y="335201"/>
                              </a:cubicBezTo>
                              <a:cubicBezTo>
                                <a:pt x="296297" y="343796"/>
                                <a:pt x="290977" y="352607"/>
                                <a:pt x="289466" y="363843"/>
                              </a:cubicBezTo>
                              <a:cubicBezTo>
                                <a:pt x="288832" y="368502"/>
                                <a:pt x="289060" y="373352"/>
                                <a:pt x="290063" y="377681"/>
                              </a:cubicBezTo>
                              <a:cubicBezTo>
                                <a:pt x="296805" y="378087"/>
                                <a:pt x="304625" y="379522"/>
                                <a:pt x="313652" y="382582"/>
                              </a:cubicBezTo>
                              <a:moveTo>
                                <a:pt x="313817" y="235209"/>
                              </a:moveTo>
                              <a:cubicBezTo>
                                <a:pt x="313817" y="235768"/>
                                <a:pt x="313373" y="236225"/>
                                <a:pt x="312802" y="236225"/>
                              </a:cubicBezTo>
                              <a:cubicBezTo>
                                <a:pt x="312243" y="236225"/>
                                <a:pt x="311799" y="235768"/>
                                <a:pt x="311799" y="235209"/>
                              </a:cubicBezTo>
                              <a:cubicBezTo>
                                <a:pt x="311799" y="234651"/>
                                <a:pt x="312243" y="234194"/>
                                <a:pt x="312802" y="234194"/>
                              </a:cubicBezTo>
                              <a:cubicBezTo>
                                <a:pt x="313373" y="234194"/>
                                <a:pt x="313817" y="234651"/>
                                <a:pt x="313817" y="235209"/>
                              </a:cubicBezTo>
                              <a:moveTo>
                                <a:pt x="59645" y="496983"/>
                              </a:moveTo>
                              <a:cubicBezTo>
                                <a:pt x="62261" y="496729"/>
                                <a:pt x="64838" y="496158"/>
                                <a:pt x="66552" y="495929"/>
                              </a:cubicBezTo>
                              <a:cubicBezTo>
                                <a:pt x="68164" y="495714"/>
                                <a:pt x="64990" y="497301"/>
                                <a:pt x="64355" y="497478"/>
                              </a:cubicBezTo>
                              <a:cubicBezTo>
                                <a:pt x="60864" y="498557"/>
                                <a:pt x="46353" y="498418"/>
                                <a:pt x="42112" y="498824"/>
                              </a:cubicBezTo>
                              <a:cubicBezTo>
                                <a:pt x="44664" y="498494"/>
                                <a:pt x="56446" y="497301"/>
                                <a:pt x="59645" y="496983"/>
                              </a:cubicBezTo>
                              <a:moveTo>
                                <a:pt x="88338" y="491549"/>
                              </a:moveTo>
                              <a:cubicBezTo>
                                <a:pt x="98317" y="488109"/>
                                <a:pt x="106442" y="483703"/>
                                <a:pt x="111902" y="475591"/>
                              </a:cubicBezTo>
                              <a:cubicBezTo>
                                <a:pt x="111902" y="475591"/>
                                <a:pt x="112333" y="475070"/>
                                <a:pt x="112321" y="475388"/>
                              </a:cubicBezTo>
                              <a:cubicBezTo>
                                <a:pt x="112232" y="476797"/>
                                <a:pt x="112549" y="477279"/>
                                <a:pt x="109413" y="481761"/>
                              </a:cubicBezTo>
                              <a:cubicBezTo>
                                <a:pt x="104754" y="488363"/>
                                <a:pt x="98698" y="491257"/>
                                <a:pt x="90560" y="494101"/>
                              </a:cubicBezTo>
                              <a:cubicBezTo>
                                <a:pt x="88935" y="494660"/>
                                <a:pt x="86472" y="495104"/>
                                <a:pt x="84796" y="495510"/>
                              </a:cubicBezTo>
                              <a:cubicBezTo>
                                <a:pt x="79527" y="496729"/>
                                <a:pt x="75731" y="496628"/>
                                <a:pt x="69574" y="496970"/>
                              </a:cubicBezTo>
                              <a:cubicBezTo>
                                <a:pt x="75007" y="493720"/>
                                <a:pt x="81368" y="493949"/>
                                <a:pt x="88338" y="491549"/>
                              </a:cubicBezTo>
                              <a:moveTo>
                                <a:pt x="118262" y="472887"/>
                              </a:moveTo>
                              <a:cubicBezTo>
                                <a:pt x="119265" y="470665"/>
                                <a:pt x="119862" y="468215"/>
                                <a:pt x="120548" y="466006"/>
                              </a:cubicBezTo>
                              <a:cubicBezTo>
                                <a:pt x="121474" y="463098"/>
                                <a:pt x="121868" y="459886"/>
                                <a:pt x="122439" y="456814"/>
                              </a:cubicBezTo>
                              <a:cubicBezTo>
                                <a:pt x="123531" y="450885"/>
                                <a:pt x="124928" y="445984"/>
                                <a:pt x="125867" y="439522"/>
                              </a:cubicBezTo>
                              <a:cubicBezTo>
                                <a:pt x="127492" y="428452"/>
                                <a:pt x="127188" y="415083"/>
                                <a:pt x="128889" y="404380"/>
                              </a:cubicBezTo>
                              <a:cubicBezTo>
                                <a:pt x="129054" y="403416"/>
                                <a:pt x="128914" y="401816"/>
                                <a:pt x="129206" y="400724"/>
                              </a:cubicBezTo>
                              <a:cubicBezTo>
                                <a:pt x="129485" y="399772"/>
                                <a:pt x="130044" y="398655"/>
                                <a:pt x="130565" y="397296"/>
                              </a:cubicBezTo>
                              <a:cubicBezTo>
                                <a:pt x="131136" y="395785"/>
                                <a:pt x="132050" y="391964"/>
                                <a:pt x="132025" y="395620"/>
                              </a:cubicBezTo>
                              <a:cubicBezTo>
                                <a:pt x="131974" y="403035"/>
                                <a:pt x="130704" y="409992"/>
                                <a:pt x="130146" y="417305"/>
                              </a:cubicBezTo>
                              <a:cubicBezTo>
                                <a:pt x="129917" y="420352"/>
                                <a:pt x="129663" y="423678"/>
                                <a:pt x="129371" y="426585"/>
                              </a:cubicBezTo>
                              <a:cubicBezTo>
                                <a:pt x="129194" y="428477"/>
                                <a:pt x="129194" y="430343"/>
                                <a:pt x="129105" y="432006"/>
                              </a:cubicBezTo>
                              <a:cubicBezTo>
                                <a:pt x="128902" y="436209"/>
                                <a:pt x="128381" y="440957"/>
                                <a:pt x="127848" y="445667"/>
                              </a:cubicBezTo>
                              <a:cubicBezTo>
                                <a:pt x="127860" y="445578"/>
                                <a:pt x="127835" y="447026"/>
                                <a:pt x="128102" y="446607"/>
                              </a:cubicBezTo>
                              <a:cubicBezTo>
                                <a:pt x="128610" y="445769"/>
                                <a:pt x="128876" y="444766"/>
                                <a:pt x="128889" y="444639"/>
                              </a:cubicBezTo>
                              <a:cubicBezTo>
                                <a:pt x="129321" y="442239"/>
                                <a:pt x="129651" y="440487"/>
                                <a:pt x="129841" y="437745"/>
                              </a:cubicBezTo>
                              <a:cubicBezTo>
                                <a:pt x="130108" y="433847"/>
                                <a:pt x="130298" y="430051"/>
                                <a:pt x="130819" y="426852"/>
                              </a:cubicBezTo>
                              <a:cubicBezTo>
                                <a:pt x="131034" y="425506"/>
                                <a:pt x="131085" y="423627"/>
                                <a:pt x="131238" y="422320"/>
                              </a:cubicBezTo>
                              <a:cubicBezTo>
                                <a:pt x="131326" y="421647"/>
                                <a:pt x="131428" y="420822"/>
                                <a:pt x="131517" y="420136"/>
                              </a:cubicBezTo>
                              <a:cubicBezTo>
                                <a:pt x="131834" y="417927"/>
                                <a:pt x="131910" y="415743"/>
                                <a:pt x="132342" y="413445"/>
                              </a:cubicBezTo>
                              <a:cubicBezTo>
                                <a:pt x="133497" y="407224"/>
                                <a:pt x="134983" y="400902"/>
                                <a:pt x="136405" y="395620"/>
                              </a:cubicBezTo>
                              <a:cubicBezTo>
                                <a:pt x="136684" y="394579"/>
                                <a:pt x="137928" y="391710"/>
                                <a:pt x="138487" y="390618"/>
                              </a:cubicBezTo>
                              <a:cubicBezTo>
                                <a:pt x="138487" y="390606"/>
                                <a:pt x="138741" y="390072"/>
                                <a:pt x="138703" y="390415"/>
                              </a:cubicBezTo>
                              <a:cubicBezTo>
                                <a:pt x="138030" y="396166"/>
                                <a:pt x="136379" y="401460"/>
                                <a:pt x="135668" y="406894"/>
                              </a:cubicBezTo>
                              <a:cubicBezTo>
                                <a:pt x="132761" y="429188"/>
                                <a:pt x="132367" y="454618"/>
                                <a:pt x="125042" y="474029"/>
                              </a:cubicBezTo>
                              <a:cubicBezTo>
                                <a:pt x="122490" y="480822"/>
                                <a:pt x="118580" y="486573"/>
                                <a:pt x="113666" y="491118"/>
                              </a:cubicBezTo>
                              <a:cubicBezTo>
                                <a:pt x="111039" y="493568"/>
                                <a:pt x="108702" y="495638"/>
                                <a:pt x="105440" y="497174"/>
                              </a:cubicBezTo>
                              <a:cubicBezTo>
                                <a:pt x="95499" y="501859"/>
                                <a:pt x="84085" y="501668"/>
                                <a:pt x="70513" y="502493"/>
                              </a:cubicBezTo>
                              <a:cubicBezTo>
                                <a:pt x="80327" y="500729"/>
                                <a:pt x="89557" y="499129"/>
                                <a:pt x="97720" y="495409"/>
                              </a:cubicBezTo>
                              <a:cubicBezTo>
                                <a:pt x="99980" y="494368"/>
                                <a:pt x="103027" y="492933"/>
                                <a:pt x="104652" y="491397"/>
                              </a:cubicBezTo>
                              <a:cubicBezTo>
                                <a:pt x="104894" y="491169"/>
                                <a:pt x="105706" y="490547"/>
                                <a:pt x="105935" y="490293"/>
                              </a:cubicBezTo>
                              <a:cubicBezTo>
                                <a:pt x="106417" y="489747"/>
                                <a:pt x="106900" y="489391"/>
                                <a:pt x="107420" y="488922"/>
                              </a:cubicBezTo>
                              <a:cubicBezTo>
                                <a:pt x="111851" y="484821"/>
                                <a:pt x="115647" y="478625"/>
                                <a:pt x="118262" y="472887"/>
                              </a:cubicBezTo>
                              <a:moveTo>
                                <a:pt x="129739" y="381972"/>
                              </a:moveTo>
                              <a:cubicBezTo>
                                <a:pt x="129752" y="380259"/>
                                <a:pt x="130412" y="377580"/>
                                <a:pt x="130260" y="376335"/>
                              </a:cubicBezTo>
                              <a:cubicBezTo>
                                <a:pt x="130247" y="376297"/>
                                <a:pt x="130235" y="376145"/>
                                <a:pt x="130260" y="376120"/>
                              </a:cubicBezTo>
                              <a:cubicBezTo>
                                <a:pt x="130349" y="376031"/>
                                <a:pt x="130387" y="376018"/>
                                <a:pt x="130463" y="376120"/>
                              </a:cubicBezTo>
                              <a:cubicBezTo>
                                <a:pt x="131263" y="377427"/>
                                <a:pt x="130984" y="380792"/>
                                <a:pt x="131199" y="382798"/>
                              </a:cubicBezTo>
                              <a:cubicBezTo>
                                <a:pt x="131479" y="385578"/>
                                <a:pt x="132380" y="388333"/>
                                <a:pt x="131720" y="390199"/>
                              </a:cubicBezTo>
                              <a:cubicBezTo>
                                <a:pt x="131441" y="390948"/>
                                <a:pt x="130653" y="392548"/>
                                <a:pt x="130146" y="393640"/>
                              </a:cubicBezTo>
                              <a:cubicBezTo>
                                <a:pt x="129435" y="395214"/>
                                <a:pt x="129714" y="391736"/>
                                <a:pt x="129739" y="390923"/>
                              </a:cubicBezTo>
                              <a:cubicBezTo>
                                <a:pt x="129777" y="388790"/>
                                <a:pt x="129689" y="384918"/>
                                <a:pt x="129739" y="381972"/>
                              </a:cubicBezTo>
                              <a:moveTo>
                                <a:pt x="129739" y="369759"/>
                              </a:moveTo>
                              <a:cubicBezTo>
                                <a:pt x="130666" y="369505"/>
                                <a:pt x="132659" y="369670"/>
                                <a:pt x="133383" y="370178"/>
                              </a:cubicBezTo>
                              <a:cubicBezTo>
                                <a:pt x="133472" y="370254"/>
                                <a:pt x="133574" y="370889"/>
                                <a:pt x="133586" y="370914"/>
                              </a:cubicBezTo>
                              <a:cubicBezTo>
                                <a:pt x="133739" y="371105"/>
                                <a:pt x="134348" y="371029"/>
                                <a:pt x="134627" y="371232"/>
                              </a:cubicBezTo>
                              <a:cubicBezTo>
                                <a:pt x="135237" y="371676"/>
                                <a:pt x="135503" y="372540"/>
                                <a:pt x="136087" y="372997"/>
                              </a:cubicBezTo>
                              <a:cubicBezTo>
                                <a:pt x="137395" y="374025"/>
                                <a:pt x="139858" y="373898"/>
                                <a:pt x="140988" y="375180"/>
                              </a:cubicBezTo>
                              <a:cubicBezTo>
                                <a:pt x="141102" y="375320"/>
                                <a:pt x="141839" y="376298"/>
                                <a:pt x="141508" y="376755"/>
                              </a:cubicBezTo>
                              <a:cubicBezTo>
                                <a:pt x="141382" y="376932"/>
                                <a:pt x="137535" y="377707"/>
                                <a:pt x="137243" y="377694"/>
                              </a:cubicBezTo>
                              <a:cubicBezTo>
                                <a:pt x="137052" y="377681"/>
                                <a:pt x="134704" y="375625"/>
                                <a:pt x="134005" y="374977"/>
                              </a:cubicBezTo>
                              <a:cubicBezTo>
                                <a:pt x="132456" y="373555"/>
                                <a:pt x="130958" y="372095"/>
                                <a:pt x="129511" y="370483"/>
                              </a:cubicBezTo>
                              <a:cubicBezTo>
                                <a:pt x="129257" y="370191"/>
                                <a:pt x="128965" y="369988"/>
                                <a:pt x="129739" y="369759"/>
                              </a:cubicBezTo>
                              <a:moveTo>
                                <a:pt x="145584" y="380398"/>
                              </a:moveTo>
                              <a:cubicBezTo>
                                <a:pt x="146574" y="380881"/>
                                <a:pt x="146917" y="382404"/>
                                <a:pt x="147869" y="383217"/>
                              </a:cubicBezTo>
                              <a:cubicBezTo>
                                <a:pt x="148301" y="383572"/>
                                <a:pt x="149456" y="384207"/>
                                <a:pt x="150167" y="384359"/>
                              </a:cubicBezTo>
                              <a:cubicBezTo>
                                <a:pt x="151018" y="384562"/>
                                <a:pt x="152859" y="384220"/>
                                <a:pt x="153405" y="384461"/>
                              </a:cubicBezTo>
                              <a:cubicBezTo>
                                <a:pt x="154357" y="384905"/>
                                <a:pt x="153862" y="387813"/>
                                <a:pt x="153405" y="388638"/>
                              </a:cubicBezTo>
                              <a:cubicBezTo>
                                <a:pt x="152732" y="389806"/>
                                <a:pt x="149507" y="391824"/>
                                <a:pt x="147983" y="391240"/>
                              </a:cubicBezTo>
                              <a:cubicBezTo>
                                <a:pt x="147552" y="391075"/>
                                <a:pt x="146536" y="389120"/>
                                <a:pt x="146104" y="388536"/>
                              </a:cubicBezTo>
                              <a:cubicBezTo>
                                <a:pt x="144010" y="385743"/>
                                <a:pt x="141839" y="383280"/>
                                <a:pt x="139744" y="381236"/>
                              </a:cubicBezTo>
                              <a:lnTo>
                                <a:pt x="139744" y="381211"/>
                              </a:lnTo>
                              <a:cubicBezTo>
                                <a:pt x="139896" y="381211"/>
                                <a:pt x="140023" y="381160"/>
                                <a:pt x="140137" y="381135"/>
                              </a:cubicBezTo>
                              <a:cubicBezTo>
                                <a:pt x="142067" y="381795"/>
                                <a:pt x="143616" y="379459"/>
                                <a:pt x="145584" y="380398"/>
                              </a:cubicBezTo>
                              <a:moveTo>
                                <a:pt x="142448" y="291452"/>
                              </a:moveTo>
                              <a:cubicBezTo>
                                <a:pt x="147412" y="289014"/>
                                <a:pt x="153392" y="289065"/>
                                <a:pt x="158724" y="290830"/>
                              </a:cubicBezTo>
                              <a:cubicBezTo>
                                <a:pt x="160552" y="291452"/>
                                <a:pt x="162800" y="291553"/>
                                <a:pt x="164666" y="291985"/>
                              </a:cubicBezTo>
                              <a:cubicBezTo>
                                <a:pt x="169744" y="293178"/>
                                <a:pt x="172004" y="296479"/>
                                <a:pt x="174670" y="299907"/>
                              </a:cubicBezTo>
                              <a:cubicBezTo>
                                <a:pt x="175127" y="300504"/>
                                <a:pt x="176790" y="302510"/>
                                <a:pt x="176854" y="302510"/>
                              </a:cubicBezTo>
                              <a:cubicBezTo>
                                <a:pt x="177616" y="302472"/>
                                <a:pt x="178149" y="299564"/>
                                <a:pt x="178111" y="298549"/>
                              </a:cubicBezTo>
                              <a:cubicBezTo>
                                <a:pt x="177946" y="292670"/>
                                <a:pt x="171661" y="289331"/>
                                <a:pt x="169871" y="284990"/>
                              </a:cubicBezTo>
                              <a:cubicBezTo>
                                <a:pt x="168919" y="282666"/>
                                <a:pt x="170938" y="282996"/>
                                <a:pt x="172690" y="283644"/>
                              </a:cubicBezTo>
                              <a:cubicBezTo>
                                <a:pt x="175711" y="284761"/>
                                <a:pt x="181704" y="285802"/>
                                <a:pt x="181551" y="281663"/>
                              </a:cubicBezTo>
                              <a:cubicBezTo>
                                <a:pt x="181513" y="280660"/>
                                <a:pt x="180713" y="279683"/>
                                <a:pt x="180726" y="278642"/>
                              </a:cubicBezTo>
                              <a:cubicBezTo>
                                <a:pt x="180726" y="277715"/>
                                <a:pt x="181386" y="276318"/>
                                <a:pt x="182085" y="275925"/>
                              </a:cubicBezTo>
                              <a:cubicBezTo>
                                <a:pt x="182669" y="275595"/>
                                <a:pt x="183481" y="275836"/>
                                <a:pt x="184154" y="275506"/>
                              </a:cubicBezTo>
                              <a:cubicBezTo>
                                <a:pt x="190997" y="272218"/>
                                <a:pt x="189347" y="260360"/>
                                <a:pt x="190629" y="251524"/>
                              </a:cubicBezTo>
                              <a:cubicBezTo>
                                <a:pt x="190997" y="248984"/>
                                <a:pt x="191581" y="246839"/>
                                <a:pt x="192076" y="244757"/>
                              </a:cubicBezTo>
                              <a:cubicBezTo>
                                <a:pt x="192229" y="244135"/>
                                <a:pt x="194780" y="244516"/>
                                <a:pt x="195631" y="244541"/>
                              </a:cubicBezTo>
                              <a:cubicBezTo>
                                <a:pt x="196139" y="244566"/>
                                <a:pt x="198792" y="244300"/>
                                <a:pt x="199059" y="244541"/>
                              </a:cubicBezTo>
                              <a:cubicBezTo>
                                <a:pt x="199338" y="244769"/>
                                <a:pt x="198577" y="248959"/>
                                <a:pt x="198437" y="249746"/>
                              </a:cubicBezTo>
                              <a:cubicBezTo>
                                <a:pt x="197650" y="254418"/>
                                <a:pt x="196977" y="260207"/>
                                <a:pt x="196672" y="265184"/>
                              </a:cubicBezTo>
                              <a:cubicBezTo>
                                <a:pt x="195936" y="277131"/>
                                <a:pt x="195923" y="288989"/>
                                <a:pt x="194692" y="300542"/>
                              </a:cubicBezTo>
                              <a:cubicBezTo>
                                <a:pt x="193613" y="310698"/>
                                <a:pt x="192724" y="319941"/>
                                <a:pt x="191150" y="329412"/>
                              </a:cubicBezTo>
                              <a:lnTo>
                                <a:pt x="191213" y="329425"/>
                              </a:lnTo>
                              <a:cubicBezTo>
                                <a:pt x="191150" y="329666"/>
                                <a:pt x="191124" y="329894"/>
                                <a:pt x="191099" y="330098"/>
                              </a:cubicBezTo>
                              <a:cubicBezTo>
                                <a:pt x="191073" y="330174"/>
                                <a:pt x="191124" y="330250"/>
                                <a:pt x="191200" y="330275"/>
                              </a:cubicBezTo>
                              <a:lnTo>
                                <a:pt x="191226" y="330275"/>
                              </a:lnTo>
                              <a:cubicBezTo>
                                <a:pt x="191302" y="330275"/>
                                <a:pt x="191353" y="330225"/>
                                <a:pt x="191378" y="330148"/>
                              </a:cubicBezTo>
                              <a:cubicBezTo>
                                <a:pt x="191416" y="329907"/>
                                <a:pt x="191429" y="329691"/>
                                <a:pt x="191492" y="329488"/>
                              </a:cubicBezTo>
                              <a:cubicBezTo>
                                <a:pt x="193651" y="323305"/>
                                <a:pt x="194476" y="315472"/>
                                <a:pt x="195530" y="308566"/>
                              </a:cubicBezTo>
                              <a:cubicBezTo>
                                <a:pt x="195618" y="307943"/>
                                <a:pt x="195872" y="305506"/>
                                <a:pt x="196152" y="305430"/>
                              </a:cubicBezTo>
                              <a:cubicBezTo>
                                <a:pt x="196406" y="305366"/>
                                <a:pt x="197053" y="307131"/>
                                <a:pt x="197078" y="307207"/>
                              </a:cubicBezTo>
                              <a:cubicBezTo>
                                <a:pt x="199161" y="311460"/>
                                <a:pt x="200316" y="316970"/>
                                <a:pt x="201154" y="322010"/>
                              </a:cubicBezTo>
                              <a:cubicBezTo>
                                <a:pt x="202309" y="328980"/>
                                <a:pt x="202842" y="337080"/>
                                <a:pt x="202512" y="344850"/>
                              </a:cubicBezTo>
                              <a:cubicBezTo>
                                <a:pt x="202271" y="350512"/>
                                <a:pt x="201903" y="355857"/>
                                <a:pt x="200532" y="360796"/>
                              </a:cubicBezTo>
                              <a:cubicBezTo>
                                <a:pt x="199681" y="363868"/>
                                <a:pt x="197853" y="366750"/>
                                <a:pt x="197193" y="369543"/>
                              </a:cubicBezTo>
                              <a:cubicBezTo>
                                <a:pt x="196126" y="374139"/>
                                <a:pt x="193333" y="377872"/>
                                <a:pt x="192292" y="382899"/>
                              </a:cubicBezTo>
                              <a:cubicBezTo>
                                <a:pt x="191327" y="387533"/>
                                <a:pt x="190616" y="392840"/>
                                <a:pt x="190210" y="397702"/>
                              </a:cubicBezTo>
                              <a:lnTo>
                                <a:pt x="190286" y="397677"/>
                              </a:lnTo>
                              <a:cubicBezTo>
                                <a:pt x="190261" y="397740"/>
                                <a:pt x="190223" y="397817"/>
                                <a:pt x="190223" y="397893"/>
                              </a:cubicBezTo>
                              <a:cubicBezTo>
                                <a:pt x="190223" y="397943"/>
                                <a:pt x="190261" y="397994"/>
                                <a:pt x="190286" y="398045"/>
                              </a:cubicBezTo>
                              <a:lnTo>
                                <a:pt x="190210" y="398020"/>
                              </a:lnTo>
                              <a:cubicBezTo>
                                <a:pt x="188141" y="414258"/>
                                <a:pt x="186160" y="429378"/>
                                <a:pt x="184573" y="444943"/>
                              </a:cubicBezTo>
                              <a:cubicBezTo>
                                <a:pt x="184192" y="448701"/>
                                <a:pt x="183786" y="452662"/>
                                <a:pt x="184053" y="456192"/>
                              </a:cubicBezTo>
                              <a:cubicBezTo>
                                <a:pt x="184383" y="460432"/>
                                <a:pt x="186236" y="462578"/>
                                <a:pt x="189169" y="464126"/>
                              </a:cubicBezTo>
                              <a:cubicBezTo>
                                <a:pt x="203109" y="471515"/>
                                <a:pt x="224616" y="470881"/>
                                <a:pt x="241400" y="474550"/>
                              </a:cubicBezTo>
                              <a:cubicBezTo>
                                <a:pt x="238264" y="474778"/>
                                <a:pt x="234671" y="475096"/>
                                <a:pt x="231294" y="475388"/>
                              </a:cubicBezTo>
                              <a:lnTo>
                                <a:pt x="231294" y="475426"/>
                              </a:lnTo>
                              <a:cubicBezTo>
                                <a:pt x="231218" y="475426"/>
                                <a:pt x="231154" y="475400"/>
                                <a:pt x="231053" y="475400"/>
                              </a:cubicBezTo>
                              <a:cubicBezTo>
                                <a:pt x="231002" y="475400"/>
                                <a:pt x="230951" y="475400"/>
                                <a:pt x="230888" y="475413"/>
                              </a:cubicBezTo>
                              <a:cubicBezTo>
                                <a:pt x="230786" y="475426"/>
                                <a:pt x="230735" y="475527"/>
                                <a:pt x="230748" y="475629"/>
                              </a:cubicBezTo>
                              <a:cubicBezTo>
                                <a:pt x="230773" y="475718"/>
                                <a:pt x="230862" y="475781"/>
                                <a:pt x="230951" y="475756"/>
                              </a:cubicBezTo>
                              <a:lnTo>
                                <a:pt x="231053" y="475756"/>
                              </a:lnTo>
                              <a:cubicBezTo>
                                <a:pt x="231091" y="475756"/>
                                <a:pt x="231154" y="475768"/>
                                <a:pt x="231205" y="475781"/>
                              </a:cubicBezTo>
                              <a:lnTo>
                                <a:pt x="231180" y="475806"/>
                              </a:lnTo>
                              <a:cubicBezTo>
                                <a:pt x="234950" y="476746"/>
                                <a:pt x="240029" y="475730"/>
                                <a:pt x="243482" y="476949"/>
                              </a:cubicBezTo>
                              <a:cubicBezTo>
                                <a:pt x="239788" y="477000"/>
                                <a:pt x="235953" y="477355"/>
                                <a:pt x="232741" y="478092"/>
                              </a:cubicBezTo>
                              <a:lnTo>
                                <a:pt x="232386" y="478092"/>
                              </a:lnTo>
                              <a:cubicBezTo>
                                <a:pt x="232310" y="478092"/>
                                <a:pt x="232272" y="478143"/>
                                <a:pt x="232272" y="478193"/>
                              </a:cubicBezTo>
                              <a:cubicBezTo>
                                <a:pt x="232272" y="478269"/>
                                <a:pt x="232310" y="478308"/>
                                <a:pt x="232386" y="478308"/>
                              </a:cubicBezTo>
                              <a:lnTo>
                                <a:pt x="232741" y="478308"/>
                              </a:lnTo>
                              <a:cubicBezTo>
                                <a:pt x="233744" y="478549"/>
                                <a:pt x="236385" y="479856"/>
                                <a:pt x="235877" y="480605"/>
                              </a:cubicBezTo>
                              <a:cubicBezTo>
                                <a:pt x="235903" y="480580"/>
                                <a:pt x="233884" y="481253"/>
                                <a:pt x="233579" y="481329"/>
                              </a:cubicBezTo>
                              <a:cubicBezTo>
                                <a:pt x="229263" y="482256"/>
                                <a:pt x="223549" y="481037"/>
                                <a:pt x="219093" y="480504"/>
                              </a:cubicBezTo>
                              <a:cubicBezTo>
                                <a:pt x="210371" y="479437"/>
                                <a:pt x="200392" y="478587"/>
                                <a:pt x="191353" y="479450"/>
                              </a:cubicBezTo>
                              <a:cubicBezTo>
                                <a:pt x="186173" y="479945"/>
                                <a:pt x="181551" y="479222"/>
                                <a:pt x="177273" y="479666"/>
                              </a:cubicBezTo>
                              <a:cubicBezTo>
                                <a:pt x="176473" y="479742"/>
                                <a:pt x="175635" y="479653"/>
                                <a:pt x="175089" y="479666"/>
                              </a:cubicBezTo>
                              <a:cubicBezTo>
                                <a:pt x="174848" y="479666"/>
                                <a:pt x="173439" y="480123"/>
                                <a:pt x="172791" y="479869"/>
                              </a:cubicBezTo>
                              <a:cubicBezTo>
                                <a:pt x="171864" y="479501"/>
                                <a:pt x="170925" y="475819"/>
                                <a:pt x="171433" y="474867"/>
                              </a:cubicBezTo>
                              <a:cubicBezTo>
                                <a:pt x="171623" y="474524"/>
                                <a:pt x="172969" y="473864"/>
                                <a:pt x="173109" y="473927"/>
                              </a:cubicBezTo>
                              <a:cubicBezTo>
                                <a:pt x="173363" y="474042"/>
                                <a:pt x="173337" y="475578"/>
                                <a:pt x="173528" y="475908"/>
                              </a:cubicBezTo>
                              <a:cubicBezTo>
                                <a:pt x="173934" y="476632"/>
                                <a:pt x="175178" y="477495"/>
                                <a:pt x="176130" y="477470"/>
                              </a:cubicBezTo>
                              <a:cubicBezTo>
                                <a:pt x="178352" y="477406"/>
                                <a:pt x="180675" y="476162"/>
                                <a:pt x="183011" y="475908"/>
                              </a:cubicBezTo>
                              <a:cubicBezTo>
                                <a:pt x="191149" y="475032"/>
                                <a:pt x="200024" y="477749"/>
                                <a:pt x="207502" y="477355"/>
                              </a:cubicBezTo>
                              <a:lnTo>
                                <a:pt x="207502" y="477317"/>
                              </a:lnTo>
                              <a:cubicBezTo>
                                <a:pt x="207578" y="477330"/>
                                <a:pt x="207654" y="477355"/>
                                <a:pt x="207705" y="477355"/>
                              </a:cubicBezTo>
                              <a:lnTo>
                                <a:pt x="207781" y="477355"/>
                              </a:lnTo>
                              <a:cubicBezTo>
                                <a:pt x="207895" y="477355"/>
                                <a:pt x="207997" y="477254"/>
                                <a:pt x="207997" y="477127"/>
                              </a:cubicBezTo>
                              <a:cubicBezTo>
                                <a:pt x="207997" y="477025"/>
                                <a:pt x="207883" y="476924"/>
                                <a:pt x="207768" y="476924"/>
                              </a:cubicBezTo>
                              <a:lnTo>
                                <a:pt x="207718" y="476924"/>
                              </a:lnTo>
                              <a:cubicBezTo>
                                <a:pt x="207692" y="476924"/>
                                <a:pt x="207629" y="476924"/>
                                <a:pt x="207591" y="476898"/>
                              </a:cubicBezTo>
                              <a:cubicBezTo>
                                <a:pt x="207578" y="476898"/>
                                <a:pt x="207578" y="476924"/>
                                <a:pt x="207565" y="476924"/>
                              </a:cubicBezTo>
                              <a:cubicBezTo>
                                <a:pt x="200316" y="475172"/>
                                <a:pt x="192597" y="474588"/>
                                <a:pt x="184154" y="473927"/>
                              </a:cubicBezTo>
                              <a:cubicBezTo>
                                <a:pt x="182986" y="473826"/>
                                <a:pt x="178276" y="473839"/>
                                <a:pt x="177793" y="473090"/>
                              </a:cubicBezTo>
                              <a:cubicBezTo>
                                <a:pt x="177133" y="472023"/>
                                <a:pt x="178593" y="469916"/>
                                <a:pt x="178631" y="469014"/>
                              </a:cubicBezTo>
                              <a:cubicBezTo>
                                <a:pt x="178631" y="468887"/>
                                <a:pt x="178695" y="468354"/>
                                <a:pt x="178682" y="468189"/>
                              </a:cubicBezTo>
                              <a:cubicBezTo>
                                <a:pt x="178631" y="467783"/>
                                <a:pt x="178606" y="467529"/>
                                <a:pt x="178530" y="467148"/>
                              </a:cubicBezTo>
                              <a:cubicBezTo>
                                <a:pt x="178123" y="464990"/>
                                <a:pt x="178022" y="460724"/>
                                <a:pt x="178111" y="457766"/>
                              </a:cubicBezTo>
                              <a:cubicBezTo>
                                <a:pt x="178619" y="443026"/>
                                <a:pt x="179063" y="428972"/>
                                <a:pt x="180206" y="414080"/>
                              </a:cubicBezTo>
                              <a:cubicBezTo>
                                <a:pt x="180625" y="408468"/>
                                <a:pt x="181374" y="403390"/>
                                <a:pt x="181653" y="397499"/>
                              </a:cubicBezTo>
                              <a:cubicBezTo>
                                <a:pt x="181818" y="393982"/>
                                <a:pt x="183024" y="391342"/>
                                <a:pt x="184052" y="388942"/>
                              </a:cubicBezTo>
                              <a:cubicBezTo>
                                <a:pt x="184662" y="387558"/>
                                <a:pt x="184992" y="386086"/>
                                <a:pt x="185411" y="384689"/>
                              </a:cubicBezTo>
                              <a:cubicBezTo>
                                <a:pt x="187925" y="375904"/>
                                <a:pt x="189512" y="366686"/>
                                <a:pt x="190210" y="356314"/>
                              </a:cubicBezTo>
                              <a:cubicBezTo>
                                <a:pt x="190794" y="347554"/>
                                <a:pt x="190845" y="335607"/>
                                <a:pt x="187709" y="328167"/>
                              </a:cubicBezTo>
                              <a:cubicBezTo>
                                <a:pt x="187480" y="327622"/>
                                <a:pt x="186998" y="327203"/>
                                <a:pt x="186757" y="326492"/>
                              </a:cubicBezTo>
                              <a:cubicBezTo>
                                <a:pt x="184827" y="320461"/>
                                <a:pt x="182085" y="316310"/>
                                <a:pt x="178936" y="311790"/>
                              </a:cubicBezTo>
                              <a:cubicBezTo>
                                <a:pt x="177743" y="310063"/>
                                <a:pt x="176955" y="308388"/>
                                <a:pt x="175813" y="306470"/>
                              </a:cubicBezTo>
                              <a:cubicBezTo>
                                <a:pt x="174721" y="304655"/>
                                <a:pt x="172766" y="302827"/>
                                <a:pt x="171331" y="300846"/>
                              </a:cubicBezTo>
                              <a:cubicBezTo>
                                <a:pt x="169922" y="298878"/>
                                <a:pt x="168424" y="296555"/>
                                <a:pt x="166646" y="295324"/>
                              </a:cubicBezTo>
                              <a:cubicBezTo>
                                <a:pt x="164424" y="293775"/>
                                <a:pt x="160895" y="293432"/>
                                <a:pt x="158292" y="293229"/>
                              </a:cubicBezTo>
                              <a:cubicBezTo>
                                <a:pt x="155537" y="293026"/>
                                <a:pt x="152186" y="291286"/>
                                <a:pt x="148809" y="291045"/>
                              </a:cubicBezTo>
                              <a:cubicBezTo>
                                <a:pt x="147793" y="290982"/>
                                <a:pt x="146942" y="291045"/>
                                <a:pt x="145368" y="291248"/>
                              </a:cubicBezTo>
                              <a:cubicBezTo>
                                <a:pt x="144581" y="291363"/>
                                <a:pt x="141369" y="291997"/>
                                <a:pt x="142448" y="291451"/>
                              </a:cubicBezTo>
                              <a:moveTo>
                                <a:pt x="145901" y="120364"/>
                              </a:moveTo>
                              <a:cubicBezTo>
                                <a:pt x="145749" y="121037"/>
                                <a:pt x="143933" y="116682"/>
                                <a:pt x="143908" y="115146"/>
                              </a:cubicBezTo>
                              <a:cubicBezTo>
                                <a:pt x="143883" y="113241"/>
                                <a:pt x="145673" y="115120"/>
                                <a:pt x="145990" y="113381"/>
                              </a:cubicBezTo>
                              <a:cubicBezTo>
                                <a:pt x="146143" y="112594"/>
                                <a:pt x="145482" y="112442"/>
                                <a:pt x="146206" y="112124"/>
                              </a:cubicBezTo>
                              <a:cubicBezTo>
                                <a:pt x="146727" y="111883"/>
                                <a:pt x="147412" y="110652"/>
                                <a:pt x="148187" y="110664"/>
                              </a:cubicBezTo>
                              <a:cubicBezTo>
                                <a:pt x="148644" y="110677"/>
                                <a:pt x="149558" y="112416"/>
                                <a:pt x="148910" y="113686"/>
                              </a:cubicBezTo>
                              <a:cubicBezTo>
                                <a:pt x="148148" y="115222"/>
                                <a:pt x="146257" y="118713"/>
                                <a:pt x="145901" y="120364"/>
                              </a:cubicBezTo>
                              <a:moveTo>
                                <a:pt x="144327" y="123804"/>
                              </a:moveTo>
                              <a:cubicBezTo>
                                <a:pt x="144327" y="123741"/>
                                <a:pt x="144492" y="122433"/>
                                <a:pt x="144543" y="122763"/>
                              </a:cubicBezTo>
                              <a:cubicBezTo>
                                <a:pt x="144479" y="122344"/>
                                <a:pt x="143464" y="121202"/>
                                <a:pt x="143908" y="120465"/>
                              </a:cubicBezTo>
                              <a:cubicBezTo>
                                <a:pt x="143908" y="120465"/>
                                <a:pt x="145343" y="122002"/>
                                <a:pt x="145482" y="122763"/>
                              </a:cubicBezTo>
                              <a:cubicBezTo>
                                <a:pt x="145711" y="124007"/>
                                <a:pt x="144619" y="126013"/>
                                <a:pt x="144327" y="123804"/>
                              </a:cubicBezTo>
                              <a:moveTo>
                                <a:pt x="138804" y="98260"/>
                              </a:moveTo>
                              <a:cubicBezTo>
                                <a:pt x="137230" y="91354"/>
                                <a:pt x="138995" y="84854"/>
                                <a:pt x="141204" y="80334"/>
                              </a:cubicBezTo>
                              <a:cubicBezTo>
                                <a:pt x="141610" y="79496"/>
                                <a:pt x="141851" y="80194"/>
                                <a:pt x="142029" y="80537"/>
                              </a:cubicBezTo>
                              <a:cubicBezTo>
                                <a:pt x="142270" y="80994"/>
                                <a:pt x="142930" y="81654"/>
                                <a:pt x="143286" y="82099"/>
                              </a:cubicBezTo>
                              <a:cubicBezTo>
                                <a:pt x="145152" y="84371"/>
                                <a:pt x="147729" y="86466"/>
                                <a:pt x="149228" y="88777"/>
                              </a:cubicBezTo>
                              <a:cubicBezTo>
                                <a:pt x="151094" y="91659"/>
                                <a:pt x="151411" y="96178"/>
                                <a:pt x="151843" y="99403"/>
                              </a:cubicBezTo>
                              <a:cubicBezTo>
                                <a:pt x="151957" y="100304"/>
                                <a:pt x="152592" y="102387"/>
                                <a:pt x="152363" y="102844"/>
                              </a:cubicBezTo>
                              <a:cubicBezTo>
                                <a:pt x="152135" y="103263"/>
                                <a:pt x="151526" y="102793"/>
                                <a:pt x="151322" y="102958"/>
                              </a:cubicBezTo>
                              <a:cubicBezTo>
                                <a:pt x="150129" y="103821"/>
                                <a:pt x="150624" y="106475"/>
                                <a:pt x="150370" y="108379"/>
                              </a:cubicBezTo>
                              <a:cubicBezTo>
                                <a:pt x="149367" y="107338"/>
                                <a:pt x="149190" y="104126"/>
                                <a:pt x="149228" y="102640"/>
                              </a:cubicBezTo>
                              <a:cubicBezTo>
                                <a:pt x="149316" y="98476"/>
                                <a:pt x="150281" y="92992"/>
                                <a:pt x="148085" y="88980"/>
                              </a:cubicBezTo>
                              <a:cubicBezTo>
                                <a:pt x="147501" y="87926"/>
                                <a:pt x="145800" y="85895"/>
                                <a:pt x="145051" y="85120"/>
                              </a:cubicBezTo>
                              <a:cubicBezTo>
                                <a:pt x="144759" y="84803"/>
                                <a:pt x="142981" y="83229"/>
                                <a:pt x="142651" y="83457"/>
                              </a:cubicBezTo>
                              <a:cubicBezTo>
                                <a:pt x="142156" y="83813"/>
                                <a:pt x="143210" y="85615"/>
                                <a:pt x="143387" y="86060"/>
                              </a:cubicBezTo>
                              <a:cubicBezTo>
                                <a:pt x="144098" y="87698"/>
                                <a:pt x="144454" y="88878"/>
                                <a:pt x="144758" y="90021"/>
                              </a:cubicBezTo>
                              <a:cubicBezTo>
                                <a:pt x="144962" y="90872"/>
                                <a:pt x="145533" y="91671"/>
                                <a:pt x="145584" y="92420"/>
                              </a:cubicBezTo>
                              <a:cubicBezTo>
                                <a:pt x="145660" y="93817"/>
                                <a:pt x="145127" y="99136"/>
                                <a:pt x="144644" y="99301"/>
                              </a:cubicBezTo>
                              <a:cubicBezTo>
                                <a:pt x="144441" y="99378"/>
                                <a:pt x="144009" y="98502"/>
                                <a:pt x="143819" y="98159"/>
                              </a:cubicBezTo>
                              <a:cubicBezTo>
                                <a:pt x="142727" y="96318"/>
                                <a:pt x="141953" y="94312"/>
                                <a:pt x="140810" y="93195"/>
                              </a:cubicBezTo>
                              <a:cubicBezTo>
                                <a:pt x="140772" y="92992"/>
                                <a:pt x="140747" y="92789"/>
                                <a:pt x="140721" y="92560"/>
                              </a:cubicBezTo>
                              <a:cubicBezTo>
                                <a:pt x="140708" y="92484"/>
                                <a:pt x="140645" y="92420"/>
                                <a:pt x="140556" y="92433"/>
                              </a:cubicBezTo>
                              <a:cubicBezTo>
                                <a:pt x="140467" y="92433"/>
                                <a:pt x="140416" y="92509"/>
                                <a:pt x="140429" y="92585"/>
                              </a:cubicBezTo>
                              <a:cubicBezTo>
                                <a:pt x="140454" y="92827"/>
                                <a:pt x="140467" y="93093"/>
                                <a:pt x="140543" y="93360"/>
                              </a:cubicBezTo>
                              <a:lnTo>
                                <a:pt x="140467" y="93360"/>
                              </a:lnTo>
                              <a:cubicBezTo>
                                <a:pt x="140912" y="98819"/>
                                <a:pt x="141508" y="104050"/>
                                <a:pt x="144543" y="107020"/>
                              </a:cubicBezTo>
                              <a:cubicBezTo>
                                <a:pt x="144974" y="107465"/>
                                <a:pt x="146498" y="108430"/>
                                <a:pt x="146523" y="108684"/>
                              </a:cubicBezTo>
                              <a:cubicBezTo>
                                <a:pt x="146561" y="109242"/>
                                <a:pt x="144809" y="110169"/>
                                <a:pt x="144758" y="110144"/>
                              </a:cubicBezTo>
                              <a:cubicBezTo>
                                <a:pt x="144682" y="110131"/>
                                <a:pt x="144035" y="108988"/>
                                <a:pt x="143908" y="108785"/>
                              </a:cubicBezTo>
                              <a:cubicBezTo>
                                <a:pt x="141800" y="105713"/>
                                <a:pt x="139629" y="101904"/>
                                <a:pt x="138804" y="98260"/>
                              </a:cubicBezTo>
                              <a:moveTo>
                                <a:pt x="161949" y="130063"/>
                              </a:moveTo>
                              <a:cubicBezTo>
                                <a:pt x="159803" y="129974"/>
                                <a:pt x="157048" y="129670"/>
                                <a:pt x="155068" y="128603"/>
                              </a:cubicBezTo>
                              <a:cubicBezTo>
                                <a:pt x="153862" y="127956"/>
                                <a:pt x="152059" y="126750"/>
                                <a:pt x="151526" y="126102"/>
                              </a:cubicBezTo>
                              <a:cubicBezTo>
                                <a:pt x="151107" y="125607"/>
                                <a:pt x="150599" y="123131"/>
                                <a:pt x="150370" y="122446"/>
                              </a:cubicBezTo>
                              <a:cubicBezTo>
                                <a:pt x="150294" y="122192"/>
                                <a:pt x="150205" y="122002"/>
                                <a:pt x="150142" y="121887"/>
                              </a:cubicBezTo>
                              <a:cubicBezTo>
                                <a:pt x="150205" y="121989"/>
                                <a:pt x="150307" y="122129"/>
                                <a:pt x="150485" y="122357"/>
                              </a:cubicBezTo>
                              <a:cubicBezTo>
                                <a:pt x="151069" y="123093"/>
                                <a:pt x="152046" y="123449"/>
                                <a:pt x="152770" y="124122"/>
                              </a:cubicBezTo>
                              <a:cubicBezTo>
                                <a:pt x="155207" y="126369"/>
                                <a:pt x="158153" y="129327"/>
                                <a:pt x="161949" y="130063"/>
                              </a:cubicBezTo>
                              <a:moveTo>
                                <a:pt x="157150" y="112543"/>
                              </a:moveTo>
                              <a:cubicBezTo>
                                <a:pt x="158128" y="111870"/>
                                <a:pt x="158470" y="111528"/>
                                <a:pt x="159562" y="111299"/>
                              </a:cubicBezTo>
                              <a:cubicBezTo>
                                <a:pt x="160146" y="111172"/>
                                <a:pt x="161797" y="110944"/>
                                <a:pt x="162685" y="111299"/>
                              </a:cubicBezTo>
                              <a:cubicBezTo>
                                <a:pt x="162533" y="111236"/>
                                <a:pt x="164590" y="112365"/>
                                <a:pt x="164983" y="112746"/>
                              </a:cubicBezTo>
                              <a:cubicBezTo>
                                <a:pt x="166392" y="114194"/>
                                <a:pt x="163980" y="112962"/>
                                <a:pt x="163193" y="112848"/>
                              </a:cubicBezTo>
                              <a:cubicBezTo>
                                <a:pt x="161009" y="112556"/>
                                <a:pt x="159143" y="113457"/>
                                <a:pt x="157772" y="114105"/>
                              </a:cubicBezTo>
                              <a:cubicBezTo>
                                <a:pt x="157645" y="114168"/>
                                <a:pt x="156248" y="114689"/>
                                <a:pt x="156007" y="114625"/>
                              </a:cubicBezTo>
                              <a:cubicBezTo>
                                <a:pt x="156413" y="114727"/>
                                <a:pt x="155169" y="113737"/>
                                <a:pt x="155271" y="114105"/>
                              </a:cubicBezTo>
                              <a:cubicBezTo>
                                <a:pt x="155119" y="113533"/>
                                <a:pt x="156807" y="112784"/>
                                <a:pt x="157150" y="112543"/>
                              </a:cubicBezTo>
                              <a:moveTo>
                                <a:pt x="158089" y="103999"/>
                              </a:moveTo>
                              <a:cubicBezTo>
                                <a:pt x="159372" y="103783"/>
                                <a:pt x="161593" y="103250"/>
                                <a:pt x="164031" y="103364"/>
                              </a:cubicBezTo>
                              <a:cubicBezTo>
                                <a:pt x="166558" y="103504"/>
                                <a:pt x="169198" y="104723"/>
                                <a:pt x="170811" y="106500"/>
                              </a:cubicBezTo>
                              <a:cubicBezTo>
                                <a:pt x="170950" y="106640"/>
                                <a:pt x="172106" y="108493"/>
                                <a:pt x="172169" y="108379"/>
                              </a:cubicBezTo>
                              <a:cubicBezTo>
                                <a:pt x="172055" y="108646"/>
                                <a:pt x="170341" y="107516"/>
                                <a:pt x="170595" y="107643"/>
                              </a:cubicBezTo>
                              <a:cubicBezTo>
                                <a:pt x="167230" y="105916"/>
                                <a:pt x="162482" y="104646"/>
                                <a:pt x="157467" y="104723"/>
                              </a:cubicBezTo>
                              <a:cubicBezTo>
                                <a:pt x="157429" y="104723"/>
                                <a:pt x="155626" y="105370"/>
                                <a:pt x="155690" y="104621"/>
                              </a:cubicBezTo>
                              <a:cubicBezTo>
                                <a:pt x="155753" y="104037"/>
                                <a:pt x="157721" y="104050"/>
                                <a:pt x="158089" y="103999"/>
                              </a:cubicBezTo>
                              <a:moveTo>
                                <a:pt x="165186" y="97943"/>
                              </a:moveTo>
                              <a:cubicBezTo>
                                <a:pt x="165453" y="96940"/>
                                <a:pt x="165364" y="95074"/>
                                <a:pt x="165707" y="93982"/>
                              </a:cubicBezTo>
                              <a:cubicBezTo>
                                <a:pt x="166139" y="92573"/>
                                <a:pt x="166989" y="91037"/>
                                <a:pt x="167472" y="89399"/>
                              </a:cubicBezTo>
                              <a:cubicBezTo>
                                <a:pt x="167954" y="87774"/>
                                <a:pt x="168335" y="85869"/>
                                <a:pt x="168932" y="84498"/>
                              </a:cubicBezTo>
                              <a:cubicBezTo>
                                <a:pt x="169871" y="82340"/>
                                <a:pt x="170963" y="80588"/>
                                <a:pt x="171331" y="78658"/>
                              </a:cubicBezTo>
                              <a:cubicBezTo>
                                <a:pt x="171344" y="78620"/>
                                <a:pt x="171306" y="78455"/>
                                <a:pt x="171331" y="78442"/>
                              </a:cubicBezTo>
                              <a:cubicBezTo>
                                <a:pt x="171522" y="78303"/>
                                <a:pt x="172550" y="79852"/>
                                <a:pt x="172690" y="80220"/>
                              </a:cubicBezTo>
                              <a:cubicBezTo>
                                <a:pt x="173083" y="81299"/>
                                <a:pt x="173033" y="82416"/>
                                <a:pt x="173109" y="83241"/>
                              </a:cubicBezTo>
                              <a:cubicBezTo>
                                <a:pt x="173324" y="85768"/>
                                <a:pt x="172347" y="89183"/>
                                <a:pt x="171027" y="91583"/>
                              </a:cubicBezTo>
                              <a:cubicBezTo>
                                <a:pt x="169655" y="94046"/>
                                <a:pt x="169224" y="95366"/>
                                <a:pt x="168627" y="97626"/>
                              </a:cubicBezTo>
                              <a:cubicBezTo>
                                <a:pt x="168208" y="99200"/>
                                <a:pt x="166431" y="102260"/>
                                <a:pt x="164755" y="100660"/>
                              </a:cubicBezTo>
                              <a:cubicBezTo>
                                <a:pt x="163777" y="99695"/>
                                <a:pt x="164945" y="98845"/>
                                <a:pt x="165186" y="97943"/>
                              </a:cubicBezTo>
                              <a:moveTo>
                                <a:pt x="157937" y="117444"/>
                              </a:moveTo>
                              <a:cubicBezTo>
                                <a:pt x="158204" y="117977"/>
                                <a:pt x="158102" y="119526"/>
                                <a:pt x="159435" y="119805"/>
                              </a:cubicBezTo>
                              <a:cubicBezTo>
                                <a:pt x="161314" y="120186"/>
                                <a:pt x="163180" y="118840"/>
                                <a:pt x="162266" y="116606"/>
                              </a:cubicBezTo>
                              <a:cubicBezTo>
                                <a:pt x="162114" y="116238"/>
                                <a:pt x="161962" y="116415"/>
                                <a:pt x="162685" y="116301"/>
                              </a:cubicBezTo>
                              <a:cubicBezTo>
                                <a:pt x="164463" y="115996"/>
                                <a:pt x="164272" y="119132"/>
                                <a:pt x="163409" y="120148"/>
                              </a:cubicBezTo>
                              <a:cubicBezTo>
                                <a:pt x="162292" y="121494"/>
                                <a:pt x="159676" y="121379"/>
                                <a:pt x="158204" y="120148"/>
                              </a:cubicBezTo>
                              <a:cubicBezTo>
                                <a:pt x="157861" y="119881"/>
                                <a:pt x="156185" y="117355"/>
                                <a:pt x="157353" y="117545"/>
                              </a:cubicBezTo>
                              <a:cubicBezTo>
                                <a:pt x="157429" y="117558"/>
                                <a:pt x="157861" y="117329"/>
                                <a:pt x="157937" y="117444"/>
                              </a:cubicBezTo>
                              <a:moveTo>
                                <a:pt x="160882" y="117977"/>
                              </a:moveTo>
                              <a:cubicBezTo>
                                <a:pt x="160882" y="118358"/>
                                <a:pt x="160425" y="118650"/>
                                <a:pt x="159854" y="118650"/>
                              </a:cubicBezTo>
                              <a:cubicBezTo>
                                <a:pt x="159283" y="118650"/>
                                <a:pt x="158838" y="118358"/>
                                <a:pt x="158838" y="117977"/>
                              </a:cubicBezTo>
                              <a:cubicBezTo>
                                <a:pt x="158838" y="117609"/>
                                <a:pt x="159283" y="117304"/>
                                <a:pt x="159854" y="117304"/>
                              </a:cubicBezTo>
                              <a:cubicBezTo>
                                <a:pt x="160425" y="117304"/>
                                <a:pt x="160882" y="117609"/>
                                <a:pt x="160882" y="117977"/>
                              </a:cubicBezTo>
                              <a:moveTo>
                                <a:pt x="157353" y="116301"/>
                              </a:moveTo>
                              <a:cubicBezTo>
                                <a:pt x="157125" y="116073"/>
                                <a:pt x="158293" y="115184"/>
                                <a:pt x="158724" y="115057"/>
                              </a:cubicBezTo>
                              <a:cubicBezTo>
                                <a:pt x="159854" y="114663"/>
                                <a:pt x="160832" y="114473"/>
                                <a:pt x="161632" y="114308"/>
                              </a:cubicBezTo>
                              <a:cubicBezTo>
                                <a:pt x="162444" y="114156"/>
                                <a:pt x="163879" y="114397"/>
                                <a:pt x="164234" y="114943"/>
                              </a:cubicBezTo>
                              <a:cubicBezTo>
                                <a:pt x="165059" y="116187"/>
                                <a:pt x="162634" y="115222"/>
                                <a:pt x="162266" y="115260"/>
                              </a:cubicBezTo>
                              <a:cubicBezTo>
                                <a:pt x="161822" y="115298"/>
                                <a:pt x="157797" y="116720"/>
                                <a:pt x="157353" y="116301"/>
                              </a:cubicBezTo>
                              <a:moveTo>
                                <a:pt x="175292" y="118701"/>
                              </a:moveTo>
                              <a:cubicBezTo>
                                <a:pt x="176803" y="119615"/>
                                <a:pt x="178187" y="121494"/>
                                <a:pt x="179990" y="123284"/>
                              </a:cubicBezTo>
                              <a:cubicBezTo>
                                <a:pt x="181577" y="124871"/>
                                <a:pt x="183557" y="126039"/>
                                <a:pt x="184573" y="127143"/>
                              </a:cubicBezTo>
                              <a:cubicBezTo>
                                <a:pt x="185132" y="127753"/>
                                <a:pt x="184662" y="127600"/>
                                <a:pt x="185513" y="127867"/>
                              </a:cubicBezTo>
                              <a:cubicBezTo>
                                <a:pt x="185703" y="127930"/>
                                <a:pt x="186033" y="128565"/>
                                <a:pt x="186452" y="128819"/>
                              </a:cubicBezTo>
                              <a:cubicBezTo>
                                <a:pt x="187811" y="129619"/>
                                <a:pt x="189575" y="129759"/>
                                <a:pt x="189994" y="130266"/>
                              </a:cubicBezTo>
                              <a:cubicBezTo>
                                <a:pt x="190159" y="130469"/>
                                <a:pt x="190756" y="132399"/>
                                <a:pt x="190210" y="132767"/>
                              </a:cubicBezTo>
                              <a:cubicBezTo>
                                <a:pt x="190108" y="132844"/>
                                <a:pt x="187379" y="131422"/>
                                <a:pt x="187392" y="131422"/>
                              </a:cubicBezTo>
                              <a:cubicBezTo>
                                <a:pt x="187201" y="131371"/>
                                <a:pt x="186973" y="131536"/>
                                <a:pt x="186757" y="131523"/>
                              </a:cubicBezTo>
                              <a:cubicBezTo>
                                <a:pt x="185589" y="131409"/>
                                <a:pt x="185144" y="129924"/>
                                <a:pt x="184472" y="129759"/>
                              </a:cubicBezTo>
                              <a:cubicBezTo>
                                <a:pt x="183938" y="129606"/>
                                <a:pt x="182478" y="129847"/>
                                <a:pt x="182085" y="130165"/>
                              </a:cubicBezTo>
                              <a:cubicBezTo>
                                <a:pt x="180828" y="131168"/>
                                <a:pt x="182301" y="133491"/>
                                <a:pt x="183012" y="133910"/>
                              </a:cubicBezTo>
                              <a:cubicBezTo>
                                <a:pt x="185132" y="135192"/>
                                <a:pt x="186922" y="133808"/>
                                <a:pt x="187506" y="136944"/>
                              </a:cubicBezTo>
                              <a:cubicBezTo>
                                <a:pt x="187607" y="137592"/>
                                <a:pt x="188052" y="139204"/>
                                <a:pt x="188534" y="139649"/>
                              </a:cubicBezTo>
                              <a:cubicBezTo>
                                <a:pt x="189042" y="140131"/>
                                <a:pt x="185271" y="142708"/>
                                <a:pt x="184472" y="143089"/>
                              </a:cubicBezTo>
                              <a:cubicBezTo>
                                <a:pt x="183075" y="143749"/>
                                <a:pt x="180574" y="143724"/>
                                <a:pt x="178936" y="143292"/>
                              </a:cubicBezTo>
                              <a:cubicBezTo>
                                <a:pt x="177540" y="142937"/>
                                <a:pt x="175978" y="140893"/>
                                <a:pt x="174150" y="141845"/>
                              </a:cubicBezTo>
                              <a:cubicBezTo>
                                <a:pt x="173477" y="142200"/>
                                <a:pt x="173705" y="143495"/>
                                <a:pt x="173007" y="143825"/>
                              </a:cubicBezTo>
                              <a:cubicBezTo>
                                <a:pt x="171953" y="144308"/>
                                <a:pt x="168817" y="143470"/>
                                <a:pt x="167789" y="143394"/>
                              </a:cubicBezTo>
                              <a:cubicBezTo>
                                <a:pt x="164844" y="143216"/>
                                <a:pt x="161949" y="143381"/>
                                <a:pt x="159245" y="142683"/>
                              </a:cubicBezTo>
                              <a:cubicBezTo>
                                <a:pt x="156579" y="141972"/>
                                <a:pt x="153506" y="139801"/>
                                <a:pt x="152160" y="138087"/>
                              </a:cubicBezTo>
                              <a:cubicBezTo>
                                <a:pt x="150980" y="136614"/>
                                <a:pt x="150002" y="134215"/>
                                <a:pt x="149647" y="132971"/>
                              </a:cubicBezTo>
                              <a:cubicBezTo>
                                <a:pt x="149304" y="131764"/>
                                <a:pt x="148809" y="128756"/>
                                <a:pt x="148606" y="127232"/>
                              </a:cubicBezTo>
                              <a:cubicBezTo>
                                <a:pt x="148555" y="126864"/>
                                <a:pt x="150129" y="129454"/>
                                <a:pt x="150485" y="130165"/>
                              </a:cubicBezTo>
                              <a:cubicBezTo>
                                <a:pt x="151119" y="131485"/>
                                <a:pt x="151615" y="132488"/>
                                <a:pt x="152364" y="133402"/>
                              </a:cubicBezTo>
                              <a:cubicBezTo>
                                <a:pt x="154408" y="135903"/>
                                <a:pt x="156909" y="137858"/>
                                <a:pt x="159448" y="139763"/>
                              </a:cubicBezTo>
                              <a:cubicBezTo>
                                <a:pt x="162228" y="141832"/>
                                <a:pt x="168716" y="141896"/>
                                <a:pt x="172690" y="141324"/>
                              </a:cubicBezTo>
                              <a:cubicBezTo>
                                <a:pt x="173680" y="141172"/>
                                <a:pt x="174213" y="141363"/>
                                <a:pt x="173426" y="140271"/>
                              </a:cubicBezTo>
                              <a:cubicBezTo>
                                <a:pt x="172728" y="139344"/>
                                <a:pt x="169985" y="138125"/>
                                <a:pt x="169249" y="136944"/>
                              </a:cubicBezTo>
                              <a:cubicBezTo>
                                <a:pt x="169021" y="136576"/>
                                <a:pt x="170874" y="136627"/>
                                <a:pt x="172169" y="136944"/>
                              </a:cubicBezTo>
                              <a:cubicBezTo>
                                <a:pt x="174658" y="137528"/>
                                <a:pt x="177032" y="140601"/>
                                <a:pt x="179253" y="141528"/>
                              </a:cubicBezTo>
                              <a:cubicBezTo>
                                <a:pt x="179584" y="141667"/>
                                <a:pt x="182948" y="142124"/>
                                <a:pt x="183011" y="141324"/>
                              </a:cubicBezTo>
                              <a:cubicBezTo>
                                <a:pt x="183062" y="140652"/>
                                <a:pt x="181716" y="140829"/>
                                <a:pt x="181234" y="140588"/>
                              </a:cubicBezTo>
                              <a:cubicBezTo>
                                <a:pt x="180739" y="140334"/>
                                <a:pt x="179444" y="139331"/>
                                <a:pt x="179165" y="139026"/>
                              </a:cubicBezTo>
                              <a:cubicBezTo>
                                <a:pt x="178682" y="138519"/>
                                <a:pt x="176549" y="135891"/>
                                <a:pt x="178212" y="136525"/>
                              </a:cubicBezTo>
                              <a:cubicBezTo>
                                <a:pt x="179736" y="137097"/>
                                <a:pt x="179406" y="136068"/>
                                <a:pt x="180510" y="135891"/>
                              </a:cubicBezTo>
                              <a:cubicBezTo>
                                <a:pt x="180968" y="135827"/>
                                <a:pt x="182973" y="137224"/>
                                <a:pt x="183012" y="136119"/>
                              </a:cubicBezTo>
                              <a:cubicBezTo>
                                <a:pt x="183037" y="135586"/>
                                <a:pt x="181970" y="135675"/>
                                <a:pt x="181653" y="135484"/>
                              </a:cubicBezTo>
                              <a:cubicBezTo>
                                <a:pt x="181031" y="135116"/>
                                <a:pt x="179304" y="133656"/>
                                <a:pt x="178631" y="132666"/>
                              </a:cubicBezTo>
                              <a:cubicBezTo>
                                <a:pt x="178238" y="132082"/>
                                <a:pt x="177552" y="130343"/>
                                <a:pt x="177997" y="129644"/>
                              </a:cubicBezTo>
                              <a:cubicBezTo>
                                <a:pt x="178301" y="129187"/>
                                <a:pt x="179609" y="129606"/>
                                <a:pt x="180092" y="128819"/>
                              </a:cubicBezTo>
                              <a:cubicBezTo>
                                <a:pt x="180498" y="128146"/>
                                <a:pt x="180383" y="126788"/>
                                <a:pt x="180206" y="126001"/>
                              </a:cubicBezTo>
                              <a:cubicBezTo>
                                <a:pt x="179266" y="122154"/>
                                <a:pt x="172931" y="120376"/>
                                <a:pt x="171230" y="117748"/>
                              </a:cubicBezTo>
                              <a:cubicBezTo>
                                <a:pt x="171281" y="117837"/>
                                <a:pt x="170087" y="115882"/>
                                <a:pt x="170392" y="115577"/>
                              </a:cubicBezTo>
                              <a:cubicBezTo>
                                <a:pt x="170455" y="115514"/>
                                <a:pt x="170392" y="115450"/>
                                <a:pt x="170493" y="115463"/>
                              </a:cubicBezTo>
                              <a:cubicBezTo>
                                <a:pt x="172817" y="115577"/>
                                <a:pt x="173769" y="117761"/>
                                <a:pt x="175292" y="118701"/>
                              </a:cubicBezTo>
                              <a:moveTo>
                                <a:pt x="178835" y="117939"/>
                              </a:moveTo>
                              <a:cubicBezTo>
                                <a:pt x="178809" y="118015"/>
                                <a:pt x="178733" y="118091"/>
                                <a:pt x="178733" y="118167"/>
                              </a:cubicBezTo>
                              <a:cubicBezTo>
                                <a:pt x="178809" y="118993"/>
                                <a:pt x="180663" y="119843"/>
                                <a:pt x="181348" y="120465"/>
                              </a:cubicBezTo>
                              <a:cubicBezTo>
                                <a:pt x="183138" y="122090"/>
                                <a:pt x="184281" y="123741"/>
                                <a:pt x="185513" y="125467"/>
                              </a:cubicBezTo>
                              <a:cubicBezTo>
                                <a:pt x="185678" y="125696"/>
                                <a:pt x="187150" y="127765"/>
                                <a:pt x="186033" y="126724"/>
                              </a:cubicBezTo>
                              <a:cubicBezTo>
                                <a:pt x="184954" y="125721"/>
                                <a:pt x="183672" y="124604"/>
                                <a:pt x="182707" y="123703"/>
                              </a:cubicBezTo>
                              <a:cubicBezTo>
                                <a:pt x="181082" y="122167"/>
                                <a:pt x="179850" y="120351"/>
                                <a:pt x="178530" y="118383"/>
                              </a:cubicBezTo>
                              <a:cubicBezTo>
                                <a:pt x="178390" y="118180"/>
                                <a:pt x="178238" y="118053"/>
                                <a:pt x="178098" y="117888"/>
                              </a:cubicBezTo>
                              <a:cubicBezTo>
                                <a:pt x="178327" y="117888"/>
                                <a:pt x="178657" y="117990"/>
                                <a:pt x="178834" y="117939"/>
                              </a:cubicBezTo>
                              <a:moveTo>
                                <a:pt x="192914" y="134951"/>
                              </a:moveTo>
                              <a:cubicBezTo>
                                <a:pt x="193029" y="134888"/>
                                <a:pt x="193295" y="135269"/>
                                <a:pt x="193333" y="135573"/>
                              </a:cubicBezTo>
                              <a:cubicBezTo>
                                <a:pt x="193663" y="137922"/>
                                <a:pt x="191429" y="142023"/>
                                <a:pt x="189575" y="142784"/>
                              </a:cubicBezTo>
                              <a:cubicBezTo>
                                <a:pt x="187506" y="143622"/>
                                <a:pt x="189042" y="142353"/>
                                <a:pt x="189575" y="141845"/>
                              </a:cubicBezTo>
                              <a:cubicBezTo>
                                <a:pt x="190997" y="140461"/>
                                <a:pt x="192267" y="138925"/>
                                <a:pt x="192698" y="136424"/>
                              </a:cubicBezTo>
                              <a:cubicBezTo>
                                <a:pt x="192749" y="136221"/>
                                <a:pt x="192533" y="135180"/>
                                <a:pt x="192914" y="134951"/>
                              </a:cubicBezTo>
                              <a:moveTo>
                                <a:pt x="182910" y="168747"/>
                              </a:moveTo>
                              <a:cubicBezTo>
                                <a:pt x="186084" y="171807"/>
                                <a:pt x="189245" y="174219"/>
                                <a:pt x="191657" y="178117"/>
                              </a:cubicBezTo>
                              <a:cubicBezTo>
                                <a:pt x="196913" y="184617"/>
                                <a:pt x="199605" y="193212"/>
                                <a:pt x="202715" y="201274"/>
                              </a:cubicBezTo>
                              <a:cubicBezTo>
                                <a:pt x="203782" y="204029"/>
                                <a:pt x="204760" y="209336"/>
                                <a:pt x="204798" y="212738"/>
                              </a:cubicBezTo>
                              <a:cubicBezTo>
                                <a:pt x="204848" y="217321"/>
                                <a:pt x="203287" y="221523"/>
                                <a:pt x="202093" y="225358"/>
                              </a:cubicBezTo>
                              <a:cubicBezTo>
                                <a:pt x="201979" y="225713"/>
                                <a:pt x="201433" y="228125"/>
                                <a:pt x="201357" y="228176"/>
                              </a:cubicBezTo>
                              <a:cubicBezTo>
                                <a:pt x="201014" y="228379"/>
                                <a:pt x="199338" y="226145"/>
                                <a:pt x="199275" y="225980"/>
                              </a:cubicBezTo>
                              <a:cubicBezTo>
                                <a:pt x="198894" y="224913"/>
                                <a:pt x="199224" y="223161"/>
                                <a:pt x="199275" y="221917"/>
                              </a:cubicBezTo>
                              <a:cubicBezTo>
                                <a:pt x="199503" y="216293"/>
                                <a:pt x="199300" y="212192"/>
                                <a:pt x="198234" y="207533"/>
                              </a:cubicBezTo>
                              <a:cubicBezTo>
                                <a:pt x="196901" y="201693"/>
                                <a:pt x="194260" y="196208"/>
                                <a:pt x="191657" y="191777"/>
                              </a:cubicBezTo>
                              <a:cubicBezTo>
                                <a:pt x="191111" y="190850"/>
                                <a:pt x="190172" y="188667"/>
                                <a:pt x="189474" y="188972"/>
                              </a:cubicBezTo>
                              <a:cubicBezTo>
                                <a:pt x="188877" y="189238"/>
                                <a:pt x="190223" y="191003"/>
                                <a:pt x="190312" y="191155"/>
                              </a:cubicBezTo>
                              <a:cubicBezTo>
                                <a:pt x="194463" y="198658"/>
                                <a:pt x="197231" y="207799"/>
                                <a:pt x="196990" y="218680"/>
                              </a:cubicBezTo>
                              <a:cubicBezTo>
                                <a:pt x="196977" y="219276"/>
                                <a:pt x="196837" y="221904"/>
                                <a:pt x="196571" y="222133"/>
                              </a:cubicBezTo>
                              <a:cubicBezTo>
                                <a:pt x="195961" y="222628"/>
                                <a:pt x="194019" y="221079"/>
                                <a:pt x="193447" y="220559"/>
                              </a:cubicBezTo>
                              <a:cubicBezTo>
                                <a:pt x="191835" y="219149"/>
                                <a:pt x="190248" y="216572"/>
                                <a:pt x="188534" y="214617"/>
                              </a:cubicBezTo>
                              <a:lnTo>
                                <a:pt x="188509" y="214642"/>
                              </a:lnTo>
                              <a:cubicBezTo>
                                <a:pt x="188483" y="214604"/>
                                <a:pt x="188471" y="214528"/>
                                <a:pt x="188471" y="214452"/>
                              </a:cubicBezTo>
                              <a:cubicBezTo>
                                <a:pt x="188458" y="214414"/>
                                <a:pt x="188407" y="214376"/>
                                <a:pt x="188369" y="214388"/>
                              </a:cubicBezTo>
                              <a:cubicBezTo>
                                <a:pt x="188331" y="214388"/>
                                <a:pt x="188293" y="214439"/>
                                <a:pt x="188306" y="214464"/>
                              </a:cubicBezTo>
                              <a:cubicBezTo>
                                <a:pt x="188318" y="214528"/>
                                <a:pt x="188331" y="214579"/>
                                <a:pt x="188331" y="214630"/>
                              </a:cubicBezTo>
                              <a:lnTo>
                                <a:pt x="188331" y="214617"/>
                              </a:lnTo>
                              <a:cubicBezTo>
                                <a:pt x="187887" y="216559"/>
                                <a:pt x="189131" y="223428"/>
                                <a:pt x="186871" y="223999"/>
                              </a:cubicBezTo>
                              <a:cubicBezTo>
                                <a:pt x="186160" y="224189"/>
                                <a:pt x="184916" y="223275"/>
                                <a:pt x="184256" y="223059"/>
                              </a:cubicBezTo>
                              <a:cubicBezTo>
                                <a:pt x="183265" y="222755"/>
                                <a:pt x="182123" y="222361"/>
                                <a:pt x="181450" y="222234"/>
                              </a:cubicBezTo>
                              <a:cubicBezTo>
                                <a:pt x="178987" y="221777"/>
                                <a:pt x="179774" y="221308"/>
                                <a:pt x="178631" y="219619"/>
                              </a:cubicBezTo>
                              <a:cubicBezTo>
                                <a:pt x="178327" y="219175"/>
                                <a:pt x="177793" y="219098"/>
                                <a:pt x="177489" y="218578"/>
                              </a:cubicBezTo>
                              <a:cubicBezTo>
                                <a:pt x="177286" y="218235"/>
                                <a:pt x="177387" y="217854"/>
                                <a:pt x="177171" y="217321"/>
                              </a:cubicBezTo>
                              <a:cubicBezTo>
                                <a:pt x="176460" y="215632"/>
                                <a:pt x="174746" y="214731"/>
                                <a:pt x="174467" y="213677"/>
                              </a:cubicBezTo>
                              <a:cubicBezTo>
                                <a:pt x="174289" y="213043"/>
                                <a:pt x="174721" y="212573"/>
                                <a:pt x="174467" y="211697"/>
                              </a:cubicBezTo>
                              <a:cubicBezTo>
                                <a:pt x="174239" y="210948"/>
                                <a:pt x="172791" y="208371"/>
                                <a:pt x="172791" y="208371"/>
                              </a:cubicBezTo>
                              <a:cubicBezTo>
                                <a:pt x="171979" y="208294"/>
                                <a:pt x="171750" y="211189"/>
                                <a:pt x="171534" y="212217"/>
                              </a:cubicBezTo>
                              <a:cubicBezTo>
                                <a:pt x="171065" y="214515"/>
                                <a:pt x="170493" y="216521"/>
                                <a:pt x="170595" y="219200"/>
                              </a:cubicBezTo>
                              <a:cubicBezTo>
                                <a:pt x="170646" y="220190"/>
                                <a:pt x="170493" y="222336"/>
                                <a:pt x="171027" y="222958"/>
                              </a:cubicBezTo>
                              <a:cubicBezTo>
                                <a:pt x="171750" y="223821"/>
                                <a:pt x="173477" y="223618"/>
                                <a:pt x="174772" y="223796"/>
                              </a:cubicBezTo>
                              <a:cubicBezTo>
                                <a:pt x="177159" y="224126"/>
                                <a:pt x="179622" y="225307"/>
                                <a:pt x="182288" y="226081"/>
                              </a:cubicBezTo>
                              <a:cubicBezTo>
                                <a:pt x="187671" y="227668"/>
                                <a:pt x="193486" y="229547"/>
                                <a:pt x="199275" y="230474"/>
                              </a:cubicBezTo>
                              <a:cubicBezTo>
                                <a:pt x="202271" y="230944"/>
                                <a:pt x="205255" y="231820"/>
                                <a:pt x="208251" y="231820"/>
                              </a:cubicBezTo>
                              <a:cubicBezTo>
                                <a:pt x="211768" y="231807"/>
                                <a:pt x="216503" y="232518"/>
                                <a:pt x="219601" y="231616"/>
                              </a:cubicBezTo>
                              <a:cubicBezTo>
                                <a:pt x="221188" y="231159"/>
                                <a:pt x="222813" y="229852"/>
                                <a:pt x="224299" y="228684"/>
                              </a:cubicBezTo>
                              <a:cubicBezTo>
                                <a:pt x="224959" y="228189"/>
                                <a:pt x="228298" y="225611"/>
                                <a:pt x="229313" y="225980"/>
                              </a:cubicBezTo>
                              <a:cubicBezTo>
                                <a:pt x="229402" y="226018"/>
                                <a:pt x="227612" y="230347"/>
                                <a:pt x="226698" y="230575"/>
                              </a:cubicBezTo>
                              <a:lnTo>
                                <a:pt x="226749" y="230613"/>
                              </a:lnTo>
                              <a:cubicBezTo>
                                <a:pt x="226533" y="230677"/>
                                <a:pt x="226368" y="230804"/>
                                <a:pt x="226216" y="230817"/>
                              </a:cubicBezTo>
                              <a:cubicBezTo>
                                <a:pt x="226152" y="230842"/>
                                <a:pt x="226102" y="230880"/>
                                <a:pt x="226114" y="230956"/>
                              </a:cubicBezTo>
                              <a:cubicBezTo>
                                <a:pt x="226127" y="231007"/>
                                <a:pt x="226165" y="231045"/>
                                <a:pt x="226228" y="231045"/>
                              </a:cubicBezTo>
                              <a:lnTo>
                                <a:pt x="226241" y="231045"/>
                              </a:lnTo>
                              <a:cubicBezTo>
                                <a:pt x="226508" y="231007"/>
                                <a:pt x="226660" y="230867"/>
                                <a:pt x="226812" y="230829"/>
                              </a:cubicBezTo>
                              <a:lnTo>
                                <a:pt x="226800" y="230880"/>
                              </a:lnTo>
                              <a:cubicBezTo>
                                <a:pt x="228882" y="230512"/>
                                <a:pt x="229898" y="229814"/>
                                <a:pt x="231916" y="229115"/>
                              </a:cubicBezTo>
                              <a:cubicBezTo>
                                <a:pt x="232640" y="228849"/>
                                <a:pt x="234697" y="227820"/>
                                <a:pt x="235141" y="228176"/>
                              </a:cubicBezTo>
                              <a:cubicBezTo>
                                <a:pt x="235877" y="228760"/>
                                <a:pt x="233821" y="230664"/>
                                <a:pt x="233262" y="231198"/>
                              </a:cubicBezTo>
                              <a:cubicBezTo>
                                <a:pt x="232221" y="232188"/>
                                <a:pt x="231116" y="232467"/>
                                <a:pt x="230583" y="233178"/>
                              </a:cubicBezTo>
                              <a:cubicBezTo>
                                <a:pt x="230583" y="233178"/>
                                <a:pt x="230558" y="233178"/>
                                <a:pt x="230545" y="233191"/>
                              </a:cubicBezTo>
                              <a:cubicBezTo>
                                <a:pt x="230532" y="233305"/>
                                <a:pt x="230291" y="233280"/>
                                <a:pt x="230113" y="233470"/>
                              </a:cubicBezTo>
                              <a:cubicBezTo>
                                <a:pt x="230075" y="233534"/>
                                <a:pt x="230088" y="233584"/>
                                <a:pt x="230126" y="233622"/>
                              </a:cubicBezTo>
                              <a:cubicBezTo>
                                <a:pt x="230151" y="233635"/>
                                <a:pt x="230164" y="233635"/>
                                <a:pt x="230202" y="233635"/>
                              </a:cubicBezTo>
                              <a:cubicBezTo>
                                <a:pt x="230227" y="233635"/>
                                <a:pt x="230253" y="233622"/>
                                <a:pt x="230278" y="233597"/>
                              </a:cubicBezTo>
                              <a:cubicBezTo>
                                <a:pt x="230316" y="233508"/>
                                <a:pt x="230558" y="233508"/>
                                <a:pt x="230697" y="233305"/>
                              </a:cubicBezTo>
                              <a:lnTo>
                                <a:pt x="230773" y="233381"/>
                              </a:lnTo>
                              <a:cubicBezTo>
                                <a:pt x="233300" y="233673"/>
                                <a:pt x="238327" y="231274"/>
                                <a:pt x="240778" y="232239"/>
                              </a:cubicBezTo>
                              <a:cubicBezTo>
                                <a:pt x="240930" y="232302"/>
                                <a:pt x="242720" y="234168"/>
                                <a:pt x="242657" y="234321"/>
                              </a:cubicBezTo>
                              <a:cubicBezTo>
                                <a:pt x="242492" y="234714"/>
                                <a:pt x="238658" y="235222"/>
                                <a:pt x="238061" y="235362"/>
                              </a:cubicBezTo>
                              <a:cubicBezTo>
                                <a:pt x="234862" y="236136"/>
                                <a:pt x="232932" y="236923"/>
                                <a:pt x="230583" y="238028"/>
                              </a:cubicBezTo>
                              <a:cubicBezTo>
                                <a:pt x="230558" y="238028"/>
                                <a:pt x="230456" y="238053"/>
                                <a:pt x="230367" y="238066"/>
                              </a:cubicBezTo>
                              <a:cubicBezTo>
                                <a:pt x="230278" y="238091"/>
                                <a:pt x="230215" y="238168"/>
                                <a:pt x="230227" y="238256"/>
                              </a:cubicBezTo>
                              <a:cubicBezTo>
                                <a:pt x="230240" y="238345"/>
                                <a:pt x="230329" y="238396"/>
                                <a:pt x="230405" y="238396"/>
                              </a:cubicBezTo>
                              <a:lnTo>
                                <a:pt x="230431" y="238396"/>
                              </a:lnTo>
                              <a:cubicBezTo>
                                <a:pt x="230507" y="238396"/>
                                <a:pt x="230583" y="238371"/>
                                <a:pt x="230659" y="238333"/>
                              </a:cubicBezTo>
                              <a:lnTo>
                                <a:pt x="230659" y="238396"/>
                              </a:lnTo>
                              <a:cubicBezTo>
                                <a:pt x="234417" y="238955"/>
                                <a:pt x="238759" y="240313"/>
                                <a:pt x="240575" y="243081"/>
                              </a:cubicBezTo>
                              <a:cubicBezTo>
                                <a:pt x="240905" y="243614"/>
                                <a:pt x="242314" y="245683"/>
                                <a:pt x="241082" y="244960"/>
                              </a:cubicBezTo>
                              <a:cubicBezTo>
                                <a:pt x="238949" y="243690"/>
                                <a:pt x="235433" y="242357"/>
                                <a:pt x="233059" y="241824"/>
                              </a:cubicBezTo>
                              <a:cubicBezTo>
                                <a:pt x="232894" y="241799"/>
                                <a:pt x="228196" y="241088"/>
                                <a:pt x="228158" y="241202"/>
                              </a:cubicBezTo>
                              <a:cubicBezTo>
                                <a:pt x="227993" y="241672"/>
                                <a:pt x="229047" y="241938"/>
                                <a:pt x="228679" y="241722"/>
                              </a:cubicBezTo>
                              <a:cubicBezTo>
                                <a:pt x="230545" y="242751"/>
                                <a:pt x="232284" y="243373"/>
                                <a:pt x="233478" y="244541"/>
                              </a:cubicBezTo>
                              <a:cubicBezTo>
                                <a:pt x="233681" y="244744"/>
                                <a:pt x="235484" y="246712"/>
                                <a:pt x="235458" y="246940"/>
                              </a:cubicBezTo>
                              <a:cubicBezTo>
                                <a:pt x="235420" y="247359"/>
                                <a:pt x="233909" y="248172"/>
                                <a:pt x="233795" y="248184"/>
                              </a:cubicBezTo>
                              <a:cubicBezTo>
                                <a:pt x="231662" y="248438"/>
                                <a:pt x="229847" y="245239"/>
                                <a:pt x="228475" y="244439"/>
                              </a:cubicBezTo>
                              <a:cubicBezTo>
                                <a:pt x="225568" y="242725"/>
                                <a:pt x="220693" y="242027"/>
                                <a:pt x="216478" y="242040"/>
                              </a:cubicBezTo>
                              <a:cubicBezTo>
                                <a:pt x="210295" y="242052"/>
                                <a:pt x="203096" y="242446"/>
                                <a:pt x="196774" y="242243"/>
                              </a:cubicBezTo>
                              <a:cubicBezTo>
                                <a:pt x="191416" y="242078"/>
                                <a:pt x="186300" y="241341"/>
                                <a:pt x="181145" y="240999"/>
                              </a:cubicBezTo>
                              <a:cubicBezTo>
                                <a:pt x="175445" y="240605"/>
                                <a:pt x="169757" y="239780"/>
                                <a:pt x="164348" y="239640"/>
                              </a:cubicBezTo>
                              <a:cubicBezTo>
                                <a:pt x="161796" y="239577"/>
                                <a:pt x="159676" y="240135"/>
                                <a:pt x="157670" y="239335"/>
                              </a:cubicBezTo>
                              <a:cubicBezTo>
                                <a:pt x="152884" y="237406"/>
                                <a:pt x="153430" y="230664"/>
                                <a:pt x="152985" y="225154"/>
                              </a:cubicBezTo>
                              <a:cubicBezTo>
                                <a:pt x="152440" y="218552"/>
                                <a:pt x="151792" y="213182"/>
                                <a:pt x="150992" y="206479"/>
                              </a:cubicBezTo>
                              <a:cubicBezTo>
                                <a:pt x="152186" y="208536"/>
                                <a:pt x="152363" y="210707"/>
                                <a:pt x="153303" y="212839"/>
                              </a:cubicBezTo>
                              <a:cubicBezTo>
                                <a:pt x="154103" y="214718"/>
                                <a:pt x="155664" y="216039"/>
                                <a:pt x="156528" y="217753"/>
                              </a:cubicBezTo>
                              <a:cubicBezTo>
                                <a:pt x="157581" y="219822"/>
                                <a:pt x="156909" y="222285"/>
                                <a:pt x="156845" y="225040"/>
                              </a:cubicBezTo>
                              <a:cubicBezTo>
                                <a:pt x="156718" y="230525"/>
                                <a:pt x="157493" y="235641"/>
                                <a:pt x="162571" y="236415"/>
                              </a:cubicBezTo>
                              <a:cubicBezTo>
                                <a:pt x="162990" y="236466"/>
                                <a:pt x="163384" y="236238"/>
                                <a:pt x="163815" y="236301"/>
                              </a:cubicBezTo>
                              <a:cubicBezTo>
                                <a:pt x="164374" y="236390"/>
                                <a:pt x="164882" y="236923"/>
                                <a:pt x="165491" y="237038"/>
                              </a:cubicBezTo>
                              <a:cubicBezTo>
                                <a:pt x="167357" y="237393"/>
                                <a:pt x="169554" y="236885"/>
                                <a:pt x="171661" y="237038"/>
                              </a:cubicBezTo>
                              <a:cubicBezTo>
                                <a:pt x="173997" y="237190"/>
                                <a:pt x="176156" y="237888"/>
                                <a:pt x="178631" y="237977"/>
                              </a:cubicBezTo>
                              <a:cubicBezTo>
                                <a:pt x="180434" y="238028"/>
                                <a:pt x="182504" y="238612"/>
                                <a:pt x="184471" y="238916"/>
                              </a:cubicBezTo>
                              <a:cubicBezTo>
                                <a:pt x="192508" y="240123"/>
                                <a:pt x="201522" y="241087"/>
                                <a:pt x="209495" y="241418"/>
                              </a:cubicBezTo>
                              <a:lnTo>
                                <a:pt x="209482" y="241367"/>
                              </a:lnTo>
                              <a:cubicBezTo>
                                <a:pt x="209724" y="241379"/>
                                <a:pt x="209965" y="241468"/>
                                <a:pt x="210206" y="241583"/>
                              </a:cubicBezTo>
                              <a:lnTo>
                                <a:pt x="210269" y="241583"/>
                              </a:lnTo>
                              <a:cubicBezTo>
                                <a:pt x="210346" y="241583"/>
                                <a:pt x="210409" y="241545"/>
                                <a:pt x="210434" y="241481"/>
                              </a:cubicBezTo>
                              <a:cubicBezTo>
                                <a:pt x="210485" y="241392"/>
                                <a:pt x="210434" y="241291"/>
                                <a:pt x="210346" y="241253"/>
                              </a:cubicBezTo>
                              <a:cubicBezTo>
                                <a:pt x="210117" y="241151"/>
                                <a:pt x="209838" y="241075"/>
                                <a:pt x="209558" y="241037"/>
                              </a:cubicBezTo>
                              <a:lnTo>
                                <a:pt x="209609" y="240999"/>
                              </a:lnTo>
                              <a:cubicBezTo>
                                <a:pt x="206600" y="240338"/>
                                <a:pt x="203350" y="239450"/>
                                <a:pt x="200316" y="238396"/>
                              </a:cubicBezTo>
                              <a:cubicBezTo>
                                <a:pt x="197802" y="237507"/>
                                <a:pt x="194857" y="237736"/>
                                <a:pt x="192394" y="236936"/>
                              </a:cubicBezTo>
                              <a:cubicBezTo>
                                <a:pt x="190464" y="236301"/>
                                <a:pt x="188725" y="235349"/>
                                <a:pt x="187392" y="235362"/>
                              </a:cubicBezTo>
                              <a:cubicBezTo>
                                <a:pt x="186884" y="235374"/>
                                <a:pt x="186452" y="235019"/>
                                <a:pt x="185830" y="234841"/>
                              </a:cubicBezTo>
                              <a:cubicBezTo>
                                <a:pt x="181843" y="233775"/>
                                <a:pt x="176397" y="233902"/>
                                <a:pt x="172474" y="232658"/>
                              </a:cubicBezTo>
                              <a:cubicBezTo>
                                <a:pt x="169706" y="231782"/>
                                <a:pt x="167802" y="229674"/>
                                <a:pt x="165605" y="228684"/>
                              </a:cubicBezTo>
                              <a:cubicBezTo>
                                <a:pt x="165364" y="228582"/>
                                <a:pt x="164958" y="228620"/>
                                <a:pt x="164755" y="228481"/>
                              </a:cubicBezTo>
                              <a:cubicBezTo>
                                <a:pt x="163929" y="227897"/>
                                <a:pt x="161771" y="225180"/>
                                <a:pt x="161225" y="223694"/>
                              </a:cubicBezTo>
                              <a:cubicBezTo>
                                <a:pt x="160692" y="222298"/>
                                <a:pt x="160883" y="218426"/>
                                <a:pt x="161949" y="217016"/>
                              </a:cubicBezTo>
                              <a:cubicBezTo>
                                <a:pt x="162698" y="216026"/>
                                <a:pt x="164488" y="215925"/>
                                <a:pt x="165605" y="215455"/>
                              </a:cubicBezTo>
                              <a:cubicBezTo>
                                <a:pt x="168589" y="214185"/>
                                <a:pt x="170836" y="210948"/>
                                <a:pt x="170912" y="207215"/>
                              </a:cubicBezTo>
                              <a:cubicBezTo>
                                <a:pt x="170938" y="206479"/>
                                <a:pt x="170328" y="204067"/>
                                <a:pt x="170912" y="203559"/>
                              </a:cubicBezTo>
                              <a:cubicBezTo>
                                <a:pt x="171458" y="203115"/>
                                <a:pt x="173896" y="204498"/>
                                <a:pt x="174251" y="204917"/>
                              </a:cubicBezTo>
                              <a:cubicBezTo>
                                <a:pt x="175280" y="206162"/>
                                <a:pt x="175077" y="208256"/>
                                <a:pt x="176029" y="209310"/>
                              </a:cubicBezTo>
                              <a:lnTo>
                                <a:pt x="176029" y="209285"/>
                              </a:lnTo>
                              <a:cubicBezTo>
                                <a:pt x="176067" y="209361"/>
                                <a:pt x="176092" y="209437"/>
                                <a:pt x="176143" y="209513"/>
                              </a:cubicBezTo>
                              <a:cubicBezTo>
                                <a:pt x="176181" y="209564"/>
                                <a:pt x="176257" y="209602"/>
                                <a:pt x="176321" y="209602"/>
                              </a:cubicBezTo>
                              <a:cubicBezTo>
                                <a:pt x="176372" y="209602"/>
                                <a:pt x="176410" y="209589"/>
                                <a:pt x="176448" y="209564"/>
                              </a:cubicBezTo>
                              <a:cubicBezTo>
                                <a:pt x="176549" y="209488"/>
                                <a:pt x="176562" y="209361"/>
                                <a:pt x="176499" y="209259"/>
                              </a:cubicBezTo>
                              <a:cubicBezTo>
                                <a:pt x="176486" y="209247"/>
                                <a:pt x="176461" y="209183"/>
                                <a:pt x="176435" y="209120"/>
                              </a:cubicBezTo>
                              <a:cubicBezTo>
                                <a:pt x="176613" y="207444"/>
                                <a:pt x="175762" y="205527"/>
                                <a:pt x="175508" y="204092"/>
                              </a:cubicBezTo>
                              <a:cubicBezTo>
                                <a:pt x="175204" y="202442"/>
                                <a:pt x="175635" y="200817"/>
                                <a:pt x="175089" y="199395"/>
                              </a:cubicBezTo>
                              <a:cubicBezTo>
                                <a:pt x="174810" y="198658"/>
                                <a:pt x="174251" y="197884"/>
                                <a:pt x="173832" y="197414"/>
                              </a:cubicBezTo>
                              <a:cubicBezTo>
                                <a:pt x="173401" y="196919"/>
                                <a:pt x="172461" y="196652"/>
                                <a:pt x="172169" y="195954"/>
                              </a:cubicBezTo>
                              <a:cubicBezTo>
                                <a:pt x="171687" y="194786"/>
                                <a:pt x="172449" y="193237"/>
                                <a:pt x="172271" y="191574"/>
                              </a:cubicBezTo>
                              <a:cubicBezTo>
                                <a:pt x="172169" y="190596"/>
                                <a:pt x="171827" y="189505"/>
                                <a:pt x="171230" y="188756"/>
                              </a:cubicBezTo>
                              <a:cubicBezTo>
                                <a:pt x="170709" y="188108"/>
                                <a:pt x="169694" y="187676"/>
                                <a:pt x="169351" y="186991"/>
                              </a:cubicBezTo>
                              <a:cubicBezTo>
                                <a:pt x="169097" y="186470"/>
                                <a:pt x="169160" y="185493"/>
                                <a:pt x="169046" y="184896"/>
                              </a:cubicBezTo>
                              <a:cubicBezTo>
                                <a:pt x="168792" y="183703"/>
                                <a:pt x="168157" y="181633"/>
                                <a:pt x="167891" y="180211"/>
                              </a:cubicBezTo>
                              <a:cubicBezTo>
                                <a:pt x="167573" y="178459"/>
                                <a:pt x="168640" y="180034"/>
                                <a:pt x="169148" y="180427"/>
                              </a:cubicBezTo>
                              <a:cubicBezTo>
                                <a:pt x="171319" y="182103"/>
                                <a:pt x="172233" y="184096"/>
                                <a:pt x="173211" y="187296"/>
                              </a:cubicBezTo>
                              <a:cubicBezTo>
                                <a:pt x="173693" y="188857"/>
                                <a:pt x="174645" y="190609"/>
                                <a:pt x="175293" y="192095"/>
                              </a:cubicBezTo>
                              <a:cubicBezTo>
                                <a:pt x="175648" y="192907"/>
                                <a:pt x="176664" y="194151"/>
                                <a:pt x="176448" y="192399"/>
                              </a:cubicBezTo>
                              <a:cubicBezTo>
                                <a:pt x="176296" y="191193"/>
                                <a:pt x="176054" y="189632"/>
                                <a:pt x="176029" y="188451"/>
                              </a:cubicBezTo>
                              <a:cubicBezTo>
                                <a:pt x="175966" y="186001"/>
                                <a:pt x="177184" y="183246"/>
                                <a:pt x="176854" y="180427"/>
                              </a:cubicBezTo>
                              <a:cubicBezTo>
                                <a:pt x="176562" y="177825"/>
                                <a:pt x="174912" y="176644"/>
                                <a:pt x="175508" y="173749"/>
                              </a:cubicBezTo>
                              <a:cubicBezTo>
                                <a:pt x="175813" y="172302"/>
                                <a:pt x="177057" y="171375"/>
                                <a:pt x="176753" y="169572"/>
                              </a:cubicBezTo>
                              <a:cubicBezTo>
                                <a:pt x="176397" y="167477"/>
                                <a:pt x="175064" y="165471"/>
                                <a:pt x="174670" y="162894"/>
                              </a:cubicBezTo>
                              <a:cubicBezTo>
                                <a:pt x="174556" y="162120"/>
                                <a:pt x="174785" y="161307"/>
                                <a:pt x="174670" y="160507"/>
                              </a:cubicBezTo>
                              <a:cubicBezTo>
                                <a:pt x="174277" y="157689"/>
                                <a:pt x="173921" y="152623"/>
                                <a:pt x="174670" y="149551"/>
                              </a:cubicBezTo>
                              <a:cubicBezTo>
                                <a:pt x="175127" y="147710"/>
                                <a:pt x="175242" y="151075"/>
                                <a:pt x="175292" y="151430"/>
                              </a:cubicBezTo>
                              <a:cubicBezTo>
                                <a:pt x="176270" y="157435"/>
                                <a:pt x="179139" y="165103"/>
                                <a:pt x="182910" y="168747"/>
                              </a:cubicBezTo>
                              <a:moveTo>
                                <a:pt x="205737" y="223999"/>
                              </a:moveTo>
                              <a:cubicBezTo>
                                <a:pt x="206664" y="220686"/>
                                <a:pt x="207578" y="216674"/>
                                <a:pt x="207413" y="211900"/>
                              </a:cubicBezTo>
                              <a:cubicBezTo>
                                <a:pt x="207413" y="211773"/>
                                <a:pt x="207096" y="211088"/>
                                <a:pt x="207197" y="210973"/>
                              </a:cubicBezTo>
                              <a:cubicBezTo>
                                <a:pt x="207565" y="210567"/>
                                <a:pt x="207718" y="212129"/>
                                <a:pt x="207616" y="211900"/>
                              </a:cubicBezTo>
                              <a:cubicBezTo>
                                <a:pt x="208200" y="213157"/>
                                <a:pt x="209330" y="214439"/>
                                <a:pt x="210231" y="216090"/>
                              </a:cubicBezTo>
                              <a:cubicBezTo>
                                <a:pt x="210638" y="216826"/>
                                <a:pt x="212644" y="219581"/>
                                <a:pt x="212618" y="220457"/>
                              </a:cubicBezTo>
                              <a:cubicBezTo>
                                <a:pt x="212593" y="221511"/>
                                <a:pt x="209724" y="222920"/>
                                <a:pt x="209089" y="223377"/>
                              </a:cubicBezTo>
                              <a:cubicBezTo>
                                <a:pt x="208352" y="223910"/>
                                <a:pt x="206918" y="225078"/>
                                <a:pt x="205953" y="225878"/>
                              </a:cubicBezTo>
                              <a:cubicBezTo>
                                <a:pt x="205039" y="226653"/>
                                <a:pt x="205547" y="224685"/>
                                <a:pt x="205737" y="223999"/>
                              </a:cubicBezTo>
                              <a:moveTo>
                                <a:pt x="218357" y="229535"/>
                              </a:moveTo>
                              <a:cubicBezTo>
                                <a:pt x="218712" y="230157"/>
                                <a:pt x="217760" y="230106"/>
                                <a:pt x="216478" y="230157"/>
                              </a:cubicBezTo>
                              <a:cubicBezTo>
                                <a:pt x="213113" y="230258"/>
                                <a:pt x="207946" y="230360"/>
                                <a:pt x="204391" y="229535"/>
                              </a:cubicBezTo>
                              <a:cubicBezTo>
                                <a:pt x="203680" y="229357"/>
                                <a:pt x="205407" y="228544"/>
                                <a:pt x="206055" y="228176"/>
                              </a:cubicBezTo>
                              <a:cubicBezTo>
                                <a:pt x="208784" y="226602"/>
                                <a:pt x="211438" y="225180"/>
                                <a:pt x="213659" y="223377"/>
                              </a:cubicBezTo>
                              <a:cubicBezTo>
                                <a:pt x="213748" y="223301"/>
                                <a:pt x="213723" y="223187"/>
                                <a:pt x="213875" y="223174"/>
                              </a:cubicBezTo>
                              <a:cubicBezTo>
                                <a:pt x="214662" y="223047"/>
                                <a:pt x="217684" y="228341"/>
                                <a:pt x="218357" y="229535"/>
                              </a:cubicBezTo>
                              <a:moveTo>
                                <a:pt x="215234" y="176555"/>
                              </a:moveTo>
                              <a:cubicBezTo>
                                <a:pt x="217849" y="173419"/>
                                <a:pt x="222521" y="170347"/>
                                <a:pt x="226597" y="167909"/>
                              </a:cubicBezTo>
                              <a:cubicBezTo>
                                <a:pt x="230951" y="165319"/>
                                <a:pt x="234697" y="163174"/>
                                <a:pt x="238658" y="161320"/>
                              </a:cubicBezTo>
                              <a:cubicBezTo>
                                <a:pt x="239381" y="160977"/>
                                <a:pt x="240562" y="160241"/>
                                <a:pt x="240499" y="160317"/>
                              </a:cubicBezTo>
                              <a:cubicBezTo>
                                <a:pt x="239902" y="160977"/>
                                <a:pt x="237096" y="163237"/>
                                <a:pt x="236080" y="164050"/>
                              </a:cubicBezTo>
                              <a:cubicBezTo>
                                <a:pt x="233249" y="166322"/>
                                <a:pt x="230431" y="168087"/>
                                <a:pt x="227435" y="169991"/>
                              </a:cubicBezTo>
                              <a:cubicBezTo>
                                <a:pt x="225555" y="171185"/>
                                <a:pt x="223905" y="172658"/>
                                <a:pt x="222115" y="174067"/>
                              </a:cubicBezTo>
                              <a:cubicBezTo>
                                <a:pt x="220693" y="175159"/>
                                <a:pt x="219030" y="177203"/>
                                <a:pt x="218154" y="178637"/>
                              </a:cubicBezTo>
                              <a:cubicBezTo>
                                <a:pt x="216161" y="181938"/>
                                <a:pt x="214370" y="187296"/>
                                <a:pt x="214599" y="191574"/>
                              </a:cubicBezTo>
                              <a:cubicBezTo>
                                <a:pt x="215221" y="202759"/>
                                <a:pt x="219842" y="212382"/>
                                <a:pt x="223994" y="221511"/>
                              </a:cubicBezTo>
                              <a:cubicBezTo>
                                <a:pt x="224514" y="222653"/>
                                <a:pt x="225936" y="225027"/>
                                <a:pt x="225759" y="225357"/>
                              </a:cubicBezTo>
                              <a:cubicBezTo>
                                <a:pt x="225238" y="226360"/>
                                <a:pt x="224134" y="225040"/>
                                <a:pt x="223994" y="224837"/>
                              </a:cubicBezTo>
                              <a:cubicBezTo>
                                <a:pt x="221467" y="221485"/>
                                <a:pt x="218459" y="216001"/>
                                <a:pt x="216580" y="211900"/>
                              </a:cubicBezTo>
                              <a:cubicBezTo>
                                <a:pt x="214244" y="206771"/>
                                <a:pt x="211933" y="200360"/>
                                <a:pt x="210968" y="194291"/>
                              </a:cubicBezTo>
                              <a:cubicBezTo>
                                <a:pt x="209851" y="187359"/>
                                <a:pt x="211463" y="181087"/>
                                <a:pt x="215234" y="176555"/>
                              </a:cubicBezTo>
                              <a:moveTo>
                                <a:pt x="245056" y="158464"/>
                              </a:moveTo>
                              <a:cubicBezTo>
                                <a:pt x="247888" y="157245"/>
                                <a:pt x="249767" y="156267"/>
                                <a:pt x="252014" y="155493"/>
                              </a:cubicBezTo>
                              <a:cubicBezTo>
                                <a:pt x="248890" y="157245"/>
                                <a:pt x="246529" y="158705"/>
                                <a:pt x="243533" y="160267"/>
                              </a:cubicBezTo>
                              <a:cubicBezTo>
                                <a:pt x="243152" y="160482"/>
                                <a:pt x="240295" y="162412"/>
                                <a:pt x="240029" y="162349"/>
                              </a:cubicBezTo>
                              <a:cubicBezTo>
                                <a:pt x="239851" y="162298"/>
                                <a:pt x="242136" y="160355"/>
                                <a:pt x="241603" y="160812"/>
                              </a:cubicBezTo>
                              <a:cubicBezTo>
                                <a:pt x="242898" y="159721"/>
                                <a:pt x="243254" y="159251"/>
                                <a:pt x="245056" y="158464"/>
                              </a:cubicBezTo>
                              <a:moveTo>
                                <a:pt x="235369" y="211430"/>
                              </a:moveTo>
                              <a:lnTo>
                                <a:pt x="235369" y="226399"/>
                              </a:lnTo>
                              <a:cubicBezTo>
                                <a:pt x="235369" y="226373"/>
                                <a:pt x="235357" y="226297"/>
                                <a:pt x="235357" y="226297"/>
                              </a:cubicBezTo>
                              <a:cubicBezTo>
                                <a:pt x="234836" y="225586"/>
                                <a:pt x="233567" y="225002"/>
                                <a:pt x="232538" y="224837"/>
                              </a:cubicBezTo>
                              <a:cubicBezTo>
                                <a:pt x="232208" y="224774"/>
                                <a:pt x="231523" y="225015"/>
                                <a:pt x="231091" y="224837"/>
                              </a:cubicBezTo>
                              <a:cubicBezTo>
                                <a:pt x="230443" y="224558"/>
                                <a:pt x="229402" y="222336"/>
                                <a:pt x="228996" y="221511"/>
                              </a:cubicBezTo>
                              <a:cubicBezTo>
                                <a:pt x="228222" y="219937"/>
                                <a:pt x="227803" y="218972"/>
                                <a:pt x="227219" y="217854"/>
                              </a:cubicBezTo>
                              <a:cubicBezTo>
                                <a:pt x="226990" y="217410"/>
                                <a:pt x="226101" y="216839"/>
                                <a:pt x="226279" y="216293"/>
                              </a:cubicBezTo>
                              <a:cubicBezTo>
                                <a:pt x="226343" y="216128"/>
                                <a:pt x="228310" y="214960"/>
                                <a:pt x="228679" y="214719"/>
                              </a:cubicBezTo>
                              <a:cubicBezTo>
                                <a:pt x="229618" y="214109"/>
                                <a:pt x="230647" y="213652"/>
                                <a:pt x="231294" y="213360"/>
                              </a:cubicBezTo>
                              <a:cubicBezTo>
                                <a:pt x="231662" y="213195"/>
                                <a:pt x="233617" y="212332"/>
                                <a:pt x="235369" y="211430"/>
                              </a:cubicBezTo>
                              <a:moveTo>
                                <a:pt x="223791" y="205336"/>
                              </a:moveTo>
                              <a:cubicBezTo>
                                <a:pt x="226393" y="204410"/>
                                <a:pt x="229593" y="203331"/>
                                <a:pt x="231383" y="202213"/>
                              </a:cubicBezTo>
                              <a:cubicBezTo>
                                <a:pt x="231891" y="201909"/>
                                <a:pt x="233414" y="199598"/>
                                <a:pt x="233795" y="199598"/>
                              </a:cubicBezTo>
                              <a:cubicBezTo>
                                <a:pt x="234214" y="199611"/>
                                <a:pt x="234773" y="201223"/>
                                <a:pt x="234722" y="201172"/>
                              </a:cubicBezTo>
                              <a:cubicBezTo>
                                <a:pt x="234925" y="201401"/>
                                <a:pt x="235154" y="201401"/>
                                <a:pt x="235369" y="201540"/>
                              </a:cubicBezTo>
                              <a:lnTo>
                                <a:pt x="235369" y="209297"/>
                              </a:lnTo>
                              <a:cubicBezTo>
                                <a:pt x="234506" y="209590"/>
                                <a:pt x="233706" y="209932"/>
                                <a:pt x="233478" y="210034"/>
                              </a:cubicBezTo>
                              <a:cubicBezTo>
                                <a:pt x="230989" y="211062"/>
                                <a:pt x="229796" y="211468"/>
                                <a:pt x="227841" y="212738"/>
                              </a:cubicBezTo>
                              <a:cubicBezTo>
                                <a:pt x="227536" y="212941"/>
                                <a:pt x="225581" y="214427"/>
                                <a:pt x="225022" y="214211"/>
                              </a:cubicBezTo>
                              <a:cubicBezTo>
                                <a:pt x="224667" y="214058"/>
                                <a:pt x="224286" y="212497"/>
                                <a:pt x="224197" y="212217"/>
                              </a:cubicBezTo>
                              <a:cubicBezTo>
                                <a:pt x="223905" y="211380"/>
                                <a:pt x="223753" y="210923"/>
                                <a:pt x="223473" y="210135"/>
                              </a:cubicBezTo>
                              <a:cubicBezTo>
                                <a:pt x="223283" y="209615"/>
                                <a:pt x="221785" y="206390"/>
                                <a:pt x="222001" y="205958"/>
                              </a:cubicBezTo>
                              <a:cubicBezTo>
                                <a:pt x="222001" y="205971"/>
                                <a:pt x="223765" y="205349"/>
                                <a:pt x="223791" y="205336"/>
                              </a:cubicBezTo>
                              <a:moveTo>
                                <a:pt x="240499" y="200855"/>
                              </a:moveTo>
                              <a:lnTo>
                                <a:pt x="246402" y="200855"/>
                              </a:lnTo>
                              <a:cubicBezTo>
                                <a:pt x="246224" y="201363"/>
                                <a:pt x="246021" y="201858"/>
                                <a:pt x="246199" y="202112"/>
                              </a:cubicBezTo>
                              <a:cubicBezTo>
                                <a:pt x="246504" y="202505"/>
                                <a:pt x="247532" y="201718"/>
                                <a:pt x="248446" y="200855"/>
                              </a:cubicBezTo>
                              <a:lnTo>
                                <a:pt x="251912" y="200855"/>
                              </a:lnTo>
                              <a:cubicBezTo>
                                <a:pt x="251607" y="201451"/>
                                <a:pt x="251290" y="202036"/>
                                <a:pt x="251633" y="202315"/>
                              </a:cubicBezTo>
                              <a:cubicBezTo>
                                <a:pt x="252090" y="202721"/>
                                <a:pt x="253715" y="201464"/>
                                <a:pt x="254121" y="201071"/>
                              </a:cubicBezTo>
                              <a:cubicBezTo>
                                <a:pt x="254159" y="201033"/>
                                <a:pt x="254248" y="200906"/>
                                <a:pt x="254286" y="200855"/>
                              </a:cubicBezTo>
                              <a:lnTo>
                                <a:pt x="256013" y="200855"/>
                              </a:lnTo>
                              <a:cubicBezTo>
                                <a:pt x="255988" y="200944"/>
                                <a:pt x="255899" y="201159"/>
                                <a:pt x="255899" y="201159"/>
                              </a:cubicBezTo>
                              <a:cubicBezTo>
                                <a:pt x="255569" y="201934"/>
                                <a:pt x="254667" y="202886"/>
                                <a:pt x="254845" y="203153"/>
                              </a:cubicBezTo>
                              <a:cubicBezTo>
                                <a:pt x="255581" y="204168"/>
                                <a:pt x="259250" y="201528"/>
                                <a:pt x="259758" y="201274"/>
                              </a:cubicBezTo>
                              <a:cubicBezTo>
                                <a:pt x="259999" y="201147"/>
                                <a:pt x="260253" y="200994"/>
                                <a:pt x="260507" y="200855"/>
                              </a:cubicBezTo>
                              <a:lnTo>
                                <a:pt x="458982" y="200855"/>
                              </a:lnTo>
                              <a:cubicBezTo>
                                <a:pt x="459224" y="200994"/>
                                <a:pt x="459478" y="201147"/>
                                <a:pt x="459719" y="201274"/>
                              </a:cubicBezTo>
                              <a:cubicBezTo>
                                <a:pt x="460214" y="201528"/>
                                <a:pt x="463896" y="204168"/>
                                <a:pt x="464619" y="203153"/>
                              </a:cubicBezTo>
                              <a:cubicBezTo>
                                <a:pt x="464810" y="202873"/>
                                <a:pt x="463896" y="201934"/>
                                <a:pt x="463578" y="201159"/>
                              </a:cubicBezTo>
                              <a:cubicBezTo>
                                <a:pt x="463578" y="201159"/>
                                <a:pt x="463489" y="200931"/>
                                <a:pt x="463451" y="200855"/>
                              </a:cubicBezTo>
                              <a:lnTo>
                                <a:pt x="465191" y="200855"/>
                              </a:lnTo>
                              <a:cubicBezTo>
                                <a:pt x="465229" y="200906"/>
                                <a:pt x="465318" y="201033"/>
                                <a:pt x="465343" y="201058"/>
                              </a:cubicBezTo>
                              <a:cubicBezTo>
                                <a:pt x="465762" y="201464"/>
                                <a:pt x="467387" y="202708"/>
                                <a:pt x="467857" y="202315"/>
                              </a:cubicBezTo>
                              <a:cubicBezTo>
                                <a:pt x="468187" y="202036"/>
                                <a:pt x="467869" y="201464"/>
                                <a:pt x="467565" y="200855"/>
                              </a:cubicBezTo>
                              <a:lnTo>
                                <a:pt x="471031" y="200855"/>
                              </a:lnTo>
                              <a:cubicBezTo>
                                <a:pt x="471932" y="201718"/>
                                <a:pt x="472973" y="202505"/>
                                <a:pt x="473265" y="202112"/>
                              </a:cubicBezTo>
                              <a:cubicBezTo>
                                <a:pt x="473443" y="201870"/>
                                <a:pt x="473252" y="201363"/>
                                <a:pt x="473075" y="200855"/>
                              </a:cubicBezTo>
                              <a:lnTo>
                                <a:pt x="478686" y="200855"/>
                              </a:lnTo>
                              <a:lnTo>
                                <a:pt x="478686" y="228735"/>
                              </a:lnTo>
                              <a:cubicBezTo>
                                <a:pt x="478254" y="229382"/>
                                <a:pt x="478343" y="230144"/>
                                <a:pt x="477747" y="230982"/>
                              </a:cubicBezTo>
                              <a:cubicBezTo>
                                <a:pt x="477010" y="232036"/>
                                <a:pt x="475550" y="231731"/>
                                <a:pt x="474750" y="232455"/>
                              </a:cubicBezTo>
                              <a:cubicBezTo>
                                <a:pt x="474319" y="232810"/>
                                <a:pt x="473392" y="234054"/>
                                <a:pt x="473379" y="235578"/>
                              </a:cubicBezTo>
                              <a:cubicBezTo>
                                <a:pt x="473379" y="236670"/>
                                <a:pt x="473900" y="236746"/>
                                <a:pt x="473900" y="237241"/>
                              </a:cubicBezTo>
                              <a:cubicBezTo>
                                <a:pt x="473912" y="238193"/>
                                <a:pt x="473087" y="240059"/>
                                <a:pt x="473684" y="241722"/>
                              </a:cubicBezTo>
                              <a:cubicBezTo>
                                <a:pt x="473798" y="242002"/>
                                <a:pt x="474522" y="243297"/>
                                <a:pt x="474839" y="243297"/>
                              </a:cubicBezTo>
                              <a:cubicBezTo>
                                <a:pt x="475499" y="243297"/>
                                <a:pt x="475398" y="242167"/>
                                <a:pt x="475576" y="241519"/>
                              </a:cubicBezTo>
                              <a:cubicBezTo>
                                <a:pt x="476007" y="239843"/>
                                <a:pt x="476769" y="238460"/>
                                <a:pt x="478686" y="238371"/>
                              </a:cubicBezTo>
                              <a:lnTo>
                                <a:pt x="478686" y="241164"/>
                              </a:lnTo>
                              <a:cubicBezTo>
                                <a:pt x="477226" y="242167"/>
                                <a:pt x="475284" y="243144"/>
                                <a:pt x="475042" y="244744"/>
                              </a:cubicBezTo>
                              <a:cubicBezTo>
                                <a:pt x="474992" y="245150"/>
                                <a:pt x="475284" y="245569"/>
                                <a:pt x="475258" y="246001"/>
                              </a:cubicBezTo>
                              <a:cubicBezTo>
                                <a:pt x="475106" y="248020"/>
                                <a:pt x="473773" y="249848"/>
                                <a:pt x="474750" y="252362"/>
                              </a:cubicBezTo>
                              <a:cubicBezTo>
                                <a:pt x="475436" y="254177"/>
                                <a:pt x="476998" y="255002"/>
                                <a:pt x="478686" y="255142"/>
                              </a:cubicBezTo>
                              <a:lnTo>
                                <a:pt x="478686" y="285371"/>
                              </a:lnTo>
                              <a:cubicBezTo>
                                <a:pt x="478686" y="326492"/>
                                <a:pt x="471703" y="360085"/>
                                <a:pt x="460468" y="388079"/>
                              </a:cubicBezTo>
                              <a:cubicBezTo>
                                <a:pt x="440408" y="375053"/>
                                <a:pt x="415587" y="382214"/>
                                <a:pt x="413582" y="382861"/>
                              </a:cubicBezTo>
                              <a:cubicBezTo>
                                <a:pt x="397762" y="387965"/>
                                <a:pt x="396493" y="387749"/>
                                <a:pt x="376230" y="381160"/>
                              </a:cubicBezTo>
                              <a:cubicBezTo>
                                <a:pt x="357593" y="375104"/>
                                <a:pt x="346928" y="379967"/>
                                <a:pt x="331795" y="384639"/>
                              </a:cubicBezTo>
                              <a:cubicBezTo>
                                <a:pt x="323072" y="387330"/>
                                <a:pt x="317308" y="386492"/>
                                <a:pt x="313728" y="385274"/>
                              </a:cubicBezTo>
                              <a:cubicBezTo>
                                <a:pt x="281316" y="374342"/>
                                <a:pt x="266868" y="383026"/>
                                <a:pt x="258755" y="388194"/>
                              </a:cubicBezTo>
                              <a:cubicBezTo>
                                <a:pt x="247506" y="360174"/>
                                <a:pt x="240498" y="326543"/>
                                <a:pt x="240498" y="285371"/>
                              </a:cubicBezTo>
                              <a:lnTo>
                                <a:pt x="240498" y="255218"/>
                              </a:lnTo>
                              <a:cubicBezTo>
                                <a:pt x="242314" y="255155"/>
                                <a:pt x="243990" y="254291"/>
                                <a:pt x="244739" y="252362"/>
                              </a:cubicBezTo>
                              <a:cubicBezTo>
                                <a:pt x="245704" y="249848"/>
                                <a:pt x="244371" y="248020"/>
                                <a:pt x="244218" y="246001"/>
                              </a:cubicBezTo>
                              <a:cubicBezTo>
                                <a:pt x="244180" y="245569"/>
                                <a:pt x="244485" y="245151"/>
                                <a:pt x="244421" y="244757"/>
                              </a:cubicBezTo>
                              <a:cubicBezTo>
                                <a:pt x="244180" y="243030"/>
                                <a:pt x="241958" y="242015"/>
                                <a:pt x="240498" y="240936"/>
                              </a:cubicBezTo>
                              <a:lnTo>
                                <a:pt x="240498" y="238295"/>
                              </a:lnTo>
                              <a:lnTo>
                                <a:pt x="240574" y="238295"/>
                              </a:lnTo>
                              <a:cubicBezTo>
                                <a:pt x="242733" y="238231"/>
                                <a:pt x="243431" y="239768"/>
                                <a:pt x="243901" y="241507"/>
                              </a:cubicBezTo>
                              <a:cubicBezTo>
                                <a:pt x="244079" y="242154"/>
                                <a:pt x="243990" y="243297"/>
                                <a:pt x="244637" y="243297"/>
                              </a:cubicBezTo>
                              <a:cubicBezTo>
                                <a:pt x="244954" y="243297"/>
                                <a:pt x="245678" y="242002"/>
                                <a:pt x="245780" y="241723"/>
                              </a:cubicBezTo>
                              <a:cubicBezTo>
                                <a:pt x="246376" y="240060"/>
                                <a:pt x="245551" y="238193"/>
                                <a:pt x="245577" y="237241"/>
                              </a:cubicBezTo>
                              <a:cubicBezTo>
                                <a:pt x="245577" y="236746"/>
                                <a:pt x="246097" y="236657"/>
                                <a:pt x="246084" y="235578"/>
                              </a:cubicBezTo>
                              <a:cubicBezTo>
                                <a:pt x="246084" y="234067"/>
                                <a:pt x="245170" y="232810"/>
                                <a:pt x="244739" y="232442"/>
                              </a:cubicBezTo>
                              <a:cubicBezTo>
                                <a:pt x="243913" y="231731"/>
                                <a:pt x="242441" y="232036"/>
                                <a:pt x="241717" y="230995"/>
                              </a:cubicBezTo>
                              <a:cubicBezTo>
                                <a:pt x="241057" y="230030"/>
                                <a:pt x="241362" y="229179"/>
                                <a:pt x="240663" y="228481"/>
                              </a:cubicBezTo>
                              <a:cubicBezTo>
                                <a:pt x="240625" y="228430"/>
                                <a:pt x="240549" y="228418"/>
                                <a:pt x="240498" y="228379"/>
                              </a:cubicBezTo>
                              <a:lnTo>
                                <a:pt x="240498" y="200855"/>
                              </a:lnTo>
                              <a:lnTo>
                                <a:pt x="240499" y="200855"/>
                              </a:lnTo>
                              <a:close/>
                              <a:moveTo>
                                <a:pt x="244015" y="187093"/>
                              </a:moveTo>
                              <a:cubicBezTo>
                                <a:pt x="244193" y="186890"/>
                                <a:pt x="244650" y="186534"/>
                                <a:pt x="244955" y="186458"/>
                              </a:cubicBezTo>
                              <a:cubicBezTo>
                                <a:pt x="245031" y="186445"/>
                                <a:pt x="245729" y="186445"/>
                                <a:pt x="246085" y="186674"/>
                              </a:cubicBezTo>
                              <a:cubicBezTo>
                                <a:pt x="246440" y="186902"/>
                                <a:pt x="248434" y="189441"/>
                                <a:pt x="248180" y="189695"/>
                              </a:cubicBezTo>
                              <a:cubicBezTo>
                                <a:pt x="248040" y="189835"/>
                                <a:pt x="246847" y="189099"/>
                                <a:pt x="247139" y="189175"/>
                              </a:cubicBezTo>
                              <a:cubicBezTo>
                                <a:pt x="246402" y="188972"/>
                                <a:pt x="245145" y="189099"/>
                                <a:pt x="244637" y="189276"/>
                              </a:cubicBezTo>
                              <a:cubicBezTo>
                                <a:pt x="244549" y="189315"/>
                                <a:pt x="243038" y="190762"/>
                                <a:pt x="242847" y="190635"/>
                              </a:cubicBezTo>
                              <a:cubicBezTo>
                                <a:pt x="242403" y="190330"/>
                                <a:pt x="243761" y="187359"/>
                                <a:pt x="244015" y="187093"/>
                              </a:cubicBezTo>
                              <a:moveTo>
                                <a:pt x="250465" y="186267"/>
                              </a:moveTo>
                              <a:cubicBezTo>
                                <a:pt x="250833" y="185810"/>
                                <a:pt x="251976" y="185137"/>
                                <a:pt x="252864" y="185112"/>
                              </a:cubicBezTo>
                              <a:cubicBezTo>
                                <a:pt x="254032" y="185061"/>
                                <a:pt x="254959" y="186077"/>
                                <a:pt x="255480" y="187512"/>
                              </a:cubicBezTo>
                              <a:cubicBezTo>
                                <a:pt x="255861" y="188565"/>
                                <a:pt x="256419" y="191473"/>
                                <a:pt x="255378" y="189492"/>
                              </a:cubicBezTo>
                              <a:cubicBezTo>
                                <a:pt x="254604" y="188032"/>
                                <a:pt x="253512" y="186788"/>
                                <a:pt x="251417" y="187296"/>
                              </a:cubicBezTo>
                              <a:cubicBezTo>
                                <a:pt x="251315" y="187321"/>
                                <a:pt x="249754" y="188273"/>
                                <a:pt x="249640" y="188235"/>
                              </a:cubicBezTo>
                              <a:cubicBezTo>
                                <a:pt x="249297" y="188108"/>
                                <a:pt x="250071" y="186750"/>
                                <a:pt x="250465" y="186267"/>
                              </a:cubicBezTo>
                              <a:moveTo>
                                <a:pt x="258501" y="188350"/>
                              </a:moveTo>
                              <a:cubicBezTo>
                                <a:pt x="258666" y="188311"/>
                                <a:pt x="259085" y="188159"/>
                                <a:pt x="259339" y="188235"/>
                              </a:cubicBezTo>
                              <a:cubicBezTo>
                                <a:pt x="260114" y="188489"/>
                                <a:pt x="261218" y="191993"/>
                                <a:pt x="259860" y="190952"/>
                              </a:cubicBezTo>
                              <a:cubicBezTo>
                                <a:pt x="259047" y="190343"/>
                                <a:pt x="257143" y="190317"/>
                                <a:pt x="257663" y="188870"/>
                              </a:cubicBezTo>
                              <a:cubicBezTo>
                                <a:pt x="257841" y="188400"/>
                                <a:pt x="258184" y="188426"/>
                                <a:pt x="258501" y="188350"/>
                              </a:cubicBezTo>
                              <a:moveTo>
                                <a:pt x="460138" y="188235"/>
                              </a:moveTo>
                              <a:cubicBezTo>
                                <a:pt x="460392" y="188159"/>
                                <a:pt x="460798" y="188299"/>
                                <a:pt x="460976" y="188350"/>
                              </a:cubicBezTo>
                              <a:cubicBezTo>
                                <a:pt x="461280" y="188413"/>
                                <a:pt x="461636" y="188388"/>
                                <a:pt x="461814" y="188870"/>
                              </a:cubicBezTo>
                              <a:cubicBezTo>
                                <a:pt x="462321" y="190305"/>
                                <a:pt x="460417" y="190330"/>
                                <a:pt x="459617" y="190952"/>
                              </a:cubicBezTo>
                              <a:cubicBezTo>
                                <a:pt x="458246" y="191993"/>
                                <a:pt x="459351" y="188489"/>
                                <a:pt x="460138" y="188235"/>
                              </a:cubicBezTo>
                              <a:moveTo>
                                <a:pt x="463985" y="187512"/>
                              </a:moveTo>
                              <a:cubicBezTo>
                                <a:pt x="464518" y="186077"/>
                                <a:pt x="465445" y="185061"/>
                                <a:pt x="466600" y="185112"/>
                              </a:cubicBezTo>
                              <a:cubicBezTo>
                                <a:pt x="467514" y="185137"/>
                                <a:pt x="468644" y="185810"/>
                                <a:pt x="468999" y="186255"/>
                              </a:cubicBezTo>
                              <a:cubicBezTo>
                                <a:pt x="469393" y="186750"/>
                                <a:pt x="470180" y="188108"/>
                                <a:pt x="469837" y="188235"/>
                              </a:cubicBezTo>
                              <a:cubicBezTo>
                                <a:pt x="469710" y="188286"/>
                                <a:pt x="468149" y="187321"/>
                                <a:pt x="468073" y="187296"/>
                              </a:cubicBezTo>
                              <a:cubicBezTo>
                                <a:pt x="465965" y="186788"/>
                                <a:pt x="464873" y="188032"/>
                                <a:pt x="464099" y="189492"/>
                              </a:cubicBezTo>
                              <a:cubicBezTo>
                                <a:pt x="463045" y="191473"/>
                                <a:pt x="463616" y="188553"/>
                                <a:pt x="463985" y="187512"/>
                              </a:cubicBezTo>
                              <a:moveTo>
                                <a:pt x="473379" y="186661"/>
                              </a:moveTo>
                              <a:cubicBezTo>
                                <a:pt x="473748" y="186445"/>
                                <a:pt x="474446" y="186445"/>
                                <a:pt x="474535" y="186471"/>
                              </a:cubicBezTo>
                              <a:cubicBezTo>
                                <a:pt x="474814" y="186547"/>
                                <a:pt x="475284" y="186890"/>
                                <a:pt x="475474" y="187093"/>
                              </a:cubicBezTo>
                              <a:cubicBezTo>
                                <a:pt x="475703" y="187359"/>
                                <a:pt x="477074" y="190330"/>
                                <a:pt x="476617" y="190635"/>
                              </a:cubicBezTo>
                              <a:cubicBezTo>
                                <a:pt x="476439" y="190762"/>
                                <a:pt x="474916" y="189314"/>
                                <a:pt x="474840" y="189276"/>
                              </a:cubicBezTo>
                              <a:cubicBezTo>
                                <a:pt x="474319" y="189086"/>
                                <a:pt x="473088" y="188972"/>
                                <a:pt x="472326" y="189175"/>
                              </a:cubicBezTo>
                              <a:cubicBezTo>
                                <a:pt x="472630" y="189099"/>
                                <a:pt x="471424" y="189835"/>
                                <a:pt x="471297" y="189695"/>
                              </a:cubicBezTo>
                              <a:cubicBezTo>
                                <a:pt x="471044" y="189441"/>
                                <a:pt x="473024" y="186902"/>
                                <a:pt x="473380" y="186661"/>
                              </a:cubicBezTo>
                              <a:moveTo>
                                <a:pt x="488703" y="233381"/>
                              </a:moveTo>
                              <a:lnTo>
                                <a:pt x="488780" y="233305"/>
                              </a:lnTo>
                              <a:cubicBezTo>
                                <a:pt x="488919" y="233508"/>
                                <a:pt x="489160" y="233508"/>
                                <a:pt x="489198" y="233597"/>
                              </a:cubicBezTo>
                              <a:cubicBezTo>
                                <a:pt x="489224" y="233623"/>
                                <a:pt x="489249" y="233635"/>
                                <a:pt x="489275" y="233635"/>
                              </a:cubicBezTo>
                              <a:cubicBezTo>
                                <a:pt x="489300" y="233635"/>
                                <a:pt x="489313" y="233635"/>
                                <a:pt x="489338" y="233623"/>
                              </a:cubicBezTo>
                              <a:cubicBezTo>
                                <a:pt x="489389" y="233584"/>
                                <a:pt x="489389" y="233534"/>
                                <a:pt x="489364" y="233470"/>
                              </a:cubicBezTo>
                              <a:cubicBezTo>
                                <a:pt x="489173" y="233280"/>
                                <a:pt x="488945" y="233305"/>
                                <a:pt x="488919" y="233191"/>
                              </a:cubicBezTo>
                              <a:lnTo>
                                <a:pt x="488907" y="233191"/>
                              </a:lnTo>
                              <a:cubicBezTo>
                                <a:pt x="488361" y="232467"/>
                                <a:pt x="487256" y="232188"/>
                                <a:pt x="486202" y="231198"/>
                              </a:cubicBezTo>
                              <a:cubicBezTo>
                                <a:pt x="485656" y="230664"/>
                                <a:pt x="483600" y="228760"/>
                                <a:pt x="484323" y="228176"/>
                              </a:cubicBezTo>
                              <a:cubicBezTo>
                                <a:pt x="484780" y="227808"/>
                                <a:pt x="486824" y="228849"/>
                                <a:pt x="487561" y="229116"/>
                              </a:cubicBezTo>
                              <a:cubicBezTo>
                                <a:pt x="489579" y="229801"/>
                                <a:pt x="490608" y="230512"/>
                                <a:pt x="492665" y="230880"/>
                              </a:cubicBezTo>
                              <a:lnTo>
                                <a:pt x="492652" y="230830"/>
                              </a:lnTo>
                              <a:cubicBezTo>
                                <a:pt x="492817" y="230868"/>
                                <a:pt x="492969" y="231007"/>
                                <a:pt x="493223" y="231045"/>
                              </a:cubicBezTo>
                              <a:lnTo>
                                <a:pt x="493248" y="231045"/>
                              </a:lnTo>
                              <a:cubicBezTo>
                                <a:pt x="493299" y="231045"/>
                                <a:pt x="493350" y="231007"/>
                                <a:pt x="493350" y="230956"/>
                              </a:cubicBezTo>
                              <a:cubicBezTo>
                                <a:pt x="493363" y="230880"/>
                                <a:pt x="493325" y="230842"/>
                                <a:pt x="493261" y="230817"/>
                              </a:cubicBezTo>
                              <a:cubicBezTo>
                                <a:pt x="493096" y="230804"/>
                                <a:pt x="492944" y="230677"/>
                                <a:pt x="492715" y="230614"/>
                              </a:cubicBezTo>
                              <a:lnTo>
                                <a:pt x="492766" y="230576"/>
                              </a:lnTo>
                              <a:cubicBezTo>
                                <a:pt x="491852" y="230347"/>
                                <a:pt x="490062" y="226018"/>
                                <a:pt x="490163" y="225980"/>
                              </a:cubicBezTo>
                              <a:cubicBezTo>
                                <a:pt x="491179" y="225611"/>
                                <a:pt x="494518" y="228176"/>
                                <a:pt x="495166" y="228684"/>
                              </a:cubicBezTo>
                              <a:cubicBezTo>
                                <a:pt x="496664" y="229852"/>
                                <a:pt x="498289" y="231147"/>
                                <a:pt x="499863" y="231617"/>
                              </a:cubicBezTo>
                              <a:cubicBezTo>
                                <a:pt x="502961" y="232518"/>
                                <a:pt x="507696" y="231820"/>
                                <a:pt x="511226" y="231820"/>
                              </a:cubicBezTo>
                              <a:cubicBezTo>
                                <a:pt x="514209" y="231820"/>
                                <a:pt x="517206" y="230944"/>
                                <a:pt x="520202" y="230474"/>
                              </a:cubicBezTo>
                              <a:cubicBezTo>
                                <a:pt x="525978" y="229547"/>
                                <a:pt x="531793" y="227668"/>
                                <a:pt x="537189" y="226094"/>
                              </a:cubicBezTo>
                              <a:cubicBezTo>
                                <a:pt x="539855" y="225307"/>
                                <a:pt x="542331" y="224126"/>
                                <a:pt x="544692" y="223783"/>
                              </a:cubicBezTo>
                              <a:cubicBezTo>
                                <a:pt x="545987" y="223606"/>
                                <a:pt x="547727" y="223821"/>
                                <a:pt x="548450" y="222958"/>
                              </a:cubicBezTo>
                              <a:cubicBezTo>
                                <a:pt x="548983" y="222323"/>
                                <a:pt x="548831" y="220178"/>
                                <a:pt x="548869" y="219200"/>
                              </a:cubicBezTo>
                              <a:cubicBezTo>
                                <a:pt x="548983" y="216521"/>
                                <a:pt x="548399" y="214503"/>
                                <a:pt x="547930" y="212217"/>
                              </a:cubicBezTo>
                              <a:cubicBezTo>
                                <a:pt x="547714" y="211202"/>
                                <a:pt x="547498" y="208295"/>
                                <a:pt x="546686" y="208358"/>
                              </a:cubicBezTo>
                              <a:cubicBezTo>
                                <a:pt x="546686" y="208358"/>
                                <a:pt x="545251" y="210935"/>
                                <a:pt x="545022" y="211697"/>
                              </a:cubicBezTo>
                              <a:cubicBezTo>
                                <a:pt x="544743" y="212573"/>
                                <a:pt x="545175" y="213043"/>
                                <a:pt x="545022" y="213678"/>
                              </a:cubicBezTo>
                              <a:cubicBezTo>
                                <a:pt x="544730" y="214731"/>
                                <a:pt x="543004" y="215633"/>
                                <a:pt x="542305" y="217334"/>
                              </a:cubicBezTo>
                              <a:cubicBezTo>
                                <a:pt x="542077" y="217854"/>
                                <a:pt x="542191" y="218235"/>
                                <a:pt x="541988" y="218578"/>
                              </a:cubicBezTo>
                              <a:cubicBezTo>
                                <a:pt x="541683" y="219099"/>
                                <a:pt x="541150" y="219162"/>
                                <a:pt x="540833" y="219619"/>
                              </a:cubicBezTo>
                              <a:cubicBezTo>
                                <a:pt x="539703" y="221308"/>
                                <a:pt x="540490" y="221790"/>
                                <a:pt x="538027" y="222222"/>
                              </a:cubicBezTo>
                              <a:cubicBezTo>
                                <a:pt x="537354" y="222349"/>
                                <a:pt x="536199" y="222755"/>
                                <a:pt x="535208" y="223060"/>
                              </a:cubicBezTo>
                              <a:cubicBezTo>
                                <a:pt x="534548" y="223276"/>
                                <a:pt x="533317" y="224177"/>
                                <a:pt x="532606" y="224012"/>
                              </a:cubicBezTo>
                              <a:cubicBezTo>
                                <a:pt x="530333" y="223428"/>
                                <a:pt x="531590" y="216559"/>
                                <a:pt x="531146" y="214604"/>
                              </a:cubicBezTo>
                              <a:lnTo>
                                <a:pt x="531133" y="214617"/>
                              </a:lnTo>
                              <a:cubicBezTo>
                                <a:pt x="531146" y="214579"/>
                                <a:pt x="531158" y="214528"/>
                                <a:pt x="531171" y="214465"/>
                              </a:cubicBezTo>
                              <a:cubicBezTo>
                                <a:pt x="531184" y="214439"/>
                                <a:pt x="531146" y="214388"/>
                                <a:pt x="531108" y="214388"/>
                              </a:cubicBezTo>
                              <a:cubicBezTo>
                                <a:pt x="531057" y="214376"/>
                                <a:pt x="531019" y="214414"/>
                                <a:pt x="531006" y="214452"/>
                              </a:cubicBezTo>
                              <a:cubicBezTo>
                                <a:pt x="530993" y="214528"/>
                                <a:pt x="530981" y="214592"/>
                                <a:pt x="530968" y="214630"/>
                              </a:cubicBezTo>
                              <a:lnTo>
                                <a:pt x="530943" y="214604"/>
                              </a:lnTo>
                              <a:cubicBezTo>
                                <a:pt x="529216" y="216559"/>
                                <a:pt x="527642" y="219149"/>
                                <a:pt x="526029" y="220559"/>
                              </a:cubicBezTo>
                              <a:cubicBezTo>
                                <a:pt x="525445" y="221079"/>
                                <a:pt x="523503" y="222628"/>
                                <a:pt x="522906" y="222120"/>
                              </a:cubicBezTo>
                              <a:cubicBezTo>
                                <a:pt x="522640" y="221892"/>
                                <a:pt x="522513" y="219276"/>
                                <a:pt x="522487" y="218692"/>
                              </a:cubicBezTo>
                              <a:cubicBezTo>
                                <a:pt x="522246" y="207799"/>
                                <a:pt x="525001" y="198646"/>
                                <a:pt x="529153" y="191155"/>
                              </a:cubicBezTo>
                              <a:cubicBezTo>
                                <a:pt x="529254" y="191003"/>
                                <a:pt x="530613" y="189238"/>
                                <a:pt x="530003" y="188972"/>
                              </a:cubicBezTo>
                              <a:cubicBezTo>
                                <a:pt x="529292" y="188654"/>
                                <a:pt x="528353" y="190851"/>
                                <a:pt x="527807" y="191790"/>
                              </a:cubicBezTo>
                              <a:cubicBezTo>
                                <a:pt x="525217" y="196208"/>
                                <a:pt x="522576" y="201680"/>
                                <a:pt x="521230" y="207520"/>
                              </a:cubicBezTo>
                              <a:cubicBezTo>
                                <a:pt x="520164" y="212192"/>
                                <a:pt x="519973" y="216293"/>
                                <a:pt x="520202" y="221904"/>
                              </a:cubicBezTo>
                              <a:cubicBezTo>
                                <a:pt x="520240" y="223148"/>
                                <a:pt x="520583" y="224913"/>
                                <a:pt x="520202" y="225980"/>
                              </a:cubicBezTo>
                              <a:cubicBezTo>
                                <a:pt x="520138" y="226145"/>
                                <a:pt x="518462" y="228392"/>
                                <a:pt x="518120" y="228176"/>
                              </a:cubicBezTo>
                              <a:cubicBezTo>
                                <a:pt x="518043" y="228125"/>
                                <a:pt x="517485" y="225713"/>
                                <a:pt x="517371" y="225358"/>
                              </a:cubicBezTo>
                              <a:cubicBezTo>
                                <a:pt x="516177" y="221523"/>
                                <a:pt x="514628" y="217334"/>
                                <a:pt x="514666" y="212738"/>
                              </a:cubicBezTo>
                              <a:cubicBezTo>
                                <a:pt x="514705" y="209336"/>
                                <a:pt x="515695" y="204029"/>
                                <a:pt x="516749" y="201274"/>
                              </a:cubicBezTo>
                              <a:cubicBezTo>
                                <a:pt x="519872" y="193199"/>
                                <a:pt x="522563" y="184617"/>
                                <a:pt x="527807" y="178117"/>
                              </a:cubicBezTo>
                              <a:cubicBezTo>
                                <a:pt x="530232" y="174219"/>
                                <a:pt x="533393" y="171794"/>
                                <a:pt x="536554" y="168747"/>
                              </a:cubicBezTo>
                              <a:cubicBezTo>
                                <a:pt x="540325" y="165104"/>
                                <a:pt x="543220" y="157435"/>
                                <a:pt x="544184" y="151418"/>
                              </a:cubicBezTo>
                              <a:cubicBezTo>
                                <a:pt x="544235" y="151075"/>
                                <a:pt x="544350" y="147698"/>
                                <a:pt x="544807" y="149551"/>
                              </a:cubicBezTo>
                              <a:cubicBezTo>
                                <a:pt x="545543" y="152624"/>
                                <a:pt x="545187" y="157677"/>
                                <a:pt x="544807" y="160508"/>
                              </a:cubicBezTo>
                              <a:cubicBezTo>
                                <a:pt x="544680" y="161320"/>
                                <a:pt x="544921" y="162120"/>
                                <a:pt x="544807" y="162907"/>
                              </a:cubicBezTo>
                              <a:cubicBezTo>
                                <a:pt x="544413" y="165472"/>
                                <a:pt x="543067" y="167478"/>
                                <a:pt x="542712" y="169572"/>
                              </a:cubicBezTo>
                              <a:cubicBezTo>
                                <a:pt x="542420" y="171375"/>
                                <a:pt x="543664" y="172302"/>
                                <a:pt x="543956" y="173749"/>
                              </a:cubicBezTo>
                              <a:cubicBezTo>
                                <a:pt x="544578" y="176644"/>
                                <a:pt x="542902" y="177812"/>
                                <a:pt x="542610" y="180415"/>
                              </a:cubicBezTo>
                              <a:cubicBezTo>
                                <a:pt x="542280" y="183246"/>
                                <a:pt x="543512" y="186001"/>
                                <a:pt x="543448" y="188451"/>
                              </a:cubicBezTo>
                              <a:cubicBezTo>
                                <a:pt x="543423" y="189632"/>
                                <a:pt x="543182" y="191193"/>
                                <a:pt x="543029" y="192399"/>
                              </a:cubicBezTo>
                              <a:cubicBezTo>
                                <a:pt x="542813" y="194151"/>
                                <a:pt x="543829" y="192907"/>
                                <a:pt x="544185" y="192095"/>
                              </a:cubicBezTo>
                              <a:cubicBezTo>
                                <a:pt x="544819" y="190609"/>
                                <a:pt x="545771" y="188857"/>
                                <a:pt x="546267" y="187296"/>
                              </a:cubicBezTo>
                              <a:cubicBezTo>
                                <a:pt x="547244" y="184096"/>
                                <a:pt x="548146" y="182103"/>
                                <a:pt x="550317" y="180415"/>
                              </a:cubicBezTo>
                              <a:cubicBezTo>
                                <a:pt x="550825" y="180034"/>
                                <a:pt x="551904" y="178460"/>
                                <a:pt x="551574" y="180211"/>
                              </a:cubicBezTo>
                              <a:cubicBezTo>
                                <a:pt x="551320" y="181633"/>
                                <a:pt x="550672" y="183690"/>
                                <a:pt x="550431" y="184896"/>
                              </a:cubicBezTo>
                              <a:cubicBezTo>
                                <a:pt x="550304" y="185506"/>
                                <a:pt x="550380" y="186470"/>
                                <a:pt x="550114" y="186978"/>
                              </a:cubicBezTo>
                              <a:cubicBezTo>
                                <a:pt x="549771" y="187677"/>
                                <a:pt x="548780" y="188096"/>
                                <a:pt x="548235" y="188768"/>
                              </a:cubicBezTo>
                              <a:cubicBezTo>
                                <a:pt x="547651" y="189505"/>
                                <a:pt x="547295" y="190609"/>
                                <a:pt x="547206" y="191574"/>
                              </a:cubicBezTo>
                              <a:cubicBezTo>
                                <a:pt x="547028" y="193237"/>
                                <a:pt x="547790" y="194786"/>
                                <a:pt x="547295" y="195954"/>
                              </a:cubicBezTo>
                              <a:cubicBezTo>
                                <a:pt x="547016" y="196652"/>
                                <a:pt x="546076" y="196919"/>
                                <a:pt x="545645" y="197414"/>
                              </a:cubicBezTo>
                              <a:cubicBezTo>
                                <a:pt x="545213" y="197871"/>
                                <a:pt x="544654" y="198658"/>
                                <a:pt x="544388" y="199395"/>
                              </a:cubicBezTo>
                              <a:cubicBezTo>
                                <a:pt x="543854" y="200817"/>
                                <a:pt x="544261" y="202429"/>
                                <a:pt x="543956" y="204092"/>
                              </a:cubicBezTo>
                              <a:cubicBezTo>
                                <a:pt x="543715" y="205527"/>
                                <a:pt x="542852" y="207469"/>
                                <a:pt x="543042" y="209132"/>
                              </a:cubicBezTo>
                              <a:cubicBezTo>
                                <a:pt x="543017" y="209183"/>
                                <a:pt x="542991" y="209247"/>
                                <a:pt x="542978" y="209259"/>
                              </a:cubicBezTo>
                              <a:cubicBezTo>
                                <a:pt x="542915" y="209361"/>
                                <a:pt x="542928" y="209488"/>
                                <a:pt x="543017" y="209564"/>
                              </a:cubicBezTo>
                              <a:cubicBezTo>
                                <a:pt x="543067" y="209590"/>
                                <a:pt x="543105" y="209602"/>
                                <a:pt x="543156" y="209602"/>
                              </a:cubicBezTo>
                              <a:cubicBezTo>
                                <a:pt x="543220" y="209602"/>
                                <a:pt x="543283" y="209564"/>
                                <a:pt x="543321" y="209513"/>
                              </a:cubicBezTo>
                              <a:cubicBezTo>
                                <a:pt x="543385" y="209437"/>
                                <a:pt x="543398" y="209361"/>
                                <a:pt x="543436" y="209297"/>
                              </a:cubicBezTo>
                              <a:lnTo>
                                <a:pt x="543448" y="209310"/>
                              </a:lnTo>
                              <a:cubicBezTo>
                                <a:pt x="544401" y="208269"/>
                                <a:pt x="544185" y="206162"/>
                                <a:pt x="545226" y="204930"/>
                              </a:cubicBezTo>
                              <a:cubicBezTo>
                                <a:pt x="545581" y="204486"/>
                                <a:pt x="548019" y="203115"/>
                                <a:pt x="548552" y="203572"/>
                              </a:cubicBezTo>
                              <a:cubicBezTo>
                                <a:pt x="549149" y="204067"/>
                                <a:pt x="548539" y="206479"/>
                                <a:pt x="548552" y="207203"/>
                              </a:cubicBezTo>
                              <a:cubicBezTo>
                                <a:pt x="548641" y="210948"/>
                                <a:pt x="550888" y="214185"/>
                                <a:pt x="553872" y="215442"/>
                              </a:cubicBezTo>
                              <a:cubicBezTo>
                                <a:pt x="554989" y="215925"/>
                                <a:pt x="556766" y="216026"/>
                                <a:pt x="557528" y="217029"/>
                              </a:cubicBezTo>
                              <a:cubicBezTo>
                                <a:pt x="558582" y="218426"/>
                                <a:pt x="558772" y="222298"/>
                                <a:pt x="558252" y="223695"/>
                              </a:cubicBezTo>
                              <a:cubicBezTo>
                                <a:pt x="557693" y="225180"/>
                                <a:pt x="555535" y="227897"/>
                                <a:pt x="554710" y="228481"/>
                              </a:cubicBezTo>
                              <a:cubicBezTo>
                                <a:pt x="554506" y="228633"/>
                                <a:pt x="554113" y="228582"/>
                                <a:pt x="553872" y="228684"/>
                              </a:cubicBezTo>
                              <a:cubicBezTo>
                                <a:pt x="551663" y="229674"/>
                                <a:pt x="549758" y="231782"/>
                                <a:pt x="546990" y="232658"/>
                              </a:cubicBezTo>
                              <a:cubicBezTo>
                                <a:pt x="543067" y="233902"/>
                                <a:pt x="537646" y="233775"/>
                                <a:pt x="533647" y="234841"/>
                              </a:cubicBezTo>
                              <a:cubicBezTo>
                                <a:pt x="533025" y="235019"/>
                                <a:pt x="532593" y="235375"/>
                                <a:pt x="532085" y="235362"/>
                              </a:cubicBezTo>
                              <a:cubicBezTo>
                                <a:pt x="530740" y="235349"/>
                                <a:pt x="529026" y="236301"/>
                                <a:pt x="527071" y="236923"/>
                              </a:cubicBezTo>
                              <a:cubicBezTo>
                                <a:pt x="524608" y="237723"/>
                                <a:pt x="521662" y="237507"/>
                                <a:pt x="519161" y="238396"/>
                              </a:cubicBezTo>
                              <a:cubicBezTo>
                                <a:pt x="516127" y="239463"/>
                                <a:pt x="512889" y="240339"/>
                                <a:pt x="509880" y="240999"/>
                              </a:cubicBezTo>
                              <a:lnTo>
                                <a:pt x="509918" y="241037"/>
                              </a:lnTo>
                              <a:cubicBezTo>
                                <a:pt x="509626" y="241075"/>
                                <a:pt x="509360" y="241151"/>
                                <a:pt x="509131" y="241253"/>
                              </a:cubicBezTo>
                              <a:cubicBezTo>
                                <a:pt x="509042" y="241291"/>
                                <a:pt x="508992" y="241392"/>
                                <a:pt x="509030" y="241481"/>
                              </a:cubicBezTo>
                              <a:cubicBezTo>
                                <a:pt x="509055" y="241545"/>
                                <a:pt x="509131" y="241583"/>
                                <a:pt x="509195" y="241583"/>
                              </a:cubicBezTo>
                              <a:lnTo>
                                <a:pt x="509271" y="241583"/>
                              </a:lnTo>
                              <a:cubicBezTo>
                                <a:pt x="509512" y="241468"/>
                                <a:pt x="509766" y="241380"/>
                                <a:pt x="509982" y="241367"/>
                              </a:cubicBezTo>
                              <a:lnTo>
                                <a:pt x="509982" y="241418"/>
                              </a:lnTo>
                              <a:cubicBezTo>
                                <a:pt x="517942" y="241075"/>
                                <a:pt x="526982" y="240110"/>
                                <a:pt x="535006" y="238917"/>
                              </a:cubicBezTo>
                              <a:cubicBezTo>
                                <a:pt x="536986" y="238612"/>
                                <a:pt x="539056" y="238028"/>
                                <a:pt x="540833" y="237977"/>
                              </a:cubicBezTo>
                              <a:cubicBezTo>
                                <a:pt x="543321" y="237888"/>
                                <a:pt x="545467" y="237190"/>
                                <a:pt x="547828" y="237025"/>
                              </a:cubicBezTo>
                              <a:cubicBezTo>
                                <a:pt x="549911" y="236885"/>
                                <a:pt x="552120" y="237393"/>
                                <a:pt x="553973" y="237025"/>
                              </a:cubicBezTo>
                              <a:cubicBezTo>
                                <a:pt x="554583" y="236923"/>
                                <a:pt x="555090" y="236377"/>
                                <a:pt x="555649" y="236301"/>
                              </a:cubicBezTo>
                              <a:cubicBezTo>
                                <a:pt x="556106" y="236238"/>
                                <a:pt x="556487" y="236466"/>
                                <a:pt x="556893" y="236403"/>
                              </a:cubicBezTo>
                              <a:cubicBezTo>
                                <a:pt x="561984" y="235641"/>
                                <a:pt x="562746" y="230537"/>
                                <a:pt x="562632" y="225053"/>
                              </a:cubicBezTo>
                              <a:cubicBezTo>
                                <a:pt x="562568" y="222285"/>
                                <a:pt x="561908" y="219810"/>
                                <a:pt x="562949" y="217753"/>
                              </a:cubicBezTo>
                              <a:cubicBezTo>
                                <a:pt x="563813" y="216039"/>
                                <a:pt x="565361" y="214719"/>
                                <a:pt x="566174" y="212840"/>
                              </a:cubicBezTo>
                              <a:cubicBezTo>
                                <a:pt x="567101" y="210707"/>
                                <a:pt x="567278" y="208536"/>
                                <a:pt x="568472" y="206479"/>
                              </a:cubicBezTo>
                              <a:cubicBezTo>
                                <a:pt x="567685" y="213182"/>
                                <a:pt x="567025" y="218540"/>
                                <a:pt x="566504" y="225154"/>
                              </a:cubicBezTo>
                              <a:cubicBezTo>
                                <a:pt x="566034" y="230664"/>
                                <a:pt x="566593" y="237406"/>
                                <a:pt x="561807" y="239336"/>
                              </a:cubicBezTo>
                              <a:cubicBezTo>
                                <a:pt x="559801" y="240123"/>
                                <a:pt x="557680" y="239577"/>
                                <a:pt x="555128" y="239640"/>
                              </a:cubicBezTo>
                              <a:cubicBezTo>
                                <a:pt x="549720" y="239780"/>
                                <a:pt x="544032" y="240605"/>
                                <a:pt x="538332" y="240999"/>
                              </a:cubicBezTo>
                              <a:cubicBezTo>
                                <a:pt x="533177" y="241341"/>
                                <a:pt x="528061" y="242078"/>
                                <a:pt x="522690" y="242243"/>
                              </a:cubicBezTo>
                              <a:cubicBezTo>
                                <a:pt x="516368" y="242446"/>
                                <a:pt x="509169" y="242052"/>
                                <a:pt x="502999" y="242040"/>
                              </a:cubicBezTo>
                              <a:cubicBezTo>
                                <a:pt x="498784" y="242027"/>
                                <a:pt x="493909" y="242725"/>
                                <a:pt x="491001" y="244427"/>
                              </a:cubicBezTo>
                              <a:cubicBezTo>
                                <a:pt x="489630" y="245239"/>
                                <a:pt x="487815" y="248426"/>
                                <a:pt x="485682" y="248184"/>
                              </a:cubicBezTo>
                              <a:cubicBezTo>
                                <a:pt x="485568" y="248172"/>
                                <a:pt x="484057" y="247359"/>
                                <a:pt x="484019" y="246940"/>
                              </a:cubicBezTo>
                              <a:cubicBezTo>
                                <a:pt x="484006" y="246699"/>
                                <a:pt x="485796" y="244744"/>
                                <a:pt x="485999" y="244541"/>
                              </a:cubicBezTo>
                              <a:cubicBezTo>
                                <a:pt x="487193" y="243373"/>
                                <a:pt x="488932" y="242751"/>
                                <a:pt x="490785" y="241722"/>
                              </a:cubicBezTo>
                              <a:cubicBezTo>
                                <a:pt x="490430" y="241925"/>
                                <a:pt x="491484" y="241684"/>
                                <a:pt x="491319" y="241202"/>
                              </a:cubicBezTo>
                              <a:cubicBezTo>
                                <a:pt x="491268" y="241088"/>
                                <a:pt x="486570" y="241786"/>
                                <a:pt x="486405" y="241837"/>
                              </a:cubicBezTo>
                              <a:cubicBezTo>
                                <a:pt x="484044" y="242357"/>
                                <a:pt x="480527" y="243678"/>
                                <a:pt x="478382" y="244960"/>
                              </a:cubicBezTo>
                              <a:cubicBezTo>
                                <a:pt x="477163" y="245683"/>
                                <a:pt x="478572" y="243614"/>
                                <a:pt x="478902" y="243081"/>
                              </a:cubicBezTo>
                              <a:cubicBezTo>
                                <a:pt x="480718" y="240313"/>
                                <a:pt x="485047" y="238955"/>
                                <a:pt x="488818" y="238396"/>
                              </a:cubicBezTo>
                              <a:lnTo>
                                <a:pt x="488818" y="238333"/>
                              </a:lnTo>
                              <a:cubicBezTo>
                                <a:pt x="488894" y="238371"/>
                                <a:pt x="488970" y="238396"/>
                                <a:pt x="489046" y="238396"/>
                              </a:cubicBezTo>
                              <a:lnTo>
                                <a:pt x="489072" y="238396"/>
                              </a:lnTo>
                              <a:cubicBezTo>
                                <a:pt x="489148" y="238396"/>
                                <a:pt x="489224" y="238345"/>
                                <a:pt x="489237" y="238257"/>
                              </a:cubicBezTo>
                              <a:cubicBezTo>
                                <a:pt x="489262" y="238168"/>
                                <a:pt x="489186" y="238091"/>
                                <a:pt x="489097" y="238066"/>
                              </a:cubicBezTo>
                              <a:cubicBezTo>
                                <a:pt x="489008" y="238053"/>
                                <a:pt x="488919" y="238028"/>
                                <a:pt x="488894" y="238028"/>
                              </a:cubicBezTo>
                              <a:cubicBezTo>
                                <a:pt x="486558" y="236923"/>
                                <a:pt x="484615" y="236136"/>
                                <a:pt x="481403" y="235362"/>
                              </a:cubicBezTo>
                              <a:cubicBezTo>
                                <a:pt x="480819" y="235222"/>
                                <a:pt x="476985" y="234714"/>
                                <a:pt x="476820" y="234321"/>
                              </a:cubicBezTo>
                              <a:cubicBezTo>
                                <a:pt x="476756" y="234168"/>
                                <a:pt x="478534" y="232302"/>
                                <a:pt x="478686" y="232239"/>
                              </a:cubicBezTo>
                              <a:cubicBezTo>
                                <a:pt x="481149" y="231274"/>
                                <a:pt x="486177" y="233673"/>
                                <a:pt x="488703" y="233381"/>
                              </a:cubicBezTo>
                              <a:moveTo>
                                <a:pt x="483816" y="211164"/>
                              </a:moveTo>
                              <a:cubicBezTo>
                                <a:pt x="485656" y="212179"/>
                                <a:pt x="487789" y="213195"/>
                                <a:pt x="488196" y="213360"/>
                              </a:cubicBezTo>
                              <a:cubicBezTo>
                                <a:pt x="488830" y="213665"/>
                                <a:pt x="489846" y="214096"/>
                                <a:pt x="490785" y="214719"/>
                              </a:cubicBezTo>
                              <a:cubicBezTo>
                                <a:pt x="491166" y="214960"/>
                                <a:pt x="493147" y="216115"/>
                                <a:pt x="493185" y="216280"/>
                              </a:cubicBezTo>
                              <a:cubicBezTo>
                                <a:pt x="493375" y="216851"/>
                                <a:pt x="492474" y="217423"/>
                                <a:pt x="492258" y="217854"/>
                              </a:cubicBezTo>
                              <a:cubicBezTo>
                                <a:pt x="491661" y="218972"/>
                                <a:pt x="491255" y="219937"/>
                                <a:pt x="490481" y="221498"/>
                              </a:cubicBezTo>
                              <a:cubicBezTo>
                                <a:pt x="490062" y="222336"/>
                                <a:pt x="489034" y="224558"/>
                                <a:pt x="488386" y="224837"/>
                              </a:cubicBezTo>
                              <a:cubicBezTo>
                                <a:pt x="487967" y="225015"/>
                                <a:pt x="487269" y="224774"/>
                                <a:pt x="486939" y="224837"/>
                              </a:cubicBezTo>
                              <a:cubicBezTo>
                                <a:pt x="485910" y="225002"/>
                                <a:pt x="484628" y="225586"/>
                                <a:pt x="484108" y="226297"/>
                              </a:cubicBezTo>
                              <a:cubicBezTo>
                                <a:pt x="484057" y="226373"/>
                                <a:pt x="484006" y="227160"/>
                                <a:pt x="483917" y="227237"/>
                              </a:cubicBezTo>
                              <a:cubicBezTo>
                                <a:pt x="483892" y="227237"/>
                                <a:pt x="483828" y="227224"/>
                                <a:pt x="483816" y="227237"/>
                              </a:cubicBezTo>
                              <a:lnTo>
                                <a:pt x="483816" y="211164"/>
                              </a:lnTo>
                              <a:lnTo>
                                <a:pt x="483816" y="211164"/>
                              </a:lnTo>
                              <a:close/>
                              <a:moveTo>
                                <a:pt x="483816" y="201705"/>
                              </a:moveTo>
                              <a:cubicBezTo>
                                <a:pt x="484120" y="201540"/>
                                <a:pt x="484450" y="201490"/>
                                <a:pt x="484742" y="201159"/>
                              </a:cubicBezTo>
                              <a:cubicBezTo>
                                <a:pt x="484704" y="201210"/>
                                <a:pt x="485263" y="199611"/>
                                <a:pt x="485682" y="199598"/>
                              </a:cubicBezTo>
                              <a:cubicBezTo>
                                <a:pt x="486063" y="199598"/>
                                <a:pt x="487586" y="201909"/>
                                <a:pt x="488081" y="202213"/>
                              </a:cubicBezTo>
                              <a:cubicBezTo>
                                <a:pt x="489884" y="203331"/>
                                <a:pt x="493084" y="204410"/>
                                <a:pt x="495686" y="205336"/>
                              </a:cubicBezTo>
                              <a:cubicBezTo>
                                <a:pt x="495711" y="205349"/>
                                <a:pt x="497464" y="205971"/>
                                <a:pt x="497464" y="205971"/>
                              </a:cubicBezTo>
                              <a:cubicBezTo>
                                <a:pt x="497692" y="206377"/>
                                <a:pt x="496194" y="209615"/>
                                <a:pt x="496016" y="210135"/>
                              </a:cubicBezTo>
                              <a:cubicBezTo>
                                <a:pt x="495712" y="210922"/>
                                <a:pt x="495559" y="211380"/>
                                <a:pt x="495280" y="212217"/>
                              </a:cubicBezTo>
                              <a:cubicBezTo>
                                <a:pt x="495178" y="212497"/>
                                <a:pt x="494798" y="214058"/>
                                <a:pt x="494442" y="214198"/>
                              </a:cubicBezTo>
                              <a:cubicBezTo>
                                <a:pt x="493883" y="214426"/>
                                <a:pt x="491954" y="212954"/>
                                <a:pt x="491624" y="212738"/>
                              </a:cubicBezTo>
                              <a:cubicBezTo>
                                <a:pt x="489681" y="211468"/>
                                <a:pt x="488488" y="211062"/>
                                <a:pt x="485999" y="210034"/>
                              </a:cubicBezTo>
                              <a:cubicBezTo>
                                <a:pt x="485745" y="209932"/>
                                <a:pt x="484793" y="209488"/>
                                <a:pt x="483816" y="209107"/>
                              </a:cubicBezTo>
                              <a:lnTo>
                                <a:pt x="483816" y="201705"/>
                              </a:lnTo>
                              <a:lnTo>
                                <a:pt x="483816" y="201705"/>
                              </a:lnTo>
                              <a:close/>
                              <a:moveTo>
                                <a:pt x="504865" y="191574"/>
                              </a:moveTo>
                              <a:cubicBezTo>
                                <a:pt x="505107" y="187296"/>
                                <a:pt x="503329" y="181938"/>
                                <a:pt x="501323" y="178637"/>
                              </a:cubicBezTo>
                              <a:cubicBezTo>
                                <a:pt x="500447" y="177190"/>
                                <a:pt x="498784" y="175159"/>
                                <a:pt x="497362" y="174067"/>
                              </a:cubicBezTo>
                              <a:cubicBezTo>
                                <a:pt x="495559" y="172658"/>
                                <a:pt x="493934" y="171185"/>
                                <a:pt x="492043" y="169992"/>
                              </a:cubicBezTo>
                              <a:cubicBezTo>
                                <a:pt x="489046" y="168087"/>
                                <a:pt x="486228" y="166335"/>
                                <a:pt x="483384" y="164050"/>
                              </a:cubicBezTo>
                              <a:cubicBezTo>
                                <a:pt x="482368" y="163237"/>
                                <a:pt x="479562" y="160978"/>
                                <a:pt x="478978" y="160317"/>
                              </a:cubicBezTo>
                              <a:cubicBezTo>
                                <a:pt x="478928" y="160241"/>
                                <a:pt x="480108" y="160978"/>
                                <a:pt x="480819" y="161320"/>
                              </a:cubicBezTo>
                              <a:cubicBezTo>
                                <a:pt x="484793" y="163174"/>
                                <a:pt x="488526" y="165320"/>
                                <a:pt x="492868" y="167909"/>
                              </a:cubicBezTo>
                              <a:cubicBezTo>
                                <a:pt x="496969" y="170347"/>
                                <a:pt x="501615" y="173419"/>
                                <a:pt x="504243" y="176555"/>
                              </a:cubicBezTo>
                              <a:cubicBezTo>
                                <a:pt x="508014" y="181088"/>
                                <a:pt x="509626" y="187359"/>
                                <a:pt x="508509" y="194278"/>
                              </a:cubicBezTo>
                              <a:cubicBezTo>
                                <a:pt x="507544" y="200360"/>
                                <a:pt x="505234" y="206771"/>
                                <a:pt x="502885" y="211900"/>
                              </a:cubicBezTo>
                              <a:cubicBezTo>
                                <a:pt x="501019" y="216001"/>
                                <a:pt x="498010" y="221486"/>
                                <a:pt x="495470" y="224837"/>
                              </a:cubicBezTo>
                              <a:cubicBezTo>
                                <a:pt x="495318" y="225053"/>
                                <a:pt x="494226" y="226361"/>
                                <a:pt x="493706" y="225358"/>
                              </a:cubicBezTo>
                              <a:cubicBezTo>
                                <a:pt x="493541" y="225028"/>
                                <a:pt x="494963" y="222666"/>
                                <a:pt x="495470" y="221498"/>
                              </a:cubicBezTo>
                              <a:cubicBezTo>
                                <a:pt x="499635" y="212383"/>
                                <a:pt x="504256" y="202772"/>
                                <a:pt x="504865" y="191574"/>
                              </a:cubicBezTo>
                              <a:moveTo>
                                <a:pt x="475931" y="160279"/>
                              </a:moveTo>
                              <a:cubicBezTo>
                                <a:pt x="472948" y="158705"/>
                                <a:pt x="470574" y="157245"/>
                                <a:pt x="467463" y="155480"/>
                              </a:cubicBezTo>
                              <a:cubicBezTo>
                                <a:pt x="469698" y="156267"/>
                                <a:pt x="471577" y="157245"/>
                                <a:pt x="474408" y="158464"/>
                              </a:cubicBezTo>
                              <a:cubicBezTo>
                                <a:pt x="476223" y="159251"/>
                                <a:pt x="476579" y="159708"/>
                                <a:pt x="477861" y="160812"/>
                              </a:cubicBezTo>
                              <a:cubicBezTo>
                                <a:pt x="477328" y="160368"/>
                                <a:pt x="479613" y="162298"/>
                                <a:pt x="479448" y="162349"/>
                              </a:cubicBezTo>
                              <a:cubicBezTo>
                                <a:pt x="479182" y="162425"/>
                                <a:pt x="476312" y="160482"/>
                                <a:pt x="475931" y="160279"/>
                              </a:cubicBezTo>
                              <a:moveTo>
                                <a:pt x="515073" y="229522"/>
                              </a:moveTo>
                              <a:cubicBezTo>
                                <a:pt x="511531" y="230360"/>
                                <a:pt x="506363" y="230258"/>
                                <a:pt x="502999" y="230144"/>
                              </a:cubicBezTo>
                              <a:cubicBezTo>
                                <a:pt x="501717" y="230106"/>
                                <a:pt x="500765" y="230157"/>
                                <a:pt x="501107" y="229522"/>
                              </a:cubicBezTo>
                              <a:cubicBezTo>
                                <a:pt x="501793" y="228341"/>
                                <a:pt x="504827" y="223060"/>
                                <a:pt x="505589" y="223174"/>
                              </a:cubicBezTo>
                              <a:cubicBezTo>
                                <a:pt x="505741" y="223187"/>
                                <a:pt x="505729" y="223314"/>
                                <a:pt x="505805" y="223390"/>
                              </a:cubicBezTo>
                              <a:cubicBezTo>
                                <a:pt x="508039" y="225180"/>
                                <a:pt x="510680" y="226602"/>
                                <a:pt x="513422" y="228176"/>
                              </a:cubicBezTo>
                              <a:cubicBezTo>
                                <a:pt x="514070" y="228557"/>
                                <a:pt x="515784" y="229357"/>
                                <a:pt x="515073" y="229522"/>
                              </a:cubicBezTo>
                              <a:moveTo>
                                <a:pt x="512267" y="210973"/>
                              </a:moveTo>
                              <a:cubicBezTo>
                                <a:pt x="512369" y="211088"/>
                                <a:pt x="512064" y="211773"/>
                                <a:pt x="512064" y="211900"/>
                              </a:cubicBezTo>
                              <a:cubicBezTo>
                                <a:pt x="511886" y="216674"/>
                                <a:pt x="512826" y="220673"/>
                                <a:pt x="513740" y="224012"/>
                              </a:cubicBezTo>
                              <a:cubicBezTo>
                                <a:pt x="513918" y="224685"/>
                                <a:pt x="514425" y="226640"/>
                                <a:pt x="513524" y="225878"/>
                              </a:cubicBezTo>
                              <a:cubicBezTo>
                                <a:pt x="512559" y="225066"/>
                                <a:pt x="511124" y="223910"/>
                                <a:pt x="510401" y="223390"/>
                              </a:cubicBezTo>
                              <a:cubicBezTo>
                                <a:pt x="509766" y="222907"/>
                                <a:pt x="506871" y="221511"/>
                                <a:pt x="506846" y="220457"/>
                              </a:cubicBezTo>
                              <a:cubicBezTo>
                                <a:pt x="506833" y="219581"/>
                                <a:pt x="508839" y="216826"/>
                                <a:pt x="509245" y="216077"/>
                              </a:cubicBezTo>
                              <a:cubicBezTo>
                                <a:pt x="510134" y="214439"/>
                                <a:pt x="511290" y="213157"/>
                                <a:pt x="511861" y="211900"/>
                              </a:cubicBezTo>
                              <a:cubicBezTo>
                                <a:pt x="511746" y="212129"/>
                                <a:pt x="511912" y="210580"/>
                                <a:pt x="512267" y="210973"/>
                              </a:cubicBezTo>
                              <a:moveTo>
                                <a:pt x="540528" y="143292"/>
                              </a:moveTo>
                              <a:cubicBezTo>
                                <a:pt x="538903" y="143724"/>
                                <a:pt x="536389" y="143749"/>
                                <a:pt x="535005" y="143089"/>
                              </a:cubicBezTo>
                              <a:cubicBezTo>
                                <a:pt x="534193" y="142708"/>
                                <a:pt x="530422" y="140118"/>
                                <a:pt x="530943" y="139649"/>
                              </a:cubicBezTo>
                              <a:cubicBezTo>
                                <a:pt x="531425" y="139204"/>
                                <a:pt x="531857" y="137579"/>
                                <a:pt x="531984" y="136932"/>
                              </a:cubicBezTo>
                              <a:cubicBezTo>
                                <a:pt x="532555" y="133809"/>
                                <a:pt x="534332" y="135192"/>
                                <a:pt x="536453" y="133910"/>
                              </a:cubicBezTo>
                              <a:cubicBezTo>
                                <a:pt x="537176" y="133478"/>
                                <a:pt x="538649" y="131168"/>
                                <a:pt x="537392" y="130152"/>
                              </a:cubicBezTo>
                              <a:cubicBezTo>
                                <a:pt x="536999" y="129835"/>
                                <a:pt x="535526" y="129606"/>
                                <a:pt x="535005" y="129746"/>
                              </a:cubicBezTo>
                              <a:cubicBezTo>
                                <a:pt x="534320" y="129924"/>
                                <a:pt x="533888" y="131396"/>
                                <a:pt x="532707" y="131523"/>
                              </a:cubicBezTo>
                              <a:cubicBezTo>
                                <a:pt x="532492" y="131536"/>
                                <a:pt x="532276" y="131371"/>
                                <a:pt x="532085" y="131422"/>
                              </a:cubicBezTo>
                              <a:cubicBezTo>
                                <a:pt x="532085" y="131422"/>
                                <a:pt x="529369" y="132844"/>
                                <a:pt x="529267" y="132768"/>
                              </a:cubicBezTo>
                              <a:cubicBezTo>
                                <a:pt x="528721" y="132399"/>
                                <a:pt x="529305" y="130470"/>
                                <a:pt x="529470" y="130254"/>
                              </a:cubicBezTo>
                              <a:cubicBezTo>
                                <a:pt x="529914" y="129759"/>
                                <a:pt x="531654" y="129606"/>
                                <a:pt x="533025" y="128806"/>
                              </a:cubicBezTo>
                              <a:cubicBezTo>
                                <a:pt x="533444" y="128553"/>
                                <a:pt x="533761" y="127930"/>
                                <a:pt x="533964" y="127867"/>
                              </a:cubicBezTo>
                              <a:cubicBezTo>
                                <a:pt x="534815" y="127600"/>
                                <a:pt x="534333" y="127740"/>
                                <a:pt x="534891" y="127143"/>
                              </a:cubicBezTo>
                              <a:cubicBezTo>
                                <a:pt x="535907" y="126026"/>
                                <a:pt x="537887" y="124871"/>
                                <a:pt x="539487" y="123284"/>
                              </a:cubicBezTo>
                              <a:cubicBezTo>
                                <a:pt x="541290" y="121481"/>
                                <a:pt x="542661" y="119627"/>
                                <a:pt x="544185" y="118701"/>
                              </a:cubicBezTo>
                              <a:cubicBezTo>
                                <a:pt x="545695" y="117749"/>
                                <a:pt x="546660" y="115578"/>
                                <a:pt x="548971" y="115451"/>
                              </a:cubicBezTo>
                              <a:cubicBezTo>
                                <a:pt x="549098" y="115451"/>
                                <a:pt x="549022" y="115514"/>
                                <a:pt x="549085" y="115565"/>
                              </a:cubicBezTo>
                              <a:cubicBezTo>
                                <a:pt x="549390" y="115882"/>
                                <a:pt x="548197" y="117837"/>
                                <a:pt x="548235" y="117749"/>
                              </a:cubicBezTo>
                              <a:cubicBezTo>
                                <a:pt x="546546" y="120364"/>
                                <a:pt x="540198" y="122141"/>
                                <a:pt x="539284" y="126001"/>
                              </a:cubicBezTo>
                              <a:cubicBezTo>
                                <a:pt x="539081" y="126788"/>
                                <a:pt x="538979" y="128146"/>
                                <a:pt x="539386" y="128807"/>
                              </a:cubicBezTo>
                              <a:cubicBezTo>
                                <a:pt x="539868" y="129606"/>
                                <a:pt x="541176" y="129187"/>
                                <a:pt x="541468" y="129632"/>
                              </a:cubicBezTo>
                              <a:cubicBezTo>
                                <a:pt x="541925" y="130343"/>
                                <a:pt x="541227" y="132082"/>
                                <a:pt x="540833" y="132666"/>
                              </a:cubicBezTo>
                              <a:cubicBezTo>
                                <a:pt x="540186" y="133644"/>
                                <a:pt x="538433" y="135104"/>
                                <a:pt x="537811" y="135485"/>
                              </a:cubicBezTo>
                              <a:cubicBezTo>
                                <a:pt x="537494" y="135675"/>
                                <a:pt x="536440" y="135586"/>
                                <a:pt x="536453" y="136107"/>
                              </a:cubicBezTo>
                              <a:cubicBezTo>
                                <a:pt x="536504" y="137211"/>
                                <a:pt x="538510" y="135827"/>
                                <a:pt x="538967" y="135891"/>
                              </a:cubicBezTo>
                              <a:cubicBezTo>
                                <a:pt x="540059" y="136068"/>
                                <a:pt x="539741" y="137097"/>
                                <a:pt x="541252" y="136513"/>
                              </a:cubicBezTo>
                              <a:cubicBezTo>
                                <a:pt x="542928" y="135878"/>
                                <a:pt x="540795" y="138519"/>
                                <a:pt x="540325" y="139027"/>
                              </a:cubicBezTo>
                              <a:cubicBezTo>
                                <a:pt x="540033" y="139319"/>
                                <a:pt x="538738" y="140334"/>
                                <a:pt x="538230" y="140588"/>
                              </a:cubicBezTo>
                              <a:cubicBezTo>
                                <a:pt x="537748" y="140829"/>
                                <a:pt x="536415" y="140652"/>
                                <a:pt x="536453" y="141325"/>
                              </a:cubicBezTo>
                              <a:cubicBezTo>
                                <a:pt x="536529" y="142124"/>
                                <a:pt x="539881" y="141667"/>
                                <a:pt x="540211" y="141528"/>
                              </a:cubicBezTo>
                              <a:cubicBezTo>
                                <a:pt x="542433" y="140601"/>
                                <a:pt x="544807" y="137529"/>
                                <a:pt x="547295" y="136932"/>
                              </a:cubicBezTo>
                              <a:cubicBezTo>
                                <a:pt x="548603" y="136627"/>
                                <a:pt x="550456" y="136576"/>
                                <a:pt x="550228" y="136932"/>
                              </a:cubicBezTo>
                              <a:cubicBezTo>
                                <a:pt x="549491" y="138125"/>
                                <a:pt x="546749" y="139357"/>
                                <a:pt x="546051" y="140271"/>
                              </a:cubicBezTo>
                              <a:cubicBezTo>
                                <a:pt x="545251" y="141363"/>
                                <a:pt x="545810" y="141185"/>
                                <a:pt x="546787" y="141325"/>
                              </a:cubicBezTo>
                              <a:cubicBezTo>
                                <a:pt x="550761" y="141909"/>
                                <a:pt x="557249" y="141820"/>
                                <a:pt x="560029" y="139763"/>
                              </a:cubicBezTo>
                              <a:cubicBezTo>
                                <a:pt x="562568" y="137859"/>
                                <a:pt x="565069" y="135903"/>
                                <a:pt x="567113" y="133402"/>
                              </a:cubicBezTo>
                              <a:cubicBezTo>
                                <a:pt x="567862" y="132488"/>
                                <a:pt x="568357" y="131485"/>
                                <a:pt x="568992" y="130152"/>
                              </a:cubicBezTo>
                              <a:cubicBezTo>
                                <a:pt x="569335" y="129454"/>
                                <a:pt x="570922" y="126864"/>
                                <a:pt x="570871" y="127232"/>
                              </a:cubicBezTo>
                              <a:cubicBezTo>
                                <a:pt x="570656" y="128768"/>
                                <a:pt x="570173" y="131765"/>
                                <a:pt x="569818" y="132971"/>
                              </a:cubicBezTo>
                              <a:cubicBezTo>
                                <a:pt x="569475" y="134215"/>
                                <a:pt x="568497" y="136614"/>
                                <a:pt x="567329" y="138087"/>
                              </a:cubicBezTo>
                              <a:cubicBezTo>
                                <a:pt x="565958" y="139801"/>
                                <a:pt x="562886" y="141985"/>
                                <a:pt x="560232" y="142670"/>
                              </a:cubicBezTo>
                              <a:cubicBezTo>
                                <a:pt x="557528" y="143369"/>
                                <a:pt x="554621" y="143216"/>
                                <a:pt x="551688" y="143407"/>
                              </a:cubicBezTo>
                              <a:cubicBezTo>
                                <a:pt x="550660" y="143457"/>
                                <a:pt x="547511" y="144308"/>
                                <a:pt x="546470" y="143813"/>
                              </a:cubicBezTo>
                              <a:cubicBezTo>
                                <a:pt x="545759" y="143496"/>
                                <a:pt x="545987" y="142188"/>
                                <a:pt x="545327" y="141845"/>
                              </a:cubicBezTo>
                              <a:cubicBezTo>
                                <a:pt x="543499" y="140893"/>
                                <a:pt x="541950" y="142937"/>
                                <a:pt x="540528" y="143292"/>
                              </a:cubicBezTo>
                              <a:moveTo>
                                <a:pt x="529889" y="142784"/>
                              </a:moveTo>
                              <a:cubicBezTo>
                                <a:pt x="528048" y="142023"/>
                                <a:pt x="525814" y="137922"/>
                                <a:pt x="526144" y="135573"/>
                              </a:cubicBezTo>
                              <a:cubicBezTo>
                                <a:pt x="526182" y="135269"/>
                                <a:pt x="526436" y="134900"/>
                                <a:pt x="526563" y="134951"/>
                              </a:cubicBezTo>
                              <a:cubicBezTo>
                                <a:pt x="526944" y="135180"/>
                                <a:pt x="526728" y="136221"/>
                                <a:pt x="526766" y="136424"/>
                              </a:cubicBezTo>
                              <a:cubicBezTo>
                                <a:pt x="527197" y="138925"/>
                                <a:pt x="528467" y="140461"/>
                                <a:pt x="529889" y="141845"/>
                              </a:cubicBezTo>
                              <a:cubicBezTo>
                                <a:pt x="530422" y="142353"/>
                                <a:pt x="531958" y="143622"/>
                                <a:pt x="529889" y="142784"/>
                              </a:cubicBezTo>
                              <a:moveTo>
                                <a:pt x="533964" y="125467"/>
                              </a:moveTo>
                              <a:cubicBezTo>
                                <a:pt x="535183" y="123741"/>
                                <a:pt x="536339" y="122090"/>
                                <a:pt x="538129" y="120465"/>
                              </a:cubicBezTo>
                              <a:cubicBezTo>
                                <a:pt x="538814" y="119843"/>
                                <a:pt x="540668" y="118993"/>
                                <a:pt x="540744" y="118167"/>
                              </a:cubicBezTo>
                              <a:cubicBezTo>
                                <a:pt x="540744" y="118091"/>
                                <a:pt x="540668" y="118015"/>
                                <a:pt x="540630" y="117939"/>
                              </a:cubicBezTo>
                              <a:cubicBezTo>
                                <a:pt x="540833" y="117977"/>
                                <a:pt x="541138" y="117888"/>
                                <a:pt x="541391" y="117875"/>
                              </a:cubicBezTo>
                              <a:cubicBezTo>
                                <a:pt x="541239" y="118053"/>
                                <a:pt x="541087" y="118180"/>
                                <a:pt x="540934" y="118383"/>
                              </a:cubicBezTo>
                              <a:cubicBezTo>
                                <a:pt x="539627" y="120351"/>
                                <a:pt x="538383" y="122167"/>
                                <a:pt x="536770" y="123703"/>
                              </a:cubicBezTo>
                              <a:cubicBezTo>
                                <a:pt x="535805" y="124604"/>
                                <a:pt x="534523" y="125721"/>
                                <a:pt x="533444" y="126724"/>
                              </a:cubicBezTo>
                              <a:cubicBezTo>
                                <a:pt x="532314" y="127765"/>
                                <a:pt x="533799" y="125696"/>
                                <a:pt x="533964" y="125467"/>
                              </a:cubicBezTo>
                              <a:moveTo>
                                <a:pt x="546787" y="80207"/>
                              </a:moveTo>
                              <a:cubicBezTo>
                                <a:pt x="546927" y="79852"/>
                                <a:pt x="547968" y="78303"/>
                                <a:pt x="548146" y="78442"/>
                              </a:cubicBezTo>
                              <a:cubicBezTo>
                                <a:pt x="548158" y="78455"/>
                                <a:pt x="548133" y="78620"/>
                                <a:pt x="548146" y="78658"/>
                              </a:cubicBezTo>
                              <a:cubicBezTo>
                                <a:pt x="548514" y="80588"/>
                                <a:pt x="549593" y="82340"/>
                                <a:pt x="550533" y="84498"/>
                              </a:cubicBezTo>
                              <a:cubicBezTo>
                                <a:pt x="551142" y="85857"/>
                                <a:pt x="551510" y="87761"/>
                                <a:pt x="551993" y="89399"/>
                              </a:cubicBezTo>
                              <a:cubicBezTo>
                                <a:pt x="552475" y="91049"/>
                                <a:pt x="553326" y="92573"/>
                                <a:pt x="553770" y="93982"/>
                              </a:cubicBezTo>
                              <a:cubicBezTo>
                                <a:pt x="554113" y="95074"/>
                                <a:pt x="554024" y="96940"/>
                                <a:pt x="554290" y="97943"/>
                              </a:cubicBezTo>
                              <a:cubicBezTo>
                                <a:pt x="554519" y="98844"/>
                                <a:pt x="555700" y="99695"/>
                                <a:pt x="554709" y="100647"/>
                              </a:cubicBezTo>
                              <a:cubicBezTo>
                                <a:pt x="553046" y="102260"/>
                                <a:pt x="551256" y="99200"/>
                                <a:pt x="550850" y="97626"/>
                              </a:cubicBezTo>
                              <a:cubicBezTo>
                                <a:pt x="550240" y="95353"/>
                                <a:pt x="549809" y="94045"/>
                                <a:pt x="548450" y="91583"/>
                              </a:cubicBezTo>
                              <a:cubicBezTo>
                                <a:pt x="547117" y="89183"/>
                                <a:pt x="546165" y="85768"/>
                                <a:pt x="546368" y="83241"/>
                              </a:cubicBezTo>
                              <a:cubicBezTo>
                                <a:pt x="546444" y="82416"/>
                                <a:pt x="546394" y="81286"/>
                                <a:pt x="546787" y="80207"/>
                              </a:cubicBezTo>
                              <a:moveTo>
                                <a:pt x="561388" y="103999"/>
                              </a:moveTo>
                              <a:cubicBezTo>
                                <a:pt x="561756" y="104050"/>
                                <a:pt x="563724" y="104037"/>
                                <a:pt x="563774" y="104621"/>
                              </a:cubicBezTo>
                              <a:cubicBezTo>
                                <a:pt x="563838" y="105357"/>
                                <a:pt x="562035" y="104723"/>
                                <a:pt x="562010" y="104723"/>
                              </a:cubicBezTo>
                              <a:cubicBezTo>
                                <a:pt x="556982" y="104646"/>
                                <a:pt x="552259" y="105916"/>
                                <a:pt x="548869" y="107643"/>
                              </a:cubicBezTo>
                              <a:cubicBezTo>
                                <a:pt x="549123" y="107528"/>
                                <a:pt x="547422" y="108646"/>
                                <a:pt x="547295" y="108366"/>
                              </a:cubicBezTo>
                              <a:cubicBezTo>
                                <a:pt x="547359" y="108493"/>
                                <a:pt x="548527" y="106652"/>
                                <a:pt x="548666" y="106500"/>
                              </a:cubicBezTo>
                              <a:cubicBezTo>
                                <a:pt x="550279" y="104723"/>
                                <a:pt x="552919" y="103491"/>
                                <a:pt x="555446" y="103364"/>
                              </a:cubicBezTo>
                              <a:cubicBezTo>
                                <a:pt x="557883" y="103237"/>
                                <a:pt x="560093" y="103783"/>
                                <a:pt x="561388" y="103999"/>
                              </a:cubicBezTo>
                              <a:moveTo>
                                <a:pt x="564193" y="114105"/>
                              </a:moveTo>
                              <a:cubicBezTo>
                                <a:pt x="564295" y="113737"/>
                                <a:pt x="563051" y="114727"/>
                                <a:pt x="563470" y="114625"/>
                              </a:cubicBezTo>
                              <a:cubicBezTo>
                                <a:pt x="563228" y="114701"/>
                                <a:pt x="561832" y="114168"/>
                                <a:pt x="561692" y="114105"/>
                              </a:cubicBezTo>
                              <a:cubicBezTo>
                                <a:pt x="560321" y="113457"/>
                                <a:pt x="558467" y="112556"/>
                                <a:pt x="556271" y="112861"/>
                              </a:cubicBezTo>
                              <a:cubicBezTo>
                                <a:pt x="555509" y="112962"/>
                                <a:pt x="553084" y="114194"/>
                                <a:pt x="554506" y="112746"/>
                              </a:cubicBezTo>
                              <a:cubicBezTo>
                                <a:pt x="554887" y="112365"/>
                                <a:pt x="556957" y="111223"/>
                                <a:pt x="556792" y="111299"/>
                              </a:cubicBezTo>
                              <a:cubicBezTo>
                                <a:pt x="557680" y="110956"/>
                                <a:pt x="559331" y="111172"/>
                                <a:pt x="559928" y="111299"/>
                              </a:cubicBezTo>
                              <a:cubicBezTo>
                                <a:pt x="561007" y="111515"/>
                                <a:pt x="561349" y="111870"/>
                                <a:pt x="562314" y="112543"/>
                              </a:cubicBezTo>
                              <a:cubicBezTo>
                                <a:pt x="562657" y="112784"/>
                                <a:pt x="564358" y="113533"/>
                                <a:pt x="564193" y="114105"/>
                              </a:cubicBezTo>
                              <a:moveTo>
                                <a:pt x="556792" y="116288"/>
                              </a:moveTo>
                              <a:cubicBezTo>
                                <a:pt x="557515" y="116415"/>
                                <a:pt x="557363" y="116238"/>
                                <a:pt x="557211" y="116606"/>
                              </a:cubicBezTo>
                              <a:cubicBezTo>
                                <a:pt x="556284" y="118840"/>
                                <a:pt x="558163" y="120186"/>
                                <a:pt x="560054" y="119792"/>
                              </a:cubicBezTo>
                              <a:cubicBezTo>
                                <a:pt x="561362" y="119538"/>
                                <a:pt x="561273" y="117977"/>
                                <a:pt x="561540" y="117444"/>
                              </a:cubicBezTo>
                              <a:cubicBezTo>
                                <a:pt x="561603" y="117329"/>
                                <a:pt x="562048" y="117558"/>
                                <a:pt x="562111" y="117545"/>
                              </a:cubicBezTo>
                              <a:cubicBezTo>
                                <a:pt x="563279" y="117355"/>
                                <a:pt x="561603" y="119881"/>
                                <a:pt x="561273" y="120148"/>
                              </a:cubicBezTo>
                              <a:cubicBezTo>
                                <a:pt x="559788" y="121379"/>
                                <a:pt x="557185" y="121494"/>
                                <a:pt x="556068" y="120148"/>
                              </a:cubicBezTo>
                              <a:cubicBezTo>
                                <a:pt x="555205" y="119120"/>
                                <a:pt x="555001" y="115996"/>
                                <a:pt x="556792" y="116288"/>
                              </a:cubicBezTo>
                              <a:moveTo>
                                <a:pt x="560651" y="117977"/>
                              </a:moveTo>
                              <a:cubicBezTo>
                                <a:pt x="560651" y="118345"/>
                                <a:pt x="560181" y="118663"/>
                                <a:pt x="559610" y="118663"/>
                              </a:cubicBezTo>
                              <a:cubicBezTo>
                                <a:pt x="559052" y="118663"/>
                                <a:pt x="558582" y="118345"/>
                                <a:pt x="558582" y="117977"/>
                              </a:cubicBezTo>
                              <a:cubicBezTo>
                                <a:pt x="558582" y="117609"/>
                                <a:pt x="559052" y="117291"/>
                                <a:pt x="559610" y="117291"/>
                              </a:cubicBezTo>
                              <a:cubicBezTo>
                                <a:pt x="560181" y="117291"/>
                                <a:pt x="560651" y="117609"/>
                                <a:pt x="560651" y="117977"/>
                              </a:cubicBezTo>
                              <a:moveTo>
                                <a:pt x="557211" y="115247"/>
                              </a:moveTo>
                              <a:cubicBezTo>
                                <a:pt x="556830" y="115222"/>
                                <a:pt x="554417" y="116187"/>
                                <a:pt x="555230" y="114943"/>
                              </a:cubicBezTo>
                              <a:cubicBezTo>
                                <a:pt x="555598" y="114384"/>
                                <a:pt x="557046" y="114156"/>
                                <a:pt x="557833" y="114308"/>
                              </a:cubicBezTo>
                              <a:cubicBezTo>
                                <a:pt x="558645" y="114473"/>
                                <a:pt x="559623" y="114663"/>
                                <a:pt x="560753" y="115044"/>
                              </a:cubicBezTo>
                              <a:cubicBezTo>
                                <a:pt x="561172" y="115184"/>
                                <a:pt x="562340" y="116073"/>
                                <a:pt x="562111" y="116288"/>
                              </a:cubicBezTo>
                              <a:cubicBezTo>
                                <a:pt x="561679" y="116720"/>
                                <a:pt x="557642" y="115298"/>
                                <a:pt x="557211" y="115247"/>
                              </a:cubicBezTo>
                              <a:moveTo>
                                <a:pt x="566694" y="124122"/>
                              </a:moveTo>
                              <a:cubicBezTo>
                                <a:pt x="567418" y="123449"/>
                                <a:pt x="568408" y="123093"/>
                                <a:pt x="568992" y="122344"/>
                              </a:cubicBezTo>
                              <a:cubicBezTo>
                                <a:pt x="569157" y="122128"/>
                                <a:pt x="569259" y="121976"/>
                                <a:pt x="569322" y="121887"/>
                              </a:cubicBezTo>
                              <a:cubicBezTo>
                                <a:pt x="569259" y="122002"/>
                                <a:pt x="569183" y="122192"/>
                                <a:pt x="569094" y="122446"/>
                              </a:cubicBezTo>
                              <a:cubicBezTo>
                                <a:pt x="568878" y="123131"/>
                                <a:pt x="568357" y="125594"/>
                                <a:pt x="567951" y="126102"/>
                              </a:cubicBezTo>
                              <a:cubicBezTo>
                                <a:pt x="567405" y="126750"/>
                                <a:pt x="565615" y="127956"/>
                                <a:pt x="564396" y="128591"/>
                              </a:cubicBezTo>
                              <a:cubicBezTo>
                                <a:pt x="562416" y="129657"/>
                                <a:pt x="559674" y="129962"/>
                                <a:pt x="557528" y="130051"/>
                              </a:cubicBezTo>
                              <a:cubicBezTo>
                                <a:pt x="561324" y="129340"/>
                                <a:pt x="564270" y="126356"/>
                                <a:pt x="566694" y="124122"/>
                              </a:cubicBezTo>
                              <a:moveTo>
                                <a:pt x="567634" y="99403"/>
                              </a:moveTo>
                              <a:cubicBezTo>
                                <a:pt x="568053" y="96166"/>
                                <a:pt x="568370" y="91646"/>
                                <a:pt x="570249" y="88777"/>
                              </a:cubicBezTo>
                              <a:cubicBezTo>
                                <a:pt x="571735" y="86466"/>
                                <a:pt x="574325" y="84371"/>
                                <a:pt x="576178" y="82099"/>
                              </a:cubicBezTo>
                              <a:cubicBezTo>
                                <a:pt x="576534" y="81667"/>
                                <a:pt x="577194" y="80982"/>
                                <a:pt x="577435" y="80525"/>
                              </a:cubicBezTo>
                              <a:cubicBezTo>
                                <a:pt x="577613" y="80194"/>
                                <a:pt x="577880" y="79483"/>
                                <a:pt x="578273" y="80321"/>
                              </a:cubicBezTo>
                              <a:cubicBezTo>
                                <a:pt x="580470" y="84841"/>
                                <a:pt x="582234" y="91354"/>
                                <a:pt x="580673" y="98260"/>
                              </a:cubicBezTo>
                              <a:cubicBezTo>
                                <a:pt x="579835" y="101904"/>
                                <a:pt x="577664" y="105713"/>
                                <a:pt x="575569" y="108785"/>
                              </a:cubicBezTo>
                              <a:cubicBezTo>
                                <a:pt x="575429" y="108976"/>
                                <a:pt x="574794" y="110131"/>
                                <a:pt x="574718" y="110144"/>
                              </a:cubicBezTo>
                              <a:cubicBezTo>
                                <a:pt x="574655" y="110156"/>
                                <a:pt x="572903" y="109230"/>
                                <a:pt x="572953" y="108684"/>
                              </a:cubicBezTo>
                              <a:cubicBezTo>
                                <a:pt x="572966" y="108430"/>
                                <a:pt x="574477" y="107465"/>
                                <a:pt x="574934" y="107021"/>
                              </a:cubicBezTo>
                              <a:cubicBezTo>
                                <a:pt x="577968" y="104050"/>
                                <a:pt x="578552" y="98819"/>
                                <a:pt x="578997" y="93360"/>
                              </a:cubicBezTo>
                              <a:lnTo>
                                <a:pt x="578921" y="93347"/>
                              </a:lnTo>
                              <a:cubicBezTo>
                                <a:pt x="579022" y="93081"/>
                                <a:pt x="579022" y="92827"/>
                                <a:pt x="579048" y="92586"/>
                              </a:cubicBezTo>
                              <a:cubicBezTo>
                                <a:pt x="579048" y="92509"/>
                                <a:pt x="578997" y="92433"/>
                                <a:pt x="578921" y="92433"/>
                              </a:cubicBezTo>
                              <a:cubicBezTo>
                                <a:pt x="578832" y="92421"/>
                                <a:pt x="578756" y="92484"/>
                                <a:pt x="578743" y="92560"/>
                              </a:cubicBezTo>
                              <a:cubicBezTo>
                                <a:pt x="578717" y="92789"/>
                                <a:pt x="578705" y="92992"/>
                                <a:pt x="578667" y="93182"/>
                              </a:cubicBezTo>
                              <a:cubicBezTo>
                                <a:pt x="577511" y="94312"/>
                                <a:pt x="576737" y="96305"/>
                                <a:pt x="575671" y="98159"/>
                              </a:cubicBezTo>
                              <a:cubicBezTo>
                                <a:pt x="575455" y="98502"/>
                                <a:pt x="575036" y="99365"/>
                                <a:pt x="574833" y="99302"/>
                              </a:cubicBezTo>
                              <a:cubicBezTo>
                                <a:pt x="574337" y="99124"/>
                                <a:pt x="573817" y="93804"/>
                                <a:pt x="573906" y="92420"/>
                              </a:cubicBezTo>
                              <a:cubicBezTo>
                                <a:pt x="573931" y="91671"/>
                                <a:pt x="574502" y="90872"/>
                                <a:pt x="574718" y="90021"/>
                              </a:cubicBezTo>
                              <a:cubicBezTo>
                                <a:pt x="575023" y="88878"/>
                                <a:pt x="575366" y="87710"/>
                                <a:pt x="576077" y="86060"/>
                              </a:cubicBezTo>
                              <a:cubicBezTo>
                                <a:pt x="576280" y="85616"/>
                                <a:pt x="577296" y="83813"/>
                                <a:pt x="576813" y="83457"/>
                              </a:cubicBezTo>
                              <a:cubicBezTo>
                                <a:pt x="576496" y="83216"/>
                                <a:pt x="574718" y="84803"/>
                                <a:pt x="574414" y="85120"/>
                              </a:cubicBezTo>
                              <a:cubicBezTo>
                                <a:pt x="573677" y="85895"/>
                                <a:pt x="571963" y="87926"/>
                                <a:pt x="571392" y="88980"/>
                              </a:cubicBezTo>
                              <a:cubicBezTo>
                                <a:pt x="569183" y="92992"/>
                                <a:pt x="570160" y="98464"/>
                                <a:pt x="570249" y="102641"/>
                              </a:cubicBezTo>
                              <a:cubicBezTo>
                                <a:pt x="570275" y="104126"/>
                                <a:pt x="570097" y="107338"/>
                                <a:pt x="569094" y="108366"/>
                              </a:cubicBezTo>
                              <a:cubicBezTo>
                                <a:pt x="568840" y="106475"/>
                                <a:pt x="569335" y="103809"/>
                                <a:pt x="568167" y="102958"/>
                              </a:cubicBezTo>
                              <a:cubicBezTo>
                                <a:pt x="567951" y="102793"/>
                                <a:pt x="567329" y="103263"/>
                                <a:pt x="567113" y="102844"/>
                              </a:cubicBezTo>
                              <a:cubicBezTo>
                                <a:pt x="566872" y="102387"/>
                                <a:pt x="567520" y="100292"/>
                                <a:pt x="567634" y="99403"/>
                              </a:cubicBezTo>
                              <a:moveTo>
                                <a:pt x="574934" y="122751"/>
                              </a:moveTo>
                              <a:cubicBezTo>
                                <a:pt x="574972" y="122420"/>
                                <a:pt x="575150" y="123741"/>
                                <a:pt x="575150" y="123792"/>
                              </a:cubicBezTo>
                              <a:cubicBezTo>
                                <a:pt x="574858" y="126013"/>
                                <a:pt x="573766" y="123995"/>
                                <a:pt x="573995" y="122751"/>
                              </a:cubicBezTo>
                              <a:cubicBezTo>
                                <a:pt x="574134" y="122001"/>
                                <a:pt x="575569" y="120478"/>
                                <a:pt x="575569" y="120478"/>
                              </a:cubicBezTo>
                              <a:cubicBezTo>
                                <a:pt x="576013" y="121214"/>
                                <a:pt x="574985" y="122344"/>
                                <a:pt x="574934" y="122751"/>
                              </a:cubicBezTo>
                              <a:moveTo>
                                <a:pt x="573576" y="120364"/>
                              </a:moveTo>
                              <a:cubicBezTo>
                                <a:pt x="573220" y="118713"/>
                                <a:pt x="571316" y="115222"/>
                                <a:pt x="570554" y="113686"/>
                              </a:cubicBezTo>
                              <a:cubicBezTo>
                                <a:pt x="569919" y="112416"/>
                                <a:pt x="570820" y="110677"/>
                                <a:pt x="571290" y="110664"/>
                              </a:cubicBezTo>
                              <a:cubicBezTo>
                                <a:pt x="572065" y="110652"/>
                                <a:pt x="572738" y="111896"/>
                                <a:pt x="573271" y="112124"/>
                              </a:cubicBezTo>
                              <a:cubicBezTo>
                                <a:pt x="573982" y="112442"/>
                                <a:pt x="573334" y="112594"/>
                                <a:pt x="573474" y="113381"/>
                              </a:cubicBezTo>
                              <a:cubicBezTo>
                                <a:pt x="573791" y="115120"/>
                                <a:pt x="575594" y="113241"/>
                                <a:pt x="575569" y="115146"/>
                              </a:cubicBezTo>
                              <a:cubicBezTo>
                                <a:pt x="575531" y="116669"/>
                                <a:pt x="573715" y="121024"/>
                                <a:pt x="573576" y="120364"/>
                              </a:cubicBezTo>
                              <a:moveTo>
                                <a:pt x="577016" y="291452"/>
                              </a:moveTo>
                              <a:cubicBezTo>
                                <a:pt x="578108" y="291998"/>
                                <a:pt x="574896" y="291363"/>
                                <a:pt x="574096" y="291261"/>
                              </a:cubicBezTo>
                              <a:cubicBezTo>
                                <a:pt x="572522" y="291045"/>
                                <a:pt x="571684" y="290969"/>
                                <a:pt x="570656" y="291045"/>
                              </a:cubicBezTo>
                              <a:cubicBezTo>
                                <a:pt x="567291" y="291287"/>
                                <a:pt x="563927" y="293026"/>
                                <a:pt x="561172" y="293229"/>
                              </a:cubicBezTo>
                              <a:cubicBezTo>
                                <a:pt x="558569" y="293420"/>
                                <a:pt x="555052" y="293775"/>
                                <a:pt x="552830" y="295324"/>
                              </a:cubicBezTo>
                              <a:cubicBezTo>
                                <a:pt x="551040" y="296555"/>
                                <a:pt x="549555" y="298879"/>
                                <a:pt x="548146" y="300847"/>
                              </a:cubicBezTo>
                              <a:cubicBezTo>
                                <a:pt x="546711" y="302827"/>
                                <a:pt x="544756" y="304643"/>
                                <a:pt x="543651" y="306471"/>
                              </a:cubicBezTo>
                              <a:cubicBezTo>
                                <a:pt x="542509" y="308375"/>
                                <a:pt x="541734" y="310051"/>
                                <a:pt x="540528" y="311790"/>
                              </a:cubicBezTo>
                              <a:cubicBezTo>
                                <a:pt x="537392" y="316297"/>
                                <a:pt x="534637" y="320462"/>
                                <a:pt x="532707" y="326492"/>
                              </a:cubicBezTo>
                              <a:cubicBezTo>
                                <a:pt x="532466" y="327216"/>
                                <a:pt x="531996" y="327635"/>
                                <a:pt x="531768" y="328155"/>
                              </a:cubicBezTo>
                              <a:cubicBezTo>
                                <a:pt x="528619" y="335608"/>
                                <a:pt x="528670" y="347554"/>
                                <a:pt x="529267" y="356314"/>
                              </a:cubicBezTo>
                              <a:cubicBezTo>
                                <a:pt x="529952" y="366699"/>
                                <a:pt x="531539" y="375917"/>
                                <a:pt x="534066" y="384677"/>
                              </a:cubicBezTo>
                              <a:cubicBezTo>
                                <a:pt x="534472" y="386086"/>
                                <a:pt x="534815" y="387546"/>
                                <a:pt x="535412" y="388942"/>
                              </a:cubicBezTo>
                              <a:cubicBezTo>
                                <a:pt x="536453" y="391355"/>
                                <a:pt x="537646" y="393983"/>
                                <a:pt x="537811" y="397499"/>
                              </a:cubicBezTo>
                              <a:cubicBezTo>
                                <a:pt x="538091" y="403390"/>
                                <a:pt x="538852" y="408468"/>
                                <a:pt x="539284" y="414080"/>
                              </a:cubicBezTo>
                              <a:cubicBezTo>
                                <a:pt x="540401" y="428959"/>
                                <a:pt x="540845" y="443026"/>
                                <a:pt x="541366" y="457753"/>
                              </a:cubicBezTo>
                              <a:cubicBezTo>
                                <a:pt x="541468" y="460724"/>
                                <a:pt x="541353" y="464990"/>
                                <a:pt x="540934" y="467148"/>
                              </a:cubicBezTo>
                              <a:cubicBezTo>
                                <a:pt x="540884" y="467529"/>
                                <a:pt x="540833" y="467770"/>
                                <a:pt x="540795" y="468189"/>
                              </a:cubicBezTo>
                              <a:cubicBezTo>
                                <a:pt x="540769" y="468354"/>
                                <a:pt x="540833" y="468888"/>
                                <a:pt x="540833" y="469027"/>
                              </a:cubicBezTo>
                              <a:cubicBezTo>
                                <a:pt x="540896" y="469903"/>
                                <a:pt x="542344" y="472011"/>
                                <a:pt x="541683" y="473090"/>
                              </a:cubicBezTo>
                              <a:cubicBezTo>
                                <a:pt x="541214" y="473839"/>
                                <a:pt x="536491" y="473826"/>
                                <a:pt x="535323" y="473928"/>
                              </a:cubicBezTo>
                              <a:cubicBezTo>
                                <a:pt x="526867" y="474588"/>
                                <a:pt x="519161" y="475172"/>
                                <a:pt x="511911" y="476924"/>
                              </a:cubicBezTo>
                              <a:lnTo>
                                <a:pt x="511899" y="476898"/>
                              </a:lnTo>
                              <a:cubicBezTo>
                                <a:pt x="511835" y="476924"/>
                                <a:pt x="511784" y="476924"/>
                                <a:pt x="511759" y="476924"/>
                              </a:cubicBezTo>
                              <a:lnTo>
                                <a:pt x="511708" y="476924"/>
                              </a:lnTo>
                              <a:cubicBezTo>
                                <a:pt x="511594" y="476924"/>
                                <a:pt x="511480" y="477025"/>
                                <a:pt x="511480" y="477127"/>
                              </a:cubicBezTo>
                              <a:cubicBezTo>
                                <a:pt x="511480" y="477254"/>
                                <a:pt x="511568" y="477356"/>
                                <a:pt x="511695" y="477356"/>
                              </a:cubicBezTo>
                              <a:lnTo>
                                <a:pt x="511759" y="477356"/>
                              </a:lnTo>
                              <a:cubicBezTo>
                                <a:pt x="511810" y="477356"/>
                                <a:pt x="511886" y="477330"/>
                                <a:pt x="511962" y="477317"/>
                              </a:cubicBezTo>
                              <a:lnTo>
                                <a:pt x="511962" y="477356"/>
                              </a:lnTo>
                              <a:cubicBezTo>
                                <a:pt x="519440" y="477736"/>
                                <a:pt x="528327" y="475032"/>
                                <a:pt x="536452" y="475908"/>
                              </a:cubicBezTo>
                              <a:cubicBezTo>
                                <a:pt x="538789" y="476149"/>
                                <a:pt x="541125" y="477406"/>
                                <a:pt x="543346" y="477470"/>
                              </a:cubicBezTo>
                              <a:cubicBezTo>
                                <a:pt x="544299" y="477495"/>
                                <a:pt x="545530" y="476632"/>
                                <a:pt x="545949" y="475908"/>
                              </a:cubicBezTo>
                              <a:cubicBezTo>
                                <a:pt x="546139" y="475578"/>
                                <a:pt x="546114" y="474042"/>
                                <a:pt x="546368" y="473928"/>
                              </a:cubicBezTo>
                              <a:cubicBezTo>
                                <a:pt x="546482" y="473864"/>
                                <a:pt x="547841" y="474524"/>
                                <a:pt x="548044" y="474867"/>
                              </a:cubicBezTo>
                              <a:cubicBezTo>
                                <a:pt x="548552" y="475819"/>
                                <a:pt x="547599" y="479501"/>
                                <a:pt x="546685" y="479869"/>
                              </a:cubicBezTo>
                              <a:cubicBezTo>
                                <a:pt x="546025" y="480123"/>
                                <a:pt x="544616" y="479666"/>
                                <a:pt x="544387" y="479666"/>
                              </a:cubicBezTo>
                              <a:cubicBezTo>
                                <a:pt x="543841" y="479653"/>
                                <a:pt x="543004" y="479742"/>
                                <a:pt x="542191" y="479666"/>
                              </a:cubicBezTo>
                              <a:cubicBezTo>
                                <a:pt x="537925" y="479222"/>
                                <a:pt x="533317" y="479945"/>
                                <a:pt x="528111" y="479450"/>
                              </a:cubicBezTo>
                              <a:cubicBezTo>
                                <a:pt x="519084" y="478587"/>
                                <a:pt x="509093" y="479438"/>
                                <a:pt x="500383" y="480504"/>
                              </a:cubicBezTo>
                              <a:cubicBezTo>
                                <a:pt x="495927" y="481037"/>
                                <a:pt x="490201" y="482243"/>
                                <a:pt x="485897" y="481317"/>
                              </a:cubicBezTo>
                              <a:cubicBezTo>
                                <a:pt x="485593" y="481266"/>
                                <a:pt x="483587" y="480580"/>
                                <a:pt x="483599" y="480606"/>
                              </a:cubicBezTo>
                              <a:cubicBezTo>
                                <a:pt x="483092" y="479844"/>
                                <a:pt x="485694" y="478574"/>
                                <a:pt x="486710" y="478308"/>
                              </a:cubicBezTo>
                              <a:lnTo>
                                <a:pt x="487091" y="478308"/>
                              </a:lnTo>
                              <a:cubicBezTo>
                                <a:pt x="487142" y="478308"/>
                                <a:pt x="487205" y="478270"/>
                                <a:pt x="487205" y="478194"/>
                              </a:cubicBezTo>
                              <a:cubicBezTo>
                                <a:pt x="487205" y="478143"/>
                                <a:pt x="487142" y="478092"/>
                                <a:pt x="487091" y="478092"/>
                              </a:cubicBezTo>
                              <a:lnTo>
                                <a:pt x="486710" y="478092"/>
                              </a:lnTo>
                              <a:cubicBezTo>
                                <a:pt x="483511" y="477356"/>
                                <a:pt x="479676" y="477000"/>
                                <a:pt x="475995" y="476949"/>
                              </a:cubicBezTo>
                              <a:cubicBezTo>
                                <a:pt x="479460" y="475731"/>
                                <a:pt x="484513" y="476746"/>
                                <a:pt x="488297" y="475807"/>
                              </a:cubicBezTo>
                              <a:lnTo>
                                <a:pt x="488271" y="475781"/>
                              </a:lnTo>
                              <a:cubicBezTo>
                                <a:pt x="488322" y="475769"/>
                                <a:pt x="488373" y="475756"/>
                                <a:pt x="488411" y="475756"/>
                              </a:cubicBezTo>
                              <a:lnTo>
                                <a:pt x="488513" y="475756"/>
                              </a:lnTo>
                              <a:cubicBezTo>
                                <a:pt x="488614" y="475781"/>
                                <a:pt x="488703" y="475718"/>
                                <a:pt x="488716" y="475629"/>
                              </a:cubicBezTo>
                              <a:cubicBezTo>
                                <a:pt x="488741" y="475527"/>
                                <a:pt x="488678" y="475426"/>
                                <a:pt x="488576" y="475413"/>
                              </a:cubicBezTo>
                              <a:cubicBezTo>
                                <a:pt x="488525" y="475400"/>
                                <a:pt x="488475" y="475400"/>
                                <a:pt x="488411" y="475400"/>
                              </a:cubicBezTo>
                              <a:cubicBezTo>
                                <a:pt x="488322" y="475400"/>
                                <a:pt x="488259" y="475413"/>
                                <a:pt x="488170" y="475426"/>
                              </a:cubicBezTo>
                              <a:lnTo>
                                <a:pt x="488195" y="475388"/>
                              </a:lnTo>
                              <a:cubicBezTo>
                                <a:pt x="484805" y="475096"/>
                                <a:pt x="481212" y="474778"/>
                                <a:pt x="478064" y="474550"/>
                              </a:cubicBezTo>
                              <a:cubicBezTo>
                                <a:pt x="494848" y="470881"/>
                                <a:pt x="516367" y="471516"/>
                                <a:pt x="530320" y="464114"/>
                              </a:cubicBezTo>
                              <a:cubicBezTo>
                                <a:pt x="533228" y="462578"/>
                                <a:pt x="535094" y="460432"/>
                                <a:pt x="535411" y="456192"/>
                              </a:cubicBezTo>
                              <a:cubicBezTo>
                                <a:pt x="535691" y="452662"/>
                                <a:pt x="535272" y="448689"/>
                                <a:pt x="534891" y="444943"/>
                              </a:cubicBezTo>
                              <a:cubicBezTo>
                                <a:pt x="533317" y="429378"/>
                                <a:pt x="531336" y="414270"/>
                                <a:pt x="529267" y="398020"/>
                              </a:cubicBezTo>
                              <a:lnTo>
                                <a:pt x="529190" y="398045"/>
                              </a:lnTo>
                              <a:cubicBezTo>
                                <a:pt x="529216" y="397994"/>
                                <a:pt x="529254" y="397944"/>
                                <a:pt x="529254" y="397893"/>
                              </a:cubicBezTo>
                              <a:cubicBezTo>
                                <a:pt x="529254" y="397817"/>
                                <a:pt x="529216" y="397741"/>
                                <a:pt x="529190" y="397677"/>
                              </a:cubicBezTo>
                              <a:lnTo>
                                <a:pt x="529267" y="397703"/>
                              </a:lnTo>
                              <a:cubicBezTo>
                                <a:pt x="528860" y="392840"/>
                                <a:pt x="528149" y="387521"/>
                                <a:pt x="527184" y="382899"/>
                              </a:cubicBezTo>
                              <a:cubicBezTo>
                                <a:pt x="526131" y="377872"/>
                                <a:pt x="523337" y="374139"/>
                                <a:pt x="522284" y="369556"/>
                              </a:cubicBezTo>
                              <a:cubicBezTo>
                                <a:pt x="521636" y="366750"/>
                                <a:pt x="519795" y="363868"/>
                                <a:pt x="518945" y="360809"/>
                              </a:cubicBezTo>
                              <a:cubicBezTo>
                                <a:pt x="517574" y="355857"/>
                                <a:pt x="517205" y="350512"/>
                                <a:pt x="516964" y="344838"/>
                              </a:cubicBezTo>
                              <a:cubicBezTo>
                                <a:pt x="516621" y="337080"/>
                                <a:pt x="517155" y="328981"/>
                                <a:pt x="518323" y="322011"/>
                              </a:cubicBezTo>
                              <a:cubicBezTo>
                                <a:pt x="519160" y="316970"/>
                                <a:pt x="520303" y="311473"/>
                                <a:pt x="522373" y="307207"/>
                              </a:cubicBezTo>
                              <a:cubicBezTo>
                                <a:pt x="522423" y="307131"/>
                                <a:pt x="523071" y="305366"/>
                                <a:pt x="523325" y="305430"/>
                              </a:cubicBezTo>
                              <a:cubicBezTo>
                                <a:pt x="523604" y="305506"/>
                                <a:pt x="523858" y="307956"/>
                                <a:pt x="523947" y="308566"/>
                              </a:cubicBezTo>
                              <a:cubicBezTo>
                                <a:pt x="525001" y="315472"/>
                                <a:pt x="525826" y="323306"/>
                                <a:pt x="527984" y="329488"/>
                              </a:cubicBezTo>
                              <a:cubicBezTo>
                                <a:pt x="528048" y="329692"/>
                                <a:pt x="528060" y="329920"/>
                                <a:pt x="528098" y="330149"/>
                              </a:cubicBezTo>
                              <a:cubicBezTo>
                                <a:pt x="528111" y="330225"/>
                                <a:pt x="528175" y="330276"/>
                                <a:pt x="528238" y="330276"/>
                              </a:cubicBezTo>
                              <a:lnTo>
                                <a:pt x="528263" y="330276"/>
                              </a:lnTo>
                              <a:cubicBezTo>
                                <a:pt x="528340" y="330250"/>
                                <a:pt x="528391" y="330174"/>
                                <a:pt x="528378" y="330098"/>
                              </a:cubicBezTo>
                              <a:cubicBezTo>
                                <a:pt x="528340" y="329895"/>
                                <a:pt x="528327" y="329653"/>
                                <a:pt x="528251" y="329412"/>
                              </a:cubicBezTo>
                              <a:lnTo>
                                <a:pt x="528327" y="329412"/>
                              </a:lnTo>
                              <a:cubicBezTo>
                                <a:pt x="526753" y="319941"/>
                                <a:pt x="525864" y="310699"/>
                                <a:pt x="524785" y="300529"/>
                              </a:cubicBezTo>
                              <a:cubicBezTo>
                                <a:pt x="523553" y="288989"/>
                                <a:pt x="523528" y="277131"/>
                                <a:pt x="522804" y="265184"/>
                              </a:cubicBezTo>
                              <a:cubicBezTo>
                                <a:pt x="522512" y="260220"/>
                                <a:pt x="521814" y="254418"/>
                                <a:pt x="521027" y="249746"/>
                              </a:cubicBezTo>
                              <a:cubicBezTo>
                                <a:pt x="520900" y="248959"/>
                                <a:pt x="520138" y="244770"/>
                                <a:pt x="520405" y="244541"/>
                              </a:cubicBezTo>
                              <a:cubicBezTo>
                                <a:pt x="520684" y="244300"/>
                                <a:pt x="523325" y="244554"/>
                                <a:pt x="523845" y="244541"/>
                              </a:cubicBezTo>
                              <a:cubicBezTo>
                                <a:pt x="524683" y="244503"/>
                                <a:pt x="527248" y="244135"/>
                                <a:pt x="527387" y="244744"/>
                              </a:cubicBezTo>
                              <a:cubicBezTo>
                                <a:pt x="527883" y="246839"/>
                                <a:pt x="528479" y="248985"/>
                                <a:pt x="528835" y="251524"/>
                              </a:cubicBezTo>
                              <a:cubicBezTo>
                                <a:pt x="530130" y="260360"/>
                                <a:pt x="528479" y="272205"/>
                                <a:pt x="535322" y="275506"/>
                              </a:cubicBezTo>
                              <a:cubicBezTo>
                                <a:pt x="535995" y="275836"/>
                                <a:pt x="536808" y="275595"/>
                                <a:pt x="537392" y="275925"/>
                              </a:cubicBezTo>
                              <a:cubicBezTo>
                                <a:pt x="538090" y="276306"/>
                                <a:pt x="538750" y="277715"/>
                                <a:pt x="538750" y="278629"/>
                              </a:cubicBezTo>
                              <a:cubicBezTo>
                                <a:pt x="538750" y="279670"/>
                                <a:pt x="537950" y="280660"/>
                                <a:pt x="537925" y="281663"/>
                              </a:cubicBezTo>
                              <a:cubicBezTo>
                                <a:pt x="537773" y="285802"/>
                                <a:pt x="543765" y="284761"/>
                                <a:pt x="546787" y="283644"/>
                              </a:cubicBezTo>
                              <a:cubicBezTo>
                                <a:pt x="548539" y="282984"/>
                                <a:pt x="550545" y="282666"/>
                                <a:pt x="549592" y="284990"/>
                              </a:cubicBezTo>
                              <a:cubicBezTo>
                                <a:pt x="547828" y="289332"/>
                                <a:pt x="541531" y="292671"/>
                                <a:pt x="541365" y="298549"/>
                              </a:cubicBezTo>
                              <a:cubicBezTo>
                                <a:pt x="541327" y="299564"/>
                                <a:pt x="541848" y="302484"/>
                                <a:pt x="542610" y="302510"/>
                              </a:cubicBezTo>
                              <a:cubicBezTo>
                                <a:pt x="542673" y="302510"/>
                                <a:pt x="544336" y="300491"/>
                                <a:pt x="544806" y="299907"/>
                              </a:cubicBezTo>
                              <a:cubicBezTo>
                                <a:pt x="547472" y="296479"/>
                                <a:pt x="549732" y="293178"/>
                                <a:pt x="554810" y="291985"/>
                              </a:cubicBezTo>
                              <a:cubicBezTo>
                                <a:pt x="556664" y="291541"/>
                                <a:pt x="558924" y="291452"/>
                                <a:pt x="560752" y="290830"/>
                              </a:cubicBezTo>
                              <a:cubicBezTo>
                                <a:pt x="566072" y="289065"/>
                                <a:pt x="572064" y="289027"/>
                                <a:pt x="577016" y="291452"/>
                              </a:cubicBezTo>
                              <a:moveTo>
                                <a:pt x="579352" y="381134"/>
                              </a:moveTo>
                              <a:cubicBezTo>
                                <a:pt x="579454" y="381160"/>
                                <a:pt x="579581" y="381211"/>
                                <a:pt x="579733" y="381211"/>
                              </a:cubicBezTo>
                              <a:lnTo>
                                <a:pt x="579733" y="381236"/>
                              </a:lnTo>
                              <a:cubicBezTo>
                                <a:pt x="577651" y="383280"/>
                                <a:pt x="575455" y="385743"/>
                                <a:pt x="573372" y="388536"/>
                              </a:cubicBezTo>
                              <a:cubicBezTo>
                                <a:pt x="572928" y="389107"/>
                                <a:pt x="571925" y="391075"/>
                                <a:pt x="571493" y="391240"/>
                              </a:cubicBezTo>
                              <a:cubicBezTo>
                                <a:pt x="569957" y="391812"/>
                                <a:pt x="566745" y="389806"/>
                                <a:pt x="566072" y="388638"/>
                              </a:cubicBezTo>
                              <a:cubicBezTo>
                                <a:pt x="565603" y="387812"/>
                                <a:pt x="565120" y="384918"/>
                                <a:pt x="566072" y="384461"/>
                              </a:cubicBezTo>
                              <a:cubicBezTo>
                                <a:pt x="566605" y="384220"/>
                                <a:pt x="568446" y="384562"/>
                                <a:pt x="569310" y="384359"/>
                              </a:cubicBezTo>
                              <a:cubicBezTo>
                                <a:pt x="570021" y="384207"/>
                                <a:pt x="571163" y="383572"/>
                                <a:pt x="571595" y="383216"/>
                              </a:cubicBezTo>
                              <a:cubicBezTo>
                                <a:pt x="572573" y="382404"/>
                                <a:pt x="572890" y="380880"/>
                                <a:pt x="573906" y="380398"/>
                              </a:cubicBezTo>
                              <a:cubicBezTo>
                                <a:pt x="575861" y="379446"/>
                                <a:pt x="577422" y="381807"/>
                                <a:pt x="579352" y="381134"/>
                              </a:cubicBezTo>
                              <a:moveTo>
                                <a:pt x="579733" y="380804"/>
                              </a:moveTo>
                              <a:lnTo>
                                <a:pt x="579733" y="380817"/>
                              </a:lnTo>
                              <a:cubicBezTo>
                                <a:pt x="579733" y="380817"/>
                                <a:pt x="579708" y="380804"/>
                                <a:pt x="579695" y="380804"/>
                              </a:cubicBezTo>
                              <a:cubicBezTo>
                                <a:pt x="579708" y="380817"/>
                                <a:pt x="579733" y="380792"/>
                                <a:pt x="579733" y="380804"/>
                              </a:cubicBezTo>
                              <a:moveTo>
                                <a:pt x="578476" y="375180"/>
                              </a:moveTo>
                              <a:cubicBezTo>
                                <a:pt x="579606" y="373898"/>
                                <a:pt x="582069" y="374012"/>
                                <a:pt x="583390" y="372996"/>
                              </a:cubicBezTo>
                              <a:cubicBezTo>
                                <a:pt x="583974" y="372527"/>
                                <a:pt x="584240" y="371676"/>
                                <a:pt x="584837" y="371219"/>
                              </a:cubicBezTo>
                              <a:cubicBezTo>
                                <a:pt x="585129" y="371016"/>
                                <a:pt x="585726" y="371092"/>
                                <a:pt x="585878" y="370914"/>
                              </a:cubicBezTo>
                              <a:cubicBezTo>
                                <a:pt x="585916" y="370876"/>
                                <a:pt x="585992" y="370242"/>
                                <a:pt x="586094" y="370178"/>
                              </a:cubicBezTo>
                              <a:cubicBezTo>
                                <a:pt x="586805" y="369670"/>
                                <a:pt x="588811" y="369493"/>
                                <a:pt x="589750" y="369759"/>
                              </a:cubicBezTo>
                              <a:cubicBezTo>
                                <a:pt x="590499" y="369988"/>
                                <a:pt x="590220" y="370191"/>
                                <a:pt x="589953" y="370495"/>
                              </a:cubicBezTo>
                              <a:cubicBezTo>
                                <a:pt x="588506" y="372108"/>
                                <a:pt x="587021" y="373555"/>
                                <a:pt x="585472" y="374977"/>
                              </a:cubicBezTo>
                              <a:cubicBezTo>
                                <a:pt x="584761" y="375625"/>
                                <a:pt x="582425" y="377681"/>
                                <a:pt x="582234" y="377694"/>
                              </a:cubicBezTo>
                              <a:cubicBezTo>
                                <a:pt x="581955" y="377707"/>
                                <a:pt x="578083" y="376920"/>
                                <a:pt x="577956" y="376754"/>
                              </a:cubicBezTo>
                              <a:cubicBezTo>
                                <a:pt x="577625" y="376297"/>
                                <a:pt x="578362" y="375320"/>
                                <a:pt x="578476" y="375180"/>
                              </a:cubicBezTo>
                              <a:moveTo>
                                <a:pt x="589750" y="381972"/>
                              </a:moveTo>
                              <a:cubicBezTo>
                                <a:pt x="589776" y="384918"/>
                                <a:pt x="589687" y="388790"/>
                                <a:pt x="589750" y="390923"/>
                              </a:cubicBezTo>
                              <a:cubicBezTo>
                                <a:pt x="589763" y="391748"/>
                                <a:pt x="590055" y="395214"/>
                                <a:pt x="589319" y="393627"/>
                              </a:cubicBezTo>
                              <a:cubicBezTo>
                                <a:pt x="588823" y="392548"/>
                                <a:pt x="588024" y="390948"/>
                                <a:pt x="587770" y="390199"/>
                              </a:cubicBezTo>
                              <a:cubicBezTo>
                                <a:pt x="587110" y="388333"/>
                                <a:pt x="587998" y="385578"/>
                                <a:pt x="588277" y="382798"/>
                              </a:cubicBezTo>
                              <a:cubicBezTo>
                                <a:pt x="588481" y="380792"/>
                                <a:pt x="588214" y="377427"/>
                                <a:pt x="589014" y="376120"/>
                              </a:cubicBezTo>
                              <a:cubicBezTo>
                                <a:pt x="589077" y="376005"/>
                                <a:pt x="589115" y="376031"/>
                                <a:pt x="589217" y="376120"/>
                              </a:cubicBezTo>
                              <a:cubicBezTo>
                                <a:pt x="589230" y="376145"/>
                                <a:pt x="589217" y="376310"/>
                                <a:pt x="589217" y="376335"/>
                              </a:cubicBezTo>
                              <a:cubicBezTo>
                                <a:pt x="589052" y="377580"/>
                                <a:pt x="589712" y="380246"/>
                                <a:pt x="589750" y="381972"/>
                              </a:cubicBezTo>
                              <a:moveTo>
                                <a:pt x="590575" y="404380"/>
                              </a:moveTo>
                              <a:cubicBezTo>
                                <a:pt x="592289" y="415083"/>
                                <a:pt x="591985" y="428452"/>
                                <a:pt x="593597" y="439522"/>
                              </a:cubicBezTo>
                              <a:cubicBezTo>
                                <a:pt x="594537" y="445984"/>
                                <a:pt x="595946" y="450885"/>
                                <a:pt x="597050" y="456814"/>
                              </a:cubicBezTo>
                              <a:cubicBezTo>
                                <a:pt x="597596" y="459873"/>
                                <a:pt x="598015" y="463098"/>
                                <a:pt x="598917" y="465993"/>
                              </a:cubicBezTo>
                              <a:cubicBezTo>
                                <a:pt x="599602" y="468227"/>
                                <a:pt x="600199" y="470665"/>
                                <a:pt x="601202" y="472874"/>
                              </a:cubicBezTo>
                              <a:cubicBezTo>
                                <a:pt x="603817" y="478638"/>
                                <a:pt x="607626" y="484821"/>
                                <a:pt x="612057" y="488921"/>
                              </a:cubicBezTo>
                              <a:cubicBezTo>
                                <a:pt x="612565" y="489391"/>
                                <a:pt x="613047" y="489747"/>
                                <a:pt x="613542" y="490292"/>
                              </a:cubicBezTo>
                              <a:cubicBezTo>
                                <a:pt x="613771" y="490534"/>
                                <a:pt x="614583" y="491168"/>
                                <a:pt x="614825" y="491397"/>
                              </a:cubicBezTo>
                              <a:cubicBezTo>
                                <a:pt x="616437" y="492933"/>
                                <a:pt x="619497" y="494368"/>
                                <a:pt x="621744" y="495409"/>
                              </a:cubicBezTo>
                              <a:cubicBezTo>
                                <a:pt x="629907" y="499129"/>
                                <a:pt x="639124" y="500728"/>
                                <a:pt x="648964" y="502493"/>
                              </a:cubicBezTo>
                              <a:cubicBezTo>
                                <a:pt x="635379" y="501668"/>
                                <a:pt x="623978" y="501858"/>
                                <a:pt x="614037" y="497173"/>
                              </a:cubicBezTo>
                              <a:cubicBezTo>
                                <a:pt x="610775" y="495637"/>
                                <a:pt x="608426" y="493568"/>
                                <a:pt x="605798" y="491118"/>
                              </a:cubicBezTo>
                              <a:cubicBezTo>
                                <a:pt x="600897" y="486573"/>
                                <a:pt x="596999" y="480821"/>
                                <a:pt x="594435" y="474029"/>
                              </a:cubicBezTo>
                              <a:cubicBezTo>
                                <a:pt x="587122" y="454617"/>
                                <a:pt x="586703" y="429188"/>
                                <a:pt x="583796" y="406881"/>
                              </a:cubicBezTo>
                              <a:cubicBezTo>
                                <a:pt x="583085" y="401460"/>
                                <a:pt x="581434" y="396166"/>
                                <a:pt x="580774" y="390415"/>
                              </a:cubicBezTo>
                              <a:cubicBezTo>
                                <a:pt x="580723" y="390072"/>
                                <a:pt x="580977" y="390605"/>
                                <a:pt x="580977" y="390618"/>
                              </a:cubicBezTo>
                              <a:cubicBezTo>
                                <a:pt x="581548" y="391710"/>
                                <a:pt x="582780" y="394566"/>
                                <a:pt x="583072" y="395620"/>
                              </a:cubicBezTo>
                              <a:cubicBezTo>
                                <a:pt x="584494" y="400914"/>
                                <a:pt x="585979" y="407224"/>
                                <a:pt x="587135" y="413445"/>
                              </a:cubicBezTo>
                              <a:cubicBezTo>
                                <a:pt x="587566" y="415743"/>
                                <a:pt x="587630" y="417939"/>
                                <a:pt x="587947" y="420136"/>
                              </a:cubicBezTo>
                              <a:cubicBezTo>
                                <a:pt x="588049" y="420821"/>
                                <a:pt x="588150" y="421647"/>
                                <a:pt x="588227" y="422307"/>
                              </a:cubicBezTo>
                              <a:cubicBezTo>
                                <a:pt x="588392" y="423614"/>
                                <a:pt x="588442" y="425493"/>
                                <a:pt x="588658" y="426852"/>
                              </a:cubicBezTo>
                              <a:cubicBezTo>
                                <a:pt x="589166" y="430051"/>
                                <a:pt x="589369" y="433847"/>
                                <a:pt x="589636" y="437745"/>
                              </a:cubicBezTo>
                              <a:cubicBezTo>
                                <a:pt x="589826" y="440487"/>
                                <a:pt x="590169" y="442239"/>
                                <a:pt x="590575" y="444639"/>
                              </a:cubicBezTo>
                              <a:cubicBezTo>
                                <a:pt x="590588" y="444765"/>
                                <a:pt x="590855" y="445768"/>
                                <a:pt x="591363" y="446606"/>
                              </a:cubicBezTo>
                              <a:cubicBezTo>
                                <a:pt x="591629" y="447025"/>
                                <a:pt x="591604" y="445578"/>
                                <a:pt x="591616" y="445667"/>
                              </a:cubicBezTo>
                              <a:cubicBezTo>
                                <a:pt x="591096" y="440957"/>
                                <a:pt x="590563" y="436209"/>
                                <a:pt x="590372" y="432019"/>
                              </a:cubicBezTo>
                              <a:cubicBezTo>
                                <a:pt x="590283" y="430343"/>
                                <a:pt x="590296" y="428477"/>
                                <a:pt x="590106" y="426585"/>
                              </a:cubicBezTo>
                              <a:cubicBezTo>
                                <a:pt x="589814" y="423678"/>
                                <a:pt x="589547" y="420352"/>
                                <a:pt x="589318" y="417305"/>
                              </a:cubicBezTo>
                              <a:cubicBezTo>
                                <a:pt x="588747" y="409979"/>
                                <a:pt x="587503" y="403035"/>
                                <a:pt x="587440" y="395620"/>
                              </a:cubicBezTo>
                              <a:cubicBezTo>
                                <a:pt x="587427" y="391951"/>
                                <a:pt x="588328" y="395785"/>
                                <a:pt x="588912" y="397296"/>
                              </a:cubicBezTo>
                              <a:cubicBezTo>
                                <a:pt x="589433" y="398655"/>
                                <a:pt x="589991" y="399759"/>
                                <a:pt x="590258" y="400724"/>
                              </a:cubicBezTo>
                              <a:cubicBezTo>
                                <a:pt x="590563" y="401816"/>
                                <a:pt x="590423" y="403415"/>
                                <a:pt x="590575" y="404380"/>
                              </a:cubicBezTo>
                              <a:moveTo>
                                <a:pt x="607575" y="475604"/>
                              </a:moveTo>
                              <a:cubicBezTo>
                                <a:pt x="613022" y="483703"/>
                                <a:pt x="621160" y="488109"/>
                                <a:pt x="631139" y="491549"/>
                              </a:cubicBezTo>
                              <a:cubicBezTo>
                                <a:pt x="638109" y="493949"/>
                                <a:pt x="644457" y="493720"/>
                                <a:pt x="649903" y="496971"/>
                              </a:cubicBezTo>
                              <a:cubicBezTo>
                                <a:pt x="643733" y="496640"/>
                                <a:pt x="639963" y="496729"/>
                                <a:pt x="634681" y="495498"/>
                              </a:cubicBezTo>
                              <a:cubicBezTo>
                                <a:pt x="633005" y="495117"/>
                                <a:pt x="630542" y="494660"/>
                                <a:pt x="628904" y="494089"/>
                              </a:cubicBezTo>
                              <a:cubicBezTo>
                                <a:pt x="620792" y="491257"/>
                                <a:pt x="614723" y="488363"/>
                                <a:pt x="610064" y="481761"/>
                              </a:cubicBezTo>
                              <a:cubicBezTo>
                                <a:pt x="606915" y="477279"/>
                                <a:pt x="607245" y="476797"/>
                                <a:pt x="607156" y="475388"/>
                              </a:cubicBezTo>
                              <a:cubicBezTo>
                                <a:pt x="607131" y="475070"/>
                                <a:pt x="607575" y="475604"/>
                                <a:pt x="607575" y="475604"/>
                              </a:cubicBezTo>
                              <a:moveTo>
                                <a:pt x="652925" y="495929"/>
                              </a:moveTo>
                              <a:cubicBezTo>
                                <a:pt x="654626" y="496158"/>
                                <a:pt x="657216" y="496729"/>
                                <a:pt x="659844" y="496983"/>
                              </a:cubicBezTo>
                              <a:cubicBezTo>
                                <a:pt x="663031" y="497288"/>
                                <a:pt x="674800" y="498494"/>
                                <a:pt x="677365" y="498824"/>
                              </a:cubicBezTo>
                              <a:cubicBezTo>
                                <a:pt x="673111" y="498418"/>
                                <a:pt x="658613" y="498557"/>
                                <a:pt x="655109" y="497478"/>
                              </a:cubicBezTo>
                              <a:cubicBezTo>
                                <a:pt x="654474" y="497301"/>
                                <a:pt x="651313" y="495714"/>
                                <a:pt x="652925" y="495929"/>
                              </a:cubicBezTo>
                              <a:moveTo>
                                <a:pt x="597050" y="492895"/>
                              </a:moveTo>
                              <a:cubicBezTo>
                                <a:pt x="591185" y="492413"/>
                                <a:pt x="586716" y="491930"/>
                                <a:pt x="580571" y="491651"/>
                              </a:cubicBezTo>
                              <a:cubicBezTo>
                                <a:pt x="580000" y="491626"/>
                                <a:pt x="577511" y="491588"/>
                                <a:pt x="577334" y="491435"/>
                              </a:cubicBezTo>
                              <a:cubicBezTo>
                                <a:pt x="576965" y="491118"/>
                                <a:pt x="577372" y="490051"/>
                                <a:pt x="577334" y="489772"/>
                              </a:cubicBezTo>
                              <a:cubicBezTo>
                                <a:pt x="577257" y="489353"/>
                                <a:pt x="575988" y="486179"/>
                                <a:pt x="576178" y="485913"/>
                              </a:cubicBezTo>
                              <a:cubicBezTo>
                                <a:pt x="576559" y="485443"/>
                                <a:pt x="580457" y="485697"/>
                                <a:pt x="580457" y="485697"/>
                              </a:cubicBezTo>
                              <a:cubicBezTo>
                                <a:pt x="584164" y="485760"/>
                                <a:pt x="588938" y="486154"/>
                                <a:pt x="593394" y="486547"/>
                              </a:cubicBezTo>
                              <a:cubicBezTo>
                                <a:pt x="594537" y="486636"/>
                                <a:pt x="597063" y="486522"/>
                                <a:pt x="597876" y="486852"/>
                              </a:cubicBezTo>
                              <a:cubicBezTo>
                                <a:pt x="598650" y="487182"/>
                                <a:pt x="599869" y="489340"/>
                                <a:pt x="600681" y="490394"/>
                              </a:cubicBezTo>
                              <a:cubicBezTo>
                                <a:pt x="600986" y="490788"/>
                                <a:pt x="603525" y="493619"/>
                                <a:pt x="603513" y="493631"/>
                              </a:cubicBezTo>
                              <a:cubicBezTo>
                                <a:pt x="602649" y="494025"/>
                                <a:pt x="598701" y="493047"/>
                                <a:pt x="597050" y="492895"/>
                              </a:cubicBezTo>
                              <a:moveTo>
                                <a:pt x="574718" y="478930"/>
                              </a:moveTo>
                              <a:cubicBezTo>
                                <a:pt x="574375" y="478651"/>
                                <a:pt x="574198" y="476860"/>
                                <a:pt x="573994" y="475591"/>
                              </a:cubicBezTo>
                              <a:cubicBezTo>
                                <a:pt x="573398" y="471858"/>
                                <a:pt x="572382" y="468722"/>
                                <a:pt x="571912" y="465383"/>
                              </a:cubicBezTo>
                              <a:cubicBezTo>
                                <a:pt x="571227" y="460394"/>
                                <a:pt x="570211" y="455951"/>
                                <a:pt x="569627" y="451520"/>
                              </a:cubicBezTo>
                              <a:cubicBezTo>
                                <a:pt x="568624" y="444080"/>
                                <a:pt x="568243" y="436272"/>
                                <a:pt x="567532" y="427728"/>
                              </a:cubicBezTo>
                              <a:cubicBezTo>
                                <a:pt x="566974" y="420847"/>
                                <a:pt x="566440" y="413026"/>
                                <a:pt x="566910" y="406881"/>
                              </a:cubicBezTo>
                              <a:cubicBezTo>
                                <a:pt x="567177" y="403390"/>
                                <a:pt x="568891" y="403022"/>
                                <a:pt x="570249" y="400838"/>
                              </a:cubicBezTo>
                              <a:cubicBezTo>
                                <a:pt x="570719" y="400064"/>
                                <a:pt x="570998" y="397855"/>
                                <a:pt x="571595" y="397182"/>
                              </a:cubicBezTo>
                              <a:cubicBezTo>
                                <a:pt x="571823" y="396941"/>
                                <a:pt x="572712" y="396928"/>
                                <a:pt x="573271" y="396560"/>
                              </a:cubicBezTo>
                              <a:cubicBezTo>
                                <a:pt x="574223" y="395938"/>
                                <a:pt x="574236" y="394960"/>
                                <a:pt x="574832" y="395100"/>
                              </a:cubicBezTo>
                              <a:cubicBezTo>
                                <a:pt x="574972" y="395138"/>
                                <a:pt x="574972" y="395214"/>
                                <a:pt x="575048" y="395303"/>
                              </a:cubicBezTo>
                              <a:cubicBezTo>
                                <a:pt x="579288" y="400724"/>
                                <a:pt x="580774" y="408354"/>
                                <a:pt x="582348" y="417000"/>
                              </a:cubicBezTo>
                              <a:cubicBezTo>
                                <a:pt x="583631" y="424135"/>
                                <a:pt x="583681" y="431828"/>
                                <a:pt x="584316" y="439624"/>
                              </a:cubicBezTo>
                              <a:cubicBezTo>
                                <a:pt x="585421" y="453335"/>
                                <a:pt x="588823" y="467783"/>
                                <a:pt x="593698" y="479450"/>
                              </a:cubicBezTo>
                              <a:cubicBezTo>
                                <a:pt x="594194" y="480644"/>
                                <a:pt x="592569" y="479869"/>
                                <a:pt x="591832" y="479755"/>
                              </a:cubicBezTo>
                              <a:cubicBezTo>
                                <a:pt x="590982" y="479641"/>
                                <a:pt x="590194" y="479603"/>
                                <a:pt x="589636" y="479552"/>
                              </a:cubicBezTo>
                              <a:cubicBezTo>
                                <a:pt x="585852" y="479209"/>
                                <a:pt x="579809" y="478346"/>
                                <a:pt x="576292" y="478727"/>
                              </a:cubicBezTo>
                              <a:cubicBezTo>
                                <a:pt x="575835" y="478777"/>
                                <a:pt x="575378" y="479463"/>
                                <a:pt x="574718" y="478930"/>
                              </a:cubicBezTo>
                              <a:moveTo>
                                <a:pt x="564612" y="426699"/>
                              </a:moveTo>
                              <a:cubicBezTo>
                                <a:pt x="564663" y="428007"/>
                                <a:pt x="564790" y="431410"/>
                                <a:pt x="563965" y="431765"/>
                              </a:cubicBezTo>
                              <a:cubicBezTo>
                                <a:pt x="564003" y="431676"/>
                                <a:pt x="563013" y="431473"/>
                                <a:pt x="563152" y="431600"/>
                              </a:cubicBezTo>
                              <a:cubicBezTo>
                                <a:pt x="562467" y="431016"/>
                                <a:pt x="562568" y="427804"/>
                                <a:pt x="562416" y="426484"/>
                              </a:cubicBezTo>
                              <a:cubicBezTo>
                                <a:pt x="562175" y="424427"/>
                                <a:pt x="561629" y="422180"/>
                                <a:pt x="561489" y="419704"/>
                              </a:cubicBezTo>
                              <a:cubicBezTo>
                                <a:pt x="561350" y="417381"/>
                                <a:pt x="561197" y="415045"/>
                                <a:pt x="560753" y="412722"/>
                              </a:cubicBezTo>
                              <a:cubicBezTo>
                                <a:pt x="559902" y="408202"/>
                                <a:pt x="558506" y="403073"/>
                                <a:pt x="558874" y="398959"/>
                              </a:cubicBezTo>
                              <a:cubicBezTo>
                                <a:pt x="559217" y="395151"/>
                                <a:pt x="561210" y="392421"/>
                                <a:pt x="564828" y="392802"/>
                              </a:cubicBezTo>
                              <a:cubicBezTo>
                                <a:pt x="565704" y="392903"/>
                                <a:pt x="566161" y="393081"/>
                                <a:pt x="567329" y="393424"/>
                              </a:cubicBezTo>
                              <a:cubicBezTo>
                                <a:pt x="568332" y="393741"/>
                                <a:pt x="570135" y="393970"/>
                                <a:pt x="569716" y="394478"/>
                              </a:cubicBezTo>
                              <a:cubicBezTo>
                                <a:pt x="568370" y="396115"/>
                                <a:pt x="566072" y="399442"/>
                                <a:pt x="565552" y="401156"/>
                              </a:cubicBezTo>
                              <a:cubicBezTo>
                                <a:pt x="565298" y="401994"/>
                                <a:pt x="564866" y="402413"/>
                                <a:pt x="564714" y="402920"/>
                              </a:cubicBezTo>
                              <a:cubicBezTo>
                                <a:pt x="564435" y="403822"/>
                                <a:pt x="564282" y="405904"/>
                                <a:pt x="564079" y="407300"/>
                              </a:cubicBezTo>
                              <a:cubicBezTo>
                                <a:pt x="563254" y="413572"/>
                                <a:pt x="564358" y="420250"/>
                                <a:pt x="564612" y="426700"/>
                              </a:cubicBezTo>
                              <a:moveTo>
                                <a:pt x="572953" y="492476"/>
                              </a:moveTo>
                              <a:cubicBezTo>
                                <a:pt x="572712" y="493428"/>
                                <a:pt x="572001" y="494292"/>
                                <a:pt x="571493" y="495409"/>
                              </a:cubicBezTo>
                              <a:cubicBezTo>
                                <a:pt x="571062" y="496348"/>
                                <a:pt x="570744" y="497923"/>
                                <a:pt x="570135" y="498329"/>
                              </a:cubicBezTo>
                              <a:cubicBezTo>
                                <a:pt x="568345" y="499510"/>
                                <a:pt x="561210" y="498748"/>
                                <a:pt x="559077" y="498735"/>
                              </a:cubicBezTo>
                              <a:cubicBezTo>
                                <a:pt x="555725" y="498722"/>
                                <a:pt x="552475" y="498024"/>
                                <a:pt x="549390" y="497275"/>
                              </a:cubicBezTo>
                              <a:cubicBezTo>
                                <a:pt x="550228" y="497478"/>
                                <a:pt x="553300" y="496678"/>
                                <a:pt x="553046" y="496133"/>
                              </a:cubicBezTo>
                              <a:cubicBezTo>
                                <a:pt x="552843" y="495714"/>
                                <a:pt x="546775" y="495828"/>
                                <a:pt x="546051" y="495828"/>
                              </a:cubicBezTo>
                              <a:cubicBezTo>
                                <a:pt x="541874" y="495726"/>
                                <a:pt x="537075" y="496475"/>
                                <a:pt x="532504" y="496970"/>
                              </a:cubicBezTo>
                              <a:cubicBezTo>
                                <a:pt x="528048" y="497440"/>
                                <a:pt x="523541" y="498113"/>
                                <a:pt x="518945" y="498532"/>
                              </a:cubicBezTo>
                              <a:cubicBezTo>
                                <a:pt x="515644" y="498824"/>
                                <a:pt x="512191" y="498557"/>
                                <a:pt x="508928" y="498837"/>
                              </a:cubicBezTo>
                              <a:cubicBezTo>
                                <a:pt x="504510" y="499243"/>
                                <a:pt x="501133" y="500398"/>
                                <a:pt x="496524" y="500195"/>
                              </a:cubicBezTo>
                              <a:cubicBezTo>
                                <a:pt x="493223" y="500068"/>
                                <a:pt x="489871" y="500563"/>
                                <a:pt x="487040" y="500398"/>
                              </a:cubicBezTo>
                              <a:cubicBezTo>
                                <a:pt x="486025" y="500348"/>
                                <a:pt x="483003" y="500424"/>
                                <a:pt x="485161" y="499890"/>
                              </a:cubicBezTo>
                              <a:cubicBezTo>
                                <a:pt x="487205" y="499383"/>
                                <a:pt x="490862" y="498405"/>
                                <a:pt x="492563" y="498215"/>
                              </a:cubicBezTo>
                              <a:cubicBezTo>
                                <a:pt x="494963" y="497935"/>
                                <a:pt x="495953" y="498177"/>
                                <a:pt x="497984" y="498012"/>
                              </a:cubicBezTo>
                              <a:cubicBezTo>
                                <a:pt x="498200" y="497986"/>
                                <a:pt x="500282" y="497631"/>
                                <a:pt x="500384" y="497389"/>
                              </a:cubicBezTo>
                              <a:cubicBezTo>
                                <a:pt x="500701" y="496640"/>
                                <a:pt x="498962" y="496412"/>
                                <a:pt x="498302" y="496348"/>
                              </a:cubicBezTo>
                              <a:cubicBezTo>
                                <a:pt x="495940" y="496069"/>
                                <a:pt x="492474" y="496323"/>
                                <a:pt x="490595" y="495929"/>
                              </a:cubicBezTo>
                              <a:cubicBezTo>
                                <a:pt x="490075" y="495828"/>
                                <a:pt x="490633" y="495561"/>
                                <a:pt x="489440" y="495409"/>
                              </a:cubicBezTo>
                              <a:cubicBezTo>
                                <a:pt x="491065" y="495625"/>
                                <a:pt x="490430" y="495053"/>
                                <a:pt x="490900" y="494673"/>
                              </a:cubicBezTo>
                              <a:cubicBezTo>
                                <a:pt x="491078" y="494520"/>
                                <a:pt x="495775" y="493847"/>
                                <a:pt x="495686" y="493314"/>
                              </a:cubicBezTo>
                              <a:cubicBezTo>
                                <a:pt x="495597" y="492692"/>
                                <a:pt x="493325" y="492971"/>
                                <a:pt x="492563" y="492794"/>
                              </a:cubicBezTo>
                              <a:cubicBezTo>
                                <a:pt x="491370" y="492527"/>
                                <a:pt x="490151" y="491867"/>
                                <a:pt x="488386" y="491651"/>
                              </a:cubicBezTo>
                              <a:cubicBezTo>
                                <a:pt x="486570" y="491423"/>
                                <a:pt x="490519" y="491042"/>
                                <a:pt x="491103" y="491029"/>
                              </a:cubicBezTo>
                              <a:cubicBezTo>
                                <a:pt x="502656" y="490508"/>
                                <a:pt x="515136" y="490343"/>
                                <a:pt x="527286" y="489048"/>
                              </a:cubicBezTo>
                              <a:cubicBezTo>
                                <a:pt x="531527" y="488591"/>
                                <a:pt x="535983" y="488160"/>
                                <a:pt x="539601" y="487271"/>
                              </a:cubicBezTo>
                              <a:cubicBezTo>
                                <a:pt x="543981" y="486192"/>
                                <a:pt x="547536" y="484414"/>
                                <a:pt x="549707" y="481317"/>
                              </a:cubicBezTo>
                              <a:cubicBezTo>
                                <a:pt x="549987" y="480923"/>
                                <a:pt x="551269" y="478384"/>
                                <a:pt x="551992" y="479755"/>
                              </a:cubicBezTo>
                              <a:cubicBezTo>
                                <a:pt x="552259" y="480250"/>
                                <a:pt x="550532" y="483742"/>
                                <a:pt x="550012" y="484656"/>
                              </a:cubicBezTo>
                              <a:cubicBezTo>
                                <a:pt x="549060" y="486370"/>
                                <a:pt x="546482" y="487474"/>
                                <a:pt x="544489" y="488211"/>
                              </a:cubicBezTo>
                              <a:lnTo>
                                <a:pt x="544476" y="488249"/>
                              </a:lnTo>
                              <a:cubicBezTo>
                                <a:pt x="544464" y="488236"/>
                                <a:pt x="544464" y="488211"/>
                                <a:pt x="544438" y="488211"/>
                              </a:cubicBezTo>
                              <a:lnTo>
                                <a:pt x="544070" y="488211"/>
                              </a:lnTo>
                              <a:cubicBezTo>
                                <a:pt x="543969" y="488160"/>
                                <a:pt x="543854" y="488223"/>
                                <a:pt x="543816" y="488337"/>
                              </a:cubicBezTo>
                              <a:cubicBezTo>
                                <a:pt x="543791" y="488464"/>
                                <a:pt x="543854" y="488566"/>
                                <a:pt x="543969" y="488604"/>
                              </a:cubicBezTo>
                              <a:cubicBezTo>
                                <a:pt x="544070" y="488629"/>
                                <a:pt x="544184" y="488629"/>
                                <a:pt x="544311" y="488629"/>
                              </a:cubicBezTo>
                              <a:lnTo>
                                <a:pt x="544388" y="488629"/>
                              </a:lnTo>
                              <a:cubicBezTo>
                                <a:pt x="546851" y="488794"/>
                                <a:pt x="549948" y="489277"/>
                                <a:pt x="552196" y="488845"/>
                              </a:cubicBezTo>
                              <a:cubicBezTo>
                                <a:pt x="553465" y="488591"/>
                                <a:pt x="554722" y="488223"/>
                                <a:pt x="555014" y="486852"/>
                              </a:cubicBezTo>
                              <a:cubicBezTo>
                                <a:pt x="555547" y="484465"/>
                                <a:pt x="554405" y="480695"/>
                                <a:pt x="553770" y="478409"/>
                              </a:cubicBezTo>
                              <a:cubicBezTo>
                                <a:pt x="553643" y="477978"/>
                                <a:pt x="553719" y="477178"/>
                                <a:pt x="553567" y="476949"/>
                              </a:cubicBezTo>
                              <a:cubicBezTo>
                                <a:pt x="553160" y="476378"/>
                                <a:pt x="551865" y="476632"/>
                                <a:pt x="551472" y="475908"/>
                              </a:cubicBezTo>
                              <a:cubicBezTo>
                                <a:pt x="551256" y="475502"/>
                                <a:pt x="551434" y="474702"/>
                                <a:pt x="551383" y="473928"/>
                              </a:cubicBezTo>
                              <a:cubicBezTo>
                                <a:pt x="550228" y="458959"/>
                                <a:pt x="547257" y="445743"/>
                                <a:pt x="545530" y="430038"/>
                              </a:cubicBezTo>
                              <a:cubicBezTo>
                                <a:pt x="544806" y="423322"/>
                                <a:pt x="543524" y="416606"/>
                                <a:pt x="542928" y="409586"/>
                              </a:cubicBezTo>
                              <a:cubicBezTo>
                                <a:pt x="542509" y="404812"/>
                                <a:pt x="541709" y="400153"/>
                                <a:pt x="540833" y="396154"/>
                              </a:cubicBezTo>
                              <a:cubicBezTo>
                                <a:pt x="539893" y="391748"/>
                                <a:pt x="538268" y="387889"/>
                                <a:pt x="536986" y="383420"/>
                              </a:cubicBezTo>
                              <a:cubicBezTo>
                                <a:pt x="535247" y="377389"/>
                                <a:pt x="533406" y="370356"/>
                                <a:pt x="533025" y="363817"/>
                              </a:cubicBezTo>
                              <a:cubicBezTo>
                                <a:pt x="532860" y="361164"/>
                                <a:pt x="532631" y="358714"/>
                                <a:pt x="532809" y="356213"/>
                              </a:cubicBezTo>
                              <a:cubicBezTo>
                                <a:pt x="532936" y="354689"/>
                                <a:pt x="532314" y="353039"/>
                                <a:pt x="532288" y="351731"/>
                              </a:cubicBezTo>
                              <a:cubicBezTo>
                                <a:pt x="532199" y="348202"/>
                                <a:pt x="532352" y="344710"/>
                                <a:pt x="532606" y="339530"/>
                              </a:cubicBezTo>
                              <a:cubicBezTo>
                                <a:pt x="533037" y="330682"/>
                                <a:pt x="536795" y="324461"/>
                                <a:pt x="540833" y="317846"/>
                              </a:cubicBezTo>
                              <a:cubicBezTo>
                                <a:pt x="544857" y="311257"/>
                                <a:pt x="547333" y="304465"/>
                                <a:pt x="552107" y="299272"/>
                              </a:cubicBezTo>
                              <a:cubicBezTo>
                                <a:pt x="553135" y="298155"/>
                                <a:pt x="555763" y="297787"/>
                                <a:pt x="557629" y="296987"/>
                              </a:cubicBezTo>
                              <a:cubicBezTo>
                                <a:pt x="559635" y="296136"/>
                                <a:pt x="560841" y="295984"/>
                                <a:pt x="563673" y="295641"/>
                              </a:cubicBezTo>
                              <a:cubicBezTo>
                                <a:pt x="567126" y="295197"/>
                                <a:pt x="570439" y="293128"/>
                                <a:pt x="574718" y="293648"/>
                              </a:cubicBezTo>
                              <a:cubicBezTo>
                                <a:pt x="575391" y="293737"/>
                                <a:pt x="578121" y="293851"/>
                                <a:pt x="575772" y="294067"/>
                              </a:cubicBezTo>
                              <a:cubicBezTo>
                                <a:pt x="573690" y="294258"/>
                                <a:pt x="570427" y="294943"/>
                                <a:pt x="568992" y="295426"/>
                              </a:cubicBezTo>
                              <a:cubicBezTo>
                                <a:pt x="566288" y="296327"/>
                                <a:pt x="564612" y="297571"/>
                                <a:pt x="562416" y="298231"/>
                              </a:cubicBezTo>
                              <a:cubicBezTo>
                                <a:pt x="559673" y="299069"/>
                                <a:pt x="556804" y="299882"/>
                                <a:pt x="554709" y="302002"/>
                              </a:cubicBezTo>
                              <a:cubicBezTo>
                                <a:pt x="553668" y="303030"/>
                                <a:pt x="552805" y="304744"/>
                                <a:pt x="551789" y="305950"/>
                              </a:cubicBezTo>
                              <a:cubicBezTo>
                                <a:pt x="549821" y="308286"/>
                                <a:pt x="547904" y="310165"/>
                                <a:pt x="547104" y="313352"/>
                              </a:cubicBezTo>
                              <a:cubicBezTo>
                                <a:pt x="546241" y="316742"/>
                                <a:pt x="546127" y="320233"/>
                                <a:pt x="544489" y="322950"/>
                              </a:cubicBezTo>
                              <a:cubicBezTo>
                                <a:pt x="542889" y="325603"/>
                                <a:pt x="540934" y="327977"/>
                                <a:pt x="540211" y="331088"/>
                              </a:cubicBezTo>
                              <a:cubicBezTo>
                                <a:pt x="539728" y="333195"/>
                                <a:pt x="539715" y="335671"/>
                                <a:pt x="539601" y="337855"/>
                              </a:cubicBezTo>
                              <a:cubicBezTo>
                                <a:pt x="539284" y="343492"/>
                                <a:pt x="540350" y="347986"/>
                                <a:pt x="540744" y="353915"/>
                              </a:cubicBezTo>
                              <a:cubicBezTo>
                                <a:pt x="540909" y="356581"/>
                                <a:pt x="541632" y="358447"/>
                                <a:pt x="541772" y="361215"/>
                              </a:cubicBezTo>
                              <a:cubicBezTo>
                                <a:pt x="541836" y="362167"/>
                                <a:pt x="540871" y="359107"/>
                                <a:pt x="540744" y="358701"/>
                              </a:cubicBezTo>
                              <a:cubicBezTo>
                                <a:pt x="538865" y="353039"/>
                                <a:pt x="537316" y="346729"/>
                                <a:pt x="536872" y="340368"/>
                              </a:cubicBezTo>
                              <a:cubicBezTo>
                                <a:pt x="536859" y="340038"/>
                                <a:pt x="536910" y="337563"/>
                                <a:pt x="536554" y="337347"/>
                              </a:cubicBezTo>
                              <a:cubicBezTo>
                                <a:pt x="536097" y="337017"/>
                                <a:pt x="535780" y="338972"/>
                                <a:pt x="535729" y="339429"/>
                              </a:cubicBezTo>
                              <a:cubicBezTo>
                                <a:pt x="535437" y="342298"/>
                                <a:pt x="536072" y="345333"/>
                                <a:pt x="536148" y="348494"/>
                              </a:cubicBezTo>
                              <a:cubicBezTo>
                                <a:pt x="536224" y="351884"/>
                                <a:pt x="536910" y="355146"/>
                                <a:pt x="537621" y="357660"/>
                              </a:cubicBezTo>
                              <a:cubicBezTo>
                                <a:pt x="538903" y="362358"/>
                                <a:pt x="539068" y="366979"/>
                                <a:pt x="540934" y="371118"/>
                              </a:cubicBezTo>
                              <a:cubicBezTo>
                                <a:pt x="542394" y="374317"/>
                                <a:pt x="544235" y="378062"/>
                                <a:pt x="545530" y="382176"/>
                              </a:cubicBezTo>
                              <a:cubicBezTo>
                                <a:pt x="545543" y="382214"/>
                                <a:pt x="546723" y="385908"/>
                                <a:pt x="546685" y="385921"/>
                              </a:cubicBezTo>
                              <a:cubicBezTo>
                                <a:pt x="546533" y="385959"/>
                                <a:pt x="544832" y="383318"/>
                                <a:pt x="544692" y="383115"/>
                              </a:cubicBezTo>
                              <a:cubicBezTo>
                                <a:pt x="543321" y="380944"/>
                                <a:pt x="542470" y="379382"/>
                                <a:pt x="541150" y="377059"/>
                              </a:cubicBezTo>
                              <a:cubicBezTo>
                                <a:pt x="540756" y="376374"/>
                                <a:pt x="539614" y="374025"/>
                                <a:pt x="539385" y="374038"/>
                              </a:cubicBezTo>
                              <a:cubicBezTo>
                                <a:pt x="538750" y="374050"/>
                                <a:pt x="538941" y="375129"/>
                                <a:pt x="538966" y="375294"/>
                              </a:cubicBezTo>
                              <a:cubicBezTo>
                                <a:pt x="539093" y="376297"/>
                                <a:pt x="540426" y="378773"/>
                                <a:pt x="540629" y="379243"/>
                              </a:cubicBezTo>
                              <a:cubicBezTo>
                                <a:pt x="541404" y="381173"/>
                                <a:pt x="542242" y="382887"/>
                                <a:pt x="542712" y="384677"/>
                              </a:cubicBezTo>
                              <a:cubicBezTo>
                                <a:pt x="544159" y="390034"/>
                                <a:pt x="544781" y="393792"/>
                                <a:pt x="545746" y="399366"/>
                              </a:cubicBezTo>
                              <a:cubicBezTo>
                                <a:pt x="546660" y="404723"/>
                                <a:pt x="547650" y="409865"/>
                                <a:pt x="547930" y="415959"/>
                              </a:cubicBezTo>
                              <a:cubicBezTo>
                                <a:pt x="548044" y="418460"/>
                                <a:pt x="547968" y="422243"/>
                                <a:pt x="548869" y="424186"/>
                              </a:cubicBezTo>
                              <a:cubicBezTo>
                                <a:pt x="549402" y="425328"/>
                                <a:pt x="550431" y="425785"/>
                                <a:pt x="550634" y="427106"/>
                              </a:cubicBezTo>
                              <a:cubicBezTo>
                                <a:pt x="551091" y="429861"/>
                                <a:pt x="551256" y="432946"/>
                                <a:pt x="551573" y="435866"/>
                              </a:cubicBezTo>
                              <a:cubicBezTo>
                                <a:pt x="552068" y="440411"/>
                                <a:pt x="552767" y="444791"/>
                                <a:pt x="552830" y="449006"/>
                              </a:cubicBezTo>
                              <a:cubicBezTo>
                                <a:pt x="552868" y="451266"/>
                                <a:pt x="553186" y="454833"/>
                                <a:pt x="553465" y="457652"/>
                              </a:cubicBezTo>
                              <a:cubicBezTo>
                                <a:pt x="553643" y="459683"/>
                                <a:pt x="554328" y="460788"/>
                                <a:pt x="554811" y="462146"/>
                              </a:cubicBezTo>
                              <a:cubicBezTo>
                                <a:pt x="555458" y="463962"/>
                                <a:pt x="554976" y="467745"/>
                                <a:pt x="556169" y="468507"/>
                              </a:cubicBezTo>
                              <a:cubicBezTo>
                                <a:pt x="557197" y="469154"/>
                                <a:pt x="556550" y="467923"/>
                                <a:pt x="556474" y="467047"/>
                              </a:cubicBezTo>
                              <a:cubicBezTo>
                                <a:pt x="556042" y="462083"/>
                                <a:pt x="555318" y="457258"/>
                                <a:pt x="554912" y="453284"/>
                              </a:cubicBezTo>
                              <a:cubicBezTo>
                                <a:pt x="553947" y="443712"/>
                                <a:pt x="553313" y="431321"/>
                                <a:pt x="553363" y="420326"/>
                              </a:cubicBezTo>
                              <a:cubicBezTo>
                                <a:pt x="553363" y="417800"/>
                                <a:pt x="552932" y="415553"/>
                                <a:pt x="552932" y="413141"/>
                              </a:cubicBezTo>
                              <a:cubicBezTo>
                                <a:pt x="552970" y="404507"/>
                                <a:pt x="552424" y="395455"/>
                                <a:pt x="550113" y="387901"/>
                              </a:cubicBezTo>
                              <a:cubicBezTo>
                                <a:pt x="550012" y="387546"/>
                                <a:pt x="549123" y="385388"/>
                                <a:pt x="549390" y="385299"/>
                              </a:cubicBezTo>
                              <a:cubicBezTo>
                                <a:pt x="549517" y="385261"/>
                                <a:pt x="550519" y="387228"/>
                                <a:pt x="550634" y="387482"/>
                              </a:cubicBezTo>
                              <a:cubicBezTo>
                                <a:pt x="551116" y="388485"/>
                                <a:pt x="551230" y="389260"/>
                                <a:pt x="551472" y="390098"/>
                              </a:cubicBezTo>
                              <a:cubicBezTo>
                                <a:pt x="552894" y="394846"/>
                                <a:pt x="554125" y="397880"/>
                                <a:pt x="555128" y="403339"/>
                              </a:cubicBezTo>
                              <a:cubicBezTo>
                                <a:pt x="555991" y="408075"/>
                                <a:pt x="556360" y="413331"/>
                                <a:pt x="556474" y="418447"/>
                              </a:cubicBezTo>
                              <a:cubicBezTo>
                                <a:pt x="556664" y="425900"/>
                                <a:pt x="556855" y="434165"/>
                                <a:pt x="557629" y="442125"/>
                              </a:cubicBezTo>
                              <a:cubicBezTo>
                                <a:pt x="558239" y="448409"/>
                                <a:pt x="558950" y="454084"/>
                                <a:pt x="559711" y="460267"/>
                              </a:cubicBezTo>
                              <a:cubicBezTo>
                                <a:pt x="560448" y="466158"/>
                                <a:pt x="561222" y="474105"/>
                                <a:pt x="562530" y="480390"/>
                              </a:cubicBezTo>
                              <a:cubicBezTo>
                                <a:pt x="563545" y="485316"/>
                                <a:pt x="564066" y="491753"/>
                                <a:pt x="560549" y="494266"/>
                              </a:cubicBezTo>
                              <a:cubicBezTo>
                                <a:pt x="560067" y="494596"/>
                                <a:pt x="558086" y="495447"/>
                                <a:pt x="556893" y="495714"/>
                              </a:cubicBezTo>
                              <a:cubicBezTo>
                                <a:pt x="556525" y="495790"/>
                                <a:pt x="554569" y="495803"/>
                                <a:pt x="554709" y="496450"/>
                              </a:cubicBezTo>
                              <a:cubicBezTo>
                                <a:pt x="554912" y="497377"/>
                                <a:pt x="558988" y="496869"/>
                                <a:pt x="560143" y="496869"/>
                              </a:cubicBezTo>
                              <a:cubicBezTo>
                                <a:pt x="562644" y="496869"/>
                                <a:pt x="565158" y="497136"/>
                                <a:pt x="566072" y="495929"/>
                              </a:cubicBezTo>
                              <a:cubicBezTo>
                                <a:pt x="566796" y="494977"/>
                                <a:pt x="567240" y="493022"/>
                                <a:pt x="567227" y="491435"/>
                              </a:cubicBezTo>
                              <a:cubicBezTo>
                                <a:pt x="567138" y="482713"/>
                                <a:pt x="563634" y="476391"/>
                                <a:pt x="562415" y="468392"/>
                              </a:cubicBezTo>
                              <a:cubicBezTo>
                                <a:pt x="561603" y="463009"/>
                                <a:pt x="560968" y="456281"/>
                                <a:pt x="560651" y="450047"/>
                              </a:cubicBezTo>
                              <a:cubicBezTo>
                                <a:pt x="560460" y="446264"/>
                                <a:pt x="559280" y="441528"/>
                                <a:pt x="559927" y="438900"/>
                              </a:cubicBezTo>
                              <a:cubicBezTo>
                                <a:pt x="561831" y="454034"/>
                                <a:pt x="564218" y="468380"/>
                                <a:pt x="568167" y="482688"/>
                              </a:cubicBezTo>
                              <a:cubicBezTo>
                                <a:pt x="568091" y="482409"/>
                                <a:pt x="568433" y="484707"/>
                                <a:pt x="569309" y="483831"/>
                              </a:cubicBezTo>
                              <a:cubicBezTo>
                                <a:pt x="569512" y="483615"/>
                                <a:pt x="568878" y="481799"/>
                                <a:pt x="568890" y="481850"/>
                              </a:cubicBezTo>
                              <a:cubicBezTo>
                                <a:pt x="568141" y="477699"/>
                                <a:pt x="566453" y="469688"/>
                                <a:pt x="565958" y="465269"/>
                              </a:cubicBezTo>
                              <a:cubicBezTo>
                                <a:pt x="565805" y="463720"/>
                                <a:pt x="565653" y="463098"/>
                                <a:pt x="565437" y="461829"/>
                              </a:cubicBezTo>
                              <a:cubicBezTo>
                                <a:pt x="564967" y="458922"/>
                                <a:pt x="564434" y="457449"/>
                                <a:pt x="566808" y="456725"/>
                              </a:cubicBezTo>
                              <a:cubicBezTo>
                                <a:pt x="566618" y="456776"/>
                                <a:pt x="568218" y="456573"/>
                                <a:pt x="568167" y="456509"/>
                              </a:cubicBezTo>
                              <a:cubicBezTo>
                                <a:pt x="568294" y="456649"/>
                                <a:pt x="568598" y="459379"/>
                                <a:pt x="568776" y="460470"/>
                              </a:cubicBezTo>
                              <a:cubicBezTo>
                                <a:pt x="569881" y="466983"/>
                                <a:pt x="570503" y="474436"/>
                                <a:pt x="571696" y="480707"/>
                              </a:cubicBezTo>
                              <a:cubicBezTo>
                                <a:pt x="572394" y="484351"/>
                                <a:pt x="573943" y="488668"/>
                                <a:pt x="572953" y="492476"/>
                              </a:cubicBezTo>
                              <a:moveTo>
                                <a:pt x="440916" y="425785"/>
                              </a:moveTo>
                              <a:cubicBezTo>
                                <a:pt x="432829" y="423081"/>
                                <a:pt x="419714" y="421697"/>
                                <a:pt x="399642" y="428477"/>
                              </a:cubicBezTo>
                              <a:cubicBezTo>
                                <a:pt x="392164" y="431016"/>
                                <a:pt x="386032" y="428832"/>
                                <a:pt x="378897" y="426281"/>
                              </a:cubicBezTo>
                              <a:cubicBezTo>
                                <a:pt x="373412" y="424313"/>
                                <a:pt x="367204" y="422091"/>
                                <a:pt x="359713" y="422091"/>
                              </a:cubicBezTo>
                              <a:lnTo>
                                <a:pt x="359611" y="422091"/>
                              </a:lnTo>
                              <a:cubicBezTo>
                                <a:pt x="352121" y="422091"/>
                                <a:pt x="346027" y="424313"/>
                                <a:pt x="340644" y="426293"/>
                              </a:cubicBezTo>
                              <a:cubicBezTo>
                                <a:pt x="333725" y="428807"/>
                                <a:pt x="327732" y="430991"/>
                                <a:pt x="320330" y="428477"/>
                              </a:cubicBezTo>
                              <a:cubicBezTo>
                                <a:pt x="299903" y="421571"/>
                                <a:pt x="286496" y="423043"/>
                                <a:pt x="278370" y="425938"/>
                              </a:cubicBezTo>
                              <a:cubicBezTo>
                                <a:pt x="274803" y="420529"/>
                                <a:pt x="271477" y="414753"/>
                                <a:pt x="268303" y="408761"/>
                              </a:cubicBezTo>
                              <a:cubicBezTo>
                                <a:pt x="280554" y="401943"/>
                                <a:pt x="296729" y="401435"/>
                                <a:pt x="315595" y="407808"/>
                              </a:cubicBezTo>
                              <a:cubicBezTo>
                                <a:pt x="324406" y="410779"/>
                                <a:pt x="331681" y="408303"/>
                                <a:pt x="339400" y="405650"/>
                              </a:cubicBezTo>
                              <a:cubicBezTo>
                                <a:pt x="345481" y="403555"/>
                                <a:pt x="351753" y="401410"/>
                                <a:pt x="359612" y="401410"/>
                              </a:cubicBezTo>
                              <a:lnTo>
                                <a:pt x="359713" y="401410"/>
                              </a:lnTo>
                              <a:cubicBezTo>
                                <a:pt x="367597" y="401422"/>
                                <a:pt x="373882" y="403581"/>
                                <a:pt x="379963" y="405663"/>
                              </a:cubicBezTo>
                              <a:cubicBezTo>
                                <a:pt x="387708" y="408303"/>
                                <a:pt x="395033" y="410779"/>
                                <a:pt x="403844" y="407808"/>
                              </a:cubicBezTo>
                              <a:cubicBezTo>
                                <a:pt x="422609" y="401422"/>
                                <a:pt x="438707" y="401905"/>
                                <a:pt x="450933" y="408646"/>
                              </a:cubicBezTo>
                              <a:cubicBezTo>
                                <a:pt x="447772" y="414626"/>
                                <a:pt x="444458" y="420390"/>
                                <a:pt x="440916" y="425786"/>
                              </a:cubicBezTo>
                              <a:moveTo>
                                <a:pt x="179888" y="487271"/>
                              </a:moveTo>
                              <a:cubicBezTo>
                                <a:pt x="183494" y="488160"/>
                                <a:pt x="187938" y="488579"/>
                                <a:pt x="192191" y="489048"/>
                              </a:cubicBezTo>
                              <a:cubicBezTo>
                                <a:pt x="204328" y="490356"/>
                                <a:pt x="216821" y="490496"/>
                                <a:pt x="228361" y="491029"/>
                              </a:cubicBezTo>
                              <a:cubicBezTo>
                                <a:pt x="228958" y="491042"/>
                                <a:pt x="232906" y="491422"/>
                                <a:pt x="231091" y="491651"/>
                              </a:cubicBezTo>
                              <a:cubicBezTo>
                                <a:pt x="229313" y="491880"/>
                                <a:pt x="228107" y="492527"/>
                                <a:pt x="226901" y="492794"/>
                              </a:cubicBezTo>
                              <a:cubicBezTo>
                                <a:pt x="226152" y="492971"/>
                                <a:pt x="223880" y="492692"/>
                                <a:pt x="223791" y="493327"/>
                              </a:cubicBezTo>
                              <a:cubicBezTo>
                                <a:pt x="223702" y="493835"/>
                                <a:pt x="228399" y="494533"/>
                                <a:pt x="228564" y="494673"/>
                              </a:cubicBezTo>
                              <a:cubicBezTo>
                                <a:pt x="229059" y="495053"/>
                                <a:pt x="228412" y="495638"/>
                                <a:pt x="230037" y="495409"/>
                              </a:cubicBezTo>
                              <a:cubicBezTo>
                                <a:pt x="228831" y="495561"/>
                                <a:pt x="229390" y="495815"/>
                                <a:pt x="228882" y="495929"/>
                              </a:cubicBezTo>
                              <a:cubicBezTo>
                                <a:pt x="226990" y="496323"/>
                                <a:pt x="223537" y="496056"/>
                                <a:pt x="221175" y="496348"/>
                              </a:cubicBezTo>
                              <a:cubicBezTo>
                                <a:pt x="220515" y="496425"/>
                                <a:pt x="218789" y="496628"/>
                                <a:pt x="219093" y="497389"/>
                              </a:cubicBezTo>
                              <a:cubicBezTo>
                                <a:pt x="219195" y="497631"/>
                                <a:pt x="221264" y="497986"/>
                                <a:pt x="221480" y="498012"/>
                              </a:cubicBezTo>
                              <a:cubicBezTo>
                                <a:pt x="223511" y="498177"/>
                                <a:pt x="224502" y="497948"/>
                                <a:pt x="226901" y="498215"/>
                              </a:cubicBezTo>
                              <a:cubicBezTo>
                                <a:pt x="228615" y="498418"/>
                                <a:pt x="232259" y="499383"/>
                                <a:pt x="234303" y="499890"/>
                              </a:cubicBezTo>
                              <a:cubicBezTo>
                                <a:pt x="236474" y="500424"/>
                                <a:pt x="233440" y="500348"/>
                                <a:pt x="232437" y="500411"/>
                              </a:cubicBezTo>
                              <a:cubicBezTo>
                                <a:pt x="229618" y="500563"/>
                                <a:pt x="226241" y="500068"/>
                                <a:pt x="222953" y="500208"/>
                              </a:cubicBezTo>
                              <a:cubicBezTo>
                                <a:pt x="218357" y="500398"/>
                                <a:pt x="214967" y="499243"/>
                                <a:pt x="210536" y="498837"/>
                              </a:cubicBezTo>
                              <a:cubicBezTo>
                                <a:pt x="207273" y="498557"/>
                                <a:pt x="203833" y="498824"/>
                                <a:pt x="200532" y="498532"/>
                              </a:cubicBezTo>
                              <a:cubicBezTo>
                                <a:pt x="195936" y="498126"/>
                                <a:pt x="191416" y="497440"/>
                                <a:pt x="186973" y="496970"/>
                              </a:cubicBezTo>
                              <a:cubicBezTo>
                                <a:pt x="182402" y="496475"/>
                                <a:pt x="177590" y="495739"/>
                                <a:pt x="173426" y="495815"/>
                              </a:cubicBezTo>
                              <a:cubicBezTo>
                                <a:pt x="172703" y="495841"/>
                                <a:pt x="166621" y="495726"/>
                                <a:pt x="166443" y="496133"/>
                              </a:cubicBezTo>
                              <a:cubicBezTo>
                                <a:pt x="166177" y="496691"/>
                                <a:pt x="169237" y="497478"/>
                                <a:pt x="170087" y="497275"/>
                              </a:cubicBezTo>
                              <a:cubicBezTo>
                                <a:pt x="166989" y="498024"/>
                                <a:pt x="163739" y="498723"/>
                                <a:pt x="160387" y="498748"/>
                              </a:cubicBezTo>
                              <a:cubicBezTo>
                                <a:pt x="158255" y="498761"/>
                                <a:pt x="151119" y="499510"/>
                                <a:pt x="149329" y="498329"/>
                              </a:cubicBezTo>
                              <a:cubicBezTo>
                                <a:pt x="148733" y="497923"/>
                                <a:pt x="148403" y="496348"/>
                                <a:pt x="147984" y="495409"/>
                              </a:cubicBezTo>
                              <a:cubicBezTo>
                                <a:pt x="147476" y="494292"/>
                                <a:pt x="146765" y="493428"/>
                                <a:pt x="146524" y="492476"/>
                              </a:cubicBezTo>
                              <a:cubicBezTo>
                                <a:pt x="145533" y="488655"/>
                                <a:pt x="147069" y="484351"/>
                                <a:pt x="147780" y="480695"/>
                              </a:cubicBezTo>
                              <a:cubicBezTo>
                                <a:pt x="148974" y="474436"/>
                                <a:pt x="149583" y="466996"/>
                                <a:pt x="150688" y="460470"/>
                              </a:cubicBezTo>
                              <a:cubicBezTo>
                                <a:pt x="150878" y="459378"/>
                                <a:pt x="151170" y="456649"/>
                                <a:pt x="151323" y="456509"/>
                              </a:cubicBezTo>
                              <a:cubicBezTo>
                                <a:pt x="151246" y="456573"/>
                                <a:pt x="152846" y="456776"/>
                                <a:pt x="152668" y="456725"/>
                              </a:cubicBezTo>
                              <a:cubicBezTo>
                                <a:pt x="155042" y="457449"/>
                                <a:pt x="154496" y="458921"/>
                                <a:pt x="154027" y="461829"/>
                              </a:cubicBezTo>
                              <a:cubicBezTo>
                                <a:pt x="153824" y="463098"/>
                                <a:pt x="153671" y="463733"/>
                                <a:pt x="153506" y="465269"/>
                              </a:cubicBezTo>
                              <a:cubicBezTo>
                                <a:pt x="153037" y="469687"/>
                                <a:pt x="151323" y="477698"/>
                                <a:pt x="150586" y="481850"/>
                              </a:cubicBezTo>
                              <a:cubicBezTo>
                                <a:pt x="150599" y="481799"/>
                                <a:pt x="149964" y="483615"/>
                                <a:pt x="150167" y="483831"/>
                              </a:cubicBezTo>
                              <a:cubicBezTo>
                                <a:pt x="151043" y="484707"/>
                                <a:pt x="151399" y="482409"/>
                                <a:pt x="151323" y="482688"/>
                              </a:cubicBezTo>
                              <a:cubicBezTo>
                                <a:pt x="155258" y="468380"/>
                                <a:pt x="157645" y="454034"/>
                                <a:pt x="159562" y="438900"/>
                              </a:cubicBezTo>
                              <a:cubicBezTo>
                                <a:pt x="160184" y="441528"/>
                                <a:pt x="159016" y="446277"/>
                                <a:pt x="158826" y="450047"/>
                              </a:cubicBezTo>
                              <a:cubicBezTo>
                                <a:pt x="158496" y="456268"/>
                                <a:pt x="157861" y="463009"/>
                                <a:pt x="157048" y="468392"/>
                              </a:cubicBezTo>
                              <a:cubicBezTo>
                                <a:pt x="155842" y="476391"/>
                                <a:pt x="152338" y="482726"/>
                                <a:pt x="152262" y="491435"/>
                              </a:cubicBezTo>
                              <a:cubicBezTo>
                                <a:pt x="152237" y="493022"/>
                                <a:pt x="152668" y="494977"/>
                                <a:pt x="153405" y="495929"/>
                              </a:cubicBezTo>
                              <a:cubicBezTo>
                                <a:pt x="154319" y="497148"/>
                                <a:pt x="156820" y="496882"/>
                                <a:pt x="159346" y="496856"/>
                              </a:cubicBezTo>
                              <a:cubicBezTo>
                                <a:pt x="160464" y="496856"/>
                                <a:pt x="164552" y="497390"/>
                                <a:pt x="164755" y="496450"/>
                              </a:cubicBezTo>
                              <a:cubicBezTo>
                                <a:pt x="164920" y="495803"/>
                                <a:pt x="162939" y="495803"/>
                                <a:pt x="162571" y="495714"/>
                              </a:cubicBezTo>
                              <a:cubicBezTo>
                                <a:pt x="161391" y="495460"/>
                                <a:pt x="159410" y="494597"/>
                                <a:pt x="158928" y="494266"/>
                              </a:cubicBezTo>
                              <a:cubicBezTo>
                                <a:pt x="155398" y="491753"/>
                                <a:pt x="155931" y="485316"/>
                                <a:pt x="156947" y="480390"/>
                              </a:cubicBezTo>
                              <a:cubicBezTo>
                                <a:pt x="158242" y="474106"/>
                                <a:pt x="159029" y="466171"/>
                                <a:pt x="159765" y="460267"/>
                              </a:cubicBezTo>
                              <a:cubicBezTo>
                                <a:pt x="160527" y="454084"/>
                                <a:pt x="161238" y="448422"/>
                                <a:pt x="161848" y="442112"/>
                              </a:cubicBezTo>
                              <a:cubicBezTo>
                                <a:pt x="162622" y="434152"/>
                                <a:pt x="162800" y="425913"/>
                                <a:pt x="162990" y="418447"/>
                              </a:cubicBezTo>
                              <a:cubicBezTo>
                                <a:pt x="163117" y="413331"/>
                                <a:pt x="163485" y="408075"/>
                                <a:pt x="164349" y="403339"/>
                              </a:cubicBezTo>
                              <a:cubicBezTo>
                                <a:pt x="165339" y="397893"/>
                                <a:pt x="166583" y="394859"/>
                                <a:pt x="168005" y="390098"/>
                              </a:cubicBezTo>
                              <a:cubicBezTo>
                                <a:pt x="168246" y="389273"/>
                                <a:pt x="168361" y="388498"/>
                                <a:pt x="168830" y="387495"/>
                              </a:cubicBezTo>
                              <a:cubicBezTo>
                                <a:pt x="168957" y="387241"/>
                                <a:pt x="169948" y="385261"/>
                                <a:pt x="170087" y="385299"/>
                              </a:cubicBezTo>
                              <a:cubicBezTo>
                                <a:pt x="170341" y="385375"/>
                                <a:pt x="169465" y="387546"/>
                                <a:pt x="169351" y="387901"/>
                              </a:cubicBezTo>
                              <a:cubicBezTo>
                                <a:pt x="167053" y="395455"/>
                                <a:pt x="166520" y="404507"/>
                                <a:pt x="166532" y="413141"/>
                              </a:cubicBezTo>
                              <a:cubicBezTo>
                                <a:pt x="166558" y="415540"/>
                                <a:pt x="166113" y="417800"/>
                                <a:pt x="166126" y="420339"/>
                              </a:cubicBezTo>
                              <a:cubicBezTo>
                                <a:pt x="166164" y="431334"/>
                                <a:pt x="165529" y="443699"/>
                                <a:pt x="164552" y="453285"/>
                              </a:cubicBezTo>
                              <a:cubicBezTo>
                                <a:pt x="164146" y="457258"/>
                                <a:pt x="163422" y="462083"/>
                                <a:pt x="162990" y="467047"/>
                              </a:cubicBezTo>
                              <a:cubicBezTo>
                                <a:pt x="162914" y="467923"/>
                                <a:pt x="162267" y="469154"/>
                                <a:pt x="163308" y="468507"/>
                              </a:cubicBezTo>
                              <a:cubicBezTo>
                                <a:pt x="164501" y="467745"/>
                                <a:pt x="164019" y="463962"/>
                                <a:pt x="164666" y="462146"/>
                              </a:cubicBezTo>
                              <a:cubicBezTo>
                                <a:pt x="165149" y="460788"/>
                                <a:pt x="165821" y="459683"/>
                                <a:pt x="166025" y="457665"/>
                              </a:cubicBezTo>
                              <a:cubicBezTo>
                                <a:pt x="166279" y="454833"/>
                                <a:pt x="166609" y="451266"/>
                                <a:pt x="166647" y="449006"/>
                              </a:cubicBezTo>
                              <a:cubicBezTo>
                                <a:pt x="166710" y="444791"/>
                                <a:pt x="167409" y="440411"/>
                                <a:pt x="167891" y="435879"/>
                              </a:cubicBezTo>
                              <a:cubicBezTo>
                                <a:pt x="168208" y="432946"/>
                                <a:pt x="168386" y="429861"/>
                                <a:pt x="168830" y="427106"/>
                              </a:cubicBezTo>
                              <a:cubicBezTo>
                                <a:pt x="169059" y="425798"/>
                                <a:pt x="170075" y="425329"/>
                                <a:pt x="170595" y="424186"/>
                              </a:cubicBezTo>
                              <a:cubicBezTo>
                                <a:pt x="171509" y="422244"/>
                                <a:pt x="171433" y="418473"/>
                                <a:pt x="171535" y="415959"/>
                              </a:cubicBezTo>
                              <a:cubicBezTo>
                                <a:pt x="171827" y="409865"/>
                                <a:pt x="172817" y="404736"/>
                                <a:pt x="173731" y="399378"/>
                              </a:cubicBezTo>
                              <a:cubicBezTo>
                                <a:pt x="174696" y="393792"/>
                                <a:pt x="175318" y="390034"/>
                                <a:pt x="176753" y="384689"/>
                              </a:cubicBezTo>
                              <a:cubicBezTo>
                                <a:pt x="177235" y="382899"/>
                                <a:pt x="178060" y="381160"/>
                                <a:pt x="178847" y="379256"/>
                              </a:cubicBezTo>
                              <a:cubicBezTo>
                                <a:pt x="179038" y="378773"/>
                                <a:pt x="180371" y="376297"/>
                                <a:pt x="180511" y="375294"/>
                              </a:cubicBezTo>
                              <a:cubicBezTo>
                                <a:pt x="180523" y="375142"/>
                                <a:pt x="180726" y="374050"/>
                                <a:pt x="180092" y="374038"/>
                              </a:cubicBezTo>
                              <a:cubicBezTo>
                                <a:pt x="179863" y="374025"/>
                                <a:pt x="178695" y="376386"/>
                                <a:pt x="178314" y="377059"/>
                              </a:cubicBezTo>
                              <a:cubicBezTo>
                                <a:pt x="177019" y="379382"/>
                                <a:pt x="176143" y="380944"/>
                                <a:pt x="174772" y="383115"/>
                              </a:cubicBezTo>
                              <a:cubicBezTo>
                                <a:pt x="174645" y="383331"/>
                                <a:pt x="172957" y="385959"/>
                                <a:pt x="172792" y="385933"/>
                              </a:cubicBezTo>
                              <a:cubicBezTo>
                                <a:pt x="172741" y="385908"/>
                                <a:pt x="173934" y="382214"/>
                                <a:pt x="173934" y="382176"/>
                              </a:cubicBezTo>
                              <a:cubicBezTo>
                                <a:pt x="175229" y="378062"/>
                                <a:pt x="177083" y="374317"/>
                                <a:pt x="178530" y="371118"/>
                              </a:cubicBezTo>
                              <a:cubicBezTo>
                                <a:pt x="180409" y="366979"/>
                                <a:pt x="180561" y="362358"/>
                                <a:pt x="181869" y="357673"/>
                              </a:cubicBezTo>
                              <a:cubicBezTo>
                                <a:pt x="182567" y="355146"/>
                                <a:pt x="183240" y="351871"/>
                                <a:pt x="183316" y="348494"/>
                              </a:cubicBezTo>
                              <a:cubicBezTo>
                                <a:pt x="183393" y="345345"/>
                                <a:pt x="184027" y="342298"/>
                                <a:pt x="183748" y="339429"/>
                              </a:cubicBezTo>
                              <a:cubicBezTo>
                                <a:pt x="183697" y="338972"/>
                                <a:pt x="183380" y="337030"/>
                                <a:pt x="182910" y="337347"/>
                              </a:cubicBezTo>
                              <a:cubicBezTo>
                                <a:pt x="182580" y="337563"/>
                                <a:pt x="182606" y="340038"/>
                                <a:pt x="182593" y="340368"/>
                              </a:cubicBezTo>
                              <a:cubicBezTo>
                                <a:pt x="182161" y="346729"/>
                                <a:pt x="180600" y="353039"/>
                                <a:pt x="178733" y="358714"/>
                              </a:cubicBezTo>
                              <a:cubicBezTo>
                                <a:pt x="178606" y="359107"/>
                                <a:pt x="177641" y="362167"/>
                                <a:pt x="177692" y="361215"/>
                              </a:cubicBezTo>
                              <a:cubicBezTo>
                                <a:pt x="177832" y="358447"/>
                                <a:pt x="178568" y="356568"/>
                                <a:pt x="178733" y="353915"/>
                              </a:cubicBezTo>
                              <a:cubicBezTo>
                                <a:pt x="179127" y="347973"/>
                                <a:pt x="180193" y="343492"/>
                                <a:pt x="179889" y="337855"/>
                              </a:cubicBezTo>
                              <a:cubicBezTo>
                                <a:pt x="179774" y="335671"/>
                                <a:pt x="179762" y="333195"/>
                                <a:pt x="179254" y="331088"/>
                              </a:cubicBezTo>
                              <a:cubicBezTo>
                                <a:pt x="178530" y="327977"/>
                                <a:pt x="176588" y="325603"/>
                                <a:pt x="174988" y="322950"/>
                              </a:cubicBezTo>
                              <a:cubicBezTo>
                                <a:pt x="173350" y="320233"/>
                                <a:pt x="173249" y="316742"/>
                                <a:pt x="172385" y="313352"/>
                              </a:cubicBezTo>
                              <a:cubicBezTo>
                                <a:pt x="171573" y="310165"/>
                                <a:pt x="169643" y="308274"/>
                                <a:pt x="167688" y="305950"/>
                              </a:cubicBezTo>
                              <a:cubicBezTo>
                                <a:pt x="166659" y="304744"/>
                                <a:pt x="165796" y="303018"/>
                                <a:pt x="164755" y="301989"/>
                              </a:cubicBezTo>
                              <a:cubicBezTo>
                                <a:pt x="162686" y="299894"/>
                                <a:pt x="159791" y="299082"/>
                                <a:pt x="157049" y="298231"/>
                              </a:cubicBezTo>
                              <a:cubicBezTo>
                                <a:pt x="154878" y="297571"/>
                                <a:pt x="153189" y="296327"/>
                                <a:pt x="150485" y="295426"/>
                              </a:cubicBezTo>
                              <a:cubicBezTo>
                                <a:pt x="149050" y="294943"/>
                                <a:pt x="145762" y="294258"/>
                                <a:pt x="143693" y="294067"/>
                              </a:cubicBezTo>
                              <a:cubicBezTo>
                                <a:pt x="141356" y="293864"/>
                                <a:pt x="144073" y="293737"/>
                                <a:pt x="144759" y="293661"/>
                              </a:cubicBezTo>
                              <a:cubicBezTo>
                                <a:pt x="149025" y="293128"/>
                                <a:pt x="152338" y="295210"/>
                                <a:pt x="155792" y="295629"/>
                              </a:cubicBezTo>
                              <a:cubicBezTo>
                                <a:pt x="158636" y="295984"/>
                                <a:pt x="159842" y="296136"/>
                                <a:pt x="161848" y="296987"/>
                              </a:cubicBezTo>
                              <a:cubicBezTo>
                                <a:pt x="163714" y="297774"/>
                                <a:pt x="166329" y="298155"/>
                                <a:pt x="167370" y="299272"/>
                              </a:cubicBezTo>
                              <a:cubicBezTo>
                                <a:pt x="172144" y="304465"/>
                                <a:pt x="174620" y="311257"/>
                                <a:pt x="178632" y="317846"/>
                              </a:cubicBezTo>
                              <a:cubicBezTo>
                                <a:pt x="182669" y="324461"/>
                                <a:pt x="186427" y="330682"/>
                                <a:pt x="186871" y="339530"/>
                              </a:cubicBezTo>
                              <a:cubicBezTo>
                                <a:pt x="187125" y="344723"/>
                                <a:pt x="187278" y="348214"/>
                                <a:pt x="187189" y="351718"/>
                              </a:cubicBezTo>
                              <a:cubicBezTo>
                                <a:pt x="187151" y="353039"/>
                                <a:pt x="186541" y="354689"/>
                                <a:pt x="186668" y="356213"/>
                              </a:cubicBezTo>
                              <a:cubicBezTo>
                                <a:pt x="186859" y="358714"/>
                                <a:pt x="186605" y="361177"/>
                                <a:pt x="186452" y="363817"/>
                              </a:cubicBezTo>
                              <a:cubicBezTo>
                                <a:pt x="186072" y="370343"/>
                                <a:pt x="184231" y="377389"/>
                                <a:pt x="182491" y="383420"/>
                              </a:cubicBezTo>
                              <a:cubicBezTo>
                                <a:pt x="181209" y="387889"/>
                                <a:pt x="179584" y="391748"/>
                                <a:pt x="178632" y="396153"/>
                              </a:cubicBezTo>
                              <a:cubicBezTo>
                                <a:pt x="177756" y="400153"/>
                                <a:pt x="176956" y="404799"/>
                                <a:pt x="176550" y="409598"/>
                              </a:cubicBezTo>
                              <a:cubicBezTo>
                                <a:pt x="175953" y="416606"/>
                                <a:pt x="174671" y="423322"/>
                                <a:pt x="173934" y="430038"/>
                              </a:cubicBezTo>
                              <a:cubicBezTo>
                                <a:pt x="172208" y="445743"/>
                                <a:pt x="169262" y="458959"/>
                                <a:pt x="168107" y="473928"/>
                              </a:cubicBezTo>
                              <a:cubicBezTo>
                                <a:pt x="168043" y="474702"/>
                                <a:pt x="168209" y="475502"/>
                                <a:pt x="168005" y="475908"/>
                              </a:cubicBezTo>
                              <a:cubicBezTo>
                                <a:pt x="167599" y="476632"/>
                                <a:pt x="166317" y="476378"/>
                                <a:pt x="165923" y="476949"/>
                              </a:cubicBezTo>
                              <a:cubicBezTo>
                                <a:pt x="165745" y="477178"/>
                                <a:pt x="165822" y="477978"/>
                                <a:pt x="165707" y="478422"/>
                              </a:cubicBezTo>
                              <a:cubicBezTo>
                                <a:pt x="165073" y="480694"/>
                                <a:pt x="163930" y="484465"/>
                                <a:pt x="164450" y="486852"/>
                              </a:cubicBezTo>
                              <a:cubicBezTo>
                                <a:pt x="164755" y="488223"/>
                                <a:pt x="166025" y="488579"/>
                                <a:pt x="167269" y="488845"/>
                              </a:cubicBezTo>
                              <a:cubicBezTo>
                                <a:pt x="169529" y="489277"/>
                                <a:pt x="172627" y="488794"/>
                                <a:pt x="175090" y="488629"/>
                              </a:cubicBezTo>
                              <a:lnTo>
                                <a:pt x="175166" y="488629"/>
                              </a:lnTo>
                              <a:cubicBezTo>
                                <a:pt x="175293" y="488629"/>
                                <a:pt x="175407" y="488629"/>
                                <a:pt x="175509" y="488604"/>
                              </a:cubicBezTo>
                              <a:cubicBezTo>
                                <a:pt x="175623" y="488566"/>
                                <a:pt x="175686" y="488464"/>
                                <a:pt x="175661" y="488337"/>
                              </a:cubicBezTo>
                              <a:cubicBezTo>
                                <a:pt x="175623" y="488223"/>
                                <a:pt x="175509" y="488160"/>
                                <a:pt x="175407" y="488210"/>
                              </a:cubicBezTo>
                              <a:lnTo>
                                <a:pt x="175026" y="488210"/>
                              </a:lnTo>
                              <a:cubicBezTo>
                                <a:pt x="175013" y="488210"/>
                                <a:pt x="175013" y="488249"/>
                                <a:pt x="175001" y="488249"/>
                              </a:cubicBezTo>
                              <a:lnTo>
                                <a:pt x="174988" y="488210"/>
                              </a:lnTo>
                              <a:cubicBezTo>
                                <a:pt x="172969" y="487474"/>
                                <a:pt x="170417" y="486382"/>
                                <a:pt x="169453" y="484656"/>
                              </a:cubicBezTo>
                              <a:cubicBezTo>
                                <a:pt x="168945" y="483742"/>
                                <a:pt x="167218" y="480250"/>
                                <a:pt x="167472" y="479768"/>
                              </a:cubicBezTo>
                              <a:cubicBezTo>
                                <a:pt x="168196" y="478384"/>
                                <a:pt x="169503" y="480923"/>
                                <a:pt x="169770" y="481329"/>
                              </a:cubicBezTo>
                              <a:cubicBezTo>
                                <a:pt x="171941" y="484427"/>
                                <a:pt x="175509" y="486192"/>
                                <a:pt x="179889" y="487271"/>
                              </a:cubicBezTo>
                              <a:moveTo>
                                <a:pt x="155385" y="407300"/>
                              </a:moveTo>
                              <a:cubicBezTo>
                                <a:pt x="155195" y="405904"/>
                                <a:pt x="155030" y="403822"/>
                                <a:pt x="154750" y="402920"/>
                              </a:cubicBezTo>
                              <a:cubicBezTo>
                                <a:pt x="154598" y="402400"/>
                                <a:pt x="154179" y="401994"/>
                                <a:pt x="153925" y="401156"/>
                              </a:cubicBezTo>
                              <a:cubicBezTo>
                                <a:pt x="153405" y="399442"/>
                                <a:pt x="151094" y="396115"/>
                                <a:pt x="149748" y="394478"/>
                              </a:cubicBezTo>
                              <a:cubicBezTo>
                                <a:pt x="149342" y="393970"/>
                                <a:pt x="151158" y="393729"/>
                                <a:pt x="152160" y="393437"/>
                              </a:cubicBezTo>
                              <a:cubicBezTo>
                                <a:pt x="153303" y="393081"/>
                                <a:pt x="153786" y="392903"/>
                                <a:pt x="154649" y="392814"/>
                              </a:cubicBezTo>
                              <a:cubicBezTo>
                                <a:pt x="158267" y="392421"/>
                                <a:pt x="160248" y="395151"/>
                                <a:pt x="160603" y="398959"/>
                              </a:cubicBezTo>
                              <a:cubicBezTo>
                                <a:pt x="160959" y="403073"/>
                                <a:pt x="159575" y="408202"/>
                                <a:pt x="158724" y="412721"/>
                              </a:cubicBezTo>
                              <a:cubicBezTo>
                                <a:pt x="158280" y="415045"/>
                                <a:pt x="158127" y="417393"/>
                                <a:pt x="157988" y="419704"/>
                              </a:cubicBezTo>
                              <a:cubicBezTo>
                                <a:pt x="157848" y="422180"/>
                                <a:pt x="157290" y="424440"/>
                                <a:pt x="157048" y="426484"/>
                              </a:cubicBezTo>
                              <a:cubicBezTo>
                                <a:pt x="156896" y="427791"/>
                                <a:pt x="157010" y="431016"/>
                                <a:pt x="156325" y="431600"/>
                              </a:cubicBezTo>
                              <a:cubicBezTo>
                                <a:pt x="156464" y="431473"/>
                                <a:pt x="155474" y="431676"/>
                                <a:pt x="155512" y="431765"/>
                              </a:cubicBezTo>
                              <a:cubicBezTo>
                                <a:pt x="154687" y="431410"/>
                                <a:pt x="154801" y="428007"/>
                                <a:pt x="154865" y="426699"/>
                              </a:cubicBezTo>
                              <a:cubicBezTo>
                                <a:pt x="155119" y="420237"/>
                                <a:pt x="156223" y="413572"/>
                                <a:pt x="155385" y="407300"/>
                              </a:cubicBezTo>
                              <a:moveTo>
                                <a:pt x="145482" y="475591"/>
                              </a:moveTo>
                              <a:cubicBezTo>
                                <a:pt x="145267" y="476860"/>
                                <a:pt x="145101" y="478638"/>
                                <a:pt x="144759" y="478930"/>
                              </a:cubicBezTo>
                              <a:cubicBezTo>
                                <a:pt x="144099" y="479463"/>
                                <a:pt x="143654" y="478777"/>
                                <a:pt x="143172" y="478727"/>
                              </a:cubicBezTo>
                              <a:cubicBezTo>
                                <a:pt x="139668" y="478346"/>
                                <a:pt x="133624" y="479222"/>
                                <a:pt x="129841" y="479565"/>
                              </a:cubicBezTo>
                              <a:cubicBezTo>
                                <a:pt x="129270" y="479603"/>
                                <a:pt x="128482" y="479654"/>
                                <a:pt x="127645" y="479768"/>
                              </a:cubicBezTo>
                              <a:cubicBezTo>
                                <a:pt x="126895" y="479869"/>
                                <a:pt x="125283" y="480644"/>
                                <a:pt x="125766" y="479450"/>
                              </a:cubicBezTo>
                              <a:cubicBezTo>
                                <a:pt x="130641" y="467783"/>
                                <a:pt x="134043" y="453348"/>
                                <a:pt x="135148" y="439624"/>
                              </a:cubicBezTo>
                              <a:cubicBezTo>
                                <a:pt x="135783" y="431829"/>
                                <a:pt x="135846" y="424135"/>
                                <a:pt x="137141" y="417000"/>
                              </a:cubicBezTo>
                              <a:cubicBezTo>
                                <a:pt x="138690" y="408367"/>
                                <a:pt x="140175" y="400724"/>
                                <a:pt x="144441" y="395303"/>
                              </a:cubicBezTo>
                              <a:cubicBezTo>
                                <a:pt x="144505" y="395214"/>
                                <a:pt x="144517" y="395138"/>
                                <a:pt x="144644" y="395100"/>
                              </a:cubicBezTo>
                              <a:cubicBezTo>
                                <a:pt x="145241" y="394960"/>
                                <a:pt x="145254" y="395938"/>
                                <a:pt x="146206" y="396560"/>
                              </a:cubicBezTo>
                              <a:cubicBezTo>
                                <a:pt x="146765" y="396915"/>
                                <a:pt x="147641" y="396941"/>
                                <a:pt x="147869" y="397182"/>
                              </a:cubicBezTo>
                              <a:cubicBezTo>
                                <a:pt x="148466" y="397868"/>
                                <a:pt x="148758" y="400064"/>
                                <a:pt x="149228" y="400838"/>
                              </a:cubicBezTo>
                              <a:cubicBezTo>
                                <a:pt x="150586" y="403022"/>
                                <a:pt x="152300" y="403390"/>
                                <a:pt x="152567" y="406894"/>
                              </a:cubicBezTo>
                              <a:cubicBezTo>
                                <a:pt x="153036" y="413039"/>
                                <a:pt x="152503" y="420847"/>
                                <a:pt x="151945" y="427728"/>
                              </a:cubicBezTo>
                              <a:cubicBezTo>
                                <a:pt x="151246" y="436272"/>
                                <a:pt x="150840" y="444080"/>
                                <a:pt x="149850" y="451520"/>
                              </a:cubicBezTo>
                              <a:cubicBezTo>
                                <a:pt x="149253" y="455951"/>
                                <a:pt x="148237" y="460394"/>
                                <a:pt x="147564" y="465384"/>
                              </a:cubicBezTo>
                              <a:cubicBezTo>
                                <a:pt x="147107" y="468735"/>
                                <a:pt x="146066" y="471858"/>
                                <a:pt x="145482" y="475591"/>
                              </a:cubicBezTo>
                              <a:moveTo>
                                <a:pt x="142143" y="489772"/>
                              </a:moveTo>
                              <a:cubicBezTo>
                                <a:pt x="142093" y="490051"/>
                                <a:pt x="142499" y="491118"/>
                                <a:pt x="142143" y="491435"/>
                              </a:cubicBezTo>
                              <a:cubicBezTo>
                                <a:pt x="141966" y="491600"/>
                                <a:pt x="139464" y="491626"/>
                                <a:pt x="138906" y="491651"/>
                              </a:cubicBezTo>
                              <a:cubicBezTo>
                                <a:pt x="132761" y="491930"/>
                                <a:pt x="128292" y="492400"/>
                                <a:pt x="122439" y="492908"/>
                              </a:cubicBezTo>
                              <a:cubicBezTo>
                                <a:pt x="120763" y="493048"/>
                                <a:pt x="116828" y="494038"/>
                                <a:pt x="115977" y="493632"/>
                              </a:cubicBezTo>
                              <a:cubicBezTo>
                                <a:pt x="115952" y="493619"/>
                                <a:pt x="118478" y="490800"/>
                                <a:pt x="118783" y="490394"/>
                              </a:cubicBezTo>
                              <a:cubicBezTo>
                                <a:pt x="119608" y="489340"/>
                                <a:pt x="120814" y="487182"/>
                                <a:pt x="121601" y="486852"/>
                              </a:cubicBezTo>
                              <a:cubicBezTo>
                                <a:pt x="122414" y="486509"/>
                                <a:pt x="124928" y="486636"/>
                                <a:pt x="126083" y="486547"/>
                              </a:cubicBezTo>
                              <a:cubicBezTo>
                                <a:pt x="130527" y="486154"/>
                                <a:pt x="135313" y="485760"/>
                                <a:pt x="139020" y="485697"/>
                              </a:cubicBezTo>
                              <a:cubicBezTo>
                                <a:pt x="139020" y="485697"/>
                                <a:pt x="142918" y="485443"/>
                                <a:pt x="143286" y="485925"/>
                              </a:cubicBezTo>
                              <a:cubicBezTo>
                                <a:pt x="143502" y="486179"/>
                                <a:pt x="142220" y="489353"/>
                                <a:pt x="142143" y="489772"/>
                              </a:cubicBezTo>
                              <a:moveTo>
                                <a:pt x="15451" y="504690"/>
                              </a:moveTo>
                              <a:cubicBezTo>
                                <a:pt x="18244" y="505400"/>
                                <a:pt x="21126" y="505286"/>
                                <a:pt x="24325" y="505312"/>
                              </a:cubicBezTo>
                              <a:cubicBezTo>
                                <a:pt x="33809" y="505362"/>
                                <a:pt x="43014" y="505883"/>
                                <a:pt x="50999" y="506035"/>
                              </a:cubicBezTo>
                              <a:cubicBezTo>
                                <a:pt x="68240" y="506378"/>
                                <a:pt x="87957" y="505794"/>
                                <a:pt x="102418" y="501554"/>
                              </a:cubicBezTo>
                              <a:cubicBezTo>
                                <a:pt x="104068" y="501071"/>
                                <a:pt x="105795" y="499776"/>
                                <a:pt x="106900" y="499586"/>
                              </a:cubicBezTo>
                              <a:cubicBezTo>
                                <a:pt x="108055" y="499357"/>
                                <a:pt x="109845" y="499624"/>
                                <a:pt x="111483" y="499472"/>
                              </a:cubicBezTo>
                              <a:cubicBezTo>
                                <a:pt x="121309" y="498557"/>
                                <a:pt x="130171" y="498507"/>
                                <a:pt x="140061" y="498418"/>
                              </a:cubicBezTo>
                              <a:cubicBezTo>
                                <a:pt x="141026" y="498418"/>
                                <a:pt x="142093" y="498354"/>
                                <a:pt x="142969" y="498418"/>
                              </a:cubicBezTo>
                              <a:cubicBezTo>
                                <a:pt x="144352" y="498532"/>
                                <a:pt x="144809" y="499865"/>
                                <a:pt x="145787" y="500309"/>
                              </a:cubicBezTo>
                              <a:cubicBezTo>
                                <a:pt x="146435" y="500601"/>
                                <a:pt x="148047" y="500855"/>
                                <a:pt x="149431" y="501033"/>
                              </a:cubicBezTo>
                              <a:cubicBezTo>
                                <a:pt x="155233" y="501833"/>
                                <a:pt x="160400" y="501414"/>
                                <a:pt x="166443" y="501033"/>
                              </a:cubicBezTo>
                              <a:cubicBezTo>
                                <a:pt x="176130" y="500436"/>
                                <a:pt x="185157" y="501795"/>
                                <a:pt x="195212" y="502607"/>
                              </a:cubicBezTo>
                              <a:cubicBezTo>
                                <a:pt x="203350" y="503242"/>
                                <a:pt x="209749" y="503445"/>
                                <a:pt x="217938" y="503953"/>
                              </a:cubicBezTo>
                              <a:cubicBezTo>
                                <a:pt x="220160" y="504093"/>
                                <a:pt x="222280" y="504727"/>
                                <a:pt x="224197" y="504994"/>
                              </a:cubicBezTo>
                              <a:cubicBezTo>
                                <a:pt x="226736" y="505337"/>
                                <a:pt x="228221" y="504613"/>
                                <a:pt x="229834" y="504372"/>
                              </a:cubicBezTo>
                              <a:cubicBezTo>
                                <a:pt x="232094" y="504042"/>
                                <a:pt x="234024" y="504689"/>
                                <a:pt x="235763" y="504055"/>
                              </a:cubicBezTo>
                              <a:cubicBezTo>
                                <a:pt x="236334" y="503852"/>
                                <a:pt x="236817" y="503395"/>
                                <a:pt x="237337" y="503331"/>
                              </a:cubicBezTo>
                              <a:cubicBezTo>
                                <a:pt x="238366" y="503191"/>
                                <a:pt x="240295" y="503420"/>
                                <a:pt x="241603" y="503750"/>
                              </a:cubicBezTo>
                              <a:cubicBezTo>
                                <a:pt x="242047" y="503852"/>
                                <a:pt x="243215" y="504702"/>
                                <a:pt x="243596" y="504474"/>
                              </a:cubicBezTo>
                              <a:cubicBezTo>
                                <a:pt x="244625" y="503852"/>
                                <a:pt x="242250" y="501617"/>
                                <a:pt x="241717" y="501236"/>
                              </a:cubicBezTo>
                              <a:cubicBezTo>
                                <a:pt x="241451" y="501058"/>
                                <a:pt x="239953" y="500678"/>
                                <a:pt x="240778" y="500513"/>
                              </a:cubicBezTo>
                              <a:cubicBezTo>
                                <a:pt x="241413" y="500386"/>
                                <a:pt x="242428" y="499725"/>
                                <a:pt x="242847" y="499586"/>
                              </a:cubicBezTo>
                              <a:cubicBezTo>
                                <a:pt x="244383" y="499053"/>
                                <a:pt x="248256" y="500322"/>
                                <a:pt x="248598" y="499992"/>
                              </a:cubicBezTo>
                              <a:cubicBezTo>
                                <a:pt x="248916" y="499662"/>
                                <a:pt x="246821" y="497834"/>
                                <a:pt x="246402" y="497592"/>
                              </a:cubicBezTo>
                              <a:cubicBezTo>
                                <a:pt x="245056" y="496818"/>
                                <a:pt x="242441" y="496691"/>
                                <a:pt x="241501" y="496247"/>
                              </a:cubicBezTo>
                              <a:cubicBezTo>
                                <a:pt x="240029" y="495523"/>
                                <a:pt x="241794" y="495485"/>
                                <a:pt x="242657" y="495409"/>
                              </a:cubicBezTo>
                              <a:cubicBezTo>
                                <a:pt x="243774" y="495307"/>
                                <a:pt x="246478" y="496031"/>
                                <a:pt x="246719" y="495510"/>
                              </a:cubicBezTo>
                              <a:cubicBezTo>
                                <a:pt x="246935" y="495015"/>
                                <a:pt x="243558" y="493492"/>
                                <a:pt x="243063" y="493327"/>
                              </a:cubicBezTo>
                              <a:cubicBezTo>
                                <a:pt x="242390" y="493073"/>
                                <a:pt x="242263" y="493327"/>
                                <a:pt x="242022" y="493225"/>
                              </a:cubicBezTo>
                              <a:cubicBezTo>
                                <a:pt x="241679" y="493060"/>
                                <a:pt x="241362" y="492463"/>
                                <a:pt x="240879" y="492273"/>
                              </a:cubicBezTo>
                              <a:cubicBezTo>
                                <a:pt x="238784" y="491410"/>
                                <a:pt x="235852" y="489289"/>
                                <a:pt x="233173" y="488934"/>
                              </a:cubicBezTo>
                              <a:cubicBezTo>
                                <a:pt x="230012" y="488528"/>
                                <a:pt x="226660" y="489112"/>
                                <a:pt x="223473" y="488528"/>
                              </a:cubicBezTo>
                              <a:cubicBezTo>
                                <a:pt x="220756" y="488020"/>
                                <a:pt x="219258" y="487233"/>
                                <a:pt x="216389" y="486966"/>
                              </a:cubicBezTo>
                              <a:cubicBezTo>
                                <a:pt x="212606" y="486598"/>
                                <a:pt x="209127" y="487550"/>
                                <a:pt x="205737" y="487690"/>
                              </a:cubicBezTo>
                              <a:cubicBezTo>
                                <a:pt x="204366" y="487753"/>
                                <a:pt x="202880" y="487347"/>
                                <a:pt x="201471" y="487271"/>
                              </a:cubicBezTo>
                              <a:cubicBezTo>
                                <a:pt x="197967" y="487068"/>
                                <a:pt x="194222" y="486623"/>
                                <a:pt x="190629" y="486230"/>
                              </a:cubicBezTo>
                              <a:cubicBezTo>
                                <a:pt x="186084" y="485722"/>
                                <a:pt x="181513" y="485595"/>
                                <a:pt x="177895" y="484567"/>
                              </a:cubicBezTo>
                              <a:cubicBezTo>
                                <a:pt x="177895" y="484567"/>
                                <a:pt x="173464" y="483056"/>
                                <a:pt x="173426" y="482573"/>
                              </a:cubicBezTo>
                              <a:cubicBezTo>
                                <a:pt x="173350" y="481901"/>
                                <a:pt x="175356" y="482040"/>
                                <a:pt x="175927" y="482053"/>
                              </a:cubicBezTo>
                              <a:cubicBezTo>
                                <a:pt x="177463" y="482116"/>
                                <a:pt x="177831" y="482281"/>
                                <a:pt x="179063" y="482269"/>
                              </a:cubicBezTo>
                              <a:cubicBezTo>
                                <a:pt x="182745" y="482218"/>
                                <a:pt x="186300" y="481558"/>
                                <a:pt x="190108" y="481634"/>
                              </a:cubicBezTo>
                              <a:cubicBezTo>
                                <a:pt x="193651" y="481723"/>
                                <a:pt x="197447" y="481748"/>
                                <a:pt x="200951" y="481850"/>
                              </a:cubicBezTo>
                              <a:cubicBezTo>
                                <a:pt x="209076" y="482104"/>
                                <a:pt x="219652" y="483615"/>
                                <a:pt x="228158" y="484033"/>
                              </a:cubicBezTo>
                              <a:cubicBezTo>
                                <a:pt x="230265" y="484148"/>
                                <a:pt x="231776" y="484554"/>
                                <a:pt x="233579" y="484249"/>
                              </a:cubicBezTo>
                              <a:cubicBezTo>
                                <a:pt x="234303" y="484122"/>
                                <a:pt x="235141" y="483665"/>
                                <a:pt x="235979" y="483513"/>
                              </a:cubicBezTo>
                              <a:cubicBezTo>
                                <a:pt x="239432" y="482878"/>
                                <a:pt x="244625" y="485392"/>
                                <a:pt x="247862" y="484655"/>
                              </a:cubicBezTo>
                              <a:cubicBezTo>
                                <a:pt x="249347" y="484325"/>
                                <a:pt x="250896" y="483234"/>
                                <a:pt x="251925" y="482992"/>
                              </a:cubicBezTo>
                              <a:cubicBezTo>
                                <a:pt x="252839" y="482789"/>
                                <a:pt x="255645" y="483856"/>
                                <a:pt x="256102" y="483411"/>
                              </a:cubicBezTo>
                              <a:cubicBezTo>
                                <a:pt x="256660" y="482840"/>
                                <a:pt x="254261" y="481545"/>
                                <a:pt x="253804" y="481329"/>
                              </a:cubicBezTo>
                              <a:cubicBezTo>
                                <a:pt x="251658" y="480339"/>
                                <a:pt x="254083" y="480936"/>
                                <a:pt x="255568" y="480809"/>
                              </a:cubicBezTo>
                              <a:cubicBezTo>
                                <a:pt x="256165" y="480758"/>
                                <a:pt x="256406" y="480466"/>
                                <a:pt x="257244" y="480390"/>
                              </a:cubicBezTo>
                              <a:cubicBezTo>
                                <a:pt x="258806" y="480237"/>
                                <a:pt x="262767" y="481190"/>
                                <a:pt x="263084" y="480694"/>
                              </a:cubicBezTo>
                              <a:cubicBezTo>
                                <a:pt x="263173" y="480580"/>
                                <a:pt x="263376" y="480694"/>
                                <a:pt x="262780" y="480187"/>
                              </a:cubicBezTo>
                              <a:cubicBezTo>
                                <a:pt x="261764" y="479323"/>
                                <a:pt x="259949" y="477952"/>
                                <a:pt x="258819" y="477686"/>
                              </a:cubicBezTo>
                              <a:cubicBezTo>
                                <a:pt x="258387" y="477584"/>
                                <a:pt x="257625" y="477736"/>
                                <a:pt x="257359" y="477584"/>
                              </a:cubicBezTo>
                              <a:cubicBezTo>
                                <a:pt x="257168" y="477470"/>
                                <a:pt x="256724" y="476314"/>
                                <a:pt x="256724" y="476314"/>
                              </a:cubicBezTo>
                              <a:cubicBezTo>
                                <a:pt x="257054" y="476099"/>
                                <a:pt x="258412" y="477152"/>
                                <a:pt x="258717" y="476530"/>
                              </a:cubicBezTo>
                              <a:cubicBezTo>
                                <a:pt x="258996" y="475959"/>
                                <a:pt x="257765" y="475349"/>
                                <a:pt x="257041" y="474969"/>
                              </a:cubicBezTo>
                              <a:cubicBezTo>
                                <a:pt x="255200" y="473978"/>
                                <a:pt x="254108" y="473356"/>
                                <a:pt x="252356" y="472569"/>
                              </a:cubicBezTo>
                              <a:cubicBezTo>
                                <a:pt x="250528" y="471757"/>
                                <a:pt x="247367" y="470589"/>
                                <a:pt x="245577" y="470385"/>
                              </a:cubicBezTo>
                              <a:cubicBezTo>
                                <a:pt x="243101" y="470106"/>
                                <a:pt x="240803" y="470893"/>
                                <a:pt x="239419" y="471020"/>
                              </a:cubicBezTo>
                              <a:cubicBezTo>
                                <a:pt x="237731" y="471147"/>
                                <a:pt x="235331" y="470855"/>
                                <a:pt x="233579" y="470487"/>
                              </a:cubicBezTo>
                              <a:cubicBezTo>
                                <a:pt x="229466" y="469598"/>
                                <a:pt x="224628" y="469192"/>
                                <a:pt x="221378" y="469014"/>
                              </a:cubicBezTo>
                              <a:cubicBezTo>
                                <a:pt x="210701" y="468468"/>
                                <a:pt x="198983" y="466488"/>
                                <a:pt x="190108" y="462349"/>
                              </a:cubicBezTo>
                              <a:cubicBezTo>
                                <a:pt x="185703" y="460318"/>
                                <a:pt x="185677" y="453589"/>
                                <a:pt x="186452" y="448587"/>
                              </a:cubicBezTo>
                              <a:cubicBezTo>
                                <a:pt x="187506" y="441807"/>
                                <a:pt x="188293" y="433568"/>
                                <a:pt x="188953" y="426585"/>
                              </a:cubicBezTo>
                              <a:cubicBezTo>
                                <a:pt x="189219" y="423792"/>
                                <a:pt x="189245" y="421139"/>
                                <a:pt x="189791" y="419082"/>
                              </a:cubicBezTo>
                              <a:cubicBezTo>
                                <a:pt x="190210" y="417482"/>
                                <a:pt x="190515" y="414550"/>
                                <a:pt x="190832" y="412087"/>
                              </a:cubicBezTo>
                              <a:cubicBezTo>
                                <a:pt x="191124" y="409763"/>
                                <a:pt x="191556" y="407846"/>
                                <a:pt x="191873" y="405625"/>
                              </a:cubicBezTo>
                              <a:cubicBezTo>
                                <a:pt x="193168" y="396864"/>
                                <a:pt x="193142" y="387178"/>
                                <a:pt x="195936" y="379459"/>
                              </a:cubicBezTo>
                              <a:cubicBezTo>
                                <a:pt x="197281" y="375789"/>
                                <a:pt x="199541" y="372273"/>
                                <a:pt x="200951" y="368515"/>
                              </a:cubicBezTo>
                              <a:cubicBezTo>
                                <a:pt x="201217" y="367778"/>
                                <a:pt x="201497" y="367233"/>
                                <a:pt x="201750" y="366509"/>
                              </a:cubicBezTo>
                              <a:cubicBezTo>
                                <a:pt x="201954" y="365950"/>
                                <a:pt x="202207" y="365214"/>
                                <a:pt x="202411" y="364655"/>
                              </a:cubicBezTo>
                              <a:cubicBezTo>
                                <a:pt x="203248" y="362205"/>
                                <a:pt x="203934" y="360123"/>
                                <a:pt x="204480" y="357787"/>
                              </a:cubicBezTo>
                              <a:cubicBezTo>
                                <a:pt x="205013" y="355629"/>
                                <a:pt x="205458" y="353318"/>
                                <a:pt x="205635" y="350995"/>
                              </a:cubicBezTo>
                              <a:cubicBezTo>
                                <a:pt x="206422" y="340952"/>
                                <a:pt x="206676" y="329272"/>
                                <a:pt x="204290" y="319928"/>
                              </a:cubicBezTo>
                              <a:cubicBezTo>
                                <a:pt x="202969" y="314786"/>
                                <a:pt x="201293" y="308832"/>
                                <a:pt x="199059" y="304389"/>
                              </a:cubicBezTo>
                              <a:cubicBezTo>
                                <a:pt x="198551" y="303335"/>
                                <a:pt x="197282" y="302383"/>
                                <a:pt x="197078" y="301481"/>
                              </a:cubicBezTo>
                              <a:cubicBezTo>
                                <a:pt x="196863" y="300377"/>
                                <a:pt x="197459" y="298206"/>
                                <a:pt x="197612" y="296784"/>
                              </a:cubicBezTo>
                              <a:cubicBezTo>
                                <a:pt x="199148" y="281562"/>
                                <a:pt x="198005" y="266974"/>
                                <a:pt x="200316" y="252057"/>
                              </a:cubicBezTo>
                              <a:cubicBezTo>
                                <a:pt x="200430" y="251270"/>
                                <a:pt x="200989" y="245049"/>
                                <a:pt x="201357" y="244757"/>
                              </a:cubicBezTo>
                              <a:cubicBezTo>
                                <a:pt x="201497" y="244655"/>
                                <a:pt x="203134" y="244566"/>
                                <a:pt x="203350" y="244541"/>
                              </a:cubicBezTo>
                              <a:cubicBezTo>
                                <a:pt x="206207" y="244300"/>
                                <a:pt x="209965" y="244693"/>
                                <a:pt x="213240" y="244338"/>
                              </a:cubicBezTo>
                              <a:cubicBezTo>
                                <a:pt x="217785" y="243843"/>
                                <a:pt x="223537" y="244439"/>
                                <a:pt x="226901" y="246102"/>
                              </a:cubicBezTo>
                              <a:cubicBezTo>
                                <a:pt x="228983" y="247131"/>
                                <a:pt x="230075" y="249683"/>
                                <a:pt x="232538" y="250597"/>
                              </a:cubicBezTo>
                              <a:cubicBezTo>
                                <a:pt x="234379" y="251270"/>
                                <a:pt x="234366" y="251650"/>
                                <a:pt x="235357" y="252882"/>
                              </a:cubicBezTo>
                              <a:cubicBezTo>
                                <a:pt x="235357" y="252895"/>
                                <a:pt x="235369" y="252895"/>
                                <a:pt x="235369" y="252907"/>
                              </a:cubicBezTo>
                              <a:lnTo>
                                <a:pt x="235369" y="285370"/>
                              </a:lnTo>
                              <a:cubicBezTo>
                                <a:pt x="235369" y="430013"/>
                                <a:pt x="324634" y="486065"/>
                                <a:pt x="358228" y="507152"/>
                              </a:cubicBezTo>
                              <a:lnTo>
                                <a:pt x="359586" y="508016"/>
                              </a:lnTo>
                              <a:lnTo>
                                <a:pt x="360944" y="507152"/>
                              </a:lnTo>
                              <a:cubicBezTo>
                                <a:pt x="394550" y="486065"/>
                                <a:pt x="483815" y="430013"/>
                                <a:pt x="483815" y="285370"/>
                              </a:cubicBezTo>
                              <a:lnTo>
                                <a:pt x="483815" y="253123"/>
                              </a:lnTo>
                              <a:cubicBezTo>
                                <a:pt x="483891" y="253021"/>
                                <a:pt x="484044" y="252996"/>
                                <a:pt x="484107" y="252882"/>
                              </a:cubicBezTo>
                              <a:cubicBezTo>
                                <a:pt x="485110" y="251650"/>
                                <a:pt x="485098" y="251269"/>
                                <a:pt x="486939" y="250597"/>
                              </a:cubicBezTo>
                              <a:cubicBezTo>
                                <a:pt x="489402" y="249682"/>
                                <a:pt x="490481" y="247118"/>
                                <a:pt x="492563" y="246102"/>
                              </a:cubicBezTo>
                              <a:cubicBezTo>
                                <a:pt x="495940" y="244439"/>
                                <a:pt x="501678" y="243830"/>
                                <a:pt x="506224" y="244338"/>
                              </a:cubicBezTo>
                              <a:cubicBezTo>
                                <a:pt x="509499" y="244706"/>
                                <a:pt x="513270" y="244299"/>
                                <a:pt x="516126" y="244541"/>
                              </a:cubicBezTo>
                              <a:cubicBezTo>
                                <a:pt x="516342" y="244553"/>
                                <a:pt x="517980" y="244655"/>
                                <a:pt x="518120" y="244744"/>
                              </a:cubicBezTo>
                              <a:cubicBezTo>
                                <a:pt x="518488" y="245048"/>
                                <a:pt x="519034" y="251269"/>
                                <a:pt x="519161" y="252057"/>
                              </a:cubicBezTo>
                              <a:cubicBezTo>
                                <a:pt x="521459" y="266987"/>
                                <a:pt x="520329" y="281549"/>
                                <a:pt x="521865" y="296784"/>
                              </a:cubicBezTo>
                              <a:cubicBezTo>
                                <a:pt x="522005" y="298206"/>
                                <a:pt x="522614" y="300377"/>
                                <a:pt x="522373" y="301481"/>
                              </a:cubicBezTo>
                              <a:cubicBezTo>
                                <a:pt x="522195" y="302395"/>
                                <a:pt x="520938" y="303347"/>
                                <a:pt x="520405" y="304388"/>
                              </a:cubicBezTo>
                              <a:cubicBezTo>
                                <a:pt x="518171" y="308845"/>
                                <a:pt x="516507" y="314774"/>
                                <a:pt x="515187" y="319928"/>
                              </a:cubicBezTo>
                              <a:cubicBezTo>
                                <a:pt x="512800" y="329285"/>
                                <a:pt x="513054" y="340952"/>
                                <a:pt x="513841" y="350995"/>
                              </a:cubicBezTo>
                              <a:cubicBezTo>
                                <a:pt x="514006" y="353318"/>
                                <a:pt x="514476" y="355629"/>
                                <a:pt x="514984" y="357774"/>
                              </a:cubicBezTo>
                              <a:cubicBezTo>
                                <a:pt x="515543" y="360123"/>
                                <a:pt x="516215" y="362205"/>
                                <a:pt x="517066" y="364655"/>
                              </a:cubicBezTo>
                              <a:cubicBezTo>
                                <a:pt x="517257" y="365214"/>
                                <a:pt x="517523" y="365950"/>
                                <a:pt x="517726" y="366496"/>
                              </a:cubicBezTo>
                              <a:cubicBezTo>
                                <a:pt x="517968" y="367245"/>
                                <a:pt x="518247" y="367778"/>
                                <a:pt x="518526" y="368515"/>
                              </a:cubicBezTo>
                              <a:cubicBezTo>
                                <a:pt x="519935" y="372260"/>
                                <a:pt x="522208" y="375789"/>
                                <a:pt x="523541" y="379459"/>
                              </a:cubicBezTo>
                              <a:cubicBezTo>
                                <a:pt x="526334" y="387178"/>
                                <a:pt x="526296" y="396864"/>
                                <a:pt x="527604" y="405624"/>
                              </a:cubicBezTo>
                              <a:cubicBezTo>
                                <a:pt x="527934" y="407846"/>
                                <a:pt x="528340" y="409763"/>
                                <a:pt x="528645" y="412087"/>
                              </a:cubicBezTo>
                              <a:cubicBezTo>
                                <a:pt x="528949" y="414537"/>
                                <a:pt x="529254" y="417470"/>
                                <a:pt x="529686" y="419082"/>
                              </a:cubicBezTo>
                              <a:cubicBezTo>
                                <a:pt x="530244" y="421139"/>
                                <a:pt x="530257" y="423779"/>
                                <a:pt x="530511" y="426585"/>
                              </a:cubicBezTo>
                              <a:cubicBezTo>
                                <a:pt x="531184" y="433568"/>
                                <a:pt x="531971" y="441807"/>
                                <a:pt x="533025" y="448587"/>
                              </a:cubicBezTo>
                              <a:cubicBezTo>
                                <a:pt x="533799" y="453589"/>
                                <a:pt x="533761" y="460305"/>
                                <a:pt x="529368" y="462349"/>
                              </a:cubicBezTo>
                              <a:cubicBezTo>
                                <a:pt x="520507" y="466488"/>
                                <a:pt x="508763" y="468468"/>
                                <a:pt x="498086" y="469027"/>
                              </a:cubicBezTo>
                              <a:cubicBezTo>
                                <a:pt x="494848" y="469192"/>
                                <a:pt x="490024" y="469598"/>
                                <a:pt x="485898" y="470487"/>
                              </a:cubicBezTo>
                              <a:cubicBezTo>
                                <a:pt x="484146" y="470855"/>
                                <a:pt x="481759" y="471160"/>
                                <a:pt x="480045" y="471008"/>
                              </a:cubicBezTo>
                              <a:cubicBezTo>
                                <a:pt x="478674" y="470893"/>
                                <a:pt x="476363" y="470106"/>
                                <a:pt x="473900" y="470385"/>
                              </a:cubicBezTo>
                              <a:cubicBezTo>
                                <a:pt x="472097" y="470576"/>
                                <a:pt x="468961" y="471757"/>
                                <a:pt x="467133" y="472569"/>
                              </a:cubicBezTo>
                              <a:cubicBezTo>
                                <a:pt x="465381" y="473344"/>
                                <a:pt x="464264" y="473978"/>
                                <a:pt x="462436" y="474969"/>
                              </a:cubicBezTo>
                              <a:cubicBezTo>
                                <a:pt x="461725" y="475349"/>
                                <a:pt x="460468" y="475959"/>
                                <a:pt x="460772" y="476530"/>
                              </a:cubicBezTo>
                              <a:cubicBezTo>
                                <a:pt x="461077" y="477152"/>
                                <a:pt x="462423" y="476111"/>
                                <a:pt x="462753" y="476314"/>
                              </a:cubicBezTo>
                              <a:cubicBezTo>
                                <a:pt x="462753" y="476314"/>
                                <a:pt x="462296" y="477470"/>
                                <a:pt x="462118" y="477571"/>
                              </a:cubicBezTo>
                              <a:cubicBezTo>
                                <a:pt x="461864" y="477736"/>
                                <a:pt x="461090" y="477571"/>
                                <a:pt x="460658" y="477685"/>
                              </a:cubicBezTo>
                              <a:cubicBezTo>
                                <a:pt x="459528" y="477952"/>
                                <a:pt x="457700" y="479311"/>
                                <a:pt x="456697" y="480174"/>
                              </a:cubicBezTo>
                              <a:cubicBezTo>
                                <a:pt x="456088" y="480707"/>
                                <a:pt x="456303" y="480580"/>
                                <a:pt x="456380" y="480707"/>
                              </a:cubicBezTo>
                              <a:cubicBezTo>
                                <a:pt x="456710" y="481189"/>
                                <a:pt x="460684" y="480237"/>
                                <a:pt x="462220" y="480390"/>
                              </a:cubicBezTo>
                              <a:cubicBezTo>
                                <a:pt x="463083" y="480466"/>
                                <a:pt x="463312" y="480758"/>
                                <a:pt x="463896" y="480809"/>
                              </a:cubicBezTo>
                              <a:cubicBezTo>
                                <a:pt x="465381" y="480923"/>
                                <a:pt x="467819" y="480339"/>
                                <a:pt x="465660" y="481316"/>
                              </a:cubicBezTo>
                              <a:cubicBezTo>
                                <a:pt x="465203" y="481545"/>
                                <a:pt x="462804" y="482840"/>
                                <a:pt x="463375" y="483424"/>
                              </a:cubicBezTo>
                              <a:cubicBezTo>
                                <a:pt x="463819" y="483856"/>
                                <a:pt x="466638" y="482776"/>
                                <a:pt x="467539" y="482992"/>
                              </a:cubicBezTo>
                              <a:cubicBezTo>
                                <a:pt x="468580" y="483234"/>
                                <a:pt x="470129" y="484325"/>
                                <a:pt x="471602" y="484655"/>
                              </a:cubicBezTo>
                              <a:cubicBezTo>
                                <a:pt x="474852" y="485392"/>
                                <a:pt x="480045" y="482878"/>
                                <a:pt x="483498" y="483513"/>
                              </a:cubicBezTo>
                              <a:cubicBezTo>
                                <a:pt x="484323" y="483665"/>
                                <a:pt x="485174" y="484122"/>
                                <a:pt x="485898" y="484249"/>
                              </a:cubicBezTo>
                              <a:cubicBezTo>
                                <a:pt x="487688" y="484554"/>
                                <a:pt x="489198" y="484148"/>
                                <a:pt x="491319" y="484033"/>
                              </a:cubicBezTo>
                              <a:cubicBezTo>
                                <a:pt x="499812" y="483602"/>
                                <a:pt x="510413" y="482104"/>
                                <a:pt x="518526" y="481850"/>
                              </a:cubicBezTo>
                              <a:cubicBezTo>
                                <a:pt x="522017" y="481735"/>
                                <a:pt x="525814" y="481723"/>
                                <a:pt x="529368" y="481634"/>
                              </a:cubicBezTo>
                              <a:cubicBezTo>
                                <a:pt x="533177" y="481545"/>
                                <a:pt x="536745" y="482218"/>
                                <a:pt x="540427" y="482269"/>
                              </a:cubicBezTo>
                              <a:cubicBezTo>
                                <a:pt x="541633" y="482281"/>
                                <a:pt x="542001" y="482104"/>
                                <a:pt x="543550" y="482066"/>
                              </a:cubicBezTo>
                              <a:cubicBezTo>
                                <a:pt x="544108" y="482040"/>
                                <a:pt x="546114" y="481913"/>
                                <a:pt x="546051" y="482573"/>
                              </a:cubicBezTo>
                              <a:cubicBezTo>
                                <a:pt x="546013" y="483056"/>
                                <a:pt x="541569" y="484554"/>
                                <a:pt x="541569" y="484554"/>
                              </a:cubicBezTo>
                              <a:cubicBezTo>
                                <a:pt x="537951" y="485582"/>
                                <a:pt x="533393" y="485722"/>
                                <a:pt x="528835" y="486230"/>
                              </a:cubicBezTo>
                              <a:cubicBezTo>
                                <a:pt x="525242" y="486623"/>
                                <a:pt x="521497" y="487080"/>
                                <a:pt x="518006" y="487271"/>
                              </a:cubicBezTo>
                              <a:cubicBezTo>
                                <a:pt x="516584" y="487347"/>
                                <a:pt x="515124" y="487741"/>
                                <a:pt x="513740" y="487690"/>
                              </a:cubicBezTo>
                              <a:cubicBezTo>
                                <a:pt x="510350" y="487563"/>
                                <a:pt x="506871" y="486598"/>
                                <a:pt x="503101" y="486953"/>
                              </a:cubicBezTo>
                              <a:cubicBezTo>
                                <a:pt x="500219" y="487220"/>
                                <a:pt x="498708" y="488020"/>
                                <a:pt x="496016" y="488528"/>
                              </a:cubicBezTo>
                              <a:cubicBezTo>
                                <a:pt x="492817" y="489112"/>
                                <a:pt x="489452" y="488528"/>
                                <a:pt x="486304" y="488934"/>
                              </a:cubicBezTo>
                              <a:cubicBezTo>
                                <a:pt x="483612" y="489289"/>
                                <a:pt x="480680" y="491397"/>
                                <a:pt x="478597" y="492273"/>
                              </a:cubicBezTo>
                              <a:cubicBezTo>
                                <a:pt x="478115" y="492463"/>
                                <a:pt x="477798" y="493060"/>
                                <a:pt x="477442" y="493225"/>
                              </a:cubicBezTo>
                              <a:cubicBezTo>
                                <a:pt x="477201" y="493327"/>
                                <a:pt x="477074" y="493073"/>
                                <a:pt x="476401" y="493314"/>
                              </a:cubicBezTo>
                              <a:cubicBezTo>
                                <a:pt x="475919" y="493492"/>
                                <a:pt x="472529" y="495028"/>
                                <a:pt x="472757" y="495510"/>
                              </a:cubicBezTo>
                              <a:cubicBezTo>
                                <a:pt x="472999" y="496031"/>
                                <a:pt x="475703" y="495307"/>
                                <a:pt x="476820" y="495409"/>
                              </a:cubicBezTo>
                              <a:cubicBezTo>
                                <a:pt x="477671" y="495485"/>
                                <a:pt x="479448" y="495523"/>
                                <a:pt x="477963" y="496247"/>
                              </a:cubicBezTo>
                              <a:cubicBezTo>
                                <a:pt x="477023" y="496691"/>
                                <a:pt x="474408" y="496818"/>
                                <a:pt x="473062" y="497592"/>
                              </a:cubicBezTo>
                              <a:cubicBezTo>
                                <a:pt x="472643" y="497834"/>
                                <a:pt x="470561" y="499662"/>
                                <a:pt x="470879" y="499992"/>
                              </a:cubicBezTo>
                              <a:cubicBezTo>
                                <a:pt x="471209" y="500322"/>
                                <a:pt x="475094" y="499040"/>
                                <a:pt x="476617" y="499573"/>
                              </a:cubicBezTo>
                              <a:cubicBezTo>
                                <a:pt x="477061" y="499725"/>
                                <a:pt x="478052" y="500386"/>
                                <a:pt x="478686" y="500500"/>
                              </a:cubicBezTo>
                              <a:cubicBezTo>
                                <a:pt x="479524" y="500678"/>
                                <a:pt x="478026" y="501058"/>
                                <a:pt x="477747" y="501236"/>
                              </a:cubicBezTo>
                              <a:cubicBezTo>
                                <a:pt x="477226" y="501617"/>
                                <a:pt x="474852" y="503864"/>
                                <a:pt x="475881" y="504474"/>
                              </a:cubicBezTo>
                              <a:cubicBezTo>
                                <a:pt x="476249" y="504689"/>
                                <a:pt x="477417" y="503864"/>
                                <a:pt x="477861" y="503750"/>
                              </a:cubicBezTo>
                              <a:cubicBezTo>
                                <a:pt x="479182" y="503407"/>
                                <a:pt x="481111" y="503191"/>
                                <a:pt x="482140" y="503331"/>
                              </a:cubicBezTo>
                              <a:cubicBezTo>
                                <a:pt x="482648" y="503394"/>
                                <a:pt x="483143" y="503851"/>
                                <a:pt x="483701" y="504055"/>
                              </a:cubicBezTo>
                              <a:cubicBezTo>
                                <a:pt x="485453" y="504689"/>
                                <a:pt x="487358" y="504042"/>
                                <a:pt x="489656" y="504372"/>
                              </a:cubicBezTo>
                              <a:cubicBezTo>
                                <a:pt x="491255" y="504613"/>
                                <a:pt x="492741" y="505324"/>
                                <a:pt x="495280" y="504994"/>
                              </a:cubicBezTo>
                              <a:cubicBezTo>
                                <a:pt x="497197" y="504740"/>
                                <a:pt x="499305" y="504080"/>
                                <a:pt x="501526" y="503953"/>
                              </a:cubicBezTo>
                              <a:cubicBezTo>
                                <a:pt x="509728" y="503445"/>
                                <a:pt x="516127" y="503242"/>
                                <a:pt x="524265" y="502607"/>
                              </a:cubicBezTo>
                              <a:cubicBezTo>
                                <a:pt x="534307" y="501795"/>
                                <a:pt x="543347" y="500449"/>
                                <a:pt x="553046" y="501033"/>
                              </a:cubicBezTo>
                              <a:cubicBezTo>
                                <a:pt x="559064" y="501401"/>
                                <a:pt x="564231" y="501833"/>
                                <a:pt x="570034" y="501033"/>
                              </a:cubicBezTo>
                              <a:cubicBezTo>
                                <a:pt x="571430" y="500830"/>
                                <a:pt x="573042" y="500601"/>
                                <a:pt x="573690" y="500297"/>
                              </a:cubicBezTo>
                              <a:cubicBezTo>
                                <a:pt x="574655" y="499865"/>
                                <a:pt x="575125" y="498545"/>
                                <a:pt x="576496" y="498418"/>
                              </a:cubicBezTo>
                              <a:cubicBezTo>
                                <a:pt x="577372" y="498354"/>
                                <a:pt x="578451" y="498418"/>
                                <a:pt x="579416" y="498418"/>
                              </a:cubicBezTo>
                              <a:cubicBezTo>
                                <a:pt x="589293" y="498494"/>
                                <a:pt x="598155" y="498557"/>
                                <a:pt x="607981" y="499471"/>
                              </a:cubicBezTo>
                              <a:cubicBezTo>
                                <a:pt x="609632" y="499624"/>
                                <a:pt x="611422" y="499357"/>
                                <a:pt x="612577" y="499573"/>
                              </a:cubicBezTo>
                              <a:cubicBezTo>
                                <a:pt x="613682" y="499776"/>
                                <a:pt x="615396" y="501058"/>
                                <a:pt x="617059" y="501541"/>
                              </a:cubicBezTo>
                              <a:cubicBezTo>
                                <a:pt x="631507" y="505794"/>
                                <a:pt x="651236" y="506378"/>
                                <a:pt x="668465" y="506035"/>
                              </a:cubicBezTo>
                              <a:cubicBezTo>
                                <a:pt x="676463" y="505883"/>
                                <a:pt x="685655" y="505362"/>
                                <a:pt x="695164" y="505312"/>
                              </a:cubicBezTo>
                              <a:cubicBezTo>
                                <a:pt x="698351" y="505286"/>
                                <a:pt x="701220" y="505400"/>
                                <a:pt x="704026" y="504689"/>
                              </a:cubicBezTo>
                              <a:cubicBezTo>
                                <a:pt x="705943" y="504194"/>
                                <a:pt x="710374" y="502036"/>
                                <a:pt x="710272" y="500297"/>
                              </a:cubicBezTo>
                              <a:cubicBezTo>
                                <a:pt x="710196" y="498888"/>
                                <a:pt x="706260" y="498570"/>
                                <a:pt x="704432" y="498215"/>
                              </a:cubicBezTo>
                              <a:cubicBezTo>
                                <a:pt x="697983" y="496970"/>
                                <a:pt x="691140" y="495485"/>
                                <a:pt x="684716" y="495092"/>
                              </a:cubicBezTo>
                              <a:cubicBezTo>
                                <a:pt x="676311" y="494571"/>
                                <a:pt x="668541" y="494292"/>
                                <a:pt x="660542" y="493835"/>
                              </a:cubicBezTo>
                              <a:cubicBezTo>
                                <a:pt x="657724" y="493670"/>
                                <a:pt x="655350" y="493670"/>
                                <a:pt x="652925" y="493225"/>
                              </a:cubicBezTo>
                              <a:cubicBezTo>
                                <a:pt x="637385" y="490292"/>
                                <a:pt x="620246" y="487207"/>
                                <a:pt x="613301" y="475070"/>
                              </a:cubicBezTo>
                              <a:cubicBezTo>
                                <a:pt x="610216" y="469675"/>
                                <a:pt x="609315" y="463555"/>
                                <a:pt x="608197" y="457550"/>
                              </a:cubicBezTo>
                              <a:cubicBezTo>
                                <a:pt x="607537" y="453995"/>
                                <a:pt x="607131" y="450428"/>
                                <a:pt x="606737" y="446924"/>
                              </a:cubicBezTo>
                              <a:cubicBezTo>
                                <a:pt x="605849" y="439370"/>
                                <a:pt x="606763" y="431917"/>
                                <a:pt x="606318" y="424300"/>
                              </a:cubicBezTo>
                              <a:cubicBezTo>
                                <a:pt x="606229" y="422891"/>
                                <a:pt x="606521" y="421443"/>
                                <a:pt x="606420" y="420022"/>
                              </a:cubicBezTo>
                              <a:cubicBezTo>
                                <a:pt x="606382" y="419425"/>
                                <a:pt x="606407" y="418841"/>
                                <a:pt x="606407" y="418143"/>
                              </a:cubicBezTo>
                              <a:cubicBezTo>
                                <a:pt x="606407" y="417343"/>
                                <a:pt x="606293" y="415781"/>
                                <a:pt x="606318" y="415108"/>
                              </a:cubicBezTo>
                              <a:cubicBezTo>
                                <a:pt x="606483" y="411769"/>
                                <a:pt x="606026" y="408570"/>
                                <a:pt x="606001" y="405320"/>
                              </a:cubicBezTo>
                              <a:cubicBezTo>
                                <a:pt x="605950" y="396268"/>
                                <a:pt x="606458" y="384588"/>
                                <a:pt x="607461" y="373314"/>
                              </a:cubicBezTo>
                              <a:cubicBezTo>
                                <a:pt x="607816" y="369454"/>
                                <a:pt x="608769" y="365684"/>
                                <a:pt x="609022" y="361939"/>
                              </a:cubicBezTo>
                              <a:cubicBezTo>
                                <a:pt x="609581" y="354245"/>
                                <a:pt x="609975" y="347618"/>
                                <a:pt x="609454" y="341092"/>
                              </a:cubicBezTo>
                              <a:cubicBezTo>
                                <a:pt x="609162" y="337664"/>
                                <a:pt x="608718" y="334617"/>
                                <a:pt x="608400" y="330885"/>
                              </a:cubicBezTo>
                              <a:cubicBezTo>
                                <a:pt x="608210" y="328371"/>
                                <a:pt x="607524" y="325743"/>
                                <a:pt x="607042" y="323051"/>
                              </a:cubicBezTo>
                              <a:cubicBezTo>
                                <a:pt x="605518" y="314228"/>
                                <a:pt x="602649" y="306788"/>
                                <a:pt x="599437" y="298549"/>
                              </a:cubicBezTo>
                              <a:cubicBezTo>
                                <a:pt x="596454" y="290919"/>
                                <a:pt x="594232" y="281270"/>
                                <a:pt x="591413" y="273741"/>
                              </a:cubicBezTo>
                              <a:cubicBezTo>
                                <a:pt x="589877" y="269653"/>
                                <a:pt x="588112" y="265603"/>
                                <a:pt x="586716" y="261337"/>
                              </a:cubicBezTo>
                              <a:cubicBezTo>
                                <a:pt x="583974" y="252920"/>
                                <a:pt x="581815" y="244668"/>
                                <a:pt x="578578" y="235882"/>
                              </a:cubicBezTo>
                              <a:cubicBezTo>
                                <a:pt x="577003" y="231591"/>
                                <a:pt x="575340" y="226894"/>
                                <a:pt x="574833" y="222755"/>
                              </a:cubicBezTo>
                              <a:cubicBezTo>
                                <a:pt x="574540" y="220330"/>
                                <a:pt x="575201" y="217385"/>
                                <a:pt x="575353" y="214719"/>
                              </a:cubicBezTo>
                              <a:cubicBezTo>
                                <a:pt x="575670" y="209133"/>
                                <a:pt x="576216" y="202874"/>
                                <a:pt x="576178" y="196691"/>
                              </a:cubicBezTo>
                              <a:cubicBezTo>
                                <a:pt x="576140" y="188324"/>
                                <a:pt x="573779" y="180935"/>
                                <a:pt x="572953" y="173216"/>
                              </a:cubicBezTo>
                              <a:cubicBezTo>
                                <a:pt x="572535" y="169306"/>
                                <a:pt x="571849" y="164901"/>
                                <a:pt x="572014" y="161244"/>
                              </a:cubicBezTo>
                              <a:cubicBezTo>
                                <a:pt x="572230" y="156928"/>
                                <a:pt x="573411" y="153170"/>
                                <a:pt x="573576" y="148510"/>
                              </a:cubicBezTo>
                              <a:cubicBezTo>
                                <a:pt x="573626" y="147203"/>
                                <a:pt x="573461" y="145844"/>
                                <a:pt x="573576" y="144448"/>
                              </a:cubicBezTo>
                              <a:cubicBezTo>
                                <a:pt x="573817" y="141744"/>
                                <a:pt x="574858" y="139039"/>
                                <a:pt x="575569" y="136310"/>
                              </a:cubicBezTo>
                              <a:cubicBezTo>
                                <a:pt x="576305" y="133441"/>
                                <a:pt x="576762" y="130482"/>
                                <a:pt x="577232" y="127664"/>
                              </a:cubicBezTo>
                              <a:cubicBezTo>
                                <a:pt x="578159" y="122052"/>
                                <a:pt x="578882" y="116238"/>
                                <a:pt x="577854" y="111299"/>
                              </a:cubicBezTo>
                              <a:cubicBezTo>
                                <a:pt x="577803" y="111007"/>
                                <a:pt x="577295" y="110499"/>
                                <a:pt x="577334" y="110042"/>
                              </a:cubicBezTo>
                              <a:cubicBezTo>
                                <a:pt x="577422" y="109090"/>
                                <a:pt x="579416" y="106779"/>
                                <a:pt x="579936" y="105878"/>
                              </a:cubicBezTo>
                              <a:cubicBezTo>
                                <a:pt x="581561" y="103021"/>
                                <a:pt x="582590" y="99682"/>
                                <a:pt x="582970" y="95023"/>
                              </a:cubicBezTo>
                              <a:cubicBezTo>
                                <a:pt x="583364" y="90275"/>
                                <a:pt x="582285" y="83508"/>
                                <a:pt x="580571" y="80004"/>
                              </a:cubicBezTo>
                              <a:cubicBezTo>
                                <a:pt x="580203" y="79268"/>
                                <a:pt x="578324" y="77313"/>
                                <a:pt x="576711" y="78138"/>
                              </a:cubicBezTo>
                              <a:cubicBezTo>
                                <a:pt x="576051" y="78455"/>
                                <a:pt x="575912" y="79230"/>
                                <a:pt x="575455" y="79801"/>
                              </a:cubicBezTo>
                              <a:cubicBezTo>
                                <a:pt x="572763" y="83203"/>
                                <a:pt x="568116" y="86872"/>
                                <a:pt x="566593" y="91583"/>
                              </a:cubicBezTo>
                              <a:cubicBezTo>
                                <a:pt x="565552" y="94820"/>
                                <a:pt x="565729" y="97829"/>
                                <a:pt x="564828" y="101066"/>
                              </a:cubicBezTo>
                              <a:cubicBezTo>
                                <a:pt x="564714" y="101447"/>
                                <a:pt x="564434" y="102412"/>
                                <a:pt x="564396" y="102412"/>
                              </a:cubicBezTo>
                              <a:cubicBezTo>
                                <a:pt x="563914" y="102704"/>
                                <a:pt x="561933" y="101308"/>
                                <a:pt x="561387" y="100863"/>
                              </a:cubicBezTo>
                              <a:cubicBezTo>
                                <a:pt x="555573" y="96204"/>
                                <a:pt x="554125" y="88828"/>
                                <a:pt x="551256" y="81363"/>
                              </a:cubicBezTo>
                              <a:cubicBezTo>
                                <a:pt x="550583" y="79547"/>
                                <a:pt x="549771" y="78036"/>
                                <a:pt x="548869" y="76259"/>
                              </a:cubicBezTo>
                              <a:cubicBezTo>
                                <a:pt x="548882" y="76297"/>
                                <a:pt x="548730" y="76132"/>
                                <a:pt x="548768" y="76145"/>
                              </a:cubicBezTo>
                              <a:cubicBezTo>
                                <a:pt x="548552" y="76018"/>
                                <a:pt x="547384" y="76183"/>
                                <a:pt x="546990" y="76360"/>
                              </a:cubicBezTo>
                              <a:cubicBezTo>
                                <a:pt x="544934" y="77351"/>
                                <a:pt x="542763" y="82112"/>
                                <a:pt x="542509" y="85019"/>
                              </a:cubicBezTo>
                              <a:cubicBezTo>
                                <a:pt x="542001" y="90910"/>
                                <a:pt x="544667" y="96661"/>
                                <a:pt x="545530" y="101181"/>
                              </a:cubicBezTo>
                              <a:cubicBezTo>
                                <a:pt x="545619" y="101688"/>
                                <a:pt x="545645" y="107186"/>
                                <a:pt x="545530" y="107427"/>
                              </a:cubicBezTo>
                              <a:cubicBezTo>
                                <a:pt x="545429" y="107668"/>
                                <a:pt x="543829" y="109509"/>
                                <a:pt x="543448" y="109623"/>
                              </a:cubicBezTo>
                              <a:cubicBezTo>
                                <a:pt x="542763" y="109839"/>
                                <a:pt x="541912" y="109369"/>
                                <a:pt x="541049" y="109623"/>
                              </a:cubicBezTo>
                              <a:cubicBezTo>
                                <a:pt x="539411" y="110093"/>
                                <a:pt x="537786" y="112518"/>
                                <a:pt x="537392" y="113686"/>
                              </a:cubicBezTo>
                              <a:cubicBezTo>
                                <a:pt x="537291" y="114003"/>
                                <a:pt x="537506" y="114765"/>
                                <a:pt x="537291" y="114943"/>
                              </a:cubicBezTo>
                              <a:cubicBezTo>
                                <a:pt x="536783" y="115374"/>
                                <a:pt x="535640" y="114790"/>
                                <a:pt x="535323" y="115248"/>
                              </a:cubicBezTo>
                              <a:cubicBezTo>
                                <a:pt x="534625" y="116238"/>
                                <a:pt x="536910" y="116276"/>
                                <a:pt x="537392" y="116720"/>
                              </a:cubicBezTo>
                              <a:cubicBezTo>
                                <a:pt x="538814" y="117990"/>
                                <a:pt x="536757" y="119069"/>
                                <a:pt x="535831" y="119945"/>
                              </a:cubicBezTo>
                              <a:cubicBezTo>
                                <a:pt x="533330" y="122332"/>
                                <a:pt x="530790" y="126788"/>
                                <a:pt x="528226" y="128489"/>
                              </a:cubicBezTo>
                              <a:cubicBezTo>
                                <a:pt x="526956" y="129340"/>
                                <a:pt x="525090" y="129886"/>
                                <a:pt x="524785" y="131320"/>
                              </a:cubicBezTo>
                              <a:cubicBezTo>
                                <a:pt x="524722" y="131574"/>
                                <a:pt x="525001" y="132082"/>
                                <a:pt x="524988" y="132463"/>
                              </a:cubicBezTo>
                              <a:cubicBezTo>
                                <a:pt x="524938" y="133834"/>
                                <a:pt x="524277" y="135066"/>
                                <a:pt x="524366" y="136424"/>
                              </a:cubicBezTo>
                              <a:cubicBezTo>
                                <a:pt x="524569" y="139991"/>
                                <a:pt x="526639" y="144816"/>
                                <a:pt x="531146" y="144867"/>
                              </a:cubicBezTo>
                              <a:cubicBezTo>
                                <a:pt x="532009" y="144879"/>
                                <a:pt x="532200" y="144295"/>
                                <a:pt x="532923" y="144333"/>
                              </a:cubicBezTo>
                              <a:cubicBezTo>
                                <a:pt x="533660" y="144397"/>
                                <a:pt x="534663" y="145273"/>
                                <a:pt x="535729" y="145603"/>
                              </a:cubicBezTo>
                              <a:cubicBezTo>
                                <a:pt x="536834" y="145920"/>
                                <a:pt x="538027" y="146162"/>
                                <a:pt x="539386" y="146009"/>
                              </a:cubicBezTo>
                              <a:cubicBezTo>
                                <a:pt x="539855" y="145958"/>
                                <a:pt x="540884" y="145019"/>
                                <a:pt x="541569" y="145489"/>
                              </a:cubicBezTo>
                              <a:cubicBezTo>
                                <a:pt x="542001" y="145768"/>
                                <a:pt x="541645" y="148434"/>
                                <a:pt x="541569" y="149145"/>
                              </a:cubicBezTo>
                              <a:cubicBezTo>
                                <a:pt x="541125" y="153157"/>
                                <a:pt x="539297" y="156661"/>
                                <a:pt x="537811" y="159670"/>
                              </a:cubicBezTo>
                              <a:cubicBezTo>
                                <a:pt x="536313" y="162742"/>
                                <a:pt x="535691" y="165713"/>
                                <a:pt x="533545" y="168214"/>
                              </a:cubicBezTo>
                              <a:cubicBezTo>
                                <a:pt x="531324" y="170817"/>
                                <a:pt x="528543" y="172670"/>
                                <a:pt x="526245" y="175628"/>
                              </a:cubicBezTo>
                              <a:cubicBezTo>
                                <a:pt x="525255" y="176885"/>
                                <a:pt x="524404" y="178269"/>
                                <a:pt x="523325" y="179996"/>
                              </a:cubicBezTo>
                              <a:cubicBezTo>
                                <a:pt x="522513" y="181291"/>
                                <a:pt x="521726" y="182433"/>
                                <a:pt x="520926" y="184490"/>
                              </a:cubicBezTo>
                              <a:cubicBezTo>
                                <a:pt x="520761" y="184896"/>
                                <a:pt x="520456" y="182129"/>
                                <a:pt x="520291" y="181151"/>
                              </a:cubicBezTo>
                              <a:cubicBezTo>
                                <a:pt x="519580" y="176669"/>
                                <a:pt x="516584" y="172074"/>
                                <a:pt x="512991" y="169369"/>
                              </a:cubicBezTo>
                              <a:cubicBezTo>
                                <a:pt x="498911" y="158781"/>
                                <a:pt x="480350" y="150618"/>
                                <a:pt x="460976" y="144867"/>
                              </a:cubicBezTo>
                              <a:cubicBezTo>
                                <a:pt x="458005" y="143991"/>
                                <a:pt x="452660" y="142328"/>
                                <a:pt x="449918" y="144232"/>
                              </a:cubicBezTo>
                              <a:cubicBezTo>
                                <a:pt x="445956" y="147012"/>
                                <a:pt x="451200" y="152192"/>
                                <a:pt x="453155" y="153627"/>
                              </a:cubicBezTo>
                              <a:cubicBezTo>
                                <a:pt x="456456" y="156039"/>
                                <a:pt x="460557" y="157626"/>
                                <a:pt x="464200" y="159467"/>
                              </a:cubicBezTo>
                              <a:cubicBezTo>
                                <a:pt x="475360" y="165066"/>
                                <a:pt x="486012" y="172023"/>
                                <a:pt x="495064" y="179171"/>
                              </a:cubicBezTo>
                              <a:cubicBezTo>
                                <a:pt x="498632" y="181976"/>
                                <a:pt x="502529" y="187981"/>
                                <a:pt x="500904" y="195015"/>
                              </a:cubicBezTo>
                              <a:cubicBezTo>
                                <a:pt x="500435" y="197097"/>
                                <a:pt x="499381" y="199611"/>
                                <a:pt x="498721" y="201896"/>
                              </a:cubicBezTo>
                              <a:cubicBezTo>
                                <a:pt x="498543" y="202505"/>
                                <a:pt x="498327" y="204029"/>
                                <a:pt x="497984" y="204194"/>
                              </a:cubicBezTo>
                              <a:cubicBezTo>
                                <a:pt x="497299" y="204524"/>
                                <a:pt x="493515" y="202658"/>
                                <a:pt x="492982" y="202417"/>
                              </a:cubicBezTo>
                              <a:cubicBezTo>
                                <a:pt x="491179" y="201604"/>
                                <a:pt x="489529" y="201020"/>
                                <a:pt x="488488" y="200119"/>
                              </a:cubicBezTo>
                              <a:cubicBezTo>
                                <a:pt x="487828" y="199547"/>
                                <a:pt x="487218" y="198163"/>
                                <a:pt x="486202" y="197313"/>
                              </a:cubicBezTo>
                              <a:cubicBezTo>
                                <a:pt x="485504" y="196729"/>
                                <a:pt x="485111" y="196145"/>
                                <a:pt x="484425" y="195434"/>
                              </a:cubicBezTo>
                              <a:cubicBezTo>
                                <a:pt x="483778" y="194748"/>
                                <a:pt x="482800" y="194444"/>
                                <a:pt x="482038" y="193758"/>
                              </a:cubicBezTo>
                              <a:cubicBezTo>
                                <a:pt x="481480" y="193276"/>
                                <a:pt x="481175" y="192374"/>
                                <a:pt x="480578" y="191892"/>
                              </a:cubicBezTo>
                              <a:cubicBezTo>
                                <a:pt x="480134" y="191524"/>
                                <a:pt x="478750" y="191333"/>
                                <a:pt x="478496" y="190851"/>
                              </a:cubicBezTo>
                              <a:cubicBezTo>
                                <a:pt x="478052" y="190064"/>
                                <a:pt x="478420" y="188667"/>
                                <a:pt x="478179" y="187918"/>
                              </a:cubicBezTo>
                              <a:cubicBezTo>
                                <a:pt x="477404" y="185531"/>
                                <a:pt x="474941" y="183551"/>
                                <a:pt x="472542" y="185214"/>
                              </a:cubicBezTo>
                              <a:cubicBezTo>
                                <a:pt x="472440" y="185290"/>
                                <a:pt x="471463" y="186039"/>
                                <a:pt x="471501" y="186039"/>
                              </a:cubicBezTo>
                              <a:cubicBezTo>
                                <a:pt x="471209" y="186014"/>
                                <a:pt x="470523" y="184643"/>
                                <a:pt x="470142" y="184274"/>
                              </a:cubicBezTo>
                              <a:cubicBezTo>
                                <a:pt x="468428" y="182649"/>
                                <a:pt x="465737" y="182205"/>
                                <a:pt x="463896" y="183957"/>
                              </a:cubicBezTo>
                              <a:cubicBezTo>
                                <a:pt x="463426" y="184414"/>
                                <a:pt x="462791" y="186648"/>
                                <a:pt x="462321" y="186775"/>
                              </a:cubicBezTo>
                              <a:cubicBezTo>
                                <a:pt x="461864" y="186902"/>
                                <a:pt x="461547" y="186115"/>
                                <a:pt x="460874" y="186039"/>
                              </a:cubicBezTo>
                              <a:cubicBezTo>
                                <a:pt x="458817" y="185823"/>
                                <a:pt x="457472" y="187436"/>
                                <a:pt x="457218" y="189175"/>
                              </a:cubicBezTo>
                              <a:cubicBezTo>
                                <a:pt x="457167" y="189530"/>
                                <a:pt x="457548" y="191054"/>
                                <a:pt x="457319" y="191359"/>
                              </a:cubicBezTo>
                              <a:cubicBezTo>
                                <a:pt x="457421" y="191244"/>
                                <a:pt x="455390" y="190914"/>
                                <a:pt x="454818" y="191155"/>
                              </a:cubicBezTo>
                              <a:cubicBezTo>
                                <a:pt x="453765" y="191600"/>
                                <a:pt x="453231" y="192984"/>
                                <a:pt x="453269" y="194177"/>
                              </a:cubicBezTo>
                              <a:cubicBezTo>
                                <a:pt x="453269" y="194761"/>
                                <a:pt x="453498" y="195231"/>
                                <a:pt x="453676" y="195726"/>
                              </a:cubicBezTo>
                              <a:lnTo>
                                <a:pt x="265814" y="195726"/>
                              </a:lnTo>
                              <a:cubicBezTo>
                                <a:pt x="265979" y="195231"/>
                                <a:pt x="266195" y="194761"/>
                                <a:pt x="266221" y="194190"/>
                              </a:cubicBezTo>
                              <a:cubicBezTo>
                                <a:pt x="266246" y="192971"/>
                                <a:pt x="265713" y="191600"/>
                                <a:pt x="264659" y="191156"/>
                              </a:cubicBezTo>
                              <a:cubicBezTo>
                                <a:pt x="264075" y="190927"/>
                                <a:pt x="262056" y="191244"/>
                                <a:pt x="262145" y="191359"/>
                              </a:cubicBezTo>
                              <a:cubicBezTo>
                                <a:pt x="261917" y="191054"/>
                                <a:pt x="262310" y="189543"/>
                                <a:pt x="262247" y="189175"/>
                              </a:cubicBezTo>
                              <a:cubicBezTo>
                                <a:pt x="261993" y="187436"/>
                                <a:pt x="260647" y="185836"/>
                                <a:pt x="258603" y="186052"/>
                              </a:cubicBezTo>
                              <a:cubicBezTo>
                                <a:pt x="257930" y="186128"/>
                                <a:pt x="257613" y="186915"/>
                                <a:pt x="257143" y="186788"/>
                              </a:cubicBezTo>
                              <a:cubicBezTo>
                                <a:pt x="256673" y="186648"/>
                                <a:pt x="256038" y="184414"/>
                                <a:pt x="255569" y="183957"/>
                              </a:cubicBezTo>
                              <a:cubicBezTo>
                                <a:pt x="253741" y="182205"/>
                                <a:pt x="251049" y="182649"/>
                                <a:pt x="249322" y="184274"/>
                              </a:cubicBezTo>
                              <a:cubicBezTo>
                                <a:pt x="248954" y="184643"/>
                                <a:pt x="248243" y="186026"/>
                                <a:pt x="247964" y="186052"/>
                              </a:cubicBezTo>
                              <a:cubicBezTo>
                                <a:pt x="248002" y="186039"/>
                                <a:pt x="247037" y="185303"/>
                                <a:pt x="246936" y="185214"/>
                              </a:cubicBezTo>
                              <a:cubicBezTo>
                                <a:pt x="244536" y="183551"/>
                                <a:pt x="242073" y="185544"/>
                                <a:pt x="241299" y="187931"/>
                              </a:cubicBezTo>
                              <a:cubicBezTo>
                                <a:pt x="241057" y="188667"/>
                                <a:pt x="241413" y="190064"/>
                                <a:pt x="240981" y="190851"/>
                              </a:cubicBezTo>
                              <a:cubicBezTo>
                                <a:pt x="240714" y="191333"/>
                                <a:pt x="239331" y="191536"/>
                                <a:pt x="238899" y="191892"/>
                              </a:cubicBezTo>
                              <a:cubicBezTo>
                                <a:pt x="238290" y="192374"/>
                                <a:pt x="237985" y="193276"/>
                                <a:pt x="237439" y="193771"/>
                              </a:cubicBezTo>
                              <a:cubicBezTo>
                                <a:pt x="236665" y="194444"/>
                                <a:pt x="235687" y="194748"/>
                                <a:pt x="235039" y="195434"/>
                              </a:cubicBezTo>
                              <a:cubicBezTo>
                                <a:pt x="234367" y="196145"/>
                                <a:pt x="233973" y="196729"/>
                                <a:pt x="233262" y="197313"/>
                              </a:cubicBezTo>
                              <a:cubicBezTo>
                                <a:pt x="232246" y="198151"/>
                                <a:pt x="231637" y="199547"/>
                                <a:pt x="230977" y="200131"/>
                              </a:cubicBezTo>
                              <a:cubicBezTo>
                                <a:pt x="229936" y="201007"/>
                                <a:pt x="228298" y="201604"/>
                                <a:pt x="226495" y="202416"/>
                              </a:cubicBezTo>
                              <a:cubicBezTo>
                                <a:pt x="225949" y="202670"/>
                                <a:pt x="222178" y="204511"/>
                                <a:pt x="221480" y="204194"/>
                              </a:cubicBezTo>
                              <a:cubicBezTo>
                                <a:pt x="221150" y="204029"/>
                                <a:pt x="220947" y="202518"/>
                                <a:pt x="220757" y="201909"/>
                              </a:cubicBezTo>
                              <a:cubicBezTo>
                                <a:pt x="220084" y="199611"/>
                                <a:pt x="219043" y="197097"/>
                                <a:pt x="218573" y="195015"/>
                              </a:cubicBezTo>
                              <a:cubicBezTo>
                                <a:pt x="216960" y="187969"/>
                                <a:pt x="220845" y="181976"/>
                                <a:pt x="224413" y="179170"/>
                              </a:cubicBezTo>
                              <a:cubicBezTo>
                                <a:pt x="233452" y="172035"/>
                                <a:pt x="244117" y="165065"/>
                                <a:pt x="255264" y="159467"/>
                              </a:cubicBezTo>
                              <a:cubicBezTo>
                                <a:pt x="258920" y="157626"/>
                                <a:pt x="263021" y="156039"/>
                                <a:pt x="266322" y="153627"/>
                              </a:cubicBezTo>
                              <a:cubicBezTo>
                                <a:pt x="268290" y="152192"/>
                                <a:pt x="273521" y="147025"/>
                                <a:pt x="269547" y="144244"/>
                              </a:cubicBezTo>
                              <a:cubicBezTo>
                                <a:pt x="266817" y="142327"/>
                                <a:pt x="261460" y="143990"/>
                                <a:pt x="258501" y="144867"/>
                              </a:cubicBezTo>
                              <a:cubicBezTo>
                                <a:pt x="239127" y="150630"/>
                                <a:pt x="220553" y="158781"/>
                                <a:pt x="206474" y="169369"/>
                              </a:cubicBezTo>
                              <a:cubicBezTo>
                                <a:pt x="202881" y="172073"/>
                                <a:pt x="199897" y="176669"/>
                                <a:pt x="199174" y="181151"/>
                              </a:cubicBezTo>
                              <a:cubicBezTo>
                                <a:pt x="199021" y="182129"/>
                                <a:pt x="198716" y="184909"/>
                                <a:pt x="198551" y="184490"/>
                              </a:cubicBezTo>
                              <a:cubicBezTo>
                                <a:pt x="197739" y="182446"/>
                                <a:pt x="196952" y="181291"/>
                                <a:pt x="196152" y="179996"/>
                              </a:cubicBezTo>
                              <a:cubicBezTo>
                                <a:pt x="195060" y="178256"/>
                                <a:pt x="194222" y="176885"/>
                                <a:pt x="193232" y="175628"/>
                              </a:cubicBezTo>
                              <a:cubicBezTo>
                                <a:pt x="190921" y="172670"/>
                                <a:pt x="188153" y="170817"/>
                                <a:pt x="185932" y="168214"/>
                              </a:cubicBezTo>
                              <a:cubicBezTo>
                                <a:pt x="183786" y="165713"/>
                                <a:pt x="183151" y="162742"/>
                                <a:pt x="181653" y="159670"/>
                              </a:cubicBezTo>
                              <a:cubicBezTo>
                                <a:pt x="180180" y="156661"/>
                                <a:pt x="178365" y="153157"/>
                                <a:pt x="177895" y="149132"/>
                              </a:cubicBezTo>
                              <a:cubicBezTo>
                                <a:pt x="177819" y="148434"/>
                                <a:pt x="177476" y="145768"/>
                                <a:pt x="177895" y="145489"/>
                              </a:cubicBezTo>
                              <a:cubicBezTo>
                                <a:pt x="178606" y="145019"/>
                                <a:pt x="179622" y="145958"/>
                                <a:pt x="180092" y="146009"/>
                              </a:cubicBezTo>
                              <a:cubicBezTo>
                                <a:pt x="181450" y="146174"/>
                                <a:pt x="182643" y="145920"/>
                                <a:pt x="183748" y="145603"/>
                              </a:cubicBezTo>
                              <a:cubicBezTo>
                                <a:pt x="184814" y="145273"/>
                                <a:pt x="185817" y="144397"/>
                                <a:pt x="186554" y="144346"/>
                              </a:cubicBezTo>
                              <a:cubicBezTo>
                                <a:pt x="187278" y="144295"/>
                                <a:pt x="187455" y="144879"/>
                                <a:pt x="188331" y="144867"/>
                              </a:cubicBezTo>
                              <a:cubicBezTo>
                                <a:pt x="192826" y="144816"/>
                                <a:pt x="194908" y="139991"/>
                                <a:pt x="195111" y="136424"/>
                              </a:cubicBezTo>
                              <a:cubicBezTo>
                                <a:pt x="195187" y="135078"/>
                                <a:pt x="194540" y="133834"/>
                                <a:pt x="194489" y="132463"/>
                              </a:cubicBezTo>
                              <a:cubicBezTo>
                                <a:pt x="194463" y="132082"/>
                                <a:pt x="194755" y="131574"/>
                                <a:pt x="194692" y="131307"/>
                              </a:cubicBezTo>
                              <a:cubicBezTo>
                                <a:pt x="194374" y="129886"/>
                                <a:pt x="192521" y="129340"/>
                                <a:pt x="191251" y="128489"/>
                              </a:cubicBezTo>
                              <a:cubicBezTo>
                                <a:pt x="188674" y="126800"/>
                                <a:pt x="186160" y="122332"/>
                                <a:pt x="183634" y="119945"/>
                              </a:cubicBezTo>
                              <a:cubicBezTo>
                                <a:pt x="182707" y="119056"/>
                                <a:pt x="180663" y="117990"/>
                                <a:pt x="182085" y="116720"/>
                              </a:cubicBezTo>
                              <a:cubicBezTo>
                                <a:pt x="182554" y="116263"/>
                                <a:pt x="184840" y="116250"/>
                                <a:pt x="184154" y="115260"/>
                              </a:cubicBezTo>
                              <a:cubicBezTo>
                                <a:pt x="183837" y="114790"/>
                                <a:pt x="182681" y="115374"/>
                                <a:pt x="182174" y="114943"/>
                              </a:cubicBezTo>
                              <a:cubicBezTo>
                                <a:pt x="181958" y="114752"/>
                                <a:pt x="182174" y="114003"/>
                                <a:pt x="182085" y="113686"/>
                              </a:cubicBezTo>
                              <a:cubicBezTo>
                                <a:pt x="181691" y="112530"/>
                                <a:pt x="180053" y="110093"/>
                                <a:pt x="178428" y="109623"/>
                              </a:cubicBezTo>
                              <a:cubicBezTo>
                                <a:pt x="177565" y="109382"/>
                                <a:pt x="176702" y="109826"/>
                                <a:pt x="176029" y="109623"/>
                              </a:cubicBezTo>
                              <a:cubicBezTo>
                                <a:pt x="175635" y="109496"/>
                                <a:pt x="174048" y="107668"/>
                                <a:pt x="173934" y="107440"/>
                              </a:cubicBezTo>
                              <a:cubicBezTo>
                                <a:pt x="173832" y="107186"/>
                                <a:pt x="173832" y="101688"/>
                                <a:pt x="173934" y="101181"/>
                              </a:cubicBezTo>
                              <a:cubicBezTo>
                                <a:pt x="174797" y="96661"/>
                                <a:pt x="177476" y="90922"/>
                                <a:pt x="176955" y="85019"/>
                              </a:cubicBezTo>
                              <a:cubicBezTo>
                                <a:pt x="176714" y="82124"/>
                                <a:pt x="174543" y="77351"/>
                                <a:pt x="172474" y="76360"/>
                              </a:cubicBezTo>
                              <a:cubicBezTo>
                                <a:pt x="172093" y="76183"/>
                                <a:pt x="170925" y="76005"/>
                                <a:pt x="170709" y="76144"/>
                              </a:cubicBezTo>
                              <a:cubicBezTo>
                                <a:pt x="170734" y="76132"/>
                                <a:pt x="170582" y="76297"/>
                                <a:pt x="170595" y="76259"/>
                              </a:cubicBezTo>
                              <a:cubicBezTo>
                                <a:pt x="169693" y="78049"/>
                                <a:pt x="168906" y="79547"/>
                                <a:pt x="168208" y="81375"/>
                              </a:cubicBezTo>
                              <a:cubicBezTo>
                                <a:pt x="165339" y="88828"/>
                                <a:pt x="163904" y="96204"/>
                                <a:pt x="158089" y="100876"/>
                              </a:cubicBezTo>
                              <a:cubicBezTo>
                                <a:pt x="157543" y="101308"/>
                                <a:pt x="155550" y="102717"/>
                                <a:pt x="155068" y="102425"/>
                              </a:cubicBezTo>
                              <a:cubicBezTo>
                                <a:pt x="155042" y="102412"/>
                                <a:pt x="154750" y="101447"/>
                                <a:pt x="154649" y="101079"/>
                              </a:cubicBezTo>
                              <a:cubicBezTo>
                                <a:pt x="153747" y="97829"/>
                                <a:pt x="153925" y="94820"/>
                                <a:pt x="152884" y="91583"/>
                              </a:cubicBezTo>
                              <a:cubicBezTo>
                                <a:pt x="151360" y="86872"/>
                                <a:pt x="146701" y="83203"/>
                                <a:pt x="144022" y="79814"/>
                              </a:cubicBezTo>
                              <a:cubicBezTo>
                                <a:pt x="143565" y="79230"/>
                                <a:pt x="143438" y="78468"/>
                                <a:pt x="142765" y="78138"/>
                              </a:cubicBezTo>
                              <a:cubicBezTo>
                                <a:pt x="141140" y="77325"/>
                                <a:pt x="139274" y="79268"/>
                                <a:pt x="138906" y="80017"/>
                              </a:cubicBezTo>
                              <a:cubicBezTo>
                                <a:pt x="137204" y="83508"/>
                                <a:pt x="136125" y="90275"/>
                                <a:pt x="136506" y="95023"/>
                              </a:cubicBezTo>
                              <a:cubicBezTo>
                                <a:pt x="136887" y="99695"/>
                                <a:pt x="137915" y="103034"/>
                                <a:pt x="139528" y="105878"/>
                              </a:cubicBezTo>
                              <a:cubicBezTo>
                                <a:pt x="140061" y="106779"/>
                                <a:pt x="142054" y="109090"/>
                                <a:pt x="142143" y="110042"/>
                              </a:cubicBezTo>
                              <a:cubicBezTo>
                                <a:pt x="142181" y="110499"/>
                                <a:pt x="141673" y="111020"/>
                                <a:pt x="141610" y="111299"/>
                              </a:cubicBezTo>
                              <a:cubicBezTo>
                                <a:pt x="140582" y="116238"/>
                                <a:pt x="141305" y="122052"/>
                                <a:pt x="142232" y="127651"/>
                              </a:cubicBezTo>
                              <a:cubicBezTo>
                                <a:pt x="142727" y="130495"/>
                                <a:pt x="143172" y="133440"/>
                                <a:pt x="143908" y="136310"/>
                              </a:cubicBezTo>
                              <a:cubicBezTo>
                                <a:pt x="144619" y="139052"/>
                                <a:pt x="145660" y="141743"/>
                                <a:pt x="145901" y="144460"/>
                              </a:cubicBezTo>
                              <a:cubicBezTo>
                                <a:pt x="146003" y="145844"/>
                                <a:pt x="145838" y="147215"/>
                                <a:pt x="145901" y="148510"/>
                              </a:cubicBezTo>
                              <a:cubicBezTo>
                                <a:pt x="146066" y="153170"/>
                                <a:pt x="147260" y="156928"/>
                                <a:pt x="147463" y="161231"/>
                              </a:cubicBezTo>
                              <a:cubicBezTo>
                                <a:pt x="147628" y="164913"/>
                                <a:pt x="146942" y="169319"/>
                                <a:pt x="146523" y="173229"/>
                              </a:cubicBezTo>
                              <a:cubicBezTo>
                                <a:pt x="145685" y="180935"/>
                                <a:pt x="143324" y="188337"/>
                                <a:pt x="143286" y="196691"/>
                              </a:cubicBezTo>
                              <a:cubicBezTo>
                                <a:pt x="143261" y="202874"/>
                                <a:pt x="143794" y="209133"/>
                                <a:pt x="144124" y="214719"/>
                              </a:cubicBezTo>
                              <a:cubicBezTo>
                                <a:pt x="144276" y="217385"/>
                                <a:pt x="144936" y="220330"/>
                                <a:pt x="144644" y="222755"/>
                              </a:cubicBezTo>
                              <a:cubicBezTo>
                                <a:pt x="144136" y="226894"/>
                                <a:pt x="142473" y="231591"/>
                                <a:pt x="140886" y="235882"/>
                              </a:cubicBezTo>
                              <a:cubicBezTo>
                                <a:pt x="137662" y="244668"/>
                                <a:pt x="135503" y="252920"/>
                                <a:pt x="132761" y="261325"/>
                              </a:cubicBezTo>
                              <a:cubicBezTo>
                                <a:pt x="131364" y="265603"/>
                                <a:pt x="129600" y="269653"/>
                                <a:pt x="128063" y="273728"/>
                              </a:cubicBezTo>
                              <a:cubicBezTo>
                                <a:pt x="125232" y="281270"/>
                                <a:pt x="123010" y="290919"/>
                                <a:pt x="120027" y="298549"/>
                              </a:cubicBezTo>
                              <a:cubicBezTo>
                                <a:pt x="116815" y="306788"/>
                                <a:pt x="113971" y="314241"/>
                                <a:pt x="112422" y="323051"/>
                              </a:cubicBezTo>
                              <a:cubicBezTo>
                                <a:pt x="111952" y="325756"/>
                                <a:pt x="111280" y="328371"/>
                                <a:pt x="111064" y="330872"/>
                              </a:cubicBezTo>
                              <a:cubicBezTo>
                                <a:pt x="110746" y="334617"/>
                                <a:pt x="110302" y="337664"/>
                                <a:pt x="110023" y="341092"/>
                              </a:cubicBezTo>
                              <a:cubicBezTo>
                                <a:pt x="109502" y="347618"/>
                                <a:pt x="109896" y="354245"/>
                                <a:pt x="110442" y="361939"/>
                              </a:cubicBezTo>
                              <a:cubicBezTo>
                                <a:pt x="110708" y="365684"/>
                                <a:pt x="111660" y="369454"/>
                                <a:pt x="112003" y="373314"/>
                              </a:cubicBezTo>
                              <a:cubicBezTo>
                                <a:pt x="113019" y="384588"/>
                                <a:pt x="113514" y="396280"/>
                                <a:pt x="113463" y="405320"/>
                              </a:cubicBezTo>
                              <a:cubicBezTo>
                                <a:pt x="113438" y="408570"/>
                                <a:pt x="112993" y="411769"/>
                                <a:pt x="113146" y="415121"/>
                              </a:cubicBezTo>
                              <a:cubicBezTo>
                                <a:pt x="113197" y="415794"/>
                                <a:pt x="113057" y="417343"/>
                                <a:pt x="113057" y="418143"/>
                              </a:cubicBezTo>
                              <a:cubicBezTo>
                                <a:pt x="113057" y="418841"/>
                                <a:pt x="113082" y="419438"/>
                                <a:pt x="113044" y="420022"/>
                              </a:cubicBezTo>
                              <a:cubicBezTo>
                                <a:pt x="112968" y="421443"/>
                                <a:pt x="113235" y="422891"/>
                                <a:pt x="113146" y="424287"/>
                              </a:cubicBezTo>
                              <a:cubicBezTo>
                                <a:pt x="112701" y="431917"/>
                                <a:pt x="113616" y="439370"/>
                                <a:pt x="112740" y="446924"/>
                              </a:cubicBezTo>
                              <a:cubicBezTo>
                                <a:pt x="112321" y="450428"/>
                                <a:pt x="111927" y="453995"/>
                                <a:pt x="111280" y="457550"/>
                              </a:cubicBezTo>
                              <a:cubicBezTo>
                                <a:pt x="110162" y="463568"/>
                                <a:pt x="109261" y="469675"/>
                                <a:pt x="106176" y="475070"/>
                              </a:cubicBezTo>
                              <a:cubicBezTo>
                                <a:pt x="99244" y="487207"/>
                                <a:pt x="82079" y="490292"/>
                                <a:pt x="66552" y="493225"/>
                              </a:cubicBezTo>
                              <a:cubicBezTo>
                                <a:pt x="64114" y="493670"/>
                                <a:pt x="61766" y="493670"/>
                                <a:pt x="58934" y="493835"/>
                              </a:cubicBezTo>
                              <a:cubicBezTo>
                                <a:pt x="50923" y="494304"/>
                                <a:pt x="43166" y="494571"/>
                                <a:pt x="34749" y="495092"/>
                              </a:cubicBezTo>
                              <a:cubicBezTo>
                                <a:pt x="28337" y="495485"/>
                                <a:pt x="21481" y="496970"/>
                                <a:pt x="15032" y="498215"/>
                              </a:cubicBezTo>
                              <a:cubicBezTo>
                                <a:pt x="13216" y="498570"/>
                                <a:pt x="9281" y="498888"/>
                                <a:pt x="9205" y="500309"/>
                              </a:cubicBezTo>
                              <a:cubicBezTo>
                                <a:pt x="9116" y="502049"/>
                                <a:pt x="13521" y="504182"/>
                                <a:pt x="15451" y="504689"/>
                              </a:cubicBezTo>
                              <a:moveTo>
                                <a:pt x="460747" y="476023"/>
                              </a:moveTo>
                              <a:cubicBezTo>
                                <a:pt x="458094" y="477305"/>
                                <a:pt x="455554" y="478816"/>
                                <a:pt x="453422" y="480530"/>
                              </a:cubicBezTo>
                              <a:cubicBezTo>
                                <a:pt x="452457" y="481037"/>
                                <a:pt x="451581" y="481634"/>
                                <a:pt x="450832" y="482332"/>
                              </a:cubicBezTo>
                              <a:cubicBezTo>
                                <a:pt x="445905" y="482421"/>
                                <a:pt x="442414" y="484072"/>
                                <a:pt x="438974" y="485735"/>
                              </a:cubicBezTo>
                              <a:cubicBezTo>
                                <a:pt x="418812" y="495498"/>
                                <a:pt x="396747" y="502899"/>
                                <a:pt x="370390" y="507203"/>
                              </a:cubicBezTo>
                              <a:cubicBezTo>
                                <a:pt x="367077" y="507736"/>
                                <a:pt x="360526" y="508612"/>
                                <a:pt x="360945" y="508346"/>
                              </a:cubicBezTo>
                              <a:cubicBezTo>
                                <a:pt x="391732" y="492654"/>
                                <a:pt x="407196" y="482421"/>
                                <a:pt x="413353" y="477216"/>
                              </a:cubicBezTo>
                              <a:cubicBezTo>
                                <a:pt x="415296" y="477038"/>
                                <a:pt x="424627" y="477013"/>
                                <a:pt x="426582" y="477013"/>
                              </a:cubicBezTo>
                              <a:cubicBezTo>
                                <a:pt x="428842" y="477013"/>
                                <a:pt x="431204" y="476860"/>
                                <a:pt x="433438" y="476810"/>
                              </a:cubicBezTo>
                              <a:cubicBezTo>
                                <a:pt x="443087" y="476619"/>
                                <a:pt x="451961" y="476441"/>
                                <a:pt x="460747" y="476022"/>
                              </a:cubicBezTo>
                              <a:moveTo>
                                <a:pt x="719413" y="506200"/>
                              </a:moveTo>
                              <a:cubicBezTo>
                                <a:pt x="719413" y="507622"/>
                                <a:pt x="718309" y="508308"/>
                                <a:pt x="717293" y="509209"/>
                              </a:cubicBezTo>
                              <a:cubicBezTo>
                                <a:pt x="678012" y="516509"/>
                                <a:pt x="631228" y="518172"/>
                                <a:pt x="587109" y="519734"/>
                              </a:cubicBezTo>
                              <a:cubicBezTo>
                                <a:pt x="564866" y="520534"/>
                                <a:pt x="541506" y="522006"/>
                                <a:pt x="519161" y="523251"/>
                              </a:cubicBezTo>
                              <a:cubicBezTo>
                                <a:pt x="504015" y="524101"/>
                                <a:pt x="489453" y="524584"/>
                                <a:pt x="473798" y="525054"/>
                              </a:cubicBezTo>
                              <a:cubicBezTo>
                                <a:pt x="448267" y="525841"/>
                                <a:pt x="426214" y="524825"/>
                                <a:pt x="402676" y="524635"/>
                              </a:cubicBezTo>
                              <a:cubicBezTo>
                                <a:pt x="387835" y="524520"/>
                                <a:pt x="376129" y="524520"/>
                                <a:pt x="359789" y="524622"/>
                              </a:cubicBezTo>
                              <a:lnTo>
                                <a:pt x="359777" y="524597"/>
                              </a:lnTo>
                              <a:lnTo>
                                <a:pt x="359777" y="524635"/>
                              </a:lnTo>
                              <a:cubicBezTo>
                                <a:pt x="343437" y="524520"/>
                                <a:pt x="331731" y="524520"/>
                                <a:pt x="316890" y="524635"/>
                              </a:cubicBezTo>
                              <a:cubicBezTo>
                                <a:pt x="293364" y="524825"/>
                                <a:pt x="271299" y="525841"/>
                                <a:pt x="245767" y="525054"/>
                              </a:cubicBezTo>
                              <a:cubicBezTo>
                                <a:pt x="230126" y="524584"/>
                                <a:pt x="215551" y="524101"/>
                                <a:pt x="200392" y="523251"/>
                              </a:cubicBezTo>
                              <a:cubicBezTo>
                                <a:pt x="178060" y="522007"/>
                                <a:pt x="154700" y="520534"/>
                                <a:pt x="132469" y="519734"/>
                              </a:cubicBezTo>
                              <a:cubicBezTo>
                                <a:pt x="88351" y="518173"/>
                                <a:pt x="41554" y="516509"/>
                                <a:pt x="2273" y="509209"/>
                              </a:cubicBezTo>
                              <a:cubicBezTo>
                                <a:pt x="1282" y="508308"/>
                                <a:pt x="152" y="507622"/>
                                <a:pt x="165" y="506200"/>
                              </a:cubicBezTo>
                              <a:cubicBezTo>
                                <a:pt x="178" y="504842"/>
                                <a:pt x="1651" y="504271"/>
                                <a:pt x="2298" y="503179"/>
                              </a:cubicBezTo>
                              <a:cubicBezTo>
                                <a:pt x="4456" y="502239"/>
                                <a:pt x="6615" y="501300"/>
                                <a:pt x="8760" y="500360"/>
                              </a:cubicBezTo>
                              <a:lnTo>
                                <a:pt x="9281" y="503458"/>
                              </a:lnTo>
                              <a:cubicBezTo>
                                <a:pt x="9293" y="503471"/>
                                <a:pt x="9319" y="503496"/>
                                <a:pt x="9332" y="503509"/>
                              </a:cubicBezTo>
                              <a:cubicBezTo>
                                <a:pt x="8849" y="503763"/>
                                <a:pt x="8595" y="504106"/>
                                <a:pt x="8925" y="504512"/>
                              </a:cubicBezTo>
                              <a:cubicBezTo>
                                <a:pt x="9598" y="505324"/>
                                <a:pt x="10550" y="505934"/>
                                <a:pt x="11668" y="506378"/>
                              </a:cubicBezTo>
                              <a:cubicBezTo>
                                <a:pt x="11249" y="506391"/>
                                <a:pt x="10855" y="506391"/>
                                <a:pt x="10449" y="506404"/>
                              </a:cubicBezTo>
                              <a:cubicBezTo>
                                <a:pt x="11033" y="506492"/>
                                <a:pt x="11630" y="506556"/>
                                <a:pt x="12239" y="506607"/>
                              </a:cubicBezTo>
                              <a:cubicBezTo>
                                <a:pt x="16238" y="508016"/>
                                <a:pt x="22066" y="507737"/>
                                <a:pt x="25709" y="507572"/>
                              </a:cubicBezTo>
                              <a:cubicBezTo>
                                <a:pt x="27360" y="507508"/>
                                <a:pt x="29048" y="507368"/>
                                <a:pt x="30775" y="507178"/>
                              </a:cubicBezTo>
                              <a:cubicBezTo>
                                <a:pt x="39853" y="507305"/>
                                <a:pt x="50289" y="507292"/>
                                <a:pt x="58985" y="507495"/>
                              </a:cubicBezTo>
                              <a:cubicBezTo>
                                <a:pt x="75477" y="507914"/>
                                <a:pt x="92096" y="508232"/>
                                <a:pt x="107268" y="509806"/>
                              </a:cubicBezTo>
                              <a:cubicBezTo>
                                <a:pt x="107814" y="508955"/>
                                <a:pt x="107814" y="507838"/>
                                <a:pt x="108855" y="507495"/>
                              </a:cubicBezTo>
                              <a:cubicBezTo>
                                <a:pt x="110366" y="507013"/>
                                <a:pt x="112981" y="507584"/>
                                <a:pt x="114796" y="507902"/>
                              </a:cubicBezTo>
                              <a:cubicBezTo>
                                <a:pt x="121170" y="509019"/>
                                <a:pt x="128280" y="511139"/>
                                <a:pt x="134843" y="510111"/>
                              </a:cubicBezTo>
                              <a:cubicBezTo>
                                <a:pt x="135173" y="509768"/>
                                <a:pt x="133498" y="509273"/>
                                <a:pt x="133256" y="508714"/>
                              </a:cubicBezTo>
                              <a:cubicBezTo>
                                <a:pt x="135199" y="508321"/>
                                <a:pt x="136760" y="507686"/>
                                <a:pt x="138525" y="507495"/>
                              </a:cubicBezTo>
                              <a:cubicBezTo>
                                <a:pt x="145241" y="506823"/>
                                <a:pt x="151716" y="510200"/>
                                <a:pt x="158191" y="510504"/>
                              </a:cubicBezTo>
                              <a:cubicBezTo>
                                <a:pt x="160997" y="510657"/>
                                <a:pt x="165021" y="509933"/>
                                <a:pt x="167815" y="509806"/>
                              </a:cubicBezTo>
                              <a:cubicBezTo>
                                <a:pt x="170620" y="509692"/>
                                <a:pt x="174112" y="509768"/>
                                <a:pt x="177044" y="509806"/>
                              </a:cubicBezTo>
                              <a:cubicBezTo>
                                <a:pt x="177832" y="509819"/>
                                <a:pt x="179038" y="509895"/>
                                <a:pt x="179431" y="509806"/>
                              </a:cubicBezTo>
                              <a:cubicBezTo>
                                <a:pt x="180409" y="509565"/>
                                <a:pt x="180790" y="508575"/>
                                <a:pt x="181666" y="508410"/>
                              </a:cubicBezTo>
                              <a:cubicBezTo>
                                <a:pt x="182631" y="508232"/>
                                <a:pt x="184218" y="508422"/>
                                <a:pt x="185627" y="508410"/>
                              </a:cubicBezTo>
                              <a:cubicBezTo>
                                <a:pt x="194743" y="508321"/>
                                <a:pt x="204201" y="509095"/>
                                <a:pt x="212669" y="509514"/>
                              </a:cubicBezTo>
                              <a:cubicBezTo>
                                <a:pt x="228603" y="510276"/>
                                <a:pt x="244028" y="510746"/>
                                <a:pt x="259098" y="509108"/>
                              </a:cubicBezTo>
                              <a:cubicBezTo>
                                <a:pt x="264265" y="508537"/>
                                <a:pt x="269166" y="508245"/>
                                <a:pt x="274130" y="508714"/>
                              </a:cubicBezTo>
                              <a:cubicBezTo>
                                <a:pt x="283931" y="509616"/>
                                <a:pt x="293174" y="512168"/>
                                <a:pt x="302353" y="512713"/>
                              </a:cubicBezTo>
                              <a:cubicBezTo>
                                <a:pt x="302696" y="512460"/>
                                <a:pt x="301972" y="512244"/>
                                <a:pt x="301693" y="512015"/>
                              </a:cubicBezTo>
                              <a:cubicBezTo>
                                <a:pt x="300804" y="511279"/>
                                <a:pt x="299547" y="510276"/>
                                <a:pt x="298659" y="509514"/>
                              </a:cubicBezTo>
                              <a:cubicBezTo>
                                <a:pt x="313703" y="512244"/>
                                <a:pt x="327085" y="512383"/>
                                <a:pt x="341799" y="514224"/>
                              </a:cubicBezTo>
                              <a:cubicBezTo>
                                <a:pt x="346573" y="514821"/>
                                <a:pt x="353391" y="515557"/>
                                <a:pt x="359700" y="516281"/>
                              </a:cubicBezTo>
                              <a:cubicBezTo>
                                <a:pt x="366010" y="515557"/>
                                <a:pt x="373006" y="514821"/>
                                <a:pt x="377767" y="514224"/>
                              </a:cubicBezTo>
                              <a:cubicBezTo>
                                <a:pt x="392481" y="512383"/>
                                <a:pt x="405876" y="512244"/>
                                <a:pt x="420895" y="509514"/>
                              </a:cubicBezTo>
                              <a:cubicBezTo>
                                <a:pt x="420019" y="510276"/>
                                <a:pt x="418775" y="511279"/>
                                <a:pt x="417873" y="512015"/>
                              </a:cubicBezTo>
                              <a:cubicBezTo>
                                <a:pt x="417607" y="512244"/>
                                <a:pt x="416870" y="512460"/>
                                <a:pt x="417213" y="512713"/>
                              </a:cubicBezTo>
                              <a:cubicBezTo>
                                <a:pt x="426392" y="512168"/>
                                <a:pt x="435647" y="509616"/>
                                <a:pt x="445436" y="508714"/>
                              </a:cubicBezTo>
                              <a:cubicBezTo>
                                <a:pt x="450413" y="508245"/>
                                <a:pt x="455313" y="508537"/>
                                <a:pt x="460468" y="509108"/>
                              </a:cubicBezTo>
                              <a:cubicBezTo>
                                <a:pt x="475538" y="510746"/>
                                <a:pt x="490976" y="510276"/>
                                <a:pt x="506909" y="509514"/>
                              </a:cubicBezTo>
                              <a:cubicBezTo>
                                <a:pt x="515378" y="509095"/>
                                <a:pt x="524823" y="508321"/>
                                <a:pt x="533952" y="508410"/>
                              </a:cubicBezTo>
                              <a:cubicBezTo>
                                <a:pt x="535361" y="508422"/>
                                <a:pt x="536948" y="508232"/>
                                <a:pt x="537900" y="508410"/>
                              </a:cubicBezTo>
                              <a:cubicBezTo>
                                <a:pt x="538789" y="508575"/>
                                <a:pt x="539157" y="509565"/>
                                <a:pt x="540147" y="509806"/>
                              </a:cubicBezTo>
                              <a:cubicBezTo>
                                <a:pt x="540541" y="509895"/>
                                <a:pt x="541734" y="509819"/>
                                <a:pt x="542522" y="509806"/>
                              </a:cubicBezTo>
                              <a:cubicBezTo>
                                <a:pt x="545454" y="509768"/>
                                <a:pt x="548946" y="509692"/>
                                <a:pt x="551751" y="509806"/>
                              </a:cubicBezTo>
                              <a:cubicBezTo>
                                <a:pt x="554545" y="509933"/>
                                <a:pt x="558569" y="510657"/>
                                <a:pt x="561388" y="510504"/>
                              </a:cubicBezTo>
                              <a:cubicBezTo>
                                <a:pt x="567850" y="510200"/>
                                <a:pt x="574325" y="506823"/>
                                <a:pt x="581041" y="507495"/>
                              </a:cubicBezTo>
                              <a:cubicBezTo>
                                <a:pt x="582806" y="507686"/>
                                <a:pt x="584380" y="508321"/>
                                <a:pt x="586310" y="508714"/>
                              </a:cubicBezTo>
                              <a:cubicBezTo>
                                <a:pt x="586068" y="509273"/>
                                <a:pt x="584393" y="509768"/>
                                <a:pt x="584735" y="510111"/>
                              </a:cubicBezTo>
                              <a:cubicBezTo>
                                <a:pt x="591286" y="511139"/>
                                <a:pt x="598396" y="509019"/>
                                <a:pt x="604782" y="507902"/>
                              </a:cubicBezTo>
                              <a:cubicBezTo>
                                <a:pt x="606585" y="507584"/>
                                <a:pt x="609200" y="507013"/>
                                <a:pt x="610724" y="507495"/>
                              </a:cubicBezTo>
                              <a:cubicBezTo>
                                <a:pt x="611765" y="507838"/>
                                <a:pt x="611752" y="508955"/>
                                <a:pt x="612298" y="509806"/>
                              </a:cubicBezTo>
                              <a:cubicBezTo>
                                <a:pt x="627482" y="508232"/>
                                <a:pt x="644089" y="507914"/>
                                <a:pt x="660568" y="507495"/>
                              </a:cubicBezTo>
                              <a:cubicBezTo>
                                <a:pt x="669277" y="507292"/>
                                <a:pt x="679726" y="507305"/>
                                <a:pt x="688804" y="507178"/>
                              </a:cubicBezTo>
                              <a:cubicBezTo>
                                <a:pt x="690518" y="507368"/>
                                <a:pt x="692206" y="507508"/>
                                <a:pt x="693857" y="507572"/>
                              </a:cubicBezTo>
                              <a:cubicBezTo>
                                <a:pt x="697488" y="507737"/>
                                <a:pt x="703341" y="508016"/>
                                <a:pt x="707340" y="506607"/>
                              </a:cubicBezTo>
                              <a:cubicBezTo>
                                <a:pt x="707949" y="506556"/>
                                <a:pt x="708546" y="506492"/>
                                <a:pt x="709130" y="506404"/>
                              </a:cubicBezTo>
                              <a:cubicBezTo>
                                <a:pt x="708711" y="506391"/>
                                <a:pt x="708317" y="506391"/>
                                <a:pt x="707898" y="506378"/>
                              </a:cubicBezTo>
                              <a:cubicBezTo>
                                <a:pt x="709028" y="505934"/>
                                <a:pt x="709968" y="505324"/>
                                <a:pt x="710641" y="504512"/>
                              </a:cubicBezTo>
                              <a:cubicBezTo>
                                <a:pt x="710971" y="504106"/>
                                <a:pt x="710717" y="503763"/>
                                <a:pt x="710234" y="503509"/>
                              </a:cubicBezTo>
                              <a:lnTo>
                                <a:pt x="710285" y="503458"/>
                              </a:lnTo>
                              <a:lnTo>
                                <a:pt x="710806" y="500360"/>
                              </a:lnTo>
                              <a:cubicBezTo>
                                <a:pt x="712964" y="501300"/>
                                <a:pt x="715122" y="502239"/>
                                <a:pt x="717281" y="503179"/>
                              </a:cubicBezTo>
                              <a:cubicBezTo>
                                <a:pt x="717915" y="504271"/>
                                <a:pt x="719401" y="504842"/>
                                <a:pt x="719414" y="506200"/>
                              </a:cubicBezTo>
                              <a:moveTo>
                                <a:pt x="306225" y="477216"/>
                              </a:moveTo>
                              <a:cubicBezTo>
                                <a:pt x="312370" y="482421"/>
                                <a:pt x="327846" y="492667"/>
                                <a:pt x="358634" y="508346"/>
                              </a:cubicBezTo>
                              <a:cubicBezTo>
                                <a:pt x="359053" y="508613"/>
                                <a:pt x="352502" y="507737"/>
                                <a:pt x="349188" y="507203"/>
                              </a:cubicBezTo>
                              <a:cubicBezTo>
                                <a:pt x="322831" y="502899"/>
                                <a:pt x="300753" y="495485"/>
                                <a:pt x="280605" y="485735"/>
                              </a:cubicBezTo>
                              <a:cubicBezTo>
                                <a:pt x="277164" y="484072"/>
                                <a:pt x="273673" y="482421"/>
                                <a:pt x="268734" y="482332"/>
                              </a:cubicBezTo>
                              <a:cubicBezTo>
                                <a:pt x="267998" y="481634"/>
                                <a:pt x="267122" y="481037"/>
                                <a:pt x="266144" y="480530"/>
                              </a:cubicBezTo>
                              <a:cubicBezTo>
                                <a:pt x="264024" y="478816"/>
                                <a:pt x="261485" y="477305"/>
                                <a:pt x="258819" y="476023"/>
                              </a:cubicBezTo>
                              <a:cubicBezTo>
                                <a:pt x="267604" y="476442"/>
                                <a:pt x="276466" y="476619"/>
                                <a:pt x="286140" y="476797"/>
                              </a:cubicBezTo>
                              <a:cubicBezTo>
                                <a:pt x="288375" y="476848"/>
                                <a:pt x="290711" y="477013"/>
                                <a:pt x="292996" y="477000"/>
                              </a:cubicBezTo>
                              <a:cubicBezTo>
                                <a:pt x="294926" y="477000"/>
                                <a:pt x="304270" y="477025"/>
                                <a:pt x="306225" y="477216"/>
                              </a:cubicBezTo>
                              <a:moveTo>
                                <a:pt x="688804" y="673797"/>
                              </a:moveTo>
                              <a:lnTo>
                                <a:pt x="695152" y="656429"/>
                              </a:lnTo>
                              <a:lnTo>
                                <a:pt x="701614" y="673797"/>
                              </a:lnTo>
                              <a:lnTo>
                                <a:pt x="688804" y="673797"/>
                              </a:lnTo>
                              <a:close/>
                              <a:moveTo>
                                <a:pt x="690251" y="645498"/>
                              </a:moveTo>
                              <a:lnTo>
                                <a:pt x="672007" y="692282"/>
                              </a:lnTo>
                              <a:lnTo>
                                <a:pt x="682075" y="692282"/>
                              </a:lnTo>
                              <a:lnTo>
                                <a:pt x="685934" y="681706"/>
                              </a:lnTo>
                              <a:lnTo>
                                <a:pt x="704635" y="681706"/>
                              </a:lnTo>
                              <a:lnTo>
                                <a:pt x="708673" y="692282"/>
                              </a:lnTo>
                              <a:lnTo>
                                <a:pt x="718995" y="692282"/>
                              </a:lnTo>
                              <a:lnTo>
                                <a:pt x="700255" y="645498"/>
                              </a:lnTo>
                              <a:lnTo>
                                <a:pt x="690251" y="645498"/>
                              </a:lnTo>
                              <a:close/>
                              <a:moveTo>
                                <a:pt x="658143" y="645498"/>
                              </a:moveTo>
                              <a:lnTo>
                                <a:pt x="667551" y="645498"/>
                              </a:lnTo>
                              <a:lnTo>
                                <a:pt x="667551" y="692295"/>
                              </a:lnTo>
                              <a:lnTo>
                                <a:pt x="658143" y="692295"/>
                              </a:lnTo>
                              <a:lnTo>
                                <a:pt x="658143" y="645498"/>
                              </a:lnTo>
                              <a:lnTo>
                                <a:pt x="658143" y="645498"/>
                              </a:lnTo>
                              <a:close/>
                              <a:moveTo>
                                <a:pt x="628155" y="684398"/>
                              </a:moveTo>
                              <a:lnTo>
                                <a:pt x="651693" y="684398"/>
                              </a:lnTo>
                              <a:lnTo>
                                <a:pt x="651693" y="692295"/>
                              </a:lnTo>
                              <a:lnTo>
                                <a:pt x="618748" y="692295"/>
                              </a:lnTo>
                              <a:lnTo>
                                <a:pt x="618748" y="645498"/>
                              </a:lnTo>
                              <a:lnTo>
                                <a:pt x="628155" y="645498"/>
                              </a:lnTo>
                              <a:lnTo>
                                <a:pt x="628155" y="684398"/>
                              </a:lnTo>
                              <a:close/>
                              <a:moveTo>
                                <a:pt x="583504" y="673797"/>
                              </a:moveTo>
                              <a:lnTo>
                                <a:pt x="589852" y="656429"/>
                              </a:lnTo>
                              <a:lnTo>
                                <a:pt x="596327" y="673797"/>
                              </a:lnTo>
                              <a:lnTo>
                                <a:pt x="583504" y="673797"/>
                              </a:lnTo>
                              <a:close/>
                              <a:moveTo>
                                <a:pt x="584951" y="645498"/>
                              </a:moveTo>
                              <a:lnTo>
                                <a:pt x="566720" y="692282"/>
                              </a:lnTo>
                              <a:lnTo>
                                <a:pt x="576788" y="692282"/>
                              </a:lnTo>
                              <a:lnTo>
                                <a:pt x="580635" y="681706"/>
                              </a:lnTo>
                              <a:lnTo>
                                <a:pt x="599336" y="681706"/>
                              </a:lnTo>
                              <a:lnTo>
                                <a:pt x="603398" y="692282"/>
                              </a:lnTo>
                              <a:lnTo>
                                <a:pt x="613720" y="692282"/>
                              </a:lnTo>
                              <a:lnTo>
                                <a:pt x="594956" y="645498"/>
                              </a:lnTo>
                              <a:lnTo>
                                <a:pt x="584951" y="645498"/>
                              </a:lnTo>
                              <a:close/>
                              <a:moveTo>
                                <a:pt x="540769" y="665316"/>
                              </a:moveTo>
                              <a:lnTo>
                                <a:pt x="533774" y="665316"/>
                              </a:lnTo>
                              <a:lnTo>
                                <a:pt x="533774" y="653407"/>
                              </a:lnTo>
                              <a:lnTo>
                                <a:pt x="541163" y="653407"/>
                              </a:lnTo>
                              <a:cubicBezTo>
                                <a:pt x="547498" y="653407"/>
                                <a:pt x="548679" y="653407"/>
                                <a:pt x="550431" y="654449"/>
                              </a:cubicBezTo>
                              <a:cubicBezTo>
                                <a:pt x="552221" y="655502"/>
                                <a:pt x="552869" y="657331"/>
                                <a:pt x="552869" y="659222"/>
                              </a:cubicBezTo>
                              <a:cubicBezTo>
                                <a:pt x="552869" y="660606"/>
                                <a:pt x="552526" y="663602"/>
                                <a:pt x="549263" y="664707"/>
                              </a:cubicBezTo>
                              <a:cubicBezTo>
                                <a:pt x="547638" y="665316"/>
                                <a:pt x="543651" y="665316"/>
                                <a:pt x="540769" y="665316"/>
                              </a:cubicBezTo>
                              <a:moveTo>
                                <a:pt x="550253" y="671702"/>
                              </a:moveTo>
                              <a:lnTo>
                                <a:pt x="550253" y="671575"/>
                              </a:lnTo>
                              <a:cubicBezTo>
                                <a:pt x="552069" y="671385"/>
                                <a:pt x="553846" y="670864"/>
                                <a:pt x="555471" y="670128"/>
                              </a:cubicBezTo>
                              <a:cubicBezTo>
                                <a:pt x="560042" y="668236"/>
                                <a:pt x="562594" y="663729"/>
                                <a:pt x="562594" y="658651"/>
                              </a:cubicBezTo>
                              <a:cubicBezTo>
                                <a:pt x="562594" y="654055"/>
                                <a:pt x="560372" y="648697"/>
                                <a:pt x="554951" y="646666"/>
                              </a:cubicBezTo>
                              <a:cubicBezTo>
                                <a:pt x="553516" y="646222"/>
                                <a:pt x="551231" y="645511"/>
                                <a:pt x="544235" y="645511"/>
                              </a:cubicBezTo>
                              <a:lnTo>
                                <a:pt x="524366" y="645511"/>
                              </a:lnTo>
                              <a:lnTo>
                                <a:pt x="524366" y="692307"/>
                              </a:lnTo>
                              <a:lnTo>
                                <a:pt x="533774" y="692307"/>
                              </a:lnTo>
                              <a:lnTo>
                                <a:pt x="533774" y="672743"/>
                              </a:lnTo>
                              <a:lnTo>
                                <a:pt x="535666" y="672743"/>
                              </a:lnTo>
                              <a:cubicBezTo>
                                <a:pt x="542014" y="672743"/>
                                <a:pt x="542597" y="673670"/>
                                <a:pt x="548273" y="682113"/>
                              </a:cubicBezTo>
                              <a:lnTo>
                                <a:pt x="555090" y="692307"/>
                              </a:lnTo>
                              <a:lnTo>
                                <a:pt x="566390" y="692307"/>
                              </a:lnTo>
                              <a:lnTo>
                                <a:pt x="560702" y="683154"/>
                              </a:lnTo>
                              <a:cubicBezTo>
                                <a:pt x="556004" y="675638"/>
                                <a:pt x="554164" y="673937"/>
                                <a:pt x="550253" y="671702"/>
                              </a:cubicBezTo>
                              <a:moveTo>
                                <a:pt x="480972" y="645511"/>
                              </a:moveTo>
                              <a:lnTo>
                                <a:pt x="518094" y="645511"/>
                              </a:lnTo>
                              <a:lnTo>
                                <a:pt x="518094" y="653408"/>
                              </a:lnTo>
                              <a:lnTo>
                                <a:pt x="504243" y="653408"/>
                              </a:lnTo>
                              <a:lnTo>
                                <a:pt x="504243" y="692307"/>
                              </a:lnTo>
                              <a:lnTo>
                                <a:pt x="494823" y="692307"/>
                              </a:lnTo>
                              <a:lnTo>
                                <a:pt x="494823" y="653408"/>
                              </a:lnTo>
                              <a:lnTo>
                                <a:pt x="480972" y="653408"/>
                              </a:lnTo>
                              <a:lnTo>
                                <a:pt x="480972" y="645511"/>
                              </a:lnTo>
                              <a:lnTo>
                                <a:pt x="480972" y="645511"/>
                              </a:lnTo>
                              <a:close/>
                              <a:moveTo>
                                <a:pt x="476706" y="678710"/>
                              </a:moveTo>
                              <a:cubicBezTo>
                                <a:pt x="476706" y="684398"/>
                                <a:pt x="473126" y="689171"/>
                                <a:pt x="469063" y="690987"/>
                              </a:cubicBezTo>
                              <a:cubicBezTo>
                                <a:pt x="464899" y="692955"/>
                                <a:pt x="460176" y="693082"/>
                                <a:pt x="458018" y="693082"/>
                              </a:cubicBezTo>
                              <a:cubicBezTo>
                                <a:pt x="452990" y="693082"/>
                                <a:pt x="440573" y="692625"/>
                                <a:pt x="438745" y="677072"/>
                              </a:cubicBezTo>
                              <a:lnTo>
                                <a:pt x="447899" y="676222"/>
                              </a:lnTo>
                              <a:cubicBezTo>
                                <a:pt x="448356" y="678634"/>
                                <a:pt x="449587" y="685172"/>
                                <a:pt x="458094" y="685172"/>
                              </a:cubicBezTo>
                              <a:cubicBezTo>
                                <a:pt x="464696" y="685172"/>
                                <a:pt x="467311" y="681706"/>
                                <a:pt x="467311" y="678710"/>
                              </a:cubicBezTo>
                              <a:cubicBezTo>
                                <a:pt x="467311" y="674774"/>
                                <a:pt x="464048" y="673924"/>
                                <a:pt x="455402" y="671842"/>
                              </a:cubicBezTo>
                              <a:cubicBezTo>
                                <a:pt x="450768" y="670661"/>
                                <a:pt x="440446" y="668109"/>
                                <a:pt x="440446" y="657788"/>
                              </a:cubicBezTo>
                              <a:cubicBezTo>
                                <a:pt x="440446" y="652684"/>
                                <a:pt x="443785" y="644711"/>
                                <a:pt x="457510" y="644711"/>
                              </a:cubicBezTo>
                              <a:cubicBezTo>
                                <a:pt x="466664" y="644711"/>
                                <a:pt x="475017" y="648304"/>
                                <a:pt x="475411" y="658905"/>
                              </a:cubicBezTo>
                              <a:lnTo>
                                <a:pt x="465940" y="659286"/>
                              </a:lnTo>
                              <a:cubicBezTo>
                                <a:pt x="465546" y="656861"/>
                                <a:pt x="464835" y="652494"/>
                                <a:pt x="457370" y="652494"/>
                              </a:cubicBezTo>
                              <a:cubicBezTo>
                                <a:pt x="454564" y="652494"/>
                                <a:pt x="449460" y="653331"/>
                                <a:pt x="449460" y="657127"/>
                              </a:cubicBezTo>
                              <a:cubicBezTo>
                                <a:pt x="449460" y="660136"/>
                                <a:pt x="452406" y="661444"/>
                                <a:pt x="459922" y="663209"/>
                              </a:cubicBezTo>
                              <a:cubicBezTo>
                                <a:pt x="467044" y="664923"/>
                                <a:pt x="476706" y="667195"/>
                                <a:pt x="476706" y="678710"/>
                              </a:cubicBezTo>
                              <a:moveTo>
                                <a:pt x="421555" y="645498"/>
                              </a:moveTo>
                              <a:lnTo>
                                <a:pt x="430975" y="645498"/>
                              </a:lnTo>
                              <a:lnTo>
                                <a:pt x="430975" y="670077"/>
                              </a:lnTo>
                              <a:cubicBezTo>
                                <a:pt x="430975" y="678444"/>
                                <a:pt x="430645" y="683065"/>
                                <a:pt x="428373" y="686620"/>
                              </a:cubicBezTo>
                              <a:cubicBezTo>
                                <a:pt x="424767" y="692155"/>
                                <a:pt x="418038" y="693082"/>
                                <a:pt x="412795" y="693082"/>
                              </a:cubicBezTo>
                              <a:cubicBezTo>
                                <a:pt x="393662" y="693082"/>
                                <a:pt x="393662" y="681249"/>
                                <a:pt x="393662" y="670471"/>
                              </a:cubicBezTo>
                              <a:lnTo>
                                <a:pt x="393662" y="645498"/>
                              </a:lnTo>
                              <a:lnTo>
                                <a:pt x="403070" y="645498"/>
                              </a:lnTo>
                              <a:lnTo>
                                <a:pt x="403070" y="670801"/>
                              </a:lnTo>
                              <a:cubicBezTo>
                                <a:pt x="403070" y="676349"/>
                                <a:pt x="403070" y="678647"/>
                                <a:pt x="404238" y="680856"/>
                              </a:cubicBezTo>
                              <a:cubicBezTo>
                                <a:pt x="406015" y="684195"/>
                                <a:pt x="409672" y="684982"/>
                                <a:pt x="412541" y="684982"/>
                              </a:cubicBezTo>
                              <a:cubicBezTo>
                                <a:pt x="421555" y="684982"/>
                                <a:pt x="421555" y="679294"/>
                                <a:pt x="421555" y="671334"/>
                              </a:cubicBezTo>
                              <a:lnTo>
                                <a:pt x="421555" y="645498"/>
                              </a:lnTo>
                              <a:lnTo>
                                <a:pt x="421555" y="645498"/>
                              </a:lnTo>
                              <a:close/>
                              <a:moveTo>
                                <a:pt x="361694" y="673797"/>
                              </a:moveTo>
                              <a:lnTo>
                                <a:pt x="368029" y="656429"/>
                              </a:lnTo>
                              <a:lnTo>
                                <a:pt x="374491" y="673797"/>
                              </a:lnTo>
                              <a:lnTo>
                                <a:pt x="361694" y="673797"/>
                              </a:lnTo>
                              <a:close/>
                              <a:moveTo>
                                <a:pt x="363128" y="645498"/>
                              </a:moveTo>
                              <a:lnTo>
                                <a:pt x="344897" y="692282"/>
                              </a:lnTo>
                              <a:lnTo>
                                <a:pt x="354965" y="692282"/>
                              </a:lnTo>
                              <a:lnTo>
                                <a:pt x="358812" y="681706"/>
                              </a:lnTo>
                              <a:lnTo>
                                <a:pt x="377513" y="681706"/>
                              </a:lnTo>
                              <a:lnTo>
                                <a:pt x="381563" y="692282"/>
                              </a:lnTo>
                              <a:lnTo>
                                <a:pt x="391872" y="692282"/>
                              </a:lnTo>
                              <a:lnTo>
                                <a:pt x="373120" y="645498"/>
                              </a:lnTo>
                              <a:lnTo>
                                <a:pt x="363128" y="645498"/>
                              </a:lnTo>
                              <a:close/>
                              <a:moveTo>
                                <a:pt x="312878" y="645498"/>
                              </a:moveTo>
                              <a:lnTo>
                                <a:pt x="321638" y="645498"/>
                              </a:lnTo>
                              <a:lnTo>
                                <a:pt x="321638" y="692295"/>
                              </a:lnTo>
                              <a:lnTo>
                                <a:pt x="312154" y="692295"/>
                              </a:lnTo>
                              <a:lnTo>
                                <a:pt x="293453" y="661774"/>
                              </a:lnTo>
                              <a:lnTo>
                                <a:pt x="293326" y="661774"/>
                              </a:lnTo>
                              <a:lnTo>
                                <a:pt x="293326" y="692295"/>
                              </a:lnTo>
                              <a:lnTo>
                                <a:pt x="284566" y="692295"/>
                              </a:lnTo>
                              <a:lnTo>
                                <a:pt x="284566" y="645498"/>
                              </a:lnTo>
                              <a:lnTo>
                                <a:pt x="293707" y="645498"/>
                              </a:lnTo>
                              <a:lnTo>
                                <a:pt x="312726" y="676742"/>
                              </a:lnTo>
                              <a:lnTo>
                                <a:pt x="312878" y="676742"/>
                              </a:lnTo>
                              <a:lnTo>
                                <a:pt x="312878" y="645498"/>
                              </a:lnTo>
                              <a:close/>
                              <a:moveTo>
                                <a:pt x="253588" y="665316"/>
                              </a:moveTo>
                              <a:lnTo>
                                <a:pt x="246593" y="665316"/>
                              </a:lnTo>
                              <a:lnTo>
                                <a:pt x="246593" y="653407"/>
                              </a:lnTo>
                              <a:lnTo>
                                <a:pt x="253982" y="653407"/>
                              </a:lnTo>
                              <a:cubicBezTo>
                                <a:pt x="260317" y="653407"/>
                                <a:pt x="261498" y="653407"/>
                                <a:pt x="263250" y="654449"/>
                              </a:cubicBezTo>
                              <a:cubicBezTo>
                                <a:pt x="265040" y="655502"/>
                                <a:pt x="265687" y="657331"/>
                                <a:pt x="265687" y="659222"/>
                              </a:cubicBezTo>
                              <a:cubicBezTo>
                                <a:pt x="265687" y="660606"/>
                                <a:pt x="265344" y="663602"/>
                                <a:pt x="262082" y="664707"/>
                              </a:cubicBezTo>
                              <a:cubicBezTo>
                                <a:pt x="260444" y="665316"/>
                                <a:pt x="256445" y="665316"/>
                                <a:pt x="253588" y="665316"/>
                              </a:cubicBezTo>
                              <a:moveTo>
                                <a:pt x="263059" y="671702"/>
                              </a:moveTo>
                              <a:lnTo>
                                <a:pt x="263059" y="671575"/>
                              </a:lnTo>
                              <a:cubicBezTo>
                                <a:pt x="264900" y="671385"/>
                                <a:pt x="266665" y="670864"/>
                                <a:pt x="268303" y="670128"/>
                              </a:cubicBezTo>
                              <a:cubicBezTo>
                                <a:pt x="272860" y="668236"/>
                                <a:pt x="275412" y="663729"/>
                                <a:pt x="275412" y="658651"/>
                              </a:cubicBezTo>
                              <a:cubicBezTo>
                                <a:pt x="275412" y="654055"/>
                                <a:pt x="273191" y="648697"/>
                                <a:pt x="267769" y="646666"/>
                              </a:cubicBezTo>
                              <a:cubicBezTo>
                                <a:pt x="266335" y="646222"/>
                                <a:pt x="264037" y="645511"/>
                                <a:pt x="257041" y="645511"/>
                              </a:cubicBezTo>
                              <a:lnTo>
                                <a:pt x="237185" y="645511"/>
                              </a:lnTo>
                              <a:lnTo>
                                <a:pt x="237185" y="692307"/>
                              </a:lnTo>
                              <a:lnTo>
                                <a:pt x="246593" y="692307"/>
                              </a:lnTo>
                              <a:lnTo>
                                <a:pt x="246593" y="672743"/>
                              </a:lnTo>
                              <a:lnTo>
                                <a:pt x="248484" y="672743"/>
                              </a:lnTo>
                              <a:cubicBezTo>
                                <a:pt x="254832" y="672743"/>
                                <a:pt x="255416" y="673670"/>
                                <a:pt x="261091" y="682113"/>
                              </a:cubicBezTo>
                              <a:lnTo>
                                <a:pt x="267896" y="692307"/>
                              </a:lnTo>
                              <a:lnTo>
                                <a:pt x="279208" y="692307"/>
                              </a:lnTo>
                              <a:lnTo>
                                <a:pt x="273520" y="683154"/>
                              </a:lnTo>
                              <a:cubicBezTo>
                                <a:pt x="268810" y="675638"/>
                                <a:pt x="266982" y="673937"/>
                                <a:pt x="263059" y="671702"/>
                              </a:cubicBezTo>
                              <a:moveTo>
                                <a:pt x="202995" y="684398"/>
                              </a:moveTo>
                              <a:lnTo>
                                <a:pt x="229148" y="684398"/>
                              </a:lnTo>
                              <a:lnTo>
                                <a:pt x="229148" y="692295"/>
                              </a:lnTo>
                              <a:lnTo>
                                <a:pt x="193587" y="692295"/>
                              </a:lnTo>
                              <a:lnTo>
                                <a:pt x="193587" y="645498"/>
                              </a:lnTo>
                              <a:lnTo>
                                <a:pt x="228298" y="645498"/>
                              </a:lnTo>
                              <a:lnTo>
                                <a:pt x="228298" y="653408"/>
                              </a:lnTo>
                              <a:lnTo>
                                <a:pt x="202995" y="653408"/>
                              </a:lnTo>
                              <a:lnTo>
                                <a:pt x="202995" y="663805"/>
                              </a:lnTo>
                              <a:lnTo>
                                <a:pt x="226533" y="663805"/>
                              </a:lnTo>
                              <a:lnTo>
                                <a:pt x="226533" y="671702"/>
                              </a:lnTo>
                              <a:lnTo>
                                <a:pt x="202995" y="671702"/>
                              </a:lnTo>
                              <a:lnTo>
                                <a:pt x="202995" y="684398"/>
                              </a:lnTo>
                              <a:lnTo>
                                <a:pt x="202995" y="684398"/>
                              </a:lnTo>
                              <a:close/>
                              <a:moveTo>
                                <a:pt x="150193" y="645511"/>
                              </a:moveTo>
                              <a:lnTo>
                                <a:pt x="187315" y="645511"/>
                              </a:lnTo>
                              <a:lnTo>
                                <a:pt x="187315" y="653408"/>
                              </a:lnTo>
                              <a:lnTo>
                                <a:pt x="173451" y="653408"/>
                              </a:lnTo>
                              <a:lnTo>
                                <a:pt x="173451" y="692307"/>
                              </a:lnTo>
                              <a:lnTo>
                                <a:pt x="164044" y="692307"/>
                              </a:lnTo>
                              <a:lnTo>
                                <a:pt x="164044" y="653408"/>
                              </a:lnTo>
                              <a:lnTo>
                                <a:pt x="150193" y="653408"/>
                              </a:lnTo>
                              <a:lnTo>
                                <a:pt x="150193" y="645511"/>
                              </a:lnTo>
                              <a:close/>
                              <a:moveTo>
                                <a:pt x="145927" y="678710"/>
                              </a:moveTo>
                              <a:cubicBezTo>
                                <a:pt x="145927" y="684398"/>
                                <a:pt x="142347" y="689171"/>
                                <a:pt x="138297" y="690987"/>
                              </a:cubicBezTo>
                              <a:cubicBezTo>
                                <a:pt x="134120" y="692955"/>
                                <a:pt x="129397" y="693082"/>
                                <a:pt x="127251" y="693082"/>
                              </a:cubicBezTo>
                              <a:cubicBezTo>
                                <a:pt x="122223" y="693082"/>
                                <a:pt x="109794" y="692625"/>
                                <a:pt x="107966" y="677072"/>
                              </a:cubicBezTo>
                              <a:lnTo>
                                <a:pt x="117120" y="676222"/>
                              </a:lnTo>
                              <a:cubicBezTo>
                                <a:pt x="117577" y="678634"/>
                                <a:pt x="118808" y="685172"/>
                                <a:pt x="127315" y="685172"/>
                              </a:cubicBezTo>
                              <a:cubicBezTo>
                                <a:pt x="133917" y="685172"/>
                                <a:pt x="136532" y="681706"/>
                                <a:pt x="136532" y="678710"/>
                              </a:cubicBezTo>
                              <a:cubicBezTo>
                                <a:pt x="136532" y="674774"/>
                                <a:pt x="133256" y="673924"/>
                                <a:pt x="124623" y="671842"/>
                              </a:cubicBezTo>
                              <a:cubicBezTo>
                                <a:pt x="119989" y="670661"/>
                                <a:pt x="109667" y="668109"/>
                                <a:pt x="109667" y="657788"/>
                              </a:cubicBezTo>
                              <a:cubicBezTo>
                                <a:pt x="109667" y="652684"/>
                                <a:pt x="113006" y="644711"/>
                                <a:pt x="126731" y="644711"/>
                              </a:cubicBezTo>
                              <a:cubicBezTo>
                                <a:pt x="135872" y="644711"/>
                                <a:pt x="144238" y="648304"/>
                                <a:pt x="144632" y="658905"/>
                              </a:cubicBezTo>
                              <a:lnTo>
                                <a:pt x="135161" y="659286"/>
                              </a:lnTo>
                              <a:cubicBezTo>
                                <a:pt x="134767" y="656861"/>
                                <a:pt x="134056" y="652494"/>
                                <a:pt x="126591" y="652494"/>
                              </a:cubicBezTo>
                              <a:cubicBezTo>
                                <a:pt x="123798" y="652494"/>
                                <a:pt x="118694" y="653331"/>
                                <a:pt x="118694" y="657127"/>
                              </a:cubicBezTo>
                              <a:cubicBezTo>
                                <a:pt x="118694" y="660136"/>
                                <a:pt x="121627" y="661444"/>
                                <a:pt x="129143" y="663209"/>
                              </a:cubicBezTo>
                              <a:cubicBezTo>
                                <a:pt x="136265" y="664923"/>
                                <a:pt x="145927" y="667195"/>
                                <a:pt x="145927" y="678710"/>
                              </a:cubicBezTo>
                              <a:moveTo>
                                <a:pt x="75871" y="684398"/>
                              </a:moveTo>
                              <a:lnTo>
                                <a:pt x="102024" y="684398"/>
                              </a:lnTo>
                              <a:lnTo>
                                <a:pt x="102024" y="692295"/>
                              </a:lnTo>
                              <a:lnTo>
                                <a:pt x="66463" y="692295"/>
                              </a:lnTo>
                              <a:lnTo>
                                <a:pt x="66463" y="645498"/>
                              </a:lnTo>
                              <a:lnTo>
                                <a:pt x="101174" y="645498"/>
                              </a:lnTo>
                              <a:lnTo>
                                <a:pt x="101174" y="653408"/>
                              </a:lnTo>
                              <a:lnTo>
                                <a:pt x="75871" y="653408"/>
                              </a:lnTo>
                              <a:lnTo>
                                <a:pt x="75871" y="663805"/>
                              </a:lnTo>
                              <a:lnTo>
                                <a:pt x="99409" y="663805"/>
                              </a:lnTo>
                              <a:lnTo>
                                <a:pt x="99409" y="671702"/>
                              </a:lnTo>
                              <a:lnTo>
                                <a:pt x="75871" y="671702"/>
                              </a:lnTo>
                              <a:lnTo>
                                <a:pt x="75871" y="684398"/>
                              </a:lnTo>
                              <a:lnTo>
                                <a:pt x="75871" y="684398"/>
                              </a:lnTo>
                              <a:close/>
                              <a:moveTo>
                                <a:pt x="51901" y="645498"/>
                              </a:moveTo>
                              <a:lnTo>
                                <a:pt x="61435" y="645498"/>
                              </a:lnTo>
                              <a:lnTo>
                                <a:pt x="50060" y="692295"/>
                              </a:lnTo>
                              <a:lnTo>
                                <a:pt x="40005" y="692295"/>
                              </a:lnTo>
                              <a:lnTo>
                                <a:pt x="30775" y="657343"/>
                              </a:lnTo>
                              <a:lnTo>
                                <a:pt x="30648" y="657343"/>
                              </a:lnTo>
                              <a:lnTo>
                                <a:pt x="21431" y="692295"/>
                              </a:lnTo>
                              <a:lnTo>
                                <a:pt x="11172" y="692295"/>
                              </a:lnTo>
                              <a:lnTo>
                                <a:pt x="0" y="645498"/>
                              </a:lnTo>
                              <a:lnTo>
                                <a:pt x="9674" y="645498"/>
                              </a:lnTo>
                              <a:lnTo>
                                <a:pt x="16657" y="677669"/>
                              </a:lnTo>
                              <a:lnTo>
                                <a:pt x="16784" y="677669"/>
                              </a:lnTo>
                              <a:lnTo>
                                <a:pt x="25290" y="645498"/>
                              </a:lnTo>
                              <a:lnTo>
                                <a:pt x="36526" y="645498"/>
                              </a:lnTo>
                              <a:lnTo>
                                <a:pt x="44702" y="678190"/>
                              </a:lnTo>
                              <a:lnTo>
                                <a:pt x="44829" y="678190"/>
                              </a:lnTo>
                              <a:lnTo>
                                <a:pt x="51901" y="645498"/>
                              </a:lnTo>
                              <a:close/>
                              <a:moveTo>
                                <a:pt x="620931" y="575595"/>
                              </a:moveTo>
                              <a:lnTo>
                                <a:pt x="620931" y="586704"/>
                              </a:lnTo>
                              <a:lnTo>
                                <a:pt x="640546" y="586704"/>
                              </a:lnTo>
                              <a:lnTo>
                                <a:pt x="640546" y="594614"/>
                              </a:lnTo>
                              <a:lnTo>
                                <a:pt x="620931" y="594614"/>
                              </a:lnTo>
                              <a:lnTo>
                                <a:pt x="620931" y="614482"/>
                              </a:lnTo>
                              <a:lnTo>
                                <a:pt x="611524" y="614482"/>
                              </a:lnTo>
                              <a:lnTo>
                                <a:pt x="611524" y="567699"/>
                              </a:lnTo>
                              <a:lnTo>
                                <a:pt x="643619" y="567699"/>
                              </a:lnTo>
                              <a:lnTo>
                                <a:pt x="643619" y="575595"/>
                              </a:lnTo>
                              <a:lnTo>
                                <a:pt x="620931" y="575595"/>
                              </a:lnTo>
                              <a:lnTo>
                                <a:pt x="620931" y="575595"/>
                              </a:lnTo>
                              <a:close/>
                              <a:moveTo>
                                <a:pt x="570681" y="601279"/>
                              </a:moveTo>
                              <a:cubicBezTo>
                                <a:pt x="569576" y="599387"/>
                                <a:pt x="568320" y="596391"/>
                                <a:pt x="568320" y="591097"/>
                              </a:cubicBezTo>
                              <a:cubicBezTo>
                                <a:pt x="568320" y="584228"/>
                                <a:pt x="570541" y="575011"/>
                                <a:pt x="581269" y="575011"/>
                              </a:cubicBezTo>
                              <a:cubicBezTo>
                                <a:pt x="592759" y="575011"/>
                                <a:pt x="594143" y="585676"/>
                                <a:pt x="594143" y="590957"/>
                              </a:cubicBezTo>
                              <a:cubicBezTo>
                                <a:pt x="594143" y="604491"/>
                                <a:pt x="586234" y="607170"/>
                                <a:pt x="581269" y="607170"/>
                              </a:cubicBezTo>
                              <a:cubicBezTo>
                                <a:pt x="575569" y="607170"/>
                                <a:pt x="572243" y="604046"/>
                                <a:pt x="570681" y="601279"/>
                              </a:cubicBezTo>
                              <a:moveTo>
                                <a:pt x="603881" y="591160"/>
                              </a:moveTo>
                              <a:cubicBezTo>
                                <a:pt x="603881" y="577487"/>
                                <a:pt x="596479" y="566911"/>
                                <a:pt x="581206" y="566911"/>
                              </a:cubicBezTo>
                              <a:cubicBezTo>
                                <a:pt x="566694" y="566911"/>
                                <a:pt x="558582" y="576382"/>
                                <a:pt x="558582" y="591351"/>
                              </a:cubicBezTo>
                              <a:cubicBezTo>
                                <a:pt x="558582" y="602142"/>
                                <a:pt x="563749" y="615282"/>
                                <a:pt x="581320" y="615282"/>
                              </a:cubicBezTo>
                              <a:cubicBezTo>
                                <a:pt x="597736" y="615282"/>
                                <a:pt x="603881" y="603374"/>
                                <a:pt x="603881" y="591160"/>
                              </a:cubicBezTo>
                              <a:moveTo>
                                <a:pt x="536237" y="575595"/>
                              </a:moveTo>
                              <a:lnTo>
                                <a:pt x="522373" y="575595"/>
                              </a:lnTo>
                              <a:lnTo>
                                <a:pt x="522373" y="614495"/>
                              </a:lnTo>
                              <a:lnTo>
                                <a:pt x="512965" y="614495"/>
                              </a:lnTo>
                              <a:lnTo>
                                <a:pt x="512965" y="575595"/>
                              </a:lnTo>
                              <a:lnTo>
                                <a:pt x="499101" y="575595"/>
                              </a:lnTo>
                              <a:lnTo>
                                <a:pt x="499101" y="567698"/>
                              </a:lnTo>
                              <a:lnTo>
                                <a:pt x="536237" y="567698"/>
                              </a:lnTo>
                              <a:lnTo>
                                <a:pt x="536237" y="575595"/>
                              </a:lnTo>
                              <a:lnTo>
                                <a:pt x="536237" y="575595"/>
                              </a:lnTo>
                              <a:close/>
                              <a:moveTo>
                                <a:pt x="464340" y="614482"/>
                              </a:moveTo>
                              <a:lnTo>
                                <a:pt x="455580" y="614482"/>
                              </a:lnTo>
                              <a:lnTo>
                                <a:pt x="455580" y="567698"/>
                              </a:lnTo>
                              <a:lnTo>
                                <a:pt x="464734" y="567698"/>
                              </a:lnTo>
                              <a:lnTo>
                                <a:pt x="483739" y="598917"/>
                              </a:lnTo>
                              <a:lnTo>
                                <a:pt x="483879" y="598917"/>
                              </a:lnTo>
                              <a:lnTo>
                                <a:pt x="483879" y="567698"/>
                              </a:lnTo>
                              <a:lnTo>
                                <a:pt x="492639" y="567698"/>
                              </a:lnTo>
                              <a:lnTo>
                                <a:pt x="492639" y="614482"/>
                              </a:lnTo>
                              <a:lnTo>
                                <a:pt x="483155" y="614482"/>
                              </a:lnTo>
                              <a:lnTo>
                                <a:pt x="464467" y="583974"/>
                              </a:lnTo>
                              <a:lnTo>
                                <a:pt x="464340" y="583974"/>
                              </a:lnTo>
                              <a:lnTo>
                                <a:pt x="464340" y="614482"/>
                              </a:lnTo>
                              <a:close/>
                              <a:moveTo>
                                <a:pt x="421199" y="575595"/>
                              </a:moveTo>
                              <a:lnTo>
                                <a:pt x="421199" y="585993"/>
                              </a:lnTo>
                              <a:lnTo>
                                <a:pt x="444725" y="585993"/>
                              </a:lnTo>
                              <a:lnTo>
                                <a:pt x="444725" y="593903"/>
                              </a:lnTo>
                              <a:lnTo>
                                <a:pt x="421199" y="593903"/>
                              </a:lnTo>
                              <a:lnTo>
                                <a:pt x="421199" y="606586"/>
                              </a:lnTo>
                              <a:lnTo>
                                <a:pt x="447340" y="606586"/>
                              </a:lnTo>
                              <a:lnTo>
                                <a:pt x="447340" y="614482"/>
                              </a:lnTo>
                              <a:lnTo>
                                <a:pt x="411792" y="614482"/>
                              </a:lnTo>
                              <a:lnTo>
                                <a:pt x="411792" y="567699"/>
                              </a:lnTo>
                              <a:lnTo>
                                <a:pt x="446477" y="567699"/>
                              </a:lnTo>
                              <a:lnTo>
                                <a:pt x="446477" y="575595"/>
                              </a:lnTo>
                              <a:lnTo>
                                <a:pt x="421199" y="575595"/>
                              </a:lnTo>
                              <a:lnTo>
                                <a:pt x="421199" y="575595"/>
                              </a:lnTo>
                              <a:close/>
                              <a:moveTo>
                                <a:pt x="393484" y="614482"/>
                              </a:moveTo>
                              <a:lnTo>
                                <a:pt x="393484" y="577639"/>
                              </a:lnTo>
                              <a:lnTo>
                                <a:pt x="393357" y="577639"/>
                              </a:lnTo>
                              <a:lnTo>
                                <a:pt x="384267" y="614482"/>
                              </a:lnTo>
                              <a:lnTo>
                                <a:pt x="375189" y="614482"/>
                              </a:lnTo>
                              <a:lnTo>
                                <a:pt x="365972" y="577639"/>
                              </a:lnTo>
                              <a:lnTo>
                                <a:pt x="365832" y="577639"/>
                              </a:lnTo>
                              <a:lnTo>
                                <a:pt x="365832" y="614482"/>
                              </a:lnTo>
                              <a:lnTo>
                                <a:pt x="357085" y="614482"/>
                              </a:lnTo>
                              <a:lnTo>
                                <a:pt x="357085" y="567698"/>
                              </a:lnTo>
                              <a:lnTo>
                                <a:pt x="371203" y="567698"/>
                              </a:lnTo>
                              <a:lnTo>
                                <a:pt x="379620" y="599603"/>
                              </a:lnTo>
                              <a:lnTo>
                                <a:pt x="379773" y="599603"/>
                              </a:lnTo>
                              <a:lnTo>
                                <a:pt x="388063" y="567698"/>
                              </a:lnTo>
                              <a:lnTo>
                                <a:pt x="402244" y="567698"/>
                              </a:lnTo>
                              <a:lnTo>
                                <a:pt x="402244" y="614482"/>
                              </a:lnTo>
                              <a:lnTo>
                                <a:pt x="393484" y="614482"/>
                              </a:lnTo>
                              <a:lnTo>
                                <a:pt x="393484" y="614482"/>
                              </a:lnTo>
                              <a:close/>
                              <a:moveTo>
                                <a:pt x="347411" y="614482"/>
                              </a:moveTo>
                              <a:lnTo>
                                <a:pt x="337940" y="614482"/>
                              </a:lnTo>
                              <a:lnTo>
                                <a:pt x="319239" y="583974"/>
                              </a:lnTo>
                              <a:lnTo>
                                <a:pt x="319112" y="583974"/>
                              </a:lnTo>
                              <a:lnTo>
                                <a:pt x="319112" y="614482"/>
                              </a:lnTo>
                              <a:lnTo>
                                <a:pt x="310351" y="614482"/>
                              </a:lnTo>
                              <a:lnTo>
                                <a:pt x="310351" y="567698"/>
                              </a:lnTo>
                              <a:lnTo>
                                <a:pt x="319505" y="567698"/>
                              </a:lnTo>
                              <a:lnTo>
                                <a:pt x="338524" y="598917"/>
                              </a:lnTo>
                              <a:lnTo>
                                <a:pt x="338651" y="598917"/>
                              </a:lnTo>
                              <a:lnTo>
                                <a:pt x="338651" y="567698"/>
                              </a:lnTo>
                              <a:lnTo>
                                <a:pt x="347411" y="567698"/>
                              </a:lnTo>
                              <a:lnTo>
                                <a:pt x="347411" y="614482"/>
                              </a:lnTo>
                              <a:close/>
                              <a:moveTo>
                                <a:pt x="279373" y="587504"/>
                              </a:moveTo>
                              <a:lnTo>
                                <a:pt x="272378" y="587504"/>
                              </a:lnTo>
                              <a:lnTo>
                                <a:pt x="272378" y="575595"/>
                              </a:lnTo>
                              <a:lnTo>
                                <a:pt x="279767" y="575595"/>
                              </a:lnTo>
                              <a:cubicBezTo>
                                <a:pt x="286102" y="575595"/>
                                <a:pt x="287283" y="575595"/>
                                <a:pt x="289048" y="576649"/>
                              </a:cubicBezTo>
                              <a:cubicBezTo>
                                <a:pt x="290825" y="577703"/>
                                <a:pt x="291460" y="579518"/>
                                <a:pt x="291460" y="581410"/>
                              </a:cubicBezTo>
                              <a:cubicBezTo>
                                <a:pt x="291460" y="582781"/>
                                <a:pt x="291142" y="585803"/>
                                <a:pt x="287867" y="586907"/>
                              </a:cubicBezTo>
                              <a:cubicBezTo>
                                <a:pt x="286242" y="587504"/>
                                <a:pt x="282255" y="587504"/>
                                <a:pt x="279373" y="587504"/>
                              </a:cubicBezTo>
                              <a:moveTo>
                                <a:pt x="293682" y="614495"/>
                              </a:moveTo>
                              <a:lnTo>
                                <a:pt x="304994" y="614495"/>
                              </a:lnTo>
                              <a:lnTo>
                                <a:pt x="299306" y="605341"/>
                              </a:lnTo>
                              <a:cubicBezTo>
                                <a:pt x="294596" y="597813"/>
                                <a:pt x="292768" y="596124"/>
                                <a:pt x="288844" y="593915"/>
                              </a:cubicBezTo>
                              <a:lnTo>
                                <a:pt x="288844" y="593763"/>
                              </a:lnTo>
                              <a:cubicBezTo>
                                <a:pt x="290685" y="593572"/>
                                <a:pt x="292450" y="593052"/>
                                <a:pt x="294075" y="592328"/>
                              </a:cubicBezTo>
                              <a:cubicBezTo>
                                <a:pt x="298646" y="590437"/>
                                <a:pt x="301198" y="585930"/>
                                <a:pt x="301198" y="580839"/>
                              </a:cubicBezTo>
                              <a:cubicBezTo>
                                <a:pt x="301198" y="576255"/>
                                <a:pt x="298976" y="570898"/>
                                <a:pt x="293555" y="568866"/>
                              </a:cubicBezTo>
                              <a:cubicBezTo>
                                <a:pt x="292120" y="568422"/>
                                <a:pt x="289822" y="567698"/>
                                <a:pt x="282839" y="567698"/>
                              </a:cubicBezTo>
                              <a:lnTo>
                                <a:pt x="262970" y="567698"/>
                              </a:lnTo>
                              <a:lnTo>
                                <a:pt x="262970" y="614495"/>
                              </a:lnTo>
                              <a:lnTo>
                                <a:pt x="272378" y="614495"/>
                              </a:lnTo>
                              <a:lnTo>
                                <a:pt x="272378" y="594944"/>
                              </a:lnTo>
                              <a:lnTo>
                                <a:pt x="274270" y="594944"/>
                              </a:lnTo>
                              <a:cubicBezTo>
                                <a:pt x="280605" y="594944"/>
                                <a:pt x="281202" y="595858"/>
                                <a:pt x="286877" y="604313"/>
                              </a:cubicBezTo>
                              <a:lnTo>
                                <a:pt x="293682" y="614495"/>
                              </a:lnTo>
                              <a:lnTo>
                                <a:pt x="293682" y="614495"/>
                              </a:lnTo>
                              <a:close/>
                              <a:moveTo>
                                <a:pt x="228780" y="575595"/>
                              </a:moveTo>
                              <a:lnTo>
                                <a:pt x="228780" y="585993"/>
                              </a:lnTo>
                              <a:lnTo>
                                <a:pt x="252306" y="585993"/>
                              </a:lnTo>
                              <a:lnTo>
                                <a:pt x="252306" y="593903"/>
                              </a:lnTo>
                              <a:lnTo>
                                <a:pt x="228780" y="593903"/>
                              </a:lnTo>
                              <a:lnTo>
                                <a:pt x="228780" y="606586"/>
                              </a:lnTo>
                              <a:lnTo>
                                <a:pt x="254934" y="606586"/>
                              </a:lnTo>
                              <a:lnTo>
                                <a:pt x="254934" y="614482"/>
                              </a:lnTo>
                              <a:lnTo>
                                <a:pt x="219372" y="614482"/>
                              </a:lnTo>
                              <a:lnTo>
                                <a:pt x="219372" y="567699"/>
                              </a:lnTo>
                              <a:lnTo>
                                <a:pt x="254083" y="567699"/>
                              </a:lnTo>
                              <a:lnTo>
                                <a:pt x="254083" y="575595"/>
                              </a:lnTo>
                              <a:lnTo>
                                <a:pt x="228780" y="575595"/>
                              </a:lnTo>
                              <a:lnTo>
                                <a:pt x="228780" y="575595"/>
                              </a:lnTo>
                              <a:close/>
                              <a:moveTo>
                                <a:pt x="197675" y="614482"/>
                              </a:moveTo>
                              <a:lnTo>
                                <a:pt x="187544" y="614482"/>
                              </a:lnTo>
                              <a:lnTo>
                                <a:pt x="170874" y="567698"/>
                              </a:lnTo>
                              <a:lnTo>
                                <a:pt x="181132" y="567698"/>
                              </a:lnTo>
                              <a:lnTo>
                                <a:pt x="192838" y="602333"/>
                              </a:lnTo>
                              <a:lnTo>
                                <a:pt x="192978" y="602333"/>
                              </a:lnTo>
                              <a:lnTo>
                                <a:pt x="204417" y="567698"/>
                              </a:lnTo>
                              <a:lnTo>
                                <a:pt x="214408" y="567698"/>
                              </a:lnTo>
                              <a:lnTo>
                                <a:pt x="197675" y="614482"/>
                              </a:lnTo>
                              <a:lnTo>
                                <a:pt x="197675" y="614482"/>
                              </a:lnTo>
                              <a:close/>
                              <a:moveTo>
                                <a:pt x="148796" y="607170"/>
                              </a:moveTo>
                              <a:cubicBezTo>
                                <a:pt x="143096" y="607170"/>
                                <a:pt x="139757" y="604046"/>
                                <a:pt x="138208" y="601279"/>
                              </a:cubicBezTo>
                              <a:cubicBezTo>
                                <a:pt x="137090" y="599387"/>
                                <a:pt x="135834" y="596391"/>
                                <a:pt x="135834" y="591097"/>
                              </a:cubicBezTo>
                              <a:cubicBezTo>
                                <a:pt x="135834" y="584228"/>
                                <a:pt x="138068" y="575011"/>
                                <a:pt x="148796" y="575011"/>
                              </a:cubicBezTo>
                              <a:cubicBezTo>
                                <a:pt x="160286" y="575011"/>
                                <a:pt x="161670" y="585676"/>
                                <a:pt x="161670" y="590957"/>
                              </a:cubicBezTo>
                              <a:cubicBezTo>
                                <a:pt x="161670" y="604491"/>
                                <a:pt x="153735" y="607170"/>
                                <a:pt x="148796" y="607170"/>
                              </a:cubicBezTo>
                              <a:moveTo>
                                <a:pt x="171407" y="591160"/>
                              </a:moveTo>
                              <a:cubicBezTo>
                                <a:pt x="171407" y="577487"/>
                                <a:pt x="164006" y="566911"/>
                                <a:pt x="148720" y="566911"/>
                              </a:cubicBezTo>
                              <a:cubicBezTo>
                                <a:pt x="134208" y="566911"/>
                                <a:pt x="126108" y="576382"/>
                                <a:pt x="126108" y="591351"/>
                              </a:cubicBezTo>
                              <a:cubicBezTo>
                                <a:pt x="126108" y="602142"/>
                                <a:pt x="131276" y="615282"/>
                                <a:pt x="148834" y="615282"/>
                              </a:cubicBezTo>
                              <a:cubicBezTo>
                                <a:pt x="165250" y="615282"/>
                                <a:pt x="171407" y="603374"/>
                                <a:pt x="171407" y="591160"/>
                              </a:cubicBezTo>
                              <a:moveTo>
                                <a:pt x="87475" y="580242"/>
                              </a:moveTo>
                              <a:cubicBezTo>
                                <a:pt x="85456" y="583251"/>
                                <a:pt x="84923" y="586971"/>
                                <a:pt x="84923" y="590564"/>
                              </a:cubicBezTo>
                              <a:cubicBezTo>
                                <a:pt x="84923" y="597508"/>
                                <a:pt x="87348" y="607170"/>
                                <a:pt x="98330" y="607170"/>
                              </a:cubicBezTo>
                              <a:cubicBezTo>
                                <a:pt x="103814" y="607170"/>
                                <a:pt x="108194" y="604097"/>
                                <a:pt x="109363" y="603183"/>
                              </a:cubicBezTo>
                              <a:lnTo>
                                <a:pt x="109363" y="597292"/>
                              </a:lnTo>
                              <a:lnTo>
                                <a:pt x="98584" y="597292"/>
                              </a:lnTo>
                              <a:lnTo>
                                <a:pt x="98584" y="589396"/>
                              </a:lnTo>
                              <a:lnTo>
                                <a:pt x="118910" y="589396"/>
                              </a:lnTo>
                              <a:lnTo>
                                <a:pt x="118910" y="608020"/>
                              </a:lnTo>
                              <a:cubicBezTo>
                                <a:pt x="116168" y="610699"/>
                                <a:pt x="108398" y="615282"/>
                                <a:pt x="98914" y="615282"/>
                              </a:cubicBezTo>
                              <a:cubicBezTo>
                                <a:pt x="82054" y="615282"/>
                                <a:pt x="75185" y="603247"/>
                                <a:pt x="75185" y="590957"/>
                              </a:cubicBezTo>
                              <a:cubicBezTo>
                                <a:pt x="75185" y="579531"/>
                                <a:pt x="81470" y="566899"/>
                                <a:pt x="98381" y="566899"/>
                              </a:cubicBezTo>
                              <a:cubicBezTo>
                                <a:pt x="105973" y="566899"/>
                                <a:pt x="115787" y="569133"/>
                                <a:pt x="118326" y="580636"/>
                              </a:cubicBezTo>
                              <a:lnTo>
                                <a:pt x="108918" y="582400"/>
                              </a:lnTo>
                              <a:cubicBezTo>
                                <a:pt x="107077" y="575938"/>
                                <a:pt x="101263" y="575011"/>
                                <a:pt x="98457" y="575011"/>
                              </a:cubicBezTo>
                              <a:cubicBezTo>
                                <a:pt x="94470" y="575011"/>
                                <a:pt x="90217" y="576256"/>
                                <a:pt x="87475" y="580242"/>
                              </a:cubicBezTo>
                              <a:moveTo>
                                <a:pt x="1401438" y="279124"/>
                              </a:moveTo>
                              <a:cubicBezTo>
                                <a:pt x="1402123" y="282031"/>
                                <a:pt x="1402466" y="286183"/>
                                <a:pt x="1402466" y="291604"/>
                              </a:cubicBezTo>
                              <a:lnTo>
                                <a:pt x="1402466" y="335176"/>
                              </a:lnTo>
                              <a:lnTo>
                                <a:pt x="1383917" y="335176"/>
                              </a:lnTo>
                              <a:lnTo>
                                <a:pt x="1383917" y="299387"/>
                              </a:lnTo>
                              <a:cubicBezTo>
                                <a:pt x="1383917" y="291820"/>
                                <a:pt x="1383523" y="286919"/>
                                <a:pt x="1382711" y="284698"/>
                              </a:cubicBezTo>
                              <a:cubicBezTo>
                                <a:pt x="1381924" y="282476"/>
                                <a:pt x="1380642" y="280749"/>
                                <a:pt x="1378864" y="279518"/>
                              </a:cubicBezTo>
                              <a:cubicBezTo>
                                <a:pt x="1377074" y="278274"/>
                                <a:pt x="1374941" y="277664"/>
                                <a:pt x="1372427" y="277664"/>
                              </a:cubicBezTo>
                              <a:cubicBezTo>
                                <a:pt x="1369215" y="277664"/>
                                <a:pt x="1366333" y="278540"/>
                                <a:pt x="1363782" y="280305"/>
                              </a:cubicBezTo>
                              <a:cubicBezTo>
                                <a:pt x="1361230" y="282070"/>
                                <a:pt x="1359478" y="284406"/>
                                <a:pt x="1358525" y="287300"/>
                              </a:cubicBezTo>
                              <a:cubicBezTo>
                                <a:pt x="1357586" y="290220"/>
                                <a:pt x="1357103" y="295578"/>
                                <a:pt x="1357103" y="303411"/>
                              </a:cubicBezTo>
                              <a:lnTo>
                                <a:pt x="1357103" y="335176"/>
                              </a:lnTo>
                              <a:lnTo>
                                <a:pt x="1338555" y="335176"/>
                              </a:lnTo>
                              <a:lnTo>
                                <a:pt x="1338555" y="265057"/>
                              </a:lnTo>
                              <a:lnTo>
                                <a:pt x="1355783" y="265057"/>
                              </a:lnTo>
                              <a:lnTo>
                                <a:pt x="1355783" y="275354"/>
                              </a:lnTo>
                              <a:cubicBezTo>
                                <a:pt x="1361903" y="267431"/>
                                <a:pt x="1369609" y="263483"/>
                                <a:pt x="1378890" y="263483"/>
                              </a:cubicBezTo>
                              <a:cubicBezTo>
                                <a:pt x="1382990" y="263483"/>
                                <a:pt x="1386736" y="264207"/>
                                <a:pt x="1390126" y="265692"/>
                              </a:cubicBezTo>
                              <a:cubicBezTo>
                                <a:pt x="1393503" y="267165"/>
                                <a:pt x="1396080" y="269044"/>
                                <a:pt x="1397807" y="271329"/>
                              </a:cubicBezTo>
                              <a:cubicBezTo>
                                <a:pt x="1399533" y="273627"/>
                                <a:pt x="1400765" y="276217"/>
                                <a:pt x="1401438" y="279124"/>
                              </a:cubicBezTo>
                              <a:moveTo>
                                <a:pt x="1300162" y="316094"/>
                              </a:moveTo>
                              <a:cubicBezTo>
                                <a:pt x="1296887" y="319789"/>
                                <a:pt x="1292824" y="321629"/>
                                <a:pt x="1287987" y="321629"/>
                              </a:cubicBezTo>
                              <a:cubicBezTo>
                                <a:pt x="1283137" y="321629"/>
                                <a:pt x="1279074" y="319789"/>
                                <a:pt x="1275761" y="316094"/>
                              </a:cubicBezTo>
                              <a:cubicBezTo>
                                <a:pt x="1272460" y="312387"/>
                                <a:pt x="1270822" y="307067"/>
                                <a:pt x="1270822" y="300110"/>
                              </a:cubicBezTo>
                              <a:cubicBezTo>
                                <a:pt x="1270822" y="293153"/>
                                <a:pt x="1272460" y="287833"/>
                                <a:pt x="1275761" y="284139"/>
                              </a:cubicBezTo>
                              <a:cubicBezTo>
                                <a:pt x="1279074" y="280432"/>
                                <a:pt x="1283137" y="278591"/>
                                <a:pt x="1287987" y="278591"/>
                              </a:cubicBezTo>
                              <a:cubicBezTo>
                                <a:pt x="1292824" y="278591"/>
                                <a:pt x="1296887" y="280432"/>
                                <a:pt x="1300162" y="284139"/>
                              </a:cubicBezTo>
                              <a:cubicBezTo>
                                <a:pt x="1303438" y="287833"/>
                                <a:pt x="1305088" y="293115"/>
                                <a:pt x="1305088" y="299983"/>
                              </a:cubicBezTo>
                              <a:cubicBezTo>
                                <a:pt x="1305088" y="307017"/>
                                <a:pt x="1303438" y="312387"/>
                                <a:pt x="1300162" y="316094"/>
                              </a:cubicBezTo>
                              <a:moveTo>
                                <a:pt x="1287911" y="263470"/>
                              </a:moveTo>
                              <a:cubicBezTo>
                                <a:pt x="1281055" y="263470"/>
                                <a:pt x="1274834" y="264994"/>
                                <a:pt x="1269273" y="268028"/>
                              </a:cubicBezTo>
                              <a:cubicBezTo>
                                <a:pt x="1263700" y="271062"/>
                                <a:pt x="1259396" y="275468"/>
                                <a:pt x="1256349" y="281232"/>
                              </a:cubicBezTo>
                              <a:cubicBezTo>
                                <a:pt x="1253327" y="286995"/>
                                <a:pt x="1251803" y="292962"/>
                                <a:pt x="1251803" y="299133"/>
                              </a:cubicBezTo>
                              <a:cubicBezTo>
                                <a:pt x="1251803" y="307182"/>
                                <a:pt x="1253327" y="314012"/>
                                <a:pt x="1256349" y="319623"/>
                              </a:cubicBezTo>
                              <a:cubicBezTo>
                                <a:pt x="1259396" y="325235"/>
                                <a:pt x="1263826" y="329488"/>
                                <a:pt x="1269667" y="332395"/>
                              </a:cubicBezTo>
                              <a:cubicBezTo>
                                <a:pt x="1275507" y="335303"/>
                                <a:pt x="1281626" y="336750"/>
                                <a:pt x="1288050" y="336750"/>
                              </a:cubicBezTo>
                              <a:cubicBezTo>
                                <a:pt x="1298448" y="336750"/>
                                <a:pt x="1307043" y="333259"/>
                                <a:pt x="1313899" y="326289"/>
                              </a:cubicBezTo>
                              <a:cubicBezTo>
                                <a:pt x="1320742" y="319319"/>
                                <a:pt x="1324170" y="310521"/>
                                <a:pt x="1324170" y="299920"/>
                              </a:cubicBezTo>
                              <a:cubicBezTo>
                                <a:pt x="1324170" y="289395"/>
                                <a:pt x="1320768" y="280686"/>
                                <a:pt x="1314001" y="273805"/>
                              </a:cubicBezTo>
                              <a:cubicBezTo>
                                <a:pt x="1307221" y="266911"/>
                                <a:pt x="1298524" y="263470"/>
                                <a:pt x="1287911" y="263470"/>
                              </a:cubicBezTo>
                              <a:moveTo>
                                <a:pt x="1218540" y="265057"/>
                              </a:moveTo>
                              <a:lnTo>
                                <a:pt x="1237102" y="265057"/>
                              </a:lnTo>
                              <a:lnTo>
                                <a:pt x="1237102" y="335163"/>
                              </a:lnTo>
                              <a:lnTo>
                                <a:pt x="1218540" y="335163"/>
                              </a:lnTo>
                              <a:lnTo>
                                <a:pt x="1218540" y="265057"/>
                              </a:lnTo>
                              <a:close/>
                              <a:moveTo>
                                <a:pt x="1218540" y="238383"/>
                              </a:moveTo>
                              <a:lnTo>
                                <a:pt x="1237102" y="238383"/>
                              </a:lnTo>
                              <a:lnTo>
                                <a:pt x="1237102" y="255548"/>
                              </a:lnTo>
                              <a:lnTo>
                                <a:pt x="1218540" y="255548"/>
                              </a:lnTo>
                              <a:lnTo>
                                <a:pt x="1218540" y="238383"/>
                              </a:lnTo>
                              <a:close/>
                              <a:moveTo>
                                <a:pt x="1205590" y="319585"/>
                              </a:moveTo>
                              <a:lnTo>
                                <a:pt x="1207177" y="333982"/>
                              </a:lnTo>
                              <a:cubicBezTo>
                                <a:pt x="1202861" y="335823"/>
                                <a:pt x="1197973" y="336763"/>
                                <a:pt x="1192514" y="336763"/>
                              </a:cubicBezTo>
                              <a:cubicBezTo>
                                <a:pt x="1189175" y="336763"/>
                                <a:pt x="1186166" y="336191"/>
                                <a:pt x="1183474" y="335074"/>
                              </a:cubicBezTo>
                              <a:cubicBezTo>
                                <a:pt x="1180783" y="333957"/>
                                <a:pt x="1178827" y="332497"/>
                                <a:pt x="1177558" y="330720"/>
                              </a:cubicBezTo>
                              <a:cubicBezTo>
                                <a:pt x="1176314" y="328930"/>
                                <a:pt x="1175438" y="326517"/>
                                <a:pt x="1174955" y="323483"/>
                              </a:cubicBezTo>
                              <a:cubicBezTo>
                                <a:pt x="1174575" y="321337"/>
                                <a:pt x="1174359" y="316970"/>
                                <a:pt x="1174359" y="310406"/>
                              </a:cubicBezTo>
                              <a:lnTo>
                                <a:pt x="1174359" y="279848"/>
                              </a:lnTo>
                              <a:lnTo>
                                <a:pt x="1165840" y="279848"/>
                              </a:lnTo>
                              <a:lnTo>
                                <a:pt x="1165840" y="265057"/>
                              </a:lnTo>
                              <a:lnTo>
                                <a:pt x="1174359" y="265057"/>
                              </a:lnTo>
                              <a:lnTo>
                                <a:pt x="1174359" y="251130"/>
                              </a:lnTo>
                              <a:lnTo>
                                <a:pt x="1192983" y="240301"/>
                              </a:lnTo>
                              <a:lnTo>
                                <a:pt x="1192983" y="265057"/>
                              </a:lnTo>
                              <a:lnTo>
                                <a:pt x="1205654" y="265057"/>
                              </a:lnTo>
                              <a:lnTo>
                                <a:pt x="1205654" y="279848"/>
                              </a:lnTo>
                              <a:lnTo>
                                <a:pt x="1192983" y="279848"/>
                              </a:lnTo>
                              <a:lnTo>
                                <a:pt x="1192983" y="308109"/>
                              </a:lnTo>
                              <a:cubicBezTo>
                                <a:pt x="1192983" y="313822"/>
                                <a:pt x="1193098" y="317161"/>
                                <a:pt x="1193352" y="318100"/>
                              </a:cubicBezTo>
                              <a:cubicBezTo>
                                <a:pt x="1193580" y="319052"/>
                                <a:pt x="1194139" y="319827"/>
                                <a:pt x="1195002" y="320449"/>
                              </a:cubicBezTo>
                              <a:cubicBezTo>
                                <a:pt x="1195853" y="321071"/>
                                <a:pt x="1196894" y="321363"/>
                                <a:pt x="1198138" y="321363"/>
                              </a:cubicBezTo>
                              <a:cubicBezTo>
                                <a:pt x="1199852" y="321363"/>
                                <a:pt x="1202328" y="320779"/>
                                <a:pt x="1205590" y="319586"/>
                              </a:cubicBezTo>
                              <a:moveTo>
                                <a:pt x="1137007" y="305201"/>
                              </a:moveTo>
                              <a:cubicBezTo>
                                <a:pt x="1137007" y="309645"/>
                                <a:pt x="1136753" y="312654"/>
                                <a:pt x="1136271" y="314241"/>
                              </a:cubicBezTo>
                              <a:cubicBezTo>
                                <a:pt x="1135573" y="316665"/>
                                <a:pt x="1134100" y="318709"/>
                                <a:pt x="1131853" y="320385"/>
                              </a:cubicBezTo>
                              <a:cubicBezTo>
                                <a:pt x="1128818" y="322582"/>
                                <a:pt x="1125619" y="323686"/>
                                <a:pt x="1122280" y="323686"/>
                              </a:cubicBezTo>
                              <a:cubicBezTo>
                                <a:pt x="1119284" y="323686"/>
                                <a:pt x="1116821" y="322734"/>
                                <a:pt x="1114891" y="320842"/>
                              </a:cubicBezTo>
                              <a:cubicBezTo>
                                <a:pt x="1112948" y="318951"/>
                                <a:pt x="1111971" y="316703"/>
                                <a:pt x="1111971" y="314114"/>
                              </a:cubicBezTo>
                              <a:cubicBezTo>
                                <a:pt x="1111971" y="311473"/>
                                <a:pt x="1113190" y="309289"/>
                                <a:pt x="1115602" y="307575"/>
                              </a:cubicBezTo>
                              <a:cubicBezTo>
                                <a:pt x="1117189" y="306521"/>
                                <a:pt x="1120553" y="305442"/>
                                <a:pt x="1125708" y="304338"/>
                              </a:cubicBezTo>
                              <a:cubicBezTo>
                                <a:pt x="1130863" y="303233"/>
                                <a:pt x="1134620" y="302294"/>
                                <a:pt x="1137007" y="301494"/>
                              </a:cubicBezTo>
                              <a:lnTo>
                                <a:pt x="1137007" y="305201"/>
                              </a:lnTo>
                              <a:lnTo>
                                <a:pt x="1137007" y="305201"/>
                              </a:lnTo>
                              <a:close/>
                              <a:moveTo>
                                <a:pt x="1155023" y="312120"/>
                              </a:moveTo>
                              <a:lnTo>
                                <a:pt x="1155213" y="290474"/>
                              </a:lnTo>
                              <a:cubicBezTo>
                                <a:pt x="1155213" y="282425"/>
                                <a:pt x="1154388" y="276890"/>
                                <a:pt x="1152737" y="273868"/>
                              </a:cubicBezTo>
                              <a:cubicBezTo>
                                <a:pt x="1151100" y="270859"/>
                                <a:pt x="1148243" y="268371"/>
                                <a:pt x="1144193" y="266416"/>
                              </a:cubicBezTo>
                              <a:cubicBezTo>
                                <a:pt x="1140143" y="264448"/>
                                <a:pt x="1133986" y="263470"/>
                                <a:pt x="1125708" y="263470"/>
                              </a:cubicBezTo>
                              <a:cubicBezTo>
                                <a:pt x="1116592" y="263470"/>
                                <a:pt x="1109736" y="265108"/>
                                <a:pt x="1105115" y="268358"/>
                              </a:cubicBezTo>
                              <a:cubicBezTo>
                                <a:pt x="1100481" y="271608"/>
                                <a:pt x="1097231" y="276636"/>
                                <a:pt x="1095339" y="283403"/>
                              </a:cubicBezTo>
                              <a:lnTo>
                                <a:pt x="1112187" y="286437"/>
                              </a:lnTo>
                              <a:cubicBezTo>
                                <a:pt x="1113317" y="283187"/>
                                <a:pt x="1114815" y="280914"/>
                                <a:pt x="1116668" y="279606"/>
                              </a:cubicBezTo>
                              <a:cubicBezTo>
                                <a:pt x="1118509" y="278311"/>
                                <a:pt x="1121087" y="277664"/>
                                <a:pt x="1124387" y="277664"/>
                              </a:cubicBezTo>
                              <a:cubicBezTo>
                                <a:pt x="1129263" y="277664"/>
                                <a:pt x="1132602" y="278426"/>
                                <a:pt x="1134354" y="279949"/>
                              </a:cubicBezTo>
                              <a:cubicBezTo>
                                <a:pt x="1136118" y="281460"/>
                                <a:pt x="1137007" y="283999"/>
                                <a:pt x="1137007" y="287567"/>
                              </a:cubicBezTo>
                              <a:lnTo>
                                <a:pt x="1137007" y="289420"/>
                              </a:lnTo>
                              <a:cubicBezTo>
                                <a:pt x="1133655" y="290830"/>
                                <a:pt x="1127650" y="292340"/>
                                <a:pt x="1118979" y="293978"/>
                              </a:cubicBezTo>
                              <a:cubicBezTo>
                                <a:pt x="1112555" y="295210"/>
                                <a:pt x="1107629" y="296657"/>
                                <a:pt x="1104226" y="298295"/>
                              </a:cubicBezTo>
                              <a:cubicBezTo>
                                <a:pt x="1100811" y="299945"/>
                                <a:pt x="1098145" y="302332"/>
                                <a:pt x="1096253" y="305430"/>
                              </a:cubicBezTo>
                              <a:cubicBezTo>
                                <a:pt x="1094361" y="308527"/>
                                <a:pt x="1093435" y="312057"/>
                                <a:pt x="1093435" y="316031"/>
                              </a:cubicBezTo>
                              <a:cubicBezTo>
                                <a:pt x="1093435" y="322010"/>
                                <a:pt x="1095504" y="326962"/>
                                <a:pt x="1099656" y="330872"/>
                              </a:cubicBezTo>
                              <a:cubicBezTo>
                                <a:pt x="1103820" y="334795"/>
                                <a:pt x="1109508" y="336763"/>
                                <a:pt x="1116732" y="336763"/>
                              </a:cubicBezTo>
                              <a:cubicBezTo>
                                <a:pt x="1120820" y="336763"/>
                                <a:pt x="1124679" y="335976"/>
                                <a:pt x="1128285" y="334440"/>
                              </a:cubicBezTo>
                              <a:cubicBezTo>
                                <a:pt x="1131891" y="332903"/>
                                <a:pt x="1135280" y="330593"/>
                                <a:pt x="1138454" y="327520"/>
                              </a:cubicBezTo>
                              <a:cubicBezTo>
                                <a:pt x="1138581" y="327863"/>
                                <a:pt x="1138810" y="328587"/>
                                <a:pt x="1139102" y="329691"/>
                              </a:cubicBezTo>
                              <a:cubicBezTo>
                                <a:pt x="1139812" y="332104"/>
                                <a:pt x="1140409" y="333944"/>
                                <a:pt x="1140892" y="335176"/>
                              </a:cubicBezTo>
                              <a:lnTo>
                                <a:pt x="1159237" y="335176"/>
                              </a:lnTo>
                              <a:cubicBezTo>
                                <a:pt x="1157612" y="331824"/>
                                <a:pt x="1156508" y="328688"/>
                                <a:pt x="1155911" y="325756"/>
                              </a:cubicBezTo>
                              <a:cubicBezTo>
                                <a:pt x="1155327" y="322836"/>
                                <a:pt x="1155022" y="318291"/>
                                <a:pt x="1155022" y="312120"/>
                              </a:cubicBezTo>
                              <a:moveTo>
                                <a:pt x="1066951" y="308299"/>
                              </a:moveTo>
                              <a:lnTo>
                                <a:pt x="1085170" y="311409"/>
                              </a:lnTo>
                              <a:cubicBezTo>
                                <a:pt x="1083278" y="319763"/>
                                <a:pt x="1079660" y="326086"/>
                                <a:pt x="1074277" y="330352"/>
                              </a:cubicBezTo>
                              <a:cubicBezTo>
                                <a:pt x="1068919" y="334617"/>
                                <a:pt x="1061708" y="336763"/>
                                <a:pt x="1052694" y="336763"/>
                              </a:cubicBezTo>
                              <a:cubicBezTo>
                                <a:pt x="1042436" y="336763"/>
                                <a:pt x="1034259" y="333525"/>
                                <a:pt x="1028178" y="327051"/>
                              </a:cubicBezTo>
                              <a:cubicBezTo>
                                <a:pt x="1022058" y="320576"/>
                                <a:pt x="1019012" y="311625"/>
                                <a:pt x="1019012" y="300186"/>
                              </a:cubicBezTo>
                              <a:cubicBezTo>
                                <a:pt x="1019012" y="288608"/>
                                <a:pt x="1022084" y="279594"/>
                                <a:pt x="1028191" y="273145"/>
                              </a:cubicBezTo>
                              <a:cubicBezTo>
                                <a:pt x="1034310" y="266695"/>
                                <a:pt x="1042601" y="263470"/>
                                <a:pt x="1053024" y="263470"/>
                              </a:cubicBezTo>
                              <a:cubicBezTo>
                                <a:pt x="1061556" y="263470"/>
                                <a:pt x="1068348" y="265311"/>
                                <a:pt x="1073388" y="268980"/>
                              </a:cubicBezTo>
                              <a:cubicBezTo>
                                <a:pt x="1078416" y="272662"/>
                                <a:pt x="1082047" y="278261"/>
                                <a:pt x="1084243" y="285789"/>
                              </a:cubicBezTo>
                              <a:lnTo>
                                <a:pt x="1065961" y="289090"/>
                              </a:lnTo>
                              <a:cubicBezTo>
                                <a:pt x="1065339" y="285434"/>
                                <a:pt x="1063942" y="282679"/>
                                <a:pt x="1061771" y="280838"/>
                              </a:cubicBezTo>
                              <a:cubicBezTo>
                                <a:pt x="1059600" y="278985"/>
                                <a:pt x="1056769" y="278071"/>
                                <a:pt x="1053291" y="278071"/>
                              </a:cubicBezTo>
                              <a:cubicBezTo>
                                <a:pt x="1048669" y="278071"/>
                                <a:pt x="1044975" y="279657"/>
                                <a:pt x="1042232" y="282844"/>
                              </a:cubicBezTo>
                              <a:cubicBezTo>
                                <a:pt x="1039477" y="286043"/>
                                <a:pt x="1038094" y="291376"/>
                                <a:pt x="1038094" y="298866"/>
                              </a:cubicBezTo>
                              <a:cubicBezTo>
                                <a:pt x="1038094" y="307182"/>
                                <a:pt x="1039490" y="313060"/>
                                <a:pt x="1042296" y="316488"/>
                              </a:cubicBezTo>
                              <a:cubicBezTo>
                                <a:pt x="1045077" y="319916"/>
                                <a:pt x="1048847" y="321630"/>
                                <a:pt x="1053545" y="321630"/>
                              </a:cubicBezTo>
                              <a:cubicBezTo>
                                <a:pt x="1057074" y="321630"/>
                                <a:pt x="1059956" y="320639"/>
                                <a:pt x="1062203" y="318633"/>
                              </a:cubicBezTo>
                              <a:cubicBezTo>
                                <a:pt x="1064438" y="316627"/>
                                <a:pt x="1066025" y="313187"/>
                                <a:pt x="1066951" y="308299"/>
                              </a:cubicBezTo>
                              <a:moveTo>
                                <a:pt x="985355" y="265057"/>
                              </a:moveTo>
                              <a:lnTo>
                                <a:pt x="1003903" y="265057"/>
                              </a:lnTo>
                              <a:lnTo>
                                <a:pt x="1003903" y="335176"/>
                              </a:lnTo>
                              <a:lnTo>
                                <a:pt x="986675" y="335176"/>
                              </a:lnTo>
                              <a:lnTo>
                                <a:pt x="986675" y="324676"/>
                              </a:lnTo>
                              <a:cubicBezTo>
                                <a:pt x="984110" y="328409"/>
                                <a:pt x="980771" y="331367"/>
                                <a:pt x="976594" y="333513"/>
                              </a:cubicBezTo>
                              <a:cubicBezTo>
                                <a:pt x="972443" y="335671"/>
                                <a:pt x="968050" y="336750"/>
                                <a:pt x="963429" y="336750"/>
                              </a:cubicBezTo>
                              <a:cubicBezTo>
                                <a:pt x="958719" y="336750"/>
                                <a:pt x="954491" y="335722"/>
                                <a:pt x="950746" y="333652"/>
                              </a:cubicBezTo>
                              <a:cubicBezTo>
                                <a:pt x="947013" y="331583"/>
                                <a:pt x="944309" y="328676"/>
                                <a:pt x="942633" y="324930"/>
                              </a:cubicBezTo>
                              <a:cubicBezTo>
                                <a:pt x="940957" y="321198"/>
                                <a:pt x="940119" y="316018"/>
                                <a:pt x="940119" y="309416"/>
                              </a:cubicBezTo>
                              <a:lnTo>
                                <a:pt x="940119" y="265057"/>
                              </a:lnTo>
                              <a:lnTo>
                                <a:pt x="958668" y="265057"/>
                              </a:lnTo>
                              <a:lnTo>
                                <a:pt x="958668" y="297279"/>
                              </a:lnTo>
                              <a:cubicBezTo>
                                <a:pt x="958668" y="307131"/>
                                <a:pt x="959023" y="313174"/>
                                <a:pt x="959696" y="315396"/>
                              </a:cubicBezTo>
                              <a:cubicBezTo>
                                <a:pt x="960395" y="317618"/>
                                <a:pt x="961626" y="319382"/>
                                <a:pt x="963429" y="320677"/>
                              </a:cubicBezTo>
                              <a:cubicBezTo>
                                <a:pt x="965232" y="321985"/>
                                <a:pt x="967530" y="322632"/>
                                <a:pt x="970310" y="322632"/>
                              </a:cubicBezTo>
                              <a:cubicBezTo>
                                <a:pt x="973459" y="322632"/>
                                <a:pt x="976315" y="321756"/>
                                <a:pt x="978816" y="320017"/>
                              </a:cubicBezTo>
                              <a:cubicBezTo>
                                <a:pt x="981317" y="318278"/>
                                <a:pt x="983044" y="316132"/>
                                <a:pt x="983971" y="313542"/>
                              </a:cubicBezTo>
                              <a:cubicBezTo>
                                <a:pt x="984885" y="310978"/>
                                <a:pt x="985355" y="304668"/>
                                <a:pt x="985355" y="294638"/>
                              </a:cubicBezTo>
                              <a:lnTo>
                                <a:pt x="985355" y="265057"/>
                              </a:lnTo>
                              <a:close/>
                              <a:moveTo>
                                <a:pt x="899264" y="316653"/>
                              </a:moveTo>
                              <a:cubicBezTo>
                                <a:pt x="896267" y="320284"/>
                                <a:pt x="892636" y="322099"/>
                                <a:pt x="888358" y="322099"/>
                              </a:cubicBezTo>
                              <a:cubicBezTo>
                                <a:pt x="883000" y="322099"/>
                                <a:pt x="878811" y="319674"/>
                                <a:pt x="875827" y="314837"/>
                              </a:cubicBezTo>
                              <a:cubicBezTo>
                                <a:pt x="873745" y="311486"/>
                                <a:pt x="872729" y="306077"/>
                                <a:pt x="872729" y="298599"/>
                              </a:cubicBezTo>
                              <a:cubicBezTo>
                                <a:pt x="872729" y="291642"/>
                                <a:pt x="874202" y="286411"/>
                                <a:pt x="877173" y="282907"/>
                              </a:cubicBezTo>
                              <a:cubicBezTo>
                                <a:pt x="880156" y="279416"/>
                                <a:pt x="883838" y="277664"/>
                                <a:pt x="888244" y="277664"/>
                              </a:cubicBezTo>
                              <a:cubicBezTo>
                                <a:pt x="892776" y="277664"/>
                                <a:pt x="896483" y="279441"/>
                                <a:pt x="899391" y="282984"/>
                              </a:cubicBezTo>
                              <a:cubicBezTo>
                                <a:pt x="902298" y="286526"/>
                                <a:pt x="903745" y="292328"/>
                                <a:pt x="903745" y="300377"/>
                              </a:cubicBezTo>
                              <a:cubicBezTo>
                                <a:pt x="903745" y="307601"/>
                                <a:pt x="902260" y="313022"/>
                                <a:pt x="899264" y="316653"/>
                              </a:cubicBezTo>
                              <a:moveTo>
                                <a:pt x="903682" y="273246"/>
                              </a:moveTo>
                              <a:cubicBezTo>
                                <a:pt x="897969" y="266720"/>
                                <a:pt x="891176" y="263470"/>
                                <a:pt x="883356" y="263470"/>
                              </a:cubicBezTo>
                              <a:cubicBezTo>
                                <a:pt x="874811" y="263470"/>
                                <a:pt x="867740" y="266568"/>
                                <a:pt x="862153" y="272751"/>
                              </a:cubicBezTo>
                              <a:cubicBezTo>
                                <a:pt x="856567" y="278934"/>
                                <a:pt x="853774" y="287973"/>
                                <a:pt x="853774" y="299844"/>
                              </a:cubicBezTo>
                              <a:cubicBezTo>
                                <a:pt x="853774" y="311473"/>
                                <a:pt x="856643" y="320525"/>
                                <a:pt x="862395" y="327013"/>
                              </a:cubicBezTo>
                              <a:cubicBezTo>
                                <a:pt x="868121" y="333513"/>
                                <a:pt x="875027" y="336763"/>
                                <a:pt x="883089" y="336763"/>
                              </a:cubicBezTo>
                              <a:cubicBezTo>
                                <a:pt x="887037" y="336763"/>
                                <a:pt x="890986" y="335785"/>
                                <a:pt x="894871" y="333817"/>
                              </a:cubicBezTo>
                              <a:cubicBezTo>
                                <a:pt x="898756" y="331862"/>
                                <a:pt x="902146" y="328879"/>
                                <a:pt x="905002" y="324867"/>
                              </a:cubicBezTo>
                              <a:lnTo>
                                <a:pt x="905002" y="335176"/>
                              </a:lnTo>
                              <a:lnTo>
                                <a:pt x="922230" y="335176"/>
                              </a:lnTo>
                              <a:lnTo>
                                <a:pt x="922230" y="238384"/>
                              </a:lnTo>
                              <a:lnTo>
                                <a:pt x="903682" y="238384"/>
                              </a:lnTo>
                              <a:lnTo>
                                <a:pt x="903682" y="273246"/>
                              </a:lnTo>
                              <a:lnTo>
                                <a:pt x="903682" y="273246"/>
                              </a:lnTo>
                              <a:close/>
                              <a:moveTo>
                                <a:pt x="787413" y="318862"/>
                              </a:moveTo>
                              <a:lnTo>
                                <a:pt x="841485" y="318862"/>
                              </a:lnTo>
                              <a:lnTo>
                                <a:pt x="841485" y="335176"/>
                              </a:lnTo>
                              <a:lnTo>
                                <a:pt x="767886" y="335176"/>
                              </a:lnTo>
                              <a:lnTo>
                                <a:pt x="767886" y="238383"/>
                              </a:lnTo>
                              <a:lnTo>
                                <a:pt x="839644" y="238383"/>
                              </a:lnTo>
                              <a:lnTo>
                                <a:pt x="839644" y="254761"/>
                              </a:lnTo>
                              <a:lnTo>
                                <a:pt x="787413" y="254761"/>
                              </a:lnTo>
                              <a:lnTo>
                                <a:pt x="787413" y="276217"/>
                              </a:lnTo>
                              <a:lnTo>
                                <a:pt x="836013" y="276217"/>
                              </a:lnTo>
                              <a:lnTo>
                                <a:pt x="836013" y="292518"/>
                              </a:lnTo>
                              <a:lnTo>
                                <a:pt x="787413" y="292518"/>
                              </a:lnTo>
                              <a:lnTo>
                                <a:pt x="787413" y="318862"/>
                              </a:lnTo>
                              <a:close/>
                              <a:moveTo>
                                <a:pt x="1600789" y="96343"/>
                              </a:moveTo>
                              <a:lnTo>
                                <a:pt x="1600789" y="102818"/>
                              </a:lnTo>
                              <a:lnTo>
                                <a:pt x="1614449" y="102818"/>
                              </a:lnTo>
                              <a:lnTo>
                                <a:pt x="1614449" y="112061"/>
                              </a:lnTo>
                              <a:lnTo>
                                <a:pt x="1600789" y="112061"/>
                              </a:lnTo>
                              <a:lnTo>
                                <a:pt x="1600789" y="172924"/>
                              </a:lnTo>
                              <a:lnTo>
                                <a:pt x="1588969" y="172924"/>
                              </a:lnTo>
                              <a:lnTo>
                                <a:pt x="1588969" y="112061"/>
                              </a:lnTo>
                              <a:lnTo>
                                <a:pt x="1578469" y="112061"/>
                              </a:lnTo>
                              <a:lnTo>
                                <a:pt x="1578469" y="102818"/>
                              </a:lnTo>
                              <a:lnTo>
                                <a:pt x="1588969" y="102818"/>
                              </a:lnTo>
                              <a:lnTo>
                                <a:pt x="1588969" y="95353"/>
                              </a:lnTo>
                              <a:cubicBezTo>
                                <a:pt x="1588969" y="90643"/>
                                <a:pt x="1589388" y="87139"/>
                                <a:pt x="1590226" y="84854"/>
                              </a:cubicBezTo>
                              <a:cubicBezTo>
                                <a:pt x="1591368" y="81769"/>
                                <a:pt x="1593387" y="79280"/>
                                <a:pt x="1596256" y="77363"/>
                              </a:cubicBezTo>
                              <a:cubicBezTo>
                                <a:pt x="1599138" y="75446"/>
                                <a:pt x="1603188" y="74481"/>
                                <a:pt x="1608381" y="74481"/>
                              </a:cubicBezTo>
                              <a:cubicBezTo>
                                <a:pt x="1611732" y="74481"/>
                                <a:pt x="1615427" y="74888"/>
                                <a:pt x="1619477" y="75675"/>
                              </a:cubicBezTo>
                              <a:lnTo>
                                <a:pt x="1617687" y="86034"/>
                              </a:lnTo>
                              <a:cubicBezTo>
                                <a:pt x="1615224" y="85603"/>
                                <a:pt x="1612888" y="85387"/>
                                <a:pt x="1610691" y="85387"/>
                              </a:cubicBezTo>
                              <a:cubicBezTo>
                                <a:pt x="1607073" y="85387"/>
                                <a:pt x="1604534" y="86149"/>
                                <a:pt x="1603036" y="87698"/>
                              </a:cubicBezTo>
                              <a:cubicBezTo>
                                <a:pt x="1601538" y="89234"/>
                                <a:pt x="1600789" y="92116"/>
                                <a:pt x="1600789" y="96343"/>
                              </a:cubicBezTo>
                              <a:moveTo>
                                <a:pt x="1554106" y="157994"/>
                              </a:moveTo>
                              <a:cubicBezTo>
                                <a:pt x="1550195" y="162488"/>
                                <a:pt x="1545282" y="164735"/>
                                <a:pt x="1539391" y="164735"/>
                              </a:cubicBezTo>
                              <a:cubicBezTo>
                                <a:pt x="1533449" y="164735"/>
                                <a:pt x="1528523" y="162501"/>
                                <a:pt x="1524601" y="158045"/>
                              </a:cubicBezTo>
                              <a:cubicBezTo>
                                <a:pt x="1520677" y="153563"/>
                                <a:pt x="1518735" y="146847"/>
                                <a:pt x="1518735" y="137871"/>
                              </a:cubicBezTo>
                              <a:cubicBezTo>
                                <a:pt x="1518735" y="128895"/>
                                <a:pt x="1520678" y="122179"/>
                                <a:pt x="1524601" y="117736"/>
                              </a:cubicBezTo>
                              <a:cubicBezTo>
                                <a:pt x="1528523" y="113280"/>
                                <a:pt x="1533449" y="111058"/>
                                <a:pt x="1539391" y="111058"/>
                              </a:cubicBezTo>
                              <a:cubicBezTo>
                                <a:pt x="1545244" y="111058"/>
                                <a:pt x="1550145" y="113292"/>
                                <a:pt x="1554068" y="117761"/>
                              </a:cubicBezTo>
                              <a:cubicBezTo>
                                <a:pt x="1558016" y="122230"/>
                                <a:pt x="1559997" y="128794"/>
                                <a:pt x="1559997" y="137465"/>
                              </a:cubicBezTo>
                              <a:cubicBezTo>
                                <a:pt x="1559997" y="146669"/>
                                <a:pt x="1558029" y="153512"/>
                                <a:pt x="1554106" y="157994"/>
                              </a:cubicBezTo>
                              <a:moveTo>
                                <a:pt x="1539391" y="101219"/>
                              </a:moveTo>
                              <a:cubicBezTo>
                                <a:pt x="1530720" y="101219"/>
                                <a:pt x="1523369" y="103821"/>
                                <a:pt x="1517338" y="109014"/>
                              </a:cubicBezTo>
                              <a:cubicBezTo>
                                <a:pt x="1510127" y="115273"/>
                                <a:pt x="1506521" y="124883"/>
                                <a:pt x="1506521" y="137871"/>
                              </a:cubicBezTo>
                              <a:cubicBezTo>
                                <a:pt x="1506521" y="149704"/>
                                <a:pt x="1509530" y="158768"/>
                                <a:pt x="1515586" y="165066"/>
                              </a:cubicBezTo>
                              <a:cubicBezTo>
                                <a:pt x="1521630" y="171363"/>
                                <a:pt x="1529565" y="174511"/>
                                <a:pt x="1539391" y="174511"/>
                              </a:cubicBezTo>
                              <a:cubicBezTo>
                                <a:pt x="1545511" y="174511"/>
                                <a:pt x="1551147" y="173077"/>
                                <a:pt x="1556328" y="170207"/>
                              </a:cubicBezTo>
                              <a:cubicBezTo>
                                <a:pt x="1561495" y="167351"/>
                                <a:pt x="1565430" y="163339"/>
                                <a:pt x="1568135" y="158172"/>
                              </a:cubicBezTo>
                              <a:cubicBezTo>
                                <a:pt x="1570852" y="153005"/>
                                <a:pt x="1572210" y="145908"/>
                                <a:pt x="1572210" y="136881"/>
                              </a:cubicBezTo>
                              <a:cubicBezTo>
                                <a:pt x="1572210" y="125747"/>
                                <a:pt x="1569138" y="117012"/>
                                <a:pt x="1563018" y="110702"/>
                              </a:cubicBezTo>
                              <a:cubicBezTo>
                                <a:pt x="1556899" y="104380"/>
                                <a:pt x="1549027" y="101219"/>
                                <a:pt x="1539391" y="101219"/>
                              </a:cubicBezTo>
                              <a:moveTo>
                                <a:pt x="1461756" y="162298"/>
                              </a:moveTo>
                              <a:lnTo>
                                <a:pt x="1463457" y="172784"/>
                              </a:lnTo>
                              <a:cubicBezTo>
                                <a:pt x="1460118" y="173495"/>
                                <a:pt x="1457134" y="173851"/>
                                <a:pt x="1454481" y="173851"/>
                              </a:cubicBezTo>
                              <a:cubicBezTo>
                                <a:pt x="1450177" y="173851"/>
                                <a:pt x="1446838" y="173165"/>
                                <a:pt x="1444451" y="171807"/>
                              </a:cubicBezTo>
                              <a:cubicBezTo>
                                <a:pt x="1442077" y="170436"/>
                                <a:pt x="1440401" y="168646"/>
                                <a:pt x="1439436" y="166424"/>
                              </a:cubicBezTo>
                              <a:cubicBezTo>
                                <a:pt x="1438459" y="164202"/>
                                <a:pt x="1437976" y="159517"/>
                                <a:pt x="1437976" y="152382"/>
                              </a:cubicBezTo>
                              <a:lnTo>
                                <a:pt x="1437976" y="112061"/>
                              </a:lnTo>
                              <a:lnTo>
                                <a:pt x="1429267" y="112061"/>
                              </a:lnTo>
                              <a:lnTo>
                                <a:pt x="1429267" y="102818"/>
                              </a:lnTo>
                              <a:lnTo>
                                <a:pt x="1437976" y="102818"/>
                              </a:lnTo>
                              <a:lnTo>
                                <a:pt x="1437976" y="85450"/>
                              </a:lnTo>
                              <a:lnTo>
                                <a:pt x="1449796" y="78315"/>
                              </a:lnTo>
                              <a:lnTo>
                                <a:pt x="1449796" y="102818"/>
                              </a:lnTo>
                              <a:lnTo>
                                <a:pt x="1461756" y="102818"/>
                              </a:lnTo>
                              <a:lnTo>
                                <a:pt x="1461756" y="112061"/>
                              </a:lnTo>
                              <a:lnTo>
                                <a:pt x="1449796" y="112061"/>
                              </a:lnTo>
                              <a:lnTo>
                                <a:pt x="1449796" y="153055"/>
                              </a:lnTo>
                              <a:cubicBezTo>
                                <a:pt x="1449796" y="156445"/>
                                <a:pt x="1450012" y="158616"/>
                                <a:pt x="1450431" y="159594"/>
                              </a:cubicBezTo>
                              <a:cubicBezTo>
                                <a:pt x="1450837" y="160558"/>
                                <a:pt x="1451535" y="161320"/>
                                <a:pt x="1452475" y="161892"/>
                              </a:cubicBezTo>
                              <a:cubicBezTo>
                                <a:pt x="1453414" y="162475"/>
                                <a:pt x="1454773" y="162755"/>
                                <a:pt x="1456538" y="162755"/>
                              </a:cubicBezTo>
                              <a:cubicBezTo>
                                <a:pt x="1457845" y="162755"/>
                                <a:pt x="1459585" y="162602"/>
                                <a:pt x="1461756" y="162298"/>
                              </a:cubicBezTo>
                              <a:moveTo>
                                <a:pt x="1416914" y="118256"/>
                              </a:moveTo>
                              <a:cubicBezTo>
                                <a:pt x="1417371" y="120465"/>
                                <a:pt x="1417574" y="124312"/>
                                <a:pt x="1417574" y="129809"/>
                              </a:cubicBezTo>
                              <a:lnTo>
                                <a:pt x="1417574" y="172924"/>
                              </a:lnTo>
                              <a:lnTo>
                                <a:pt x="1405703" y="172924"/>
                              </a:lnTo>
                              <a:lnTo>
                                <a:pt x="1405703" y="130279"/>
                              </a:lnTo>
                              <a:cubicBezTo>
                                <a:pt x="1405703" y="125429"/>
                                <a:pt x="1405234" y="121811"/>
                                <a:pt x="1404307" y="119412"/>
                              </a:cubicBezTo>
                              <a:cubicBezTo>
                                <a:pt x="1403380" y="117025"/>
                                <a:pt x="1401755" y="115108"/>
                                <a:pt x="1399393" y="113673"/>
                              </a:cubicBezTo>
                              <a:cubicBezTo>
                                <a:pt x="1397045" y="112239"/>
                                <a:pt x="1394290" y="111528"/>
                                <a:pt x="1391103" y="111528"/>
                              </a:cubicBezTo>
                              <a:cubicBezTo>
                                <a:pt x="1386037" y="111528"/>
                                <a:pt x="1381683" y="113127"/>
                                <a:pt x="1378001" y="116339"/>
                              </a:cubicBezTo>
                              <a:cubicBezTo>
                                <a:pt x="1374319" y="119564"/>
                                <a:pt x="1372491" y="125658"/>
                                <a:pt x="1372491" y="134634"/>
                              </a:cubicBezTo>
                              <a:lnTo>
                                <a:pt x="1372491" y="172924"/>
                              </a:lnTo>
                              <a:lnTo>
                                <a:pt x="1360608" y="172924"/>
                              </a:lnTo>
                              <a:lnTo>
                                <a:pt x="1360608" y="102818"/>
                              </a:lnTo>
                              <a:lnTo>
                                <a:pt x="1371310" y="102818"/>
                              </a:lnTo>
                              <a:lnTo>
                                <a:pt x="1371310" y="112772"/>
                              </a:lnTo>
                              <a:cubicBezTo>
                                <a:pt x="1376452" y="105078"/>
                                <a:pt x="1383892" y="101231"/>
                                <a:pt x="1393617" y="101231"/>
                              </a:cubicBezTo>
                              <a:cubicBezTo>
                                <a:pt x="1397845" y="101231"/>
                                <a:pt x="1401730" y="101980"/>
                                <a:pt x="1405259" y="103504"/>
                              </a:cubicBezTo>
                              <a:cubicBezTo>
                                <a:pt x="1408814" y="105027"/>
                                <a:pt x="1411467" y="107008"/>
                                <a:pt x="1413220" y="109471"/>
                              </a:cubicBezTo>
                              <a:cubicBezTo>
                                <a:pt x="1414984" y="111946"/>
                                <a:pt x="1416216" y="114879"/>
                                <a:pt x="1416914" y="118256"/>
                              </a:cubicBezTo>
                              <a:moveTo>
                                <a:pt x="1300556" y="116479"/>
                              </a:moveTo>
                              <a:cubicBezTo>
                                <a:pt x="1304276" y="112823"/>
                                <a:pt x="1308872" y="110994"/>
                                <a:pt x="1314331" y="110994"/>
                              </a:cubicBezTo>
                              <a:cubicBezTo>
                                <a:pt x="1320349" y="110994"/>
                                <a:pt x="1325262" y="113292"/>
                                <a:pt x="1329058" y="117863"/>
                              </a:cubicBezTo>
                              <a:cubicBezTo>
                                <a:pt x="1331508" y="120808"/>
                                <a:pt x="1333006" y="125226"/>
                                <a:pt x="1333539" y="131130"/>
                              </a:cubicBezTo>
                              <a:lnTo>
                                <a:pt x="1294385" y="131130"/>
                              </a:lnTo>
                              <a:cubicBezTo>
                                <a:pt x="1294792" y="125010"/>
                                <a:pt x="1296836" y="120123"/>
                                <a:pt x="1300556" y="116479"/>
                              </a:cubicBezTo>
                              <a:moveTo>
                                <a:pt x="1333400" y="150351"/>
                              </a:moveTo>
                              <a:cubicBezTo>
                                <a:pt x="1331597" y="155366"/>
                                <a:pt x="1329160" y="159022"/>
                                <a:pt x="1326087" y="161308"/>
                              </a:cubicBezTo>
                              <a:cubicBezTo>
                                <a:pt x="1323002" y="163593"/>
                                <a:pt x="1319270" y="164735"/>
                                <a:pt x="1314927" y="164735"/>
                              </a:cubicBezTo>
                              <a:cubicBezTo>
                                <a:pt x="1309062" y="164735"/>
                                <a:pt x="1304187" y="162691"/>
                                <a:pt x="1300264" y="158603"/>
                              </a:cubicBezTo>
                              <a:cubicBezTo>
                                <a:pt x="1296353" y="154503"/>
                                <a:pt x="1294170" y="148599"/>
                                <a:pt x="1293725" y="140906"/>
                              </a:cubicBezTo>
                              <a:lnTo>
                                <a:pt x="1346020" y="140906"/>
                              </a:lnTo>
                              <a:cubicBezTo>
                                <a:pt x="1346058" y="139496"/>
                                <a:pt x="1346070" y="138443"/>
                                <a:pt x="1346070" y="137732"/>
                              </a:cubicBezTo>
                              <a:cubicBezTo>
                                <a:pt x="1346070" y="126166"/>
                                <a:pt x="1343112" y="117177"/>
                                <a:pt x="1337171" y="110804"/>
                              </a:cubicBezTo>
                              <a:cubicBezTo>
                                <a:pt x="1331229" y="104418"/>
                                <a:pt x="1323573" y="101231"/>
                                <a:pt x="1314191" y="101231"/>
                              </a:cubicBezTo>
                              <a:cubicBezTo>
                                <a:pt x="1304517" y="101231"/>
                                <a:pt x="1296633" y="104481"/>
                                <a:pt x="1290564" y="110994"/>
                              </a:cubicBezTo>
                              <a:cubicBezTo>
                                <a:pt x="1284483" y="117507"/>
                                <a:pt x="1281448" y="126661"/>
                                <a:pt x="1281448" y="138455"/>
                              </a:cubicBezTo>
                              <a:cubicBezTo>
                                <a:pt x="1281448" y="149869"/>
                                <a:pt x="1284457" y="158718"/>
                                <a:pt x="1290462" y="165027"/>
                              </a:cubicBezTo>
                              <a:cubicBezTo>
                                <a:pt x="1296467" y="171350"/>
                                <a:pt x="1304606" y="174511"/>
                                <a:pt x="1314864" y="174511"/>
                              </a:cubicBezTo>
                              <a:cubicBezTo>
                                <a:pt x="1323002" y="174511"/>
                                <a:pt x="1329693" y="172531"/>
                                <a:pt x="1334924" y="168557"/>
                              </a:cubicBezTo>
                              <a:cubicBezTo>
                                <a:pt x="1340167" y="164608"/>
                                <a:pt x="1343747" y="159035"/>
                                <a:pt x="1345690" y="151862"/>
                              </a:cubicBezTo>
                              <a:lnTo>
                                <a:pt x="1333400" y="150351"/>
                              </a:lnTo>
                              <a:lnTo>
                                <a:pt x="1333400" y="150351"/>
                              </a:lnTo>
                              <a:close/>
                              <a:moveTo>
                                <a:pt x="1250623" y="113445"/>
                              </a:moveTo>
                              <a:cubicBezTo>
                                <a:pt x="1248592" y="112162"/>
                                <a:pt x="1246218" y="111528"/>
                                <a:pt x="1243488" y="111528"/>
                              </a:cubicBezTo>
                              <a:cubicBezTo>
                                <a:pt x="1238562" y="111528"/>
                                <a:pt x="1234461" y="113165"/>
                                <a:pt x="1231211" y="116441"/>
                              </a:cubicBezTo>
                              <a:cubicBezTo>
                                <a:pt x="1227948" y="119716"/>
                                <a:pt x="1226323" y="124972"/>
                                <a:pt x="1226323" y="132196"/>
                              </a:cubicBezTo>
                              <a:lnTo>
                                <a:pt x="1226323" y="172924"/>
                              </a:lnTo>
                              <a:lnTo>
                                <a:pt x="1214440" y="172924"/>
                              </a:lnTo>
                              <a:lnTo>
                                <a:pt x="1214440" y="127372"/>
                              </a:lnTo>
                              <a:cubicBezTo>
                                <a:pt x="1214440" y="122090"/>
                                <a:pt x="1213475" y="118129"/>
                                <a:pt x="1211532" y="115476"/>
                              </a:cubicBezTo>
                              <a:cubicBezTo>
                                <a:pt x="1209603" y="112848"/>
                                <a:pt x="1206429" y="111528"/>
                                <a:pt x="1202023" y="111528"/>
                              </a:cubicBezTo>
                              <a:cubicBezTo>
                                <a:pt x="1198684" y="111528"/>
                                <a:pt x="1195599" y="112404"/>
                                <a:pt x="1192755" y="114168"/>
                              </a:cubicBezTo>
                              <a:cubicBezTo>
                                <a:pt x="1189911" y="115933"/>
                                <a:pt x="1187855" y="118498"/>
                                <a:pt x="1186585" y="121887"/>
                              </a:cubicBezTo>
                              <a:cubicBezTo>
                                <a:pt x="1185303" y="125277"/>
                                <a:pt x="1184668" y="130165"/>
                                <a:pt x="1184668" y="136551"/>
                              </a:cubicBezTo>
                              <a:lnTo>
                                <a:pt x="1184668" y="172924"/>
                              </a:lnTo>
                              <a:lnTo>
                                <a:pt x="1172785" y="172924"/>
                              </a:lnTo>
                              <a:lnTo>
                                <a:pt x="1172785" y="102818"/>
                              </a:lnTo>
                              <a:lnTo>
                                <a:pt x="1183411" y="102818"/>
                              </a:lnTo>
                              <a:lnTo>
                                <a:pt x="1183411" y="112645"/>
                              </a:lnTo>
                              <a:cubicBezTo>
                                <a:pt x="1185607" y="109204"/>
                                <a:pt x="1188540" y="106449"/>
                                <a:pt x="1192197" y="104367"/>
                              </a:cubicBezTo>
                              <a:cubicBezTo>
                                <a:pt x="1195840" y="102272"/>
                                <a:pt x="1200005" y="101231"/>
                                <a:pt x="1204664" y="101231"/>
                              </a:cubicBezTo>
                              <a:cubicBezTo>
                                <a:pt x="1209857" y="101231"/>
                                <a:pt x="1214123" y="102298"/>
                                <a:pt x="1217436" y="104469"/>
                              </a:cubicBezTo>
                              <a:cubicBezTo>
                                <a:pt x="1220762" y="106614"/>
                                <a:pt x="1223111" y="109636"/>
                                <a:pt x="1224470" y="113508"/>
                              </a:cubicBezTo>
                              <a:cubicBezTo>
                                <a:pt x="1230005" y="105319"/>
                                <a:pt x="1237242" y="101231"/>
                                <a:pt x="1246129" y="101231"/>
                              </a:cubicBezTo>
                              <a:cubicBezTo>
                                <a:pt x="1253074" y="101231"/>
                                <a:pt x="1258431" y="103148"/>
                                <a:pt x="1262176" y="106995"/>
                              </a:cubicBezTo>
                              <a:cubicBezTo>
                                <a:pt x="1265909" y="110855"/>
                                <a:pt x="1267788" y="116784"/>
                                <a:pt x="1267788" y="124795"/>
                              </a:cubicBezTo>
                              <a:lnTo>
                                <a:pt x="1267788" y="172924"/>
                              </a:lnTo>
                              <a:lnTo>
                                <a:pt x="1255956" y="172924"/>
                              </a:lnTo>
                              <a:lnTo>
                                <a:pt x="1255956" y="128756"/>
                              </a:lnTo>
                              <a:cubicBezTo>
                                <a:pt x="1255956" y="124007"/>
                                <a:pt x="1255575" y="120580"/>
                                <a:pt x="1254813" y="118485"/>
                              </a:cubicBezTo>
                              <a:cubicBezTo>
                                <a:pt x="1254039" y="116403"/>
                                <a:pt x="1252642" y="114714"/>
                                <a:pt x="1250623" y="113445"/>
                              </a:cubicBezTo>
                              <a:moveTo>
                                <a:pt x="1161155" y="162298"/>
                              </a:moveTo>
                              <a:lnTo>
                                <a:pt x="1162881" y="172784"/>
                              </a:lnTo>
                              <a:cubicBezTo>
                                <a:pt x="1159530" y="173495"/>
                                <a:pt x="1156533" y="173851"/>
                                <a:pt x="1153905" y="173851"/>
                              </a:cubicBezTo>
                              <a:cubicBezTo>
                                <a:pt x="1149589" y="173851"/>
                                <a:pt x="1146237" y="173165"/>
                                <a:pt x="1143863" y="171807"/>
                              </a:cubicBezTo>
                              <a:cubicBezTo>
                                <a:pt x="1141489" y="170436"/>
                                <a:pt x="1139813" y="168646"/>
                                <a:pt x="1138848" y="166424"/>
                              </a:cubicBezTo>
                              <a:cubicBezTo>
                                <a:pt x="1137883" y="164202"/>
                                <a:pt x="1137401" y="159517"/>
                                <a:pt x="1137401" y="152382"/>
                              </a:cubicBezTo>
                              <a:lnTo>
                                <a:pt x="1137401" y="112061"/>
                              </a:lnTo>
                              <a:lnTo>
                                <a:pt x="1128666" y="112061"/>
                              </a:lnTo>
                              <a:lnTo>
                                <a:pt x="1128666" y="102818"/>
                              </a:lnTo>
                              <a:lnTo>
                                <a:pt x="1137401" y="102818"/>
                              </a:lnTo>
                              <a:lnTo>
                                <a:pt x="1137401" y="85450"/>
                              </a:lnTo>
                              <a:lnTo>
                                <a:pt x="1149208" y="78315"/>
                              </a:lnTo>
                              <a:lnTo>
                                <a:pt x="1149208" y="102818"/>
                              </a:lnTo>
                              <a:lnTo>
                                <a:pt x="1161155" y="102818"/>
                              </a:lnTo>
                              <a:lnTo>
                                <a:pt x="1161155" y="112061"/>
                              </a:lnTo>
                              <a:lnTo>
                                <a:pt x="1149208" y="112061"/>
                              </a:lnTo>
                              <a:lnTo>
                                <a:pt x="1149208" y="153055"/>
                              </a:lnTo>
                              <a:cubicBezTo>
                                <a:pt x="1149208" y="156445"/>
                                <a:pt x="1149424" y="158616"/>
                                <a:pt x="1149843" y="159594"/>
                              </a:cubicBezTo>
                              <a:cubicBezTo>
                                <a:pt x="1150249" y="160558"/>
                                <a:pt x="1150935" y="161320"/>
                                <a:pt x="1151887" y="161892"/>
                              </a:cubicBezTo>
                              <a:cubicBezTo>
                                <a:pt x="1152826" y="162475"/>
                                <a:pt x="1154185" y="162755"/>
                                <a:pt x="1155937" y="162755"/>
                              </a:cubicBezTo>
                              <a:cubicBezTo>
                                <a:pt x="1157257" y="162755"/>
                                <a:pt x="1159009" y="162602"/>
                                <a:pt x="1161155" y="162298"/>
                              </a:cubicBezTo>
                              <a:moveTo>
                                <a:pt x="1101941" y="172924"/>
                              </a:moveTo>
                              <a:lnTo>
                                <a:pt x="1090058" y="172924"/>
                              </a:lnTo>
                              <a:lnTo>
                                <a:pt x="1090058" y="102818"/>
                              </a:lnTo>
                              <a:lnTo>
                                <a:pt x="1100761" y="102818"/>
                              </a:lnTo>
                              <a:lnTo>
                                <a:pt x="1100761" y="113445"/>
                              </a:lnTo>
                              <a:cubicBezTo>
                                <a:pt x="1103477" y="108468"/>
                                <a:pt x="1106004" y="105192"/>
                                <a:pt x="1108315" y="103605"/>
                              </a:cubicBezTo>
                              <a:cubicBezTo>
                                <a:pt x="1110625" y="102018"/>
                                <a:pt x="1113152" y="101231"/>
                                <a:pt x="1115932" y="101231"/>
                              </a:cubicBezTo>
                              <a:cubicBezTo>
                                <a:pt x="1119944" y="101231"/>
                                <a:pt x="1124007" y="102501"/>
                                <a:pt x="1128158" y="105053"/>
                              </a:cubicBezTo>
                              <a:lnTo>
                                <a:pt x="1124057" y="116085"/>
                              </a:lnTo>
                              <a:cubicBezTo>
                                <a:pt x="1121150" y="114359"/>
                                <a:pt x="1118255" y="113508"/>
                                <a:pt x="1115348" y="113508"/>
                              </a:cubicBezTo>
                              <a:cubicBezTo>
                                <a:pt x="1112746" y="113508"/>
                                <a:pt x="1110409" y="114283"/>
                                <a:pt x="1108340" y="115857"/>
                              </a:cubicBezTo>
                              <a:cubicBezTo>
                                <a:pt x="1106283" y="117406"/>
                                <a:pt x="1104798" y="119577"/>
                                <a:pt x="1103922" y="122357"/>
                              </a:cubicBezTo>
                              <a:cubicBezTo>
                                <a:pt x="1102601" y="126572"/>
                                <a:pt x="1101941" y="131193"/>
                                <a:pt x="1101941" y="136208"/>
                              </a:cubicBezTo>
                              <a:lnTo>
                                <a:pt x="1101941" y="172924"/>
                              </a:lnTo>
                              <a:close/>
                              <a:moveTo>
                                <a:pt x="1023645" y="154109"/>
                              </a:moveTo>
                              <a:cubicBezTo>
                                <a:pt x="1023645" y="152040"/>
                                <a:pt x="1024191" y="150148"/>
                                <a:pt x="1025296" y="148472"/>
                              </a:cubicBezTo>
                              <a:cubicBezTo>
                                <a:pt x="1026388" y="146771"/>
                                <a:pt x="1027962" y="145476"/>
                                <a:pt x="1029993" y="144600"/>
                              </a:cubicBezTo>
                              <a:cubicBezTo>
                                <a:pt x="1031999" y="143724"/>
                                <a:pt x="1035465" y="142924"/>
                                <a:pt x="1040353" y="142226"/>
                              </a:cubicBezTo>
                              <a:cubicBezTo>
                                <a:pt x="1048974" y="140994"/>
                                <a:pt x="1055436" y="139496"/>
                                <a:pt x="1059753" y="137732"/>
                              </a:cubicBezTo>
                              <a:lnTo>
                                <a:pt x="1059753" y="142086"/>
                              </a:lnTo>
                              <a:cubicBezTo>
                                <a:pt x="1059753" y="147330"/>
                                <a:pt x="1059131" y="151291"/>
                                <a:pt x="1057836" y="153982"/>
                              </a:cubicBezTo>
                              <a:cubicBezTo>
                                <a:pt x="1056160" y="157448"/>
                                <a:pt x="1053544" y="160190"/>
                                <a:pt x="1049977" y="162196"/>
                              </a:cubicBezTo>
                              <a:cubicBezTo>
                                <a:pt x="1046422" y="164202"/>
                                <a:pt x="1042347" y="165205"/>
                                <a:pt x="1037763" y="165205"/>
                              </a:cubicBezTo>
                              <a:cubicBezTo>
                                <a:pt x="1033142" y="165205"/>
                                <a:pt x="1029638" y="164139"/>
                                <a:pt x="1027251" y="162031"/>
                              </a:cubicBezTo>
                              <a:cubicBezTo>
                                <a:pt x="1024852" y="159924"/>
                                <a:pt x="1023646" y="157283"/>
                                <a:pt x="1023646" y="154109"/>
                              </a:cubicBezTo>
                              <a:moveTo>
                                <a:pt x="1048034" y="172201"/>
                              </a:moveTo>
                              <a:cubicBezTo>
                                <a:pt x="1052110" y="170664"/>
                                <a:pt x="1056350" y="168011"/>
                                <a:pt x="1060743" y="164278"/>
                              </a:cubicBezTo>
                              <a:cubicBezTo>
                                <a:pt x="1061086" y="167579"/>
                                <a:pt x="1061898" y="170461"/>
                                <a:pt x="1063117" y="172924"/>
                              </a:cubicBezTo>
                              <a:lnTo>
                                <a:pt x="1075546" y="172924"/>
                              </a:lnTo>
                              <a:cubicBezTo>
                                <a:pt x="1074036" y="170245"/>
                                <a:pt x="1073033" y="167427"/>
                                <a:pt x="1072538" y="164507"/>
                              </a:cubicBezTo>
                              <a:cubicBezTo>
                                <a:pt x="1072017" y="161574"/>
                                <a:pt x="1071776" y="154592"/>
                                <a:pt x="1071776" y="143546"/>
                              </a:cubicBezTo>
                              <a:lnTo>
                                <a:pt x="1071776" y="127702"/>
                              </a:lnTo>
                              <a:cubicBezTo>
                                <a:pt x="1071776" y="122421"/>
                                <a:pt x="1071572" y="118764"/>
                                <a:pt x="1071179" y="116733"/>
                              </a:cubicBezTo>
                              <a:cubicBezTo>
                                <a:pt x="1070468" y="113483"/>
                                <a:pt x="1069236" y="110791"/>
                                <a:pt x="1067484" y="108658"/>
                              </a:cubicBezTo>
                              <a:cubicBezTo>
                                <a:pt x="1065707" y="106525"/>
                                <a:pt x="1062965" y="104748"/>
                                <a:pt x="1059219" y="103339"/>
                              </a:cubicBezTo>
                              <a:cubicBezTo>
                                <a:pt x="1055487" y="101930"/>
                                <a:pt x="1050624" y="101219"/>
                                <a:pt x="1044632" y="101219"/>
                              </a:cubicBezTo>
                              <a:cubicBezTo>
                                <a:pt x="1038601" y="101219"/>
                                <a:pt x="1033307" y="102057"/>
                                <a:pt x="1028724" y="103707"/>
                              </a:cubicBezTo>
                              <a:cubicBezTo>
                                <a:pt x="1024141" y="105357"/>
                                <a:pt x="1020637" y="107706"/>
                                <a:pt x="1018237" y="110766"/>
                              </a:cubicBezTo>
                              <a:cubicBezTo>
                                <a:pt x="1015812" y="113826"/>
                                <a:pt x="1014073" y="117837"/>
                                <a:pt x="1013019" y="122814"/>
                              </a:cubicBezTo>
                              <a:lnTo>
                                <a:pt x="1024636" y="124401"/>
                              </a:lnTo>
                              <a:cubicBezTo>
                                <a:pt x="1025905" y="119424"/>
                                <a:pt x="1027886" y="115958"/>
                                <a:pt x="1030539" y="114003"/>
                              </a:cubicBezTo>
                              <a:cubicBezTo>
                                <a:pt x="1033206" y="112035"/>
                                <a:pt x="1037332" y="111058"/>
                                <a:pt x="1042918" y="111058"/>
                              </a:cubicBezTo>
                              <a:cubicBezTo>
                                <a:pt x="1048898" y="111058"/>
                                <a:pt x="1053417" y="112404"/>
                                <a:pt x="1056452" y="115082"/>
                              </a:cubicBezTo>
                              <a:cubicBezTo>
                                <a:pt x="1058711" y="117076"/>
                                <a:pt x="1059816" y="120478"/>
                                <a:pt x="1059816" y="125328"/>
                              </a:cubicBezTo>
                              <a:cubicBezTo>
                                <a:pt x="1059816" y="125760"/>
                                <a:pt x="1059803" y="126801"/>
                                <a:pt x="1059752" y="128426"/>
                              </a:cubicBezTo>
                              <a:cubicBezTo>
                                <a:pt x="1055220" y="130013"/>
                                <a:pt x="1048161" y="131384"/>
                                <a:pt x="1038550" y="132514"/>
                              </a:cubicBezTo>
                              <a:cubicBezTo>
                                <a:pt x="1033853" y="133098"/>
                                <a:pt x="1030323" y="133682"/>
                                <a:pt x="1028000" y="134304"/>
                              </a:cubicBezTo>
                              <a:cubicBezTo>
                                <a:pt x="1024839" y="135180"/>
                                <a:pt x="1021982" y="136487"/>
                                <a:pt x="1019443" y="138201"/>
                              </a:cubicBezTo>
                              <a:cubicBezTo>
                                <a:pt x="1016916" y="139915"/>
                                <a:pt x="1014872" y="142201"/>
                                <a:pt x="1013311" y="145032"/>
                              </a:cubicBezTo>
                              <a:cubicBezTo>
                                <a:pt x="1011749" y="147863"/>
                                <a:pt x="1010962" y="151011"/>
                                <a:pt x="1010962" y="154439"/>
                              </a:cubicBezTo>
                              <a:cubicBezTo>
                                <a:pt x="1010962" y="160292"/>
                                <a:pt x="1013044" y="165104"/>
                                <a:pt x="1017170" y="168862"/>
                              </a:cubicBezTo>
                              <a:cubicBezTo>
                                <a:pt x="1021309" y="172620"/>
                                <a:pt x="1027238" y="174511"/>
                                <a:pt x="1034932" y="174511"/>
                              </a:cubicBezTo>
                              <a:cubicBezTo>
                                <a:pt x="1039604" y="174511"/>
                                <a:pt x="1043959" y="173737"/>
                                <a:pt x="1048034" y="172201"/>
                              </a:cubicBezTo>
                              <a:moveTo>
                                <a:pt x="956395" y="117634"/>
                              </a:moveTo>
                              <a:cubicBezTo>
                                <a:pt x="960293" y="112899"/>
                                <a:pt x="964787" y="110525"/>
                                <a:pt x="969840" y="110525"/>
                              </a:cubicBezTo>
                              <a:cubicBezTo>
                                <a:pt x="974944" y="110525"/>
                                <a:pt x="979324" y="112759"/>
                                <a:pt x="983006" y="117203"/>
                              </a:cubicBezTo>
                              <a:cubicBezTo>
                                <a:pt x="986688" y="121646"/>
                                <a:pt x="988516" y="128337"/>
                                <a:pt x="988516" y="137274"/>
                              </a:cubicBezTo>
                              <a:cubicBezTo>
                                <a:pt x="988516" y="146657"/>
                                <a:pt x="986637" y="153563"/>
                                <a:pt x="982879" y="158032"/>
                              </a:cubicBezTo>
                              <a:cubicBezTo>
                                <a:pt x="979108" y="162501"/>
                                <a:pt x="974588" y="164735"/>
                                <a:pt x="969307" y="164735"/>
                              </a:cubicBezTo>
                              <a:cubicBezTo>
                                <a:pt x="964114" y="164735"/>
                                <a:pt x="959684" y="162577"/>
                                <a:pt x="956040" y="158261"/>
                              </a:cubicBezTo>
                              <a:cubicBezTo>
                                <a:pt x="952383" y="153957"/>
                                <a:pt x="950555" y="147291"/>
                                <a:pt x="950555" y="138265"/>
                              </a:cubicBezTo>
                              <a:cubicBezTo>
                                <a:pt x="950555" y="129238"/>
                                <a:pt x="952510" y="122357"/>
                                <a:pt x="956395" y="117634"/>
                              </a:cubicBezTo>
                              <a:moveTo>
                                <a:pt x="951685" y="165662"/>
                              </a:moveTo>
                              <a:cubicBezTo>
                                <a:pt x="953704" y="168214"/>
                                <a:pt x="956294" y="170322"/>
                                <a:pt x="959442" y="171997"/>
                              </a:cubicBezTo>
                              <a:cubicBezTo>
                                <a:pt x="962578" y="173673"/>
                                <a:pt x="966133" y="174511"/>
                                <a:pt x="970094" y="174511"/>
                              </a:cubicBezTo>
                              <a:cubicBezTo>
                                <a:pt x="975515" y="174511"/>
                                <a:pt x="980670" y="172975"/>
                                <a:pt x="985583" y="169915"/>
                              </a:cubicBezTo>
                              <a:cubicBezTo>
                                <a:pt x="990496" y="166856"/>
                                <a:pt x="994229" y="162463"/>
                                <a:pt x="996806" y="156712"/>
                              </a:cubicBezTo>
                              <a:cubicBezTo>
                                <a:pt x="999384" y="150973"/>
                                <a:pt x="1000666" y="144511"/>
                                <a:pt x="1000666" y="137338"/>
                              </a:cubicBezTo>
                              <a:cubicBezTo>
                                <a:pt x="1000666" y="130647"/>
                                <a:pt x="999511" y="124503"/>
                                <a:pt x="997175" y="118891"/>
                              </a:cubicBezTo>
                              <a:cubicBezTo>
                                <a:pt x="994839" y="113267"/>
                                <a:pt x="991373" y="108925"/>
                                <a:pt x="986802" y="105840"/>
                              </a:cubicBezTo>
                              <a:cubicBezTo>
                                <a:pt x="982219" y="102767"/>
                                <a:pt x="976950" y="101219"/>
                                <a:pt x="970945" y="101219"/>
                              </a:cubicBezTo>
                              <a:cubicBezTo>
                                <a:pt x="966374" y="101219"/>
                                <a:pt x="962476" y="102120"/>
                                <a:pt x="959264" y="103897"/>
                              </a:cubicBezTo>
                              <a:cubicBezTo>
                                <a:pt x="956052" y="105687"/>
                                <a:pt x="953171" y="108354"/>
                                <a:pt x="950631" y="111921"/>
                              </a:cubicBezTo>
                              <a:lnTo>
                                <a:pt x="950631" y="102806"/>
                              </a:lnTo>
                              <a:lnTo>
                                <a:pt x="939802" y="102806"/>
                              </a:lnTo>
                              <a:lnTo>
                                <a:pt x="939802" y="199788"/>
                              </a:lnTo>
                              <a:lnTo>
                                <a:pt x="951685" y="199788"/>
                              </a:lnTo>
                              <a:lnTo>
                                <a:pt x="951685" y="165662"/>
                              </a:lnTo>
                              <a:close/>
                              <a:moveTo>
                                <a:pt x="873580" y="131130"/>
                              </a:moveTo>
                              <a:cubicBezTo>
                                <a:pt x="873973" y="125010"/>
                                <a:pt x="876043" y="120123"/>
                                <a:pt x="879763" y="116479"/>
                              </a:cubicBezTo>
                              <a:cubicBezTo>
                                <a:pt x="883483" y="112823"/>
                                <a:pt x="888066" y="110994"/>
                                <a:pt x="893512" y="110994"/>
                              </a:cubicBezTo>
                              <a:cubicBezTo>
                                <a:pt x="899556" y="110994"/>
                                <a:pt x="904456" y="113292"/>
                                <a:pt x="908240" y="117863"/>
                              </a:cubicBezTo>
                              <a:cubicBezTo>
                                <a:pt x="910703" y="120808"/>
                                <a:pt x="912201" y="125226"/>
                                <a:pt x="912721" y="131130"/>
                              </a:cubicBezTo>
                              <a:lnTo>
                                <a:pt x="873580" y="131130"/>
                              </a:lnTo>
                              <a:lnTo>
                                <a:pt x="873580" y="131130"/>
                              </a:lnTo>
                              <a:close/>
                              <a:moveTo>
                                <a:pt x="893398" y="101231"/>
                              </a:moveTo>
                              <a:cubicBezTo>
                                <a:pt x="883698" y="101231"/>
                                <a:pt x="875814" y="104481"/>
                                <a:pt x="869746" y="110994"/>
                              </a:cubicBezTo>
                              <a:cubicBezTo>
                                <a:pt x="863677" y="117507"/>
                                <a:pt x="860630" y="126661"/>
                                <a:pt x="860630" y="138455"/>
                              </a:cubicBezTo>
                              <a:cubicBezTo>
                                <a:pt x="860630" y="149869"/>
                                <a:pt x="863652" y="158718"/>
                                <a:pt x="869657" y="165027"/>
                              </a:cubicBezTo>
                              <a:cubicBezTo>
                                <a:pt x="875649" y="171350"/>
                                <a:pt x="883787" y="174511"/>
                                <a:pt x="894046" y="174511"/>
                              </a:cubicBezTo>
                              <a:cubicBezTo>
                                <a:pt x="902184" y="174511"/>
                                <a:pt x="908887" y="172531"/>
                                <a:pt x="914105" y="168557"/>
                              </a:cubicBezTo>
                              <a:cubicBezTo>
                                <a:pt x="919349" y="164608"/>
                                <a:pt x="922941" y="159035"/>
                                <a:pt x="924871" y="151862"/>
                              </a:cubicBezTo>
                              <a:lnTo>
                                <a:pt x="912594" y="150351"/>
                              </a:lnTo>
                              <a:cubicBezTo>
                                <a:pt x="910779" y="155366"/>
                                <a:pt x="908354" y="159022"/>
                                <a:pt x="905256" y="161308"/>
                              </a:cubicBezTo>
                              <a:cubicBezTo>
                                <a:pt x="902184" y="163593"/>
                                <a:pt x="898464" y="164735"/>
                                <a:pt x="894109" y="164735"/>
                              </a:cubicBezTo>
                              <a:cubicBezTo>
                                <a:pt x="888244" y="164735"/>
                                <a:pt x="883368" y="162691"/>
                                <a:pt x="879458" y="158603"/>
                              </a:cubicBezTo>
                              <a:cubicBezTo>
                                <a:pt x="875548" y="154503"/>
                                <a:pt x="873351" y="148599"/>
                                <a:pt x="872920" y="140906"/>
                              </a:cubicBezTo>
                              <a:lnTo>
                                <a:pt x="925201" y="140906"/>
                              </a:lnTo>
                              <a:cubicBezTo>
                                <a:pt x="925252" y="139496"/>
                                <a:pt x="925277" y="138443"/>
                                <a:pt x="925277" y="137732"/>
                              </a:cubicBezTo>
                              <a:cubicBezTo>
                                <a:pt x="925277" y="126166"/>
                                <a:pt x="922307" y="117177"/>
                                <a:pt x="916365" y="110804"/>
                              </a:cubicBezTo>
                              <a:cubicBezTo>
                                <a:pt x="910411" y="104418"/>
                                <a:pt x="902768" y="101231"/>
                                <a:pt x="893398" y="101231"/>
                              </a:cubicBezTo>
                              <a:moveTo>
                                <a:pt x="832750" y="142454"/>
                              </a:moveTo>
                              <a:cubicBezTo>
                                <a:pt x="831049" y="147583"/>
                                <a:pt x="828687" y="151659"/>
                                <a:pt x="825653" y="154706"/>
                              </a:cubicBezTo>
                              <a:cubicBezTo>
                                <a:pt x="823507" y="156864"/>
                                <a:pt x="820600" y="158527"/>
                                <a:pt x="816969" y="159721"/>
                              </a:cubicBezTo>
                              <a:cubicBezTo>
                                <a:pt x="813338" y="160901"/>
                                <a:pt x="808335" y="161498"/>
                                <a:pt x="801950" y="161498"/>
                              </a:cubicBezTo>
                              <a:lnTo>
                                <a:pt x="781281" y="161498"/>
                              </a:lnTo>
                              <a:lnTo>
                                <a:pt x="781281" y="87558"/>
                              </a:lnTo>
                              <a:lnTo>
                                <a:pt x="801619" y="87558"/>
                              </a:lnTo>
                              <a:cubicBezTo>
                                <a:pt x="809237" y="87558"/>
                                <a:pt x="814747" y="88218"/>
                                <a:pt x="818188" y="89551"/>
                              </a:cubicBezTo>
                              <a:cubicBezTo>
                                <a:pt x="822936" y="91392"/>
                                <a:pt x="826986" y="95036"/>
                                <a:pt x="830300" y="100470"/>
                              </a:cubicBezTo>
                              <a:cubicBezTo>
                                <a:pt x="833626" y="105903"/>
                                <a:pt x="835289" y="113686"/>
                                <a:pt x="835289" y="123804"/>
                              </a:cubicBezTo>
                              <a:cubicBezTo>
                                <a:pt x="835289" y="131117"/>
                                <a:pt x="834438" y="137325"/>
                                <a:pt x="832750" y="142454"/>
                              </a:cubicBezTo>
                              <a:moveTo>
                                <a:pt x="833245" y="84460"/>
                              </a:moveTo>
                              <a:cubicBezTo>
                                <a:pt x="829322" y="81108"/>
                                <a:pt x="824586" y="78811"/>
                                <a:pt x="819051" y="77528"/>
                              </a:cubicBezTo>
                              <a:cubicBezTo>
                                <a:pt x="815090" y="76602"/>
                                <a:pt x="809339" y="76144"/>
                                <a:pt x="801823" y="76144"/>
                              </a:cubicBezTo>
                              <a:lnTo>
                                <a:pt x="768483" y="76144"/>
                              </a:lnTo>
                              <a:lnTo>
                                <a:pt x="768483" y="172924"/>
                              </a:lnTo>
                              <a:lnTo>
                                <a:pt x="803397" y="172924"/>
                              </a:lnTo>
                              <a:cubicBezTo>
                                <a:pt x="809262" y="172924"/>
                                <a:pt x="814442" y="172378"/>
                                <a:pt x="818949" y="171274"/>
                              </a:cubicBezTo>
                              <a:cubicBezTo>
                                <a:pt x="823469" y="170169"/>
                                <a:pt x="827303" y="168557"/>
                                <a:pt x="830503" y="166411"/>
                              </a:cubicBezTo>
                              <a:cubicBezTo>
                                <a:pt x="833689" y="164278"/>
                                <a:pt x="836635" y="161358"/>
                                <a:pt x="839314" y="157638"/>
                              </a:cubicBezTo>
                              <a:cubicBezTo>
                                <a:pt x="842005" y="153919"/>
                                <a:pt x="844189" y="149221"/>
                                <a:pt x="845915" y="143546"/>
                              </a:cubicBezTo>
                              <a:cubicBezTo>
                                <a:pt x="847629" y="137871"/>
                                <a:pt x="848493" y="131346"/>
                                <a:pt x="848493" y="124007"/>
                              </a:cubicBezTo>
                              <a:cubicBezTo>
                                <a:pt x="848493" y="115374"/>
                                <a:pt x="847236" y="107706"/>
                                <a:pt x="844684" y="101003"/>
                              </a:cubicBezTo>
                              <a:cubicBezTo>
                                <a:pt x="842170" y="94274"/>
                                <a:pt x="838349" y="88764"/>
                                <a:pt x="833245" y="8446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27895112" name="Freeform: Shape 1927895112"/>
                      <wps:cNvSpPr/>
                      <wps:spPr>
                        <a:xfrm>
                          <a:off x="0" y="0"/>
                          <a:ext cx="126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9" h="1269"/>
                          </a:pathLst>
                        </a:custGeom>
                        <a:solidFill>
                          <a:srgbClr val="FFFFFF"/>
                        </a:solidFill>
                        <a:ln w="1269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72303CC" id="Graphic 1" o:spid="_x0000_s1026" alt="Department of Education logo" style="position:absolute;margin-left:0;margin-top:0;width:127.55pt;height:93pt;z-index:-251596800;mso-position-horizontal:left;mso-position-horizontal-relative:margin;mso-position-vertical:top;mso-position-vertical-relative:page;mso-width-relative:margin;mso-height-relative:margin" coordsize="16200,11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" o:allowoverlap="f">
              <v:shape id="Freeform: Shape 31347338" o:spid="_x0000_s1027" style="position:absolute;top:4858;width:16194;height:6931;visibility:visible;mso-wrap-style:square;v-text-anchor:top" coordsize="1619476,69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" path="m326526,137059v-673,-610,-1054,-1346,-1079,-2120c325320,132564,328405,130546,332430,130355v203,-12,406,-12,609,-12c336784,130343,339704,131993,339831,134228v115,2374,-2958,4392,-6995,4595c332645,138836,332442,138836,332239,138836v-2336,,-4494,-660,-5713,-1777m308752,149996r-26,-280c312891,148980,312954,146898,318578,146327v2984,-305,5282,469,4546,533c320953,147063,317893,146441,315252,148777v-178,165,5091,-406,7757,-178c320419,149285,315125,149640,315328,149767v3022,1854,5917,711,8100,521c324152,150224,322032,151392,319048,151621v-5650,406,-6068,-1638,-10296,-1625m329484,148751r-13,-279c333661,147812,333750,145730,339387,145260v2971,-254,5256,559,4520,622c341736,146035,338676,145374,335997,147660v-178,152,5104,-318,7783,-38c341164,148256,335883,148523,336061,148650v2996,1904,5916,812,8074,660c344884,149259,342739,150389,339742,150567v-5637,305,-6017,-1739,-10258,-1815m405266,152230v-5612,-571,-5675,-2666,-9839,-3390l395439,148561v4241,,4672,-2044,10297,-1625c408732,147152,410852,148320,410116,148256v-2171,-177,-5091,-1320,-8087,521c401825,148891,407120,149259,409710,149945v-2666,228,-7948,-330,-7770,-178c404593,152103,407640,151494,409824,151672v736,76,-1574,863,-4558,558m384267,151176v-5637,-469,-5739,-2564,-9916,-3212l374364,147672v4241,-50,4622,-2120,10271,-1790c387619,146047,389777,147177,389028,147126v-2171,-152,-5104,-1244,-8075,648c380750,147901,386057,148180,388660,148828v-2679,279,-7948,-204,-7783,-51c383569,151075,386616,150402,388787,150554v736,51,-1537,876,-4520,622m361630,150478v-5650,-76,-5891,-2158,-10106,-2514l351524,147685v4215,-368,4456,-2450,10106,-2526c364614,145120,366836,146098,366112,146098v-2171,,-5180,-876,-8024,1219c357898,147456,363217,147368,365845,147825v-2628,457,-7947,355,-7757,495c360932,150415,363941,149539,366112,149539v724,,-1498,977,-4482,939m403285,167198v407,711,2222,2793,2806,3276c406193,170550,399604,172099,391593,161422v-280,-356,558,3986,4265,8684c396176,170499,389866,170372,385587,161955v-253,-508,-1714,-3618,-2996,-4723c382325,156991,382007,156826,382007,156826v4456,1511,6577,6526,9205,9217c391453,166284,388838,163859,389993,157638v51,-330,1498,2629,4875,5587c395173,163504,398956,166449,399553,166068v406,-253,-2006,-6017,-4532,-8925c394652,156724,398118,157791,403285,167198t-46073,-1815c357644,166081,358748,168011,359383,168443v89,63,-7161,355,-14486,-8164c344605,159937,346243,164444,350305,168836v343,368,-6094,216,-11071,-7617c338930,160749,337254,157727,335883,156724v-292,-215,-622,-355,-622,-355c339818,157550,342256,162717,344732,164215v292,165,-2438,-3707,-2400,-7948c342332,155925,348160,160241,349429,161320v318,254,3581,3123,4126,2692c353949,163720,350724,158134,347995,155417v-407,-381,3186,406,9217,9966m369400,135853r-19437,l349963,127854r19437,l369400,135853xm380572,136475v-609,-686,-914,-1460,-876,-2235c379722,133453,380103,132717,380788,132107v1333,-1206,3720,-1917,6285,-1739c389637,130482,391986,131384,393179,132717v635,673,927,1460,876,2222c394030,135713,393649,136462,392964,137071v-1232,1105,-3365,1765,-5688,1765c387073,138836,386870,138836,386654,138811v-2539,-115,-4863,-1003,-6082,-2336m233567,110118v1828,1955,2843,3301,3377,4038c237477,114854,237705,115247,238239,115032v507,-166,495,-711,482,-953c238658,111845,238734,110778,238810,109407r38,-571c238950,106932,239445,104519,239787,103186v851,2019,2197,6755,2324,7402c242250,111451,242492,112277,243165,112403v634,178,1053,-533,1269,-939l244536,111312v1739,-2501,3021,-3657,3897,-4291c247989,109649,246643,112277,245793,113724v-267,470,-635,1092,-127,1498c246224,115679,246605,115285,248078,113927v825,-774,1866,-1727,2564,-2158c251557,111185,252344,110766,252940,110474v-203,190,-431,406,-711,660c250376,112759,248687,119247,248471,122129v-165,2259,369,3910,1511,4646c250046,126826,250122,126864,250211,126902v-876,,-1295,-203,-1905,-520c247380,125912,246224,125328,243177,125214v-216,-13,-406,-26,-584,-26c241133,125188,240333,125442,239597,125671v-812,241,-1447,444,-3047,139c233871,125315,234163,122294,234760,118688v89,-508,178,-978,228,-1397c235090,116517,234785,114473,234252,113597v-482,-762,-1206,-2603,-1765,-3923c232373,109382,232259,109103,232157,108849v533,419,1079,939,1410,1269m265484,94223r-13,-25c265890,94198,266220,94223,266347,94274v686,368,1321,1041,1854,1892c268925,97575,268988,99886,268950,102031v-1028,-533,-2742,-2184,-3936,-3326c264037,97740,263097,96839,262285,96204v939,-1346,1904,-1892,3199,-1981m254781,67372v-12,-26,-12,-38,-25,-64c254540,66902,253778,66178,253042,65962v76,-1955,660,-3123,1232,-3796c254985,61341,255784,61087,256102,61036v1307,280,2590,1270,3821,2920c260875,66331,261828,69517,262374,75002v-2362,-1143,-6082,-5155,-7593,-7630m248827,81527v-203,280,-394,559,-533,826c247608,83508,247951,84587,248611,85197v-2196,-127,-3517,50,-4799,241c242593,85603,241349,85755,239242,85704v-1943,-76,-2171,-4443,-2247,-6081c236982,79369,236969,79141,236956,78988v-88,-1384,-317,-2894,-1218,-4697c236309,74748,236918,75294,237363,75713r-26,12c238569,76779,239508,79344,239915,80436v228,634,380,1066,977,964l241451,81147r-64,-559c241095,78138,241514,74938,241921,74367v266,-368,533,-1066,850,-2006c243228,73478,243926,74583,244282,74938v762,762,1143,2844,1231,4406l245551,80004r1245,-38l246796,79344v,-1371,850,-2044,1676,-2692c248979,76246,249462,75865,249690,75345v115,-254,254,-635,394,-1054c250147,74100,250249,73847,250338,73580v1003,4164,-432,6322,-1511,7947m311253,164291v330,901,1815,4571,4710,7186c314401,172099,311621,172772,307990,171909v-1511,-330,-3022,63,-4596,495c300601,173165,297694,173991,294088,170410v-2463,-2450,-3098,-6106,-1676,-9534c293542,158134,296424,155315,301071,154896v-13,51,2475,2273,3313,6488c304499,162082,305159,164075,305375,164228v228,165,-3822,-1105,-7542,-4837c297770,159327,296538,165154,297262,166779v203,458,-2958,-2551,-3377,-6195c293809,159898,293834,159784,293834,159784v-279,483,-2234,7516,5637,11782c299953,171832,298214,170677,298773,162120v51,-571,3555,7110,12810,6754c311710,168862,309653,167897,308828,164837v-165,-647,-3174,-7313,-7744,-9941c301452,154858,301744,154731,302137,154719r242,c303673,154719,307965,155429,311253,164291t-7338,-15666c304156,147609,306466,144854,307495,144828v114,,279,-12,469,-25c308485,144752,309221,144689,309843,144828v559,115,991,-88,1422,-266c311875,144295,312548,144003,314046,144473v203,51,571,216,850,343l315125,144917v368,140,673,-12,1193,-330c317245,144041,318946,143000,320978,143673v622,191,952,318,1003,343c322374,144333,322755,144092,323098,143864v724,-407,2234,-1283,4443,-775c328278,143254,328494,143356,328519,143368v394,381,851,140,1270,-76c330525,142886,331909,142150,333889,142632r229,51c334397,142746,334740,142835,335057,143013v369,203,737,38,1156,-178c336936,142467,338308,141794,340276,142327v139,26,672,292,888,407l341482,142886v355,165,634,-13,914,-178c342942,142404,344224,141667,346877,142099v140,25,635,254,787,368c347995,142708,348312,142581,348718,142416v737,-304,2286,-901,4431,-469c353403,141997,354114,142289,354444,142492v343,229,698,64,1105,-114c356285,142035,357656,141439,359548,141972v292,89,939,368,1231,495c361122,142619,361427,142467,361744,142302v635,-305,1917,-952,4456,-279c366391,142073,366810,142302,367026,142492v330,280,736,127,1180,-76c369057,142074,370631,141401,372739,142188v330,139,520,279,558,343c373602,142899,374034,142759,374529,142607v876,-280,2653,-876,4583,-153c379353,142543,379747,142721,380013,142937v356,241,648,114,1067,-38c381867,142581,383568,141959,385447,142746v292,153,698,432,864,534c386653,143533,386945,143394,387263,143267v673,-279,2234,-940,4342,-102c391732,143216,392062,143419,392570,143825v368,292,711,140,1091,c394474,143546,395921,143000,397889,143876v216,89,559,305,825,457l399019,144498v330,178,635,76,1028,-63c400822,144143,402434,143559,404453,144600v292,140,876,457,1041,559c405799,145387,406078,145285,406522,145133v851,-279,2603,-850,4685,152c411626,145489,412045,145743,412299,145933v241,190,533,241,800,279c413467,146250,413848,146314,414267,146669v25,38,1853,2552,1066,6666c414698,153449,414241,153436,413543,153627v-685,177,-2133,558,-5700,-457c406751,152814,401749,152103,397991,154579v-2070,-1079,-4228,-800,-6044,-546c390627,154198,389510,154376,388634,154007v-6094,-2488,-9865,-914,-11312,-25c373399,151697,369247,152357,367749,152738v-2158,520,-3428,406,-4088,203c358291,151329,354368,152725,352933,153385v-3212,-1752,-6424,-1244,-7351,-1028c345379,152408,345163,152459,344934,152535v-825,228,-1752,508,-2564,152c338066,150808,334879,152040,334003,152459v-2805,1345,-3352,1244,-3783,1142c330144,153588,330068,153563,329991,153550v-3275,-1752,-6462,-1383,-9077,-736c319390,153170,318197,153182,317905,153119v-5840,-1473,-9624,-13,-11388,1015c305907,153728,305425,153627,304879,153423v-1333,-1295,-1587,-2209,-965,-4799m305171,131980v-76,-304,-215,-647,-304,-964l305755,127448v2057,2006,6513,3161,11757,2742c321651,129886,325269,128679,327465,127042v737,-559,1308,-1156,1689,-1790l331820,129530r1587,-5027c333953,125163,334689,125709,335604,126166v2704,1396,6843,1828,11223,977c351804,126217,355777,123969,357555,121341v76,-101,203,-203,279,-317l359764,127626r1917,-6602c363332,123792,367509,126178,372676,127143v5865,1105,11261,-25,13445,-2640l387695,129530r2666,-4278c391859,127778,396493,129797,402003,130190v648,51,1308,64,1943,64c408288,130254,411957,129200,413760,127448r888,3618c414572,131358,414445,131676,414369,131968r-9852,3758l412414,141883v-89,940,-152,1689,-229,2514c412033,144308,411893,144194,411754,144143v-2501,-1257,-4698,-533,-5625,-216c406066,143940,406028,143965,405977,143965v-279,-152,-711,-393,-939,-508c402549,142162,400492,142899,399604,143242v-51,12,-89,25,-127,38l399350,143204v-305,-178,-686,-381,-940,-483c396036,141642,394081,142315,393230,142620v-25,,-63,12,-88,38c392697,142302,392329,142074,392075,141972v-2514,-1003,-4507,-190,-5294,102c386565,141921,386222,141718,385981,141591v-2463,-1041,-4494,-228,-5370,127c380573,141718,380560,141731,380534,141731v-418,-267,-825,-432,-977,-483c377246,140347,375050,141083,374123,141401v-38,,-89,25,-114,38c373729,141236,373425,141096,373209,141007v-2552,-965,-4609,-127,-5497,241c367661,141261,367610,141286,367572,141299v-330,-216,-749,-444,-1066,-520c363535,139966,361872,140804,361173,141160v-25,12,-63,38,-89,50c360716,141058,360158,140817,359891,140741v-2349,-673,-4050,88,-4862,469c354978,141236,354927,141261,354876,141274v-457,-254,-1104,-495,-1460,-572c350890,140195,349036,140906,348249,141223v-38,25,-76,38,-102,38c347817,141083,347335,140880,347081,140842v-3111,-520,-4647,381,-5307,749c341774,141591,341761,141591,341761,141604r-25,-13c341254,141350,340847,141160,340606,141096v-2400,-673,-4139,190,-4977,597c335566,141731,335515,141756,335464,141794v-393,-190,-774,-279,-1066,-355l334207,141401v-2463,-584,-4189,330,-5015,774c329154,142188,329116,142213,329078,142226v-305,-152,-724,-267,-1269,-394c325117,141236,323238,142315,322451,142759v-13,13,-38,38,-64,51c322197,142734,321880,142607,321372,142454v-2578,-876,-4698,432,-5714,1041c315570,143559,315481,143610,315417,143648v-343,-140,-761,-330,-1003,-406c312510,142658,311456,143089,310745,143394v-305,152,-508,165,-622,178c309298,143394,308422,143483,307838,143533v-76,13,-115,13,-178,13c307584,142886,307533,142327,307444,141616r7542,-5890l305172,131980r-1,xm302264,122827v482,-191,1016,-267,1384,-686c303838,121925,303737,121519,303876,121252v1829,4038,6209,6729,11376,6729c315480,127981,315709,127981,315963,127969v4647,-204,8760,-2692,10741,-6259l333179,120948r,12l332912,121798r-1473,4672l328646,122014r,13l328646,122014r-254,1714c328316,124274,327961,124820,327415,125379v-1701,1663,-5383,3199,-9992,3529c316217,128997,315074,128971,313983,128895v-3365,-228,-6044,-1180,-7301,-2526c306492,126140,306175,125950,306060,125709r-761,-1638l304130,128692v-596,-1942,-1066,-3821,-1866,-5865m301312,121963v-1333,,-2615,-1498,-2831,-3300c298366,117622,298620,116631,299154,115996v12,-12,25,-38,38,-38c299433,115679,299852,115336,300461,115324r51,c301845,115324,303140,116822,303343,118624r,13c303470,119678,303216,120668,302683,121303v-254,305,-685,648,-1308,660l301312,121963xm297021,110728v-622,-1371,-1232,-2679,-1816,-3974l306213,103466v-1435,2653,-4063,8125,-4025,11388c301655,114511,301134,114041,300499,114041r-63,c299852,114067,299382,114460,298912,114790v-634,-1384,-1282,-2755,-1891,-4062m294202,71853v4672,-6906,13280,-9369,19920,-9369l314478,62484v9064,127,12734,2349,16276,4507c334042,68997,337508,71041,345037,71193v787,1917,1650,4228,2501,6818c338511,77414,334080,75002,329903,72640v-4025,-2285,-7833,-4443,-15184,-4697l314351,67943v-3479,,-10551,1600,-14766,7833c296488,80372,294266,89018,300626,103808r-5002,1486c289594,90694,289086,79420,294202,71853t-3555,33987l290647,105840v-850,711,-1879,1028,-3021,952c286508,106703,285518,106183,284807,105345v-724,-864,-1066,-1943,-952,-3047c283944,101193,284477,100203,285315,99479v762,-635,1701,-965,2666,-965c288108,98514,288222,98514,288349,98527v1105,102,2095,609,2806,1447c292628,101752,292399,104367,290647,105840m282090,94452v-1472,-1752,-1244,-4380,495,-5853c283347,87964,284287,87621,285264,87621v115,,229,,356,13c286724,87736,287715,88256,288438,89120v711,850,1054,1904,965,3021c289314,93233,288794,94249,287930,94960v-838,698,-1955,1053,-3034,952c283792,95810,282801,95290,282090,94452t-266,-11401c280338,81312,280580,78684,282344,77211v737,-635,1676,-965,2641,-965c285112,76246,285239,76246,285366,76259v1104,101,2107,622,2818,1472c288895,78569,289225,79648,289136,80753v-88,1105,-609,2107,-1460,2806c285924,85057,283309,84816,281824,83051t3758,-16720c286369,65670,287321,65366,288261,65366v1180,,2361,495,3186,1472c292158,67689,292488,68755,292399,69860v-101,1105,-622,2108,-1460,2818l290927,72678v-851,699,-1930,1029,-3047,953c286775,73542,285798,73034,285087,72171v-1460,-1752,-1245,-4368,495,-5840m293491,58167v775,-660,1727,-977,2666,-977c297338,57190,298519,57710,299344,58675v711,851,1041,1930,952,3034c300207,62814,299687,63804,298836,64515v-863,724,-2006,1029,-3047,965c294685,65391,293694,64858,292971,64007v-699,-850,-1041,-1904,-940,-3009c292120,59881,292641,58878,293491,58167t10525,-4227c304791,53279,305743,52962,306682,52962v1194,,2362,495,3187,1485c310580,55285,310923,56365,310821,57469v-102,1105,-622,2095,-1460,2806l309348,60275v-850,711,-1980,977,-3034,965c305209,61138,304219,60630,303508,59767v-1473,-1752,-1244,-4367,508,-5827m315265,53305v774,-648,1726,-965,2666,-965c319112,52340,320280,52848,321105,53825v1473,1752,1244,4368,-508,5840c319746,60376,318718,60744,317575,60618v-1117,-89,-2107,-623,-2818,-1473c314046,58294,313690,57228,313805,56123v89,-1104,609,-2107,1460,-2818m326386,55907v775,-660,1727,-964,2666,-964c330233,54943,331414,55438,332239,56415v1460,1752,1232,4380,-520,5853c330868,62966,329852,63233,328697,63233v-1105,-114,-2108,-622,-2819,-1486c325168,60910,324825,59830,324914,58726v101,-1105,622,-2108,1472,-2819m336556,60986v787,-648,1752,-965,2691,-965c340428,60021,341609,60529,342409,61494v1472,1752,1244,4392,-496,5852c340161,68844,337533,68603,336048,66839v-1460,-1753,-1244,-4381,508,-5853m349366,67803v711,1714,3466,8722,4278,14321c354508,87888,354952,94871,355054,96445r-3289,c351689,94858,351308,87177,350013,81883v-1371,-5586,-3999,-11782,-5014,-14080l349366,67803xm350483,60897r7516,l357999,53292v635,-127,1219,-381,1879,-381c360551,52911,361148,53165,361770,53292r,7605l369286,60897v114,597,368,1155,368,1790c369654,63068,369514,63423,369464,63791r-19171,c350242,63423,350115,63068,350115,62687v,-635,241,-1193,368,-1790m356069,53686r,5281l350864,58967v978,-2374,2857,-4278,5205,-5281m358228,44570v546,203,1041,597,1625,597c360462,45167,360932,44621,361503,44405v648,2463,2070,5408,3441,7846c363395,51502,361719,50994,359878,50994v-1828,,-3517,508,-5065,1270c356158,49877,357542,46995,358228,44570t-699,-6310c358126,37549,358989,37181,359853,37181v698,,1384,229,1955,711c362417,38413,362798,39149,362874,39949v77,812,-177,1600,-685,2209c361097,43466,359192,43631,357910,42526v-1282,-1066,-1447,-2983,-381,-4266m355485,29018r8786,c363255,30681,361732,33461,360970,35772v-775,-190,-1447,-330,-2222,-127c357961,33347,356488,30656,355485,29018t13420,29949l363700,58967r,-5281c366048,54689,367927,56593,368905,58967t1358,8836l374529,67803v-1015,2298,-3669,8494,-5040,14080c368270,86898,367838,94325,367750,96445r-3301,c364588,94363,365058,87558,365858,82124v749,-5040,2971,-11007,3936,-13445c369971,68400,370111,68095,370263,67803t18498,-812c392316,64833,395973,62611,405037,62484r343,c412033,62484,420641,64947,425313,71853v5104,7567,4608,18841,-1409,33454l418889,103808v6360,-14790,4138,-23436,1041,-28032c415715,69543,408630,67943,405139,67943r-355,c397433,68197,393637,70355,389599,72640v-4164,2362,-8608,4774,-17622,5371c372815,75421,373691,73110,374478,71193v7516,-152,10995,-2209,14283,-4202m377094,61494v698,-838,1688,-1346,2780,-1460c380014,60021,380141,60021,380280,60021v965,,1905,330,2654,965c383797,61697,384318,62712,384419,63817v89,1092,-254,2171,-965,3022c381969,68578,379328,68819,377602,67346v-838,-711,-1372,-1701,-1460,-2805c376040,63436,376383,62357,377094,61494t10182,-5079c387987,55577,388990,55044,390082,54955v127,-12,254,-25,381,-25c391440,54930,392380,55273,393129,55895v1739,1485,1968,4100,508,5865c392926,62598,391910,63119,390818,63220v-1244,76,-2196,-254,-3021,-952l387797,62255v-864,-711,-1384,-1701,-1486,-2805c386222,58345,386565,57266,387276,56415t11134,-2628c399121,52937,400124,52416,401241,52315v1054,-89,2184,253,3009,964c405114,53990,405634,54981,405723,56085v13,127,13,241,13,368c405761,57431,405418,58370,404771,59119v-711,851,-1714,1384,-2831,1460c400848,60681,399781,60351,398931,59640r,-13c397940,58802,397433,57634,397458,56441v,-940,305,-1879,952,-2654m409646,54435v711,-851,1714,-1371,2806,-1460c412566,52962,412693,52949,412833,52949v965,,1904,343,2653,991c417238,55400,417479,58015,416019,59767v-1485,1739,-4126,1981,-5865,508c409316,59577,408783,58574,408694,57482v-102,-1105,241,-2184,952,-3047m418546,64299v76,102,114,216,190,318c418660,64591,418597,64541,418533,64515v26,-51,,-165,13,-216m420171,58675v711,-838,1714,-1371,2818,-1473c424056,57113,425148,57456,426011,58167v1752,1473,1993,4101,533,5853c425046,65759,422431,66001,420679,64515v-851,-711,-1371,-1701,-1473,-2806c419117,60605,419447,59526,420171,58675t11083,6691c432194,65366,433146,65670,433921,66331v1752,1472,1980,4088,507,5840c433718,73034,432714,73542,431610,73631v-1117,101,-2196,-229,-3034,-952c426824,71206,426595,68590,428068,66839v812,-978,1993,-1473,3187,-1473m434162,76259v1079,-127,2171,228,3009,965c438923,78684,439164,81312,437704,83064v-1498,1752,-4113,1993,-5866,495c431000,82861,430467,81858,430366,80753v-89,-1104,241,-2184,965,-3022c432042,76868,433045,76348,434162,76259t2755,12340c437780,89310,438301,90313,438402,91417v76,1105,-266,2184,-977,3035c436714,95290,435711,95810,434619,95912v-1092,127,-2196,-254,-3034,-952c430721,94236,430188,93233,430099,92128v-76,-1104,254,-2171,978,-3021c432575,87329,435190,87114,436917,88599t-2196,16733c433997,106170,433007,106703,431889,106792v-977,89,-2183,-241,-3034,-940c427128,104367,426887,101739,428335,99987v1485,-1752,4088,-2006,5852,-495c435952,100939,436181,103580,434721,105332t-8964,-1511c425757,103796,425770,103770,425783,103745v12,89,88,140,114,229c425846,103885,425795,103872,425757,103821t-3390,7211c421796,112251,421199,113521,420615,114803v-482,-343,-939,-736,-1536,-762l419003,114041v-609,,-1105,470,-1650,787c417365,111553,414724,106106,413315,103466r11008,3288c423688,108150,423053,109560,422368,111032t-4190,10931c417492,121925,417086,121608,416845,121316v-559,-635,-813,-1638,-686,-2692c416375,116784,417657,115324,419003,115324r51,c419676,115336,420095,115692,420349,115971v558,635,812,1638,685,2691c420818,120465,419511,121963,418178,121963t-94306,-3872c324165,117748,324558,117545,325015,117482r9852,-1143c334943,116327,335019,116327,335083,116327v394,,800,139,1079,368c336480,116936,336683,117291,336708,117672v51,394,-51,787,-305,1105c336124,119132,335692,119361,335223,119424r-9840,1143c325307,120567,325231,120580,325155,120580v-838,,-1549,-559,-1638,-1359c323466,118815,323593,118409,323872,118091t32058,-9191c355397,110118,355435,111312,355980,112505v-2501,571,-6157,3669,-8023,5421l347957,103478v1853,1752,5459,4825,7973,5422m363192,110385v76,889,-191,1765,-762,2450c361224,114232,359116,114435,357694,113254v-1409,-1193,-1587,-3313,-419,-4723c358469,107122,360602,106944,362011,108112v686,584,1105,1384,1181,2273m371635,103478r,14448c369806,116200,366277,113203,363750,112543v343,-723,800,-1434,724,-2272c364423,109725,363966,109369,363750,108874v2501,-647,6056,-3669,7885,-5396m395985,119221v-101,800,-787,1359,-1637,1359c394284,120580,394208,120567,394144,120567r-9852,-1143c383823,119373,383429,119145,383137,118815v-267,-317,-394,-736,-343,-1143c382832,117291,383023,116936,383340,116695v305,-229,698,-368,1092,-368c384495,116327,384584,116327,384635,116339r9865,1143c394944,117533,395350,117748,395630,118091v279,318,406,724,355,1130m400886,114740v-330,-940,-1003,-1626,-1968,-2032c398601,112594,398144,112492,397636,112492v-724,,-1575,191,-2235,737c394805,113698,394182,114587,394259,116174r-9129,-1066c385562,113572,385168,112581,384724,111972v-914,-1194,-2564,-1422,-3314,-1321c380369,110804,379557,111312,379011,112150v-978,1510,-927,3796,-724,5408c375126,114321,375469,111477,376027,109966v902,-2463,3441,-4317,5917,-4317c381994,105649,382045,105649,382071,105662v2056,51,3567,1358,4304,3695l386387,109357v76,165,89,253,89,253l386819,110042r927,-571l387581,108963v-26,-102,-64,-190,-89,-292c387136,107236,385943,100533,392431,92598v4481,9268,1701,15552,1028,16784c393408,109471,393357,109534,393319,109623r-304,521l393802,110842r431,-330c394309,110461,394462,110245,394640,109928v1231,-1854,2958,-2641,4786,-2222c401914,108239,404009,110651,404314,113318v190,1587,-140,4443,-3999,6843c400899,118637,401495,116428,400886,114739m394068,82073v-127,102,-216,178,-216,242l393802,82315v-229,,-1080,-165,-2413,-432c390145,81654,388355,81299,385689,80804v-7389,-1346,-12899,1866,-15388,3682c370441,83698,370555,82886,370733,82175v178,-711,432,-1435,647,-2171c381385,79471,386273,76741,390551,74316v3822,-2183,7427,-4215,14309,-4456l405164,69860v3098,,9408,1435,13179,6995c419117,78011,419561,79382,420018,80753v-1955,-1206,-4469,-2184,-5370,-2387c404733,76157,395147,81235,394068,82073t21037,37224c414902,119272,414712,119221,414483,119221v-2602,,-6830,1905,-9014,2984l409646,108392v1320,2285,4063,6563,6335,7655c415486,116758,415004,117507,414877,118472r,13c414851,118789,415093,118993,415105,119297m369476,97727v-2006,1993,-5916,6208,-7071,9268c360741,105878,358735,106081,357187,107262v-1042,-3098,-5104,-7491,-7161,-9535l369476,97727xm355917,73618v-686,1549,-609,3263,457,4609c356361,78252,356323,78252,356310,78277v-1434,1702,-1294,4063,51,5764c356349,84054,356323,84054,356310,84079v-583,699,-723,1575,-825,2438c355307,84968,355130,83406,354914,81934v-546,-3720,-1841,-7770,-2920,-10792c353124,72196,354406,73072,355917,73618t394,-6945c355117,68108,355206,69924,355955,71511v-2552,-1130,-4507,-3187,-5358,-5777l358126,65734v-635,267,-1346,368,-1815,939m362011,67067v1422,1181,1600,3301,432,4697c361567,71142,360538,70723,359459,70825v-787,63,-1371,622,-2031,1054c356298,70647,356196,68794,357275,67486v1194,-1422,3327,-1625,4736,-419m363204,95937v,140,-25,406,-25,508l362100,96445v355,-216,812,-190,1105,-508m363192,86758v76,876,-191,1739,-762,2425c360868,88129,358989,88282,357440,89310v-1142,-1219,-1231,-3136,-165,-4418c358469,83483,360602,83279,362011,84473v686,584,1117,1384,1181,2285m357275,73288v597,-686,1410,-1117,2298,-1193c360411,71980,361313,72285,362011,72869v686,571,1105,1384,1181,2273c363268,76005,362989,76830,362405,77554v-1562,-1054,-3428,-889,-4965,127c356311,76449,356209,74570,357275,73288t,5802c358469,77668,360614,77490,362011,78671v686,571,1117,1384,1181,2285c363268,81807,362989,82632,362405,83368v-1562,-1066,-3428,-901,-4977,115c356298,82251,356196,80398,357275,79090t,11629c358469,89272,360614,89107,362011,90288v1422,1206,1600,3326,419,4722c361224,96445,359091,96610,357694,95429v-1409,-1180,-1587,-3301,-419,-4710m355930,91100v-77,-914,-178,-1904,-280,-2907c355815,88777,355980,89361,356374,89856v-13,25,-51,13,-63,25c356019,90237,356107,90706,355930,91100t939,5307c356907,96432,356958,96432,356983,96445r-660,c356311,96166,356298,95899,356247,95201v254,393,254,888,622,1206m363750,71536v876,-1854,724,-4063,-914,-5447c362506,65810,362062,65899,361681,65734r7491,c368321,68337,366328,70419,363750,71536t51,17241c363738,89462,363662,90148,363598,90795v-114,-215,-178,-431,-330,-634c363306,90122,363357,90072,363408,90008v292,-343,215,-825,393,-1231m363268,84359v51,-51,76,-77,140,-140c364195,83279,364576,82073,364474,80855v-76,-915,-660,-1613,-1206,-2298c363319,78493,363344,78481,363408,78404v787,-939,1168,-2145,1066,-3377c364423,74481,363966,74126,363750,73656v1372,-482,2565,-1231,3631,-2120c366328,74507,365122,78404,364601,81934v-190,1282,-355,2628,-508,3986c363928,85336,363649,84828,363268,84359m304867,78366v-902,203,-3415,1181,-5371,2387c299941,79382,300410,78011,301172,76855v3771,-5560,10068,-6995,13166,-6995l314643,69860v6893,241,10486,2273,14308,4456c333229,76741,338117,79471,348122,80004v215,736,469,1460,647,2171c348934,82861,349048,83698,349188,84460v-2463,-1815,-7998,-5040,-15375,-3656c331160,81299,329370,81654,328113,81896v-1448,279,-2222,482,-2374,431c325650,82251,325574,82175,325459,82086v-1015,-825,-10690,-5891,-20592,-3720m303521,116047v2298,-1104,5015,-5370,6348,-7655l314046,122217v-2412,-1193,-7186,-3262,-9662,-2869c304410,119031,304651,118815,304613,118472v-114,-952,-597,-1701,-1092,-2425m319188,120161v-3847,-2400,-4177,-5256,-3999,-6843c315493,110652,317588,108239,320076,107706v1892,-406,3568,381,4812,2247c325066,110258,325193,110461,325282,110512r419,343l326475,110068r-279,-445c326145,109534,326094,109471,326056,109395v-660,-1245,-3453,-7516,1016,-16797c333598,100558,332366,107338,332011,108709v-26,89,-51,165,-89,254l331744,109534r939,508l333026,109623v51,-89,165,-317,254,-673c334042,106868,335489,105713,337419,105662v51,-13,76,-13,127,-13c340047,105649,342574,107503,343488,109966v558,1511,888,4355,-2260,7592c341418,115946,341482,113660,340504,112162v-559,-850,-1371,-1358,-2412,-1511c337990,110626,337863,110613,337724,110613v-851,,-2146,343,-2920,1359c334537,112327,334664,113165,334639,113851v-26,190,-89,368,-51,546c334613,114676,334448,114765,334524,115095r-9407,1092c325142,114676,324672,113698,324114,113229v-1156,-927,-2743,-800,-3517,-508c320191,112873,320064,113305,319759,113571v-89,77,-140,153,-216,229c319238,114130,318781,114308,318616,114752v-609,1676,-12,3885,572,5408m415385,128743r-1156,-4659l413467,125709v-1053,2209,-5979,3593,-11362,3199c395947,128489,391440,125886,391123,123728r-280,-1727l388076,126483r-1740,-5535l385689,122725v-1066,2920,-6665,4317,-12785,3161c367216,124820,362709,121900,362227,118942r-470,-2755l359764,123055r-1219,-4189l357758,116187r,25l357745,116174r-457,2768c357212,119437,356869,119919,356565,120402v-661,1104,-1778,2145,-3314,3047c351410,124515,349150,125404,346598,125886v-4583,864,-8874,292,-11185,-1282c334639,124084,334093,123449,333813,122712r-622,-1764l334740,120770v318,330,787,495,1143,800c336150,121836,336543,122116,337064,122408v2056,1282,4405,2209,7033,2209c344618,124617,345126,124591,345633,124541v3657,-381,6970,-2108,9078,-4749c356095,118078,356679,116073,356780,114041v51,51,38,127,89,191c357745,114955,358786,115298,359840,115298v1079,,2031,-622,2882,-1333c362798,116034,363395,118066,364791,119805v2121,2628,5434,4355,9091,4736c374390,124591,374897,124617,375405,124617v2781,,5269,-1016,7377,-2451c382985,122040,383150,121925,383302,121798v470,-368,1054,-609,1460,-1028l392811,121710v330,609,991,977,1448,1510c394512,123614,394893,124033,395427,124452v2183,1917,4849,3377,8125,3517c403793,127969,404009,127981,404225,127981v5192,,9598,-2691,11413,-6716c415765,121532,415677,121925,415867,122154v381,419,914,508,1397,685c416464,124934,415994,126800,415385,128743t-12823,43483c401432,171718,400023,171452,398309,171452v-838,,-1765,76,-2755,190c395211,171680,394868,171705,394551,171705v-5345,,-8088,-4976,-10728,-9801c383010,160432,382248,159048,381436,157854v-749,-1066,-1549,-1929,-2362,-2640c380484,154604,383391,153957,387898,155798v1371,533,2857,317,4317,139c394221,155645,396214,155379,398067,156902v2565,2133,4266,5396,5879,8545c405368,168176,406713,170804,408592,172505v-2577,788,-5472,-38,-6030,-279m355739,170461v-2107,-685,-3986,-292,-4507,-76c347042,172023,343856,169966,343843,169953v-3948,-2793,-5408,-5598,-6792,-8315c336226,160025,335451,158514,334207,157067v-597,-711,-1193,-1308,-1803,-1841c333039,155010,333813,154693,334829,154185v698,-330,3199,-1307,6780,267c343069,155087,344465,154668,345455,154388v204,-63,394,-114,584,-165c347855,153830,353924,153157,356996,161638r102,342c358316,166157,360107,168811,362024,170461v-2108,419,-5028,381,-6285,m355244,41257v-2234,799,-4786,2196,-6361,3148l348883,35620v1638,990,4317,2450,6615,3224c355244,39695,355054,40419,355244,41257t15629,-5637l370873,44405v-1613,-965,-4241,-2438,-6513,-3237c364461,40685,364842,40292,364791,39784v-25,-368,-368,-597,-482,-940c366594,38070,369248,36597,370873,35620t88655,28463c460772,62357,462068,61316,463413,61037v292,50,1105,304,1816,1129c465813,62839,466397,64007,466460,65962v-736,216,-1511,953,-1688,1334c463286,69784,459516,73847,457142,75002v558,-5497,1510,-8697,2386,-10919m469190,73580v76,254,165,495,228,698c469558,74684,469710,75078,469825,75345v228,520,711,901,1219,1307c471856,77312,472707,77973,472707,79344r,635l473341,79991r622,-25l473989,79344v89,-1562,482,-3644,1231,-4406c475563,74596,476261,73478,476744,72336v317,952,571,1663,863,2044c478001,74926,478407,78176,478128,80588r495,812c478686,81413,478750,81426,478813,81426v406,,571,-419,775,-978c479981,79356,480946,76779,482165,75725r-13,-12c482584,75294,483206,74748,483777,74291v-927,1803,-1142,3313,-1231,4697l482520,79585v-76,1650,-304,6043,-2259,6119c478242,85768,476922,85603,475690,85438v-978,-140,-1993,-267,-3402,-267c471856,85171,471412,85171,470904,85196v673,-609,990,-1688,330,-2843c471081,82099,470878,81819,470688,81527v-1079,-1612,-2514,-3783,-1498,-7947m447861,106195r50,38c447886,106221,447873,106208,447861,106195xm451124,96585v584,-1054,1257,-1879,2031,-2286c453282,94236,453625,94198,454044,94198r,25c455313,94312,456291,94858,457230,96204v-812,635,-1752,1536,-2716,2488c453295,99848,451606,101498,450552,102031v-50,-1955,26,-4037,572,-5446m468885,111769v673,431,1701,1384,2527,2133c472948,115298,473303,115679,473849,115222v508,-406,140,-1028,-114,-1498c472872,112289,471501,109661,471082,107021v876,634,2158,1790,3885,4291c474992,111362,475043,111413,475068,111489v229,356,559,927,1143,927c476249,112416,476300,112416,476363,112403v660,-126,889,-952,1054,-1828c477506,109953,478864,105230,479715,103199v343,1346,838,3707,952,5650l480692,109179v89,1485,153,2552,89,4900c480781,114333,480781,114866,481276,115032v432,177,762,-166,1295,-876c483105,113419,484120,112061,485936,110118v330,-330,901,-838,1409,-1257c487243,109090,487154,109344,487040,109610v-533,1359,-1282,3212,-1765,3987c484717,114511,484412,116542,484526,117291v64,419,153,889,229,1410c485352,122294,485618,125315,482965,125810v-1587,330,-2260,102,-3072,-139c479080,125404,478128,125137,476338,125214v-3047,114,-4190,698,-5130,1168c470599,126699,470180,126902,469317,126902v76,-38,140,-76,216,-127c470663,126039,471208,124388,471043,122128v-203,-2818,-1828,-9306,-3770,-10994c467006,110880,466765,110677,466587,110486v597,280,1371,699,2298,1283m231319,110156v572,1448,1308,3263,1841,4114c233516,114854,233795,116580,233719,117126v-51,394,-127,864,-216,1346c232983,121557,232195,126191,236169,127042v-38,1104,-520,3123,-1307,3847c234570,131155,234328,131142,234189,131104r-280,1245c234582,132514,235192,132323,235725,131841v1092,-1016,1650,-3212,1701,-4609c237883,127232,238239,127232,238581,127207v38,1434,-393,3961,-1384,4977c236817,132590,236499,132628,236220,132577r-191,1257c236791,133986,237540,133694,238124,133060v1333,-1384,1828,-4457,1727,-6133c239889,126902,239940,126889,239978,126889v419,-139,850,-266,1422,-342c241451,127918,241374,131803,240270,133123v-280,317,-508,355,-673,368l239635,134773v444,-12,1130,-190,1689,-939c242669,132082,242720,128045,242669,126470v216,,483,,711,26c243329,128108,243533,131739,243786,132425v280,800,2324,10207,-571,12695c242911,145387,242314,145603,242111,145438v-127,-76,-305,-648,279,-2285l241171,142721v-241,711,-1015,2933,229,3783c241666,146682,241984,146771,242288,146771v673,,1346,-330,1752,-673c247824,142848,245018,132120,244980,132006v-178,-508,-355,-4012,-330,-5409c244675,126597,244713,126597,244751,126610v-101,1409,-152,4659,991,6437c246186,133732,246770,134164,247481,134316r254,-1256c245996,132691,245881,128578,245996,126851v634,153,1066,343,1447,534c247291,128426,247049,130965,248116,132628v508,787,1219,1282,2133,1485l250515,132856v-571,-114,-1003,-419,-1320,-901c248484,130838,248535,129022,248649,127930v483,178,1054,292,1854,242c251899,128121,257206,125683,257714,114828v317,-6601,1600,-11769,2653,-14714c260698,99238,261028,98476,261358,97816v12,-51,51,-89,76,-140c263300,99225,266779,104113,269572,108531v190,445,343,1067,343,1524c269915,110550,269953,113292,275057,114486v3491,812,16923,28057,26179,37312c301591,152154,301896,152471,302188,152814v-26,13,-127,,-165,c296868,152814,292488,155620,290622,160140v-1689,4113,-864,8671,2120,11642c295256,174283,297579,175006,299674,175006v1536,,2958,-393,4228,-749c305298,173876,306491,173495,307558,173788v5028,1155,8620,-191,10169,-991c318159,173077,318629,173292,319111,173508v2578,1054,5409,876,8392,-520c327910,172772,329179,172188,333064,173330v3238,965,7846,369,10614,-1295c345138,172708,348185,173660,351918,172175v253,-101,1637,-381,3262,114c357072,172873,361579,172886,364093,171858v1384,723,2780,1041,4037,1142c369920,173165,371431,172950,372739,172772v2006,-254,3593,-457,5929,470c380090,173800,385828,175159,389891,172404v1689,926,3644,1396,6031,1142c399057,173115,400822,173559,401787,173991v1016,431,5332,1625,8710,-191c411220,174143,412033,174359,412922,174410v749,,1523,-77,2450,-204c417213,173914,419498,173597,422443,174435v2654,787,5472,-597,7072,-3504c431762,166894,431343,160431,425402,155074v-1080,-965,-3314,-2666,-8621,-1981c417289,152674,417797,152281,418279,151798v9256,-9255,22675,-36500,26167,-37312c449575,113305,449587,110550,449587,110055v,-419,153,-978,330,-1409c452596,104418,456176,99263,458068,97676v13,26,38,51,51,64c458462,98451,458817,99263,459198,100228v1041,2971,2273,8075,2603,14600c462309,125683,467615,128121,468999,128172v115,12,216,12,292,12c469964,128184,470434,128083,470853,127943v127,1079,165,2907,-546,4012c470002,132437,469558,132742,468999,132856r267,1257c470167,133910,470878,133415,471386,132641v1067,-1664,838,-4216,673,-5244c472440,127207,472884,127004,473506,126851v115,1727,,5840,-1739,6208l472021,134316v711,-152,1295,-584,1752,-1269c474916,131269,474865,128019,474763,126610v38,-13,76,-13,102,-13c474878,127994,474687,131511,474509,132031v-25,89,-2831,10817,965,14054c475868,146428,476553,146771,477201,146771v330,,635,-89,901,-267c479372,145666,478597,143445,478331,142721r-1206,432c477696,144790,477506,145362,477391,145438v-216,127,-787,-26,-1092,-318c473430,142657,475423,133339,475728,132437v229,-698,445,-4329,394,-5941c476388,126470,476604,126470,476845,126470v-76,1562,-25,5625,1346,7402c478762,134583,479423,134761,479880,134773r25,-1282c479753,133478,479512,133440,479245,133123v-1105,-1295,-1193,-5180,-1155,-6576c478674,126623,479105,126750,479512,126889v50,13,101,26,139,38c479562,128616,480057,131676,481390,133059v572,622,1321,927,2083,775l483282,132577v-190,38,-571,38,-965,-394c481327,131168,480883,128654,480921,127207v343,50,685,63,1155,25c482140,128629,482698,130825,483790,131828v533,508,1194,698,1828,520l485326,131104v-190,51,-406,38,-673,-216c483828,130139,483371,128146,483346,127042v3948,-851,3174,-5472,2666,-8545c485923,117990,485847,117533,485796,117114v-76,-521,203,-2248,559,-2844c486900,113394,487637,111566,488221,110093v305,-724,533,-1346,685,-1638c489046,108163,489452,107363,488843,106957v-876,-673,-2958,1409,-3822,2298c483638,110728,482698,111870,482089,112670v,-1485,-64,-2425,-127,-3555l481949,108760v-178,-2793,-1168,-6805,-1371,-7211c480413,101295,480184,101142,479892,101142v-38,,-76,,-127,13c478293,101422,476160,110283,476134,110372v-12,114,-38,229,-51,318c476058,110651,476020,110601,476007,110588v-2399,-3504,-4050,-4558,-4938,-5104c470878,105357,470675,105230,470650,105230v-1283,-6678,-3428,-10639,-6526,-12099c461255,91811,458284,92649,457738,92916v-229,63,-1206,38,-1942,25c454132,92890,453079,92890,452558,93157v-927,482,-1701,1358,-2336,2437l450171,95569v-63,152,-139,305,-203,482c448826,98133,448089,100863,447505,103085v-279,1003,-584,2044,-825,2602c445537,105967,444966,105459,445436,104976v2514,-2628,6449,-16009,7757,-16771c456938,86022,457319,83292,457217,81908v724,-736,4508,-5027,5345,-6297c464670,72526,465267,70203,465609,68819v102,-381,204,-711,267,-901c465901,67892,465927,67867,465940,67841v63,-101,228,-253,406,-393c466117,70177,465381,80271,466447,83495v965,2920,3416,3085,4355,2997c470802,86669,470777,86847,470713,86974v-25,25,-1904,3745,-1066,4989c470434,93157,471348,92979,471805,92941r-229,-1270c471284,91684,471043,91760,470713,91265v-190,-508,698,-2920,1105,-3682c472021,87215,472097,86796,472097,86441r762,c472833,86745,472744,87101,472656,87291v-356,648,-889,2248,-610,4088c472275,92674,472529,93055,473811,93093r38,-1282c473773,91811,473468,91811,473468,91836v-76,-88,-114,-469,-152,-647c473087,89691,473506,88371,473773,87901v190,-330,305,-876,355,-1371c474585,86568,475004,86631,475423,86682v-152,635,-495,1714,-672,2006c474420,89285,473874,91913,474585,93106v356,647,254,3187,-304,4012c473456,98387,473113,102666,474230,103935v267,292,609,445,965,445c475411,104380,475652,104316,475868,104215v1193,-610,1231,-1828,1257,-2654l475855,101511v-38,1015,-165,1358,-635,1587c475220,103098,475055,103009,474928,102450v-343,-1409,-38,-3936,419,-4634c476134,96635,476338,93601,475690,92471v-419,-673,-25,-2755,165,-3136c475995,89119,476502,87825,476693,86860v102,12,190,12,305,38c476553,88523,476528,90072,476947,91595v203,775,470,1752,1574,1905l478686,92217v-165,-12,-254,-25,-495,-952c477810,89881,477836,88485,478305,86974v178,13,381,25,597,25c478597,88688,478750,90262,479334,91786v304,799,647,1701,1764,1714l481124,92243v101,152,216,292,343,380c482647,93436,483485,92941,483841,92738r-686,-1079c482927,91760,482673,91887,482216,91582v-369,-393,-407,-2983,-292,-3821c481987,87317,481860,86872,481720,86517v1803,-1295,1981,-4939,2070,-6869l483828,79064v89,-1637,394,-3097,1485,-4900c485618,73681,486151,72767,485491,72285v-101,-76,-228,-114,-393,-114c483714,72171,480832,75230,480794,75268v-77,89,-140,140,-178,191c480400,74926,480387,73478,480387,72958r-25,-330c480273,66204,476375,62509,474293,60529v-2501,-2349,-4799,-1016,-5142,-775c468771,59894,466320,59881,464670,59703v-2336,-215,-4291,1130,-5955,3365l458588,63004v-76,191,-152,369,-215,572c455414,67854,453535,74799,452456,79775v-406,381,-1028,775,-901,229c453815,70254,452482,63715,452977,63576v5193,-1486,4735,-3695,4735,-4660c457712,58866,457700,58700,457687,58599v597,-1232,1739,-3618,2882,-6957c461635,48506,463832,44278,465330,43123v3161,-2450,5116,-11045,9814,-11629c476236,31354,480172,31925,478877,31049v-648,-431,-4215,-4253,-11325,-482c466460,31151,458436,38210,458170,47554v-26,863,-876,6373,-2654,7350l455618,55070v-178,-51,-280,-191,-470,-204c452380,54689,451606,56187,451504,56517v-114,330,-1117,762,-1104,114c450463,54930,449968,50677,449752,50004v-216,-648,483,-3466,978,-3542c452926,46132,452710,43136,452710,42526v,-965,-165,-1295,-457,-1650c452495,39124,454246,31519,454450,30884v1790,-5802,7224,-12404,8354,-13000c466854,15751,466752,18430,467793,17769v952,-596,-863,-2894,-3885,-3212c452799,13351,451390,25920,451606,30668v63,1435,-1778,8735,-1905,9459c447987,40571,447784,44405,447899,44773v101,381,-496,546,-711,826c446972,45865,446185,46068,446147,45599v-115,-1270,-2336,-6272,-2083,-6780c445550,35810,445461,34959,445372,34236v-25,-203,-76,-483,-140,-762c445804,33728,445067,22949,445448,20448v559,-3796,927,-4494,1194,-5065c447276,14075,447010,12970,449155,11929v1575,-761,1740,-2069,2667,-2513c452469,9098,450222,9060,449308,9149v-457,38,-6285,-114,-7910,6170c441195,16030,441094,19496,441309,21591v38,444,-12,1333,102,1942c441525,24117,442033,31062,442300,32243v-89,38,-140,12,-242,63c441284,32712,440903,34833,440840,35264v-64,445,-394,584,-597,102c439545,33626,435825,31113,435875,30452v115,-1409,-101,-2881,-127,-3288c435723,26656,435660,26111,435469,25565v-114,-330,-635,-648,-1244,-813c434149,23381,433387,13313,434733,10723v393,-787,4532,-4697,4685,-5345c439595,4731,439773,4401,440370,3791v520,-558,-775,-381,-1816,-431c437513,3296,432105,4274,430289,8768v-393,1003,-254,4964,330,6272c431051,15954,430784,20778,431559,22467v355,800,470,1955,787,2691c432206,25285,432029,25336,431914,25526v-431,762,102,3365,-25,3390c430365,29399,427902,26415,427077,25641v-889,-813,-558,-2489,-647,-4253c426379,20689,425858,20562,425325,20423r229,12c425376,19407,423497,18328,423548,14875v38,-1473,584,-5104,927,-6602c424741,7041,424868,3652,424183,1557v-166,-521,-1232,-2438,-1575,-1079c422405,1328,421580,5391,420463,7232v-1359,2234,-762,4748,-203,6119c420780,14684,422075,16792,422888,20182r-242,c421897,20131,422456,22924,422811,23660v381,762,-2285,-419,-3491,-1015c418190,22073,417771,20613,417543,19433v-102,-496,-597,-597,-1194,-584c415689,16843,413823,15344,414178,12031v140,-1117,318,-2679,394,-3111c414724,7994,414458,5264,413531,4452v-533,-470,-711,-2743,-1041,-1867c412261,3207,411296,5493,410903,6470v-826,2019,-330,5358,495,7110c411804,14430,414064,17541,414115,19141v-635,266,89,2069,622,2843c415295,22835,412109,21388,410738,20562v-1245,-749,-1790,-1726,-1879,-2577c408821,17554,408579,17198,408135,17008v-102,-1397,-2781,-3250,-2742,-3822c405596,10127,404948,7562,404516,6737v-444,-825,-1472,-1409,-1586,-1206c402231,6940,401292,9352,401190,10393v-165,1511,-51,4748,4342,7389c405380,18430,406357,19166,406421,19433v101,380,-3428,977,-3987,139c401876,18734,401038,17617,399375,18176v-1676,558,444,2209,-381,2336c391922,21438,390564,23775,393039,22835v4469,-1714,15172,-457,17267,127c472173,40330,440116,112949,414267,142708v63,-596,102,-1066,152,-1472l416882,137579r-1117,-3682c416501,130774,417479,127562,418799,124058v1892,-254,3555,-2006,4127,-4456c423319,117837,423179,116466,422456,115387v558,-1206,1104,-2374,1650,-3542c425008,109915,425871,108049,426658,106259r-76,-38c426658,106208,426798,106233,426849,106208v101,-51,63,-114,114,-165c427242,106437,427230,106982,427623,107313r,12c428728,108239,430086,108734,431521,108734v165,,368,-12,546,-25c433692,108582,435152,107808,436180,106551v2146,-2565,1816,-6399,-736,-8544c435253,97867,435012,97943,434809,97816v1600,-152,3060,-901,4075,-2145c439938,94452,440446,92865,440306,91252v-152,-1625,-914,-3085,-2158,-4138c437361,86466,436371,86466,435406,86263v1409,-203,2767,-787,3758,-1968c441309,81731,440967,77897,438402,75751v-1206,-1028,-2730,-1485,-4329,-1397c434669,74012,435444,73961,435901,73415v2145,-2565,1815,-6411,-736,-8557c433108,63157,430442,63436,428283,64731v1727,-2539,1384,-6018,-1041,-8036c426011,55666,424500,55184,422824,55311v-1587,114,-3009,876,-4037,2069c418863,55552,418228,53711,416730,52467v-1244,-1054,-2818,-1524,-4431,-1422c410662,51197,409214,51959,408186,53203v-406,470,-635,1016,-864,1562c406980,53635,406421,52581,405494,51794v-1244,-1028,-2793,-1523,-4431,-1384c399438,50537,397978,51299,396950,52543v-838,1003,-1193,2247,-1295,3517c395325,55463,394919,54892,394373,54422v-1270,-1041,-2857,-1549,-4469,-1384c388304,53178,386844,53952,385816,55184v-1054,1231,-1562,2818,-1422,4431c384407,59704,384470,59792,384483,59894v-115,-114,-178,-279,-305,-381c382921,58472,381309,57939,379709,58129v-1612,140,-3060,902,-4075,2146c374580,61506,374085,63081,374225,64718v50,635,279,1232,520,1816l370911,66534v419,-1219,660,-2514,660,-3847c371571,60059,370543,57748,369070,55793r178,-114c369197,55603,364322,48201,363243,43593v114,-115,304,-64,406,-191c363750,43288,363687,43123,363776,43009v3237,1142,7503,3910,7528,3948l372790,47935r,-15832l371317,33081v-51,25,-4621,3021,-7884,4075c363242,36940,363255,36597,363039,36420v-76,-64,-177,-39,-241,-77c363877,33081,366785,28637,366823,28586r977,-1498l351969,27088r977,1498c352971,28637,356006,33246,357047,36521v-305,216,-724,203,-978,495c352832,35924,348503,33106,348439,33081r-1485,-978l346954,47935r1498,-978c348502,46919,352883,44062,356133,42958v165,228,165,520,381,736c355358,48303,350559,55603,350508,55679r178,114c349214,57748,348185,60059,348185,62687v,1333,254,2628,673,3847l344770,66534v863,-2044,635,-4469,-876,-6272c341748,57710,337902,57355,335337,59513v-140,127,-203,279,-318,406c335248,58282,334867,56555,333712,55184v-2158,-2565,-6005,-2895,-8570,-762c324609,54879,324215,55438,323872,56022v-88,-1219,-444,-2438,-1294,-3441c320419,50029,316598,49699,314020,51832v-914,775,-1472,1828,-1802,2971c311989,54244,311735,53673,311342,53203v-1041,-1244,-2501,-2006,-4126,-2145c305590,50918,304016,51413,302785,52467v-1511,1257,-2133,3085,-2057,4913c298570,54892,294799,54562,292260,56695v-1257,1041,-2019,2526,-2158,4139c290013,61976,290330,63055,290851,64058v-2083,-990,-4622,-774,-6488,800c281798,67004,281468,70850,283614,73415v393,457,876,787,1371,1105c283601,74545,282192,74824,281100,75738v-1244,1041,-2006,2514,-2146,4126c278815,81477,279310,83051,280351,84295v990,1168,2349,1752,3758,1968c283157,86466,282141,86479,281354,87126v-2552,2146,-2895,5980,-749,8557c281608,96864,283004,97575,284528,97765v-140,102,-305,127,-444,242c282839,99048,282065,100508,281938,102133v-152,1612,343,3199,1396,4443c284528,107998,286255,108722,287994,108722v1371,,2755,-457,3898,-1422c292260,106995,292476,106589,292755,106208v51,25,127,13,190,25l292869,106272v749,1688,1574,3440,2412,5268c295903,112861,296538,114232,297173,115628v-648,1041,-952,2273,-571,3974c297160,121964,298760,123462,300575,123804v1333,3530,2413,6856,3187,10043l302620,137592r2932,4317c305603,142416,305641,142734,305705,143254,279767,113826,246973,40431,309209,22962v2095,-584,12784,-1841,17266,-127c328938,23775,327580,21439,320508,20499v-825,-114,1320,-1752,-355,-2310c318477,17630,317626,18747,317067,19572v-558,851,-4062,229,-3973,-139c313157,19166,314135,18430,313982,17795v4393,-2653,4507,-5891,4342,-7402c318210,9352,317283,6940,316585,5531v-114,-203,-1155,381,-1587,1206c314554,7562,313906,10127,314122,13186v38,572,-2628,2425,-2742,3822l311392,17021v-457,177,-685,533,-749,964c310555,18836,310009,19814,308764,20575v-1371,813,-4545,2247,-3973,1410c305298,21210,306035,19420,305400,19153v25,-1028,838,-2463,1625,-3745c307469,14672,307965,13885,308117,13567v406,-876,736,-2145,863,-3453c308980,10025,308942,9949,308955,9847v76,-1206,38,-2437,-343,-3377c308256,5594,307495,3779,307165,2941v-38,-89,-127,-292,-140,-356c306885,2230,306771,2446,306644,2814v-355,432,-825,1536,-1206,2895c305044,6851,304829,8260,304943,8933v76,407,254,1993,381,3111c305336,12120,305286,12145,305298,12221v216,2781,-1091,4152,-1841,5967c303381,18354,303242,18506,303191,18709r25,c303191,18760,303165,18785,303140,18849v-584,,-1066,89,-1168,584c301743,20613,301325,22073,300195,22645v-1206,596,-3873,1764,-3504,1028c297046,22924,297630,20131,296856,20182r-267,c297414,16855,298722,14672,299268,13351v546,-1358,1142,-3885,-229,-6119c297909,5391,297097,1341,296894,491v-330,-1372,-1397,545,-1562,1053c294634,3652,294773,7042,295040,8273v330,1511,889,5129,927,6602c296005,18315,294050,19674,293885,20524r203,-12c293631,20664,293123,20753,293098,21388v-102,1765,228,3428,-673,4266c291612,26403,289149,29412,287626,28929v-127,-38,139,-2780,-77,-3631c287524,25158,287346,25120,287232,25031v368,-698,343,-1726,724,-2551c288718,20791,288464,15954,288883,15040v596,-1308,723,-5269,317,-6284c287410,4287,282001,3296,280960,3347v-1041,64,-2336,-114,-1815,444c279729,4414,279919,4731,280097,5378v152,648,4279,4558,4697,5358c286128,13301,285366,23470,285290,24955v-470,127,-864,305,-902,470c284287,25908,283715,26161,283817,26657v76,393,-292,2386,-178,3796c283677,31113,279970,33627,279259,35366v-190,495,-533,343,-597,-102c278612,34833,278497,32712,277672,32382v-305,-114,-368,-190,-482,-266c277482,30503,277990,24092,278104,23521v101,-597,63,-1498,101,-1930c278421,19496,278307,16030,278129,15319,276491,9035,270664,9187,270194,9136v-901,-88,-3161,-25,-2514,280c268607,9847,268785,11168,270359,11930v2133,1028,1879,2145,2514,3465c273127,15954,273508,16640,274067,20436v342,2285,-127,11680,241,13102c274181,34744,274435,36750,275438,38819v254,521,-1968,5510,-2070,6780c273317,46068,272543,45865,272327,45599v-216,-280,-825,-445,-711,-826c271718,44418,271527,40571,269813,40127v-127,-724,-1980,-8024,-1917,-9459c268125,25920,266703,13351,255607,14558v-3022,317,-4837,2615,-3885,3212c252014,17960,252217,17884,252433,17719v279,-114,596,-292,965,-495c254007,16995,254921,16944,256711,17884v749,647,1409,1409,2070,2171c259276,20652,259809,21312,260368,22099v254,355,508,723,736,1104c261421,23660,261713,24168,262018,24663v1841,3314,3098,6843,3898,9827c266487,36953,267135,39860,267236,40736r38,-13c267274,40762,267287,40825,267287,40850v-317,356,-482,686,-482,1676c266805,43136,266576,46132,268772,46462v496,76,1206,2907,978,3555c269547,50664,269039,54930,269103,56631v12,648,-978,203,-1092,-114c267897,56187,266855,54486,264138,54879v-63,13,-114,64,-177,76l263986,54905v-1562,-864,-2361,-5079,-2565,-6691c261396,47986,261345,47655,261345,47541v-266,-9331,-8290,-16390,-9395,-16974c250173,29627,248624,29158,247291,28993v-825,-102,-1422,63,-2082,152c244777,29196,244244,29132,243876,29234v-165,51,-229,127,-381,178c242378,29818,241654,30262,241197,30643v-191,140,-470,356,-546,406l240638,31049r,26c240346,31265,240321,31392,240511,31468v610,216,3022,-89,3847,26c249056,32103,251011,40673,254185,43136v1498,1142,3682,5357,4761,8506c259073,52061,259200,52289,259339,52670v1003,2755,1968,4888,2501,5967l261866,58574v,89,-26,228,-26,292c261840,59843,261345,62103,266525,63563v508,140,-838,6691,1435,16454c268049,80423,267706,80283,267338,80029r-64,-253c266170,74710,264151,67486,261003,63220v-26,-76,-51,-139,-77,-216l260876,63043v-1689,-2222,-3733,-3517,-6044,-3339c253182,59881,250770,59894,250440,59792v-610,-406,-2832,-1523,-5218,737c243127,62509,239229,66204,239127,72628r,292c239102,74240,239026,75078,238899,75459v-51,-51,-114,-114,-191,-190c238683,75231,235116,71473,234011,72285v-648,482,-114,1397,178,1866c235395,76157,235598,77744,235674,79077v25,153,25,369,38,610c235814,81604,236004,85222,237782,86517v-140,356,-242,800,-191,1219c237718,88701,237642,91202,237299,91570v-508,343,-723,190,-1003,63l235712,92763v318,178,1143,673,2311,-139c238163,92522,238277,92395,238391,92217r13,1283c239521,93487,239877,92548,240181,91786v597,-1511,737,-3085,445,-4787c240829,86999,241032,86987,241222,86974v445,1511,483,2907,102,4291c241083,92192,240968,92205,240816,92217r165,1283c242086,93347,242352,92382,242568,91608v406,-1536,394,-3085,-51,-4710c242619,86873,242720,86873,242809,86860v191,977,724,2272,838,2475c243863,89716,244231,91786,243838,92471v-661,1092,-483,4139,317,5345c244612,98502,244917,101016,244574,102437v-140,597,-279,661,-355,623c243812,102869,243685,102514,243660,101523r-1270,26c242403,102374,242441,103606,243647,104215v216,101,457,165,673,165c244676,104380,245018,104228,245285,103936v1117,-1270,775,-5548,-63,-6831c244676,96280,244549,93754,244930,93106v723,-1219,165,-3834,-178,-4431c244587,88409,244231,87317,244079,86682v432,-38,851,-114,1295,-152c245437,87025,245552,87558,245729,87888v267,495,699,1803,457,3301c246148,91354,246098,91748,246123,91773v-89,25,-368,38,-457,38l245717,93093v1269,-38,1523,-419,1726,-1714c247799,89132,246961,87469,246859,87279v-101,-178,-165,-533,-190,-838c246897,86428,247151,86415,247418,86441v,343,63,762,267,1142c248078,88282,248992,90757,248814,91240v-355,508,-647,470,-926,419l247761,92941v355,38,1320,178,2107,-977c250706,90719,248814,86999,248814,86974v-76,-127,-114,-305,-114,-482c248802,86492,248903,86504,249005,86504v1536,-12,3326,-800,4063,-3009c254134,80258,253385,70178,253144,67448v190,140,355,292,431,394l253575,67854v26,26,51,76,77,102c253715,68133,253804,68438,253880,68794v356,1383,940,3694,3060,6817c257676,76690,260914,80448,262285,81972v-76,1409,368,4088,4024,6233c267630,88967,271565,102361,274079,104976v457,483,-101,1003,-1257,711c272721,105421,272569,104773,272403,104139v-558,-2286,-1460,-5980,-3072,-8557c269331,95582,269331,95569,269318,95569v-660,-1079,-1447,-1930,-2386,-2438c266424,92877,265383,92890,263745,92941v-737,25,-1740,38,-1955,-13c261218,92636,258286,91760,255378,93131v-3110,1486,-5243,5447,-6487,12049c248840,105230,248637,105345,248459,105484v-901,546,-2552,1600,-4977,5104c243469,110601,243457,110651,243431,110677v-25,-76,-38,-203,-76,-318c243342,110271,241209,101409,239737,101155v-292,-89,-622,89,-800,394c238708,101955,237718,105979,237566,108760r-26,571c237477,110385,237413,111261,237413,112657v-609,-812,-1536,-1942,-2920,-3402c233821,108544,231485,106271,230659,106957v-596,406,-203,1206,-63,1498c230748,108772,231002,109407,231319,110156t82194,127491c310085,238307,308993,233280,312370,232696v3504,-622,3860,4418,1143,4951m298595,252387v-305,-76,-1511,-2082,-1904,-2463c296602,249835,296361,249543,296056,249289v-241,-190,2107,-1676,2615,-1752c299217,247461,301617,249873,301528,250559v-26,177,-2577,1904,-2933,1828m338816,359234v253,-558,253,1283,711,1435c340352,360923,341787,359387,342688,358841v533,-318,2057,-1651,2539,-1587c345151,357241,343234,360060,342853,360352v-508,393,-1473,787,-2222,1269c340365,361786,338625,362967,338422,362891v-901,-318,292,-3454,394,-3657m341825,355108v304,-1828,1193,-2856,1828,-4278c343792,351795,342688,354270,343323,354791v507,406,1345,-381,1904,-635c346763,353458,348439,352683,350077,351769v1447,-787,-800,1194,-1270,1511c346954,354600,345176,355502,343018,356606v127,-51,-1130,711,-1359,495c341570,357000,341774,355464,341824,355108t4444,-5878c346738,347415,348096,345751,349366,344469v343,-343,-546,1447,-711,1904c348325,347250,347512,348875,348414,349154v609,203,3351,-1536,3961,-1816c354076,346577,355295,345790,356818,345104v-1853,2209,-4354,3542,-7528,4761c348833,350043,346573,351223,346027,350741v-38,-26,140,-1130,241,-1511m352299,342336v165,-520,368,-1307,711,-1739c353403,340089,354927,338807,355231,338845v343,38,-2513,3910,-241,3491c355955,342158,358202,340813,359523,340203v685,-342,2082,-914,1193,-165c358761,341651,356387,342641,353962,343606v-470,190,-2070,635,-2057,635c351613,344037,352197,342679,352299,342336t7224,-5624c360056,336039,362062,333830,363090,333538v280,-89,-1396,1600,-1028,2209c362544,336585,365515,335912,366416,335671v318,-76,1245,-533,1587,-305c368130,335442,367229,336153,367051,336230v-990,431,-3618,1079,-4989,1345c361440,337702,359218,338236,358964,337982v-178,-191,533,-1257,559,-1270m369819,332103v546,-482,2336,-2196,3022,-2221c374136,329818,370657,331837,373006,331938v622,39,2932,800,4037,876c377602,332853,376192,333081,375545,333145v-2057,152,-2984,88,-4444,76c369502,333208,368613,333233,369819,332103t8417,-2691c382680,327419,389053,326898,394817,328066v-1701,127,-3694,1714,-5941,1105c388609,329107,388431,328714,388076,328612v-1854,-520,-3365,711,-5079,952c382223,329666,381220,329437,379912,329564v-241,26,-2018,178,-2069,76c377792,329552,380674,328307,378237,329412t7934,-5637c386565,322937,386781,321756,386806,321236v,-152,-228,-609,-76,-800c386997,320106,387822,321871,387847,322658v,774,-330,2285,-635,2463c387098,325184,385651,325425,385384,325273v-216,-89,648,-1206,787,-1498m396798,331710v-1854,711,-3707,1219,-5790,1752c388558,334071,386590,335138,383239,334643v3707,-1968,8239,-2628,13559,-2933m398144,326390v1091,-1155,2399,-3516,2628,-5548c400784,320639,400505,319712,400683,319408v63,-89,863,3186,558,4202c400797,325108,399566,327584,398702,327825v-216,51,-1650,51,-1828,-241c396734,327343,398080,326467,398144,326390t6906,9687c405507,336712,406231,338807,405291,337664v-838,-1028,-3237,-2145,-5154,-1269c399985,336458,398372,335569,398385,335442v25,-431,2336,-685,2780,-711c402993,334528,404149,334782,405050,336077t2387,-7224c408300,328219,409278,327330,409735,326632v127,-216,-89,-597,394,-876c410230,325705,409202,328993,408618,329958v-533,889,-1727,2399,-2209,2387c406409,332345,404822,331151,404809,330834v-13,-609,2146,-1625,2628,-1981m411474,337423v1143,-1016,2438,-2945,3403,-3885c414978,333551,414928,333614,414877,333614v-343,1244,-990,2095,-1651,3250c412807,337588,412046,339734,411170,339645v-318,-38,-889,-813,-889,-1117c410306,337931,411043,337791,411474,337423t5942,5777c417225,343200,415537,345332,414877,346221v-432,635,-991,2031,-1257,2146c413633,348354,411271,348494,411246,348443v-191,-191,1193,-1574,1269,-1663c412960,346259,413417,345586,413861,345193v787,-686,2552,-2019,3555,-1993m418051,338845v952,-1232,1828,-2692,2463,-4114c420323,336725,419587,340648,417975,341143v-39,25,-1435,-64,-1499,-152c416210,340648,417962,338959,418051,338845t4215,4520c422748,343276,423586,343314,423929,343682v368,406,520,2603,76,2857c423777,346678,422774,345637,422494,345586v-1155,-165,-3186,1333,-4037,2070c418241,347846,417327,348519,417340,348519v-254,-114,990,-1993,1117,-2222c419358,344850,420323,343745,422266,343365t5396,7541c428119,350982,428119,350995,427738,351769v-775,1651,-1714,2946,-2857,4291c424716,356251,423497,357254,423612,357660v152,470,1498,305,1980,229c427408,357647,429274,356721,431000,356137v686,-229,-1828,1396,-2158,1599c426989,358841,425414,359336,423053,360034v-482,140,-2780,978,-3250,787c419600,360745,420857,359412,421072,359158v1422,-1650,3073,-3923,4127,-5396c425338,353572,426316,352912,426151,352404v-178,-559,-2006,-89,-2704,89c420780,353178,418673,353889,416311,355032v-571,279,-215,-762,,-1028c416807,353420,420019,352036,420996,351769v698,-165,1422,-304,1905,-393c424335,351134,426366,350665,427662,350906t2209,-4215c430924,345256,431305,344215,432334,343060v38,-51,-13,-191,76,-152c432587,342920,432054,345155,431940,345434v-394,965,-1650,2971,-2209,3250c429528,348786,428601,348913,428449,348836v-178,-88,1142,-1739,1422,-2145m407907,352099v76,-558,1358,-546,1510,-558c410789,351363,412325,351617,413150,352252v1282,1028,851,2450,-330,3643c412236,356492,412604,354804,412198,354080v-482,-825,-1866,-1333,-2615,-1422c409380,352632,407793,352861,407907,352099t-2222,-76c406802,353521,404403,355095,403704,355819v-177,191,-292,330,-317,241c403133,355095,404428,354169,403616,352963v-394,-584,-1651,-1041,-2375,-1029c400975,351947,400696,352264,400454,352175v-279,-101,-749,-1244,-711,-1269c400556,349839,405152,351299,405685,352023t-2933,-12289c402524,339505,401711,339353,402346,339086v660,-279,2285,229,2539,483c406701,341270,405342,346120,404098,347262v-584,521,152,-1155,152,-1904c404301,343009,403539,340495,402752,339734t25621,25607c426862,365950,424386,365696,422342,365988v-1295,178,-736,686,317,876c423472,366979,424792,367017,425998,366928v77,-13,914,-216,1029,-152c427281,366890,425795,368007,425668,368032v-1574,521,-4672,166,-7135,318c416515,368490,419308,369327,420120,369467v406,76,3530,216,2539,635c421542,370597,419815,371156,418533,370965v-2437,-330,-5230,26,-7363,635c410040,371930,409380,372882,408224,373504v-2222,1194,-5523,1232,-8087,318c398423,373238,396569,372197,394741,372717v3365,-901,5447,-2641,8253,-3961c404758,367918,407031,366674,409176,366928v496,51,978,622,1511,559c411043,367449,411208,366991,411474,366776v1854,-1587,5828,-2616,8570,-2781c423409,363792,427712,364516,430594,363437v-76,25,470,-356,318,c430683,363983,429071,365062,428373,365341m391313,352023r,c391313,351731,392773,351223,393078,351134v546,-127,978,-50,1498,-76c396442,350982,398410,351185,398943,352658v343,965,-177,1282,-799,1815c398156,354473,397420,355273,397204,355108v,,-152,-1282,-89,-1104c396468,352239,393802,353090,392202,352658v127,25,-889,-635,-889,-635m390209,357660v-254,229,-13,-1574,-229,-2069c389574,354664,388190,354296,387124,354397v-838,76,-635,165,-1181,-393c385778,353826,384749,353343,384749,353204v-12,-381,1613,-749,1829,-800c391262,351604,392913,355235,390209,357660t-5701,546c384318,358181,383988,356835,384115,357101v-394,-888,-1359,-1447,-2628,-1510c380763,355553,379849,356048,379506,355971v-26,,-1181,-1002,-1105,-1180c378439,354664,379696,354308,379912,354232v495,-178,902,-368,1574,-470c383556,353445,385295,354410,385054,356771v-38,407,-343,1448,-546,1435m377525,359476v-609,914,-342,393,-558,-483c376522,357190,374059,357241,372688,357812v-787,318,-1752,1333,-2463,1422c370124,359260,368714,358917,368714,358917v-12,-51,496,-495,572,-559c370606,357216,372828,355883,375139,355667v2615,-241,3783,1650,2386,3809m369819,363995v-190,51,-1612,-1422,-2057,-1498c365312,361989,362900,364440,361821,364630v-115,13,-1435,-241,-1435,-228c360361,364351,361376,362916,361579,362726v1333,-1245,3860,-2082,6183,-2133c368879,360542,370670,360783,370543,362332v-13,102,-445,1600,-724,1663m360234,367563v-1651,-178,-4279,787,-5714,1345c353644,369264,355536,367385,355714,367258v774,-622,1676,-1016,2780,-1193c360259,365760,361846,366471,362455,367334v89,115,432,902,318,1016c362747,368388,360526,367588,360234,367563t-6424,-8646c353873,358409,356425,357952,357212,357889v1308,-102,3288,419,3885,1510c361452,360034,361833,361647,360792,360745v-901,-774,-2361,-1638,-4215,-1269c355397,359704,355244,360377,354356,359476v-13,-26,-559,-483,-546,-559m368245,356467v-203,419,-178,647,-330,-330c367775,355197,367115,353813,366175,353521v-1409,-431,-2336,457,-3555,318c362760,353851,360868,352912,360868,352810v-25,-355,2311,-977,2616,-1041c366201,351338,369552,353483,368245,356467t2932,-7389c369387,349192,368918,350627,367127,350512v-1294,-76,-1688,38,-1028,-558c367420,348773,368448,347757,370860,347491v3276,-343,5421,1752,4215,4608c374948,352379,374567,353356,374428,353356v-242,,88,-1003,76,-863c374732,350436,373361,348951,371177,349078t7224,-2616c376865,346488,376624,347643,375075,347021v-343,-140,-812,-165,-889,-330c374060,346361,376459,345002,376891,344875v330,-88,965,-50,1345,-76c381601,344634,384432,346983,382756,349954v64,-89,-660,1320,-787,1269c381931,351223,382286,349522,382286,349636v-38,-1764,-1384,-3212,-3885,-3174m390932,346221v26,1003,-343,2857,-787,1346c389802,346475,388952,345396,387441,345269v-1143,-102,-2057,609,-2615,482c384648,345713,383899,344888,384026,344634v254,-444,2933,-927,3821,-952c389561,343657,390882,344317,390932,346221t1422,-5713c392329,340533,391377,339835,391313,339810v-736,-533,-1993,-1625,-3072,-1905c386539,337436,385625,337423,384267,336788v-1016,-457,-279,-660,787,-711c387720,335899,390183,336687,391478,338604v305,431,965,1841,876,1904m397750,338134v-1092,-940,-3783,-1866,-5472,-2615c391707,335265,392583,335316,393154,335277v940,-50,2247,-101,3161,242c397204,335836,398778,337360,398943,338058v38,165,77,1511,-76,1587c398880,339632,397826,338210,397750,338134t-3339,4837c394144,342920,393510,343085,393383,342971v38,25,241,-1371,317,-1422c393954,341371,394843,341460,394741,341460v3771,-101,4063,2451,2933,5396c397585,347097,397521,347440,397356,347656v115,-140,-330,546,-558,317c396620,347783,396849,347567,396874,347262v203,-1993,-571,-3986,-2463,-4291m353416,363119v-102,26,-533,-990,-559,-1028c350724,360085,347322,362929,345951,363602v-673,330,-1663,787,-1359,c346230,359577,348160,355222,351829,353204v838,-457,1968,-419,2768,-876c355155,352023,355739,350436,356184,349801v977,-1371,2298,-2463,3897,-3186c360945,346221,360894,346450,361338,345663v1067,-1791,3326,-3835,5472,-4596c367978,340648,369349,341194,370454,340762v508,-216,1346,-1663,1828,-2069c373526,337677,375824,336890,377919,336712v2298,-203,4634,406,5954,1498c384369,338642,385638,339899,385384,340508v-114,254,-2196,-1219,-2539,-1346c380699,338375,377195,338819,375380,339480v-902,330,-2298,888,-2374,1358c372942,341117,375443,343479,375380,343530v-597,393,-2489,-699,-3098,-800c369921,342362,367547,343174,365858,344076v-330,190,-2108,1307,-2070,1675c363839,346018,366290,347008,366569,347173v114,64,965,318,952,394c367483,348138,365617,347529,364995,347567v-2171,178,-5244,1358,-6666,3021c358113,350830,357250,352023,357288,352099v165,254,343,-114,876,c358355,352137,359675,352899,359992,353356v89,140,534,978,318,1206c360233,354638,359167,354181,358964,354156v-3491,-432,-6132,1117,-8176,2615c350052,357317,347258,359196,348960,359704v495,152,1269,-203,2158,-76c352045,359768,353441,360542,353644,361304v115,431,,1764,-228,1815m350470,369061v-63,114,-1028,622,-1104,558c349150,369518,348985,368109,348807,367804v-965,-1574,-3910,-1676,-5878,-711c344173,365506,348465,364630,349988,366458v406,457,940,1943,482,2603m438694,360745v1752,-2298,3631,-6259,5866,-8493c445220,351604,443849,354131,443836,354397v-25,965,-685,2476,-1739,3415c440713,359057,439393,360453,438453,360986v-178,89,216,-228,241,-241m449156,358434v393,-609,1523,-2780,1752,-3478c450997,354638,450984,353927,451060,353762v203,-419,1892,-1523,2311,-1358c453422,352429,453168,353712,452812,354397v-736,1384,-2895,3568,-4139,5002c448051,360136,448851,358917,449156,358434m313652,382582v2793,939,5396,1320,7923,1333c332950,384004,343310,375751,359624,375701r89,c376065,375777,386438,384004,397813,383915v2552,,5168,-381,7961,-1333c413429,379992,420196,378570,426201,377935v-736,-533,-1561,-939,-2348,-1003c422215,376792,421136,377478,419879,377795v-1689,445,-3263,39,-5231,318c415626,377542,416451,377059,417416,376450v876,-546,1790,-1511,2628,-1828c422482,373682,428804,374342,430201,375891v254,305,749,1054,1092,1689c431965,377567,432664,377554,433311,377554v3492,-12,6627,280,9471,762c442935,378253,443087,378189,443201,378113v1371,-863,2704,-2235,3898,-3491c448534,373111,449841,371498,451060,369619v1219,-1853,1828,-3872,2780,-6182c454437,361989,455516,360910,456062,359399v546,-1498,1257,-3021,1587,-4761c458106,352150,457865,348621,457091,345980v38,139,-394,-1206,-559,-1270c456037,344545,454869,346856,454704,347097v-1841,2768,-4342,4507,-6970,6424c447937,353369,447150,354207,447010,354004v-13,-26,432,-1765,482,-2146c447619,351033,447784,350119,447810,349560v51,-762,178,-3199,-242,-3339c447340,346145,446464,347757,446058,348125v-406,381,-1079,788,-1740,1194c444001,349509,442643,350487,442490,350271v-127,-203,419,-1333,470,-1904c443176,346500,442808,344951,442401,343530v-215,-826,-901,-2375,-1561,-2933c440878,340635,439989,340038,439799,340114v-381,178,-191,1270,-229,1435c439139,343047,437463,344736,436549,345751v-699,775,-26,-1295,,-2069c436650,339048,434555,336915,432499,334566v-1029,-1180,-673,-203,-788,953c431495,337448,430366,340241,429248,341625v-76,102,-571,698,-634,635c428436,342082,428639,340102,428614,339810v-64,-813,-292,-2019,-483,-2539c428055,337042,427090,335239,426633,335442v-89,26,-343,1130,-393,1270c426087,337004,425351,338159,425198,338058v,,38,-1181,,-1498c424805,332878,423459,330732,421313,328536v-495,-508,-1764,-2450,-2615,-1981c418266,326784,418520,328218,418457,328942v-38,419,-127,914,-317,1663c418051,330973,417784,332408,417505,331710v-280,-698,-1257,-1409,-2070,-1511c415004,330148,413328,330783,413379,330834v-26,-26,685,-2158,723,-2463c414445,325413,413150,321909,411639,320271v-101,-89,-1803,-1816,-1980,-1739c409456,318608,408948,320207,408859,320436v-597,1473,-940,2603,-1663,3809c407120,324397,406244,325971,406002,325679v-152,-177,-50,-2006,-152,-2450c404936,319103,401686,315751,397674,315129v-241,-38,-1498,-216,-1663,c395808,315370,396772,316488,396874,316868v686,2349,-914,5320,-2374,6272c394386,323216,393040,323978,392507,323699v-191,-115,-305,-1054,-470,-1359c390818,320207,387441,317503,383556,317821v114,,-1117,114,-1181,317c382248,318506,383505,318811,383632,318938v1651,1777,-1231,5002,-1980,5548c379519,326060,376065,327012,373552,327825v-8710,2806,-16213,6449,-22206,12137c345570,345434,340580,352455,336518,359552v-2781,4837,-6323,10918,-13966,9280c317575,367766,314338,363208,313982,357888v-368,-5433,1384,-10181,2616,-14689c319746,331723,323454,320817,326767,309860v3200,-10562,6183,-26051,7694,-33453c340390,247435,333902,235882,330322,231286v-1765,-2272,-4964,-4621,-8494,-4684c313881,226449,309260,230829,306682,236187v-266,559,-1079,1879,-1028,2222c305743,239018,307025,239285,307406,239678v1295,1371,241,2997,470,5168c307926,245404,308853,247410,308993,247385v-406,88,-952,-1219,-1041,-1435c307406,244477,307698,242243,307241,240948v-191,-508,-1143,-1917,-1752,-1727c305210,239285,304892,240427,304702,240719v-1245,1854,-3403,3809,-5320,5155c296348,248007,293047,249441,292399,253326v-101,622,-89,2235,318,2463c293148,256030,293656,255332,294469,254926v673,-343,1498,-635,2222,-876c300042,252907,303127,251295,306124,249848v1714,-838,3529,-2273,5865,-2311c313411,247524,315252,247372,317816,246674v1689,-457,3631,-1740,4012,-1828c323593,244439,324736,246750,325091,248019v419,1549,495,3098,559,4596c325726,255129,325307,257516,325002,259915v-292,2286,-571,4736,-1028,6970c318718,292747,310910,314888,300664,335201v-4367,8595,-9687,17406,-11198,28642c288832,368502,289060,373352,290063,377681v6742,406,14562,1841,23589,4901m313817,235209v,559,-444,1016,-1015,1016c312243,236225,311799,235768,311799,235209v,-558,444,-1015,1003,-1015c313373,234194,313817,234651,313817,235209m59645,496983v2616,-254,5193,-825,6907,-1054c68164,495714,64990,497301,64355,497478v-3491,1079,-18002,940,-22243,1346c44664,498494,56446,497301,59645,496983t28693,-5434c98317,488109,106442,483703,111902,475591v,,431,-521,419,-203c112232,476797,112549,477279,109413,481761v-4659,6602,-10715,9496,-18853,12340c88935,494660,86472,495104,84796,495510v-5269,1219,-9065,1118,-15222,1460c75007,493720,81368,493949,88338,491549t29924,-18662c119265,470665,119862,468215,120548,466006v926,-2908,1320,-6120,1891,-9192c123531,450885,124928,445984,125867,439522v1625,-11070,1321,-24439,3022,-35142c129054,403416,128914,401816,129206,400724v279,-952,838,-2069,1359,-3428c131136,395785,132050,391964,132025,395620v-51,7415,-1321,14372,-1879,21685c129917,420352,129663,423678,129371,426585v-177,1892,-177,3758,-266,5421c128902,436209,128381,440957,127848,445667v12,-89,-13,1359,254,940c128610,445769,128876,444766,128889,444639v432,-2400,762,-4152,952,-6894c130108,433847,130298,430051,130819,426852v215,-1346,266,-3225,419,-4532c131326,421647,131428,420822,131517,420136v317,-2209,393,-4393,825,-6691c133497,407224,134983,400902,136405,395620v279,-1041,1523,-3910,2082,-5002c138487,390606,138741,390072,138703,390415v-673,5751,-2324,11045,-3035,16479c132761,429188,132367,454618,125042,474029v-2552,6793,-6462,12544,-11376,17089c111039,493568,108702,495638,105440,497174v-9941,4685,-21355,4494,-34927,5319c80327,500729,89557,499129,97720,495409v2260,-1041,5307,-2476,6932,-4012c104894,491169,105706,490547,105935,490293v482,-546,965,-902,1485,-1371c111851,484821,115647,478625,118262,472887t11477,-90915c129752,380259,130412,377580,130260,376335v-13,-38,-25,-190,,-215c130349,376031,130387,376018,130463,376120v800,1307,521,4672,736,6678c131479,385578,132380,388333,131720,390199v-279,749,-1067,2349,-1574,3441c129435,395214,129714,391736,129739,390923v38,-2133,-50,-6005,,-8951m129739,369759v927,-254,2920,-89,3644,419c133472,370254,133574,370889,133586,370914v153,191,762,115,1041,318c135237,371676,135503,372540,136087,372997v1308,1028,3771,901,4901,2183c141102,375320,141839,376298,141508,376755v-126,177,-3973,952,-4265,939c137052,377681,134704,375625,134005,374977v-1549,-1422,-3047,-2882,-4494,-4494c129257,370191,128965,369988,129739,369759t15845,10639c146574,380881,146917,382404,147869,383217v432,355,1587,990,2298,1142c151018,384562,152859,384220,153405,384461v952,444,457,3352,,4177c152732,389806,149507,391824,147983,391240v-431,-165,-1447,-2120,-1879,-2704c144010,385743,141839,383280,139744,381236r,-25c139896,381211,140023,381160,140137,381135v1930,660,3479,-1676,5447,-737m142448,291452v4964,-2438,10944,-2387,16276,-622c160552,291452,162800,291553,164666,291985v5078,1193,7338,4494,10004,7922c175127,300504,176790,302510,176854,302510v762,-38,1295,-2946,1257,-3961c177946,292670,171661,289331,169871,284990v-952,-2324,1067,-1994,2819,-1346c175711,284761,181704,285802,181551,281663v-38,-1003,-838,-1980,-825,-3021c180726,277715,181386,276318,182085,275925v584,-330,1396,-89,2069,-419c190997,272218,189347,260360,190629,251524v368,-2540,952,-4685,1447,-6767c192229,244135,194780,244516,195631,244541v508,25,3161,-241,3428,c199338,244769,198577,248959,198437,249746v-787,4672,-1460,10461,-1765,15438c195936,277131,195923,288989,194692,300542v-1079,10156,-1968,19399,-3542,28870l191213,329425v-63,241,-89,469,-114,673c191073,330174,191124,330250,191200,330275r26,c191302,330275,191353,330225,191378,330148v38,-241,51,-457,114,-660c193651,323305,194476,315472,195530,308566v88,-623,342,-3060,622,-3136c196406,305366,197053,307131,197078,307207v2083,4253,3238,9763,4076,14803c202309,328980,202842,337080,202512,344850v-241,5662,-609,11007,-1980,15946c199681,363868,197853,366750,197193,369543v-1067,4596,-3860,8329,-4901,13356c191327,387533,190616,392840,190210,397702r76,-25c190261,397740,190223,397817,190223,397893v,50,38,101,63,152l190210,398020v-2069,16238,-4050,31358,-5637,46923c184192,448701,183786,452662,184053,456192v330,4240,2183,6386,5116,7934c203109,471515,224616,470881,241400,474550v-3136,228,-6729,546,-10106,838l231294,475426v-76,,-140,-26,-241,-26c231002,475400,230951,475400,230888,475413v-102,13,-153,114,-140,216c230773,475718,230862,475781,230951,475756r102,c231091,475756,231154,475768,231205,475781r-25,25c234950,476746,240029,475730,243482,476949v-3694,51,-7529,406,-10741,1143l232386,478092v-76,,-114,51,-114,101c232272,478269,232310,478308,232386,478308r355,c233744,478549,236385,479856,235877,480605v26,-25,-1993,648,-2298,724c229263,482256,223549,481037,219093,480504v-8722,-1067,-18701,-1917,-27740,-1054c186173,479945,181551,479222,177273,479666v-800,76,-1638,-13,-2184,c174848,479666,173439,480123,172791,479869v-927,-368,-1866,-4050,-1358,-5002c171623,474524,172969,473864,173109,473927v254,115,228,1651,419,1981c173934,476632,175178,477495,176130,477470v2222,-64,4545,-1308,6881,-1562c191149,475032,200024,477749,207502,477355r,-38c207578,477330,207654,477355,207705,477355r76,c207895,477355,207997,477254,207997,477127v,-102,-114,-203,-229,-203l207718,476924v-26,,-89,,-127,-26c207578,476898,207578,476924,207565,476924v-7249,-1752,-14968,-2336,-23411,-2997c182986,473826,178276,473839,177793,473090v-660,-1067,800,-3174,838,-4076c178631,468887,178695,468354,178682,468189v-51,-406,-76,-660,-152,-1041c178123,464990,178022,460724,178111,457766v508,-14740,952,-28794,2095,-43686c180625,408468,181374,403390,181653,397499v165,-3517,1371,-6157,2399,-8557c184662,387558,184992,386086,185411,384689v2514,-8785,4101,-18003,4799,-28375c190794,347554,190845,335607,187709,328167v-229,-545,-711,-964,-952,-1675c184827,320461,182085,316310,178936,311790v-1193,-1727,-1981,-3402,-3123,-5320c174721,304655,172766,302827,171331,300846v-1409,-1968,-2907,-4291,-4685,-5522c164424,293775,160895,293432,158292,293229v-2755,-203,-6106,-1943,-9483,-2184c147793,290982,146942,291045,145368,291248v-787,115,-3999,749,-2920,203m145901,120364v-152,673,-1968,-3682,-1993,-5218c143883,113241,145673,115120,145990,113381v153,-787,-508,-939,216,-1257c146727,111883,147412,110652,148187,110664v457,13,1371,1752,723,3022c148148,115222,146257,118713,145901,120364t-1574,3440c144327,123741,144492,122433,144543,122763v-64,-419,-1079,-1561,-635,-2298c143908,120465,145343,122002,145482,122763v229,1244,-863,3250,-1155,1041m138804,98260v-1574,-6906,191,-13406,2400,-17926c141610,79496,141851,80194,142029,80537v241,457,901,1117,1257,1562c145152,84371,147729,86466,149228,88777v1866,2882,2183,7401,2615,10626c151957,100304,152592,102387,152363,102844v-228,419,-837,-51,-1041,114c150129,103821,150624,106475,150370,108379v-1003,-1041,-1180,-4253,-1142,-5739c149316,98476,150281,92992,148085,88980v-584,-1054,-2285,-3085,-3034,-3860c144759,84803,142981,83229,142651,83457v-495,356,559,2158,736,2603c144098,87698,144454,88878,144758,90021v204,851,775,1650,826,2399c145660,93817,145127,99136,144644,99301v-203,77,-635,-799,-825,-1142c142727,96318,141953,94312,140810,93195v-38,-203,-63,-406,-89,-635c140708,92484,140645,92420,140556,92433v-89,,-140,76,-127,152c140454,92827,140467,93093,140543,93360r-76,c140912,98819,141508,104050,144543,107020v431,445,1955,1410,1980,1664c146561,109242,144809,110169,144758,110144v-76,-13,-723,-1156,-850,-1359c141800,105713,139629,101904,138804,98260t23145,31803c159803,129974,157048,129670,155068,128603v-1206,-647,-3009,-1853,-3542,-2501c151107,125607,150599,123131,150370,122446v-76,-254,-165,-444,-228,-559c150205,121989,150307,122129,150485,122357v584,736,1561,1092,2285,1765c155207,126369,158153,129327,161949,130063t-4799,-17520c158128,111870,158470,111528,159562,111299v584,-127,2235,-355,3123,c162533,111236,164590,112365,164983,112746v1409,1448,-1003,216,-1790,102c161009,112556,159143,113457,157772,114105v-127,63,-1524,584,-1765,520c156413,114727,155169,113737,155271,114105v-152,-572,1536,-1321,1879,-1562m158089,103999v1283,-216,3504,-749,5942,-635c166558,103504,169198,104723,170811,106500v139,140,1295,1993,1358,1879c172055,108646,170341,107516,170595,107643v-3365,-1727,-8113,-2997,-13128,-2920c157429,104723,155626,105370,155690,104621v63,-584,2031,-571,2399,-622m165186,97943v267,-1003,178,-2869,521,-3961c166139,92573,166989,91037,167472,89399v482,-1625,863,-3530,1460,-4901c169871,82340,170963,80588,171331,78658v13,-38,-25,-203,,-216c171522,78303,172550,79852,172690,80220v393,1079,343,2196,419,3021c173324,85768,172347,89183,171027,91583v-1372,2463,-1803,3783,-2400,6043c168208,99200,166431,102260,164755,100660v-978,-965,190,-1815,431,-2717m157937,117444v267,533,165,2082,1498,2361c161314,120186,163180,118840,162266,116606v-152,-368,-304,-191,419,-305c164463,115996,164272,119132,163409,120148v-1117,1346,-3733,1231,-5205,c157861,119881,156185,117355,157353,117545v76,13,508,-216,584,-101m160882,117977v,381,-457,673,-1028,673c159283,118650,158838,118358,158838,117977v,-368,445,-673,1016,-673c160425,117304,160882,117609,160882,117977t-3529,-1676c157125,116073,158293,115184,158724,115057v1130,-394,2108,-584,2908,-749c162444,114156,163879,114397,164234,114943v825,1244,-1600,279,-1968,317c161822,115298,157797,116720,157353,116301t17939,2400c176803,119615,178187,121494,179990,123284v1587,1587,3567,2755,4583,3859c185132,127753,184662,127600,185513,127867v190,63,520,698,939,952c187811,129619,189575,129759,189994,130266v165,203,762,2133,216,2501c190108,132844,187379,131422,187392,131422v-191,-51,-419,114,-635,101c185589,131409,185144,129924,184472,129759v-534,-153,-1994,88,-2387,406c180828,131168,182301,133491,183012,133910v2120,1282,3910,-102,4494,3034c187607,137592,188052,139204,188534,139649v508,482,-3263,3059,-4062,3440c183075,143749,180574,143724,178936,143292v-1396,-355,-2958,-2399,-4786,-1447c173477,142200,173705,143495,173007,143825v-1054,483,-4190,-355,-5218,-431c164844,143216,161949,143381,159245,142683v-2666,-711,-5739,-2882,-7085,-4596c150980,136614,150002,134215,149647,132971v-343,-1207,-838,-4215,-1041,-5739c148555,126864,150129,129454,150485,130165v634,1320,1130,2323,1879,3237c154408,135903,156909,137858,159448,139763v2780,2069,9268,2133,13242,1561c173680,141172,174213,141363,173426,140271v-698,-927,-3441,-2146,-4177,-3327c169021,136576,170874,136627,172169,136944v2489,584,4863,3657,7084,4584c179584,141667,182948,142124,183011,141324v51,-672,-1295,-495,-1777,-736c180739,140334,179444,139331,179165,139026v-483,-507,-2616,-3135,-953,-2501c179736,137097,179406,136068,180510,135891v458,-64,2463,1333,2502,228c183037,135586,181970,135675,181653,135484v-622,-368,-2349,-1828,-3022,-2818c178238,132082,177552,130343,177997,129644v304,-457,1612,-38,2095,-825c180498,128146,180383,126788,180206,126001v-940,-3847,-7275,-5625,-8976,-8253c171281,117837,170087,115882,170392,115577v63,-63,,-127,101,-114c172817,115577,173769,117761,175292,118701t3543,-762c178809,118015,178733,118091,178733,118167v76,826,1930,1676,2615,2298c183138,122090,184281,123741,185513,125467v165,229,1637,2298,520,1257c184954,125721,183672,124604,182707,123703v-1625,-1536,-2857,-3352,-4177,-5320c178390,118180,178238,118053,178098,117888v229,,559,102,736,51m192914,134951v115,-63,381,318,419,622c193663,137922,191429,142023,189575,142784v-2069,838,-533,-431,,-939c190997,140461,192267,138925,192698,136424v51,-203,-165,-1244,216,-1473m182910,168747v3174,3060,6335,5472,8747,9370c196913,184617,199605,193212,202715,201274v1067,2755,2045,8062,2083,11464c204848,217321,203287,221523,202093,225358v-114,355,-660,2767,-736,2818c201014,228379,199338,226145,199275,225980v-381,-1067,-51,-2819,,-4063c199503,216293,199300,212192,198234,207533v-1333,-5840,-3974,-11325,-6577,-15756c191111,190850,190172,188667,189474,188972v-597,266,749,2031,838,2183c194463,198658,197231,207799,196990,218680v-13,596,-153,3224,-419,3453c195961,222628,194019,221079,193447,220559v-1612,-1410,-3199,-3987,-4913,-5942l188509,214642v-26,-38,-38,-114,-38,-190c188458,214414,188407,214376,188369,214388v-38,,-76,51,-63,76c188318,214528,188331,214579,188331,214630r,-13c187887,216559,189131,223428,186871,223999v-711,190,-1955,-724,-2615,-940c183265,222755,182123,222361,181450,222234v-2463,-457,-1676,-926,-2819,-2615c178327,219175,177793,219098,177489,218578v-203,-343,-102,-724,-318,-1257c176460,215632,174746,214731,174467,213677v-178,-634,254,-1104,,-1980c174239,210948,172791,208371,172791,208371v-812,-77,-1041,2818,-1257,3846c171065,214515,170493,216521,170595,219200v51,990,-102,3136,432,3758c171750,223821,173477,223618,174772,223796v2387,330,4850,1511,7516,2285c187671,227668,193486,229547,199275,230474v2996,470,5980,1346,8976,1346c211768,231807,216503,232518,219601,231616v1587,-457,3212,-1764,4698,-2932c224959,228189,228298,225611,229313,225980v89,38,-1701,4367,-2615,4595l226749,230613v-216,64,-381,191,-533,204c226152,230842,226102,230880,226114,230956v13,51,51,89,114,89l226241,231045v267,-38,419,-178,571,-216l226800,230880v2082,-368,3098,-1066,5116,-1765c232640,228849,234697,227820,235141,228176v736,584,-1320,2488,-1879,3022c232221,232188,231116,232467,230583,233178v,,-25,,-38,13c230532,233305,230291,233280,230113,233470v-38,64,-25,114,13,152c230151,233635,230164,233635,230202,233635v25,,51,-13,76,-38c230316,233508,230558,233508,230697,233305r76,76c233300,233673,238327,231274,240778,232239v152,63,1942,1929,1879,2082c242492,234714,238658,235222,238061,235362v-3199,774,-5129,1561,-7478,2666c230558,238028,230456,238053,230367,238066v-89,25,-152,102,-140,190c230240,238345,230329,238396,230405,238396r26,c230507,238396,230583,238371,230659,238333r,63c234417,238955,238759,240313,240575,243081v330,533,1739,2602,507,1879c238949,243690,235433,242357,233059,241824v-165,-25,-4863,-736,-4901,-622c227993,241672,229047,241938,228679,241722v1866,1029,3605,1651,4799,2819c233681,244744,235484,246712,235458,246940v-38,419,-1549,1232,-1663,1244c231662,248438,229847,245239,228475,244439v-2907,-1714,-7782,-2412,-11997,-2399c210295,242052,203096,242446,196774,242243v-5358,-165,-10474,-902,-15629,-1244c175445,240605,169757,239780,164348,239640v-2552,-63,-4672,495,-6678,-305c152884,237406,153430,230664,152985,225154v-545,-6602,-1193,-11972,-1993,-18675c152186,208536,152363,210707,153303,212839v800,1879,2361,3200,3225,4914c157581,219822,156909,222285,156845,225040v-127,5485,648,10601,5726,11375c162990,236466,163384,236238,163815,236301v559,89,1067,622,1676,737c167357,237393,169554,236885,171661,237038v2336,152,4495,850,6970,939c180434,238028,182504,238612,184471,238916v8037,1207,17051,2171,25024,2502l209482,241367v242,12,483,101,724,216l210269,241583v77,,140,-38,165,-102c210485,241392,210434,241291,210346,241253v-229,-102,-508,-178,-788,-216l209609,240999v-3009,-661,-6259,-1549,-9293,-2603c197802,237507,194857,237736,192394,236936v-1930,-635,-3669,-1587,-5002,-1574c186884,235374,186452,235019,185830,234841v-3987,-1066,-9433,-939,-13356,-2183c169706,231782,167802,229674,165605,228684v-241,-102,-647,-64,-850,-203c163929,227897,161771,225180,161225,223694v-533,-1396,-342,-5268,724,-6678c162698,216026,164488,215925,165605,215455v2984,-1270,5231,-4507,5307,-8240c170938,206479,170328,204067,170912,203559v546,-444,2984,939,3339,1358c175280,206162,175077,208256,176029,209310r,-25c176067,209361,176092,209437,176143,209513v38,51,114,89,178,89c176372,209602,176410,209589,176448,209564v101,-76,114,-203,51,-305c176486,209247,176461,209183,176435,209120v178,-1676,-673,-3593,-927,-5028c175204,202442,175635,200817,175089,199395v-279,-737,-838,-1511,-1257,-1981c173401,196919,172461,196652,172169,195954v-482,-1168,280,-2717,102,-4380c172169,190596,171827,189505,171230,188756v-521,-648,-1536,-1080,-1879,-1765c169097,186470,169160,185493,169046,184896v-254,-1193,-889,-3263,-1155,-4685c167573,178459,168640,180034,169148,180427v2171,1676,3085,3669,4063,6869c173693,188857,174645,190609,175293,192095v355,812,1371,2056,1155,304c176296,191193,176054,189632,176029,188451v-63,-2450,1155,-5205,825,-8024c176562,177825,174912,176644,175508,173749v305,-1447,1549,-2374,1245,-4177c176397,167477,175064,165471,174670,162894v-114,-774,115,-1587,,-2387c174277,157689,173921,152623,174670,149551v457,-1841,572,1524,622,1879c176270,157435,179139,165103,182910,168747t22827,55252c206664,220686,207578,216674,207413,211900v,-127,-317,-812,-216,-927c207565,210567,207718,212129,207616,211900v584,1257,1714,2539,2615,4190c210638,216826,212644,219581,212618,220457v-25,1054,-2894,2463,-3529,2920c208352,223910,206918,225078,205953,225878v-914,775,-406,-1193,-216,-1879m218357,229535v355,622,-597,571,-1879,622c213113,230258,207946,230360,204391,229535v-711,-178,1016,-991,1664,-1359c208784,226602,211438,225180,213659,223377v89,-76,64,-190,216,-203c214662,223047,217684,228341,218357,229535t-3123,-52980c217849,173419,222521,170347,226597,167909v4354,-2590,8100,-4735,12061,-6589c239381,160977,240562,160241,240499,160317v-597,660,-3403,2920,-4419,3733c233249,166322,230431,168087,227435,169991v-1880,1194,-3530,2667,-5320,4076c220693,175159,219030,177203,218154,178637v-1993,3301,-3784,8659,-3555,12937c215221,202759,219842,212382,223994,221511v520,1142,1942,3516,1765,3846c225238,226360,224134,225040,223994,224837v-2527,-3352,-5535,-8836,-7414,-12937c214244,206771,211933,200360,210968,194291v-1117,-6932,495,-13204,4266,-17736m245056,158464v2832,-1219,4711,-2197,6958,-2971c248890,157245,246529,158705,243533,160267v-381,215,-3238,2145,-3504,2082c239851,162298,242136,160355,241603,160812v1295,-1091,1651,-1561,3453,-2348m235369,211430r,14969c235369,226373,235357,226297,235357,226297v-521,-711,-1790,-1295,-2819,-1460c232208,224774,231523,225015,231091,224837v-648,-279,-1689,-2501,-2095,-3326c228222,219937,227803,218972,227219,217854v-229,-444,-1118,-1015,-940,-1561c226343,216128,228310,214960,228679,214719v939,-610,1968,-1067,2615,-1359c231662,213195,233617,212332,235369,211430t-11578,-6094c226393,204410,229593,203331,231383,202213v508,-304,2031,-2615,2412,-2615c234214,199611,234773,201223,234722,201172v203,229,432,229,647,368l235369,209297v-863,293,-1663,635,-1891,737c230989,211062,229796,211468,227841,212738v-305,203,-2260,1689,-2819,1473c224667,214058,224286,212497,224197,212217v-292,-837,-444,-1294,-724,-2082c223283,209615,221785,206390,222001,205958v,13,1764,-609,1790,-622m240499,200855r5903,c246224,201363,246021,201858,246199,202112v305,393,1333,-394,2247,-1257l251912,200855v-305,596,-622,1181,-279,1460c252090,202721,253715,201464,254121,201071v38,-38,127,-165,165,-216l256013,200855v-25,89,-114,304,-114,304c255569,201934,254667,202886,254845,203153v736,1015,4405,-1625,4913,-1879c259999,201147,260253,200994,260507,200855r198475,c459224,200994,459478,201147,459719,201274v495,254,4177,2894,4900,1879c464810,202873,463896,201934,463578,201159v,,-89,-228,-127,-304l465191,200855v38,51,127,178,152,203c465762,201464,467387,202708,467857,202315v330,-279,12,-851,-292,-1460l471031,200855v901,863,1942,1650,2234,1257c473443,201870,473252,201363,473075,200855r5611,l478686,228735v-432,647,-343,1409,-939,2247c477010,232036,475550,231731,474750,232455v-431,355,-1358,1599,-1371,3123c473379,236670,473900,236746,473900,237241v12,952,-813,2818,-216,4481c473798,242002,474522,243297,474839,243297v660,,559,-1130,737,-1778c476007,239843,476769,238460,478686,238371r,2793c477226,242167,475284,243144,475042,244744v-50,406,242,825,216,1257c475106,248020,473773,249848,474750,252362v686,1815,2248,2640,3936,2780l478686,285371v,41121,-6983,74714,-18218,102708c440408,375053,415587,382214,413582,382861v-15820,5104,-17089,4888,-37352,-1701c357593,375104,346928,379967,331795,384639v-8723,2691,-14487,1853,-18067,635c281316,374342,266868,383026,258755,388194,247506,360174,240498,326543,240498,285371r,-30153c242314,255155,243990,254291,244739,252362v965,-2514,-368,-4342,-521,-6361c244180,245569,244485,245151,244421,244757v-241,-1727,-2463,-2742,-3923,-3821l240498,238295r76,c242733,238231,243431,239768,243901,241507v178,647,89,1790,736,1790c244954,243297,245678,242002,245780,241723v596,-1663,-229,-3530,-203,-4482c245577,236746,246097,236657,246084,235578v,-1511,-914,-2768,-1345,-3136c243913,231731,242441,232036,241717,230995v-660,-965,-355,-1816,-1054,-2514c240625,228430,240549,228418,240498,228379r,-27524l240499,200855xm244015,187093v178,-203,635,-559,940,-635c245031,186445,245729,186445,246085,186674v355,228,2349,2767,2095,3021c248040,189835,246847,189099,247139,189175v-737,-203,-1994,-76,-2502,101c244549,189315,243038,190762,242847,190635v-444,-305,914,-3276,1168,-3542m250465,186267v368,-457,1511,-1130,2399,-1155c254032,185061,254959,186077,255480,187512v381,1053,939,3961,-102,1980c254604,188032,253512,186788,251417,187296v-102,25,-1663,977,-1777,939c249297,188108,250071,186750,250465,186267t8036,2083c258666,188311,259085,188159,259339,188235v775,254,1879,3758,521,2717c259047,190343,257143,190317,257663,188870v178,-470,521,-444,838,-520m460138,188235v254,-76,660,64,838,115c461280,188413,461636,188388,461814,188870v507,1435,-1397,1460,-2197,2082c458246,191993,459351,188489,460138,188235t3847,-723c464518,186077,465445,185061,466600,185112v914,25,2044,698,2399,1143c469393,186750,470180,188108,469837,188235v-127,51,-1688,-914,-1764,-939c465965,186788,464873,188032,464099,189492v-1054,1981,-483,-939,-114,-1980m473379,186661v369,-216,1067,-216,1156,-190c474814,186547,475284,186890,475474,187093v229,266,1600,3237,1143,3542c476439,190762,474916,189314,474840,189276v-521,-190,-1752,-304,-2514,-101c472630,189099,471424,189835,471297,189695v-253,-254,1727,-2793,2083,-3034m488703,233381r77,-76c488919,233508,489160,233508,489198,233597v26,26,51,38,77,38c489300,233635,489313,233635,489338,233623v51,-39,51,-89,26,-153c489173,233280,488945,233305,488919,233191r-12,c488361,232467,487256,232188,486202,231198v-546,-534,-2602,-2438,-1879,-3022c484780,227808,486824,228849,487561,229116v2018,685,3047,1396,5104,1764l492652,230830v165,38,317,177,571,215l493248,231045v51,,102,-38,102,-89c493363,230880,493325,230842,493261,230817v-165,-13,-317,-140,-546,-203l492766,230576v-914,-229,-2704,-4558,-2603,-4596c491179,225611,494518,228176,495166,228684v1498,1168,3123,2463,4697,2933c502961,232518,507696,231820,511226,231820v2983,,5980,-876,8976,-1346c525978,229547,531793,227668,537189,226094v2666,-787,5142,-1968,7503,-2311c545987,223606,547727,223821,548450,222958v533,-635,381,-2780,419,-3758c548983,216521,548399,214503,547930,212217v-216,-1015,-432,-3922,-1244,-3859c546686,208358,545251,210935,545022,211697v-279,876,153,1346,,1981c544730,214731,543004,215633,542305,217334v-228,520,-114,901,-317,1244c541683,219099,541150,219162,540833,219619v-1130,1689,-343,2171,-2806,2603c537354,222349,536199,222755,535208,223060v-660,216,-1891,1117,-2602,952c530333,223428,531590,216559,531146,214604r-13,13c531146,214579,531158,214528,531171,214465v13,-26,-25,-77,-63,-77c531057,214376,531019,214414,531006,214452v-13,76,-25,140,-38,178l530943,214604v-1727,1955,-3301,4545,-4914,5955c525445,221079,523503,222628,522906,222120v-266,-228,-393,-2844,-419,-3428c522246,207799,525001,198646,529153,191155v101,-152,1460,-1917,850,-2183c529292,188654,528353,190851,527807,191790v-2590,4418,-5231,9890,-6577,15730c520164,212192,519973,216293,520202,221904v38,1244,381,3009,,4076c520138,226145,518462,228392,518120,228176v-77,-51,-635,-2463,-749,-2818c516177,221523,514628,217334,514666,212738v39,-3402,1029,-8709,2083,-11464c519872,193199,522563,184617,527807,178117v2425,-3898,5586,-6323,8747,-9370c540325,165104,543220,157435,544184,151418v51,-343,166,-3720,623,-1867c545543,152624,545187,157677,544807,160508v-127,812,114,1612,,2399c544413,165472,543067,167478,542712,169572v-292,1803,952,2730,1244,4177c544578,176644,542902,177812,542610,180415v-330,2831,902,5586,838,8036c543423,189632,543182,191193,543029,192399v-216,1752,800,508,1156,-304c544819,190609,545771,188857,546267,187296v977,-3200,1879,-5193,4050,-6881c550825,180034,551904,178460,551574,180211v-254,1422,-902,3479,-1143,4685c550304,185506,550380,186470,550114,186978v-343,699,-1334,1118,-1879,1790c547651,189505,547295,190609,547206,191574v-178,1663,584,3212,89,4380c547016,196652,546076,196919,545645,197414v-432,457,-991,1244,-1257,1981c543854,200817,544261,202429,543956,204092v-241,1435,-1104,3377,-914,5040c543017,209183,542991,209247,542978,209259v-63,102,-50,229,39,305c543067,209590,543105,209602,543156,209602v64,,127,-38,165,-89c543385,209437,543398,209361,543436,209297r12,13c544401,208269,544185,206162,545226,204930v355,-444,2793,-1815,3326,-1358c549149,204067,548539,206479,548552,207203v89,3745,2336,6982,5320,8239c554989,215925,556766,216026,557528,217029v1054,1397,1244,5269,724,6666c557693,225180,555535,227897,554710,228481v-204,152,-597,101,-838,203c551663,229674,549758,231782,546990,232658v-3923,1244,-9344,1117,-13343,2183c533025,235019,532593,235375,532085,235362v-1345,-13,-3059,939,-5014,1561c524608,237723,521662,237507,519161,238396v-3034,1067,-6272,1943,-9281,2603l509918,241037v-292,38,-558,114,-787,216c509042,241291,508992,241392,509030,241481v25,64,101,102,165,102l509271,241583v241,-115,495,-203,711,-216l509982,241418v7960,-343,17000,-1308,25024,-2501c536986,238612,539056,238028,540833,237977v2488,-89,4634,-787,6995,-952c549911,236885,552120,237393,553973,237025v610,-102,1117,-648,1676,-724c556106,236238,556487,236466,556893,236403v5091,-762,5853,-5866,5739,-11350c562568,222285,561908,219810,562949,217753v864,-1714,2412,-3034,3225,-4913c567101,210707,567278,208536,568472,206479v-787,6703,-1447,12061,-1968,18675c566034,230664,566593,237406,561807,239336v-2006,787,-4127,241,-6679,304c549720,239780,544032,240605,538332,240999v-5155,342,-10271,1079,-15642,1244c516368,242446,509169,242052,502999,242040v-4215,-13,-9090,685,-11998,2387c489630,245239,487815,248426,485682,248184v-114,-12,-1625,-825,-1663,-1244c484006,246699,485796,244744,485999,244541v1194,-1168,2933,-1790,4786,-2819c490430,241925,491484,241684,491319,241202v-51,-114,-4749,584,-4914,635c484044,242357,480527,243678,478382,244960v-1219,723,190,-1346,520,-1879c480718,240313,485047,238955,488818,238396r,-63c488894,238371,488970,238396,489046,238396r26,c489148,238396,489224,238345,489237,238257v25,-89,-51,-166,-140,-191c489008,238053,488919,238028,488894,238028v-2336,-1105,-4279,-1892,-7491,-2666c480819,235222,476985,234714,476820,234321v-64,-153,1714,-2019,1866,-2082c481149,231274,486177,233673,488703,233381t-4887,-22217c485656,212179,487789,213195,488196,213360v634,305,1650,736,2589,1359c491166,214960,493147,216115,493185,216280v190,571,-711,1143,-927,1574c491661,218972,491255,219937,490481,221498v-419,838,-1447,3060,-2095,3339c487967,225015,487269,224774,486939,224837v-1029,165,-2311,749,-2831,1460c484057,226373,484006,227160,483917,227237v-25,,-89,-13,-101,l483816,211164r,xm483816,201705v304,-165,634,-215,926,-546c484704,201210,485263,199611,485682,199598v381,,1904,2311,2399,2615c489884,203331,493084,204410,495686,205336v25,13,1778,635,1778,635c497692,206377,496194,209615,496016,210135v-304,787,-457,1245,-736,2082c495178,212497,494798,214058,494442,214198v-559,228,-2488,-1244,-2818,-1460c489681,211468,488488,211062,485999,210034v-254,-102,-1206,-546,-2183,-927l483816,201705r,xm504865,191574v242,-4278,-1536,-9636,-3542,-12937c500447,177190,498784,175159,497362,174067v-1803,-1409,-3428,-2882,-5319,-4075c489046,168087,486228,166335,483384,164050v-1016,-813,-3822,-3072,-4406,-3733c478928,160241,480108,160978,480819,161320v3974,1854,7707,4000,12049,6589c496969,170347,501615,173419,504243,176555v3771,4533,5383,10804,4266,17723c507544,200360,505234,206771,502885,211900v-1866,4101,-4875,9586,-7415,12937c495318,225053,494226,226361,493706,225358v-165,-330,1257,-2692,1764,-3860c499635,212383,504256,202772,504865,191574m475931,160279v-2983,-1574,-5357,-3034,-8468,-4799c469698,156267,471577,157245,474408,158464v1815,787,2171,1244,3453,2348c477328,160368,479613,162298,479448,162349v-266,76,-3136,-1867,-3517,-2070m515073,229522v-3542,838,-8710,736,-12074,622c501717,230106,500765,230157,501107,229522v686,-1181,3720,-6462,4482,-6348c505741,223187,505729,223314,505805,223390v2234,1790,4875,3212,7617,4786c514070,228557,515784,229357,515073,229522t-2806,-18549c512369,211088,512064,211773,512064,211900v-178,4774,762,8773,1676,12112c513918,224685,514425,226640,513524,225878v-965,-812,-2400,-1968,-3123,-2488c509766,222907,506871,221511,506846,220457v-13,-876,1993,-3631,2399,-4380c510134,214439,511290,213157,511861,211900v-115,229,51,-1320,406,-927m540528,143292v-1625,432,-4139,457,-5523,-203c534193,142708,530422,140118,530943,139649v482,-445,914,-2070,1041,-2717c532555,133809,534332,135192,536453,133910v723,-432,2196,-2742,939,-3758c536999,129835,535526,129606,535005,129746v-685,178,-1117,1650,-2298,1777c532492,131536,532276,131371,532085,131422v,,-2716,1422,-2818,1346c528721,132399,529305,130470,529470,130254v444,-495,2184,-648,3555,-1448c533444,128553,533761,127930,533964,127867v851,-267,369,-127,927,-724c535907,126026,537887,124871,539487,123284v1803,-1803,3174,-3657,4698,-4583c545695,117749,546660,115578,548971,115451v127,,51,63,114,114c549390,115882,548197,117837,548235,117749v-1689,2615,-8037,4392,-8951,8252c539081,126788,538979,128146,539386,128807v482,799,1790,380,2082,825c541925,130343,541227,132082,540833,132666v-647,978,-2400,2438,-3022,2819c537494,135675,536440,135586,536453,136107v51,1104,2057,-280,2514,-216c540059,136068,539741,137097,541252,136513v1676,-635,-457,2006,-927,2514c540033,139319,538738,140334,538230,140588v-482,241,-1815,64,-1777,737c536529,142124,539881,141667,540211,141528v2222,-927,4596,-3999,7084,-4596c548603,136627,550456,136576,550228,136932v-737,1193,-3479,2425,-4177,3339c545251,141363,545810,141185,546787,141325v3974,584,10462,495,13242,-1562c562568,137859,565069,135903,567113,133402v749,-914,1244,-1917,1879,-3250c569335,129454,570922,126864,570871,127232v-215,1536,-698,4533,-1053,5739c569475,134215,568497,136614,567329,138087v-1371,1714,-4443,3898,-7097,4583c557528,143369,554621,143216,551688,143407v-1028,50,-4177,901,-5218,406c545759,143496,545987,142188,545327,141845v-1828,-952,-3377,1092,-4799,1447m529889,142784v-1841,-761,-4075,-4862,-3745,-7211c526182,135269,526436,134900,526563,134951v381,229,165,1270,203,1473c527197,138925,528467,140461,529889,141845v533,508,2069,1777,,939m533964,125467v1219,-1726,2375,-3377,4165,-5002c538814,119843,540668,118993,540744,118167v,-76,-76,-152,-114,-228c540833,117977,541138,117888,541391,117875v-152,178,-304,305,-457,508c539627,120351,538383,122167,536770,123703v-965,901,-2247,2018,-3326,3021c532314,127765,533799,125696,533964,125467m546787,80207v140,-355,1181,-1904,1359,-1765c548158,78455,548133,78620,548146,78658v368,1930,1447,3682,2387,5840c551142,85857,551510,87761,551993,89399v482,1650,1333,3174,1777,4583c554113,95074,554024,96940,554290,97943v229,901,1410,1752,419,2704c553046,102260,551256,99200,550850,97626v-610,-2273,-1041,-3581,-2400,-6043c547117,89183,546165,85768,546368,83241v76,-825,26,-1955,419,-3034m561388,103999v368,51,2336,38,2386,622c563838,105357,562035,104723,562010,104723v-5028,-77,-9751,1193,-13141,2920c549123,107528,547422,108646,547295,108366v64,127,1232,-1714,1371,-1866c550279,104723,552919,103491,555446,103364v2437,-127,4647,419,5942,635m564193,114105v102,-368,-1142,622,-723,520c563228,114701,561832,114168,561692,114105v-1371,-648,-3225,-1549,-5421,-1244c555509,112962,553084,114194,554506,112746v381,-381,2451,-1523,2286,-1447c557680,110956,559331,111172,559928,111299v1079,216,1421,571,2386,1244c562657,112784,564358,113533,564193,114105t-7401,2183c557515,116415,557363,116238,557211,116606v-927,2234,952,3580,2843,3186c561362,119538,561273,117977,561540,117444v63,-115,508,114,571,101c563279,117355,561603,119881,561273,120148v-1485,1231,-4088,1346,-5205,c555205,119120,555001,115996,556792,116288t3859,1689c560651,118345,560181,118663,559610,118663v-558,,-1028,-318,-1028,-686c558582,117609,559052,117291,559610,117291v571,,1041,318,1041,686m557211,115247v-381,-25,-2794,940,-1981,-304c555598,114384,557046,114156,557833,114308v812,165,1790,355,2920,736c561172,115184,562340,116073,562111,116288v-432,432,-4469,-990,-4900,-1041m566694,124122v724,-673,1714,-1029,2298,-1778c569157,122128,569259,121976,569322,121887v-63,115,-139,305,-228,559c568878,123131,568357,125594,567951,126102v-546,648,-2336,1854,-3555,2489c562416,129657,559674,129962,557528,130051v3796,-711,6742,-3695,9166,-5929m567634,99403v419,-3237,736,-7757,2615,-10626c571735,86466,574325,84371,576178,82099v356,-432,1016,-1117,1257,-1574c577613,80194,577880,79483,578273,80321v2197,4520,3961,11033,2400,17939c579835,101904,577664,105713,575569,108785v-140,191,-775,1346,-851,1359c574655,110156,572903,109230,572953,108684v13,-254,1524,-1219,1981,-1663c577968,104050,578552,98819,578997,93360r-76,-13c579022,93081,579022,92827,579048,92586v,-77,-51,-153,-127,-153c578832,92421,578756,92484,578743,92560v-26,229,-38,432,-76,622c577511,94312,576737,96305,575671,98159v-216,343,-635,1206,-838,1143c574337,99124,573817,93804,573906,92420v25,-749,596,-1548,812,-2399c575023,88878,575366,87710,576077,86060v203,-444,1219,-2247,736,-2603c576496,83216,574718,84803,574414,85120v-737,775,-2451,2806,-3022,3860c569183,92992,570160,98464,570249,102641v26,1485,-152,4697,-1155,5725c568840,106475,569335,103809,568167,102958v-216,-165,-838,305,-1054,-114c566872,102387,567520,100292,567634,99403t7300,23348c574972,122420,575150,123741,575150,123792v-292,2221,-1384,203,-1155,-1041c574134,122001,575569,120478,575569,120478v444,736,-584,1866,-635,2273m573576,120364v-356,-1651,-2260,-5142,-3022,-6678c569919,112416,570820,110677,571290,110664v775,-12,1448,1232,1981,1460c573982,112442,573334,112594,573474,113381v317,1739,2120,-140,2095,1765c575531,116669,573715,121024,573576,120364t3440,171088c578108,291998,574896,291363,574096,291261v-1574,-216,-2412,-292,-3440,-216c567291,291287,563927,293026,561172,293229v-2603,191,-6120,546,-8342,2095c551040,296555,549555,298879,548146,300847v-1435,1980,-3390,3796,-4495,5624c542509,308375,541734,310051,540528,311790v-3136,4507,-5891,8672,-7821,14702c532466,327216,531996,327635,531768,328155v-3149,7453,-3098,19399,-2501,28159c529952,366699,531539,375917,534066,384677v406,1409,749,2869,1346,4265c536453,391355,537646,393983,537811,397499v280,5891,1041,10969,1473,16581c540401,428959,540845,443026,541366,457753v102,2971,-13,7237,-432,9395c540884,467529,540833,467770,540795,468189v-26,165,38,699,38,838c540896,469903,542344,472011,541683,473090v-469,749,-5192,736,-6360,838c526867,474588,519161,475172,511911,476924r-12,-26c511835,476924,511784,476924,511759,476924r-51,c511594,476924,511480,477025,511480,477127v,127,88,229,215,229l511759,477356v51,,127,-26,203,-39l511962,477356v7478,380,16365,-2324,24490,-1448c538789,476149,541125,477406,543346,477470v953,25,2184,-838,2603,-1562c546139,475578,546114,474042,546368,473928v114,-64,1473,596,1676,939c548552,475819,547599,479501,546685,479869v-660,254,-2069,-203,-2298,-203c543841,479653,543004,479742,542191,479666v-4266,-444,-8874,279,-14080,-216c519084,478587,509093,479438,500383,480504v-4456,533,-10182,1739,-14486,813c485593,481266,483587,480580,483599,480606v-507,-762,2095,-2032,3111,-2298l487091,478308v51,,114,-38,114,-114c487205,478143,487142,478092,487091,478092r-381,c483511,477356,479676,477000,475995,476949v3465,-1218,8518,-203,12302,-1142l488271,475781v51,-12,102,-25,140,-25l488513,475756v101,25,190,-38,203,-127c488741,475527,488678,475426,488576,475413v-51,-13,-101,-13,-165,-13c488322,475400,488259,475413,488170,475426r25,-38c484805,475096,481212,474778,478064,474550v16784,-3669,38303,-3034,52256,-10436c533228,462578,535094,460432,535411,456192v280,-3530,-139,-7503,-520,-11249c533317,429378,531336,414270,529267,398020r-77,25c529216,397994,529254,397944,529254,397893v,-76,-38,-152,-64,-216l529267,397703v-407,-4863,-1118,-10182,-2083,-14804c526131,377872,523337,374139,522284,369556v-648,-2806,-2489,-5688,-3339,-8747c517574,355857,517205,350512,516964,344838v-343,-7758,191,-15857,1359,-22827c519160,316970,520303,311473,522373,307207v50,-76,698,-1841,952,-1777c523604,305506,523858,307956,523947,308566v1054,6906,1879,14740,4037,20922c528048,329692,528060,329920,528098,330149v13,76,77,127,140,127l528263,330276v77,-26,128,-102,115,-178c528340,329895,528327,329653,528251,329412r76,c526753,319941,525864,310699,524785,300529v-1232,-11540,-1257,-23398,-1981,-35345c522512,260220,521814,254418,521027,249746v-127,-787,-889,-4976,-622,-5205c520684,244300,523325,244554,523845,244541v838,-38,3403,-406,3542,203c527883,246839,528479,248985,528835,251524v1295,8836,-356,20681,6487,23982c535995,275836,536808,275595,537392,275925v698,381,1358,1790,1358,2704c538750,279670,537950,280660,537925,281663v-152,4139,5840,3098,8862,1981c548539,282984,550545,282666,549592,284990v-1764,4342,-8061,7681,-8227,13559c541327,299564,541848,302484,542610,302510v63,,1726,-2019,2196,-2603c547472,296479,549732,293178,554810,291985v1854,-444,4114,-533,5942,-1155c566072,289065,572064,289027,577016,291452t2336,89682c579454,381160,579581,381211,579733,381211r,25c577651,383280,575455,385743,573372,388536v-444,571,-1447,2539,-1879,2704c569957,391812,566745,389806,566072,388638v-469,-826,-952,-3720,,-4177c566605,384220,568446,384562,569310,384359v711,-152,1853,-787,2285,-1143c572573,382404,572890,380880,573906,380398v1955,-952,3516,1409,5446,736m579733,380804r,13c579733,380817,579708,380804,579695,380804v13,13,38,-12,38,m578476,375180v1130,-1282,3593,-1168,4914,-2184c583974,372527,584240,371676,584837,371219v292,-203,889,-127,1041,-305c585916,370876,585992,370242,586094,370178v711,-508,2717,-685,3656,-419c590499,369988,590220,370191,589953,370495v-1447,1613,-2932,3060,-4481,4482c584761,375625,582425,377681,582234,377694v-279,13,-4151,-774,-4278,-940c577625,376297,578362,375320,578476,375180t11274,6792c589776,384918,589687,388790,589750,390923v13,825,305,4291,-431,2704c588823,392548,588024,390948,587770,390199v-660,-1866,228,-4621,507,-7401c588481,380792,588214,377427,589014,376120v63,-115,101,-89,203,c589230,376145,589217,376310,589217,376335v-165,1245,495,3911,533,5637m590575,404380v1714,10703,1410,24072,3022,35142c594537,445984,595946,450885,597050,456814v546,3059,965,6284,1867,9179c599602,468227,600199,470665,601202,472874v2615,5764,6424,11947,10855,16047c612565,489391,613047,489747,613542,490292v229,242,1041,876,1283,1105c616437,492933,619497,494368,621744,495409v8163,3720,17380,5319,27220,7084c635379,501668,623978,501858,614037,497173v-3262,-1536,-5611,-3605,-8239,-6055c600897,486573,596999,480821,594435,474029v-7313,-19412,-7732,-44841,-10639,-67148c583085,401460,581434,396166,580774,390415v-51,-343,203,190,203,203c581548,391710,582780,394566,583072,395620v1422,5294,2907,11604,4063,17825c587566,415743,587630,417939,587947,420136v102,685,203,1511,280,2171c588392,423614,588442,425493,588658,426852v508,3199,711,6995,978,10893c589826,440487,590169,442239,590575,444639v13,126,280,1129,788,1967c591629,447025,591604,445578,591616,445667v-520,-4710,-1053,-9458,-1244,-13648c590283,430343,590296,428477,590106,426585v-292,-2907,-559,-6233,-788,-9280c588747,409979,587503,403035,587440,395620v-13,-3669,888,165,1472,1676c589433,398655,589991,399759,590258,400724v305,1092,165,2691,317,3656m607575,475604v5447,8099,13585,12505,23564,15945c638109,493949,644457,493720,649903,496971v-6170,-331,-9940,-242,-15222,-1473c633005,495117,630542,494660,628904,494089v-8112,-2832,-14181,-5726,-18840,-12328c606915,477279,607245,476797,607156,475388v-25,-318,419,216,419,216m652925,495929v1701,229,4291,800,6919,1054c663031,497288,674800,498494,677365,498824v-4254,-406,-18752,-267,-22256,-1346c654474,497301,651313,495714,652925,495929t-55875,-3034c591185,492413,586716,491930,580571,491651v-571,-25,-3060,-63,-3237,-216c576965,491118,577372,490051,577334,489772v-77,-419,-1346,-3593,-1156,-3859c576559,485443,580457,485697,580457,485697v3707,63,8481,457,12937,850c594537,486636,597063,486522,597876,486852v774,330,1993,2488,2805,3542c600986,490788,603525,493619,603513,493631v-864,394,-4812,-584,-6463,-736m574718,478930v-343,-279,-520,-2070,-724,-3339c573398,471858,572382,468722,571912,465383v-685,-4989,-1701,-9432,-2285,-13863c568624,444080,568243,436272,567532,427728v-558,-6881,-1092,-14702,-622,-20847c567177,403390,568891,403022,570249,400838v470,-774,749,-2983,1346,-3656c571823,396941,572712,396928,573271,396560v952,-622,965,-1600,1561,-1460c574972,395138,574972,395214,575048,395303v4240,5421,5726,13051,7300,21697c583631,424135,583681,431828,584316,439624v1105,13711,4507,28159,9382,39826c594194,480644,592569,479869,591832,479755v-850,-114,-1638,-152,-2196,-203c585852,479209,579809,478346,576292,478727v-457,50,-914,736,-1574,203m564612,426699v51,1308,178,4711,-647,5066c564003,431676,563013,431473,563152,431600v-685,-584,-584,-3796,-736,-5116c562175,424427,561629,422180,561489,419704v-139,-2323,-292,-4659,-736,-6982c559902,408202,558506,403073,558874,398959v343,-3808,2336,-6538,5954,-6157c565704,392903,566161,393081,567329,393424v1003,317,2806,546,2387,1054c568370,396115,566072,399442,565552,401156v-254,838,-686,1257,-838,1764c564435,403822,564282,405904,564079,407300v-825,6272,279,12950,533,19400m572953,492476v-241,952,-952,1816,-1460,2933c571062,496348,570744,497923,570135,498329v-1790,1181,-8925,419,-11058,406c555725,498722,552475,498024,549390,497275v838,203,3910,-597,3656,-1142c552843,495714,546775,495828,546051,495828v-4177,-102,-8976,647,-13547,1142c528048,497440,523541,498113,518945,498532v-3301,292,-6754,25,-10017,305c504510,499243,501133,500398,496524,500195v-3301,-127,-6653,368,-9484,203c486025,500348,483003,500424,485161,499890v2044,-507,5701,-1485,7402,-1675c494963,497935,495953,498177,497984,498012v216,-26,2298,-381,2400,-623c500701,496640,498962,496412,498302,496348v-2362,-279,-5828,-25,-7707,-419c490075,495828,490633,495561,489440,495409v1625,216,990,-356,1460,-736c491078,494520,495775,493847,495686,493314v-89,-622,-2361,-343,-3123,-520c491370,492527,490151,491867,488386,491651v-1816,-228,2133,-609,2717,-622c502656,490508,515136,490343,527286,489048v4241,-457,8697,-888,12315,-1777c543981,486192,547536,484414,549707,481317v280,-394,1562,-2933,2285,-1562c552259,480250,550532,483742,550012,484656v-952,1714,-3530,2818,-5523,3555l544476,488249v-12,-13,-12,-38,-38,-38l544070,488211v-101,-51,-216,12,-254,126c543791,488464,543854,488566,543969,488604v101,25,215,25,342,25l544388,488629v2463,165,5560,648,7808,216c553465,488591,554722,488223,555014,486852v533,-2387,-609,-6157,-1244,-8443c553643,477978,553719,477178,553567,476949v-407,-571,-1702,-317,-2095,-1041c551256,475502,551434,474702,551383,473928v-1155,-14969,-4126,-28185,-5853,-43890c544806,423322,543524,416606,542928,409586v-419,-4774,-1219,-9433,-2095,-13432c539893,391748,538268,387889,536986,383420v-1739,-6031,-3580,-13064,-3961,-19603c532860,361164,532631,358714,532809,356213v127,-1524,-495,-3174,-521,-4482c532199,348202,532352,344710,532606,339530v431,-8848,4189,-15069,8227,-21684c544857,311257,547333,304465,552107,299272v1028,-1117,3656,-1485,5522,-2285c559635,296136,560841,295984,563673,295641v3453,-444,6766,-2513,11045,-1993c575391,293737,578121,293851,575772,294067v-2082,191,-5345,876,-6780,1359c566288,296327,564612,297571,562416,298231v-2743,838,-5612,1651,-7707,3771c553668,303030,552805,304744,551789,305950v-1968,2336,-3885,4215,-4685,7402c546241,316742,546127,320233,544489,322950v-1600,2653,-3555,5027,-4278,8138c539728,333195,539715,335671,539601,337855v-317,5637,749,10131,1143,16060c540909,356581,541632,358447,541772,361215v64,952,-901,-2108,-1028,-2514c538865,353039,537316,346729,536872,340368v-13,-330,38,-2805,-318,-3021c536097,337017,535780,338972,535729,339429v-292,2869,343,5904,419,9065c536224,351884,536910,355146,537621,357660v1282,4698,1447,9319,3313,13458c542394,374317,544235,378062,545530,382176v13,38,1193,3732,1155,3745c546533,385959,544832,383318,544692,383115v-1371,-2171,-2222,-3733,-3542,-6056c540756,376374,539614,374025,539385,374038v-635,12,-444,1091,-419,1256c539093,376297,540426,378773,540629,379243v775,1930,1613,3644,2083,5434c544159,390034,544781,393792,545746,399366v914,5357,1904,10499,2184,16593c548044,418460,547968,422243,548869,424186v533,1142,1562,1599,1765,2920c551091,429861,551256,432946,551573,435866v495,4545,1194,8925,1257,13140c552868,451266,553186,454833,553465,457652v178,2031,863,3136,1346,4494c555458,463962,554976,467745,556169,468507v1028,647,381,-584,305,-1460c556042,462083,555318,457258,554912,453284v-965,-9572,-1599,-21963,-1549,-32958c553363,417800,552932,415553,552932,413141v38,-8634,-508,-17686,-2819,-25240c550012,387546,549123,385388,549390,385299v127,-38,1129,1929,1244,2183c551116,388485,551230,389260,551472,390098v1422,4748,2653,7782,3656,13241c555991,408075,556360,413331,556474,418447v190,7453,381,15718,1155,23678c558239,448409,558950,454084,559711,460267v737,5891,1511,13838,2819,20123c563545,485316,564066,491753,560549,494266v-482,330,-2463,1181,-3656,1448c556525,495790,554569,495803,554709,496450v203,927,4279,419,5434,419c562644,496869,565158,497136,566072,495929v724,-952,1168,-2907,1155,-4494c567138,482713,563634,476391,562415,468392v-812,-5383,-1447,-12111,-1764,-18345c560460,446264,559280,441528,559927,438900v1904,15134,4291,29480,8240,43788c568091,482409,568433,484707,569309,483831v203,-216,-431,-2032,-419,-1981c568141,477699,566453,469688,565958,465269v-153,-1549,-305,-2171,-521,-3440c564967,458922,564434,457449,566808,456725v-190,51,1410,-152,1359,-216c568294,456649,568598,459379,568776,460470v1105,6513,1727,13966,2920,20237c572394,484351,573943,488668,572953,492476m440916,425785v-8087,-2704,-21202,-4088,-41274,2692c392164,431016,386032,428832,378897,426281v-5485,-1968,-11693,-4190,-19184,-4190l359611,422091v-7490,,-13584,2222,-18967,4202c333725,428807,327732,430991,320330,428477v-20427,-6906,-33834,-5434,-41960,-2539c274803,420529,271477,414753,268303,408761v12251,-6818,28426,-7326,47292,-953c324406,410779,331681,408303,339400,405650v6081,-2095,12353,-4240,20212,-4240l359713,401410v7884,12,14169,2171,20250,4253c387708,408303,395033,410779,403844,407808v18765,-6386,34863,-5903,47089,838c447772,414626,444458,420390,440916,425786m179888,487271v3606,889,8050,1308,12303,1777c204328,490356,216821,490496,228361,491029v597,13,4545,393,2730,622c229313,491880,228107,492527,226901,492794v-749,177,-3021,-102,-3110,533c223702,493835,228399,494533,228564,494673v495,380,-152,965,1473,736c228831,495561,229390,495815,228882,495929v-1892,394,-5345,127,-7707,419c220515,496425,218789,496628,219093,497389v102,242,2171,597,2387,623c223511,498177,224502,497948,226901,498215v1714,203,5358,1168,7402,1675c236474,500424,233440,500348,232437,500411v-2819,152,-6196,-343,-9484,-203c218357,500398,214967,499243,210536,498837v-3263,-280,-6703,-13,-10004,-305c195936,498126,191416,497440,186973,496970v-4571,-495,-9383,-1231,-13547,-1155c172703,495841,166621,495726,166443,496133v-266,558,2794,1345,3644,1142c166989,498024,163739,498723,160387,498748v-2132,13,-9268,762,-11058,-419c148733,497923,148403,496348,147984,495409v-508,-1117,-1219,-1981,-1460,-2933c145533,488655,147069,484351,147780,480695v1194,-6259,1803,-13699,2908,-20225c150878,459378,151170,456649,151323,456509v-77,64,1523,267,1345,216c155042,457449,154496,458921,154027,461829v-203,1269,-356,1904,-521,3440c153037,469687,151323,477698,150586,481850v13,-51,-622,1765,-419,1981c151043,484707,151399,482409,151323,482688v3935,-14308,6322,-28654,8239,-43788c160184,441528,159016,446277,158826,450047v-330,6221,-965,12962,-1778,18345c155842,476391,152338,482726,152262,491435v-25,1587,406,3542,1143,4494c154319,497148,156820,496882,159346,496856v1118,,5206,534,5409,-406c164920,495803,162939,495803,162571,495714v-1180,-254,-3161,-1117,-3643,-1448c155398,491753,155931,485316,156947,480390v1295,-6284,2082,-14219,2818,-20123c160527,454084,161238,448422,161848,442112v774,-7960,952,-16199,1142,-23665c163117,413331,163485,408075,164349,403339v990,-5446,2234,-8480,3656,-13241c168246,389273,168361,388498,168830,387495v127,-254,1118,-2234,1257,-2196c170341,385375,169465,387546,169351,387901v-2298,7554,-2831,16606,-2819,25240c166558,415540,166113,417800,166126,420339v38,10995,-597,23360,-1574,32946c164146,457258,163422,462083,162990,467047v-76,876,-723,2107,318,1460c164501,467745,164019,463962,164666,462146v483,-1358,1155,-2463,1359,-4481c166279,454833,166609,451266,166647,449006v63,-4215,762,-8595,1244,-13127c168208,432946,168386,429861,168830,427106v229,-1308,1245,-1777,1765,-2920c171509,422244,171433,418473,171535,415959v292,-6094,1282,-11223,2196,-16581c174696,393792,175318,390034,176753,384689v482,-1790,1307,-3529,2094,-5433c179038,378773,180371,376297,180511,375294v12,-152,215,-1244,-419,-1256c179863,374025,178695,376386,178314,377059v-1295,2323,-2171,3885,-3542,6056c174645,383331,172957,385959,172792,385933v-51,-25,1142,-3719,1142,-3757c175229,378062,177083,374317,178530,371118v1879,-4139,2031,-8760,3339,-13445c182567,355146,183240,351871,183316,348494v77,-3149,711,-6196,432,-9065c183697,338972,183380,337030,182910,337347v-330,216,-304,2691,-317,3021c182161,346729,180600,353039,178733,358714v-127,393,-1092,3453,-1041,2501c177832,358447,178568,356568,178733,353915v394,-5942,1460,-10423,1156,-16060c179774,335671,179762,333195,179254,331088v-724,-3111,-2666,-5485,-4266,-8138c173350,320233,173249,316742,172385,313352v-812,-3187,-2742,-5078,-4697,-7402c166659,304744,165796,303018,164755,301989v-2069,-2095,-4964,-2907,-7706,-3758c154878,297571,153189,296327,150485,295426v-1435,-483,-4723,-1168,-6792,-1359c141356,293864,144073,293737,144759,293661v4266,-533,7579,1549,11033,1968c158636,295984,159842,296136,161848,296987v1866,787,4481,1168,5522,2285c172144,304465,174620,311257,178632,317846v4037,6615,7795,12836,8239,21684c187125,344723,187278,348214,187189,351718v-38,1321,-648,2971,-521,4495c186859,358714,186605,361177,186452,363817v-380,6526,-2221,13572,-3961,19603c181209,387889,179584,391748,178632,396153v-876,4000,-1676,8646,-2082,13445c175953,416606,174671,423322,173934,430038v-1726,15705,-4672,28921,-5827,43890c168043,474702,168209,475502,168005,475908v-406,724,-1688,470,-2082,1041c165745,477178,165822,477978,165707,478422v-634,2272,-1777,6043,-1257,8430c164755,488223,166025,488579,167269,488845v2260,432,5358,-51,7821,-216l175166,488629v127,,241,,343,-25c175623,488566,175686,488464,175661,488337v-38,-114,-152,-177,-254,-127l175026,488210v-13,,-13,39,-25,39l174988,488210v-2019,-736,-4571,-1828,-5535,-3554c168945,483742,167218,480250,167472,479768v724,-1384,2031,1155,2298,1561c171941,484427,175509,486192,179889,487271m155385,407300v-190,-1396,-355,-3478,-635,-4380c154598,402400,154179,401994,153925,401156v-520,-1714,-2831,-5041,-4177,-6678c149342,393970,151158,393729,152160,393437v1143,-356,1626,-534,2489,-623c158267,392421,160248,395151,160603,398959v356,4114,-1028,9243,-1879,13762c158280,415045,158127,417393,157988,419704v-140,2476,-698,4736,-940,6780c156896,427791,157010,431016,156325,431600v139,-127,-851,76,-813,165c154687,431410,154801,428007,154865,426699v254,-6462,1358,-13127,520,-19399m145482,475591v-215,1269,-381,3047,-723,3339c144099,479463,143654,478777,143172,478727v-3504,-381,-9548,495,-13331,838c129270,479603,128482,479654,127645,479768v-750,101,-2362,876,-1879,-318c130641,467783,134043,453348,135148,439624v635,-7795,698,-15489,1993,-22624c138690,408367,140175,400724,144441,395303v64,-89,76,-165,203,-203c145241,394960,145254,395938,146206,396560v559,355,1435,381,1663,622c148466,397868,148758,400064,149228,400838v1358,2184,3072,2552,3339,6056c153036,413039,152503,420847,151945,427728v-699,8544,-1105,16352,-2095,23792c149253,455951,148237,460394,147564,465384v-457,3351,-1498,6474,-2082,10207m142143,489772v-50,279,356,1346,,1663c141966,491600,139464,491626,138906,491651v-6145,279,-10614,749,-16467,1257c120763,493048,116828,494038,115977,493632v-25,-13,2501,-2832,2806,-3238c119608,489340,120814,487182,121601,486852v813,-343,3327,-216,4482,-305c130527,486154,135313,485760,139020,485697v,,3898,-254,4266,228c143502,486179,142220,489353,142143,489772m15451,504690v2793,710,5675,596,8874,622c33809,505362,43014,505883,50999,506035v17241,343,36958,-241,51419,-4481c104068,501071,105795,499776,106900,499586v1155,-229,2945,38,4583,-114c121309,498557,130171,498507,140061,498418v965,,2032,-64,2908,c144352,498532,144809,499865,145787,500309v648,292,2260,546,3644,724c155233,501833,160400,501414,166443,501033v9687,-597,18714,762,28769,1574c203350,503242,209749,503445,217938,503953v2222,140,4342,774,6259,1041c226736,505337,228221,504613,229834,504372v2260,-330,4190,317,5929,-317c236334,503852,236817,503395,237337,503331v1029,-140,2958,89,4266,419c242047,503852,243215,504702,243596,504474v1029,-622,-1346,-2857,-1879,-3238c241451,501058,239953,500678,240778,500513v635,-127,1650,-788,2069,-927c244383,499053,248256,500322,248598,499992v318,-330,-1777,-2158,-2196,-2400c245056,496818,242441,496691,241501,496247v-1472,-724,293,-762,1156,-838c243774,495307,246478,496031,246719,495510v216,-495,-3161,-2018,-3656,-2183c242390,493073,242263,493327,242022,493225v-343,-165,-660,-762,-1143,-952c238784,491410,235852,489289,233173,488934v-3161,-406,-6513,178,-9700,-406c220756,488020,219258,487233,216389,486966v-3783,-368,-7262,584,-10652,724c204366,487753,202880,487347,201471,487271v-3504,-203,-7249,-648,-10842,-1041c186084,485722,181513,485595,177895,484567v,,-4431,-1511,-4469,-1994c173350,481901,175356,482040,175927,482053v1536,63,1904,228,3136,216c182745,482218,186300,481558,190108,481634v3543,89,7339,114,10843,216c209076,482104,219652,483615,228158,484033v2107,115,3618,521,5421,216c234303,484122,235141,483665,235979,483513v3453,-635,8646,1879,11883,1142c249347,484325,250896,483234,251925,482992v914,-203,3720,864,4177,419c256660,482840,254261,481545,253804,481329v-2146,-990,279,-393,1764,-520c256165,480758,256406,480466,257244,480390v1562,-153,5523,800,5840,304c263173,480580,263376,480694,262780,480187v-1016,-864,-2831,-2235,-3961,-2501c258387,477584,257625,477736,257359,477584v-191,-114,-635,-1270,-635,-1270c257054,476099,258412,477152,258717,476530v279,-571,-952,-1181,-1676,-1561c255200,473978,254108,473356,252356,472569v-1828,-812,-4989,-1980,-6779,-2184c243101,470106,240803,470893,239419,471020v-1688,127,-4088,-165,-5840,-533c229466,469598,224628,469192,221378,469014v-10677,-546,-22395,-2526,-31270,-6665c185703,460318,185677,453589,186452,448587v1054,-6780,1841,-15019,2501,-22002c189219,423792,189245,421139,189791,419082v419,-1600,724,-4532,1041,-6995c191124,409763,191556,407846,191873,405625v1295,-8761,1269,-18447,4063,-26166c197281,375789,199541,372273,200951,368515v266,-737,546,-1282,799,-2006c201954,365950,202207,365214,202411,364655v837,-2450,1523,-4532,2069,-6868c205013,355629,205458,353318,205635,350995v787,-10043,1041,-21723,-1345,-31067c202969,314786,201293,308832,199059,304389v-508,-1054,-1777,-2006,-1981,-2908c196863,300377,197459,298206,197612,296784v1536,-15222,393,-29810,2704,-44727c200430,251270,200989,245049,201357,244757v140,-102,1777,-191,1993,-216c206207,244300,209965,244693,213240,244338v4545,-495,10297,101,13661,1764c228983,247131,230075,249683,232538,250597v1841,673,1828,1053,2819,2285c235357,252895,235369,252895,235369,252907r,32463c235369,430013,324634,486065,358228,507152r1358,864l360944,507152c394550,486065,483815,430013,483815,285370r,-32247c483891,253021,484044,252996,484107,252882v1003,-1232,991,-1613,2832,-2285c489402,249682,490481,247118,492563,246102v3377,-1663,9115,-2272,13661,-1764c509499,244706,513270,244299,516126,244541v216,12,1854,114,1994,203c518488,245048,519034,251269,519161,252057v2298,14930,1168,29492,2704,44727c522005,298206,522614,300377,522373,301481v-178,914,-1435,1866,-1968,2907c518171,308845,516507,314774,515187,319928v-2387,9357,-2133,21024,-1346,31067c514006,353318,514476,355629,514984,357774v559,2349,1231,4431,2082,6881c517257,365214,517523,365950,517726,366496v242,749,521,1282,800,2019c519935,372260,522208,375789,523541,379459v2793,7719,2755,17405,4063,26165c527934,407846,528340,409763,528645,412087v304,2450,609,5383,1041,6995c530244,421139,530257,423779,530511,426585v673,6983,1460,15222,2514,22002c533799,453589,533761,460305,529368,462349v-8861,4139,-20605,6119,-31282,6678c494848,469192,490024,469598,485898,470487v-1752,368,-4139,673,-5853,521c478674,470893,476363,470106,473900,470385v-1803,191,-4939,1372,-6767,2184c465381,473344,464264,473978,462436,474969v-711,380,-1968,990,-1664,1561c461077,477152,462423,476111,462753,476314v,,-457,1156,-635,1257c461864,477736,461090,477571,460658,477685v-1130,267,-2958,1626,-3961,2489c456088,480707,456303,480580,456380,480707v330,482,4304,-470,5840,-317c463083,480466,463312,480758,463896,480809v1485,114,3923,-470,1764,507c465203,481545,462804,482840,463375,483424v444,432,3263,-648,4164,-432c468580,483234,470129,484325,471602,484655v3250,737,8443,-1777,11896,-1142c484323,483665,485174,484122,485898,484249v1790,305,3300,-101,5421,-216c499812,483602,510413,482104,518526,481850v3491,-115,7288,-127,10842,-216c533177,481545,536745,482218,540427,482269v1206,12,1574,-165,3123,-203c544108,482040,546114,481913,546051,482573v-38,483,-4482,1981,-4482,1981c537951,485582,533393,485722,528835,486230v-3593,393,-7338,850,-10829,1041c516584,487347,515124,487741,513740,487690v-3390,-127,-6869,-1092,-10639,-737c500219,487220,498708,488020,496016,488528v-3199,584,-6564,,-9712,406c483612,489289,480680,491397,478597,492273v-482,190,-799,787,-1155,952c477201,493327,477074,493073,476401,493314v-482,178,-3872,1714,-3644,2196c472999,496031,475703,495307,476820,495409v851,76,2628,114,1143,838c477023,496691,474408,496818,473062,497592v-419,242,-2501,2070,-2183,2400c471209,500322,475094,499040,476617,499573v444,152,1435,813,2069,927c479524,500678,478026,501058,477747,501236v-521,381,-2895,2628,-1866,3238c476249,504689,477417,503864,477861,503750v1321,-343,3250,-559,4279,-419c482648,503394,483143,503851,483701,504055v1752,634,3657,-13,5955,317c491255,504613,492741,505324,495280,504994v1917,-254,4025,-914,6246,-1041c509728,503445,516127,503242,524265,502607v10042,-812,19082,-2158,28781,-1574c559064,501401,564231,501833,570034,501033v1396,-203,3008,-432,3656,-736c574655,499865,575125,498545,576496,498418v876,-64,1955,,2920,c589293,498494,598155,498557,607981,499471v1651,153,3441,-114,4596,102c613682,499776,615396,501058,617059,501541v14448,4253,34177,4837,51406,4494c676463,505883,685655,505362,695164,505312v3187,-26,6056,88,8862,-623c705943,504194,710374,502036,710272,500297v-76,-1409,-4012,-1727,-5840,-2082c697983,496970,691140,495485,684716,495092v-8405,-521,-16175,-800,-24174,-1257c657724,493670,655350,493670,652925,493225v-15540,-2933,-32679,-6018,-39624,-18155c610216,469675,609315,463555,608197,457550v-660,-3555,-1066,-7122,-1460,-10626c605849,439370,606763,431917,606318,424300v-89,-1409,203,-2857,102,-4278c606382,419425,606407,418841,606407,418143v,-800,-114,-2362,-89,-3035c606483,411769,606026,408570,606001,405320v-51,-9052,457,-20732,1460,-32006c607816,369454,608769,365684,609022,361939v559,-7694,953,-14321,432,-20847c609162,337664,608718,334617,608400,330885v-190,-2514,-876,-5142,-1358,-7834c605518,314228,602649,306788,599437,298549v-2983,-7630,-5205,-17279,-8024,-24808c589877,269653,588112,265603,586716,261337v-2742,-8417,-4901,-16669,-8138,-25455c577003,231591,575340,226894,574833,222755v-293,-2425,368,-5370,520,-8036c575670,209133,576216,202874,576178,196691v-38,-8367,-2399,-15756,-3225,-23475c572535,169306,571849,164901,572014,161244v216,-4316,1397,-8074,1562,-12734c573626,147203,573461,145844,573576,144448v241,-2704,1282,-5409,1993,-8138c576305,133441,576762,130482,577232,127664v927,-5612,1650,-11426,622,-16365c577803,111007,577295,110499,577334,110042v88,-952,2082,-3263,2602,-4164c581561,103021,582590,99682,582970,95023v394,-4748,-685,-11515,-2399,-15019c580203,79268,578324,77313,576711,78138v-660,317,-799,1092,-1256,1663c572763,83203,568116,86872,566593,91583v-1041,3237,-864,6246,-1765,9483c564714,101447,564434,102412,564396,102412v-482,292,-2463,-1104,-3009,-1549c555573,96204,554125,88828,551256,81363v-673,-1816,-1485,-3327,-2387,-5104c548882,76297,548730,76132,548768,76145v-216,-127,-1384,38,-1778,215c544934,77351,542763,82112,542509,85019v-508,5891,2158,11642,3021,16162c545619,101688,545645,107186,545530,107427v-101,241,-1701,2082,-2082,2196c542763,109839,541912,109369,541049,109623v-1638,470,-3263,2895,-3657,4063c537291,114003,537506,114765,537291,114943v-508,431,-1651,-153,-1968,305c534625,116238,536910,116276,537392,116720v1422,1270,-635,2349,-1561,3225c533330,122332,530790,126788,528226,128489v-1270,851,-3136,1397,-3441,2831c524722,131574,525001,132082,524988,132463v-50,1371,-711,2603,-622,3961c524569,139991,526639,144816,531146,144867v863,12,1054,-572,1777,-534c533660,144397,534663,145273,535729,145603v1105,317,2298,559,3657,406c539855,145958,540884,145019,541569,145489v432,279,76,2945,,3656c541125,153157,539297,156661,537811,159670v-1498,3072,-2120,6043,-4266,8544c531324,170817,528543,172670,526245,175628v-990,1257,-1841,2641,-2920,4368c522513,181291,521726,182433,520926,184490v-165,406,-470,-2361,-635,-3339c519580,176669,516584,172074,512991,169369,498911,158781,480350,150618,460976,144867v-2971,-876,-8316,-2539,-11058,-635c445956,147012,451200,152192,453155,153627v3301,2412,7402,3999,11045,5840c475360,165066,486012,172023,495064,179171v3568,2805,7465,8810,5840,15844c500435,197097,499381,199611,498721,201896v-178,609,-394,2133,-737,2298c497299,204524,493515,202658,492982,202417v-1803,-813,-3453,-1397,-4494,-2298c487828,199547,487218,198163,486202,197313v-698,-584,-1091,-1168,-1777,-1879c483778,194748,482800,194444,482038,193758v-558,-482,-863,-1384,-1460,-1866c480134,191524,478750,191333,478496,190851v-444,-787,-76,-2184,-317,-2933c477404,185531,474941,183551,472542,185214v-102,76,-1079,825,-1041,825c471209,186014,470523,184643,470142,184274v-1714,-1625,-4405,-2069,-6246,-317c463426,184414,462791,186648,462321,186775v-457,127,-774,-660,-1447,-736c458817,185823,457472,187436,457218,189175v-51,355,330,1879,101,2184c457421,191244,455390,190914,454818,191155v-1053,445,-1587,1829,-1549,3022c453269,194761,453498,195231,453676,195726r-187862,c265979,195231,266195,194761,266221,194190v25,-1219,-508,-2590,-1562,-3034c264075,190927,262056,191244,262145,191359v-228,-305,165,-1816,102,-2184c261993,187436,260647,185836,258603,186052v-673,76,-990,863,-1460,736c256673,186648,256038,184414,255569,183957v-1828,-1752,-4520,-1308,-6247,317c248954,184643,248243,186026,247964,186052v38,-13,-927,-749,-1028,-838c244536,183551,242073,185544,241299,187931v-242,736,114,2133,-318,2920c240714,191333,239331,191536,238899,191892v-609,482,-914,1384,-1460,1879c236665,194444,235687,194748,235039,195434v-672,711,-1066,1295,-1777,1879c232246,198151,231637,199547,230977,200131v-1041,876,-2679,1473,-4482,2285c225949,202670,222178,204511,221480,204194v-330,-165,-533,-1676,-723,-2285c220084,199611,219043,197097,218573,195015v-1613,-7046,2272,-13039,5840,-15845c233452,172035,244117,165065,255264,159467v3656,-1841,7757,-3428,11058,-5840c268290,152192,273521,147025,269547,144244v-2730,-1917,-8087,-254,-11046,623c239127,150630,220553,158781,206474,169369v-3593,2704,-6577,7300,-7300,11782c199021,182129,198716,184909,198551,184490v-812,-2044,-1599,-3199,-2399,-4494c195060,178256,194222,176885,193232,175628v-2311,-2958,-5079,-4811,-7300,-7414c183786,165713,183151,162742,181653,159670v-1473,-3009,-3288,-6513,-3758,-10538c177819,148434,177476,145768,177895,145489v711,-470,1727,469,2197,520c181450,146174,182643,145920,183748,145603v1066,-330,2069,-1206,2806,-1257c187278,144295,187455,144879,188331,144867v4495,-51,6577,-4876,6780,-8443c195187,135078,194540,133834,194489,132463v-26,-381,266,-889,203,-1156c194374,129886,192521,129340,191251,128489v-2577,-1689,-5091,-6157,-7617,-8544c182707,119056,180663,117990,182085,116720v469,-457,2755,-470,2069,-1460c183837,114790,182681,115374,182174,114943v-216,-191,,-940,-89,-1257c181691,112530,180053,110093,178428,109623v-863,-241,-1726,203,-2399,c175635,109496,174048,107668,173934,107440v-102,-254,-102,-5752,,-6259c174797,96661,177476,90922,176955,85019v-241,-2895,-2412,-7668,-4481,-8659c172093,76183,170925,76005,170709,76144v25,-12,-127,153,-114,115c169693,78049,168906,79547,168208,81375v-2869,7453,-4304,14829,-10119,19501c157543,101308,155550,102717,155068,102425v-26,-13,-318,-978,-419,-1346c153747,97829,153925,94820,152884,91583v-1524,-4711,-6183,-8380,-8862,-11769c143565,79230,143438,78468,142765,78138v-1625,-813,-3491,1130,-3859,1879c137204,83508,136125,90275,136506,95023v381,4672,1409,8011,3022,10855c140061,106779,142054,109090,142143,110042v38,457,-470,978,-533,1257c140582,116238,141305,122052,142232,127651v495,2844,940,5789,1676,8659c144619,139052,145660,141743,145901,144460v102,1384,-63,2755,,4050c146066,153170,147260,156928,147463,161231v165,3682,-521,8088,-940,11998c145685,180935,143324,188337,143286,196691v-25,6183,508,12442,838,18028c144276,217385,144936,220330,144644,222755v-508,4139,-2171,8836,-3758,13127c137662,244668,135503,252920,132761,261325v-1397,4278,-3161,8328,-4698,12403c125232,281270,123010,290919,120027,298549v-3212,8239,-6056,15692,-7605,24502c111952,325756,111280,328371,111064,330872v-318,3745,-762,6792,-1041,10220c109502,347618,109896,354245,110442,361939v266,3745,1218,7515,1561,11375c113019,384588,113514,396280,113463,405320v-25,3250,-470,6449,-317,9801c113197,415794,113057,417343,113057,418143v,698,25,1295,-13,1879c112968,421443,113235,422891,113146,424287v-445,7630,470,15083,-406,22637c112321,450428,111927,453995,111280,457550v-1118,6018,-2019,12125,-5104,17520c99244,487207,82079,490292,66552,493225v-2438,445,-4786,445,-7618,610c50923,494304,43166,494571,34749,495092v-6412,393,-13268,1878,-19717,3123c13216,498570,9281,498888,9205,500309v-89,1740,4316,3873,6246,4380m460747,476023v-2653,1282,-5193,2793,-7325,4507c452457,481037,451581,481634,450832,482332v-4927,89,-8418,1740,-11858,3403c418812,495498,396747,502899,370390,507203v-3313,533,-9864,1409,-9445,1143c391732,492654,407196,482421,413353,477216v1943,-178,11274,-203,13229,-203c428842,477013,431204,476860,433438,476810v9649,-191,18523,-369,27309,-788m719413,506200v,1422,-1104,2108,-2120,3009c678012,516509,631228,518172,587109,519734v-22243,800,-45603,2272,-67948,3517c504015,524101,489453,524584,473798,525054v-25531,787,-47584,-229,-71122,-419c387835,524520,376129,524520,359789,524622r-12,-25l359777,524635v-16340,-115,-28046,-115,-42887,c293364,524825,271299,525841,245767,525054v-15641,-470,-30216,-953,-45375,-1803c178060,522007,154700,520534,132469,519734,88351,518173,41554,516509,2273,509209,1282,508308,152,507622,165,506200v13,-1358,1486,-1929,2133,-3021c4456,502239,6615,501300,8760,500360r521,3098c9293,503471,9319,503496,9332,503509v-483,254,-737,597,-407,1003c9598,505324,10550,505934,11668,506378v-419,13,-813,13,-1219,26c11033,506492,11630,506556,12239,506607v3999,1409,9827,1130,13470,965c27360,507508,29048,507368,30775,507178v9078,127,19514,114,28210,317c75477,507914,92096,508232,107268,509806v546,-851,546,-1968,1587,-2311c110366,507013,112981,507584,114796,507902v6374,1117,13484,3237,20047,2209c135173,509768,133498,509273,133256,508714v1943,-393,3504,-1028,5269,-1219c145241,506823,151716,510200,158191,510504v2806,153,6830,-571,9624,-698c170620,509692,174112,509768,177044,509806v788,13,1994,89,2387,c180409,509565,180790,508575,181666,508410v965,-178,2552,12,3961,c194743,508321,204201,509095,212669,509514v15934,762,31359,1232,46429,-406c264265,508537,269166,508245,274130,508714v9801,902,19044,3454,28223,3999c302696,512460,301972,512244,301693,512015v-889,-736,-2146,-1739,-3034,-2501c313703,512244,327085,512383,341799,514224v4774,597,11592,1333,17901,2057c366010,515557,373006,514821,377767,514224v14714,-1841,28109,-1980,43128,-4710c420019,510276,418775,511279,417873,512015v-266,229,-1003,445,-660,698c426392,512168,435647,509616,445436,508714v4977,-469,9877,-177,15032,394c475538,510746,490976,510276,506909,509514v8469,-419,17914,-1193,27043,-1104c535361,508422,536948,508232,537900,508410v889,165,1257,1155,2247,1396c540541,509895,541734,509819,542522,509806v2932,-38,6424,-114,9229,c554545,509933,558569,510657,561388,510504v6462,-304,12937,-3681,19653,-3009c582806,507686,584380,508321,586310,508714v-242,559,-1917,1054,-1575,1397c591286,511139,598396,509019,604782,507902v1803,-318,4418,-889,5942,-407c611765,507838,611752,508955,612298,509806v15184,-1574,31791,-1892,48270,-2311c669277,507292,679726,507305,688804,507178v1714,190,3402,330,5053,394c697488,507737,703341,508016,707340,506607v609,-51,1206,-115,1790,-203c708711,506391,708317,506391,707898,506378v1130,-444,2070,-1054,2743,-1866c710971,504106,710717,503763,710234,503509r51,-51l710806,500360v2158,940,4316,1879,6475,2819c717915,504271,719401,504842,719414,506200m306225,477216v6145,5205,21621,15451,52409,31130c359053,508613,352502,507737,349188,507203v-26357,-4304,-48435,-11718,-68583,-21468c277164,484072,273673,482421,268734,482332v-736,-698,-1612,-1295,-2590,-1802c264024,478816,261485,477305,258819,476023v8785,419,17647,596,27321,774c288375,476848,290711,477013,292996,477000v1930,,11274,25,13229,216m688804,673797r6348,-17368l701614,673797r-12810,xm690251,645498r-18244,46784l682075,692282r3859,-10576l704635,681706r4038,10576l718995,692282,700255,645498r-10004,xm658143,645498r9408,l667551,692295r-9408,l658143,645498r,xm628155,684398r23538,l651693,692295r-32945,l618748,645498r9407,l628155,684398xm583504,673797r6348,-17368l596327,673797r-12823,xm584951,645498r-18231,46784l576788,692282r3847,-10576l599336,681706r4062,10576l613720,692282,594956,645498r-10005,xm540769,665316r-6995,l533774,653407r7389,c547498,653407,548679,653407,550431,654449v1790,1053,2438,2882,2438,4773c552869,660606,552526,663602,549263,664707v-1625,609,-5612,609,-8494,609m550253,671702r,-127c552069,671385,553846,670864,555471,670128v4571,-1892,7123,-6399,7123,-11477c562594,654055,560372,648697,554951,646666v-1435,-444,-3720,-1155,-10716,-1155l524366,645511r,46796l533774,692307r,-19564l535666,672743v6348,,6931,927,12607,9370l555090,692307r11300,l560702,683154v-4698,-7516,-6538,-9217,-10449,-11452m480972,645511r37122,l518094,653408r-13851,l504243,692307r-9420,l494823,653408r-13851,l480972,645511r,xm476706,678710v,5688,-3580,10461,-7643,12277c464899,692955,460176,693082,458018,693082v-5028,,-17445,-457,-19273,-16010l447899,676222v457,2412,1688,8950,10195,8950c464696,685172,467311,681706,467311,678710v,-3936,-3263,-4786,-11909,-6868c450768,670661,440446,668109,440446,657788v,-5104,3339,-13077,17064,-13077c466664,644711,475017,648304,475411,658905r-9471,381c465546,656861,464835,652494,457370,652494v-2806,,-7910,837,-7910,4633c449460,660136,452406,661444,459922,663209v7122,1714,16784,3986,16784,15501m421555,645498r9420,l430975,670077v,8367,-330,12988,-2602,16543c424767,692155,418038,693082,412795,693082v-19133,,-19133,-11833,-19133,-22611l393662,645498r9408,l403070,670801v,5548,,7846,1168,10055c406015,684195,409672,684982,412541,684982v9014,,9014,-5688,9014,-13648l421555,645498r,xm361694,673797r6335,-17368l374491,673797r-12797,xm363128,645498r-18231,46784l354965,692282r3847,-10576l377513,681706r4050,10576l391872,692282,373120,645498r-9992,xm312878,645498r8760,l321638,692295r-9484,l293453,661774r-127,l293326,692295r-8760,l284566,645498r9141,l312726,676742r152,l312878,645498xm253588,665316r-6995,l246593,653407r7389,c260317,653407,261498,653407,263250,654449v1790,1053,2437,2882,2437,4773c265687,660606,265344,663602,262082,664707v-1638,609,-5637,609,-8494,609m263059,671702r,-127c264900,671385,266665,670864,268303,670128v4557,-1892,7109,-6399,7109,-11477c275412,654055,273191,648697,267769,646666v-1434,-444,-3732,-1155,-10728,-1155l237185,645511r,46796l246593,692307r,-19564l248484,672743v6348,,6932,927,12607,9370l267896,692307r11312,l273520,683154v-4710,-7516,-6538,-9217,-10461,-11452m202995,684398r26153,l229148,692295r-35561,l193587,645498r34711,l228298,653408r-25303,l202995,663805r23538,l226533,671702r-23538,l202995,684398r,xm150193,645511r37122,l187315,653408r-13864,l173451,692307r-9407,l164044,653408r-13851,l150193,645511xm145927,678710v,5688,-3580,10461,-7630,12277c134120,692955,129397,693082,127251,693082v-5028,,-17457,-457,-19285,-16010l117120,676222v457,2412,1688,8950,10195,8950c133917,685172,136532,681706,136532,678710v,-3936,-3276,-4786,-11909,-6868c119989,670661,109667,668109,109667,657788v,-5104,3339,-13077,17064,-13077c135872,644711,144238,648304,144632,658905r-9471,381c134767,656861,134056,652494,126591,652494v-2793,,-7897,837,-7897,4633c118694,660136,121627,661444,129143,663209v7122,1714,16784,3986,16784,15501m75871,684398r26153,l102024,692295r-35561,l66463,645498r34711,l101174,653408r-25303,l75871,663805r23538,l99409,671702r-23538,l75871,684398r,xm51901,645498r9534,l50060,692295r-10055,l30775,657343r-127,l21431,692295r-10259,l,645498r9674,l16657,677669r127,l25290,645498r11236,l44702,678190r127,l51901,645498xm620931,575595r,11109l640546,586704r,7910l620931,594614r,19868l611524,614482r,-46783l643619,567699r,7896l620931,575595r,xm570681,601279v-1105,-1892,-2361,-4888,-2361,-10182c568320,584228,570541,575011,581269,575011v11490,,12874,10665,12874,15946c594143,604491,586234,607170,581269,607170v-5700,,-9026,-3124,-10588,-5891m603881,591160v,-13673,-7402,-24249,-22675,-24249c566694,566911,558582,576382,558582,591351v,10791,5167,23931,22738,23931c597736,615282,603881,603374,603881,591160m536237,575595r-13864,l522373,614495r-9408,l512965,575595r-13864,l499101,567698r37136,l536237,575595r,xm464340,614482r-8760,l455580,567698r9154,l483739,598917r140,l483879,567698r8760,l492639,614482r-9484,l464467,583974r-127,l464340,614482xm421199,575595r,10398l444725,585993r,7910l421199,593903r,12683l447340,606586r,7896l411792,614482r,-46783l446477,567699r,7896l421199,575595r,xm393484,614482r,-36843l393357,577639r-9090,36843l375189,614482r-9217,-36843l365832,577639r,36843l357085,614482r,-46784l371203,567698r8417,31905l379773,599603r8290,-31905l402244,567698r,46784l393484,614482r,xm347411,614482r-9471,l319239,583974r-127,l319112,614482r-8761,l310351,567698r9154,l338524,598917r127,l338651,567698r8760,l347411,614482xm279373,587504r-6995,l272378,575595r7389,c286102,575595,287283,575595,289048,576649v1777,1054,2412,2869,2412,4761c291460,582781,291142,585803,287867,586907v-1625,597,-5612,597,-8494,597m293682,614495r11312,l299306,605341v-4710,-7528,-6538,-9217,-10462,-11426l288844,593763v1841,-191,3606,-711,5231,-1435c298646,590437,301198,585930,301198,580839v,-4584,-2222,-9941,-7643,-11973c292120,568422,289822,567698,282839,567698r-19869,l262970,614495r9408,l272378,594944r1892,c280605,594944,281202,595858,286877,604313r6805,10182l293682,614495xm228780,575595r,10398l252306,585993r,7910l228780,593903r,12683l254934,606586r,7896l219372,614482r,-46783l254083,567699r,7896l228780,575595r,xm197675,614482r-10131,l170874,567698r10258,l192838,602333r140,l204417,567698r9991,l197675,614482r,xm148796,607170v-5700,,-9039,-3124,-10588,-5891c137090,599387,135834,596391,135834,591097v,-6869,2234,-16086,12962,-16086c160286,575011,161670,585676,161670,590957v,13534,-7935,16213,-12874,16213m171407,591160v,-13673,-7401,-24249,-22687,-24249c134208,566911,126108,576382,126108,591351v,10791,5168,23931,22726,23931c165250,615282,171407,603374,171407,591160m87475,580242v-2019,3009,-2552,6729,-2552,10322c84923,597508,87348,607170,98330,607170v5484,,9864,-3073,11033,-3987l109363,597292r-10779,l98584,589396r20326,l118910,608020v-2742,2679,-10512,7262,-19996,7262c82054,615282,75185,603247,75185,590957v,-11426,6285,-24058,23196,-24058c105973,566899,115787,569133,118326,580636r-9408,1764c107077,575938,101263,575011,98457,575011v-3987,,-8240,1245,-10982,5231m1401438,279124v685,2907,1028,7059,1028,12480l1402466,335176r-18549,l1383917,299387v,-7567,-394,-12468,-1206,-14689c1381924,282476,1380642,280749,1378864,279518v-1790,-1244,-3923,-1854,-6437,-1854c1369215,277664,1366333,278540,1363782,280305v-2552,1765,-4304,4101,-5257,6995c1357586,290220,1357103,295578,1357103,303411r,31765l1338555,335176r,-70119l1355783,265057r,10297c1361903,267431,1369609,263483,1378890,263483v4100,,7846,724,11236,2209c1393503,267165,1396080,269044,1397807,271329v1726,2298,2958,4888,3631,7795m1300162,316094v-3275,3695,-7338,5535,-12175,5535c1283137,321629,1279074,319789,1275761,316094v-3301,-3707,-4939,-9027,-4939,-15984c1270822,293153,1272460,287833,1275761,284139v3313,-3707,7376,-5548,12226,-5548c1292824,278591,1296887,280432,1300162,284139v3276,3694,4926,8976,4926,15844c1305088,307017,1303438,312387,1300162,316094t-12251,-52624c1281055,263470,1274834,264994,1269273,268028v-5573,3034,-9877,7440,-12924,13204c1253327,286995,1251803,292962,1251803,299133v,8049,1524,14879,4546,20490c1259396,325235,1263826,329488,1269667,332395v5840,2908,11959,4355,18383,4355c1298448,336750,1307043,333259,1313899,326289v6843,-6970,10271,-15768,10271,-26369c1324170,289395,1320768,280686,1314001,273805v-6780,-6894,-15477,-10335,-26090,-10335m1218540,265057r18562,l1237102,335163r-18562,l1218540,265057xm1218540,238383r18562,l1237102,255548r-18562,l1218540,238383xm1205590,319585r1587,14397c1202861,335823,1197973,336763,1192514,336763v-3339,,-6348,-572,-9040,-1689c1180783,333957,1178827,332497,1177558,330720v-1244,-1790,-2120,-4203,-2603,-7237c1174575,321337,1174359,316970,1174359,310406r,-30558l1165840,279848r,-14791l1174359,265057r,-13927l1192983,240301r,24756l1205654,265057r,14791l1192983,279848r,28261c1192983,313822,1193098,317161,1193352,318100v228,952,787,1727,1650,2349c1195853,321071,1196894,321363,1198138,321363v1714,,4190,-584,7452,-1777m1137007,305201v,4444,-254,7453,-736,9040c1135573,316665,1134100,318709,1131853,320385v-3035,2197,-6234,3301,-9573,3301c1119284,323686,1116821,322734,1114891,320842v-1943,-1891,-2920,-4139,-2920,-6728c1111971,311473,1113190,309289,1115602,307575v1587,-1054,4951,-2133,10106,-3237c1130863,303233,1134620,302294,1137007,301494r,3707l1137007,305201xm1155023,312120r190,-21646c1155213,282425,1154388,276890,1152737,273868v-1637,-3009,-4494,-5497,-8544,-7452c1140143,264448,1133986,263470,1125708,263470v-9116,,-15972,1638,-20593,4888c1100481,271608,1097231,276636,1095339,283403r16848,3034c1113317,283187,1114815,280914,1116668,279606v1841,-1295,4419,-1942,7719,-1942c1129263,277664,1132602,278426,1134354,279949v1764,1511,2653,4050,2653,7618l1137007,289420v-3352,1410,-9357,2920,-18028,4558c1112555,295210,1107629,296657,1104226,298295v-3415,1650,-6081,4037,-7973,7135c1094361,308527,1093435,312057,1093435,316031v,5979,2069,10931,6221,14841c1103820,334795,1109508,336763,1116732,336763v4088,,7947,-787,11553,-2323c1131891,332903,1135280,330593,1138454,327520v127,343,356,1067,648,2171c1139812,332104,1140409,333944,1140892,335176r18345,c1157612,331824,1156508,328688,1155911,325756v-584,-2920,-889,-7465,-889,-13636m1066951,308299r18219,3110c1083278,319763,1079660,326086,1074277,330352v-5358,4265,-12569,6411,-21583,6411c1042436,336763,1034259,333525,1028178,327051v-6120,-6475,-9166,-15426,-9166,-26865c1019012,288608,1022084,279594,1028191,273145v6119,-6450,14410,-9675,24833,-9675c1061556,263470,1068348,265311,1073388,268980v5028,3682,8659,9281,10855,16809l1065961,289090v-622,-3656,-2019,-6411,-4190,-8252c1059600,278985,1056769,278071,1053291,278071v-4622,,-8316,1586,-11059,4773c1039477,286043,1038094,291376,1038094,298866v,8316,1396,14194,4202,17622c1045077,319916,1048847,321630,1053545,321630v3529,,6411,-991,8658,-2997c1064438,316627,1066025,313187,1066951,308299m985355,265057r18548,l1003903,335176r-17228,l986675,324676v-2565,3733,-5904,6691,-10081,8837c972443,335671,968050,336750,963429,336750v-4710,,-8938,-1028,-12683,-3098c947013,331583,944309,328676,942633,324930v-1676,-3732,-2514,-8912,-2514,-15514l940119,265057r18549,l958668,297279v,9852,355,15895,1028,18117c960395,317618,961626,319382,963429,320677v1803,1308,4101,1955,6881,1955c973459,322632,976315,321756,978816,320017v2501,-1739,4228,-3885,5155,-6475c984885,310978,985355,304668,985355,294638r,-29581xm899264,316653v-2997,3631,-6628,5446,-10906,5446c883000,322099,878811,319674,875827,314837v-2082,-3351,-3098,-8760,-3098,-16238c872729,291642,874202,286411,877173,282907v2983,-3491,6665,-5243,11071,-5243c892776,277664,896483,279441,899391,282984v2907,3542,4354,9344,4354,17393c903745,307601,902260,313022,899264,316653t4418,-43407c897969,266720,891176,263470,883356,263470v-8545,,-15616,3098,-21203,9281c856567,278934,853774,287973,853774,299844v,11629,2869,20681,8621,27169c868121,333513,875027,336763,883089,336763v3948,,7897,-978,11782,-2946c898756,331862,902146,328879,905002,324867r,10309l922230,335176r,-96792l903682,238384r,34862l903682,273246xm787413,318862r54072,l841485,335176r-73599,l767886,238383r71758,l839644,254761r-52231,l787413,276217r48600,l836013,292518r-48600,l787413,318862xm1600789,96343r,6475l1614449,102818r,9243l1600789,112061r,60863l1588969,172924r,-60863l1578469,112061r,-9243l1588969,102818r,-7465c1588969,90643,1589388,87139,1590226,84854v1142,-3085,3161,-5574,6030,-7491c1599138,75446,1603188,74481,1608381,74481v3351,,7046,407,11096,1194l1617687,86034v-2463,-431,-4799,-647,-6996,-647c1607073,85387,1604534,86149,1603036,87698v-1498,1536,-2247,4418,-2247,8645m1554106,157994v-3911,4494,-8824,6741,-14715,6741c1533449,164735,1528523,162501,1524601,158045v-3924,-4482,-5866,-11198,-5866,-20174c1518735,128895,1520678,122179,1524601,117736v3922,-4456,8848,-6678,14790,-6678c1545244,111058,1550145,113292,1554068,117761v3948,4469,5929,11033,5929,19704c1559997,146669,1558029,153512,1554106,157994t-14715,-56775c1530720,101219,1523369,103821,1517338,109014v-7211,6259,-10817,15869,-10817,28857c1506521,149704,1509530,158768,1515586,165066v6044,6297,13979,9445,23805,9445c1545511,174511,1551147,173077,1556328,170207v5167,-2856,9102,-6868,11807,-12035c1570852,153005,1572210,145908,1572210,136881v,-11134,-3072,-19869,-9192,-26179c1556899,104380,1549027,101219,1539391,101219t-77635,61079l1463457,172784v-3339,711,-6323,1067,-8976,1067c1450177,173851,1446838,173165,1444451,171807v-2374,-1371,-4050,-3161,-5015,-5383c1438459,164202,1437976,159517,1437976,152382r,-40321l1429267,112061r,-9243l1437976,102818r,-17368l1449796,78315r,24503l1461756,102818r,9243l1449796,112061r,40994c1449796,156445,1450012,158616,1450431,159594v406,964,1104,1726,2044,2298c1453414,162475,1454773,162755,1456538,162755v1307,,3047,-153,5218,-457m1416914,118256v457,2209,660,6056,660,11553l1417574,172924r-11871,l1405703,130279v,-4850,-469,-8468,-1396,-10867c1403380,117025,1401755,115108,1399393,113673v-2348,-1434,-5103,-2145,-8290,-2145c1386037,111528,1381683,113127,1378001,116339v-3682,3225,-5510,9319,-5510,18295l1372491,172924r-11883,l1360608,102818r10702,l1371310,112772v5142,-7694,12582,-11541,22307,-11541c1397845,101231,1401730,101980,1405259,103504v3555,1523,6208,3504,7961,5967c1414984,111946,1416216,114879,1416914,118256t-116358,-1777c1304276,112823,1308872,110994,1314331,110994v6018,,10931,2298,14727,6869c1331508,120808,1333006,125226,1333539,131130r-39154,c1294792,125010,1296836,120123,1300556,116479t32844,33872c1331597,155366,1329160,159022,1326087,161308v-3085,2285,-6817,3427,-11160,3427c1309062,164735,1304187,162691,1300264,158603v-3911,-4100,-6094,-10004,-6539,-17697l1346020,140906v38,-1410,50,-2463,50,-3174c1346070,126166,1343112,117177,1337171,110804v-5942,-6386,-13598,-9573,-22980,-9573c1304517,101231,1296633,104481,1290564,110994v-6081,6513,-9116,15667,-9116,27461c1281448,149869,1284457,158718,1290462,165027v6005,6323,14144,9484,24402,9484c1323002,174511,1329693,172531,1334924,168557v5243,-3949,8823,-9522,10766,-16695l1333400,150351r,xm1250623,113445v-2031,-1283,-4405,-1917,-7135,-1917c1238562,111528,1234461,113165,1231211,116441v-3263,3275,-4888,8531,-4888,15755l1226323,172924r-11883,l1214440,127372v,-5282,-965,-9243,-2908,-11896c1209603,112848,1206429,111528,1202023,111528v-3339,,-6424,876,-9268,2640c1189911,115933,1187855,118498,1186585,121887v-1282,3390,-1917,8278,-1917,14664l1184668,172924r-11883,l1172785,102818r10626,l1183411,112645v2196,-3441,5129,-6196,8786,-8278c1195840,102272,1200005,101231,1204664,101231v5193,,9459,1067,12772,3238c1220762,106614,1223111,109636,1224470,113508v5535,-8189,12772,-12277,21659,-12277c1253074,101231,1258431,103148,1262176,106995v3733,3860,5612,9789,5612,17800l1267788,172924r-11832,l1255956,128756v,-4749,-381,-8176,-1143,-10271c1254039,116403,1252642,114714,1250623,113445t-89468,48853l1162881,172784v-3351,711,-6348,1067,-8976,1067c1149589,173851,1146237,173165,1143863,171807v-2374,-1371,-4050,-3161,-5015,-5383c1137883,164202,1137401,159517,1137401,152382r,-40321l1128666,112061r,-9243l1137401,102818r,-17368l1149208,78315r,24503l1161155,102818r,9243l1149208,112061r,40994c1149208,156445,1149424,158616,1149843,159594v406,964,1092,1726,2044,2298c1152826,162475,1154185,162755,1155937,162755v1320,,3072,-153,5218,-457m1101941,172924r-11883,l1090058,102818r10703,l1100761,113445v2716,-4977,5243,-8253,7554,-9840c1110625,102018,1113152,101231,1115932,101231v4012,,8075,1270,12226,3822l1124057,116085v-2907,-1726,-5802,-2577,-8709,-2577c1112746,113508,1110409,114283,1108340,115857v-2057,1549,-3542,3720,-4418,6500c1102601,126572,1101941,131193,1101941,136208r,36716xm1023645,154109v,-2069,546,-3961,1651,-5637c1026388,146771,1027962,145476,1029993,144600v2006,-876,5472,-1676,10360,-2374c1048974,140994,1055436,139496,1059753,137732r,4354c1059753,147330,1059131,151291,1057836,153982v-1676,3466,-4292,6208,-7859,8214c1046422,164202,1042347,165205,1037763,165205v-4621,,-8125,-1066,-10512,-3174c1024852,159924,1023646,157283,1023646,154109t24388,18092c1052110,170664,1056350,168011,1060743,164278v343,3301,1155,6183,2374,8646l1075546,172924v-1510,-2679,-2513,-5497,-3008,-8417c1072017,161574,1071776,154592,1071776,143546r,-15844c1071776,122421,1071572,118764,1071179,116733v-711,-3250,-1943,-5942,-3695,-8075c1065707,106525,1062965,104748,1059219,103339v-3732,-1409,-8595,-2120,-14587,-2120c1038601,101219,1033307,102057,1028724,103707v-4583,1650,-8087,3999,-10487,7059c1015812,113826,1014073,117837,1013019,122814r11617,1587c1025905,119424,1027886,115958,1030539,114003v2667,-1968,6793,-2945,12379,-2945c1048898,111058,1053417,112404,1056452,115082v2259,1994,3364,5396,3364,10246c1059816,125760,1059803,126801,1059752,128426v-4532,1587,-11591,2958,-21202,4088c1033853,133098,1030323,133682,1028000,134304v-3161,876,-6018,2183,-8557,3897c1016916,139915,1014872,142201,1013311,145032v-1562,2831,-2349,5979,-2349,9407c1010962,160292,1013044,165104,1017170,168862v4139,3758,10068,5649,17762,5649c1039604,174511,1043959,173737,1048034,172201m956395,117634v3898,-4735,8392,-7109,13445,-7109c974944,110525,979324,112759,983006,117203v3682,4443,5510,11134,5510,20071c988516,146657,986637,153563,982879,158032v-3771,4469,-8291,6703,-13572,6703c964114,164735,959684,162577,956040,158261v-3657,-4304,-5485,-10970,-5485,-19996c950555,129238,952510,122357,956395,117634t-4710,48028c953704,168214,956294,170322,959442,171997v3136,1676,6691,2514,10652,2514c975515,174511,980670,172975,985583,169915v4913,-3059,8646,-7452,11223,-13203c999384,150973,1000666,144511,1000666,137338v,-6691,-1155,-12835,-3491,-18447c994839,113267,991373,108925,986802,105840v-4583,-3073,-9852,-4621,-15857,-4621c966374,101219,962476,102120,959264,103897v-3212,1790,-6093,4457,-8633,8024l950631,102806r-10829,l939802,199788r11883,l951685,165662xm873580,131130v393,-6120,2463,-11007,6183,-14651c883483,112823,888066,110994,893512,110994v6044,,10944,2298,14728,6869c910703,120808,912201,125226,912721,131130r-39141,l873580,131130xm893398,101231v-9700,,-17584,3250,-23652,9763c863677,117507,860630,126661,860630,138455v,11414,3022,20263,9027,26572c875649,171350,883787,174511,894046,174511v8138,,14841,-1980,20059,-5954c919349,164608,922941,159035,924871,151862r-12277,-1511c910779,155366,908354,159022,905256,161308v-3072,2285,-6792,3427,-11147,3427c888244,164735,883368,162691,879458,158603v-3910,-4100,-6107,-10004,-6538,-17697l925201,140906v51,-1410,76,-2463,76,-3174c925277,126166,922307,117177,916365,110804v-5954,-6386,-13597,-9573,-22967,-9573m832750,142454v-1701,5129,-4063,9205,-7097,12252c823507,156864,820600,158527,816969,159721v-3631,1180,-8634,1777,-15019,1777l781281,161498r,-73940l801619,87558v7618,,13128,660,16569,1993c822936,91392,826986,95036,830300,100470v3326,5433,4989,13216,4989,23334c835289,131117,834438,137325,832750,142454t495,-57994c829322,81108,824586,78811,819051,77528v-3961,-926,-9712,-1384,-17228,-1384l768483,76144r,96780l803397,172924v5865,,11045,-546,15552,-1650c823469,170169,827303,168557,830503,166411v3186,-2133,6132,-5053,8811,-8773c842005,153919,844189,149221,845915,143546v1714,-5675,2578,-12200,2578,-19539c848493,115374,847236,107706,844684,101003,842170,94274,838349,88764,833245,84460e" fillcolor="black" stroked="f" strokeweight=".03525mm">
                <v:stroke joinstyle="miter"/>
                <v:path arrowok="t" o:connecttype="custom" o:connectlocs="326526,137059;325447,134939;332430,130355;333039,130343;339831,134228;332836,138823;332239,138836;326526,137059;308752,149996;308726,149716;318578,146327;323124,146860;315252,148777;323009,148599;315328,149767;323428,150288;319048,151621;308752,149996;329484,148751;329471,148472;339387,145260;343907,145882;335997,147660;343780,147622;336061,148650;344135,149310;339742,150567;329484,148752;405266,152230;395427,148840;395439,148561;405736,146936;410116,148256;402029,148777;409710,149945;401940,149767;409824,151672;405266,152230;384267,151176;374351,147964;374364,147672;384635,145882;389028,147126;380953,147774;388660,148828;380877,148777;388787,150554;384267,151176;361630,150478;351524,147964;351524,147685;361630,145159;366112,146098;358088,147317;365845,147825;358088,148320;366112,149539;361630,150478;403285,167198;406091,170474;391593,161422;395858,170106;385587,161955;382591,157232;382007,156826;391212,166043;389993,157638;394868,163225;399553,166068;395021,157143;403285,167198;357212,165383;359383,168443;344897,160279;350305,168836;339234,161219;335883,156724;335261,156369;344732,164215;342332,156267;349429,161320;353555,164012;347995,155417;357212,165383;369400,135853;349963,135853;349963,127854;369400,127854;369400,135853;380572,136475;379696,134240;380788,132107;387073,130368;393179,132717;394055,134939;392964,137071;387276,138836;386654,138811;380572,136475;233567,110118;236944,114156;238239,115032;238721,114079;238810,109407;238848,108836;239787,103186;242111,110588;243165,112403;244434,111464;244536,111312;248433,107021;245793,113724;245666,115222;248078,113927;250642,111769;252940,110474;252229,111134;248471,122129;249982,126775;250211,126902;248306,126382;243177,125214;242593,125188;239597,125671;236550,125810;234760,118688;234988,117291;234252,113597;232487,109674;232157,108849;233567,110118;265484,94223;265471,94198;266347,94274;268201,96166;268950,102031;265014,98705;262285,96204;265484,94223;254781,67372;254756,67308;253042,65962;254274,62166;256102,61036;259923,63956;262374,75002;254781,67372;248827,81527;248294,82353;248611,85197;243812,85438;239242,85704;236995,79623;236956,78988;235738,74291;237363,75713;237337,75725;239915,80436;240892,81400;241451,81147;241387,80588;241921,74367;242771,72361;244282,74938;245513,79344;245551,80004;246796,79966;246796,79344;248472,76652;249690,75345;250084,74291;250338,73580;248827,81527;311253,164291;315963,171477;307990,171909;303394,172404;294088,170410;292412,160876;301071,154896;304384,161384;305375,164228;297833,159391;297262,166779;293885,160584;293834,159784;299471,171566;298773,162120;311583,168874;308828,164837;301084,154896;302137,154719;302379,154719;311253,164291;303915,148625;307495,144828;307964,144803;309843,144828;311265,144562;314046,144473;314896,144816;315125,144917;316318,144587;320978,143673;321981,144016;323098,143864;327541,143089;328519,143368;329789,143292;333889,142632;334118,142683;335057,143013;336213,142835;340276,142327;341164,142734;341482,142886;342396,142708;346877,142099;347664,142467;348718,142416;353149,141947;354444,142492;355549,142378;359548,141972;360779,142467;361744,142302;366200,142023;367026,142492;368206,142416;372739,142188;373297,142531;374529,142607;379112,142454;380013,142937;381080,142899;385447,142746;386311,143280;387263,143267;391605,143165;392570,143825;393661,143825;397889,143876;398714,144333;399019,144498;400047,144435;404453,144600;405494,145159;406522,145133;411207,145285;412299,145933;413099,146212;414267,146669;415333,153335;413543,153627;407843,153170;397991,154579;391947,154033;388634,154007;377322,153982;367749,152738;363661,152941;352933,153385;345582,152357;344934,152535;342370,152687;334003,152459;330220,153601;329991,153550;320914,152814;317905,153119;306517,154134;304879,153423;303914,148624;305171,131980;304867,131016;305755,127448;317512,130190;327465,127042;329154,125252;331820,129530;333407,124503;335604,126166;346827,127143;357555,121341;357834,121024;359764,127626;361681,121024;372676,127143;386121,124503;387695,129530;390361,125252;402003,130190;403946,130254;413760,127448;414648,131066;414369,131968;404517,135726;412414,141883;412185,144397;411754,144143;406129,143927;405977,143965;405038,143457;399604,143242;399477,143280;399350,143204;398410,142721;393230,142620;393142,142658;392075,141972;386781,142074;385981,141591;380611,141718;380534,141731;379557,141248;374123,141401;374009,141439;373209,141007;367712,141248;367572,141299;366506,140779;361173,141160;361084,141210;359891,140741;355029,141210;354876,141274;353416,140702;348249,141223;348147,141261;347081,140842;341774,141591;341761,141604;341736,141591;340606,141096;335629,141693;335464,141794;334398,141439;334207,141401;329192,142175;329078,142226;327809,141832;322451,142759;322387,142810;321372,142454;315658,143495;315417,143648;314414,143242;310745,143394;310123,143572;307838,143533;307660,143546;307444,141616;314986,135726;305172,131980;305171,131980;302264,122827;303648,122141;303876,121252;315252,127981;315963,127969;326704,121710;333179,120948;333179,120960;332912,121798;331439,126470;328646,122014;328646,122027;328646,122014;328392,123728;327415,125379;317423,128908;313983,128895;306682,126369;306060,125709;305299,124071;304130,128692;302264,122827;301312,121963;298481,118663;299154,115996;299192,115958;300461,115324;300512,115324;303343,118624;303343,118637;302683,121303;301375,121963;301312,121963;297021,110728;295205,106754;306213,103466;302188,114854;300499,114041;300436,114041;298912,114790;297021,110728;294202,71853;314122,62484;314478,62484;330754,66991;345037,71193;347538,78011;329903,72640;314719,67943;314351,67943;299585,75776;300626,103808;295624,105294;294202,71853;290647,105840;290647,105840;287626,106792;284807,105345;283855,102298;285315,99479;287981,98514;288349,98527;291155,99974;290647,105840;282090,94452;282585,88599;285264,87621;285620,87634;288438,89120;289403,92141;287930,94960;284896,95912;282090,94452;281824,83051;282344,77211;284985,76246;285366,76259;288184,77731;289136,80753;287676,83559;281824,83051;285582,66331;288261,65366;291447,66838;292399,69860;290939,72678;290927,72678;287880,73631;285087,72171;285582,66331;293491,58167;296157,57190;299344,58675;300296,61709;298836,64515;295789,65480;292971,64007;292031,60998;293491,58167;304016,53940;306682,52962;309869,54447;310821,57469;309361,60275;309348,60275;306314,61240;303508,59767;304016,53940;315265,53305;317931,52340;321105,53825;320597,59665;317575,60618;314757,59145;313805,56123;315265,53305;326386,55907;329052,54943;332239,56415;331719,62268;328697,63233;325878,61747;324914,58726;326386,55907;336556,60986;339247,60021;342409,61494;341913,67346;336048,66839;336556,60986;349366,67803;353644,82124;355054,96445;351765,96445;350013,81883;344999,67803;349366,67803;350483,60897;357999,60897;357999,53292;359878,52911;361770,53292;361770,60897;369286,60897;369654,62687;369464,63791;350293,63791;350115,62687;350483,60897;356069,53686;356069,58967;350864,58967;356069,53686;358228,44570;359853,45167;361503,44405;364944,52251;359878,50994;354813,52264;358228,44570;357529,38260;359853,37181;361808,37892;362874,39949;362189,42158;357910,42526;357529,38260;355485,29018;364271,29018;360970,35772;358748,35645;355485,29018;368905,58967;363700,58967;363700,53686;368905,58967;370263,67803;374529,67803;369489,81883;367750,96445;364449,96445;365858,82124;369794,68679;370263,67803;388761,66991;405037,62484;405380,62484;425313,71853;423904,105307;418889,103808;419930,75776;405139,67943;404784,67943;389599,72640;371977,78011;374478,71193;388761,66991;377094,61494;379874,60034;380280,60021;382934,60986;384419,63817;383454,66839;377602,67346;376142,64541;377094,61494;387276,56415;390082,54955;390463,54930;393129,55895;393637,61760;390818,63220;387797,62268;387797,62255;386311,59450;387276,56415;398410,53787;401241,52315;404250,53279;405723,56085;405736,56453;404771,59119;401940,60579;398931,59640;398931,59627;397458,56441;398410,53787;409646,54435;412452,52975;412833,52949;415486,53940;416019,59767;410154,60275;408694,57482;409646,54435;418546,64299;418736,64617;418533,64515;418546,64299;420171,58675;422989,57202;426011,58167;426544,64020;420679,64515;419206,61709;420171,58675;431254,65366;433921,66331;434428,72171;431610,73631;428576,72679;428068,66839;431255,65366;434162,76259;437171,77224;437704,83064;431838,83559;430366,80753;431331,77731;434162,76259;436917,88599;438402,91417;437425,94452;434619,95912;431585,94960;430099,92128;431077,89107;436917,88599;434721,105332;431889,106792;428855,105852;428335,99987;434187,99492;434721,105332;425757,103821;425783,103745;425897,103974;425757,103821;422367,111032;420615,114803;419079,114041;419003,114041;417353,114828;413315,103466;424323,106754;422368,111032;418178,121963;416845,121316;416159,118624;419003,115324;419054,115324;420349,115971;421034,118662;418178,121963;323872,118091;325015,117482;334867,116339;335083,116327;336162,116695;336708,117672;336403,118777;335223,119424;325383,120567;325155,120580;323517,119221;323872,118091;355930,108900;355980,112505;347957,117926;347957,103478;355930,108900;363192,110385;362430,112835;357694,113254;357275,108531;362011,108112;363192,110385;371635,103478;371635,117926;363750,112543;364474,110271;363750,108874;371635,103478;395985,119221;394348,120580;394144,120567;384292,119424;383137,118815;382794,117672;383340,116695;384432,116327;384635,116339;394500,117482;395630,118091;395985,119221;400886,114740;398918,112708;397636,112492;395401,113229;394259,116174;385130,115108;384724,111972;381410,110651;379011,112150;378287,117558;376027,109966;381944,105649;382071,105662;386375,109357;386387,109357;386476,109610;386819,110042;387746,109471;387581,108963;387492,108671;392431,92598;393459,109382;393319,109623;393015,110144;393802,110842;394233,110512;394640,109928;399426,107706;404314,113318;400315,120161;400886,114739;394068,82073;393852,82315;393802,82315;391389,81883;385689,80804;370301,84486;370733,82175;371380,80004;390551,74316;404860,69860;405164,69860;418343,76855;420018,80753;414648,78366;394068,82073;415105,119297;414483,119221;405469,122205;409646,108392;415981,116047;414877,118472;414877,118485;415105,119297;369476,97727;362405,106995;357187,107262;350026,97727;369476,97727;355917,73618;356374,78227;356310,78277;356361,84041;356310,84079;355485,86517;354914,81934;351994,71142;355917,73618;356311,66673;355955,71511;350597,65734;358126,65734;356311,66673;362011,67067;362443,71764;359459,70825;357428,71879;357275,67486;362011,67067;363204,95937;363179,96445;362100,96445;363205,95937;363192,86758;362430,89183;357440,89310;357275,84892;362011,84473;363192,86758;357275,73288;359573,72095;362011,72869;363192,75142;362405,77554;357440,77681;357275,73288;357275,79090;362011,78671;363192,80956;362405,83368;357428,83483;357275,79090;357275,90719;362011,90288;362430,95010;357694,95429;357275,90719;355930,91100;355650,88193;356374,89856;356311,89881;355930,91100;356869,96407;356983,96445;356323,96445;356247,95201;356869,96407;363750,71536;362836,66089;361681,65734;369172,65734;363750,71536;363801,88777;363598,90795;363268,90161;363408,90008;363801,88777;363268,84359;363408,84219;364474,80855;363268,78557;363408,78404;364474,75027;363750,73656;367381,71536;364601,81934;364093,85920;363268,84359;304867,78366;299496,80753;301172,76855;314338,69860;314643,69860;328951,74316;348122,80004;348769,82175;349188,84460;333813,80804;328113,81896;325739,82327;325459,82086;304867,78366;303521,116047;309869,108392;314046,122217;304384,119348;304613,118472;303521,116047;319188,120161;315189,113318;320076,107706;324888,109953;325282,110512;325701,110855;326475,110068;326196,109623;326056,109395;327072,92598;332011,108709;331922,108963;331744,109534;332683,110042;333026,109623;333280,108950;337419,105662;337546,105649;343488,109966;341228,117558;340504,112162;338092,110651;337724,110613;334804,111972;334639,113851;334588,114397;334524,115095;325117,116187;324114,113229;320597,112721;319759,113571;319543,113800;318616,114752;319188,120160;415385,128743;414229,124084;413467,125709;402105,128908;391123,123728;390843,122001;388076,126483;386336,120948;385689,122725;372904,125886;362227,118942;361757,116187;359764,123055;358545,118866;357758,116187;357758,116212;357745,116174;357288,118942;356565,120402;353251,123449;346598,125886;335413,124604;333813,122712;333191,120948;334740,120770;335883,121570;337064,122408;344097,124617;345633,124541;354711,119792;356780,114041;356869,114232;359840,115298;362722,113965;364791,119805;373882,124541;375405,124617;382782,122166;383302,121798;384762,120770;392811,121710;394259,123220;395427,124452;403552,127969;404225,127981;415638,121265;415867,122154;417264,122839;415385,128743;402562,172226;398309,171452;395554,171642;394551,171705;383823,161904;381436,157854;379074,155214;387898,155798;392215,155937;398067,156902;403946,165447;408592,172505;402562,172226;355739,170461;351232,170385;343843,169953;337051,161638;334207,157067;332404,155226;334829,154185;341609,154452;345455,154388;346039,154223;356996,161638;357098,161980;362024,170461;355739,170461;355244,41257;348883,44405;348883,35620;355498,38844;355244,41257;370873,35620;370873,44405;364360,41168;364791,39784;364309,38844;370873,35620;459528,64083;463413,61037;465229,62166;466460,65962;464772,67296;457142,75002;459528,64083;469190,73580;469418,74278;469825,75345;471044,76652;472707,79344;472707,79979;473341,79991;473963,79966;473989,79344;475220,74938;476744,72336;477607,74380;478128,80588;478623,81400;478813,81426;479588,80448;482165,75725;482152,75713;483777,74291;482546,78988;482520,79585;480261,85704;475690,85438;472288,85171;470904,85196;471234,82353;470688,81527;469190,73580;447861,106195;447911,106233;447861,106195;451124,96585;453155,94299;454044,94198;454044,94223;457230,96204;454514,98692;450552,102031;451124,96585;468885,111769;471412,113902;473849,115222;473735,113724;471082,107021;474967,111312;475068,111489;476211,112416;476363,112403;477417,110575;479715,103199;480667,108849;480692,109179;480781,114079;481276,115032;482571,114156;485936,110118;487345,108861;487040,109610;485275,113597;484526,117291;484755,118701;482965,125810;479893,125671;476338,125214;471208,126382;469317,126902;469533,126775;471043,122128;467273,111134;466587,110486;468885,111769;231319,110156;233160,114270;233719,117126;233503,118472;236169,127042;234862,130889;234189,131104;233909,132349;235725,131841;237426,127232;238581,127207;237197,132184;236220,132577;236029,133834;238124,133060;239851,126927;239978,126889;241400,126547;240270,133123;239597,133491;239635,134773;241324,133834;242669,126470;243380,126496;243786,132425;243215,145120;242111,145438;242390,143153;241171,142721;241400,146504;242288,146771;244040,146098;244980,132006;244650,126597;244751,126610;245742,133047;247481,134316;247735,133060;245996,126851;247443,127385;248116,132628;250249,134113;250515,132856;249195,131955;248649,127930;250503,128172;257714,114828;260367,100114;261358,97816;261434,97676;269572,108531;269915,110055;275057,114486;301236,151798;302188,152814;302023,152814;290622,160140;292742,171782;299674,175006;303902,174257;307558,173788;317727,172797;319111,173508;327503,172988;333064,173330;343678,172035;351918,172175;355180,172289;364093,171858;368130,173000;372739,172772;378668,173242;389891,172404;395922,173546;401787,173991;410497,173800;412922,174410;415372,174206;422443,174435;429515,170931;425402,155074;416781,153093;418279,151798;444446,114486;449587,110055;449917,108646;458068,97676;458119,97740;459198,100228;461801,114828;468999,128172;469291,128184;470853,127943;470307,131955;468999,132856;469266,134113;471386,132641;472059,127397;473506,126851;471767,133059;472021,134316;473773,133047;474763,126610;474865,126597;474509,132031;475474,146085;477201,146771;478102,146504;478331,142721;477125,143153;477391,145438;476299,145120;475728,132437;476122,126496;476845,126470;478191,133872;479880,134773;479905,133491;479245,133123;478090,126547;479512,126889;479651,126927;481390,133059;483473,133834;483282,132577;482317,132183;480921,127207;482076,127232;483790,131828;485618,132348;485326,131104;484653,130888;483346,127042;486012,118497;485796,117114;486355,114270;488221,110093;488906,108455;488843,106957;485021,109255;482089,112670;481962,109115;481949,108760;480578,101549;479892,101142;479765,101155;476134,110372;476083,110690;476007,110588;471069,105484;470650,105230;464124,93131;457738,92916;455796,92941;452558,93157;450222,95594;450171,95569;449968,96051;447505,103085;446680,105687;445436,104976;453193,88205;457217,81908;462562,75611;465609,68819;465876,67918;465940,67841;466346,67448;466447,83495;470802,86492;470713,86974;469647,91963;471805,92941;471576,91671;470713,91265;471818,87583;472097,86441;472859,86441;472656,87291;472046,91379;473811,93093;473849,91811;473468,91836;473316,91189;473773,87901;474128,86530;475423,86682;474751,88688;474585,93106;474281,97118;474230,103935;475195,104380;475868,104215;477125,101561;475855,101511;475220,103098;474928,102450;475347,97816;475690,92471;475855,89335;476693,86860;476998,86898;476947,91595;478521,93500;478686,92217;478191,91265;478305,86974;478902,86999;479334,91786;481098,93500;481124,92243;481467,92623;483841,92738;483155,91659;482216,91582;481924,87761;481720,86517;483790,79648;483828,79064;485313,74164;485491,72285;485098,72171;480794,75268;480616,75459;480387,72958;480362,72628;474293,60529;469151,59754;464670,59703;458715,63068;458588,63004;458373,63576;452456,79775;451555,80004;452977,63576;457712,58916;457687,58599;460569,51642;465330,43123;475144,31494;478877,31049;467552,30567;458170,47554;455516,54904;455618,55070;455148,54866;451504,56517;450400,56631;449752,50004;450730,46462;452710,42526;452253,40876;454450,30884;462804,17884;467793,17769;463908,14557;451606,30668;449701,40127;447899,44773;447188,45599;446147,45599;444064,38819;445372,34236;445232,33474;445448,20448;446642,15383;449155,11929;451822,9416;449308,9149;441398,15319;441309,21591;441411,23533;442300,32243;442058,32306;440840,35264;440243,35366;435875,30452;435748,27164;435469,25565;434225,24752;434733,10723;439418,5378;440370,3791;438554,3360;430289,8768;430619,15040;431559,22467;432346,25158;431914,25526;431889,28916;427077,25641;426430,21388;425325,20423;425554,20435;423548,14875;424475,8273;424183,1557;422608,478;420463,7232;420260,13351;422888,20182;422646,20182;422811,23660;419320,22645;417543,19433;416349,18849;414178,12031;414572,8920;413531,4452;412490,2585;410903,6470;411398,13580;414115,19141;414737,21984;410738,20562;408859,17985;408135,17008;405393,13186;404516,6737;402930,5531;401190,10393;405532,17782;406421,19433;402434,19572;399375,18176;398994,20512;393039,22835;410306,22962;414267,142708;414419,141236;416882,137579;415765,133897;418799,124058;422926,119602;422456,115387;424106,111845;426658,106259;426582,106221;426849,106208;426963,106043;427623,107313;427623,107325;431521,108734;432067,108709;436180,106551;435444,98007;434809,97816;438884,95671;440306,91252;438148,87114;435406,86263;439164,84295;438402,75751;434073,74354;435901,73415;435165,64858;428283,64731;427242,56695;422824,55311;418787,57380;416730,52467;412299,51045;408186,53203;407322,54765;405494,51794;401063,50410;396950,52543;395655,56060;394373,54422;389904,53038;385816,55184;384394,59615;384483,59894;384178,59513;379709,58129;375634,60275;374225,64718;374745,66534;370911,66534;371571,62687;369070,55793;369248,55679;363243,43593;363649,43402;363776,43009;371304,46957;372790,47935;372790,32103;371317,33081;363433,37156;363039,36420;362798,36343;366823,28586;367800,27088;351969,27088;352946,28586;357047,36521;356069,37016;348439,33081;346954,32103;346954,47935;348452,46957;356133,42958;356514,43694;350508,55679;350686,55793;348185,62687;348858,66534;344770,66534;343894,60262;335337,59513;335019,59919;333712,55184;325142,54422;323872,56022;322578,52581;314020,51832;312218,54803;311342,53203;307216,51058;302785,52467;300728,57380;292260,56695;290102,60834;290851,64058;284363,64858;283614,73415;284985,74520;281100,75738;278954,79864;280351,84295;284109,86263;281354,87126;280605,95683;284528,97765;284084,98007;281938,102133;283334,106576;287994,108722;291892,107300;292755,106208;292945,106233;292869,106272;295281,111540;297173,115628;296602,119602;300575,123804;303762,133847;302620,137592;305552,141909;305705,143254;309209,22962;326475,22835;320508,20499;320153,18189;317067,19572;313094,19433;313982,17795;318324,10393;316585,5531;314998,6737;314122,13186;311380,17008;311392,17021;310643,17985;308764,20575;304791,21985;305400,19153;307025,15408;308117,13567;308980,10114;308955,9847;308612,6470;307165,2941;307025,2585;306644,2814;305438,5709;304943,8933;305324,12044;305298,12221;303457,18188;303191,18709;303216,18709;303140,18849;301972,19433;300195,22645;296691,23673;296856,20182;296589,20182;299268,13351;299039,7232;296894,491;295332,1544;295040,8273;295967,14875;293885,20524;294088,20512;293098,21388;292425,25654;287626,28929;287549,25298;287232,25031;287956,22480;288883,15040;289200,8756;280960,3347;279145,3791;280097,5378;284794,10736;285290,24955;284388,25425;283817,26657;283639,30453;279259,35366;278662,35264;277672,32382;277190,32116;278104,23521;278205,21591;278129,15319;270194,9136;267680,9416;270359,11930;272873,15395;274067,20436;274308,33538;275438,38819;273368,45599;272327,45599;271616,44773;269813,40127;267896,30668;255607,14558;251722,17770;252433,17719;253398,17224;256711,17884;258781,20055;260368,22099;261104,23203;262018,24663;265916,34490;267236,40736;267274,40723;267287,40850;266805,42526;268772,46462;269750,50017;269103,56631;268011,56517;264138,54879;263961,54955;263986,54905;261421,48214;261345,47541;251950,30567;247291,28993;245209,29145;243876,29234;243495,29412;241197,30643;240651,31049;240638,31049;240638,31075;240511,31468;244358,31494;254185,43136;258946,51642;259339,52670;261840,58637;261866,58574;261840,58866;266525,63563;267960,80017;267338,80029;267274,79776;261003,63220;260926,63004;260876,63043;254832,59704;250440,59792;245222,60529;239127,72628;239127,72920;238899,75459;238708,75269;234011,72285;234189,74151;235674,79077;235712,79687;237782,86517;237591,87736;237299,91570;236296,91633;235712,92763;238023,92624;238391,92217;238404,93500;240181,91786;240626,86999;241222,86974;241324,91265;240816,92217;240981,93500;242568,91608;242517,86898;242809,86860;243647,89335;243838,92471;244155,97816;244574,102437;244219,103060;243660,101523;242390,101549;243647,104215;244320,104380;245285,103936;245222,97105;244930,93106;244752,88675;244079,86682;245374,86530;245729,87888;246186,91189;246123,91773;245666,91811;245717,93093;247443,91379;246859,87279;246669,86441;247418,86441;247685,87583;248814,91240;247888,91659;247761,92941;249868,91964;248814,86974;248700,86492;249005,86504;253068,83495;253144,67448;253575,67842;253575,67854;253652,67956;253880,68794;256940,75611;262285,81972;266309,88205;274079,104976;272822,105687;272403,104139;269331,95582;269318,95569;266932,93131;263745,92941;261790,92928;255378,93131;248891,105180;248459,105484;243482,110588;243431,110677;243355,110359;239737,101155;238937,101549;237566,108760;237540,109331;237413,112657;234493,109255;230659,106957;230596,108455;231319,110156;313513,237647;312370,232696;313513,237647;298595,252387;296691,249924;296056,249289;298671,247537;301528,250559;298595,252387;338816,359234;339527,360669;342688,358841;345227,357254;342853,360352;340631,361621;338422,362891;338816,359234;341825,355108;343653,350830;343323,354791;345227,354156;350077,351769;348807,353280;343018,356606;341659,357101;341824,355108;346268,349230;349366,344469;348655,346373;348414,349154;352375,347338;356818,345104;349290,349865;346027,350741;346268,349230;352299,342336;353010,340597;355231,338845;354990,342336;359523,340203;360716,340038;353962,343606;351905,344241;352299,342336;359523,336712;363090,333538;362062,335747;366416,335671;368003,335366;367051,336230;362062,337575;358964,337982;359523,336712;369819,332103;372841,329882;373006,331938;377043,332814;375545,333145;371101,333221;369819,332103;378236,329412;394817,328066;388876,329171;388076,328612;382997,329564;379912,329564;377843,329640;378237,329412;386171,323775;386806,321236;386730,320436;387847,322658;387212,325121;385384,325273;386171,323775;396798,331710;391008,333462;383239,334643;396798,331710;398144,326390;400772,320842;400683,319408;401241,323610;398702,327825;396874,327584;398144,326390;405050,336077;405291,337664;400137,336395;398385,335442;401165,334731;405050,336077;407437,328853;409735,326632;410129,325756;408618,329958;406409,332345;404809,330834;407437,328853;411474,337423;414877,333538;414877,333614;413226,336864;411170,339645;410281,338528;411474,337423;417416,343200;414877,346221;413620,348367;411246,348443;412515,346780;413861,345193;417416,343200;418051,338845;420514,334731;417975,341143;416476,340991;418051,338845;422266,343365;423929,343682;424005,346539;422494,345586;418457,347656;417340,348519;418457,346297;422266,343365;427662,350906;427738,351769;424881,356060;423612,357660;425592,357889;431000,356137;428842,357736;423053,360034;419803,360821;421072,359158;425199,353762;426151,352404;423447,352493;416311,355032;416311,354004;420996,351769;422901,351376;427662,350906;429871,346691;432334,343060;432410,342908;431940,345434;429731,348684;428449,348836;429871,346691;407907,352099;409417,351541;413150,352252;412820,355895;412198,354080;409583,352658;407907,352099;405685,352023;403704,355819;403387,356060;403616,352963;401241,351934;400454,352175;399743,350906;405685,352023;402752,339734;402346,339086;404885,339569;404098,347262;404250,345358;402752,339734;428373,365341;422342,365988;422659,366864;425998,366928;427027,366776;425668,368032;418533,368350;420120,369467;422659,370102;418533,370965;411170,371600;408224,373504;400137,373822;394741,372717;402994,368756;409176,366928;410687,367487;411474,366776;420044,363995;430594,363437;430912,363437;428373,365341;391313,352023;391313,352023;393078,351134;394576,351058;398943,352658;398144,354473;397204,355108;397115,354004;392202,352658;391313,352023;390209,357660;389980,355591;387124,354397;385943,354004;384749,353204;386578,352404;390209,357660;384508,358206;384115,357101;381487,355591;379506,355971;378401,354791;379912,354232;381486,353762;385054,356771;384508,358206;377525,359476;376967,358993;372688,357812;370225,359234;368714,358917;369286,358358;375139,355667;377525,359476;369819,363995;367762,362497;361821,364630;360386,364402;361579,362726;367762,360593;370543,362332;369819,363995;360234,367563;354520,368908;355714,367258;358494,366065;362455,367334;362773,368350;360234,367563;353810,358917;357212,357889;361097,359399;360792,360745;356577,359476;354356,359476;353810,358917;368245,356467;367915,356137;366175,353521;362620,353839;360868,352810;363484,351769;368245,356467;371177,349078;367127,350512;366099,349954;370860,347491;375075,352099;374428,353356;374504,352493;371177,349078;378401,346462;375075,347021;374186,346691;376891,344875;378236,344799;382756,349954;381969,351223;382286,349636;378401,346462;390932,346221;390145,347567;387441,345269;384826,345751;384026,344634;387847,343682;390932,346221;392354,340508;391313,339810;388241,337905;384267,336788;385054,336077;391478,338604;392354,340508;397750,338134;392278,335519;393154,335277;396315,335519;398943,338058;398867,339645;397750,338134;394411,342971;393383,342971;393700,341549;394741,341460;397674,346856;397356,347656;396798,347973;396874,347262;394411,342971;353416,363119;352857,362091;345951,363602;344592,363602;351829,353204;354597,352328;356184,349801;360081,346615;361338,345663;366810,341067;370454,340762;372282,338693;377919,336712;383873,338210;385384,340508;382845,339162;375380,339480;373006,340838;375380,343530;372282,342730;365858,344076;363788,345751;366569,347173;367521,347567;364995,347567;358329,350588;357288,352099;358164,352099;359992,353356;360310,354562;358964,354156;350788,356771;348960,359704;351118,359628;353644,361304;353416,363119;350470,369061;349366,369619;348807,367804;342929,367093;349988,366458;350470,369061;438694,360745;444560,352252;443836,354397;442097,357812;438453,360986;438694,360745;449156,358434;450908,354956;451060,353762;453371,352404;452812,354397;448673,359399;449156,358434;313652,382582;321575,383915;359624,375701;359713,375701;397813,383915;405774,382582;426201,377935;423853,376932;419879,377795;414648,378113;417416,376450;420044,374622;430201,375891;431293,377580;433311,377554;442782,378316;443201,378113;447099,374622;451060,369619;453840,363437;456062,359399;457649,354638;457091,345980;456532,344710;454704,347097;447734,353521;447010,354004;447492,351858;447810,349560;447568,346221;446058,348125;444318,349319;442490,350271;442960,348367;442401,343530;440840,340597;439799,340114;439570,341549;436549,345751;436549,343682;432499,334566;431711,335519;429248,341625;428614,342260;428614,339810;428131,337271;426633,335442;426240,336712;425198,338058;425198,336560;421313,328536;418698,326555;418457,328942;418140,330605;417505,331710;415435,330199;413379,330834;414102,328371;411639,320271;409659,318532;408859,320436;407196,324245;406002,325679;405850,323229;397674,315129;396011,315129;396874,316868;394500,323140;392507,323699;392037,322340;383556,317821;382375,318138;383632,318938;381652,324486;373552,327825;351346,339962;336518,359552;322552,368832;313982,357888;316598,343199;326767,309860;334461,276407;330322,231286;321828,226602;306682,236187;305654,238409;307406,239678;307876,244846;308993,247385;307952,245950;307241,240948;305489,239221;304702,240719;299382,245874;292399,253326;292717,255789;294469,254926;296691,254050;306124,249848;311989,247537;317816,246674;321828,244846;325091,248019;325650,252615;325002,259915;323974,266885;300664,335201;289466,363843;290063,377681;313652,382582;313817,235209;312802,236225;311799,235209;312802,234194;313817,235209;59645,496983;66552,495929;64355,497478;42112,498824;59645,496983;88338,491549;111902,475591;112321,475388;109413,481761;90560,494101;84796,495510;69574,496970;88338,491549;118262,472887;120548,466006;122439,456814;125867,439522;128889,404380;129206,400724;130565,397296;132025,395620;130146,417305;129371,426585;129105,432006;127848,445667;128102,446607;128889,444639;129841,437745;130819,426852;131238,422320;131517,420136;132342,413445;136405,395620;138487,390618;138703,390415;135668,406894;125042,474029;113666,491118;105440,497174;70513,502493;97720,495409;104652,491397;105935,490293;107420,488922;118262,472887;129739,381972;130260,376335;130260,376120;130463,376120;131199,382798;131720,390199;130146,393640;129739,390923;129739,381972;129739,369759;133383,370178;133586,370914;134627,371232;136087,372997;140988,375180;141508,376755;137243,377694;134005,374977;129511,370483;129739,369759;145584,380398;147869,383217;150167,384359;153405,384461;153405,388638;147983,391240;146104,388536;139744,381236;139744,381211;140137,381135;145584,380398;142448,291452;158724,290830;164666,291985;174670,299907;176854,302510;178111,298549;169871,284990;172690,283644;181551,281663;180726,278642;182085,275925;184154,275506;190629,251524;192076,244757;195631,244541;199059,244541;198437,249746;196672,265184;194692,300542;191150,329412;191213,329425;191099,330098;191200,330275;191226,330275;191378,330148;191492,329488;195530,308566;196152,305430;197078,307207;201154,322010;202512,344850;200532,360796;197193,369543;192292,382899;190210,397702;190286,397677;190223,397893;190286,398045;190210,398020;184573,444943;184053,456192;189169,464126;241400,474550;231294,475388;231294,475426;231053,475400;230888,475413;230748,475629;230951,475756;231053,475756;231205,475781;231180,475806;243482,476949;232741,478092;232386,478092;232272,478193;232386,478308;232741,478308;235877,480605;233579,481329;219093,480504;191353,479450;177273,479666;175089,479666;172791,479869;171433,474867;173109,473927;173528,475908;176130,477470;183011,475908;207502,477355;207502,477317;207705,477355;207781,477355;207997,477127;207768,476924;207718,476924;207591,476898;207565,476924;184154,473927;177793,473090;178631,469014;178682,468189;178530,467148;178111,457766;180206,414080;181653,397499;184052,388942;185411,384689;190210,356314;187709,328167;186757,326492;178936,311790;175813,306470;171331,300846;166646,295324;158292,293229;148809,291045;145368,291248;142448,291451;145901,120364;143908,115146;145990,113381;146206,112124;148187,110664;148910,113686;145901,120364;144327,123804;144543,122763;143908,120465;145482,122763;144327,123804;138804,98260;141204,80334;142029,80537;143286,82099;149228,88777;151843,99403;152363,102844;151322,102958;150370,108379;149228,102640;148085,88980;145051,85120;142651,83457;143387,86060;144758,90021;145584,92420;144644,99301;143819,98159;140810,93195;140721,92560;140556,92433;140429,92585;140543,93360;140467,93360;144543,107020;146523,108684;144758,110144;143908,108785;138804,98260;161949,130063;155068,128603;151526,126102;150370,122446;150142,121887;150485,122357;152770,124122;161949,130063;157150,112543;159562,111299;162685,111299;164983,112746;163193,112848;157772,114105;156007,114625;155271,114105;157150,112543;158089,103999;164031,103364;170811,106500;172169,108379;170595,107643;157467,104723;155690,104621;158089,103999;165186,97943;165707,93982;167472,89399;168932,84498;171331,78658;171331,78442;172690,80220;173109,83241;171027,91583;168627,97626;164755,100660;165186,97943;157937,117444;159435,119805;162266,116606;162685,116301;163409,120148;158204,120148;157353,117545;157937,117444;160882,117977;159854,118650;158838,117977;159854,117304;160882,117977;157353,116301;158724,115057;161632,114308;164234,114943;162266,115260;157353,116301;175292,118701;179990,123284;184573,127143;185513,127867;186452,128819;189994,130266;190210,132767;187392,131422;186757,131523;184472,129759;182085,130165;183012,133910;187506,136944;188534,139649;184472,143089;178936,143292;174150,141845;173007,143825;167789,143394;159245,142683;152160,138087;149647,132971;148606,127232;150485,130165;152364,133402;159448,139763;172690,141324;173426,140271;169249,136944;172169,136944;179253,141528;183011,141324;181234,140588;179165,139026;178212,136525;180510,135891;183012,136119;181653,135484;178631,132666;177997,129644;180092,128819;180206,126001;171230,117748;170392,115577;170493,115463;175292,118701;178835,117939;178733,118167;181348,120465;185513,125467;186033,126724;182707,123703;178530,118383;178098,117888;178834,117939;192914,134951;193333,135573;189575,142784;189575,141845;192698,136424;192914,134951;182910,168747;191657,178117;202715,201274;204798,212738;202093,225358;201357,228176;199275,225980;199275,221917;198234,207533;191657,191777;189474,188972;190312,191155;196990,218680;196571,222133;193447,220559;188534,214617;188509,214642;188471,214452;188369,214388;188306,214464;188331,214630;188331,214617;186871,223999;184256,223059;181450,222234;178631,219619;177489,218578;177171,217321;174467,213677;174467,211697;172791,208371;171534,212217;170595,219200;171027,222958;174772,223796;182288,226081;199275,230474;208251,231820;219601,231616;224299,228684;229313,225980;226698,230575;226749,230613;226216,230817;226114,230956;226228,231045;226241,231045;226812,230829;226800,230880;231916,229115;235141,228176;233262,231198;230583,233178;230545,233191;230113,233470;230126,233622;230202,233635;230278,233597;230697,233305;230773,233381;240778,232239;242657,234321;238061,235362;230583,238028;230367,238066;230227,238256;230405,238396;230431,238396;230659,238333;230659,238396;240575,243081;241082,244960;233059,241824;228158,241202;228679,241722;233478,244541;235458,246940;233795,248184;228475,244439;216478,242040;196774,242243;181145,240999;164348,239640;157670,239335;152985,225154;150992,206479;153303,212839;156528,217753;156845,225040;162571,236415;163815,236301;165491,237038;171661,237038;178631,237977;184471,238916;209495,241418;209482,241367;210206,241583;210269,241583;210434,241481;210346,241253;209558,241037;209609,240999;200316,238396;192394,236936;187392,235362;185830,234841;172474,232658;165605,228684;164755,228481;161225,223694;161949,217016;165605,215455;170912,207215;170912,203559;174251,204917;176029,209310;176029,209285;176143,209513;176321,209602;176448,209564;176499,209259;176435,209120;175508,204092;175089,199395;173832,197414;172169,195954;172271,191574;171230,188756;169351,186991;169046,184896;167891,180211;169148,180427;173211,187296;175293,192095;176448,192399;176029,188451;176854,180427;175508,173749;176753,169572;174670,162894;174670,160507;174670,149551;175292,151430;182910,168747;205737,223999;207413,211900;207197,210973;207616,211900;210231,216090;212618,220457;209089,223377;205953,225878;205737,223999;218357,229535;216478,230157;204391,229535;206055,228176;213659,223377;213875,223174;218357,229535;215234,176555;226597,167909;238658,161320;240499,160317;236080,164050;227435,169991;222115,174067;218154,178637;214599,191574;223994,221511;225759,225357;223994,224837;216580,211900;210968,194291;215234,176555;245056,158464;252014,155493;243533,160267;240029,162349;241603,160812;245056,158464;235369,211430;235369,226399;235357,226297;232538,224837;231091,224837;228996,221511;227219,217854;226279,216293;228679,214719;231294,213360;235369,211430;223791,205336;231383,202213;233795,199598;234722,201172;235369,201540;235369,209297;233478,210034;227841,212738;225022,214211;224197,212217;223473,210135;222001,205958;223791,205336;240499,200855;246402,200855;246199,202112;248446,200855;251912,200855;251633,202315;254121,201071;254286,200855;256013,200855;255899,201159;254845,203153;259758,201274;260507,200855;458982,200855;459719,201274;464619,203153;463578,201159;463451,200855;465191,200855;465343,201058;467857,202315;467565,200855;471031,200855;473265,202112;473075,200855;478686,200855;478686,228735;477747,230982;474750,232455;473379,235578;473900,237241;473684,241722;474839,243297;475576,241519;478686,238371;478686,241164;475042,244744;475258,246001;474750,252362;478686,255142;478686,285371;460468,388079;413582,382861;376230,381160;331795,384639;313728,385274;258755,388194;240498,285371;240498,255218;244739,252362;244218,246001;244421,244757;240498,240936;240498,238295;240574,238295;243901,241507;244637,243297;245780,241723;245577,237241;246084,235578;244739,232442;241717,230995;240663,228481;240498,228379;240498,200855;240499,200855;244015,187093;244955,186458;246085,186674;248180,189695;247139,189175;244637,189276;242847,190635;244015,187093;250465,186267;252864,185112;255480,187512;255378,189492;251417,187296;249640,188235;250465,186267;258501,188350;259339,188235;259860,190952;257663,188870;258501,188350;460138,188235;460976,188350;461814,188870;459617,190952;460138,188235;463985,187512;466600,185112;468999,186255;469837,188235;468073,187296;464099,189492;463985,187512;473379,186661;474535,186471;475474,187093;476617,190635;474840,189276;472326,189175;471297,189695;473380,186661;488703,233381;488780,233305;489198,233597;489275,233635;489338,233623;489364,233470;488919,233191;488907,233191;486202,231198;484323,228176;487561,229116;492665,230880;492652,230830;493223,231045;493248,231045;493350,230956;493261,230817;492715,230614;492766,230576;490163,225980;495166,228684;499863,231617;511226,231820;520202,230474;537189,226094;544692,223783;548450,222958;548869,219200;547930,212217;546686,208358;545022,211697;545022,213678;542305,217334;541988,218578;540833,219619;538027,222222;535208,223060;532606,224012;531146,214604;531133,214617;531171,214465;531108,214388;531006,214452;530968,214630;530943,214604;526029,220559;522906,222120;522487,218692;529153,191155;530003,188972;527807,191790;521230,207520;520202,221904;520202,225980;518120,228176;517371,225358;514666,212738;516749,201274;527807,178117;536554,168747;544184,151418;544807,149551;544807,160508;544807,162907;542712,169572;543956,173749;542610,180415;543448,188451;543029,192399;544185,192095;546267,187296;550317,180415;551574,180211;550431,184896;550114,186978;548235,188768;547206,191574;547295,195954;545645,197414;544388,199395;543956,204092;543042,209132;542978,209259;543017,209564;543156,209602;543321,209513;543436,209297;543448,209310;545226,204930;548552,203572;548552,207203;553872,215442;557528,217029;558252,223695;554710,228481;553872,228684;546990,232658;533647,234841;532085,235362;527071,236923;519161,238396;509880,240999;509918,241037;509131,241253;509030,241481;509195,241583;509271,241583;509982,241367;509982,241418;535006,238917;540833,237977;547828,237025;553973,237025;555649,236301;556893,236403;562632,225053;562949,217753;566174,212840;568472,206479;566504,225154;561807,239336;555128,239640;538332,240999;522690,242243;502999,242040;491001,244427;485682,248184;484019,246940;485999,244541;490785,241722;491319,241202;486405,241837;478382,244960;478902,243081;488818,238396;488818,238333;489046,238396;489072,238396;489237,238257;489097,238066;488894,238028;481403,235362;476820,234321;478686,232239;488703,233381;483816,211164;488196,213360;490785,214719;493185,216280;492258,217854;490481,221498;488386,224837;486939,224837;484108,226297;483917,227237;483816,227237;483816,211164;483816,211164;483816,201705;484742,201159;485682,199598;488081,202213;495686,205336;497464,205971;496016,210135;495280,212217;494442,214198;491624,212738;485999,210034;483816,209107;483816,201705;483816,201705;504865,191574;501323,178637;497362,174067;492043,169992;483384,164050;478978,160317;480819,161320;492868,167909;504243,176555;508509,194278;502885,211900;495470,224837;493706,225358;495470,221498;504865,191574;475931,160279;467463,155480;474408,158464;477861,160812;479448,162349;475931,160279;515073,229522;502999,230144;501107,229522;505589,223174;505805,223390;513422,228176;515073,229522;512267,210973;512064,211900;513740,224012;513524,225878;510401,223390;506846,220457;509245,216077;511861,211900;512267,210973;540528,143292;535005,143089;530943,139649;531984,136932;536453,133910;537392,130152;535005,129746;532707,131523;532085,131422;529267,132768;529470,130254;533025,128806;533964,127867;534891,127143;539487,123284;544185,118701;548971,115451;549085,115565;548235,117749;539284,126001;539386,128807;541468,129632;540833,132666;537811,135485;536453,136107;538967,135891;541252,136513;540325,139027;538230,140588;536453,141325;540211,141528;547295,136932;550228,136932;546051,140271;546787,141325;560029,139763;567113,133402;568992,130152;570871,127232;569818,132971;567329,138087;560232,142670;551688,143407;546470,143813;545327,141845;540528,143292;529889,142784;526144,135573;526563,134951;526766,136424;529889,141845;529889,142784;533964,125467;538129,120465;540744,118167;540630,117939;541391,117875;540934,118383;536770,123703;533444,126724;533964,125467;546787,80207;548146,78442;548146,78658;550533,84498;551993,89399;553770,93982;554290,97943;554709,100647;550850,97626;548450,91583;546368,83241;546787,80207;561388,103999;563774,104621;562010,104723;548869,107643;547295,108366;548666,106500;555446,103364;561388,103999;564193,114105;563470,114625;561692,114105;556271,112861;554506,112746;556792,111299;559928,111299;562314,112543;564193,114105;556792,116288;557211,116606;560054,119792;561540,117444;562111,117545;561273,120148;556068,120148;556792,116288;560651,117977;559610,118663;558582,117977;559610,117291;560651,117977;557211,115247;555230,114943;557833,114308;560753,115044;562111,116288;557211,115247;566694,124122;568992,122344;569322,121887;569094,122446;567951,126102;564396,128591;557528,130051;566694,124122;567634,99403;570249,88777;576178,82099;577435,80525;578273,80321;580673,98260;575569,108785;574718,110144;572953,108684;574934,107021;578997,93360;578921,93347;579048,92586;578921,92433;578743,92560;578667,93182;575671,98159;574833,99302;573906,92420;574718,90021;576077,86060;576813,83457;574414,85120;571392,88980;570249,102641;569094,108366;568167,102958;567113,102844;567634,99403;574934,122751;575150,123792;573995,122751;575569,120478;574934,122751;573576,120364;570554,113686;571290,110664;573271,112124;573474,113381;575569,115146;573576,120364;577016,291452;574096,291261;570656,291045;561172,293229;552830,295324;548146,300847;543651,306471;540528,311790;532707,326492;531768,328155;529267,356314;534066,384677;535412,388942;537811,397499;539284,414080;541366,457753;540934,467148;540795,468189;540833,469027;541683,473090;535323,473928;511911,476924;511899,476898;511759,476924;511708,476924;511480,477127;511695,477356;511759,477356;511962,477317;511962,477356;536452,475908;543346,477470;545949,475908;546368,473928;548044,474867;546685,479869;544387,479666;542191,479666;528111,479450;500383,480504;485897,481317;483599,480606;486710,478308;487091,478308;487205,478194;487091,478092;486710,478092;475995,476949;488297,475807;488271,475781;488411,475756;488513,475756;488716,475629;488576,475413;488411,475400;488170,475426;488195,475388;478064,474550;530320,464114;535411,456192;534891,444943;529267,398020;529190,398045;529254,397893;529190,397677;529267,397703;527184,382899;522284,369556;518945,360809;516964,344838;518323,322011;522373,307207;523325,305430;523947,308566;527984,329488;528098,330149;528238,330276;528263,330276;528378,330098;528251,329412;528327,329412;524785,300529;522804,265184;521027,249746;520405,244541;523845,244541;527387,244744;528835,251524;535322,275506;537392,275925;538750,278629;537925,281663;546787,283644;549592,284990;541365,298549;542610,302510;544806,299907;554810,291985;560752,290830;577016,291452;579352,381134;579733,381211;579733,381236;573372,388536;571493,391240;566072,388638;566072,384461;569310,384359;571595,383216;573906,380398;579352,381134;579733,380804;579733,380817;579695,380804;579733,380804;578476,375180;583390,372996;584837,371219;585878,370914;586094,370178;589750,369759;589953,370495;585472,374977;582234,377694;577956,376754;578476,375180;589750,381972;589750,390923;589319,393627;587770,390199;588277,382798;589014,376120;589217,376120;589217,376335;589750,381972;590575,404380;593597,439522;597050,456814;598917,465993;601202,472874;612057,488921;613542,490292;614825,491397;621744,495409;648964,502493;614037,497173;605798,491118;594435,474029;583796,406881;580774,390415;580977,390618;583072,395620;587135,413445;587947,420136;588227,422307;588658,426852;589636,437745;590575,444639;591363,446606;591616,445667;590372,432019;590106,426585;589318,417305;587440,395620;588912,397296;590258,400724;590575,404380;607575,475604;631139,491549;649903,496971;634681,495498;628904,494089;610064,481761;607156,475388;607575,475604;652925,495929;659844,496983;677365,498824;655109,497478;652925,495929;597050,492895;580571,491651;577334,491435;577334,489772;576178,485913;580457,485697;593394,486547;597876,486852;600681,490394;603513,493631;597050,492895;574718,478930;573994,475591;571912,465383;569627,451520;567532,427728;566910,406881;570249,400838;571595,397182;573271,396560;574832,395100;575048,395303;582348,417000;584316,439624;593698,479450;591832,479755;589636,479552;576292,478727;574718,478930;564612,426699;563965,431765;563152,431600;562416,426484;561489,419704;560753,412722;558874,398959;564828,392802;567329,393424;569716,394478;565552,401156;564714,402920;564079,407300;564612,426700;572953,492476;571493,495409;570135,498329;559077,498735;549390,497275;553046,496133;546051,495828;532504,496970;518945,498532;508928,498837;496524,500195;487040,500398;485161,499890;492563,498215;497984,498012;500384,497389;498302,496348;490595,495929;489440,495409;490900,494673;495686,493314;492563,492794;488386,491651;491103,491029;527286,489048;539601,487271;549707,481317;551992,479755;550012,484656;544489,488211;544476,488249;544438,488211;544070,488211;543816,488337;543969,488604;544311,488629;544388,488629;552196,488845;555014,486852;553770,478409;553567,476949;551472,475908;551383,473928;545530,430038;542928,409586;540833,396154;536986,383420;533025,363817;532809,356213;532288,351731;532606,339530;540833,317846;552107,299272;557629,296987;563673,295641;574718,293648;575772,294067;568992,295426;562416,298231;554709,302002;551789,305950;547104,313352;544489,322950;540211,331088;539601,337855;540744,353915;541772,361215;540744,358701;536872,340368;536554,337347;535729,339429;536148,348494;537621,357660;540934,371118;545530,382176;546685,385921;544692,383115;541150,377059;539385,374038;538966,375294;540629,379243;542712,384677;545746,399366;547930,415959;548869,424186;550634,427106;551573,435866;552830,449006;553465,457652;554811,462146;556169,468507;556474,467047;554912,453284;553363,420326;552932,413141;550113,387901;549390,385299;550634,387482;551472,390098;555128,403339;556474,418447;557629,442125;559711,460267;562530,480390;560549,494266;556893,495714;554709,496450;560143,496869;566072,495929;567227,491435;562415,468392;560651,450047;559927,438900;568167,482688;569309,483831;568890,481850;565958,465269;565437,461829;566808,456725;568167,456509;568776,460470;571696,480707;572953,492476;440916,425785;399642,428477;378897,426281;359713,422091;359611,422091;340644,426293;320330,428477;278370,425938;268303,408761;315595,407808;339400,405650;359612,401410;359713,401410;379963,405663;403844,407808;450933,408646;440916,425786;179888,487271;192191,489048;228361,491029;231091,491651;226901,492794;223791,493327;228564,494673;230037,495409;228882,495929;221175,496348;219093,497389;221480,498012;226901,498215;234303,499890;232437,500411;222953,500208;210536,498837;200532,498532;186973,496970;173426,495815;166443,496133;170087,497275;160387,498748;149329,498329;147984,495409;146524,492476;147780,480695;150688,460470;151323,456509;152668,456725;154027,461829;153506,465269;150586,481850;150167,483831;151323,482688;159562,438900;158826,450047;157048,468392;152262,491435;153405,495929;159346,496856;164755,496450;162571,495714;158928,494266;156947,480390;159765,460267;161848,442112;162990,418447;164349,403339;168005,390098;168830,387495;170087,385299;169351,387901;166532,413141;166126,420339;164552,453285;162990,467047;163308,468507;164666,462146;166025,457665;166647,449006;167891,435879;168830,427106;170595,424186;171535,415959;173731,399378;176753,384689;178847,379256;180511,375294;180092,374038;178314,377059;174772,383115;172792,385933;173934,382176;178530,371118;181869,357673;183316,348494;183748,339429;182910,337347;182593,340368;178733,358714;177692,361215;178733,353915;179889,337855;179254,331088;174988,322950;172385,313352;167688,305950;164755,301989;157049,298231;150485,295426;143693,294067;144759,293661;155792,295629;161848,296987;167370,299272;178632,317846;186871,339530;187189,351718;186668,356213;186452,363817;182491,383420;178632,396153;176550,409598;173934,430038;168107,473928;168005,475908;165923,476949;165707,478422;164450,486852;167269,488845;175090,488629;175166,488629;175509,488604;175661,488337;175407,488210;175026,488210;175001,488249;174988,488210;169453,484656;167472,479768;169770,481329;179889,487271;155385,407300;154750,402920;153925,401156;149748,394478;152160,393437;154649,392814;160603,398959;158724,412721;157988,419704;157048,426484;156325,431600;155512,431765;154865,426699;155385,407300;145482,475591;144759,478930;143172,478727;129841,479565;127645,479768;125766,479450;135148,439624;137141,417000;144441,395303;144644,395100;146206,396560;147869,397182;149228,400838;152567,406894;151945,427728;149850,451520;147564,465384;145482,475591;142143,489772;142143,491435;138906,491651;122439,492908;115977,493632;118783,490394;121601,486852;126083,486547;139020,485697;143286,485925;142143,489772;15451,504690;24325,505312;50999,506035;102418,501554;106900,499586;111483,499472;140061,498418;142969,498418;145787,500309;149431,501033;166443,501033;195212,502607;217938,503953;224197,504994;229834,504372;235763,504055;237337,503331;241603,503750;243596,504474;241717,501236;240778,500513;242847,499586;248598,499992;246402,497592;241501,496247;242657,495409;246719,495510;243063,493327;242022,493225;240879,492273;233173,488934;223473,488528;216389,486966;205737,487690;201471,487271;190629,486230;177895,484567;173426,482573;175927,482053;179063,482269;190108,481634;200951,481850;228158,484033;233579,484249;235979,483513;247862,484655;251925,482992;256102,483411;253804,481329;255568,480809;257244,480390;263084,480694;262780,480187;258819,477686;257359,477584;256724,476314;258717,476530;257041,474969;252356,472569;245577,470385;239419,471020;233579,470487;221378,469014;190108,462349;186452,448587;188953,426585;189791,419082;190832,412087;191873,405625;195936,379459;200951,368515;201750,366509;202411,364655;204480,357787;205635,350995;204290,319928;199059,304389;197078,301481;197612,296784;200316,252057;201357,244757;203350,244541;213240,244338;226901,246102;232538,250597;235357,252882;235369,252907;235369,285370;358228,507152;359586,508016;360944,507152;483815,285370;483815,253123;484107,252882;486939,250597;492563,246102;506224,244338;516126,244541;518120,244744;519161,252057;521865,296784;522373,301481;520405,304388;515187,319928;513841,350995;514984,357774;517066,364655;517726,366496;518526,368515;523541,379459;527604,405624;528645,412087;529686,419082;530511,426585;533025,448587;529368,462349;498086,469027;485898,470487;480045,471008;473900,470385;467133,472569;462436,474969;460772,476530;462753,476314;462118,477571;460658,477685;456697,480174;456380,480707;462220,480390;463896,480809;465660,481316;463375,483424;467539,482992;471602,484655;483498,483513;485898,484249;491319,484033;518526,481850;529368,481634;540427,482269;543550,482066;546051,482573;541569,484554;528835,486230;518006,487271;513740,487690;503101,486953;496016,488528;486304,488934;478597,492273;477442,493225;476401,493314;472757,495510;476820,495409;477963,496247;473062,497592;470879,499992;476617,499573;478686,500500;477747,501236;475881,504474;477861,503750;482140,503331;483701,504055;489656,504372;495280,504994;501526,503953;524265,502607;553046,501033;570034,501033;573690,500297;576496,498418;579416,498418;607981,499471;612577,499573;617059,501541;668465,506035;695164,505312;704026,504689;710272,500297;704432,498215;684716,495092;660542,493835;652925,493225;613301,475070;608197,457550;606737,446924;606318,424300;606420,420022;606407,418143;606318,415108;606001,405320;607461,373314;609022,361939;609454,341092;608400,330885;607042,323051;599437,298549;591413,273741;586716,261337;578578,235882;574833,222755;575353,214719;576178,196691;572953,173216;572014,161244;573576,148510;573576,144448;575569,136310;577232,127664;577854,111299;577334,110042;579936,105878;582970,95023;580571,80004;576711,78138;575455,79801;566593,91583;564828,101066;564396,102412;561387,100863;551256,81363;548869,76259;548768,76145;546990,76360;542509,85019;545530,101181;545530,107427;543448,109623;541049,109623;537392,113686;537291,114943;535323,115248;537392,116720;535831,119945;528226,128489;524785,131320;524988,132463;524366,136424;531146,144867;532923,144333;535729,145603;539386,146009;541569,145489;541569,149145;537811,159670;533545,168214;526245,175628;523325,179996;520926,184490;520291,181151;512991,169369;460976,144867;449918,144232;453155,153627;464200,159467;495064,179171;500904,195015;498721,201896;497984,204194;492982,202417;488488,200119;486202,197313;484425,195434;482038,193758;480578,191892;478496,190851;478179,187918;472542,185214;471501,186039;470142,184274;463896,183957;462321,186775;460874,186039;457218,189175;457319,191359;454818,191155;453269,194177;453676,195726;265814,195726;266221,194190;264659,191156;262145,191359;262247,189175;258603,186052;257143,186788;255569,183957;249322,184274;247964,186052;246936,185214;241299,187931;240981,190851;238899,191892;237439,193771;235039,195434;233262,197313;230977,200131;226495,202416;221480,204194;220757,201909;218573,195015;224413,179170;255264,159467;266322,153627;269547,144244;258501,144867;206474,169369;199174,181151;198551,184490;196152,179996;193232,175628;185932,168214;181653,159670;177895,149132;177895,145489;180092,146009;183748,145603;186554,144346;188331,144867;195111,136424;194489,132463;194692,131307;191251,128489;183634,119945;182085,116720;184154,115260;182174,114943;182085,113686;178428,109623;176029,109623;173934,107440;173934,101181;176955,85019;172474,76360;170709,76144;170595,76259;168208,81375;158089,100876;155068,102425;154649,101079;152884,91583;144022,79814;142765,78138;138906,80017;136506,95023;139528,105878;142143,110042;141610,111299;142232,127651;143908,136310;145901,144460;145901,148510;147463,161231;146523,173229;143286,196691;144124,214719;144644,222755;140886,235882;132761,261325;128063,273728;120027,298549;112422,323051;111064,330872;110023,341092;110442,361939;112003,373314;113463,405320;113146,415121;113057,418143;113044,420022;113146,424287;112740,446924;111280,457550;106176,475070;66552,493225;58934,493835;34749,495092;15032,498215;9205,500309;15451,504689;460747,476023;453422,480530;450832,482332;438974,485735;370390,507203;360945,508346;413353,477216;426582,477013;433438,476810;460747,476022;719413,506200;717293,509209;587109,519734;519161,523251;473798,525054;402676,524635;359789,524622;359777,524597;359777,524635;316890,524635;245767,525054;200392,523251;132469,519734;2273,509209;165,506200;2298,503179;8760,500360;9281,503458;9332,503509;8925,504512;11668,506378;10449,506404;12239,506607;25709,507572;30775,507178;58985,507495;107268,509806;108855,507495;114796,507902;134843,510111;133256,508714;138525,507495;158191,510504;167815,509806;177044,509806;179431,509806;181666,508410;185627,508410;212669,509514;259098,509108;274130,508714;302353,512713;301693,512015;298659,509514;341799,514224;359700,516281;377767,514224;420895,509514;417873,512015;417213,512713;445436,508714;460468,509108;506909,509514;533952,508410;537900,508410;540147,509806;542522,509806;551751,509806;561388,510504;581041,507495;586310,508714;584735,510111;604782,507902;610724,507495;612298,509806;660568,507495;688804,507178;693857,507572;707340,506607;709130,506404;707898,506378;710641,504512;710234,503509;710285,503458;710806,500360;717281,503179;719414,506200;306225,477216;358634,508346;349188,507203;280605,485735;268734,482332;266144,480530;258819,476023;286140,476797;292996,477000;306225,477216;688804,673797;695152,656429;701614,673797;688804,673797;690251,645498;672007,692282;682075,692282;685934,681706;704635,681706;708673,692282;718995,692282;700255,645498;690251,645498;658143,645498;667551,645498;667551,692295;658143,692295;658143,645498;658143,645498;628155,684398;651693,684398;651693,692295;618748,692295;618748,645498;628155,645498;628155,684398;583504,673797;589852,656429;596327,673797;583504,673797;584951,645498;566720,692282;576788,692282;580635,681706;599336,681706;603398,692282;613720,692282;594956,645498;584951,645498;540769,665316;533774,665316;533774,653407;541163,653407;550431,654449;552869,659222;549263,664707;540769,665316;550253,671702;550253,671575;555471,670128;562594,658651;554951,646666;544235,645511;524366,645511;524366,692307;533774,692307;533774,672743;535666,672743;548273,682113;555090,692307;566390,692307;560702,683154;550253,671702;480972,645511;518094,645511;518094,653408;504243,653408;504243,692307;494823,692307;494823,653408;480972,653408;480972,645511;480972,645511;476706,678710;469063,690987;458018,693082;438745,677072;447899,676222;458094,685172;467311,678710;455402,671842;440446,657788;457510,644711;475411,658905;465940,659286;457370,652494;449460,657127;459922,663209;476706,678710;421555,645498;430975,645498;430975,670077;428373,686620;412795,693082;393662,670471;393662,645498;403070,645498;403070,670801;404238,680856;412541,684982;421555,671334;421555,645498;421555,645498;361694,673797;368029,656429;374491,673797;361694,673797;363128,645498;344897,692282;354965,692282;358812,681706;377513,681706;381563,692282;391872,692282;373120,645498;363128,645498;312878,645498;321638,645498;321638,692295;312154,692295;293453,661774;293326,661774;293326,692295;284566,692295;284566,645498;293707,645498;312726,676742;312878,676742;312878,645498;253588,665316;246593,665316;246593,653407;253982,653407;263250,654449;265687,659222;262082,664707;253588,665316;263059,671702;263059,671575;268303,670128;275412,658651;267769,646666;257041,645511;237185,645511;237185,692307;246593,692307;246593,672743;248484,672743;261091,682113;267896,692307;279208,692307;273520,683154;263059,671702;202995,684398;229148,684398;229148,692295;193587,692295;193587,645498;228298,645498;228298,653408;202995,653408;202995,663805;226533,663805;226533,671702;202995,671702;202995,684398;202995,684398;150193,645511;187315,645511;187315,653408;173451,653408;173451,692307;164044,692307;164044,653408;150193,653408;150193,645511;145927,678710;138297,690987;127251,693082;107966,677072;117120,676222;127315,685172;136532,678710;124623,671842;109667,657788;126731,644711;144632,658905;135161,659286;126591,652494;118694,657127;129143,663209;145927,678710;75871,684398;102024,684398;102024,692295;66463,692295;66463,645498;101174,645498;101174,653408;75871,653408;75871,663805;99409,663805;99409,671702;75871,671702;75871,684398;75871,684398;51901,645498;61435,645498;50060,692295;40005,692295;30775,657343;30648,657343;21431,692295;11172,692295;0,645498;9674,645498;16657,677669;16784,677669;25290,645498;36526,645498;44702,678190;44829,678190;51901,645498;620931,575595;620931,586704;640546,586704;640546,594614;620931,594614;620931,614482;611524,614482;611524,567699;643619,567699;643619,575595;620931,575595;620931,575595;570681,601279;568320,591097;581269,575011;594143,590957;581269,607170;570681,601279;603881,591160;581206,566911;558582,591351;581320,615282;603881,591160;536237,575595;522373,575595;522373,614495;512965,614495;512965,575595;499101,575595;499101,567698;536237,567698;536237,575595;536237,575595;464340,614482;455580,614482;455580,567698;464734,567698;483739,598917;483879,598917;483879,567698;492639,567698;492639,614482;483155,614482;464467,583974;464340,583974;464340,614482;421199,575595;421199,585993;444725,585993;444725,593903;421199,593903;421199,606586;447340,606586;447340,614482;411792,614482;411792,567699;446477,567699;446477,575595;421199,575595;421199,575595;393484,614482;393484,577639;393357,577639;384267,614482;375189,614482;365972,577639;365832,577639;365832,614482;357085,614482;357085,567698;371203,567698;379620,599603;379773,599603;388063,567698;402244,567698;402244,614482;393484,614482;393484,614482;347411,614482;337940,614482;319239,583974;319112,583974;319112,614482;310351,614482;310351,567698;319505,567698;338524,598917;338651,598917;338651,567698;347411,567698;347411,614482;279373,587504;272378,587504;272378,575595;279767,575595;289048,576649;291460,581410;287867,586907;279373,587504;293682,614495;304994,614495;299306,605341;288844,593915;288844,593763;294075,592328;301198,580839;293555,568866;282839,567698;262970,567698;262970,614495;272378,614495;272378,594944;274270,594944;286877,604313;293682,614495;293682,614495;228780,575595;228780,585993;252306,585993;252306,593903;228780,593903;228780,606586;254934,606586;254934,614482;219372,614482;219372,567699;254083,567699;254083,575595;228780,575595;228780,575595;197675,614482;187544,614482;170874,567698;181132,567698;192838,602333;192978,602333;204417,567698;214408,567698;197675,614482;197675,614482;148796,607170;138208,601279;135834,591097;148796,575011;161670,590957;148796,607170;171407,591160;148720,566911;126108,591351;148834,615282;171407,591160;87475,580242;84923,590564;98330,607170;109363,603183;109363,597292;98584,597292;98584,589396;118910,589396;118910,608020;98914,615282;75185,590957;98381,566899;118326,580636;108918,582400;98457,575011;87475,580242;1401438,279124;1402466,291604;1402466,335176;1383917,335176;1383917,299387;1382711,284698;1378864,279518;1372427,277664;1363782,280305;1358525,287300;1357103,303411;1357103,335176;1338555,335176;1338555,265057;1355783,265057;1355783,275354;1378890,263483;1390126,265692;1397807,271329;1401438,279124;1300162,316094;1287987,321629;1275761,316094;1270822,300110;1275761,284139;1287987,278591;1300162,284139;1305088,299983;1300162,316094;1287911,263470;1269273,268028;1256349,281232;1251803,299133;1256349,319623;1269667,332395;1288050,336750;1313899,326289;1324170,299920;1314001,273805;1287911,263470;1218540,265057;1237102,265057;1237102,335163;1218540,335163;1218540,265057;1218540,238383;1237102,238383;1237102,255548;1218540,255548;1218540,238383;1205590,319585;1207177,333982;1192514,336763;1183474,335074;1177558,330720;1174955,323483;1174359,310406;1174359,279848;1165840,279848;1165840,265057;1174359,265057;1174359,251130;1192983,240301;1192983,265057;1205654,265057;1205654,279848;1192983,279848;1192983,308109;1193352,318100;1195002,320449;1198138,321363;1205590,319586;1137007,305201;1136271,314241;1131853,320385;1122280,323686;1114891,320842;1111971,314114;1115602,307575;1125708,304338;1137007,301494;1137007,305201;1137007,305201;1155023,312120;1155213,290474;1152737,273868;1144193,266416;1125708,263470;1105115,268358;1095339,283403;1112187,286437;1116668,279606;1124387,277664;1134354,279949;1137007,287567;1137007,289420;1118979,293978;1104226,298295;1096253,305430;1093435,316031;1099656,330872;1116732,336763;1128285,334440;1138454,327520;1139102,329691;1140892,335176;1159237,335176;1155911,325756;1155022,312120;1066951,308299;1085170,311409;1074277,330352;1052694,336763;1028178,327051;1019012,300186;1028191,273145;1053024,263470;1073388,268980;1084243,285789;1065961,289090;1061771,280838;1053291,278071;1042232,282844;1038094,298866;1042296,316488;1053545,321630;1062203,318633;1066951,308299;985355,265057;1003903,265057;1003903,335176;986675,335176;986675,324676;976594,333513;963429,336750;950746,333652;942633,324930;940119,309416;940119,265057;958668,265057;958668,297279;959696,315396;963429,320677;970310,322632;978816,320017;983971,313542;985355,294638;985355,265057;899264,316653;888358,322099;875827,314837;872729,298599;877173,282907;888244,277664;899391,282984;903745,300377;899264,316653;903682,273246;883356,263470;862153,272751;853774,299844;862395,327013;883089,336763;894871,333817;905002,324867;905002,335176;922230,335176;922230,238384;903682,238384;903682,273246;903682,273246;787413,318862;841485,318862;841485,335176;767886,335176;767886,238383;839644,238383;839644,254761;787413,254761;787413,276217;836013,276217;836013,292518;787413,292518;787413,318862;1600789,96343;1600789,102818;1614449,102818;1614449,112061;1600789,112061;1600789,172924;1588969,172924;1588969,112061;1578469,112061;1578469,102818;1588969,102818;1588969,95353;1590226,84854;1596256,77363;1608381,74481;1619477,75675;1617687,86034;1610691,85387;1603036,87698;1600789,96343;1554106,157994;1539391,164735;1524601,158045;1518735,137871;1524601,117736;1539391,111058;1554068,117761;1559997,137465;1554106,157994;1539391,101219;1517338,109014;1506521,137871;1515586,165066;1539391,174511;1556328,170207;1568135,158172;1572210,136881;1563018,110702;1539391,101219;1461756,162298;1463457,172784;1454481,173851;1444451,171807;1439436,166424;1437976,152382;1437976,112061;1429267,112061;1429267,102818;1437976,102818;1437976,85450;1449796,78315;1449796,102818;1461756,102818;1461756,112061;1449796,112061;1449796,153055;1450431,159594;1452475,161892;1456538,162755;1461756,162298;1416914,118256;1417574,129809;1417574,172924;1405703,172924;1405703,130279;1404307,119412;1399393,113673;1391103,111528;1378001,116339;1372491,134634;1372491,172924;1360608,172924;1360608,102818;1371310,102818;1371310,112772;1393617,101231;1405259,103504;1413220,109471;1416914,118256;1300556,116479;1314331,110994;1329058,117863;1333539,131130;1294385,131130;1300556,116479;1333400,150351;1326087,161308;1314927,164735;1300264,158603;1293725,140906;1346020,140906;1346070,137732;1337171,110804;1314191,101231;1290564,110994;1281448,138455;1290462,165027;1314864,174511;1334924,168557;1345690,151862;1333400,150351;1333400,150351;1250623,113445;1243488,111528;1231211,116441;1226323,132196;1226323,172924;1214440,172924;1214440,127372;1211532,115476;1202023,111528;1192755,114168;1186585,121887;1184668,136551;1184668,172924;1172785,172924;1172785,102818;1183411,102818;1183411,112645;1192197,104367;1204664,101231;1217436,104469;1224470,113508;1246129,101231;1262176,106995;1267788,124795;1267788,172924;1255956,172924;1255956,128756;1254813,118485;1250623,113445;1161155,162298;1162881,172784;1153905,173851;1143863,171807;1138848,166424;1137401,152382;1137401,112061;1128666,112061;1128666,102818;1137401,102818;1137401,85450;1149208,78315;1149208,102818;1161155,102818;1161155,112061;1149208,112061;1149208,153055;1149843,159594;1151887,161892;1155937,162755;1161155,162298;1101941,172924;1090058,172924;1090058,102818;1100761,102818;1100761,113445;1108315,103605;1115932,101231;1128158,105053;1124057,116085;1115348,113508;1108340,115857;1103922,122357;1101941,136208;1101941,172924;1023645,154109;1025296,148472;1029993,144600;1040353,142226;1059753,137732;1059753,142086;1057836,153982;1049977,162196;1037763,165205;1027251,162031;1023646,154109;1048034,172201;1060743,164278;1063117,172924;1075546,172924;1072538,164507;1071776,143546;1071776,127702;1071179,116733;1067484,108658;1059219,103339;1044632,101219;1028724,103707;1018237,110766;1013019,122814;1024636,124401;1030539,114003;1042918,111058;1056452,115082;1059816,125328;1059752,128426;1038550,132514;1028000,134304;1019443,138201;1013311,145032;1010962,154439;1017170,168862;1034932,174511;1048034,172201;956395,117634;969840,110525;983006,117203;988516,137274;982879,158032;969307,164735;956040,158261;950555,138265;956395,117634;951685,165662;959442,171997;970094,174511;985583,169915;996806,156712;1000666,137338;997175,118891;986802,105840;970945,101219;959264,103897;950631,111921;950631,102806;939802,102806;939802,199788;951685,199788;951685,165662;873580,131130;879763,116479;893512,110994;908240,117863;912721,131130;873580,131130;873580,131130;893398,101231;869746,110994;860630,138455;869657,165027;894046,174511;914105,168557;924871,151862;912594,150351;905256,161308;894109,164735;879458,158603;872920,140906;925201,140906;925277,137732;916365,110804;893398,101231;832750,142454;825653,154706;816969,159721;801950,161498;781281,161498;781281,87558;801619,87558;818188,89551;830300,100470;835289,123804;832750,142454;833245,84460;819051,77528;801823,76144;768483,76144;768483,172924;803397,172924;818949,171274;830503,166411;839314,157638;845915,143546;848493,124007;844684,101003;833245,8446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27895112" o:spid="_x0000_s1028" style="position:absolute;width:12;height:12;visibility:visible;mso-wrap-style:square;v-text-anchor:top" coordsize="1269,1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" path="" stroked="f" strokeweight=".03525mm">
                <v:stroke joinstyle="miter"/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83B7D65" wp14:editId="1D4674B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2000" cy="1440000"/>
              <wp:effectExtent l="0" t="0" r="0" b="0"/>
              <wp:wrapTopAndBottom/>
              <wp:docPr id="149988225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4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C6EFCF6" id="Rectangle 1" o:spid="_x0000_s1026" alt="&quot;&quot;" style="position:absolute;margin-left:0;margin-top:0;width:841.9pt;height:113.4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" filled="f" stroked="f" strokeweight="1pt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72233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ACFDF6"/>
    <w:lvl w:ilvl="0">
      <w:start w:val="1"/>
      <w:numFmt w:val="lowerLetter"/>
      <w:pStyle w:val="ListNumber4"/>
      <w:lvlText w:val="%1."/>
      <w:lvlJc w:val="left"/>
      <w:pPr>
        <w:ind w:left="1721" w:hanging="360"/>
      </w:pPr>
    </w:lvl>
  </w:abstractNum>
  <w:abstractNum w:abstractNumId="2" w15:restartNumberingAfterBreak="0">
    <w:nsid w:val="FFFFFF7E"/>
    <w:multiLevelType w:val="singleLevel"/>
    <w:tmpl w:val="4B149908"/>
    <w:lvl w:ilvl="0">
      <w:start w:val="1"/>
      <w:numFmt w:val="decimal"/>
      <w:pStyle w:val="ListNumber3"/>
      <w:lvlText w:val="%1."/>
      <w:lvlJc w:val="left"/>
      <w:pPr>
        <w:ind w:left="1381" w:hanging="360"/>
      </w:pPr>
    </w:lvl>
  </w:abstractNum>
  <w:abstractNum w:abstractNumId="3" w15:restartNumberingAfterBreak="0">
    <w:nsid w:val="FFFFFF7F"/>
    <w:multiLevelType w:val="singleLevel"/>
    <w:tmpl w:val="2F34488E"/>
    <w:lvl w:ilvl="0">
      <w:start w:val="1"/>
      <w:numFmt w:val="lowerLetter"/>
      <w:pStyle w:val="ListNumber2"/>
      <w:lvlText w:val="%1."/>
      <w:lvlJc w:val="left"/>
      <w:pPr>
        <w:ind w:left="1040" w:hanging="360"/>
      </w:pPr>
    </w:lvl>
  </w:abstractNum>
  <w:abstractNum w:abstractNumId="4" w15:restartNumberingAfterBreak="0">
    <w:nsid w:val="FFFFFF80"/>
    <w:multiLevelType w:val="singleLevel"/>
    <w:tmpl w:val="D05AA0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F0E3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462C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9E5E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88B7A"/>
    <w:lvl w:ilvl="0">
      <w:start w:val="1"/>
      <w:numFmt w:val="decimal"/>
      <w:pStyle w:val="ListNumber"/>
      <w:lvlText w:val="%1."/>
      <w:lvlJc w:val="left"/>
      <w:pPr>
        <w:ind w:left="700" w:hanging="360"/>
      </w:pPr>
    </w:lvl>
  </w:abstractNum>
  <w:abstractNum w:abstractNumId="9" w15:restartNumberingAfterBreak="0">
    <w:nsid w:val="00590A1E"/>
    <w:multiLevelType w:val="multilevel"/>
    <w:tmpl w:val="E15AEC9E"/>
    <w:numStyleLink w:val="BulletedList"/>
  </w:abstractNum>
  <w:abstractNum w:abstractNumId="10" w15:restartNumberingAfterBreak="0">
    <w:nsid w:val="0341079E"/>
    <w:multiLevelType w:val="multilevel"/>
    <w:tmpl w:val="E15AEC9E"/>
    <w:numStyleLink w:val="BulletedList"/>
  </w:abstractNum>
  <w:abstractNum w:abstractNumId="11" w15:restartNumberingAfterBreak="0">
    <w:nsid w:val="041A1BF5"/>
    <w:multiLevelType w:val="multilevel"/>
    <w:tmpl w:val="AF3C1D5E"/>
    <w:numStyleLink w:val="NumberedList"/>
  </w:abstractNum>
  <w:abstractNum w:abstractNumId="12" w15:restartNumberingAfterBreak="0">
    <w:nsid w:val="075F71F8"/>
    <w:multiLevelType w:val="multilevel"/>
    <w:tmpl w:val="AF3C1D5E"/>
    <w:numStyleLink w:val="NumberedList"/>
  </w:abstractNum>
  <w:abstractNum w:abstractNumId="13" w15:restartNumberingAfterBreak="0">
    <w:nsid w:val="0AE06D22"/>
    <w:multiLevelType w:val="multilevel"/>
    <w:tmpl w:val="AF3C1D5E"/>
    <w:numStyleLink w:val="NumberedList"/>
  </w:abstractNum>
  <w:abstractNum w:abstractNumId="14" w15:restartNumberingAfterBreak="0">
    <w:nsid w:val="0BBE2701"/>
    <w:multiLevelType w:val="multilevel"/>
    <w:tmpl w:val="AF3C1D5E"/>
    <w:numStyleLink w:val="NumberedList"/>
  </w:abstractNum>
  <w:abstractNum w:abstractNumId="15" w15:restartNumberingAfterBreak="0">
    <w:nsid w:val="0D06413D"/>
    <w:multiLevelType w:val="multilevel"/>
    <w:tmpl w:val="E15AEC9E"/>
    <w:numStyleLink w:val="BulletedList"/>
  </w:abstractNum>
  <w:abstractNum w:abstractNumId="16" w15:restartNumberingAfterBreak="0">
    <w:nsid w:val="1D9C2AAC"/>
    <w:multiLevelType w:val="multilevel"/>
    <w:tmpl w:val="E15AEC9E"/>
    <w:numStyleLink w:val="BulletedList"/>
  </w:abstractNum>
  <w:abstractNum w:abstractNumId="17" w15:restartNumberingAfterBreak="0">
    <w:nsid w:val="1DD6449C"/>
    <w:multiLevelType w:val="multilevel"/>
    <w:tmpl w:val="AF3C1D5E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8" w15:restartNumberingAfterBreak="0">
    <w:nsid w:val="21A97754"/>
    <w:multiLevelType w:val="multilevel"/>
    <w:tmpl w:val="E15AEC9E"/>
    <w:numStyleLink w:val="BulletedList"/>
  </w:abstractNum>
  <w:abstractNum w:abstractNumId="19" w15:restartNumberingAfterBreak="0">
    <w:nsid w:val="2436643B"/>
    <w:multiLevelType w:val="hybridMultilevel"/>
    <w:tmpl w:val="D472A9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784323"/>
    <w:multiLevelType w:val="multilevel"/>
    <w:tmpl w:val="E15AEC9E"/>
    <w:numStyleLink w:val="BulletedList"/>
  </w:abstractNum>
  <w:abstractNum w:abstractNumId="21" w15:restartNumberingAfterBreak="0">
    <w:nsid w:val="2E1D5513"/>
    <w:multiLevelType w:val="multilevel"/>
    <w:tmpl w:val="AF3C1D5E"/>
    <w:numStyleLink w:val="NumberedList"/>
  </w:abstractNum>
  <w:abstractNum w:abstractNumId="22" w15:restartNumberingAfterBreak="0">
    <w:nsid w:val="318E4EA0"/>
    <w:multiLevelType w:val="multilevel"/>
    <w:tmpl w:val="AF3C1D5E"/>
    <w:numStyleLink w:val="NumberedList"/>
  </w:abstractNum>
  <w:abstractNum w:abstractNumId="23" w15:restartNumberingAfterBreak="0">
    <w:nsid w:val="342A6C81"/>
    <w:multiLevelType w:val="multilevel"/>
    <w:tmpl w:val="AF3C1D5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4" w15:restartNumberingAfterBreak="0">
    <w:nsid w:val="38893139"/>
    <w:multiLevelType w:val="multilevel"/>
    <w:tmpl w:val="AF3C1D5E"/>
    <w:numStyleLink w:val="NumberedList"/>
  </w:abstractNum>
  <w:abstractNum w:abstractNumId="25" w15:restartNumberingAfterBreak="0">
    <w:nsid w:val="39C32920"/>
    <w:multiLevelType w:val="multilevel"/>
    <w:tmpl w:val="E15AEC9E"/>
    <w:styleLink w:val="BulletedList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26" w15:restartNumberingAfterBreak="0">
    <w:nsid w:val="3DD66EE1"/>
    <w:multiLevelType w:val="hybridMultilevel"/>
    <w:tmpl w:val="D9368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A1BFD"/>
    <w:multiLevelType w:val="multilevel"/>
    <w:tmpl w:val="AF3C1D5E"/>
    <w:numStyleLink w:val="NumberedList"/>
  </w:abstractNum>
  <w:abstractNum w:abstractNumId="28" w15:restartNumberingAfterBreak="0">
    <w:nsid w:val="418433A8"/>
    <w:multiLevelType w:val="multilevel"/>
    <w:tmpl w:val="AF3C1D5E"/>
    <w:numStyleLink w:val="NumberedList"/>
  </w:abstractNum>
  <w:abstractNum w:abstractNumId="29" w15:restartNumberingAfterBreak="0">
    <w:nsid w:val="44024C0A"/>
    <w:multiLevelType w:val="multilevel"/>
    <w:tmpl w:val="AF3C1D5E"/>
    <w:numStyleLink w:val="NumberedList"/>
  </w:abstractNum>
  <w:abstractNum w:abstractNumId="30" w15:restartNumberingAfterBreak="0">
    <w:nsid w:val="474F7418"/>
    <w:multiLevelType w:val="multilevel"/>
    <w:tmpl w:val="AF3C1D5E"/>
    <w:numStyleLink w:val="NumberedList"/>
  </w:abstractNum>
  <w:abstractNum w:abstractNumId="31" w15:restartNumberingAfterBreak="0">
    <w:nsid w:val="475A7D37"/>
    <w:multiLevelType w:val="multilevel"/>
    <w:tmpl w:val="AF3C1D5E"/>
    <w:numStyleLink w:val="NumberedList"/>
  </w:abstractNum>
  <w:abstractNum w:abstractNumId="32" w15:restartNumberingAfterBreak="0">
    <w:nsid w:val="4C7E557C"/>
    <w:multiLevelType w:val="multilevel"/>
    <w:tmpl w:val="E15AEC9E"/>
    <w:numStyleLink w:val="BulletedList"/>
  </w:abstractNum>
  <w:abstractNum w:abstractNumId="33" w15:restartNumberingAfterBreak="0">
    <w:nsid w:val="53A1053A"/>
    <w:multiLevelType w:val="multilevel"/>
    <w:tmpl w:val="AF3C1D5E"/>
    <w:numStyleLink w:val="NumberedList"/>
  </w:abstractNum>
  <w:abstractNum w:abstractNumId="34" w15:restartNumberingAfterBreak="0">
    <w:nsid w:val="57F46258"/>
    <w:multiLevelType w:val="multilevel"/>
    <w:tmpl w:val="AF3C1D5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5" w15:restartNumberingAfterBreak="0">
    <w:nsid w:val="59C8131B"/>
    <w:multiLevelType w:val="multilevel"/>
    <w:tmpl w:val="E15AEC9E"/>
    <w:numStyleLink w:val="BulletedList"/>
  </w:abstractNum>
  <w:abstractNum w:abstractNumId="36" w15:restartNumberingAfterBreak="0">
    <w:nsid w:val="5FCB4503"/>
    <w:multiLevelType w:val="multilevel"/>
    <w:tmpl w:val="E15AEC9E"/>
    <w:numStyleLink w:val="BulletedList"/>
  </w:abstractNum>
  <w:abstractNum w:abstractNumId="37" w15:restartNumberingAfterBreak="0">
    <w:nsid w:val="63AE5FFD"/>
    <w:multiLevelType w:val="multilevel"/>
    <w:tmpl w:val="E15AEC9E"/>
    <w:numStyleLink w:val="BulletedList"/>
  </w:abstractNum>
  <w:abstractNum w:abstractNumId="38" w15:restartNumberingAfterBreak="0">
    <w:nsid w:val="655D66FF"/>
    <w:multiLevelType w:val="multilevel"/>
    <w:tmpl w:val="AF3C1D5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9" w15:restartNumberingAfterBreak="0">
    <w:nsid w:val="6CD858CF"/>
    <w:multiLevelType w:val="multilevel"/>
    <w:tmpl w:val="E15AEC9E"/>
    <w:numStyleLink w:val="BulletedList"/>
  </w:abstractNum>
  <w:abstractNum w:abstractNumId="40" w15:restartNumberingAfterBreak="0">
    <w:nsid w:val="6F206309"/>
    <w:multiLevelType w:val="multilevel"/>
    <w:tmpl w:val="730E69D8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102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36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04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38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72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306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40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41" w15:restartNumberingAfterBreak="0">
    <w:nsid w:val="71CA2808"/>
    <w:multiLevelType w:val="multilevel"/>
    <w:tmpl w:val="1D105AA4"/>
    <w:lvl w:ilvl="0">
      <w:start w:val="1"/>
      <w:numFmt w:val="bullet"/>
      <w:pStyle w:val="ListParagraph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  <w:color w:val="000000"/>
      </w:rPr>
    </w:lvl>
  </w:abstractNum>
  <w:abstractNum w:abstractNumId="42" w15:restartNumberingAfterBreak="0">
    <w:nsid w:val="72F20444"/>
    <w:multiLevelType w:val="multilevel"/>
    <w:tmpl w:val="AF3C1D5E"/>
    <w:numStyleLink w:val="NumberedList"/>
  </w:abstractNum>
  <w:abstractNum w:abstractNumId="43" w15:restartNumberingAfterBreak="0">
    <w:nsid w:val="7553446E"/>
    <w:multiLevelType w:val="multilevel"/>
    <w:tmpl w:val="E15AEC9E"/>
    <w:numStyleLink w:val="BulletedList"/>
  </w:abstractNum>
  <w:abstractNum w:abstractNumId="44" w15:restartNumberingAfterBreak="0">
    <w:nsid w:val="7913125A"/>
    <w:multiLevelType w:val="multilevel"/>
    <w:tmpl w:val="AF3C1D5E"/>
    <w:numStyleLink w:val="NumberedList"/>
  </w:abstractNum>
  <w:num w:numId="1" w16cid:durableId="1502313122">
    <w:abstractNumId w:val="28"/>
  </w:num>
  <w:num w:numId="2" w16cid:durableId="1717271370">
    <w:abstractNumId w:val="15"/>
  </w:num>
  <w:num w:numId="3" w16cid:durableId="1237280639">
    <w:abstractNumId w:val="25"/>
  </w:num>
  <w:num w:numId="4" w16cid:durableId="694310144">
    <w:abstractNumId w:val="40"/>
  </w:num>
  <w:num w:numId="5" w16cid:durableId="521017982">
    <w:abstractNumId w:val="8"/>
  </w:num>
  <w:num w:numId="6" w16cid:durableId="116068490">
    <w:abstractNumId w:val="3"/>
  </w:num>
  <w:num w:numId="7" w16cid:durableId="1032923806">
    <w:abstractNumId w:val="2"/>
  </w:num>
  <w:num w:numId="8" w16cid:durableId="476341707">
    <w:abstractNumId w:val="1"/>
  </w:num>
  <w:num w:numId="9" w16cid:durableId="1623414142">
    <w:abstractNumId w:val="0"/>
  </w:num>
  <w:num w:numId="10" w16cid:durableId="2113502208">
    <w:abstractNumId w:val="41"/>
  </w:num>
  <w:num w:numId="11" w16cid:durableId="1874341184">
    <w:abstractNumId w:val="17"/>
  </w:num>
  <w:num w:numId="12" w16cid:durableId="1584608211">
    <w:abstractNumId w:val="7"/>
  </w:num>
  <w:num w:numId="13" w16cid:durableId="132914147">
    <w:abstractNumId w:val="6"/>
  </w:num>
  <w:num w:numId="14" w16cid:durableId="1187863281">
    <w:abstractNumId w:val="5"/>
  </w:num>
  <w:num w:numId="15" w16cid:durableId="1309751406">
    <w:abstractNumId w:val="4"/>
  </w:num>
  <w:num w:numId="16" w16cid:durableId="660931228">
    <w:abstractNumId w:val="9"/>
  </w:num>
  <w:num w:numId="17" w16cid:durableId="1594321425">
    <w:abstractNumId w:val="35"/>
  </w:num>
  <w:num w:numId="18" w16cid:durableId="1701394849">
    <w:abstractNumId w:val="16"/>
  </w:num>
  <w:num w:numId="19" w16cid:durableId="816605502">
    <w:abstractNumId w:val="32"/>
  </w:num>
  <w:num w:numId="20" w16cid:durableId="1577128795">
    <w:abstractNumId w:val="26"/>
  </w:num>
  <w:num w:numId="21" w16cid:durableId="1611008543">
    <w:abstractNumId w:val="39"/>
  </w:num>
  <w:num w:numId="22" w16cid:durableId="185994927">
    <w:abstractNumId w:val="10"/>
  </w:num>
  <w:num w:numId="23" w16cid:durableId="1187208779">
    <w:abstractNumId w:val="18"/>
  </w:num>
  <w:num w:numId="24" w16cid:durableId="1008210983">
    <w:abstractNumId w:val="36"/>
  </w:num>
  <w:num w:numId="25" w16cid:durableId="513151693">
    <w:abstractNumId w:val="43"/>
  </w:num>
  <w:num w:numId="26" w16cid:durableId="968586758">
    <w:abstractNumId w:val="19"/>
  </w:num>
  <w:num w:numId="27" w16cid:durableId="1894148507">
    <w:abstractNumId w:val="20"/>
  </w:num>
  <w:num w:numId="28" w16cid:durableId="677125241">
    <w:abstractNumId w:val="14"/>
  </w:num>
  <w:num w:numId="29" w16cid:durableId="1310091697">
    <w:abstractNumId w:val="44"/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</w:num>
  <w:num w:numId="30" w16cid:durableId="2074232761">
    <w:abstractNumId w:val="30"/>
  </w:num>
  <w:num w:numId="31" w16cid:durableId="960958707">
    <w:abstractNumId w:val="38"/>
  </w:num>
  <w:num w:numId="32" w16cid:durableId="1675456030">
    <w:abstractNumId w:val="23"/>
  </w:num>
  <w:num w:numId="33" w16cid:durableId="2059890017">
    <w:abstractNumId w:val="37"/>
  </w:num>
  <w:num w:numId="34" w16cid:durableId="329794938">
    <w:abstractNumId w:val="21"/>
  </w:num>
  <w:num w:numId="35" w16cid:durableId="3553540">
    <w:abstractNumId w:val="12"/>
  </w:num>
  <w:num w:numId="36" w16cid:durableId="334695859">
    <w:abstractNumId w:val="29"/>
  </w:num>
  <w:num w:numId="37" w16cid:durableId="1479567453">
    <w:abstractNumId w:val="13"/>
  </w:num>
  <w:num w:numId="38" w16cid:durableId="2129885283">
    <w:abstractNumId w:val="22"/>
  </w:num>
  <w:num w:numId="39" w16cid:durableId="1057625725">
    <w:abstractNumId w:val="42"/>
  </w:num>
  <w:num w:numId="40" w16cid:durableId="789782477">
    <w:abstractNumId w:val="27"/>
  </w:num>
  <w:num w:numId="41" w16cid:durableId="370613218">
    <w:abstractNumId w:val="33"/>
  </w:num>
  <w:num w:numId="42" w16cid:durableId="875235618">
    <w:abstractNumId w:val="11"/>
  </w:num>
  <w:num w:numId="43" w16cid:durableId="1950313697">
    <w:abstractNumId w:val="31"/>
  </w:num>
  <w:num w:numId="44" w16cid:durableId="89469211">
    <w:abstractNumId w:val="34"/>
  </w:num>
  <w:num w:numId="45" w16cid:durableId="2139951679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2552"/>
  <w:drawingGridVerticalSpacing w:val="2552"/>
  <w:doNotUseMarginsForDrawingGridOrigin/>
  <w:drawingGridHorizontalOrigin w:val="851"/>
  <w:drawingGridVerticalOrigin w:val="76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C5"/>
    <w:rsid w:val="00006287"/>
    <w:rsid w:val="000204A5"/>
    <w:rsid w:val="00022B71"/>
    <w:rsid w:val="00027CE4"/>
    <w:rsid w:val="00030D5D"/>
    <w:rsid w:val="00031275"/>
    <w:rsid w:val="00034D36"/>
    <w:rsid w:val="0004156A"/>
    <w:rsid w:val="00041982"/>
    <w:rsid w:val="00041E1D"/>
    <w:rsid w:val="00042338"/>
    <w:rsid w:val="00042E65"/>
    <w:rsid w:val="00043E92"/>
    <w:rsid w:val="00045FE7"/>
    <w:rsid w:val="000474FB"/>
    <w:rsid w:val="00051510"/>
    <w:rsid w:val="00052680"/>
    <w:rsid w:val="00061AE5"/>
    <w:rsid w:val="000626CD"/>
    <w:rsid w:val="00070279"/>
    <w:rsid w:val="00072322"/>
    <w:rsid w:val="00073053"/>
    <w:rsid w:val="0007329C"/>
    <w:rsid w:val="00073C07"/>
    <w:rsid w:val="00076D45"/>
    <w:rsid w:val="000776FB"/>
    <w:rsid w:val="0007798A"/>
    <w:rsid w:val="00077ED0"/>
    <w:rsid w:val="000867B9"/>
    <w:rsid w:val="00092A41"/>
    <w:rsid w:val="00092DEE"/>
    <w:rsid w:val="00093510"/>
    <w:rsid w:val="00095A59"/>
    <w:rsid w:val="000A45F8"/>
    <w:rsid w:val="000A5C8A"/>
    <w:rsid w:val="000A6D78"/>
    <w:rsid w:val="000B0131"/>
    <w:rsid w:val="000B4930"/>
    <w:rsid w:val="000B6A3E"/>
    <w:rsid w:val="000D4B8C"/>
    <w:rsid w:val="000E32DC"/>
    <w:rsid w:val="000E61C9"/>
    <w:rsid w:val="000E6492"/>
    <w:rsid w:val="000E7881"/>
    <w:rsid w:val="000F3848"/>
    <w:rsid w:val="000F4DFC"/>
    <w:rsid w:val="000F508B"/>
    <w:rsid w:val="000F6D5A"/>
    <w:rsid w:val="00117BC1"/>
    <w:rsid w:val="00127DAD"/>
    <w:rsid w:val="00132E59"/>
    <w:rsid w:val="00134C1F"/>
    <w:rsid w:val="0013587A"/>
    <w:rsid w:val="00143F13"/>
    <w:rsid w:val="001510BE"/>
    <w:rsid w:val="00151C16"/>
    <w:rsid w:val="001617F7"/>
    <w:rsid w:val="00171A6A"/>
    <w:rsid w:val="0017483D"/>
    <w:rsid w:val="00177D2D"/>
    <w:rsid w:val="00180408"/>
    <w:rsid w:val="00185215"/>
    <w:rsid w:val="00185C89"/>
    <w:rsid w:val="00190A97"/>
    <w:rsid w:val="00191A61"/>
    <w:rsid w:val="00192AC5"/>
    <w:rsid w:val="00192FDD"/>
    <w:rsid w:val="00196F49"/>
    <w:rsid w:val="001A01AA"/>
    <w:rsid w:val="001A7D82"/>
    <w:rsid w:val="001B4BCC"/>
    <w:rsid w:val="001B57A4"/>
    <w:rsid w:val="001C3D08"/>
    <w:rsid w:val="001C42E3"/>
    <w:rsid w:val="001C687C"/>
    <w:rsid w:val="001D169E"/>
    <w:rsid w:val="001D3349"/>
    <w:rsid w:val="001D4434"/>
    <w:rsid w:val="001D46C0"/>
    <w:rsid w:val="001E1668"/>
    <w:rsid w:val="001E22AB"/>
    <w:rsid w:val="001E62CB"/>
    <w:rsid w:val="001E6F5D"/>
    <w:rsid w:val="001E7DDB"/>
    <w:rsid w:val="001F63E2"/>
    <w:rsid w:val="0021044F"/>
    <w:rsid w:val="00212235"/>
    <w:rsid w:val="002146E7"/>
    <w:rsid w:val="002156ED"/>
    <w:rsid w:val="0022163F"/>
    <w:rsid w:val="00223BAE"/>
    <w:rsid w:val="00226104"/>
    <w:rsid w:val="00232F3B"/>
    <w:rsid w:val="00237DA1"/>
    <w:rsid w:val="002416FB"/>
    <w:rsid w:val="00242F57"/>
    <w:rsid w:val="002479ED"/>
    <w:rsid w:val="00247C40"/>
    <w:rsid w:val="00250BF2"/>
    <w:rsid w:val="0025184B"/>
    <w:rsid w:val="00265ED8"/>
    <w:rsid w:val="002705CF"/>
    <w:rsid w:val="002715EE"/>
    <w:rsid w:val="00274A75"/>
    <w:rsid w:val="002771D2"/>
    <w:rsid w:val="0028618D"/>
    <w:rsid w:val="002964D2"/>
    <w:rsid w:val="00297C14"/>
    <w:rsid w:val="002A2632"/>
    <w:rsid w:val="002B32CF"/>
    <w:rsid w:val="002C7D31"/>
    <w:rsid w:val="002D0297"/>
    <w:rsid w:val="002D49E6"/>
    <w:rsid w:val="002E0306"/>
    <w:rsid w:val="002E3D4D"/>
    <w:rsid w:val="002F01CD"/>
    <w:rsid w:val="002F34DD"/>
    <w:rsid w:val="002F42E7"/>
    <w:rsid w:val="00303358"/>
    <w:rsid w:val="003033B9"/>
    <w:rsid w:val="003152E0"/>
    <w:rsid w:val="00316604"/>
    <w:rsid w:val="0031727B"/>
    <w:rsid w:val="00330E71"/>
    <w:rsid w:val="00332B83"/>
    <w:rsid w:val="00333A28"/>
    <w:rsid w:val="003403BB"/>
    <w:rsid w:val="00340A59"/>
    <w:rsid w:val="00341EB2"/>
    <w:rsid w:val="00347A2B"/>
    <w:rsid w:val="0035553E"/>
    <w:rsid w:val="00365B17"/>
    <w:rsid w:val="00370A48"/>
    <w:rsid w:val="00376020"/>
    <w:rsid w:val="00380413"/>
    <w:rsid w:val="00381218"/>
    <w:rsid w:val="00383E16"/>
    <w:rsid w:val="00390572"/>
    <w:rsid w:val="0039078E"/>
    <w:rsid w:val="00390D50"/>
    <w:rsid w:val="0039291F"/>
    <w:rsid w:val="00392C1D"/>
    <w:rsid w:val="00396551"/>
    <w:rsid w:val="00397F0C"/>
    <w:rsid w:val="003A1CC6"/>
    <w:rsid w:val="003A3AC9"/>
    <w:rsid w:val="003A577A"/>
    <w:rsid w:val="003B0E4C"/>
    <w:rsid w:val="003B2B92"/>
    <w:rsid w:val="003B56AB"/>
    <w:rsid w:val="003B74B4"/>
    <w:rsid w:val="003C3383"/>
    <w:rsid w:val="003C6C0D"/>
    <w:rsid w:val="003C7215"/>
    <w:rsid w:val="003D572C"/>
    <w:rsid w:val="003D5831"/>
    <w:rsid w:val="003E20A3"/>
    <w:rsid w:val="003E26B8"/>
    <w:rsid w:val="003E5ACC"/>
    <w:rsid w:val="003F1790"/>
    <w:rsid w:val="003F1D4B"/>
    <w:rsid w:val="00406E94"/>
    <w:rsid w:val="004103B9"/>
    <w:rsid w:val="00414D84"/>
    <w:rsid w:val="0042142B"/>
    <w:rsid w:val="00424303"/>
    <w:rsid w:val="00425575"/>
    <w:rsid w:val="004257FD"/>
    <w:rsid w:val="00440775"/>
    <w:rsid w:val="0044231C"/>
    <w:rsid w:val="00442366"/>
    <w:rsid w:val="004457C7"/>
    <w:rsid w:val="00454D5F"/>
    <w:rsid w:val="004661A2"/>
    <w:rsid w:val="00466E52"/>
    <w:rsid w:val="0048047F"/>
    <w:rsid w:val="00490819"/>
    <w:rsid w:val="0049108B"/>
    <w:rsid w:val="004972BB"/>
    <w:rsid w:val="004A2133"/>
    <w:rsid w:val="004A2196"/>
    <w:rsid w:val="004B06B1"/>
    <w:rsid w:val="004B089D"/>
    <w:rsid w:val="004B0E10"/>
    <w:rsid w:val="004C35E8"/>
    <w:rsid w:val="004D0B2E"/>
    <w:rsid w:val="004D48AA"/>
    <w:rsid w:val="004F578C"/>
    <w:rsid w:val="0050052A"/>
    <w:rsid w:val="00515A95"/>
    <w:rsid w:val="00525789"/>
    <w:rsid w:val="00566374"/>
    <w:rsid w:val="00566745"/>
    <w:rsid w:val="00566FE9"/>
    <w:rsid w:val="00571608"/>
    <w:rsid w:val="005728CD"/>
    <w:rsid w:val="005761ED"/>
    <w:rsid w:val="00576605"/>
    <w:rsid w:val="005A1925"/>
    <w:rsid w:val="005A2487"/>
    <w:rsid w:val="005B118D"/>
    <w:rsid w:val="005B2D97"/>
    <w:rsid w:val="005B3594"/>
    <w:rsid w:val="005B590D"/>
    <w:rsid w:val="005C0A90"/>
    <w:rsid w:val="005C1596"/>
    <w:rsid w:val="005D0F5C"/>
    <w:rsid w:val="005E1145"/>
    <w:rsid w:val="005E1703"/>
    <w:rsid w:val="005E7CF7"/>
    <w:rsid w:val="0060105F"/>
    <w:rsid w:val="00601840"/>
    <w:rsid w:val="00603686"/>
    <w:rsid w:val="0060579B"/>
    <w:rsid w:val="00606C58"/>
    <w:rsid w:val="00611D35"/>
    <w:rsid w:val="006140B9"/>
    <w:rsid w:val="006176A1"/>
    <w:rsid w:val="00620FC1"/>
    <w:rsid w:val="00621F62"/>
    <w:rsid w:val="00632809"/>
    <w:rsid w:val="00633068"/>
    <w:rsid w:val="00635624"/>
    <w:rsid w:val="00642045"/>
    <w:rsid w:val="00643DE9"/>
    <w:rsid w:val="00645ED6"/>
    <w:rsid w:val="00646B15"/>
    <w:rsid w:val="00650DE7"/>
    <w:rsid w:val="0065350E"/>
    <w:rsid w:val="0065565D"/>
    <w:rsid w:val="006641B9"/>
    <w:rsid w:val="006648D4"/>
    <w:rsid w:val="0066581B"/>
    <w:rsid w:val="0066616A"/>
    <w:rsid w:val="006723BD"/>
    <w:rsid w:val="006737F5"/>
    <w:rsid w:val="0067423C"/>
    <w:rsid w:val="00676585"/>
    <w:rsid w:val="006807FA"/>
    <w:rsid w:val="00681E87"/>
    <w:rsid w:val="006822E4"/>
    <w:rsid w:val="006874AB"/>
    <w:rsid w:val="006915D3"/>
    <w:rsid w:val="00694952"/>
    <w:rsid w:val="006A1BE6"/>
    <w:rsid w:val="006A3C91"/>
    <w:rsid w:val="006A57A7"/>
    <w:rsid w:val="006A6EB6"/>
    <w:rsid w:val="006B214C"/>
    <w:rsid w:val="006B266F"/>
    <w:rsid w:val="006B4C77"/>
    <w:rsid w:val="006B5C04"/>
    <w:rsid w:val="006C0D6C"/>
    <w:rsid w:val="006C3735"/>
    <w:rsid w:val="006C5BB1"/>
    <w:rsid w:val="006D0BC0"/>
    <w:rsid w:val="006F639D"/>
    <w:rsid w:val="00705BB5"/>
    <w:rsid w:val="007343DF"/>
    <w:rsid w:val="007358C4"/>
    <w:rsid w:val="00753103"/>
    <w:rsid w:val="007623D8"/>
    <w:rsid w:val="007657C5"/>
    <w:rsid w:val="00770D4B"/>
    <w:rsid w:val="007761FB"/>
    <w:rsid w:val="00783AC6"/>
    <w:rsid w:val="00785FEB"/>
    <w:rsid w:val="00786BF1"/>
    <w:rsid w:val="007875ED"/>
    <w:rsid w:val="007919D4"/>
    <w:rsid w:val="00794F05"/>
    <w:rsid w:val="007A58C0"/>
    <w:rsid w:val="007A6FE8"/>
    <w:rsid w:val="007A782B"/>
    <w:rsid w:val="007B4CC1"/>
    <w:rsid w:val="007B7F2C"/>
    <w:rsid w:val="007C212C"/>
    <w:rsid w:val="007D224B"/>
    <w:rsid w:val="007F22C4"/>
    <w:rsid w:val="007F30C7"/>
    <w:rsid w:val="00803345"/>
    <w:rsid w:val="00804B76"/>
    <w:rsid w:val="00807B44"/>
    <w:rsid w:val="00812882"/>
    <w:rsid w:val="00814CC6"/>
    <w:rsid w:val="008250E2"/>
    <w:rsid w:val="00826E81"/>
    <w:rsid w:val="008348B3"/>
    <w:rsid w:val="00840EFA"/>
    <w:rsid w:val="00843E30"/>
    <w:rsid w:val="00845C58"/>
    <w:rsid w:val="008474C2"/>
    <w:rsid w:val="00847F63"/>
    <w:rsid w:val="00854706"/>
    <w:rsid w:val="008568C3"/>
    <w:rsid w:val="00860D12"/>
    <w:rsid w:val="008626AA"/>
    <w:rsid w:val="008631A5"/>
    <w:rsid w:val="008731B8"/>
    <w:rsid w:val="008752DF"/>
    <w:rsid w:val="0088584D"/>
    <w:rsid w:val="00886619"/>
    <w:rsid w:val="00886E6E"/>
    <w:rsid w:val="008877BD"/>
    <w:rsid w:val="00890D11"/>
    <w:rsid w:val="008911E4"/>
    <w:rsid w:val="008A1F74"/>
    <w:rsid w:val="008A7361"/>
    <w:rsid w:val="008A7DB4"/>
    <w:rsid w:val="008B02EB"/>
    <w:rsid w:val="008C5ED8"/>
    <w:rsid w:val="008D2A95"/>
    <w:rsid w:val="008D3164"/>
    <w:rsid w:val="008D634E"/>
    <w:rsid w:val="008D7EFC"/>
    <w:rsid w:val="008E2179"/>
    <w:rsid w:val="008E6F71"/>
    <w:rsid w:val="008F1FFE"/>
    <w:rsid w:val="008F4D00"/>
    <w:rsid w:val="008F6CAC"/>
    <w:rsid w:val="00904C49"/>
    <w:rsid w:val="00906EEF"/>
    <w:rsid w:val="00907F2A"/>
    <w:rsid w:val="00914839"/>
    <w:rsid w:val="00916AF7"/>
    <w:rsid w:val="009177C5"/>
    <w:rsid w:val="009207C9"/>
    <w:rsid w:val="00921479"/>
    <w:rsid w:val="00921ABC"/>
    <w:rsid w:val="009239C6"/>
    <w:rsid w:val="00925269"/>
    <w:rsid w:val="009256D4"/>
    <w:rsid w:val="00926C11"/>
    <w:rsid w:val="00932BC2"/>
    <w:rsid w:val="00944008"/>
    <w:rsid w:val="00951080"/>
    <w:rsid w:val="0095121D"/>
    <w:rsid w:val="00952831"/>
    <w:rsid w:val="0095620D"/>
    <w:rsid w:val="009567D2"/>
    <w:rsid w:val="00956AB8"/>
    <w:rsid w:val="009570F7"/>
    <w:rsid w:val="00961B19"/>
    <w:rsid w:val="00962EC0"/>
    <w:rsid w:val="009657CB"/>
    <w:rsid w:val="00966018"/>
    <w:rsid w:val="00967403"/>
    <w:rsid w:val="00976958"/>
    <w:rsid w:val="00976E5F"/>
    <w:rsid w:val="00982F95"/>
    <w:rsid w:val="009860E4"/>
    <w:rsid w:val="00992BCE"/>
    <w:rsid w:val="009A1844"/>
    <w:rsid w:val="009A53BB"/>
    <w:rsid w:val="009B12FF"/>
    <w:rsid w:val="009D6400"/>
    <w:rsid w:val="009F7FE4"/>
    <w:rsid w:val="00A00212"/>
    <w:rsid w:val="00A02F7C"/>
    <w:rsid w:val="00A136E0"/>
    <w:rsid w:val="00A21DA9"/>
    <w:rsid w:val="00A22DFA"/>
    <w:rsid w:val="00A23169"/>
    <w:rsid w:val="00A246CA"/>
    <w:rsid w:val="00A25083"/>
    <w:rsid w:val="00A26AEF"/>
    <w:rsid w:val="00A2751B"/>
    <w:rsid w:val="00A3320E"/>
    <w:rsid w:val="00A35095"/>
    <w:rsid w:val="00A41802"/>
    <w:rsid w:val="00A43B6C"/>
    <w:rsid w:val="00A44533"/>
    <w:rsid w:val="00A51E47"/>
    <w:rsid w:val="00A5460B"/>
    <w:rsid w:val="00A546FE"/>
    <w:rsid w:val="00A6000E"/>
    <w:rsid w:val="00A60ADE"/>
    <w:rsid w:val="00A61349"/>
    <w:rsid w:val="00A64252"/>
    <w:rsid w:val="00A64930"/>
    <w:rsid w:val="00A64EA2"/>
    <w:rsid w:val="00A6592E"/>
    <w:rsid w:val="00A66AAD"/>
    <w:rsid w:val="00A67D07"/>
    <w:rsid w:val="00A752A9"/>
    <w:rsid w:val="00A8131D"/>
    <w:rsid w:val="00A8272B"/>
    <w:rsid w:val="00A9079F"/>
    <w:rsid w:val="00A9239A"/>
    <w:rsid w:val="00AA413D"/>
    <w:rsid w:val="00AA7F87"/>
    <w:rsid w:val="00AB1A3D"/>
    <w:rsid w:val="00AC641B"/>
    <w:rsid w:val="00AE0892"/>
    <w:rsid w:val="00AE7121"/>
    <w:rsid w:val="00AF0A25"/>
    <w:rsid w:val="00AF3968"/>
    <w:rsid w:val="00AF71AF"/>
    <w:rsid w:val="00B01696"/>
    <w:rsid w:val="00B06BD2"/>
    <w:rsid w:val="00B0701C"/>
    <w:rsid w:val="00B07398"/>
    <w:rsid w:val="00B143E6"/>
    <w:rsid w:val="00B174C0"/>
    <w:rsid w:val="00B179B5"/>
    <w:rsid w:val="00B17C7F"/>
    <w:rsid w:val="00B17E1F"/>
    <w:rsid w:val="00B2059C"/>
    <w:rsid w:val="00B26D63"/>
    <w:rsid w:val="00B3328E"/>
    <w:rsid w:val="00B374A9"/>
    <w:rsid w:val="00B50634"/>
    <w:rsid w:val="00B54143"/>
    <w:rsid w:val="00B544BA"/>
    <w:rsid w:val="00B55240"/>
    <w:rsid w:val="00B56A6C"/>
    <w:rsid w:val="00B56D37"/>
    <w:rsid w:val="00B60FFC"/>
    <w:rsid w:val="00B6170F"/>
    <w:rsid w:val="00B63128"/>
    <w:rsid w:val="00B6339E"/>
    <w:rsid w:val="00B6551D"/>
    <w:rsid w:val="00B669D2"/>
    <w:rsid w:val="00B713F9"/>
    <w:rsid w:val="00B744C4"/>
    <w:rsid w:val="00B74DB8"/>
    <w:rsid w:val="00B81567"/>
    <w:rsid w:val="00B8343F"/>
    <w:rsid w:val="00B87BCF"/>
    <w:rsid w:val="00B90E8D"/>
    <w:rsid w:val="00B936C5"/>
    <w:rsid w:val="00BA12A1"/>
    <w:rsid w:val="00BB4DA0"/>
    <w:rsid w:val="00BD010D"/>
    <w:rsid w:val="00BD0B0F"/>
    <w:rsid w:val="00BD0B3B"/>
    <w:rsid w:val="00BD2775"/>
    <w:rsid w:val="00BD4C95"/>
    <w:rsid w:val="00BE1BF7"/>
    <w:rsid w:val="00BE6D8C"/>
    <w:rsid w:val="00BF1F9E"/>
    <w:rsid w:val="00BF2DBC"/>
    <w:rsid w:val="00BF4777"/>
    <w:rsid w:val="00BF60B4"/>
    <w:rsid w:val="00C011D5"/>
    <w:rsid w:val="00C106E2"/>
    <w:rsid w:val="00C12A29"/>
    <w:rsid w:val="00C12D2F"/>
    <w:rsid w:val="00C145DC"/>
    <w:rsid w:val="00C22BE5"/>
    <w:rsid w:val="00C24DEE"/>
    <w:rsid w:val="00C30055"/>
    <w:rsid w:val="00C34E62"/>
    <w:rsid w:val="00C35BA3"/>
    <w:rsid w:val="00C443F7"/>
    <w:rsid w:val="00C45A23"/>
    <w:rsid w:val="00C558E0"/>
    <w:rsid w:val="00C5704B"/>
    <w:rsid w:val="00C61588"/>
    <w:rsid w:val="00C646A8"/>
    <w:rsid w:val="00C72290"/>
    <w:rsid w:val="00C72519"/>
    <w:rsid w:val="00C756D0"/>
    <w:rsid w:val="00C76B17"/>
    <w:rsid w:val="00C77A2C"/>
    <w:rsid w:val="00C800E3"/>
    <w:rsid w:val="00C81770"/>
    <w:rsid w:val="00C84C21"/>
    <w:rsid w:val="00C91CAF"/>
    <w:rsid w:val="00C96238"/>
    <w:rsid w:val="00CA05D1"/>
    <w:rsid w:val="00CA0BE1"/>
    <w:rsid w:val="00CA2030"/>
    <w:rsid w:val="00CA396E"/>
    <w:rsid w:val="00CA4128"/>
    <w:rsid w:val="00CB02A1"/>
    <w:rsid w:val="00CB081C"/>
    <w:rsid w:val="00CB3EC4"/>
    <w:rsid w:val="00CB46BA"/>
    <w:rsid w:val="00CB46BF"/>
    <w:rsid w:val="00CB6172"/>
    <w:rsid w:val="00CB6DAF"/>
    <w:rsid w:val="00CB75E7"/>
    <w:rsid w:val="00CC1C5D"/>
    <w:rsid w:val="00CC39D4"/>
    <w:rsid w:val="00CC5635"/>
    <w:rsid w:val="00CC5E35"/>
    <w:rsid w:val="00CC6592"/>
    <w:rsid w:val="00CD1151"/>
    <w:rsid w:val="00CD3045"/>
    <w:rsid w:val="00CE19F1"/>
    <w:rsid w:val="00CE2E25"/>
    <w:rsid w:val="00CE37B9"/>
    <w:rsid w:val="00CF01DA"/>
    <w:rsid w:val="00CF7690"/>
    <w:rsid w:val="00CF7F0E"/>
    <w:rsid w:val="00D13ACD"/>
    <w:rsid w:val="00D14913"/>
    <w:rsid w:val="00D21BAC"/>
    <w:rsid w:val="00D30C69"/>
    <w:rsid w:val="00D3575B"/>
    <w:rsid w:val="00D50B95"/>
    <w:rsid w:val="00D535D4"/>
    <w:rsid w:val="00D544F4"/>
    <w:rsid w:val="00D5760D"/>
    <w:rsid w:val="00D57821"/>
    <w:rsid w:val="00D64554"/>
    <w:rsid w:val="00D65F13"/>
    <w:rsid w:val="00D846C7"/>
    <w:rsid w:val="00D91856"/>
    <w:rsid w:val="00D91F02"/>
    <w:rsid w:val="00DA1B75"/>
    <w:rsid w:val="00DA1BB2"/>
    <w:rsid w:val="00DA3E77"/>
    <w:rsid w:val="00DA7C0D"/>
    <w:rsid w:val="00DB20F2"/>
    <w:rsid w:val="00DB6066"/>
    <w:rsid w:val="00DB64DB"/>
    <w:rsid w:val="00DB6F03"/>
    <w:rsid w:val="00DC188E"/>
    <w:rsid w:val="00DC3C39"/>
    <w:rsid w:val="00DC4894"/>
    <w:rsid w:val="00DC75D6"/>
    <w:rsid w:val="00DD1128"/>
    <w:rsid w:val="00DD7E0F"/>
    <w:rsid w:val="00DE3892"/>
    <w:rsid w:val="00DE5F60"/>
    <w:rsid w:val="00E01C3E"/>
    <w:rsid w:val="00E05131"/>
    <w:rsid w:val="00E12910"/>
    <w:rsid w:val="00E12AA2"/>
    <w:rsid w:val="00E140E6"/>
    <w:rsid w:val="00E17418"/>
    <w:rsid w:val="00E20BF1"/>
    <w:rsid w:val="00E218B0"/>
    <w:rsid w:val="00E2476D"/>
    <w:rsid w:val="00E274F8"/>
    <w:rsid w:val="00E3357D"/>
    <w:rsid w:val="00E335BD"/>
    <w:rsid w:val="00E420D5"/>
    <w:rsid w:val="00E43656"/>
    <w:rsid w:val="00E44334"/>
    <w:rsid w:val="00E55C69"/>
    <w:rsid w:val="00E56819"/>
    <w:rsid w:val="00E57B9E"/>
    <w:rsid w:val="00E643C2"/>
    <w:rsid w:val="00E650E7"/>
    <w:rsid w:val="00E65453"/>
    <w:rsid w:val="00E65563"/>
    <w:rsid w:val="00E67438"/>
    <w:rsid w:val="00E71C01"/>
    <w:rsid w:val="00E7220B"/>
    <w:rsid w:val="00E746F1"/>
    <w:rsid w:val="00E75C8F"/>
    <w:rsid w:val="00E76386"/>
    <w:rsid w:val="00E8065D"/>
    <w:rsid w:val="00E81BC3"/>
    <w:rsid w:val="00E81F1F"/>
    <w:rsid w:val="00E90221"/>
    <w:rsid w:val="00E9357B"/>
    <w:rsid w:val="00E95CBA"/>
    <w:rsid w:val="00E977D2"/>
    <w:rsid w:val="00EB5069"/>
    <w:rsid w:val="00EB7F35"/>
    <w:rsid w:val="00EC1CF5"/>
    <w:rsid w:val="00EC4EA4"/>
    <w:rsid w:val="00ED3AB9"/>
    <w:rsid w:val="00EE431C"/>
    <w:rsid w:val="00EE4CF9"/>
    <w:rsid w:val="00EF0DA7"/>
    <w:rsid w:val="00EF20B0"/>
    <w:rsid w:val="00F0060B"/>
    <w:rsid w:val="00F0460D"/>
    <w:rsid w:val="00F05DC3"/>
    <w:rsid w:val="00F060E5"/>
    <w:rsid w:val="00F105A5"/>
    <w:rsid w:val="00F13BFB"/>
    <w:rsid w:val="00F171F3"/>
    <w:rsid w:val="00F2423C"/>
    <w:rsid w:val="00F24F5D"/>
    <w:rsid w:val="00F3038E"/>
    <w:rsid w:val="00F322CD"/>
    <w:rsid w:val="00F325C0"/>
    <w:rsid w:val="00F373DE"/>
    <w:rsid w:val="00F4033E"/>
    <w:rsid w:val="00F44D07"/>
    <w:rsid w:val="00F50F29"/>
    <w:rsid w:val="00F5101B"/>
    <w:rsid w:val="00F641FB"/>
    <w:rsid w:val="00F649A1"/>
    <w:rsid w:val="00F6628D"/>
    <w:rsid w:val="00F67A34"/>
    <w:rsid w:val="00F67CFB"/>
    <w:rsid w:val="00F710DB"/>
    <w:rsid w:val="00F746DB"/>
    <w:rsid w:val="00F807B8"/>
    <w:rsid w:val="00F8161E"/>
    <w:rsid w:val="00F82A93"/>
    <w:rsid w:val="00F945F8"/>
    <w:rsid w:val="00F9521F"/>
    <w:rsid w:val="00FA03FB"/>
    <w:rsid w:val="00FA1899"/>
    <w:rsid w:val="00FA3266"/>
    <w:rsid w:val="00FA53F7"/>
    <w:rsid w:val="00FA541C"/>
    <w:rsid w:val="00FA771C"/>
    <w:rsid w:val="00FB26B9"/>
    <w:rsid w:val="00FB39CF"/>
    <w:rsid w:val="00FB6D45"/>
    <w:rsid w:val="00FC1A2A"/>
    <w:rsid w:val="00FC4262"/>
    <w:rsid w:val="00FC5455"/>
    <w:rsid w:val="00FC5C01"/>
    <w:rsid w:val="00FC6FAE"/>
    <w:rsid w:val="00FD1859"/>
    <w:rsid w:val="00FD22BE"/>
    <w:rsid w:val="00FD726B"/>
    <w:rsid w:val="00FE043E"/>
    <w:rsid w:val="00FE0ED9"/>
    <w:rsid w:val="00FE1794"/>
    <w:rsid w:val="00FE4522"/>
    <w:rsid w:val="00FE62C8"/>
    <w:rsid w:val="00FE7865"/>
    <w:rsid w:val="00FF060A"/>
    <w:rsid w:val="00FF11AD"/>
    <w:rsid w:val="00FF6CB9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13395"/>
  <w15:chartTrackingRefBased/>
  <w15:docId w15:val="{D7D9BBF1-22E3-4286-BA00-BA30217F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3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E2476D"/>
    <w:pPr>
      <w:spacing w:after="2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2"/>
    <w:qFormat/>
    <w:rsid w:val="00CE2E25"/>
    <w:pPr>
      <w:keepNext/>
      <w:keepLines/>
      <w:spacing w:before="330"/>
      <w:contextualSpacing w:val="0"/>
      <w:outlineLvl w:val="0"/>
    </w:pPr>
    <w:rPr>
      <w:b/>
      <w:color w:val="0480A8" w:themeColor="accent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CE2E25"/>
    <w:pPr>
      <w:keepNext/>
      <w:keepLines/>
      <w:spacing w:before="220" w:after="0"/>
      <w:contextualSpacing w:val="0"/>
      <w:outlineLvl w:val="1"/>
    </w:pPr>
    <w:rPr>
      <w:b/>
      <w:color w:val="0480A8" w:themeColor="accent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CE2E25"/>
    <w:pPr>
      <w:keepNext/>
      <w:keepLines/>
      <w:spacing w:before="220" w:after="0"/>
      <w:contextualSpacing w:val="0"/>
      <w:outlineLvl w:val="2"/>
    </w:pPr>
    <w:rPr>
      <w:b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CE2E25"/>
    <w:pPr>
      <w:outlineLvl w:val="3"/>
    </w:pPr>
    <w:rPr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E2E25"/>
    <w:pPr>
      <w:keepNext/>
      <w:keepLines/>
      <w:spacing w:before="40" w:after="0"/>
      <w:contextualSpacing w:val="0"/>
      <w:outlineLvl w:val="4"/>
    </w:pPr>
    <w:rPr>
      <w:rFonts w:asciiTheme="majorHAnsi" w:eastAsiaTheme="majorEastAsia" w:hAnsiTheme="majorHAnsi" w:cstheme="majorBidi"/>
      <w:color w:val="122C43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Document Title"/>
    <w:basedOn w:val="Normal"/>
    <w:next w:val="Normal"/>
    <w:link w:val="TitleChar"/>
    <w:qFormat/>
    <w:rsid w:val="008E2179"/>
    <w:pPr>
      <w:tabs>
        <w:tab w:val="left" w:pos="1276"/>
      </w:tabs>
      <w:spacing w:after="440"/>
    </w:pPr>
    <w:rPr>
      <w:rFonts w:eastAsiaTheme="majorEastAsia"/>
      <w:b/>
      <w:color w:val="0480A8" w:themeColor="accent6"/>
      <w:kern w:val="28"/>
      <w:sz w:val="48"/>
      <w:szCs w:val="48"/>
    </w:rPr>
  </w:style>
  <w:style w:type="character" w:customStyle="1" w:styleId="TitleChar">
    <w:name w:val="Title Char"/>
    <w:aliases w:val="Document Title Char"/>
    <w:basedOn w:val="DefaultParagraphFont"/>
    <w:link w:val="Title"/>
    <w:rsid w:val="008E2179"/>
    <w:rPr>
      <w:rFonts w:eastAsiaTheme="majorEastAsia"/>
      <w:b/>
      <w:color w:val="0480A8" w:themeColor="accent6"/>
      <w:kern w:val="28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2"/>
    <w:rsid w:val="00CE2E25"/>
    <w:rPr>
      <w:b/>
      <w:color w:val="0480A8" w:themeColor="accent6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CE2E25"/>
    <w:rPr>
      <w:b/>
      <w:color w:val="0480A8" w:themeColor="accent6"/>
      <w:sz w:val="28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CE2E25"/>
    <w:pPr>
      <w:numPr>
        <w:numId w:val="10"/>
      </w:numPr>
      <w:tabs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</w:tabs>
    </w:pPr>
  </w:style>
  <w:style w:type="character" w:styleId="BookTitle">
    <w:name w:val="Book Title"/>
    <w:basedOn w:val="DefaultParagraphFont"/>
    <w:uiPriority w:val="33"/>
    <w:semiHidden/>
    <w:rsid w:val="00CE2E25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2E2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E2E25"/>
  </w:style>
  <w:style w:type="paragraph" w:styleId="Footer">
    <w:name w:val="footer"/>
    <w:basedOn w:val="Normal"/>
    <w:link w:val="FooterChar"/>
    <w:uiPriority w:val="99"/>
    <w:unhideWhenUsed/>
    <w:rsid w:val="00CE2E25"/>
    <w:pPr>
      <w:keepLines/>
      <w:tabs>
        <w:tab w:val="center" w:pos="5103"/>
        <w:tab w:val="right" w:pos="10206"/>
      </w:tabs>
      <w:spacing w:after="0"/>
    </w:pPr>
    <w:rPr>
      <w:color w:val="000000" w:themeColor="text1"/>
      <w:sz w:val="20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CE2E25"/>
    <w:rPr>
      <w:color w:val="000000" w:themeColor="text1"/>
      <w:sz w:val="20"/>
      <w:szCs w:val="16"/>
    </w:rPr>
  </w:style>
  <w:style w:type="table" w:styleId="TableGrid">
    <w:name w:val="Table Grid"/>
    <w:basedOn w:val="TableNormal"/>
    <w:uiPriority w:val="39"/>
    <w:rsid w:val="00CE2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GridTable4-Accent6">
    <w:name w:val="Grid Table 4 Accent 6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nil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E2E25"/>
    <w:rPr>
      <w:rFonts w:asciiTheme="majorHAnsi" w:eastAsiaTheme="majorEastAsia" w:hAnsiTheme="majorHAnsi" w:cstheme="majorBidi"/>
      <w:color w:val="122C43" w:themeColor="accent1" w:themeShade="BF"/>
    </w:rPr>
  </w:style>
  <w:style w:type="numbering" w:customStyle="1" w:styleId="BulletedList">
    <w:name w:val="Bulleted List"/>
    <w:uiPriority w:val="99"/>
    <w:rsid w:val="00CE2E25"/>
    <w:pPr>
      <w:numPr>
        <w:numId w:val="3"/>
      </w:numPr>
    </w:pPr>
  </w:style>
  <w:style w:type="character" w:customStyle="1" w:styleId="Heading3Char">
    <w:name w:val="Heading 3 Char"/>
    <w:basedOn w:val="DefaultParagraphFont"/>
    <w:link w:val="Heading3"/>
    <w:uiPriority w:val="4"/>
    <w:rsid w:val="00CE2E25"/>
    <w:rPr>
      <w:b/>
      <w:sz w:val="24"/>
      <w:szCs w:val="24"/>
    </w:rPr>
  </w:style>
  <w:style w:type="numbering" w:customStyle="1" w:styleId="NumberedList">
    <w:name w:val="Numbered List"/>
    <w:uiPriority w:val="99"/>
    <w:rsid w:val="00CE2E25"/>
    <w:pPr>
      <w:numPr>
        <w:numId w:val="11"/>
      </w:numPr>
    </w:pPr>
  </w:style>
  <w:style w:type="table" w:styleId="GridTable5Dark">
    <w:name w:val="Grid Table 5 Dark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595959" w:themeFill="text1" w:themeFillTint="A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595959" w:themeFill="text1" w:themeFillTint="A6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6">
    <w:name w:val="List Table 4 Accent 6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tes">
    <w:name w:val="Notes"/>
    <w:basedOn w:val="Normal"/>
    <w:uiPriority w:val="7"/>
    <w:qFormat/>
    <w:rsid w:val="00CE2E25"/>
    <w:pPr>
      <w:spacing w:before="110"/>
    </w:pPr>
    <w:rPr>
      <w:sz w:val="16"/>
    </w:rPr>
  </w:style>
  <w:style w:type="character" w:styleId="Hyperlink">
    <w:name w:val="Hyperlink"/>
    <w:basedOn w:val="DefaultParagraphFont"/>
    <w:uiPriority w:val="99"/>
    <w:qFormat/>
    <w:rsid w:val="00CE2E25"/>
    <w:rPr>
      <w:rFonts w:ascii="Arial" w:hAnsi="Arial"/>
      <w:color w:val="0480A8" w:themeColor="accent6"/>
      <w:u w:val="single"/>
    </w:rPr>
  </w:style>
  <w:style w:type="paragraph" w:styleId="Subtitle">
    <w:name w:val="Subtitle"/>
    <w:basedOn w:val="Normal"/>
    <w:next w:val="Normal"/>
    <w:link w:val="SubtitleChar"/>
    <w:uiPriority w:val="1"/>
    <w:semiHidden/>
    <w:rsid w:val="00CE2E25"/>
    <w:pPr>
      <w:numPr>
        <w:ilvl w:val="1"/>
      </w:numPr>
      <w:spacing w:after="160" w:line="420" w:lineRule="exact"/>
    </w:pPr>
    <w:rPr>
      <w:rFonts w:eastAsiaTheme="minorEastAsia"/>
      <w:b/>
      <w:color w:val="18A54D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"/>
    <w:semiHidden/>
    <w:rsid w:val="00CE2E25"/>
    <w:rPr>
      <w:rFonts w:eastAsiaTheme="minorEastAsia"/>
      <w:b/>
      <w:color w:val="18A54D"/>
      <w:sz w:val="36"/>
      <w:szCs w:val="36"/>
    </w:rPr>
  </w:style>
  <w:style w:type="character" w:customStyle="1" w:styleId="DocumentSubtitle">
    <w:name w:val="Document Subtitle"/>
    <w:basedOn w:val="TitleChar"/>
    <w:uiPriority w:val="1"/>
    <w:qFormat/>
    <w:rsid w:val="008E2179"/>
    <w:rPr>
      <w:rFonts w:eastAsiaTheme="majorEastAsia"/>
      <w:b w:val="0"/>
      <w:color w:val="0480A8" w:themeColor="accent6"/>
      <w:spacing w:val="4"/>
      <w:kern w:val="28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CE2E25"/>
    <w:rPr>
      <w:color w:val="808080"/>
    </w:rPr>
  </w:style>
  <w:style w:type="table" w:customStyle="1" w:styleId="DOETable1">
    <w:name w:val="DOE Table 1"/>
    <w:basedOn w:val="GridTable4-Accent6"/>
    <w:uiPriority w:val="99"/>
    <w:rsid w:val="00CE2E25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2">
    <w:name w:val="DOE Table 2"/>
    <w:basedOn w:val="DOETable1"/>
    <w:uiPriority w:val="99"/>
    <w:rsid w:val="00CE2E25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  <w:shd w:val="clear" w:color="auto" w:fill="7ADBFB" w:themeFill="accent6" w:themeFillTint="66"/>
      </w:tcPr>
    </w:tblStylePr>
    <w:tblStylePr w:type="firstCol">
      <w:rPr>
        <w:b/>
        <w:bCs/>
      </w:rPr>
      <w:tblPr/>
      <w:tcPr>
        <w:shd w:val="clear" w:color="auto" w:fill="7ADBFB" w:themeFill="accent6" w:themeFillTint="66"/>
      </w:tcPr>
    </w:tblStylePr>
    <w:tblStylePr w:type="lastCol">
      <w:rPr>
        <w:b/>
        <w:bCs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3">
    <w:name w:val="DOE Table 3"/>
    <w:basedOn w:val="DOETable2"/>
    <w:uiPriority w:val="99"/>
    <w:rsid w:val="00CE2E25"/>
    <w:tblPr/>
    <w:tcPr>
      <w:shd w:val="clear" w:color="auto" w:fill="BCEDF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double" w:sz="4" w:space="0" w:color="0480A8" w:themeColor="accent6"/>
          <w:left w:val="single" w:sz="4" w:space="0" w:color="0480A8" w:themeColor="accent6"/>
          <w:bottom w:val="single" w:sz="4" w:space="0" w:color="0480A8" w:themeColor="accent6"/>
          <w:right w:val="single" w:sz="4" w:space="0" w:color="0480A8" w:themeColor="accent6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80A8" w:themeFill="accent6"/>
      </w:tcPr>
    </w:tblStylePr>
    <w:tblStylePr w:type="firstCol">
      <w:rPr>
        <w:b/>
        <w:bCs/>
      </w:rPr>
      <w:tblPr/>
      <w:tcPr>
        <w:shd w:val="clear" w:color="auto" w:fill="7ADBFB" w:themeFill="accent6" w:themeFillTint="66"/>
      </w:tcPr>
    </w:tblStylePr>
    <w:tblStylePr w:type="lastCol">
      <w:rPr>
        <w:b/>
        <w:bCs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customStyle="1" w:styleId="DOETable5">
    <w:name w:val="DOE Table 5"/>
    <w:basedOn w:val="DOETable4"/>
    <w:uiPriority w:val="99"/>
    <w:rsid w:val="00CE2E25"/>
    <w:tblPr/>
    <w:tblStylePr w:type="firstRow">
      <w:rPr>
        <w:b/>
        <w:color w:val="0480A8" w:themeColor="accent6"/>
      </w:rPr>
      <w:tblPr/>
      <w:trPr>
        <w:tblHeader/>
      </w:trPr>
      <w:tcPr>
        <w:tcBorders>
          <w:top w:val="nil"/>
          <w:left w:val="nil"/>
          <w:bottom w:val="single" w:sz="12" w:space="0" w:color="0480A8" w:themeColor="accent6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color w:val="FFFFFF" w:themeColor="background1"/>
      </w:rPr>
      <w:tblPr/>
      <w:tcPr>
        <w:tcBorders>
          <w:top w:val="double" w:sz="4" w:space="0" w:color="0480A8" w:themeColor="accent6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80A8" w:themeFill="accent6"/>
      </w:tcPr>
    </w:tblStylePr>
    <w:tblStylePr w:type="firstCol">
      <w:rPr>
        <w:b/>
      </w:rPr>
      <w:tblPr/>
      <w:tcPr>
        <w:shd w:val="clear" w:color="auto" w:fill="7ADBFB" w:themeFill="accent6" w:themeFillTint="66"/>
      </w:tcPr>
    </w:tblStylePr>
    <w:tblStylePr w:type="lastCol">
      <w:rPr>
        <w:b/>
      </w:rPr>
      <w:tblPr/>
      <w:tcPr>
        <w:shd w:val="clear" w:color="auto" w:fill="7ADBFB" w:themeFill="accent6" w:themeFillTint="66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E2E25"/>
    <w:rPr>
      <w:color w:val="006464" w:themeColor="accent5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E2E25"/>
    <w:rPr>
      <w:b/>
    </w:rPr>
  </w:style>
  <w:style w:type="paragraph" w:customStyle="1" w:styleId="DivisionBranch">
    <w:name w:val="Division–Branch"/>
    <w:qFormat/>
    <w:rsid w:val="00CE2E25"/>
    <w:pPr>
      <w:spacing w:before="20" w:after="80" w:line="240" w:lineRule="auto"/>
    </w:pPr>
    <w:rPr>
      <w:rFonts w:eastAsia="Calibri"/>
      <w:b/>
      <w:noProof/>
      <w:color w:val="000000" w:themeColor="text1"/>
      <w:sz w:val="32"/>
      <w:szCs w:val="36"/>
      <w:lang w:eastAsia="en-AU"/>
    </w:rPr>
  </w:style>
  <w:style w:type="paragraph" w:styleId="List">
    <w:name w:val="List"/>
    <w:basedOn w:val="Normal"/>
    <w:uiPriority w:val="99"/>
    <w:semiHidden/>
    <w:unhideWhenUsed/>
    <w:rsid w:val="00CE2E25"/>
    <w:pPr>
      <w:tabs>
        <w:tab w:val="left" w:pos="680"/>
      </w:tabs>
      <w:ind w:left="680" w:hanging="340"/>
    </w:pPr>
  </w:style>
  <w:style w:type="paragraph" w:styleId="List2">
    <w:name w:val="List 2"/>
    <w:basedOn w:val="Normal"/>
    <w:uiPriority w:val="99"/>
    <w:semiHidden/>
    <w:unhideWhenUsed/>
    <w:rsid w:val="00CE2E25"/>
    <w:pPr>
      <w:tabs>
        <w:tab w:val="left" w:pos="1021"/>
      </w:tabs>
      <w:ind w:left="1020" w:hanging="340"/>
    </w:pPr>
  </w:style>
  <w:style w:type="paragraph" w:styleId="List3">
    <w:name w:val="List 3"/>
    <w:basedOn w:val="Normal"/>
    <w:uiPriority w:val="99"/>
    <w:semiHidden/>
    <w:unhideWhenUsed/>
    <w:rsid w:val="00CE2E25"/>
    <w:pPr>
      <w:tabs>
        <w:tab w:val="left" w:pos="1361"/>
      </w:tabs>
      <w:ind w:left="1361" w:hanging="340"/>
    </w:pPr>
  </w:style>
  <w:style w:type="paragraph" w:styleId="List4">
    <w:name w:val="List 4"/>
    <w:basedOn w:val="Normal"/>
    <w:uiPriority w:val="99"/>
    <w:semiHidden/>
    <w:unhideWhenUsed/>
    <w:rsid w:val="00CE2E25"/>
    <w:pPr>
      <w:tabs>
        <w:tab w:val="left" w:pos="1701"/>
      </w:tabs>
      <w:ind w:left="1701" w:hanging="340"/>
    </w:pPr>
  </w:style>
  <w:style w:type="paragraph" w:styleId="List5">
    <w:name w:val="List 5"/>
    <w:basedOn w:val="Normal"/>
    <w:uiPriority w:val="99"/>
    <w:semiHidden/>
    <w:unhideWhenUsed/>
    <w:rsid w:val="00CE2E25"/>
    <w:pPr>
      <w:tabs>
        <w:tab w:val="left" w:pos="2041"/>
      </w:tabs>
      <w:ind w:left="2041" w:hanging="340"/>
    </w:pPr>
  </w:style>
  <w:style w:type="paragraph" w:styleId="ListBullet">
    <w:name w:val="List Bullet"/>
    <w:basedOn w:val="Normal"/>
    <w:uiPriority w:val="99"/>
    <w:unhideWhenUsed/>
    <w:rsid w:val="00CE2E25"/>
    <w:pPr>
      <w:numPr>
        <w:numId w:val="4"/>
      </w:numPr>
      <w:tabs>
        <w:tab w:val="left" w:pos="680"/>
      </w:tabs>
    </w:pPr>
  </w:style>
  <w:style w:type="paragraph" w:styleId="ListBullet2">
    <w:name w:val="List Bullet 2"/>
    <w:basedOn w:val="Normal"/>
    <w:uiPriority w:val="99"/>
    <w:unhideWhenUsed/>
    <w:rsid w:val="00CE2E25"/>
    <w:pPr>
      <w:numPr>
        <w:ilvl w:val="1"/>
        <w:numId w:val="4"/>
      </w:numPr>
      <w:tabs>
        <w:tab w:val="clear" w:pos="1020"/>
        <w:tab w:val="left" w:pos="1021"/>
      </w:tabs>
    </w:pPr>
  </w:style>
  <w:style w:type="paragraph" w:styleId="ListBullet3">
    <w:name w:val="List Bullet 3"/>
    <w:basedOn w:val="Normal"/>
    <w:uiPriority w:val="99"/>
    <w:semiHidden/>
    <w:unhideWhenUsed/>
    <w:rsid w:val="00CE2E25"/>
    <w:pPr>
      <w:numPr>
        <w:ilvl w:val="2"/>
        <w:numId w:val="4"/>
      </w:numPr>
      <w:tabs>
        <w:tab w:val="clear" w:pos="1360"/>
        <w:tab w:val="left" w:pos="1361"/>
      </w:tabs>
    </w:pPr>
  </w:style>
  <w:style w:type="paragraph" w:styleId="ListBullet4">
    <w:name w:val="List Bullet 4"/>
    <w:basedOn w:val="Normal"/>
    <w:uiPriority w:val="99"/>
    <w:semiHidden/>
    <w:unhideWhenUsed/>
    <w:rsid w:val="00CE2E25"/>
    <w:pPr>
      <w:numPr>
        <w:ilvl w:val="3"/>
        <w:numId w:val="4"/>
      </w:numPr>
      <w:tabs>
        <w:tab w:val="clear" w:pos="1700"/>
        <w:tab w:val="left" w:pos="1701"/>
      </w:tabs>
    </w:pPr>
  </w:style>
  <w:style w:type="paragraph" w:styleId="ListBullet5">
    <w:name w:val="List Bullet 5"/>
    <w:basedOn w:val="Normal"/>
    <w:uiPriority w:val="99"/>
    <w:semiHidden/>
    <w:unhideWhenUsed/>
    <w:rsid w:val="00CE2E25"/>
    <w:pPr>
      <w:numPr>
        <w:ilvl w:val="4"/>
        <w:numId w:val="4"/>
      </w:numPr>
      <w:tabs>
        <w:tab w:val="clear" w:pos="2040"/>
        <w:tab w:val="left" w:pos="2041"/>
      </w:tabs>
    </w:pPr>
  </w:style>
  <w:style w:type="paragraph" w:styleId="ListContinue">
    <w:name w:val="List Continue"/>
    <w:basedOn w:val="Normal"/>
    <w:uiPriority w:val="99"/>
    <w:semiHidden/>
    <w:unhideWhenUsed/>
    <w:rsid w:val="00CE2E25"/>
    <w:pPr>
      <w:tabs>
        <w:tab w:val="left" w:pos="680"/>
      </w:tabs>
      <w:spacing w:after="120"/>
      <w:ind w:left="340" w:firstLine="340"/>
    </w:pPr>
  </w:style>
  <w:style w:type="paragraph" w:styleId="ListContinue2">
    <w:name w:val="List Continue 2"/>
    <w:basedOn w:val="Normal"/>
    <w:uiPriority w:val="99"/>
    <w:semiHidden/>
    <w:unhideWhenUsed/>
    <w:rsid w:val="00CE2E25"/>
    <w:pPr>
      <w:tabs>
        <w:tab w:val="left" w:pos="1021"/>
      </w:tabs>
      <w:spacing w:after="120"/>
      <w:ind w:left="680" w:firstLine="340"/>
    </w:pPr>
  </w:style>
  <w:style w:type="paragraph" w:styleId="ListContinue3">
    <w:name w:val="List Continue 3"/>
    <w:basedOn w:val="Normal"/>
    <w:uiPriority w:val="99"/>
    <w:semiHidden/>
    <w:unhideWhenUsed/>
    <w:rsid w:val="00CE2E25"/>
    <w:pPr>
      <w:tabs>
        <w:tab w:val="left" w:pos="1361"/>
      </w:tabs>
      <w:spacing w:after="120"/>
      <w:ind w:left="1021" w:firstLine="340"/>
    </w:pPr>
  </w:style>
  <w:style w:type="paragraph" w:styleId="ListContinue4">
    <w:name w:val="List Continue 4"/>
    <w:basedOn w:val="Normal"/>
    <w:uiPriority w:val="99"/>
    <w:semiHidden/>
    <w:unhideWhenUsed/>
    <w:rsid w:val="00CE2E25"/>
    <w:pPr>
      <w:tabs>
        <w:tab w:val="left" w:pos="1701"/>
      </w:tabs>
      <w:spacing w:after="120"/>
      <w:ind w:left="1361" w:firstLine="340"/>
    </w:pPr>
  </w:style>
  <w:style w:type="paragraph" w:styleId="ListContinue5">
    <w:name w:val="List Continue 5"/>
    <w:basedOn w:val="Normal"/>
    <w:uiPriority w:val="99"/>
    <w:semiHidden/>
    <w:unhideWhenUsed/>
    <w:rsid w:val="00CE2E25"/>
    <w:pPr>
      <w:tabs>
        <w:tab w:val="left" w:pos="2041"/>
      </w:tabs>
      <w:spacing w:after="120"/>
      <w:ind w:left="1701" w:firstLine="340"/>
    </w:pPr>
  </w:style>
  <w:style w:type="paragraph" w:styleId="ListNumber">
    <w:name w:val="List Number"/>
    <w:basedOn w:val="Normal"/>
    <w:uiPriority w:val="99"/>
    <w:semiHidden/>
    <w:unhideWhenUsed/>
    <w:rsid w:val="00CE2E25"/>
    <w:pPr>
      <w:numPr>
        <w:numId w:val="5"/>
      </w:numPr>
      <w:tabs>
        <w:tab w:val="left" w:pos="680"/>
      </w:tabs>
    </w:pPr>
  </w:style>
  <w:style w:type="paragraph" w:styleId="ListNumber2">
    <w:name w:val="List Number 2"/>
    <w:basedOn w:val="Normal"/>
    <w:uiPriority w:val="99"/>
    <w:semiHidden/>
    <w:unhideWhenUsed/>
    <w:rsid w:val="00CE2E25"/>
    <w:pPr>
      <w:numPr>
        <w:numId w:val="6"/>
      </w:numPr>
      <w:tabs>
        <w:tab w:val="left" w:pos="1021"/>
      </w:tabs>
    </w:pPr>
  </w:style>
  <w:style w:type="paragraph" w:styleId="ListNumber3">
    <w:name w:val="List Number 3"/>
    <w:basedOn w:val="Normal"/>
    <w:uiPriority w:val="99"/>
    <w:semiHidden/>
    <w:unhideWhenUsed/>
    <w:rsid w:val="00CE2E25"/>
    <w:pPr>
      <w:numPr>
        <w:numId w:val="7"/>
      </w:numPr>
      <w:tabs>
        <w:tab w:val="left" w:pos="1361"/>
      </w:tabs>
    </w:pPr>
  </w:style>
  <w:style w:type="paragraph" w:styleId="ListNumber4">
    <w:name w:val="List Number 4"/>
    <w:basedOn w:val="Normal"/>
    <w:uiPriority w:val="99"/>
    <w:semiHidden/>
    <w:unhideWhenUsed/>
    <w:rsid w:val="00CE2E25"/>
    <w:pPr>
      <w:numPr>
        <w:numId w:val="8"/>
      </w:numPr>
      <w:tabs>
        <w:tab w:val="left" w:pos="1701"/>
      </w:tabs>
    </w:pPr>
  </w:style>
  <w:style w:type="paragraph" w:styleId="ListNumber5">
    <w:name w:val="List Number 5"/>
    <w:basedOn w:val="Normal"/>
    <w:uiPriority w:val="99"/>
    <w:semiHidden/>
    <w:unhideWhenUsed/>
    <w:rsid w:val="00CE2E25"/>
    <w:pPr>
      <w:numPr>
        <w:numId w:val="9"/>
      </w:numPr>
      <w:tabs>
        <w:tab w:val="clear" w:pos="1492"/>
        <w:tab w:val="left" w:pos="2041"/>
      </w:tabs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E2E25"/>
  </w:style>
  <w:style w:type="character" w:styleId="UnresolvedMention">
    <w:name w:val="Unresolved Mention"/>
    <w:basedOn w:val="DefaultParagraphFont"/>
    <w:uiPriority w:val="99"/>
    <w:semiHidden/>
    <w:unhideWhenUsed/>
    <w:rsid w:val="00CE2E2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CE2E2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E2E25"/>
    <w:pPr>
      <w:tabs>
        <w:tab w:val="right" w:leader="dot" w:pos="10194"/>
      </w:tabs>
      <w:spacing w:before="220" w:after="100"/>
      <w:contextualSpacing w:val="0"/>
    </w:pPr>
    <w:rPr>
      <w:b/>
      <w:bCs/>
      <w:noProof/>
      <w:color w:val="0480A8" w:themeColor="accent6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CE2E25"/>
    <w:pPr>
      <w:spacing w:after="100"/>
    </w:pPr>
    <w:rPr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CE2E25"/>
    <w:pPr>
      <w:spacing w:after="100"/>
    </w:pPr>
  </w:style>
  <w:style w:type="table" w:customStyle="1" w:styleId="DOETable4">
    <w:name w:val="DOE Table 4"/>
    <w:basedOn w:val="TableNormal"/>
    <w:uiPriority w:val="99"/>
    <w:rsid w:val="00CE2E25"/>
    <w:pPr>
      <w:spacing w:after="0" w:line="240" w:lineRule="auto"/>
    </w:pPr>
    <w:tblPr>
      <w:tblStyleRowBandSize w:val="1"/>
      <w:tblStyleColBandSize w:val="1"/>
      <w:tblBorders>
        <w:top w:val="single" w:sz="12" w:space="0" w:color="0480A8" w:themeColor="accent6"/>
        <w:bottom w:val="single" w:sz="12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color w:val="0480A8" w:themeColor="accent6"/>
      </w:rPr>
      <w:tblPr/>
      <w:tcPr>
        <w:tcBorders>
          <w:top w:val="nil"/>
          <w:left w:val="nil"/>
          <w:bottom w:val="single" w:sz="12" w:space="0" w:color="0480A8" w:themeColor="accent6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4" w:space="0" w:color="0480A8" w:themeColor="accent6"/>
          <w:left w:val="nil"/>
          <w:bottom w:val="single" w:sz="12" w:space="0" w:color="0480A8" w:themeColor="accent6"/>
          <w:right w:val="nil"/>
          <w:insideH w:val="nil"/>
          <w:insideV w:val="single" w:sz="4" w:space="0" w:color="0480A8" w:themeColor="accent6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TableGridLight">
    <w:name w:val="Grid Table Light"/>
    <w:basedOn w:val="TableNormal"/>
    <w:uiPriority w:val="40"/>
    <w:rsid w:val="00CE2E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character" w:customStyle="1" w:styleId="ColourTide">
    <w:name w:val="Colour – Tide"/>
    <w:basedOn w:val="DefaultParagraphFont"/>
    <w:uiPriority w:val="1"/>
    <w:semiHidden/>
    <w:qFormat/>
    <w:rsid w:val="00CE2E25"/>
    <w:rPr>
      <w:color w:val="0480A8" w:themeColor="accent6"/>
    </w:rPr>
  </w:style>
  <w:style w:type="character" w:customStyle="1" w:styleId="ColourMidnight">
    <w:name w:val="Colour – Midnight"/>
    <w:basedOn w:val="DefaultParagraphFont"/>
    <w:uiPriority w:val="1"/>
    <w:semiHidden/>
    <w:qFormat/>
    <w:rsid w:val="00CE2E25"/>
    <w:rPr>
      <w:color w:val="193C5A" w:themeColor="accent1"/>
    </w:rPr>
  </w:style>
  <w:style w:type="character" w:customStyle="1" w:styleId="ColourShoal">
    <w:name w:val="Colour – Shoal"/>
    <w:basedOn w:val="DefaultParagraphFont"/>
    <w:uiPriority w:val="1"/>
    <w:semiHidden/>
    <w:qFormat/>
    <w:rsid w:val="00CE2E25"/>
    <w:rPr>
      <w:color w:val="5BC5EA" w:themeColor="accent2"/>
    </w:rPr>
  </w:style>
  <w:style w:type="character" w:customStyle="1" w:styleId="ColourPindan">
    <w:name w:val="Colour – Pindan"/>
    <w:basedOn w:val="DefaultParagraphFont"/>
    <w:uiPriority w:val="1"/>
    <w:semiHidden/>
    <w:qFormat/>
    <w:rsid w:val="00CE2E25"/>
    <w:rPr>
      <w:color w:val="DE7A22" w:themeColor="accent3"/>
    </w:rPr>
  </w:style>
  <w:style w:type="character" w:customStyle="1" w:styleId="ColourAcacia">
    <w:name w:val="Colour – Acacia"/>
    <w:basedOn w:val="DefaultParagraphFont"/>
    <w:uiPriority w:val="1"/>
    <w:semiHidden/>
    <w:qFormat/>
    <w:rsid w:val="00CE2E25"/>
    <w:rPr>
      <w:color w:val="FDCE53" w:themeColor="accent4"/>
    </w:rPr>
  </w:style>
  <w:style w:type="character" w:customStyle="1" w:styleId="ColourEucalyptus">
    <w:name w:val="Colour – Eucalyptus"/>
    <w:basedOn w:val="DefaultParagraphFont"/>
    <w:uiPriority w:val="1"/>
    <w:semiHidden/>
    <w:qFormat/>
    <w:rsid w:val="00CE2E25"/>
    <w:rPr>
      <w:color w:val="006464" w:themeColor="accent5"/>
    </w:rPr>
  </w:style>
  <w:style w:type="paragraph" w:styleId="NoSpacing">
    <w:name w:val="No Spacing"/>
    <w:link w:val="NoSpacingChar"/>
    <w:uiPriority w:val="1"/>
    <w:qFormat/>
    <w:rsid w:val="00CE2E25"/>
    <w:pPr>
      <w:spacing w:after="0" w:line="240" w:lineRule="auto"/>
    </w:pPr>
    <w:rPr>
      <w:rFonts w:asciiTheme="minorHAnsi" w:eastAsiaTheme="minorEastAsia" w:hAnsiTheme="minorHAnsi" w:cstheme="min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E2E25"/>
    <w:rPr>
      <w:rFonts w:asciiTheme="minorHAnsi" w:eastAsiaTheme="minorEastAsia" w:hAnsiTheme="minorHAnsi" w:cstheme="minorBidi"/>
      <w:lang w:val="en-US"/>
    </w:rPr>
  </w:style>
  <w:style w:type="character" w:customStyle="1" w:styleId="ColourWhite">
    <w:name w:val="Colour – White"/>
    <w:basedOn w:val="DefaultParagraphFont"/>
    <w:uiPriority w:val="1"/>
    <w:semiHidden/>
    <w:qFormat/>
    <w:rsid w:val="00CE2E25"/>
    <w:rPr>
      <w:color w:val="FFFFFF" w:themeColor="background1"/>
    </w:rPr>
  </w:style>
  <w:style w:type="character" w:customStyle="1" w:styleId="ColourBlack">
    <w:name w:val="Colour – Black"/>
    <w:basedOn w:val="DefaultParagraphFont"/>
    <w:uiPriority w:val="1"/>
    <w:semiHidden/>
    <w:qFormat/>
    <w:rsid w:val="00CE2E25"/>
    <w:rPr>
      <w:color w:val="000000" w:themeColor="text1"/>
    </w:rPr>
  </w:style>
  <w:style w:type="paragraph" w:customStyle="1" w:styleId="Introduction">
    <w:name w:val="Introduction"/>
    <w:basedOn w:val="Normal"/>
    <w:uiPriority w:val="5"/>
    <w:qFormat/>
    <w:rsid w:val="00CE2E25"/>
    <w:pPr>
      <w:contextualSpacing w:val="0"/>
    </w:pPr>
    <w:rPr>
      <w:b/>
      <w:bCs/>
      <w:sz w:val="26"/>
      <w:szCs w:val="26"/>
    </w:rPr>
  </w:style>
  <w:style w:type="table" w:styleId="ColorfulGrid">
    <w:name w:val="Colorful Grid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9ED" w:themeFill="accent1" w:themeFillTint="33"/>
    </w:tcPr>
    <w:tblStylePr w:type="firstRow">
      <w:rPr>
        <w:b/>
        <w:bCs/>
      </w:rPr>
      <w:tblPr/>
      <w:tcPr>
        <w:shd w:val="clear" w:color="auto" w:fill="83B3D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B3D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22C4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22C43" w:themeFill="accent1" w:themeFillShade="BF"/>
      </w:tc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shd w:val="clear" w:color="auto" w:fill="64A0D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3FA" w:themeFill="accent2" w:themeFillTint="33"/>
    </w:tcPr>
    <w:tblStylePr w:type="firstRow">
      <w:rPr>
        <w:b/>
        <w:bCs/>
      </w:rPr>
      <w:tblPr/>
      <w:tcPr>
        <w:shd w:val="clear" w:color="auto" w:fill="BDE7F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E7F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BA6D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BA6D7" w:themeFill="accent2" w:themeFillShade="BF"/>
      </w:tc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shd w:val="clear" w:color="auto" w:fill="ADE2F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4D2" w:themeFill="accent3" w:themeFillTint="33"/>
    </w:tcPr>
    <w:tblStylePr w:type="firstRow">
      <w:rPr>
        <w:b/>
        <w:bCs/>
      </w:rPr>
      <w:tblPr/>
      <w:tcPr>
        <w:shd w:val="clear" w:color="auto" w:fill="F1C9A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9A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65B1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65B19" w:themeFill="accent3" w:themeFillShade="BF"/>
      </w:tc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DC" w:themeFill="accent4" w:themeFillTint="33"/>
    </w:tcPr>
    <w:tblStylePr w:type="firstRow">
      <w:rPr>
        <w:b/>
        <w:bCs/>
      </w:rPr>
      <w:tblPr/>
      <w:tcPr>
        <w:shd w:val="clear" w:color="auto" w:fill="FEEB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B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8B40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8B403" w:themeFill="accent4" w:themeFillShade="BF"/>
      </w:tc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shd w:val="clear" w:color="auto" w:fill="FEE6A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FF" w:themeFill="accent5" w:themeFillTint="33"/>
    </w:tcPr>
    <w:tblStylePr w:type="firstRow">
      <w:rPr>
        <w:b/>
        <w:bCs/>
      </w:rPr>
      <w:tblPr/>
      <w:tcPr>
        <w:shd w:val="clear" w:color="auto" w:fill="5B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4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4A4A" w:themeFill="accent5" w:themeFillShade="BF"/>
      </w:tc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shd w:val="clear" w:color="auto" w:fill="32FF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DFD" w:themeFill="accent6" w:themeFillTint="33"/>
    </w:tcPr>
    <w:tblStylePr w:type="firstRow">
      <w:rPr>
        <w:b/>
        <w:bCs/>
      </w:rPr>
      <w:tblPr/>
      <w:tcPr>
        <w:shd w:val="clear" w:color="auto" w:fill="7ADBF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DB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35F7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35F7D" w:themeFill="accent6" w:themeFillShade="BF"/>
      </w:tc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shd w:val="clear" w:color="auto" w:fill="5AD3F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C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9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0E2" w:themeFill="accent2" w:themeFillShade="CC"/>
      </w:tcPr>
    </w:tblStylePr>
    <w:tblStylePr w:type="lastRow">
      <w:rPr>
        <w:b/>
        <w:bCs/>
        <w:color w:val="21B0E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BA10" w:themeFill="accent4" w:themeFillShade="CC"/>
      </w:tcPr>
    </w:tblStylePr>
    <w:tblStylePr w:type="lastRow">
      <w:rPr>
        <w:b/>
        <w:bCs/>
        <w:color w:val="FCBA1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611A" w:themeFill="accent3" w:themeFillShade="CC"/>
      </w:tcPr>
    </w:tblStylePr>
    <w:tblStylePr w:type="lastRow">
      <w:rPr>
        <w:b/>
        <w:bCs/>
        <w:color w:val="B2611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6586" w:themeFill="accent6" w:themeFillShade="CC"/>
      </w:tcPr>
    </w:tblStylePr>
    <w:tblStylePr w:type="lastRow">
      <w:rPr>
        <w:b/>
        <w:bCs/>
        <w:color w:val="0365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shd w:val="clear" w:color="auto" w:fill="ADFF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6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050" w:themeFill="accent5" w:themeFillShade="CC"/>
      </w:tcPr>
    </w:tblStylePr>
    <w:tblStylePr w:type="lastRow">
      <w:rPr>
        <w:b/>
        <w:bCs/>
        <w:color w:val="00505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C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33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2335" w:themeColor="accent1" w:themeShade="99"/>
          <w:insideV w:val="nil"/>
        </w:tcBorders>
        <w:shd w:val="clear" w:color="auto" w:fill="0F233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335" w:themeFill="accent1" w:themeFillShade="99"/>
      </w:tcPr>
    </w:tblStylePr>
    <w:tblStylePr w:type="band1Vert">
      <w:tblPr/>
      <w:tcPr>
        <w:shd w:val="clear" w:color="auto" w:fill="83B3DC" w:themeFill="accent1" w:themeFillTint="66"/>
      </w:tcPr>
    </w:tblStylePr>
    <w:tblStylePr w:type="band1Horz">
      <w:tblPr/>
      <w:tcPr>
        <w:shd w:val="clear" w:color="auto" w:fill="64A0D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9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85A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85AC" w:themeColor="accent2" w:themeShade="99"/>
          <w:insideV w:val="nil"/>
        </w:tcBorders>
        <w:shd w:val="clear" w:color="auto" w:fill="1685A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85AC" w:themeFill="accent2" w:themeFillShade="99"/>
      </w:tcPr>
    </w:tblStylePr>
    <w:tblStylePr w:type="band1Vert">
      <w:tblPr/>
      <w:tcPr>
        <w:shd w:val="clear" w:color="auto" w:fill="BDE7F6" w:themeFill="accent2" w:themeFillTint="66"/>
      </w:tcPr>
    </w:tblStylePr>
    <w:tblStylePr w:type="band1Horz">
      <w:tblPr/>
      <w:tcPr>
        <w:shd w:val="clear" w:color="auto" w:fill="ADE2F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CE53" w:themeColor="accent4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DCE5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81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814" w:themeColor="accent3" w:themeShade="99"/>
          <w:insideV w:val="nil"/>
        </w:tcBorders>
        <w:shd w:val="clear" w:color="auto" w:fill="85481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814" w:themeFill="accent3" w:themeFillShade="99"/>
      </w:tcPr>
    </w:tblStylePr>
    <w:tblStylePr w:type="band1Vert">
      <w:tblPr/>
      <w:tcPr>
        <w:shd w:val="clear" w:color="auto" w:fill="F1C9A6" w:themeFill="accent3" w:themeFillTint="66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7A22" w:themeColor="accent3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7A2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00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002" w:themeColor="accent4" w:themeShade="99"/>
          <w:insideV w:val="nil"/>
        </w:tcBorders>
        <w:shd w:val="clear" w:color="auto" w:fill="C6900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002" w:themeFill="accent4" w:themeFillShade="99"/>
      </w:tcPr>
    </w:tblStylePr>
    <w:tblStylePr w:type="band1Vert">
      <w:tblPr/>
      <w:tcPr>
        <w:shd w:val="clear" w:color="auto" w:fill="FEEBBA" w:themeFill="accent4" w:themeFillTint="66"/>
      </w:tcPr>
    </w:tblStylePr>
    <w:tblStylePr w:type="band1Horz">
      <w:tblPr/>
      <w:tcPr>
        <w:shd w:val="clear" w:color="auto" w:fill="FEE6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80A8" w:themeColor="accent6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80A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C3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C3C" w:themeColor="accent5" w:themeShade="99"/>
          <w:insideV w:val="nil"/>
        </w:tcBorders>
        <w:shd w:val="clear" w:color="auto" w:fill="003C3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C3C" w:themeFill="accent5" w:themeFillShade="99"/>
      </w:tcPr>
    </w:tblStylePr>
    <w:tblStylePr w:type="band1Vert">
      <w:tblPr/>
      <w:tcPr>
        <w:shd w:val="clear" w:color="auto" w:fill="5BFFFF" w:themeFill="accent5" w:themeFillTint="66"/>
      </w:tcPr>
    </w:tblStylePr>
    <w:tblStylePr w:type="band1Horz">
      <w:tblPr/>
      <w:tcPr>
        <w:shd w:val="clear" w:color="auto" w:fill="32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464" w:themeColor="accent5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4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4C6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4C64" w:themeColor="accent6" w:themeShade="99"/>
          <w:insideV w:val="nil"/>
        </w:tcBorders>
        <w:shd w:val="clear" w:color="auto" w:fill="024C6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4C64" w:themeFill="accent6" w:themeFillShade="99"/>
      </w:tcPr>
    </w:tblStylePr>
    <w:tblStylePr w:type="band1Vert">
      <w:tblPr/>
      <w:tcPr>
        <w:shd w:val="clear" w:color="auto" w:fill="7ADBFB" w:themeFill="accent6" w:themeFillTint="66"/>
      </w:tcPr>
    </w:tblStylePr>
    <w:tblStylePr w:type="band1Horz">
      <w:tblPr/>
      <w:tcPr>
        <w:shd w:val="clear" w:color="auto" w:fill="5AD3F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3C5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1D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2C4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C5E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6E8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A6D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A6D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7A2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C1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B1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B1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DCE5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770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8B40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40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46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4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80A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3F5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5F7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F7D" w:themeFill="accent6" w:themeFillShade="BF"/>
      </w:tcPr>
    </w:tblStylePr>
  </w:style>
  <w:style w:type="table" w:styleId="GridTable1Light-Accent1">
    <w:name w:val="Grid Table 1 Light Accent 1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8C8C" w:themeColor="accent5" w:themeTint="E6"/>
        <w:left w:val="single" w:sz="4" w:space="0" w:color="008C8C" w:themeColor="accent5" w:themeTint="E6"/>
        <w:bottom w:val="single" w:sz="4" w:space="0" w:color="008C8C" w:themeColor="accent5" w:themeTint="E6"/>
        <w:right w:val="single" w:sz="4" w:space="0" w:color="008C8C" w:themeColor="accent5" w:themeTint="E6"/>
        <w:insideH w:val="single" w:sz="4" w:space="0" w:color="008C8C" w:themeColor="accent5" w:themeTint="E6"/>
        <w:insideV w:val="single" w:sz="4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008C8C" w:themeColor="accent5" w:themeTint="E6"/>
        </w:tcBorders>
      </w:tcPr>
    </w:tblStylePr>
    <w:tblStylePr w:type="lastRow">
      <w:rPr>
        <w:b/>
        <w:bCs/>
      </w:rPr>
      <w:tblPr/>
      <w:tcPr>
        <w:tcBorders>
          <w:top w:val="double" w:sz="2" w:space="0" w:color="008C8C" w:themeColor="accent5" w:themeTint="E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458DCB" w:themeColor="accent1" w:themeTint="99"/>
        <w:bottom w:val="single" w:sz="2" w:space="0" w:color="458DCB" w:themeColor="accent1" w:themeTint="99"/>
        <w:insideH w:val="single" w:sz="2" w:space="0" w:color="458DCB" w:themeColor="accent1" w:themeTint="99"/>
        <w:insideV w:val="single" w:sz="2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58DC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8DC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5BC5EA" w:themeColor="accent2"/>
        <w:bottom w:val="single" w:sz="2" w:space="0" w:color="5BC5EA" w:themeColor="accent2"/>
        <w:insideH w:val="single" w:sz="2" w:space="0" w:color="5BC5EA" w:themeColor="accent2"/>
        <w:insideV w:val="single" w:sz="2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BC5EA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C5EA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DE7A22" w:themeColor="accent3"/>
        <w:bottom w:val="single" w:sz="2" w:space="0" w:color="DE7A22" w:themeColor="accent3"/>
        <w:insideH w:val="single" w:sz="2" w:space="0" w:color="DE7A22" w:themeColor="accent3"/>
        <w:insideV w:val="single" w:sz="2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E7A22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7A22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FDCE53" w:themeColor="accent4"/>
        <w:bottom w:val="single" w:sz="2" w:space="0" w:color="FDCE53" w:themeColor="accent4"/>
        <w:insideH w:val="single" w:sz="2" w:space="0" w:color="FDCE53" w:themeColor="accent4"/>
        <w:insideV w:val="single" w:sz="2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DCE53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CE53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008C8C" w:themeColor="accent5" w:themeTint="E6"/>
        <w:bottom w:val="single" w:sz="2" w:space="0" w:color="008C8C" w:themeColor="accent5" w:themeTint="E6"/>
        <w:insideH w:val="single" w:sz="2" w:space="0" w:color="008C8C" w:themeColor="accent5" w:themeTint="E6"/>
        <w:insideV w:val="single" w:sz="2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8C8C" w:themeColor="accent5" w:themeTint="E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C8C" w:themeColor="accent5" w:themeTint="E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2-Accent6">
    <w:name w:val="Grid Table 2 Accent 6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2" w:space="0" w:color="0480A8" w:themeColor="accent6"/>
        <w:bottom w:val="single" w:sz="2" w:space="0" w:color="0480A8" w:themeColor="accent6"/>
        <w:insideH w:val="single" w:sz="2" w:space="0" w:color="0480A8" w:themeColor="accent6"/>
        <w:insideV w:val="single" w:sz="2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480A8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480A8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3">
    <w:name w:val="Grid Table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bottom w:val="single" w:sz="4" w:space="0" w:color="458DCB" w:themeColor="accent1" w:themeTint="99"/>
        </w:tcBorders>
      </w:tcPr>
    </w:tblStylePr>
    <w:tblStylePr w:type="nwCell">
      <w:tblPr/>
      <w:tcPr>
        <w:tcBorders>
          <w:bottom w:val="single" w:sz="4" w:space="0" w:color="458DCB" w:themeColor="accent1" w:themeTint="99"/>
        </w:tcBorders>
      </w:tcPr>
    </w:tblStylePr>
    <w:tblStylePr w:type="seCell">
      <w:tblPr/>
      <w:tcPr>
        <w:tcBorders>
          <w:top w:val="single" w:sz="4" w:space="0" w:color="458DCB" w:themeColor="accent1" w:themeTint="99"/>
        </w:tcBorders>
      </w:tcPr>
    </w:tblStylePr>
    <w:tblStylePr w:type="swCell">
      <w:tblPr/>
      <w:tcPr>
        <w:tcBorders>
          <w:top w:val="single" w:sz="4" w:space="0" w:color="458DC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bottom w:val="single" w:sz="4" w:space="0" w:color="5BC5EA" w:themeColor="accent2"/>
        </w:tcBorders>
      </w:tcPr>
    </w:tblStylePr>
    <w:tblStylePr w:type="nwCell">
      <w:tblPr/>
      <w:tcPr>
        <w:tcBorders>
          <w:bottom w:val="single" w:sz="4" w:space="0" w:color="5BC5EA" w:themeColor="accent2"/>
        </w:tcBorders>
      </w:tcPr>
    </w:tblStylePr>
    <w:tblStylePr w:type="seCell">
      <w:tblPr/>
      <w:tcPr>
        <w:tcBorders>
          <w:top w:val="single" w:sz="4" w:space="0" w:color="5BC5EA" w:themeColor="accent2"/>
        </w:tcBorders>
      </w:tcPr>
    </w:tblStylePr>
    <w:tblStylePr w:type="swCell">
      <w:tblPr/>
      <w:tcPr>
        <w:tcBorders>
          <w:top w:val="single" w:sz="4" w:space="0" w:color="5BC5EA" w:themeColor="accent2"/>
        </w:tcBorders>
      </w:tcPr>
    </w:tblStylePr>
  </w:style>
  <w:style w:type="table" w:styleId="GridTable3-Accent3">
    <w:name w:val="Grid Table 3 Accent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bottom w:val="single" w:sz="4" w:space="0" w:color="DE7A22" w:themeColor="accent3"/>
        </w:tcBorders>
      </w:tcPr>
    </w:tblStylePr>
    <w:tblStylePr w:type="nwCell">
      <w:tblPr/>
      <w:tcPr>
        <w:tcBorders>
          <w:bottom w:val="single" w:sz="4" w:space="0" w:color="DE7A22" w:themeColor="accent3"/>
        </w:tcBorders>
      </w:tcPr>
    </w:tblStylePr>
    <w:tblStylePr w:type="seCell">
      <w:tblPr/>
      <w:tcPr>
        <w:tcBorders>
          <w:top w:val="single" w:sz="4" w:space="0" w:color="DE7A22" w:themeColor="accent3"/>
        </w:tcBorders>
      </w:tcPr>
    </w:tblStylePr>
    <w:tblStylePr w:type="swCell">
      <w:tblPr/>
      <w:tcPr>
        <w:tcBorders>
          <w:top w:val="single" w:sz="4" w:space="0" w:color="DE7A22" w:themeColor="accent3"/>
        </w:tcBorders>
      </w:tcPr>
    </w:tblStylePr>
  </w:style>
  <w:style w:type="table" w:styleId="GridTable3-Accent4">
    <w:name w:val="Grid Table 3 Accent 4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bottom w:val="single" w:sz="4" w:space="0" w:color="FDCE53" w:themeColor="accent4"/>
        </w:tcBorders>
      </w:tcPr>
    </w:tblStylePr>
    <w:tblStylePr w:type="nwCell">
      <w:tblPr/>
      <w:tcPr>
        <w:tcBorders>
          <w:bottom w:val="single" w:sz="4" w:space="0" w:color="FDCE53" w:themeColor="accent4"/>
        </w:tcBorders>
      </w:tcPr>
    </w:tblStylePr>
    <w:tblStylePr w:type="seCell">
      <w:tblPr/>
      <w:tcPr>
        <w:tcBorders>
          <w:top w:val="single" w:sz="4" w:space="0" w:color="FDCE53" w:themeColor="accent4"/>
        </w:tcBorders>
      </w:tcPr>
    </w:tblStylePr>
    <w:tblStylePr w:type="swCell">
      <w:tblPr/>
      <w:tcPr>
        <w:tcBorders>
          <w:top w:val="single" w:sz="4" w:space="0" w:color="FDCE53" w:themeColor="accent4"/>
        </w:tcBorders>
      </w:tcPr>
    </w:tblStylePr>
  </w:style>
  <w:style w:type="table" w:styleId="GridTable3-Accent5">
    <w:name w:val="Grid Table 3 Accent 5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  <w:tblStylePr w:type="neCell">
      <w:tblPr/>
      <w:tcPr>
        <w:tcBorders>
          <w:bottom w:val="single" w:sz="4" w:space="0" w:color="006464" w:themeColor="accent5"/>
        </w:tcBorders>
      </w:tcPr>
    </w:tblStylePr>
    <w:tblStylePr w:type="nwCell">
      <w:tblPr/>
      <w:tcPr>
        <w:tcBorders>
          <w:bottom w:val="single" w:sz="4" w:space="0" w:color="006464" w:themeColor="accent5"/>
        </w:tcBorders>
      </w:tcPr>
    </w:tblStylePr>
    <w:tblStylePr w:type="seCell">
      <w:tblPr/>
      <w:tcPr>
        <w:tcBorders>
          <w:top w:val="single" w:sz="4" w:space="0" w:color="006464" w:themeColor="accent5"/>
        </w:tcBorders>
      </w:tcPr>
    </w:tblStylePr>
    <w:tblStylePr w:type="swCell">
      <w:tblPr/>
      <w:tcPr>
        <w:tcBorders>
          <w:top w:val="single" w:sz="4" w:space="0" w:color="006464" w:themeColor="accent5"/>
        </w:tcBorders>
      </w:tcPr>
    </w:tblStylePr>
  </w:style>
  <w:style w:type="table" w:styleId="GridTable3-Accent6">
    <w:name w:val="Grid Table 3 Accent 6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bottom w:val="single" w:sz="4" w:space="0" w:color="0480A8" w:themeColor="accent6"/>
        </w:tcBorders>
      </w:tcPr>
    </w:tblStylePr>
    <w:tblStylePr w:type="nwCell">
      <w:tblPr/>
      <w:tcPr>
        <w:tcBorders>
          <w:bottom w:val="single" w:sz="4" w:space="0" w:color="0480A8" w:themeColor="accent6"/>
        </w:tcBorders>
      </w:tcPr>
    </w:tblStylePr>
    <w:tblStylePr w:type="seCell">
      <w:tblPr/>
      <w:tcPr>
        <w:tcBorders>
          <w:top w:val="single" w:sz="4" w:space="0" w:color="0480A8" w:themeColor="accent6"/>
        </w:tcBorders>
      </w:tcPr>
    </w:tblStylePr>
    <w:tblStylePr w:type="swCell">
      <w:tblPr/>
      <w:tcPr>
        <w:tcBorders>
          <w:top w:val="single" w:sz="4" w:space="0" w:color="0480A8" w:themeColor="accent6"/>
        </w:tcBorders>
      </w:tcPr>
    </w:tblStylePr>
  </w:style>
  <w:style w:type="table" w:styleId="GridTable4">
    <w:name w:val="Grid Table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193C5A" w:themeColor="accent1"/>
        <w:insideV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5A" w:themeColor="accent1"/>
          <w:left w:val="single" w:sz="4" w:space="0" w:color="193C5A" w:themeColor="accent1"/>
          <w:bottom w:val="single" w:sz="4" w:space="0" w:color="193C5A" w:themeColor="accent1"/>
          <w:right w:val="single" w:sz="4" w:space="0" w:color="193C5A" w:themeColor="accent1"/>
          <w:insideH w:val="nil"/>
          <w:insideV w:val="nil"/>
        </w:tcBorders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5BC5EA" w:themeColor="accent2"/>
          <w:left w:val="single" w:sz="4" w:space="0" w:color="5BC5EA" w:themeColor="accent2"/>
          <w:bottom w:val="single" w:sz="4" w:space="0" w:color="5BC5EA" w:themeColor="accent2"/>
          <w:right w:val="single" w:sz="4" w:space="0" w:color="5BC5EA" w:themeColor="accent2"/>
          <w:insideH w:val="nil"/>
          <w:insideV w:val="nil"/>
        </w:tcBorders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DE7A22" w:themeColor="accent3"/>
          <w:left w:val="single" w:sz="4" w:space="0" w:color="DE7A22" w:themeColor="accent3"/>
          <w:bottom w:val="single" w:sz="4" w:space="0" w:color="DE7A22" w:themeColor="accent3"/>
          <w:right w:val="single" w:sz="4" w:space="0" w:color="DE7A22" w:themeColor="accent3"/>
          <w:insideH w:val="nil"/>
          <w:insideV w:val="nil"/>
        </w:tcBorders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FDCE53" w:themeColor="accent4"/>
          <w:left w:val="single" w:sz="4" w:space="0" w:color="FDCE53" w:themeColor="accent4"/>
          <w:bottom w:val="single" w:sz="4" w:space="0" w:color="FDCE53" w:themeColor="accent4"/>
          <w:right w:val="single" w:sz="4" w:space="0" w:color="FDCE53" w:themeColor="accent4"/>
          <w:insideH w:val="nil"/>
          <w:insideV w:val="nil"/>
        </w:tcBorders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464" w:themeColor="accent5"/>
          <w:left w:val="single" w:sz="4" w:space="0" w:color="006464" w:themeColor="accent5"/>
          <w:bottom w:val="single" w:sz="4" w:space="0" w:color="006464" w:themeColor="accent5"/>
          <w:right w:val="single" w:sz="4" w:space="0" w:color="006464" w:themeColor="accent5"/>
          <w:insideH w:val="nil"/>
          <w:insideV w:val="nil"/>
        </w:tcBorders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5Dark-Accent1">
    <w:name w:val="Grid Table 5 Dark Accent 1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C1D9E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458DCB" w:themeFill="accent1" w:themeFillTint="99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458DCB" w:themeFill="accent1" w:themeFillTint="99"/>
      </w:tcPr>
    </w:tblStylePr>
    <w:tblStylePr w:type="band1Vert">
      <w:tblPr/>
      <w:tcPr>
        <w:shd w:val="clear" w:color="auto" w:fill="83B3DC" w:themeFill="accent1" w:themeFillTint="66"/>
      </w:tcPr>
    </w:tblStylePr>
    <w:tblStylePr w:type="band1Horz">
      <w:tblPr/>
      <w:tcPr>
        <w:shd w:val="clear" w:color="auto" w:fill="83B3DC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DEF3FA" w:themeFill="accent2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firstCol">
      <w:rPr>
        <w:b/>
        <w:bCs/>
        <w:color w:val="000000" w:themeColor="text1"/>
      </w:rPr>
      <w:tblPr/>
      <w:tcPr>
        <w:shd w:val="clear" w:color="auto" w:fill="9CDCF2" w:themeFill="accent2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9CDCF2" w:themeFill="accent2" w:themeFillTint="99"/>
      </w:tcPr>
    </w:tblStylePr>
    <w:tblStylePr w:type="band1Vert">
      <w:tblPr/>
      <w:tcPr>
        <w:shd w:val="clear" w:color="auto" w:fill="BDE7F6" w:themeFill="accent2" w:themeFillTint="66"/>
      </w:tcPr>
    </w:tblStylePr>
    <w:tblStylePr w:type="band1Horz">
      <w:tblPr/>
      <w:tcPr>
        <w:shd w:val="clear" w:color="auto" w:fill="BDE7F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8E4D2" w:themeFill="accent3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firstCol">
      <w:rPr>
        <w:b/>
        <w:bCs/>
        <w:color w:val="000000" w:themeColor="text1"/>
      </w:rPr>
      <w:tblPr/>
      <w:tcPr>
        <w:shd w:val="clear" w:color="auto" w:fill="EBAE7A" w:themeFill="accent3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EBAE7A" w:themeFill="accent3" w:themeFillTint="99"/>
      </w:tcPr>
    </w:tblStylePr>
    <w:tblStylePr w:type="band1Vert">
      <w:tblPr/>
      <w:tcPr>
        <w:shd w:val="clear" w:color="auto" w:fill="F1C9A6" w:themeFill="accent3" w:themeFillTint="66"/>
      </w:tcPr>
    </w:tblStylePr>
    <w:tblStylePr w:type="band1Horz">
      <w:tblPr/>
      <w:tcPr>
        <w:shd w:val="clear" w:color="auto" w:fill="F1C9A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FEF5DC" w:themeFill="accent4" w:themeFillTint="33"/>
    </w:tcPr>
    <w:tblStylePr w:type="firstRow">
      <w:rPr>
        <w:b/>
        <w:bCs/>
        <w:color w:val="000000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lastRow">
      <w:rPr>
        <w:b/>
        <w:bCs/>
        <w:color w:val="000000" w:themeColor="text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firstCol">
      <w:rPr>
        <w:b/>
        <w:bCs/>
        <w:color w:val="000000" w:themeColor="text1"/>
      </w:rPr>
      <w:tblPr/>
      <w:tcPr>
        <w:shd w:val="clear" w:color="auto" w:fill="FDE197" w:themeFill="accent4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FDE197" w:themeFill="accent4" w:themeFillTint="99"/>
      </w:tcPr>
    </w:tblStylePr>
    <w:tblStylePr w:type="band1Vert">
      <w:tblPr/>
      <w:tcPr>
        <w:shd w:val="clear" w:color="auto" w:fill="FEEBBA" w:themeFill="accent4" w:themeFillTint="66"/>
      </w:tcPr>
    </w:tblStylePr>
    <w:tblStylePr w:type="band1Horz">
      <w:tblPr/>
      <w:tcPr>
        <w:shd w:val="clear" w:color="auto" w:fill="FEEBB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D5FFFF" w:themeFill="accent5" w:themeFillTint="1A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firstCol">
      <w:rPr>
        <w:b/>
        <w:bCs/>
        <w:color w:val="000000" w:themeColor="text1"/>
      </w:rPr>
      <w:tblPr/>
      <w:tcPr>
        <w:shd w:val="clear" w:color="auto" w:fill="00CACA" w:themeFill="accent5" w:themeFillTint="BF"/>
      </w:tcPr>
    </w:tblStylePr>
    <w:tblStylePr w:type="lastCol">
      <w:rPr>
        <w:b/>
        <w:bCs/>
        <w:color w:val="000000" w:themeColor="text1"/>
      </w:rPr>
      <w:tblPr/>
      <w:tcPr>
        <w:shd w:val="clear" w:color="auto" w:fill="00CACA" w:themeFill="accent5" w:themeFillTint="BF"/>
      </w:tcPr>
    </w:tblStylePr>
    <w:tblStylePr w:type="band1Vert">
      <w:tblPr/>
      <w:tcPr>
        <w:shd w:val="clear" w:color="auto" w:fill="98FFFF" w:themeFill="accent5" w:themeFillTint="40"/>
      </w:tcPr>
    </w:tblStylePr>
    <w:tblStylePr w:type="band1Horz">
      <w:tblPr/>
      <w:tcPr>
        <w:shd w:val="clear" w:color="auto" w:fill="98FFFF" w:themeFill="accent5" w:themeFillTint="40"/>
      </w:tcPr>
    </w:tblStylePr>
  </w:style>
  <w:style w:type="table" w:styleId="GridTable5Dark-Accent6">
    <w:name w:val="Grid Table 5 Dark Accent 6"/>
    <w:basedOn w:val="TableNormal"/>
    <w:uiPriority w:val="50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85" w:type="dxa"/>
        <w:bottom w:w="85" w:type="dxa"/>
      </w:tblCellMar>
    </w:tblPr>
    <w:tcPr>
      <w:shd w:val="clear" w:color="auto" w:fill="BCEDF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firstCol">
      <w:rPr>
        <w:b/>
        <w:bCs/>
        <w:color w:val="000000" w:themeColor="text1"/>
      </w:rPr>
      <w:tblPr/>
      <w:tcPr>
        <w:shd w:val="clear" w:color="auto" w:fill="38CAFA" w:themeFill="accent6" w:themeFillTint="99"/>
      </w:tcPr>
    </w:tblStylePr>
    <w:tblStylePr w:type="lastCol">
      <w:rPr>
        <w:b/>
        <w:bCs/>
        <w:color w:val="000000" w:themeColor="text1"/>
      </w:rPr>
      <w:tblPr/>
      <w:tcPr>
        <w:shd w:val="clear" w:color="auto" w:fill="38CAFA" w:themeFill="accent6" w:themeFillTint="99"/>
      </w:tcPr>
    </w:tblStylePr>
    <w:tblStylePr w:type="band1Vert">
      <w:tblPr/>
      <w:tcPr>
        <w:shd w:val="clear" w:color="auto" w:fill="7ADBFB" w:themeFill="accent6" w:themeFillTint="66"/>
      </w:tcPr>
    </w:tblStylePr>
    <w:tblStylePr w:type="band1Horz">
      <w:tblPr/>
      <w:tcPr>
        <w:shd w:val="clear" w:color="auto" w:fill="7ADBF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aliases w:val="o"/>
    <w:basedOn w:val="TableNormal"/>
    <w:uiPriority w:val="51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00646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GridTable6Colorful-Accent6">
    <w:name w:val="Grid Table 6 Colorful Accent 6"/>
    <w:basedOn w:val="TableNormal"/>
    <w:uiPriority w:val="51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12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458DCB" w:themeColor="accent1" w:themeTint="99"/>
        <w:left w:val="single" w:sz="4" w:space="0" w:color="458DCB" w:themeColor="accent1" w:themeTint="99"/>
        <w:bottom w:val="single" w:sz="4" w:space="0" w:color="458DCB" w:themeColor="accent1" w:themeTint="99"/>
        <w:right w:val="single" w:sz="4" w:space="0" w:color="458DCB" w:themeColor="accent1" w:themeTint="99"/>
        <w:insideH w:val="single" w:sz="4" w:space="0" w:color="458DCB" w:themeColor="accent1" w:themeTint="99"/>
        <w:insideV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bottom w:val="single" w:sz="4" w:space="0" w:color="458DCB" w:themeColor="accent1" w:themeTint="99"/>
        </w:tcBorders>
      </w:tcPr>
    </w:tblStylePr>
    <w:tblStylePr w:type="nwCell">
      <w:tblPr/>
      <w:tcPr>
        <w:tcBorders>
          <w:bottom w:val="single" w:sz="4" w:space="0" w:color="458DCB" w:themeColor="accent1" w:themeTint="99"/>
        </w:tcBorders>
      </w:tcPr>
    </w:tblStylePr>
    <w:tblStylePr w:type="seCell">
      <w:tblPr/>
      <w:tcPr>
        <w:tcBorders>
          <w:top w:val="single" w:sz="4" w:space="0" w:color="458DCB" w:themeColor="accent1" w:themeTint="99"/>
        </w:tcBorders>
      </w:tcPr>
    </w:tblStylePr>
    <w:tblStylePr w:type="swCell">
      <w:tblPr/>
      <w:tcPr>
        <w:tcBorders>
          <w:top w:val="single" w:sz="4" w:space="0" w:color="458DC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  <w:insideV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bottom w:val="single" w:sz="4" w:space="0" w:color="5BC5EA" w:themeColor="accent2"/>
        </w:tcBorders>
      </w:tcPr>
    </w:tblStylePr>
    <w:tblStylePr w:type="nwCell">
      <w:tblPr/>
      <w:tcPr>
        <w:tcBorders>
          <w:bottom w:val="single" w:sz="4" w:space="0" w:color="5BC5EA" w:themeColor="accent2"/>
        </w:tcBorders>
      </w:tcPr>
    </w:tblStylePr>
    <w:tblStylePr w:type="seCell">
      <w:tblPr/>
      <w:tcPr>
        <w:tcBorders>
          <w:top w:val="single" w:sz="4" w:space="0" w:color="5BC5EA" w:themeColor="accent2"/>
        </w:tcBorders>
      </w:tcPr>
    </w:tblStylePr>
    <w:tblStylePr w:type="swCell">
      <w:tblPr/>
      <w:tcPr>
        <w:tcBorders>
          <w:top w:val="single" w:sz="4" w:space="0" w:color="5BC5EA" w:themeColor="accent2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  <w:insideV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bottom w:val="single" w:sz="4" w:space="0" w:color="DE7A22" w:themeColor="accent3"/>
        </w:tcBorders>
      </w:tcPr>
    </w:tblStylePr>
    <w:tblStylePr w:type="nwCell">
      <w:tblPr/>
      <w:tcPr>
        <w:tcBorders>
          <w:bottom w:val="single" w:sz="4" w:space="0" w:color="DE7A22" w:themeColor="accent3"/>
        </w:tcBorders>
      </w:tcPr>
    </w:tblStylePr>
    <w:tblStylePr w:type="seCell">
      <w:tblPr/>
      <w:tcPr>
        <w:tcBorders>
          <w:top w:val="single" w:sz="4" w:space="0" w:color="DE7A22" w:themeColor="accent3"/>
        </w:tcBorders>
      </w:tcPr>
    </w:tblStylePr>
    <w:tblStylePr w:type="swCell">
      <w:tblPr/>
      <w:tcPr>
        <w:tcBorders>
          <w:top w:val="single" w:sz="4" w:space="0" w:color="DE7A22" w:themeColor="accent3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  <w:insideV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bottom w:val="single" w:sz="4" w:space="0" w:color="FDE197" w:themeColor="accent4" w:themeTint="99"/>
        </w:tcBorders>
      </w:tcPr>
    </w:tblStylePr>
    <w:tblStylePr w:type="nwCell">
      <w:tblPr/>
      <w:tcPr>
        <w:tcBorders>
          <w:bottom w:val="single" w:sz="4" w:space="0" w:color="FDE197" w:themeColor="accent4" w:themeTint="99"/>
        </w:tcBorders>
      </w:tcPr>
    </w:tblStylePr>
    <w:tblStylePr w:type="seCell">
      <w:tblPr/>
      <w:tcPr>
        <w:tcBorders>
          <w:top w:val="single" w:sz="4" w:space="0" w:color="FDE197" w:themeColor="accent4" w:themeTint="99"/>
        </w:tcBorders>
      </w:tcPr>
    </w:tblStylePr>
    <w:tblStylePr w:type="swCell">
      <w:tblPr/>
      <w:tcPr>
        <w:tcBorders>
          <w:top w:val="single" w:sz="4" w:space="0" w:color="FDE19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  <w:insideV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  <w:tblStylePr w:type="neCell">
      <w:tblPr/>
      <w:tcPr>
        <w:tcBorders>
          <w:bottom w:val="single" w:sz="4" w:space="0" w:color="006464" w:themeColor="accent5"/>
        </w:tcBorders>
      </w:tcPr>
    </w:tblStylePr>
    <w:tblStylePr w:type="nwCell">
      <w:tblPr/>
      <w:tcPr>
        <w:tcBorders>
          <w:bottom w:val="single" w:sz="4" w:space="0" w:color="006464" w:themeColor="accent5"/>
        </w:tcBorders>
      </w:tcPr>
    </w:tblStylePr>
    <w:tblStylePr w:type="seCell">
      <w:tblPr/>
      <w:tcPr>
        <w:tcBorders>
          <w:top w:val="single" w:sz="4" w:space="0" w:color="006464" w:themeColor="accent5"/>
        </w:tcBorders>
      </w:tcPr>
    </w:tblStylePr>
    <w:tblStylePr w:type="swCell">
      <w:tblPr/>
      <w:tcPr>
        <w:tcBorders>
          <w:top w:val="single" w:sz="4" w:space="0" w:color="006464" w:themeColor="accent5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  <w:insideH w:val="single" w:sz="4" w:space="0" w:color="0480A8" w:themeColor="accent6"/>
        <w:insideV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 w:val="0"/>
        <w:iCs/>
        <w:color w:val="000000" w:themeColor="text1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 w:val="0"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bottom w:val="single" w:sz="4" w:space="0" w:color="0480A8" w:themeColor="accent6"/>
        </w:tcBorders>
      </w:tcPr>
    </w:tblStylePr>
    <w:tblStylePr w:type="nwCell">
      <w:tblPr/>
      <w:tcPr>
        <w:tcBorders>
          <w:bottom w:val="single" w:sz="4" w:space="0" w:color="0480A8" w:themeColor="accent6"/>
        </w:tcBorders>
      </w:tcPr>
    </w:tblStylePr>
    <w:tblStylePr w:type="seCell">
      <w:tblPr/>
      <w:tcPr>
        <w:tcBorders>
          <w:top w:val="single" w:sz="4" w:space="0" w:color="0480A8" w:themeColor="accent6"/>
        </w:tcBorders>
      </w:tcPr>
    </w:tblStylePr>
    <w:tblStylePr w:type="swCell">
      <w:tblPr/>
      <w:tcPr>
        <w:tcBorders>
          <w:top w:val="single" w:sz="4" w:space="0" w:color="0480A8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  <w:insideH w:val="single" w:sz="8" w:space="0" w:color="193C5A" w:themeColor="accent1"/>
        <w:insideV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18" w:space="0" w:color="193C5A" w:themeColor="accent1"/>
          <w:right w:val="single" w:sz="8" w:space="0" w:color="193C5A" w:themeColor="accent1"/>
          <w:insideH w:val="nil"/>
          <w:insideV w:val="single" w:sz="8" w:space="0" w:color="193C5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H w:val="nil"/>
          <w:insideV w:val="single" w:sz="8" w:space="0" w:color="193C5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band1Vert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  <w:shd w:val="clear" w:color="auto" w:fill="B2D0E9" w:themeFill="accent1" w:themeFillTint="3F"/>
      </w:tcPr>
    </w:tblStylePr>
    <w:tblStylePr w:type="band1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V w:val="single" w:sz="8" w:space="0" w:color="193C5A" w:themeColor="accent1"/>
        </w:tcBorders>
        <w:shd w:val="clear" w:color="auto" w:fill="B2D0E9" w:themeFill="accent1" w:themeFillTint="3F"/>
      </w:tcPr>
    </w:tblStylePr>
    <w:tblStylePr w:type="band2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  <w:insideV w:val="single" w:sz="8" w:space="0" w:color="193C5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  <w:insideH w:val="single" w:sz="8" w:space="0" w:color="5BC5EA" w:themeColor="accent2"/>
        <w:insideV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18" w:space="0" w:color="5BC5EA" w:themeColor="accent2"/>
          <w:right w:val="single" w:sz="8" w:space="0" w:color="5BC5EA" w:themeColor="accent2"/>
          <w:insideH w:val="nil"/>
          <w:insideV w:val="single" w:sz="8" w:space="0" w:color="5BC5E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H w:val="nil"/>
          <w:insideV w:val="single" w:sz="8" w:space="0" w:color="5BC5E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band1Vert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  <w:shd w:val="clear" w:color="auto" w:fill="D6F0F9" w:themeFill="accent2" w:themeFillTint="3F"/>
      </w:tcPr>
    </w:tblStylePr>
    <w:tblStylePr w:type="band1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V w:val="single" w:sz="8" w:space="0" w:color="5BC5EA" w:themeColor="accent2"/>
        </w:tcBorders>
        <w:shd w:val="clear" w:color="auto" w:fill="D6F0F9" w:themeFill="accent2" w:themeFillTint="3F"/>
      </w:tcPr>
    </w:tblStylePr>
    <w:tblStylePr w:type="band2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  <w:insideV w:val="single" w:sz="8" w:space="0" w:color="5BC5E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  <w:insideH w:val="single" w:sz="8" w:space="0" w:color="DE7A22" w:themeColor="accent3"/>
        <w:insideV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18" w:space="0" w:color="DE7A22" w:themeColor="accent3"/>
          <w:right w:val="single" w:sz="8" w:space="0" w:color="DE7A22" w:themeColor="accent3"/>
          <w:insideH w:val="nil"/>
          <w:insideV w:val="single" w:sz="8" w:space="0" w:color="DE7A2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H w:val="nil"/>
          <w:insideV w:val="single" w:sz="8" w:space="0" w:color="DE7A2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band1Vert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  <w:shd w:val="clear" w:color="auto" w:fill="F6DDC8" w:themeFill="accent3" w:themeFillTint="3F"/>
      </w:tcPr>
    </w:tblStylePr>
    <w:tblStylePr w:type="band1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V w:val="single" w:sz="8" w:space="0" w:color="DE7A22" w:themeColor="accent3"/>
        </w:tcBorders>
        <w:shd w:val="clear" w:color="auto" w:fill="F6DDC8" w:themeFill="accent3" w:themeFillTint="3F"/>
      </w:tcPr>
    </w:tblStylePr>
    <w:tblStylePr w:type="band2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  <w:insideV w:val="single" w:sz="8" w:space="0" w:color="DE7A2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  <w:insideH w:val="single" w:sz="8" w:space="0" w:color="FDCE53" w:themeColor="accent4"/>
        <w:insideV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18" w:space="0" w:color="FDCE53" w:themeColor="accent4"/>
          <w:right w:val="single" w:sz="8" w:space="0" w:color="FDCE53" w:themeColor="accent4"/>
          <w:insideH w:val="nil"/>
          <w:insideV w:val="single" w:sz="8" w:space="0" w:color="FDCE5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H w:val="nil"/>
          <w:insideV w:val="single" w:sz="8" w:space="0" w:color="FDCE5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band1Vert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  <w:shd w:val="clear" w:color="auto" w:fill="FEF2D4" w:themeFill="accent4" w:themeFillTint="3F"/>
      </w:tcPr>
    </w:tblStylePr>
    <w:tblStylePr w:type="band1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V w:val="single" w:sz="8" w:space="0" w:color="FDCE53" w:themeColor="accent4"/>
        </w:tcBorders>
        <w:shd w:val="clear" w:color="auto" w:fill="FEF2D4" w:themeFill="accent4" w:themeFillTint="3F"/>
      </w:tcPr>
    </w:tblStylePr>
    <w:tblStylePr w:type="band2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  <w:insideV w:val="single" w:sz="8" w:space="0" w:color="FDCE5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  <w:insideH w:val="single" w:sz="8" w:space="0" w:color="006464" w:themeColor="accent5"/>
        <w:insideV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18" w:space="0" w:color="006464" w:themeColor="accent5"/>
          <w:right w:val="single" w:sz="8" w:space="0" w:color="006464" w:themeColor="accent5"/>
          <w:insideH w:val="nil"/>
          <w:insideV w:val="single" w:sz="8" w:space="0" w:color="00646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H w:val="nil"/>
          <w:insideV w:val="single" w:sz="8" w:space="0" w:color="00646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band1Vert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  <w:shd w:val="clear" w:color="auto" w:fill="99FFFF" w:themeFill="accent5" w:themeFillTint="3F"/>
      </w:tcPr>
    </w:tblStylePr>
    <w:tblStylePr w:type="band1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V w:val="single" w:sz="8" w:space="0" w:color="006464" w:themeColor="accent5"/>
        </w:tcBorders>
        <w:shd w:val="clear" w:color="auto" w:fill="99FFFF" w:themeFill="accent5" w:themeFillTint="3F"/>
      </w:tcPr>
    </w:tblStylePr>
    <w:tblStylePr w:type="band2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  <w:insideV w:val="single" w:sz="8" w:space="0" w:color="00646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  <w:insideH w:val="single" w:sz="8" w:space="0" w:color="0480A8" w:themeColor="accent6"/>
        <w:insideV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18" w:space="0" w:color="0480A8" w:themeColor="accent6"/>
          <w:right w:val="single" w:sz="8" w:space="0" w:color="0480A8" w:themeColor="accent6"/>
          <w:insideH w:val="nil"/>
          <w:insideV w:val="single" w:sz="8" w:space="0" w:color="0480A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H w:val="nil"/>
          <w:insideV w:val="single" w:sz="8" w:space="0" w:color="0480A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band1Vert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  <w:shd w:val="clear" w:color="auto" w:fill="ADE9FD" w:themeFill="accent6" w:themeFillTint="3F"/>
      </w:tcPr>
    </w:tblStylePr>
    <w:tblStylePr w:type="band1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V w:val="single" w:sz="8" w:space="0" w:color="0480A8" w:themeColor="accent6"/>
        </w:tcBorders>
        <w:shd w:val="clear" w:color="auto" w:fill="ADE9FD" w:themeFill="accent6" w:themeFillTint="3F"/>
      </w:tcPr>
    </w:tblStylePr>
    <w:tblStylePr w:type="band2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  <w:insideV w:val="single" w:sz="8" w:space="0" w:color="0480A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  <w:tblStylePr w:type="band1Horz">
      <w:tblPr/>
      <w:tcPr>
        <w:tcBorders>
          <w:top w:val="single" w:sz="8" w:space="0" w:color="193C5A" w:themeColor="accent1"/>
          <w:left w:val="single" w:sz="8" w:space="0" w:color="193C5A" w:themeColor="accent1"/>
          <w:bottom w:val="single" w:sz="8" w:space="0" w:color="193C5A" w:themeColor="accent1"/>
          <w:right w:val="single" w:sz="8" w:space="0" w:color="193C5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  <w:tblStylePr w:type="band1Horz">
      <w:tblPr/>
      <w:tcPr>
        <w:tcBorders>
          <w:top w:val="single" w:sz="8" w:space="0" w:color="5BC5EA" w:themeColor="accent2"/>
          <w:left w:val="single" w:sz="8" w:space="0" w:color="5BC5EA" w:themeColor="accent2"/>
          <w:bottom w:val="single" w:sz="8" w:space="0" w:color="5BC5EA" w:themeColor="accent2"/>
          <w:right w:val="single" w:sz="8" w:space="0" w:color="5BC5E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  <w:tblStylePr w:type="band1Horz">
      <w:tblPr/>
      <w:tcPr>
        <w:tcBorders>
          <w:top w:val="single" w:sz="8" w:space="0" w:color="DE7A22" w:themeColor="accent3"/>
          <w:left w:val="single" w:sz="8" w:space="0" w:color="DE7A22" w:themeColor="accent3"/>
          <w:bottom w:val="single" w:sz="8" w:space="0" w:color="DE7A22" w:themeColor="accent3"/>
          <w:right w:val="single" w:sz="8" w:space="0" w:color="DE7A2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  <w:tblStylePr w:type="band1Horz">
      <w:tblPr/>
      <w:tcPr>
        <w:tcBorders>
          <w:top w:val="single" w:sz="8" w:space="0" w:color="FDCE53" w:themeColor="accent4"/>
          <w:left w:val="single" w:sz="8" w:space="0" w:color="FDCE53" w:themeColor="accent4"/>
          <w:bottom w:val="single" w:sz="8" w:space="0" w:color="FDCE53" w:themeColor="accent4"/>
          <w:right w:val="single" w:sz="8" w:space="0" w:color="FDCE5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  <w:tblStylePr w:type="band1Horz">
      <w:tblPr/>
      <w:tcPr>
        <w:tcBorders>
          <w:top w:val="single" w:sz="8" w:space="0" w:color="006464" w:themeColor="accent5"/>
          <w:left w:val="single" w:sz="8" w:space="0" w:color="006464" w:themeColor="accent5"/>
          <w:bottom w:val="single" w:sz="8" w:space="0" w:color="006464" w:themeColor="accent5"/>
          <w:right w:val="single" w:sz="8" w:space="0" w:color="00646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  <w:tblStylePr w:type="band1Horz">
      <w:tblPr/>
      <w:tcPr>
        <w:tcBorders>
          <w:top w:val="single" w:sz="8" w:space="0" w:color="0480A8" w:themeColor="accent6"/>
          <w:left w:val="single" w:sz="8" w:space="0" w:color="0480A8" w:themeColor="accent6"/>
          <w:bottom w:val="single" w:sz="8" w:space="0" w:color="0480A8" w:themeColor="accent6"/>
          <w:right w:val="single" w:sz="8" w:space="0" w:color="0480A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E2E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8" w:space="0" w:color="193C5A" w:themeColor="accent1"/>
        <w:bottom w:val="single" w:sz="8" w:space="0" w:color="193C5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5A" w:themeColor="accent1"/>
          <w:left w:val="nil"/>
          <w:bottom w:val="single" w:sz="8" w:space="0" w:color="193C5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5A" w:themeColor="accent1"/>
          <w:left w:val="nil"/>
          <w:bottom w:val="single" w:sz="8" w:space="0" w:color="193C5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E2E25"/>
    <w:pPr>
      <w:spacing w:after="0" w:line="240" w:lineRule="auto"/>
    </w:pPr>
    <w:rPr>
      <w:color w:val="1BA6D7" w:themeColor="accent2" w:themeShade="BF"/>
    </w:rPr>
    <w:tblPr>
      <w:tblStyleRowBandSize w:val="1"/>
      <w:tblStyleColBandSize w:val="1"/>
      <w:tblBorders>
        <w:top w:val="single" w:sz="8" w:space="0" w:color="5BC5EA" w:themeColor="accent2"/>
        <w:bottom w:val="single" w:sz="8" w:space="0" w:color="5BC5E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C5EA" w:themeColor="accent2"/>
          <w:left w:val="nil"/>
          <w:bottom w:val="single" w:sz="8" w:space="0" w:color="5BC5E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C5EA" w:themeColor="accent2"/>
          <w:left w:val="nil"/>
          <w:bottom w:val="single" w:sz="8" w:space="0" w:color="5BC5E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8" w:space="0" w:color="DE7A22" w:themeColor="accent3"/>
        <w:bottom w:val="single" w:sz="8" w:space="0" w:color="DE7A2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7A22" w:themeColor="accent3"/>
          <w:left w:val="nil"/>
          <w:bottom w:val="single" w:sz="8" w:space="0" w:color="DE7A2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7A22" w:themeColor="accent3"/>
          <w:left w:val="nil"/>
          <w:bottom w:val="single" w:sz="8" w:space="0" w:color="DE7A2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E2E25"/>
    <w:pPr>
      <w:spacing w:after="0" w:line="240" w:lineRule="auto"/>
    </w:pPr>
    <w:rPr>
      <w:color w:val="F8B403" w:themeColor="accent4" w:themeShade="BF"/>
    </w:rPr>
    <w:tblPr>
      <w:tblStyleRowBandSize w:val="1"/>
      <w:tblStyleColBandSize w:val="1"/>
      <w:tblBorders>
        <w:top w:val="single" w:sz="8" w:space="0" w:color="FDCE53" w:themeColor="accent4"/>
        <w:bottom w:val="single" w:sz="8" w:space="0" w:color="FDCE5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E53" w:themeColor="accent4"/>
          <w:left w:val="nil"/>
          <w:bottom w:val="single" w:sz="8" w:space="0" w:color="FDCE5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DCE53" w:themeColor="accent4"/>
          <w:left w:val="nil"/>
          <w:bottom w:val="single" w:sz="8" w:space="0" w:color="FDCE5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8" w:space="0" w:color="006464" w:themeColor="accent5"/>
        <w:bottom w:val="single" w:sz="8" w:space="0" w:color="00646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464" w:themeColor="accent5"/>
          <w:left w:val="nil"/>
          <w:bottom w:val="single" w:sz="8" w:space="0" w:color="00646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464" w:themeColor="accent5"/>
          <w:left w:val="nil"/>
          <w:bottom w:val="single" w:sz="8" w:space="0" w:color="00646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8" w:space="0" w:color="0480A8" w:themeColor="accent6"/>
        <w:bottom w:val="single" w:sz="8" w:space="0" w:color="0480A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80A8" w:themeColor="accent6"/>
          <w:left w:val="nil"/>
          <w:bottom w:val="single" w:sz="8" w:space="0" w:color="0480A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80A8" w:themeColor="accent6"/>
          <w:left w:val="nil"/>
          <w:bottom w:val="single" w:sz="8" w:space="0" w:color="0480A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458D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8D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08C8C" w:themeColor="accent5" w:themeTint="E6"/>
        </w:tcBorders>
      </w:tcPr>
    </w:tblStylePr>
    <w:tblStylePr w:type="lastRow">
      <w:rPr>
        <w:b/>
        <w:bCs/>
      </w:rPr>
      <w:tblPr/>
      <w:tcPr>
        <w:tcBorders>
          <w:top w:val="single" w:sz="4" w:space="0" w:color="008C8C" w:themeColor="accent5" w:themeTint="E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1Light-Accent6">
    <w:name w:val="List Table 1 Light Accent 6"/>
    <w:basedOn w:val="TableNormal"/>
    <w:uiPriority w:val="46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2">
    <w:name w:val="List Table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458DCB" w:themeColor="accent1" w:themeTint="99"/>
        <w:bottom w:val="single" w:sz="4" w:space="0" w:color="458DCB" w:themeColor="accent1" w:themeTint="99"/>
        <w:insideH w:val="single" w:sz="4" w:space="0" w:color="458DCB" w:themeColor="accent1" w:themeTint="99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bottom w:val="single" w:sz="4" w:space="0" w:color="5BC5EA" w:themeColor="accent2"/>
        <w:insideH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bottom w:val="single" w:sz="4" w:space="0" w:color="DE7A22" w:themeColor="accent3"/>
        <w:insideH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bottom w:val="single" w:sz="4" w:space="0" w:color="FDCE53" w:themeColor="accent4"/>
        <w:insideH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8C8C" w:themeColor="accent5" w:themeTint="E6"/>
        <w:bottom w:val="single" w:sz="4" w:space="0" w:color="008C8C" w:themeColor="accent5" w:themeTint="E6"/>
        <w:insideH w:val="single" w:sz="4" w:space="0" w:color="008C8C" w:themeColor="accent5" w:themeTint="E6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2-Accent6">
    <w:name w:val="List Table 2 Accent 6"/>
    <w:basedOn w:val="TableNormal"/>
    <w:uiPriority w:val="47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bottom w:val="single" w:sz="4" w:space="0" w:color="0480A8" w:themeColor="accent6"/>
        <w:insideH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3">
    <w:name w:val="List Table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3C5A" w:themeColor="accent1"/>
          <w:right w:val="single" w:sz="4" w:space="0" w:color="193C5A" w:themeColor="accent1"/>
        </w:tcBorders>
      </w:tcPr>
    </w:tblStylePr>
    <w:tblStylePr w:type="band1Horz">
      <w:tblPr/>
      <w:tcPr>
        <w:tcBorders>
          <w:top w:val="single" w:sz="4" w:space="0" w:color="193C5A" w:themeColor="accent1"/>
          <w:bottom w:val="single" w:sz="4" w:space="0" w:color="193C5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3C5A" w:themeColor="accent1"/>
          <w:left w:val="nil"/>
        </w:tcBorders>
      </w:tcPr>
    </w:tblStylePr>
    <w:tblStylePr w:type="swCell">
      <w:tblPr/>
      <w:tcPr>
        <w:tcBorders>
          <w:top w:val="double" w:sz="4" w:space="0" w:color="193C5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C5EA" w:themeColor="accent2"/>
          <w:right w:val="single" w:sz="4" w:space="0" w:color="5BC5EA" w:themeColor="accent2"/>
        </w:tcBorders>
      </w:tcPr>
    </w:tblStylePr>
    <w:tblStylePr w:type="band1Horz">
      <w:tblPr/>
      <w:tcPr>
        <w:tcBorders>
          <w:top w:val="single" w:sz="4" w:space="0" w:color="5BC5EA" w:themeColor="accent2"/>
          <w:bottom w:val="single" w:sz="4" w:space="0" w:color="5BC5E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C5EA" w:themeColor="accent2"/>
          <w:left w:val="nil"/>
        </w:tcBorders>
      </w:tcPr>
    </w:tblStylePr>
    <w:tblStylePr w:type="swCell">
      <w:tblPr/>
      <w:tcPr>
        <w:tcBorders>
          <w:top w:val="double" w:sz="4" w:space="0" w:color="5BC5E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7A22" w:themeColor="accent3"/>
          <w:right w:val="single" w:sz="4" w:space="0" w:color="DE7A22" w:themeColor="accent3"/>
        </w:tcBorders>
      </w:tcPr>
    </w:tblStylePr>
    <w:tblStylePr w:type="band1Horz">
      <w:tblPr/>
      <w:tcPr>
        <w:tcBorders>
          <w:top w:val="single" w:sz="4" w:space="0" w:color="DE7A22" w:themeColor="accent3"/>
          <w:bottom w:val="single" w:sz="4" w:space="0" w:color="DE7A2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7A22" w:themeColor="accent3"/>
          <w:left w:val="nil"/>
        </w:tcBorders>
      </w:tcPr>
    </w:tblStylePr>
    <w:tblStylePr w:type="swCell">
      <w:tblPr/>
      <w:tcPr>
        <w:tcBorders>
          <w:top w:val="double" w:sz="4" w:space="0" w:color="DE7A2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DCE53" w:themeColor="accent4"/>
          <w:right w:val="single" w:sz="4" w:space="0" w:color="FDCE53" w:themeColor="accent4"/>
        </w:tcBorders>
      </w:tcPr>
    </w:tblStylePr>
    <w:tblStylePr w:type="band1Horz">
      <w:tblPr/>
      <w:tcPr>
        <w:tcBorders>
          <w:top w:val="single" w:sz="4" w:space="0" w:color="FDCE53" w:themeColor="accent4"/>
          <w:bottom w:val="single" w:sz="4" w:space="0" w:color="FDCE5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DCE53" w:themeColor="accent4"/>
          <w:left w:val="nil"/>
        </w:tcBorders>
      </w:tcPr>
    </w:tblStylePr>
    <w:tblStylePr w:type="swCell">
      <w:tblPr/>
      <w:tcPr>
        <w:tcBorders>
          <w:top w:val="double" w:sz="4" w:space="0" w:color="FDCE5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464" w:themeColor="accent5"/>
          <w:right w:val="single" w:sz="4" w:space="0" w:color="006464" w:themeColor="accent5"/>
        </w:tcBorders>
      </w:tcPr>
    </w:tblStylePr>
    <w:tblStylePr w:type="band1Horz">
      <w:tblPr/>
      <w:tcPr>
        <w:tcBorders>
          <w:top w:val="single" w:sz="4" w:space="0" w:color="006464" w:themeColor="accent5"/>
          <w:bottom w:val="single" w:sz="4" w:space="0" w:color="00646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464" w:themeColor="accent5"/>
          <w:left w:val="nil"/>
        </w:tcBorders>
      </w:tcPr>
    </w:tblStylePr>
    <w:tblStylePr w:type="swCell">
      <w:tblPr/>
      <w:tcPr>
        <w:tcBorders>
          <w:top w:val="double" w:sz="4" w:space="0" w:color="00646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480A8" w:themeColor="accent6"/>
        <w:left w:val="single" w:sz="4" w:space="0" w:color="0480A8" w:themeColor="accent6"/>
        <w:bottom w:val="single" w:sz="4" w:space="0" w:color="0480A8" w:themeColor="accent6"/>
        <w:right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480A8" w:themeFill="accent6"/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80A8" w:themeColor="accent6"/>
          <w:right w:val="single" w:sz="4" w:space="0" w:color="0480A8" w:themeColor="accent6"/>
        </w:tcBorders>
      </w:tcPr>
    </w:tblStylePr>
    <w:tblStylePr w:type="band1Horz">
      <w:tblPr/>
      <w:tcPr>
        <w:tcBorders>
          <w:top w:val="single" w:sz="4" w:space="0" w:color="0480A8" w:themeColor="accent6"/>
          <w:bottom w:val="single" w:sz="4" w:space="0" w:color="0480A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80A8" w:themeColor="accent6"/>
          <w:left w:val="nil"/>
        </w:tcBorders>
      </w:tcPr>
    </w:tblStylePr>
    <w:tblStylePr w:type="swCell">
      <w:tblPr/>
      <w:tcPr>
        <w:tcBorders>
          <w:top w:val="double" w:sz="4" w:space="0" w:color="0480A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193C5A" w:themeColor="accent1"/>
        <w:left w:val="single" w:sz="4" w:space="0" w:color="193C5A" w:themeColor="accent1"/>
        <w:bottom w:val="single" w:sz="4" w:space="0" w:color="193C5A" w:themeColor="accent1"/>
        <w:right w:val="single" w:sz="4" w:space="0" w:color="193C5A" w:themeColor="accent1"/>
        <w:insideH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5A" w:themeColor="accent1"/>
          <w:left w:val="single" w:sz="4" w:space="0" w:color="193C5A" w:themeColor="accent1"/>
          <w:bottom w:val="single" w:sz="4" w:space="0" w:color="193C5A" w:themeColor="accent1"/>
          <w:right w:val="single" w:sz="4" w:space="0" w:color="193C5A" w:themeColor="accent1"/>
          <w:insideH w:val="nil"/>
        </w:tcBorders>
        <w:shd w:val="clear" w:color="auto" w:fill="193C5A" w:themeFill="accent1"/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5BC5EA" w:themeColor="accent2"/>
        <w:left w:val="single" w:sz="4" w:space="0" w:color="5BC5EA" w:themeColor="accent2"/>
        <w:bottom w:val="single" w:sz="4" w:space="0" w:color="5BC5EA" w:themeColor="accent2"/>
        <w:right w:val="single" w:sz="4" w:space="0" w:color="5BC5EA" w:themeColor="accent2"/>
        <w:insideH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5BC5EA" w:themeColor="accent2"/>
          <w:left w:val="single" w:sz="4" w:space="0" w:color="5BC5EA" w:themeColor="accent2"/>
          <w:bottom w:val="single" w:sz="4" w:space="0" w:color="5BC5EA" w:themeColor="accent2"/>
          <w:right w:val="single" w:sz="4" w:space="0" w:color="5BC5EA" w:themeColor="accent2"/>
          <w:insideH w:val="nil"/>
        </w:tcBorders>
        <w:shd w:val="clear" w:color="auto" w:fill="5BC5EA" w:themeFill="accent2"/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DE7A22" w:themeColor="accent3"/>
        <w:left w:val="single" w:sz="4" w:space="0" w:color="DE7A22" w:themeColor="accent3"/>
        <w:bottom w:val="single" w:sz="4" w:space="0" w:color="DE7A22" w:themeColor="accent3"/>
        <w:right w:val="single" w:sz="4" w:space="0" w:color="DE7A22" w:themeColor="accent3"/>
        <w:insideH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DE7A22" w:themeColor="accent3"/>
          <w:left w:val="single" w:sz="4" w:space="0" w:color="DE7A22" w:themeColor="accent3"/>
          <w:bottom w:val="single" w:sz="4" w:space="0" w:color="DE7A22" w:themeColor="accent3"/>
          <w:right w:val="single" w:sz="4" w:space="0" w:color="DE7A22" w:themeColor="accent3"/>
          <w:insideH w:val="nil"/>
        </w:tcBorders>
        <w:shd w:val="clear" w:color="auto" w:fill="DE7A22" w:themeFill="accent3"/>
      </w:tcPr>
    </w:tblStylePr>
    <w:tblStylePr w:type="lastRow">
      <w:rPr>
        <w:b/>
        <w:bCs/>
      </w:rPr>
      <w:tblPr/>
      <w:tcPr>
        <w:tcBorders>
          <w:top w:val="double" w:sz="4" w:space="0" w:color="EBAE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FDCE53" w:themeColor="accent4"/>
        <w:left w:val="single" w:sz="4" w:space="0" w:color="FDCE53" w:themeColor="accent4"/>
        <w:bottom w:val="single" w:sz="4" w:space="0" w:color="FDCE53" w:themeColor="accent4"/>
        <w:right w:val="single" w:sz="4" w:space="0" w:color="FDCE53" w:themeColor="accent4"/>
        <w:insideH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top w:val="single" w:sz="4" w:space="0" w:color="FDCE53" w:themeColor="accent4"/>
          <w:left w:val="single" w:sz="4" w:space="0" w:color="FDCE53" w:themeColor="accent4"/>
          <w:bottom w:val="single" w:sz="4" w:space="0" w:color="FDCE53" w:themeColor="accent4"/>
          <w:right w:val="single" w:sz="4" w:space="0" w:color="FDCE53" w:themeColor="accent4"/>
          <w:insideH w:val="nil"/>
        </w:tcBorders>
        <w:shd w:val="clear" w:color="auto" w:fill="FDCE53" w:themeFill="accent4"/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006464" w:themeColor="accent5"/>
        <w:left w:val="single" w:sz="4" w:space="0" w:color="006464" w:themeColor="accent5"/>
        <w:bottom w:val="single" w:sz="4" w:space="0" w:color="006464" w:themeColor="accent5"/>
        <w:right w:val="single" w:sz="4" w:space="0" w:color="006464" w:themeColor="accent5"/>
        <w:insideH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464" w:themeColor="accent5"/>
          <w:left w:val="single" w:sz="4" w:space="0" w:color="006464" w:themeColor="accent5"/>
          <w:bottom w:val="single" w:sz="4" w:space="0" w:color="006464" w:themeColor="accent5"/>
          <w:right w:val="single" w:sz="4" w:space="0" w:color="006464" w:themeColor="accent5"/>
          <w:insideH w:val="nil"/>
        </w:tcBorders>
        <w:shd w:val="clear" w:color="auto" w:fill="006464" w:themeFill="accent5"/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5Dark">
    <w:name w:val="List Table 5 Dark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85" w:type="dxa"/>
        <w:bottom w:w="85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3C5A" w:themeColor="accent1"/>
        <w:left w:val="single" w:sz="24" w:space="0" w:color="193C5A" w:themeColor="accent1"/>
        <w:bottom w:val="single" w:sz="24" w:space="0" w:color="193C5A" w:themeColor="accent1"/>
        <w:right w:val="single" w:sz="24" w:space="0" w:color="193C5A" w:themeColor="accent1"/>
      </w:tblBorders>
      <w:tblCellMar>
        <w:top w:w="85" w:type="dxa"/>
        <w:bottom w:w="85" w:type="dxa"/>
      </w:tblCellMar>
    </w:tblPr>
    <w:tcPr>
      <w:shd w:val="clear" w:color="auto" w:fill="193C5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C5EA" w:themeColor="accent2"/>
        <w:left w:val="single" w:sz="24" w:space="0" w:color="5BC5EA" w:themeColor="accent2"/>
        <w:bottom w:val="single" w:sz="24" w:space="0" w:color="5BC5EA" w:themeColor="accent2"/>
        <w:right w:val="single" w:sz="24" w:space="0" w:color="5BC5EA" w:themeColor="accent2"/>
      </w:tblBorders>
      <w:tblCellMar>
        <w:top w:w="85" w:type="dxa"/>
        <w:bottom w:w="85" w:type="dxa"/>
      </w:tblCellMar>
    </w:tblPr>
    <w:tcPr>
      <w:shd w:val="clear" w:color="auto" w:fill="5BC5E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7A22" w:themeColor="accent3"/>
        <w:left w:val="single" w:sz="24" w:space="0" w:color="DE7A22" w:themeColor="accent3"/>
        <w:bottom w:val="single" w:sz="24" w:space="0" w:color="DE7A22" w:themeColor="accent3"/>
        <w:right w:val="single" w:sz="24" w:space="0" w:color="DE7A22" w:themeColor="accent3"/>
      </w:tblBorders>
      <w:tblCellMar>
        <w:top w:w="85" w:type="dxa"/>
        <w:bottom w:w="85" w:type="dxa"/>
      </w:tblCellMar>
    </w:tblPr>
    <w:tcPr>
      <w:shd w:val="clear" w:color="auto" w:fill="DE7A2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DCE53" w:themeColor="accent4"/>
        <w:left w:val="single" w:sz="24" w:space="0" w:color="FDCE53" w:themeColor="accent4"/>
        <w:bottom w:val="single" w:sz="24" w:space="0" w:color="FDCE53" w:themeColor="accent4"/>
        <w:right w:val="single" w:sz="24" w:space="0" w:color="FDCE53" w:themeColor="accent4"/>
      </w:tblBorders>
      <w:tblCellMar>
        <w:top w:w="85" w:type="dxa"/>
        <w:bottom w:w="85" w:type="dxa"/>
      </w:tblCellMar>
    </w:tblPr>
    <w:tcPr>
      <w:shd w:val="clear" w:color="auto" w:fill="FDCE5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464" w:themeColor="accent5"/>
        <w:left w:val="single" w:sz="24" w:space="0" w:color="006464" w:themeColor="accent5"/>
        <w:bottom w:val="single" w:sz="24" w:space="0" w:color="006464" w:themeColor="accent5"/>
        <w:right w:val="single" w:sz="24" w:space="0" w:color="006464" w:themeColor="accent5"/>
      </w:tblBorders>
      <w:tblCellMar>
        <w:top w:w="85" w:type="dxa"/>
        <w:bottom w:w="85" w:type="dxa"/>
      </w:tblCellMar>
    </w:tblPr>
    <w:tcPr>
      <w:shd w:val="clear" w:color="auto" w:fill="00646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E2E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80A8" w:themeColor="accent6"/>
        <w:left w:val="single" w:sz="24" w:space="0" w:color="0480A8" w:themeColor="accent6"/>
        <w:bottom w:val="single" w:sz="24" w:space="0" w:color="0480A8" w:themeColor="accent6"/>
        <w:right w:val="single" w:sz="24" w:space="0" w:color="0480A8" w:themeColor="accent6"/>
      </w:tblBorders>
      <w:tblCellMar>
        <w:top w:w="85" w:type="dxa"/>
        <w:bottom w:w="85" w:type="dxa"/>
      </w:tblCellMar>
    </w:tblPr>
    <w:tcPr>
      <w:shd w:val="clear" w:color="auto" w:fill="0480A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Borders>
        <w:top w:val="single" w:sz="4" w:space="0" w:color="193C5A" w:themeColor="accent1"/>
        <w:bottom w:val="single" w:sz="4" w:space="0" w:color="193C5A" w:themeColor="accent1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193C5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3C5A" w:themeColor="accent1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E2E25"/>
    <w:pPr>
      <w:spacing w:after="0" w:line="240" w:lineRule="auto"/>
    </w:pPr>
    <w:rPr>
      <w:color w:val="126F90" w:themeColor="accent2" w:themeShade="80"/>
    </w:rPr>
    <w:tblPr>
      <w:tblStyleRowBandSize w:val="1"/>
      <w:tblStyleColBandSize w:val="1"/>
      <w:tblBorders>
        <w:top w:val="single" w:sz="4" w:space="0" w:color="5BC5EA" w:themeColor="accent2"/>
        <w:bottom w:val="single" w:sz="4" w:space="0" w:color="5BC5EA" w:themeColor="accent2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5BC5E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BC5EA" w:themeColor="accent2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DE7A22" w:themeColor="accent3"/>
        <w:bottom w:val="single" w:sz="4" w:space="0" w:color="DE7A22" w:themeColor="accent3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DE7A2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E7A22" w:themeColor="accent3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Borders>
        <w:top w:val="single" w:sz="4" w:space="0" w:color="FDCE53" w:themeColor="accent4"/>
        <w:bottom w:val="single" w:sz="4" w:space="0" w:color="FDCE53" w:themeColor="accent4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FDCE5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DCE53" w:themeColor="accent4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Borders>
        <w:top w:val="single" w:sz="4" w:space="0" w:color="006464" w:themeColor="accent5"/>
        <w:bottom w:val="single" w:sz="4" w:space="0" w:color="006464" w:themeColor="accent5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00646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6464" w:themeColor="accent5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FFF" w:themeFill="accent5" w:themeFillTint="1A"/>
      </w:tcPr>
    </w:tblStylePr>
    <w:tblStylePr w:type="band1Horz">
      <w:tblPr/>
      <w:tcPr>
        <w:shd w:val="clear" w:color="auto" w:fill="D5FFFF" w:themeFill="accent5" w:themeFillTint="1A"/>
      </w:tcPr>
    </w:tblStylePr>
  </w:style>
  <w:style w:type="table" w:styleId="ListTable6Colorful-Accent6">
    <w:name w:val="List Table 6 Colorful Accent 6"/>
    <w:basedOn w:val="TableNormal"/>
    <w:uiPriority w:val="51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Borders>
        <w:top w:val="single" w:sz="4" w:space="0" w:color="0480A8" w:themeColor="accent6"/>
        <w:bottom w:val="single" w:sz="4" w:space="0" w:color="0480A8" w:themeColor="accent6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bottom w:val="single" w:sz="4" w:space="0" w:color="0480A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480A8" w:themeColor="accent6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E2E25"/>
    <w:pPr>
      <w:spacing w:after="0" w:line="240" w:lineRule="auto"/>
    </w:pPr>
    <w:rPr>
      <w:color w:val="122C43" w:themeColor="accent1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3C5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3C5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3C5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3C5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9ED" w:themeFill="accent1" w:themeFillTint="33"/>
      </w:tcPr>
    </w:tblStylePr>
    <w:tblStylePr w:type="band1Horz">
      <w:tblPr/>
      <w:tcPr>
        <w:shd w:val="clear" w:color="auto" w:fill="C1D9E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E2E25"/>
    <w:pPr>
      <w:spacing w:after="0" w:line="240" w:lineRule="auto"/>
    </w:pPr>
    <w:rPr>
      <w:color w:val="1BA6D7" w:themeColor="accent2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C5E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C5E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C5E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C5E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EF3FA" w:themeFill="accent2" w:themeFillTint="33"/>
      </w:tcPr>
    </w:tblStylePr>
    <w:tblStylePr w:type="band1Horz">
      <w:tblPr/>
      <w:tcPr>
        <w:shd w:val="clear" w:color="auto" w:fill="DEF3F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E2E25"/>
    <w:pPr>
      <w:spacing w:after="0" w:line="240" w:lineRule="auto"/>
    </w:pPr>
    <w:rPr>
      <w:color w:val="A65B19" w:themeColor="accent3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7A2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7A2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7A2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7A2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8E4D2" w:themeFill="accent3" w:themeFillTint="33"/>
      </w:tcPr>
    </w:tblStylePr>
    <w:tblStylePr w:type="band1Horz">
      <w:tblPr/>
      <w:tcPr>
        <w:shd w:val="clear" w:color="auto" w:fill="F8E4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E2E25"/>
    <w:pPr>
      <w:spacing w:after="0" w:line="240" w:lineRule="auto"/>
    </w:pPr>
    <w:rPr>
      <w:color w:val="F8B403" w:themeColor="accent4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DCE5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DCE5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DCE5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DCE5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DC" w:themeFill="accent4" w:themeFillTint="33"/>
      </w:tcPr>
    </w:tblStylePr>
    <w:tblStylePr w:type="band1Horz">
      <w:tblPr/>
      <w:tcPr>
        <w:shd w:val="clear" w:color="auto" w:fill="FEF5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E2E25"/>
    <w:pPr>
      <w:spacing w:after="0" w:line="240" w:lineRule="auto"/>
    </w:pPr>
    <w:rPr>
      <w:color w:val="004A4A" w:themeColor="accent5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46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46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46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46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FFF" w:themeFill="accent5" w:themeFillTint="33"/>
      </w:tcPr>
    </w:tblStylePr>
    <w:tblStylePr w:type="band1Horz">
      <w:tblPr/>
      <w:tcPr>
        <w:shd w:val="clear" w:color="auto" w:fill="AD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E2E25"/>
    <w:pPr>
      <w:spacing w:after="0" w:line="240" w:lineRule="auto"/>
    </w:pPr>
    <w:rPr>
      <w:color w:val="035F7D" w:themeColor="accent6" w:themeShade="BF"/>
    </w:r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80A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80A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80A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80A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DFD" w:themeFill="accent6" w:themeFillTint="33"/>
      </w:tcPr>
    </w:tblStylePr>
    <w:tblStylePr w:type="band1Horz">
      <w:tblPr/>
      <w:tcPr>
        <w:shd w:val="clear" w:color="auto" w:fill="BCEDF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2E6FA7" w:themeColor="accent1" w:themeTint="BF"/>
        <w:left w:val="single" w:sz="8" w:space="0" w:color="2E6FA7" w:themeColor="accent1" w:themeTint="BF"/>
        <w:bottom w:val="single" w:sz="8" w:space="0" w:color="2E6FA7" w:themeColor="accent1" w:themeTint="BF"/>
        <w:right w:val="single" w:sz="8" w:space="0" w:color="2E6FA7" w:themeColor="accent1" w:themeTint="BF"/>
        <w:insideH w:val="single" w:sz="8" w:space="0" w:color="2E6FA7" w:themeColor="accent1" w:themeTint="BF"/>
        <w:insideV w:val="single" w:sz="8" w:space="0" w:color="2E6FA7" w:themeColor="accent1" w:themeTint="BF"/>
      </w:tblBorders>
    </w:tblPr>
    <w:tcPr>
      <w:shd w:val="clear" w:color="auto" w:fill="B2D0E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6FA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shd w:val="clear" w:color="auto" w:fill="64A0D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84D3EF" w:themeColor="accent2" w:themeTint="BF"/>
        <w:left w:val="single" w:sz="8" w:space="0" w:color="84D3EF" w:themeColor="accent2" w:themeTint="BF"/>
        <w:bottom w:val="single" w:sz="8" w:space="0" w:color="84D3EF" w:themeColor="accent2" w:themeTint="BF"/>
        <w:right w:val="single" w:sz="8" w:space="0" w:color="84D3EF" w:themeColor="accent2" w:themeTint="BF"/>
        <w:insideH w:val="single" w:sz="8" w:space="0" w:color="84D3EF" w:themeColor="accent2" w:themeTint="BF"/>
        <w:insideV w:val="single" w:sz="8" w:space="0" w:color="84D3EF" w:themeColor="accent2" w:themeTint="BF"/>
      </w:tblBorders>
    </w:tblPr>
    <w:tcPr>
      <w:shd w:val="clear" w:color="auto" w:fill="D6F0F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D3E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shd w:val="clear" w:color="auto" w:fill="ADE2F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E69B59" w:themeColor="accent3" w:themeTint="BF"/>
        <w:left w:val="single" w:sz="8" w:space="0" w:color="E69B59" w:themeColor="accent3" w:themeTint="BF"/>
        <w:bottom w:val="single" w:sz="8" w:space="0" w:color="E69B59" w:themeColor="accent3" w:themeTint="BF"/>
        <w:right w:val="single" w:sz="8" w:space="0" w:color="E69B59" w:themeColor="accent3" w:themeTint="BF"/>
        <w:insideH w:val="single" w:sz="8" w:space="0" w:color="E69B59" w:themeColor="accent3" w:themeTint="BF"/>
        <w:insideV w:val="single" w:sz="8" w:space="0" w:color="E69B59" w:themeColor="accent3" w:themeTint="BF"/>
      </w:tblBorders>
    </w:tblPr>
    <w:tcPr>
      <w:shd w:val="clear" w:color="auto" w:fill="F6DDC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9B5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shd w:val="clear" w:color="auto" w:fill="EEBC9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DA7E" w:themeColor="accent4" w:themeTint="BF"/>
        <w:left w:val="single" w:sz="8" w:space="0" w:color="FDDA7E" w:themeColor="accent4" w:themeTint="BF"/>
        <w:bottom w:val="single" w:sz="8" w:space="0" w:color="FDDA7E" w:themeColor="accent4" w:themeTint="BF"/>
        <w:right w:val="single" w:sz="8" w:space="0" w:color="FDDA7E" w:themeColor="accent4" w:themeTint="BF"/>
        <w:insideH w:val="single" w:sz="8" w:space="0" w:color="FDDA7E" w:themeColor="accent4" w:themeTint="BF"/>
        <w:insideV w:val="single" w:sz="8" w:space="0" w:color="FDDA7E" w:themeColor="accent4" w:themeTint="BF"/>
      </w:tblBorders>
    </w:tblPr>
    <w:tcPr>
      <w:shd w:val="clear" w:color="auto" w:fill="FEF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DA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shd w:val="clear" w:color="auto" w:fill="FEE6A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CACA" w:themeColor="accent5" w:themeTint="BF"/>
        <w:left w:val="single" w:sz="8" w:space="0" w:color="00CACA" w:themeColor="accent5" w:themeTint="BF"/>
        <w:bottom w:val="single" w:sz="8" w:space="0" w:color="00CACA" w:themeColor="accent5" w:themeTint="BF"/>
        <w:right w:val="single" w:sz="8" w:space="0" w:color="00CACA" w:themeColor="accent5" w:themeTint="BF"/>
        <w:insideH w:val="single" w:sz="8" w:space="0" w:color="00CACA" w:themeColor="accent5" w:themeTint="BF"/>
        <w:insideV w:val="single" w:sz="8" w:space="0" w:color="00CACA" w:themeColor="accent5" w:themeTint="BF"/>
      </w:tblBorders>
    </w:tblPr>
    <w:tcPr>
      <w:shd w:val="clear" w:color="auto" w:fill="99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AC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shd w:val="clear" w:color="auto" w:fill="32FF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7BDF9" w:themeColor="accent6" w:themeTint="BF"/>
        <w:left w:val="single" w:sz="8" w:space="0" w:color="07BDF9" w:themeColor="accent6" w:themeTint="BF"/>
        <w:bottom w:val="single" w:sz="8" w:space="0" w:color="07BDF9" w:themeColor="accent6" w:themeTint="BF"/>
        <w:right w:val="single" w:sz="8" w:space="0" w:color="07BDF9" w:themeColor="accent6" w:themeTint="BF"/>
        <w:insideH w:val="single" w:sz="8" w:space="0" w:color="07BDF9" w:themeColor="accent6" w:themeTint="BF"/>
        <w:insideV w:val="single" w:sz="8" w:space="0" w:color="07BDF9" w:themeColor="accent6" w:themeTint="BF"/>
      </w:tblBorders>
    </w:tblPr>
    <w:tcPr>
      <w:shd w:val="clear" w:color="auto" w:fill="ADE9F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BDF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shd w:val="clear" w:color="auto" w:fill="5AD3F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  <w:insideH w:val="single" w:sz="8" w:space="0" w:color="193C5A" w:themeColor="accent1"/>
        <w:insideV w:val="single" w:sz="8" w:space="0" w:color="193C5A" w:themeColor="accent1"/>
      </w:tblBorders>
    </w:tblPr>
    <w:tcPr>
      <w:shd w:val="clear" w:color="auto" w:fill="B2D0E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C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9ED" w:themeFill="accent1" w:themeFillTint="33"/>
      </w:tcPr>
    </w:tblStylePr>
    <w:tblStylePr w:type="band1Vert">
      <w:tblPr/>
      <w:tcPr>
        <w:shd w:val="clear" w:color="auto" w:fill="64A0D4" w:themeFill="accent1" w:themeFillTint="7F"/>
      </w:tcPr>
    </w:tblStylePr>
    <w:tblStylePr w:type="band1Horz">
      <w:tblPr/>
      <w:tcPr>
        <w:tcBorders>
          <w:insideH w:val="single" w:sz="6" w:space="0" w:color="193C5A" w:themeColor="accent1"/>
          <w:insideV w:val="single" w:sz="6" w:space="0" w:color="193C5A" w:themeColor="accent1"/>
        </w:tcBorders>
        <w:shd w:val="clear" w:color="auto" w:fill="64A0D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  <w:insideH w:val="single" w:sz="8" w:space="0" w:color="5BC5EA" w:themeColor="accent2"/>
        <w:insideV w:val="single" w:sz="8" w:space="0" w:color="5BC5EA" w:themeColor="accent2"/>
      </w:tblBorders>
    </w:tblPr>
    <w:tcPr>
      <w:shd w:val="clear" w:color="auto" w:fill="D6F0F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9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A" w:themeFill="accent2" w:themeFillTint="33"/>
      </w:tcPr>
    </w:tblStylePr>
    <w:tblStylePr w:type="band1Vert">
      <w:tblPr/>
      <w:tcPr>
        <w:shd w:val="clear" w:color="auto" w:fill="ADE2F4" w:themeFill="accent2" w:themeFillTint="7F"/>
      </w:tcPr>
    </w:tblStylePr>
    <w:tblStylePr w:type="band1Horz">
      <w:tblPr/>
      <w:tcPr>
        <w:tcBorders>
          <w:insideH w:val="single" w:sz="6" w:space="0" w:color="5BC5EA" w:themeColor="accent2"/>
          <w:insideV w:val="single" w:sz="6" w:space="0" w:color="5BC5EA" w:themeColor="accent2"/>
        </w:tcBorders>
        <w:shd w:val="clear" w:color="auto" w:fill="ADE2F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  <w:insideH w:val="single" w:sz="8" w:space="0" w:color="DE7A22" w:themeColor="accent3"/>
        <w:insideV w:val="single" w:sz="8" w:space="0" w:color="DE7A22" w:themeColor="accent3"/>
      </w:tblBorders>
    </w:tblPr>
    <w:tcPr>
      <w:shd w:val="clear" w:color="auto" w:fill="F6DDC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4D2" w:themeFill="accent3" w:themeFillTint="33"/>
      </w:tcPr>
    </w:tblStylePr>
    <w:tblStylePr w:type="band1Vert">
      <w:tblPr/>
      <w:tcPr>
        <w:shd w:val="clear" w:color="auto" w:fill="EEBC90" w:themeFill="accent3" w:themeFillTint="7F"/>
      </w:tcPr>
    </w:tblStylePr>
    <w:tblStylePr w:type="band1Horz">
      <w:tblPr/>
      <w:tcPr>
        <w:tcBorders>
          <w:insideH w:val="single" w:sz="6" w:space="0" w:color="DE7A22" w:themeColor="accent3"/>
          <w:insideV w:val="single" w:sz="6" w:space="0" w:color="DE7A22" w:themeColor="accent3"/>
        </w:tcBorders>
        <w:shd w:val="clear" w:color="auto" w:fill="EEBC9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  <w:insideH w:val="single" w:sz="8" w:space="0" w:color="FDCE53" w:themeColor="accent4"/>
        <w:insideV w:val="single" w:sz="8" w:space="0" w:color="FDCE53" w:themeColor="accent4"/>
      </w:tblBorders>
    </w:tblPr>
    <w:tcPr>
      <w:shd w:val="clear" w:color="auto" w:fill="FEF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C" w:themeFill="accent4" w:themeFillTint="33"/>
      </w:tcPr>
    </w:tblStylePr>
    <w:tblStylePr w:type="band1Vert">
      <w:tblPr/>
      <w:tcPr>
        <w:shd w:val="clear" w:color="auto" w:fill="FEE6A9" w:themeFill="accent4" w:themeFillTint="7F"/>
      </w:tcPr>
    </w:tblStylePr>
    <w:tblStylePr w:type="band1Horz">
      <w:tblPr/>
      <w:tcPr>
        <w:tcBorders>
          <w:insideH w:val="single" w:sz="6" w:space="0" w:color="FDCE53" w:themeColor="accent4"/>
          <w:insideV w:val="single" w:sz="6" w:space="0" w:color="FDCE53" w:themeColor="accent4"/>
        </w:tcBorders>
        <w:shd w:val="clear" w:color="auto" w:fill="FEE6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  <w:insideH w:val="single" w:sz="8" w:space="0" w:color="006464" w:themeColor="accent5"/>
        <w:insideV w:val="single" w:sz="8" w:space="0" w:color="006464" w:themeColor="accent5"/>
      </w:tblBorders>
    </w:tblPr>
    <w:tcPr>
      <w:shd w:val="clear" w:color="auto" w:fill="99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6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FF" w:themeFill="accent5" w:themeFillTint="33"/>
      </w:tcPr>
    </w:tblStylePr>
    <w:tblStylePr w:type="band1Vert">
      <w:tblPr/>
      <w:tcPr>
        <w:shd w:val="clear" w:color="auto" w:fill="32FFFF" w:themeFill="accent5" w:themeFillTint="7F"/>
      </w:tcPr>
    </w:tblStylePr>
    <w:tblStylePr w:type="band1Horz">
      <w:tblPr/>
      <w:tcPr>
        <w:tcBorders>
          <w:insideH w:val="single" w:sz="6" w:space="0" w:color="006464" w:themeColor="accent5"/>
          <w:insideV w:val="single" w:sz="6" w:space="0" w:color="006464" w:themeColor="accent5"/>
        </w:tcBorders>
        <w:shd w:val="clear" w:color="auto" w:fill="32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  <w:insideH w:val="single" w:sz="8" w:space="0" w:color="0480A8" w:themeColor="accent6"/>
        <w:insideV w:val="single" w:sz="8" w:space="0" w:color="0480A8" w:themeColor="accent6"/>
      </w:tblBorders>
    </w:tblPr>
    <w:tcPr>
      <w:shd w:val="clear" w:color="auto" w:fill="ADE9F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DFD" w:themeFill="accent6" w:themeFillTint="33"/>
      </w:tcPr>
    </w:tblStylePr>
    <w:tblStylePr w:type="band1Vert">
      <w:tblPr/>
      <w:tcPr>
        <w:shd w:val="clear" w:color="auto" w:fill="5AD3FB" w:themeFill="accent6" w:themeFillTint="7F"/>
      </w:tcPr>
    </w:tblStylePr>
    <w:tblStylePr w:type="band1Horz">
      <w:tblPr/>
      <w:tcPr>
        <w:tcBorders>
          <w:insideH w:val="single" w:sz="6" w:space="0" w:color="0480A8" w:themeColor="accent6"/>
          <w:insideV w:val="single" w:sz="6" w:space="0" w:color="0480A8" w:themeColor="accent6"/>
        </w:tcBorders>
        <w:shd w:val="clear" w:color="auto" w:fill="5AD3F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0E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5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5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3C5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3C5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A0D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A0D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F0F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C5E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C5E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C5E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C5E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E2F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E2F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DC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7A2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7A2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7A2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7A2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C9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C9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CE5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DCE5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DCE5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DCE5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6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6A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9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46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46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46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46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2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2FF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E9F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80A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80A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80A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80A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D3F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D3F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bottom w:val="single" w:sz="8" w:space="0" w:color="193C5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3C5A" w:themeColor="accen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193C5A" w:themeColor="accent1"/>
          <w:bottom w:val="single" w:sz="8" w:space="0" w:color="193C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3C5A" w:themeColor="accent1"/>
          <w:bottom w:val="single" w:sz="8" w:space="0" w:color="193C5A" w:themeColor="accent1"/>
        </w:tcBorders>
      </w:tcPr>
    </w:tblStylePr>
    <w:tblStylePr w:type="band1Vert">
      <w:tblPr/>
      <w:tcPr>
        <w:shd w:val="clear" w:color="auto" w:fill="B2D0E9" w:themeFill="accent1" w:themeFillTint="3F"/>
      </w:tcPr>
    </w:tblStylePr>
    <w:tblStylePr w:type="band1Horz">
      <w:tblPr/>
      <w:tcPr>
        <w:shd w:val="clear" w:color="auto" w:fill="B2D0E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bottom w:val="single" w:sz="8" w:space="0" w:color="5BC5E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C5EA" w:themeColor="accent2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5BC5EA" w:themeColor="accent2"/>
          <w:bottom w:val="single" w:sz="8" w:space="0" w:color="5BC5E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C5EA" w:themeColor="accent2"/>
          <w:bottom w:val="single" w:sz="8" w:space="0" w:color="5BC5EA" w:themeColor="accent2"/>
        </w:tcBorders>
      </w:tcPr>
    </w:tblStylePr>
    <w:tblStylePr w:type="band1Vert">
      <w:tblPr/>
      <w:tcPr>
        <w:shd w:val="clear" w:color="auto" w:fill="D6F0F9" w:themeFill="accent2" w:themeFillTint="3F"/>
      </w:tcPr>
    </w:tblStylePr>
    <w:tblStylePr w:type="band1Horz">
      <w:tblPr/>
      <w:tcPr>
        <w:shd w:val="clear" w:color="auto" w:fill="D6F0F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bottom w:val="single" w:sz="8" w:space="0" w:color="DE7A2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7A22" w:themeColor="accent3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DE7A22" w:themeColor="accent3"/>
          <w:bottom w:val="single" w:sz="8" w:space="0" w:color="DE7A2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7A22" w:themeColor="accent3"/>
          <w:bottom w:val="single" w:sz="8" w:space="0" w:color="DE7A22" w:themeColor="accent3"/>
        </w:tcBorders>
      </w:tcPr>
    </w:tblStylePr>
    <w:tblStylePr w:type="band1Vert">
      <w:tblPr/>
      <w:tcPr>
        <w:shd w:val="clear" w:color="auto" w:fill="F6DDC8" w:themeFill="accent3" w:themeFillTint="3F"/>
      </w:tcPr>
    </w:tblStylePr>
    <w:tblStylePr w:type="band1Horz">
      <w:tblPr/>
      <w:tcPr>
        <w:shd w:val="clear" w:color="auto" w:fill="F6DDC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bottom w:val="single" w:sz="8" w:space="0" w:color="FDCE5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DCE53" w:themeColor="accent4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FDCE53" w:themeColor="accent4"/>
          <w:bottom w:val="single" w:sz="8" w:space="0" w:color="FDCE5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DCE53" w:themeColor="accent4"/>
          <w:bottom w:val="single" w:sz="8" w:space="0" w:color="FDCE53" w:themeColor="accent4"/>
        </w:tcBorders>
      </w:tcPr>
    </w:tblStylePr>
    <w:tblStylePr w:type="band1Vert">
      <w:tblPr/>
      <w:tcPr>
        <w:shd w:val="clear" w:color="auto" w:fill="FEF2D4" w:themeFill="accent4" w:themeFillTint="3F"/>
      </w:tcPr>
    </w:tblStylePr>
    <w:tblStylePr w:type="band1Horz">
      <w:tblPr/>
      <w:tcPr>
        <w:shd w:val="clear" w:color="auto" w:fill="FEF2D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bottom w:val="single" w:sz="8" w:space="0" w:color="00646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464" w:themeColor="accent5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6464" w:themeColor="accent5"/>
          <w:bottom w:val="single" w:sz="8" w:space="0" w:color="00646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464" w:themeColor="accent5"/>
          <w:bottom w:val="single" w:sz="8" w:space="0" w:color="006464" w:themeColor="accent5"/>
        </w:tcBorders>
      </w:tcPr>
    </w:tblStylePr>
    <w:tblStylePr w:type="band1Vert">
      <w:tblPr/>
      <w:tcPr>
        <w:shd w:val="clear" w:color="auto" w:fill="99FFFF" w:themeFill="accent5" w:themeFillTint="3F"/>
      </w:tcPr>
    </w:tblStylePr>
    <w:tblStylePr w:type="band1Horz">
      <w:tblPr/>
      <w:tcPr>
        <w:shd w:val="clear" w:color="auto" w:fill="99FF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E2E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bottom w:val="single" w:sz="8" w:space="0" w:color="0480A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80A8" w:themeColor="accent6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480A8" w:themeColor="accent6"/>
          <w:bottom w:val="single" w:sz="8" w:space="0" w:color="0480A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80A8" w:themeColor="accent6"/>
          <w:bottom w:val="single" w:sz="8" w:space="0" w:color="0480A8" w:themeColor="accent6"/>
        </w:tcBorders>
      </w:tcPr>
    </w:tblStylePr>
    <w:tblStylePr w:type="band1Vert">
      <w:tblPr/>
      <w:tcPr>
        <w:shd w:val="clear" w:color="auto" w:fill="ADE9FD" w:themeFill="accent6" w:themeFillTint="3F"/>
      </w:tcPr>
    </w:tblStylePr>
    <w:tblStylePr w:type="band1Horz">
      <w:tblPr/>
      <w:tcPr>
        <w:shd w:val="clear" w:color="auto" w:fill="ADE9FD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3C5A" w:themeColor="accent1"/>
        <w:left w:val="single" w:sz="8" w:space="0" w:color="193C5A" w:themeColor="accent1"/>
        <w:bottom w:val="single" w:sz="8" w:space="0" w:color="193C5A" w:themeColor="accent1"/>
        <w:right w:val="single" w:sz="8" w:space="0" w:color="193C5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3C5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3C5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3C5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3C5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0E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0E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C5EA" w:themeColor="accent2"/>
        <w:left w:val="single" w:sz="8" w:space="0" w:color="5BC5EA" w:themeColor="accent2"/>
        <w:bottom w:val="single" w:sz="8" w:space="0" w:color="5BC5EA" w:themeColor="accent2"/>
        <w:right w:val="single" w:sz="8" w:space="0" w:color="5BC5E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C5E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C5EA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C5E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C5E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F0F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F0F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7A22" w:themeColor="accent3"/>
        <w:left w:val="single" w:sz="8" w:space="0" w:color="DE7A22" w:themeColor="accent3"/>
        <w:bottom w:val="single" w:sz="8" w:space="0" w:color="DE7A22" w:themeColor="accent3"/>
        <w:right w:val="single" w:sz="8" w:space="0" w:color="DE7A2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7A2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E7A2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7A2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7A2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DC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DC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DCE53" w:themeColor="accent4"/>
        <w:left w:val="single" w:sz="8" w:space="0" w:color="FDCE53" w:themeColor="accent4"/>
        <w:bottom w:val="single" w:sz="8" w:space="0" w:color="FDCE53" w:themeColor="accent4"/>
        <w:right w:val="single" w:sz="8" w:space="0" w:color="FDCE5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DCE5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DCE5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DCE5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DCE5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464" w:themeColor="accent5"/>
        <w:left w:val="single" w:sz="8" w:space="0" w:color="006464" w:themeColor="accent5"/>
        <w:bottom w:val="single" w:sz="8" w:space="0" w:color="006464" w:themeColor="accent5"/>
        <w:right w:val="single" w:sz="8" w:space="0" w:color="00646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46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46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46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46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9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E2E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80A8" w:themeColor="accent6"/>
        <w:left w:val="single" w:sz="8" w:space="0" w:color="0480A8" w:themeColor="accent6"/>
        <w:bottom w:val="single" w:sz="8" w:space="0" w:color="0480A8" w:themeColor="accent6"/>
        <w:right w:val="single" w:sz="8" w:space="0" w:color="0480A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80A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480A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80A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80A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9F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E9F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2E6FA7" w:themeColor="accent1" w:themeTint="BF"/>
        <w:left w:val="single" w:sz="8" w:space="0" w:color="2E6FA7" w:themeColor="accent1" w:themeTint="BF"/>
        <w:bottom w:val="single" w:sz="8" w:space="0" w:color="2E6FA7" w:themeColor="accent1" w:themeTint="BF"/>
        <w:right w:val="single" w:sz="8" w:space="0" w:color="2E6FA7" w:themeColor="accent1" w:themeTint="BF"/>
        <w:insideH w:val="single" w:sz="8" w:space="0" w:color="2E6FA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6FA7" w:themeColor="accent1" w:themeTint="BF"/>
          <w:left w:val="single" w:sz="8" w:space="0" w:color="2E6FA7" w:themeColor="accent1" w:themeTint="BF"/>
          <w:bottom w:val="single" w:sz="8" w:space="0" w:color="2E6FA7" w:themeColor="accent1" w:themeTint="BF"/>
          <w:right w:val="single" w:sz="8" w:space="0" w:color="2E6FA7" w:themeColor="accent1" w:themeTint="BF"/>
          <w:insideH w:val="nil"/>
          <w:insideV w:val="nil"/>
        </w:tcBorders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6FA7" w:themeColor="accent1" w:themeTint="BF"/>
          <w:left w:val="single" w:sz="8" w:space="0" w:color="2E6FA7" w:themeColor="accent1" w:themeTint="BF"/>
          <w:bottom w:val="single" w:sz="8" w:space="0" w:color="2E6FA7" w:themeColor="accent1" w:themeTint="BF"/>
          <w:right w:val="single" w:sz="8" w:space="0" w:color="2E6FA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0E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0E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84D3EF" w:themeColor="accent2" w:themeTint="BF"/>
        <w:left w:val="single" w:sz="8" w:space="0" w:color="84D3EF" w:themeColor="accent2" w:themeTint="BF"/>
        <w:bottom w:val="single" w:sz="8" w:space="0" w:color="84D3EF" w:themeColor="accent2" w:themeTint="BF"/>
        <w:right w:val="single" w:sz="8" w:space="0" w:color="84D3EF" w:themeColor="accent2" w:themeTint="BF"/>
        <w:insideH w:val="single" w:sz="8" w:space="0" w:color="84D3E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D3EF" w:themeColor="accent2" w:themeTint="BF"/>
          <w:left w:val="single" w:sz="8" w:space="0" w:color="84D3EF" w:themeColor="accent2" w:themeTint="BF"/>
          <w:bottom w:val="single" w:sz="8" w:space="0" w:color="84D3EF" w:themeColor="accent2" w:themeTint="BF"/>
          <w:right w:val="single" w:sz="8" w:space="0" w:color="84D3EF" w:themeColor="accent2" w:themeTint="BF"/>
          <w:insideH w:val="nil"/>
          <w:insideV w:val="nil"/>
        </w:tcBorders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D3EF" w:themeColor="accent2" w:themeTint="BF"/>
          <w:left w:val="single" w:sz="8" w:space="0" w:color="84D3EF" w:themeColor="accent2" w:themeTint="BF"/>
          <w:bottom w:val="single" w:sz="8" w:space="0" w:color="84D3EF" w:themeColor="accent2" w:themeTint="BF"/>
          <w:right w:val="single" w:sz="8" w:space="0" w:color="84D3E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F0F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F0F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E69B59" w:themeColor="accent3" w:themeTint="BF"/>
        <w:left w:val="single" w:sz="8" w:space="0" w:color="E69B59" w:themeColor="accent3" w:themeTint="BF"/>
        <w:bottom w:val="single" w:sz="8" w:space="0" w:color="E69B59" w:themeColor="accent3" w:themeTint="BF"/>
        <w:right w:val="single" w:sz="8" w:space="0" w:color="E69B59" w:themeColor="accent3" w:themeTint="BF"/>
        <w:insideH w:val="single" w:sz="8" w:space="0" w:color="E69B5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9B59" w:themeColor="accent3" w:themeTint="BF"/>
          <w:left w:val="single" w:sz="8" w:space="0" w:color="E69B59" w:themeColor="accent3" w:themeTint="BF"/>
          <w:bottom w:val="single" w:sz="8" w:space="0" w:color="E69B59" w:themeColor="accent3" w:themeTint="BF"/>
          <w:right w:val="single" w:sz="8" w:space="0" w:color="E69B59" w:themeColor="accent3" w:themeTint="BF"/>
          <w:insideH w:val="nil"/>
          <w:insideV w:val="nil"/>
        </w:tcBorders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9B59" w:themeColor="accent3" w:themeTint="BF"/>
          <w:left w:val="single" w:sz="8" w:space="0" w:color="E69B59" w:themeColor="accent3" w:themeTint="BF"/>
          <w:bottom w:val="single" w:sz="8" w:space="0" w:color="E69B59" w:themeColor="accent3" w:themeTint="BF"/>
          <w:right w:val="single" w:sz="8" w:space="0" w:color="E69B5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DC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DC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FDDA7E" w:themeColor="accent4" w:themeTint="BF"/>
        <w:left w:val="single" w:sz="8" w:space="0" w:color="FDDA7E" w:themeColor="accent4" w:themeTint="BF"/>
        <w:bottom w:val="single" w:sz="8" w:space="0" w:color="FDDA7E" w:themeColor="accent4" w:themeTint="BF"/>
        <w:right w:val="single" w:sz="8" w:space="0" w:color="FDDA7E" w:themeColor="accent4" w:themeTint="BF"/>
        <w:insideH w:val="single" w:sz="8" w:space="0" w:color="FDDA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DA7E" w:themeColor="accent4" w:themeTint="BF"/>
          <w:left w:val="single" w:sz="8" w:space="0" w:color="FDDA7E" w:themeColor="accent4" w:themeTint="BF"/>
          <w:bottom w:val="single" w:sz="8" w:space="0" w:color="FDDA7E" w:themeColor="accent4" w:themeTint="BF"/>
          <w:right w:val="single" w:sz="8" w:space="0" w:color="FDDA7E" w:themeColor="accent4" w:themeTint="BF"/>
          <w:insideH w:val="nil"/>
          <w:insideV w:val="nil"/>
        </w:tcBorders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DA7E" w:themeColor="accent4" w:themeTint="BF"/>
          <w:left w:val="single" w:sz="8" w:space="0" w:color="FDDA7E" w:themeColor="accent4" w:themeTint="BF"/>
          <w:bottom w:val="single" w:sz="8" w:space="0" w:color="FDDA7E" w:themeColor="accent4" w:themeTint="BF"/>
          <w:right w:val="single" w:sz="8" w:space="0" w:color="FDDA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0CACA" w:themeColor="accent5" w:themeTint="BF"/>
        <w:left w:val="single" w:sz="8" w:space="0" w:color="00CACA" w:themeColor="accent5" w:themeTint="BF"/>
        <w:bottom w:val="single" w:sz="8" w:space="0" w:color="00CACA" w:themeColor="accent5" w:themeTint="BF"/>
        <w:right w:val="single" w:sz="8" w:space="0" w:color="00CACA" w:themeColor="accent5" w:themeTint="BF"/>
        <w:insideH w:val="single" w:sz="8" w:space="0" w:color="00CAC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ACA" w:themeColor="accent5" w:themeTint="BF"/>
          <w:left w:val="single" w:sz="8" w:space="0" w:color="00CACA" w:themeColor="accent5" w:themeTint="BF"/>
          <w:bottom w:val="single" w:sz="8" w:space="0" w:color="00CACA" w:themeColor="accent5" w:themeTint="BF"/>
          <w:right w:val="single" w:sz="8" w:space="0" w:color="00CACA" w:themeColor="accent5" w:themeTint="BF"/>
          <w:insideH w:val="nil"/>
          <w:insideV w:val="nil"/>
        </w:tcBorders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ACA" w:themeColor="accent5" w:themeTint="BF"/>
          <w:left w:val="single" w:sz="8" w:space="0" w:color="00CACA" w:themeColor="accent5" w:themeTint="BF"/>
          <w:bottom w:val="single" w:sz="8" w:space="0" w:color="00CACA" w:themeColor="accent5" w:themeTint="BF"/>
          <w:right w:val="single" w:sz="8" w:space="0" w:color="00CAC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9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8" w:space="0" w:color="07BDF9" w:themeColor="accent6" w:themeTint="BF"/>
        <w:left w:val="single" w:sz="8" w:space="0" w:color="07BDF9" w:themeColor="accent6" w:themeTint="BF"/>
        <w:bottom w:val="single" w:sz="8" w:space="0" w:color="07BDF9" w:themeColor="accent6" w:themeTint="BF"/>
        <w:right w:val="single" w:sz="8" w:space="0" w:color="07BDF9" w:themeColor="accent6" w:themeTint="BF"/>
        <w:insideH w:val="single" w:sz="8" w:space="0" w:color="07BDF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BDF9" w:themeColor="accent6" w:themeTint="BF"/>
          <w:left w:val="single" w:sz="8" w:space="0" w:color="07BDF9" w:themeColor="accent6" w:themeTint="BF"/>
          <w:bottom w:val="single" w:sz="8" w:space="0" w:color="07BDF9" w:themeColor="accent6" w:themeTint="BF"/>
          <w:right w:val="single" w:sz="8" w:space="0" w:color="07BDF9" w:themeColor="accent6" w:themeTint="BF"/>
          <w:insideH w:val="nil"/>
          <w:insideV w:val="nil"/>
        </w:tcBorders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BDF9" w:themeColor="accent6" w:themeTint="BF"/>
          <w:left w:val="single" w:sz="8" w:space="0" w:color="07BDF9" w:themeColor="accent6" w:themeTint="BF"/>
          <w:bottom w:val="single" w:sz="8" w:space="0" w:color="07BDF9" w:themeColor="accent6" w:themeTint="BF"/>
          <w:right w:val="single" w:sz="8" w:space="0" w:color="07BDF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E9F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E9F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5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5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3C5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C5E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C5E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C5E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7A2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7A2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7A2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CE5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CE5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CE5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46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46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46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E2E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80A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80A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80A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E2E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E2E25"/>
    <w:pPr>
      <w:spacing w:after="0" w:line="240" w:lineRule="auto"/>
    </w:pPr>
    <w:tblPr>
      <w:tblStyleRowBandSize w:val="1"/>
      <w:tblStyleColBandSize w:val="1"/>
      <w:tblCellMar>
        <w:top w:w="85" w:type="dxa"/>
        <w:bottom w:w="85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CE2E25"/>
    <w:pPr>
      <w:spacing w:after="220" w:line="240" w:lineRule="auto"/>
      <w:contextualSpacing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swCell">
      <w:rPr>
        <w:color w:val="000080"/>
      </w:rPr>
    </w:tblStylePr>
  </w:style>
  <w:style w:type="table" w:styleId="Table3Deffects2">
    <w:name w:val="Table 3D effects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3">
    <w:name w:val="Table 3D effects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Classic1">
    <w:name w:val="Table Classic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leClassic2">
    <w:name w:val="Table Classic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TableClassic3">
    <w:name w:val="Table Classic 3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TableColorful1">
    <w:name w:val="Table Colorful 1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TableColorful3">
    <w:name w:val="Table Colorful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2">
    <w:name w:val="Table Columns 2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Columns3">
    <w:name w:val="Table Columns 3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E2E25"/>
    <w:pPr>
      <w:spacing w:after="220" w:line="240" w:lineRule="auto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2">
    <w:name w:val="Table List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3">
    <w:name w:val="Table List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leList4">
    <w:name w:val="Table List 4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E2E25"/>
    <w:pPr>
      <w:spacing w:after="220" w:line="240" w:lineRule="auto"/>
      <w:contextualSpacing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ubtle2">
    <w:name w:val="Table Subtle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Theme">
    <w:name w:val="Table Theme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E2E25"/>
    <w:pPr>
      <w:spacing w:after="220" w:line="240" w:lineRule="auto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ducation.wa.edu.au/gifted-and-talented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ducation.wa.edu.au/gifted-and-talented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cationwaeduau.sharepoint.com/sites/TemplateLibrary/CorporateTemplates/Document.dotx" TargetMode="External"/></Relationships>
</file>

<file path=word/theme/theme1.xml><?xml version="1.0" encoding="utf-8"?>
<a:theme xmlns:a="http://schemas.openxmlformats.org/drawingml/2006/main" name="Office Theme">
  <a:themeElements>
    <a:clrScheme name="Learning changes lives">
      <a:dk1>
        <a:sysClr val="windowText" lastClr="000000"/>
      </a:dk1>
      <a:lt1>
        <a:sysClr val="window" lastClr="FFFFFF"/>
      </a:lt1>
      <a:dk2>
        <a:srgbClr val="3F3F3F"/>
      </a:dk2>
      <a:lt2>
        <a:srgbClr val="E7E6E6"/>
      </a:lt2>
      <a:accent1>
        <a:srgbClr val="193C5A"/>
      </a:accent1>
      <a:accent2>
        <a:srgbClr val="5BC5EA"/>
      </a:accent2>
      <a:accent3>
        <a:srgbClr val="DE7A22"/>
      </a:accent3>
      <a:accent4>
        <a:srgbClr val="FDCE53"/>
      </a:accent4>
      <a:accent5>
        <a:srgbClr val="006464"/>
      </a:accent5>
      <a:accent6>
        <a:srgbClr val="0480A8"/>
      </a:accent6>
      <a:hlink>
        <a:srgbClr val="0563C1"/>
      </a:hlink>
      <a:folHlink>
        <a:srgbClr val="954F72"/>
      </a:folHlink>
    </a:clrScheme>
    <a:fontScheme name="Learning changes liv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chemeClr val="accent6"/>
          </a:solidFill>
          <a:miter lim="800000"/>
          <a:headEnd/>
          <a:tailEnd/>
        </a:ln>
      </a:spPr>
      <a:bodyPr rot="0" vert="horz" wrap="square" lIns="108000" tIns="108000" rIns="108000" bIns="10800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20736-8f9b-4b9c-85b6-9d352308cab9">
      <Terms xmlns="http://schemas.microsoft.com/office/infopath/2007/PartnerControls"/>
    </lcf76f155ced4ddcb4097134ff3c332f>
    <TaxCatchAll xmlns="81328497-e302-4ee7-be49-3710729b5d13" xsi:nil="true"/>
    <_dlc_DocId xmlns="81328497-e302-4ee7-be49-3710729b5d13">ST6FFF2T5ZAT-906829486-264</_dlc_DocId>
    <_dlc_DocIdUrl xmlns="81328497-e302-4ee7-be49-3710729b5d13">
      <Url>https://educationwaeduau.sharepoint.com/sites/TemplateLibrary/_layouts/15/DocIdRedir.aspx?ID=ST6FFF2T5ZAT-906829486-264</Url>
      <Description>ST6FFF2T5ZAT-906829486-264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85F2458870F041B648F164B1059096" ma:contentTypeVersion="10" ma:contentTypeDescription="Create a new document." ma:contentTypeScope="" ma:versionID="2f9f94391c27fb7ee6199bc07823aba8">
  <xsd:schema xmlns:xsd="http://www.w3.org/2001/XMLSchema" xmlns:xs="http://www.w3.org/2001/XMLSchema" xmlns:p="http://schemas.microsoft.com/office/2006/metadata/properties" xmlns:ns2="81328497-e302-4ee7-be49-3710729b5d13" xmlns:ns3="55620736-8f9b-4b9c-85b6-9d352308cab9" targetNamespace="http://schemas.microsoft.com/office/2006/metadata/properties" ma:root="true" ma:fieldsID="67c7983559bb3710b0cee801cb3e74d5" ns2:_="" ns3:_="">
    <xsd:import namespace="81328497-e302-4ee7-be49-3710729b5d13"/>
    <xsd:import namespace="55620736-8f9b-4b9c-85b6-9d352308ca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28497-e302-4ee7-be49-3710729b5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4062f8f-5637-4cbe-a83a-33b8a5b25a81}" ma:internalName="TaxCatchAll" ma:showField="CatchAllData" ma:web="81328497-e302-4ee7-be49-3710729b5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20736-8f9b-4b9c-85b6-9d352308c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a606fe5-00d0-49e1-aa33-d9ffd0209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27354-C976-4411-8947-0633FFFDAF2C}">
  <ds:schemaRefs>
    <ds:schemaRef ds:uri="http://schemas.microsoft.com/office/2006/metadata/properties"/>
    <ds:schemaRef ds:uri="http://schemas.microsoft.com/office/infopath/2007/PartnerControls"/>
    <ds:schemaRef ds:uri="55620736-8f9b-4b9c-85b6-9d352308cab9"/>
    <ds:schemaRef ds:uri="81328497-e302-4ee7-be49-3710729b5d13"/>
  </ds:schemaRefs>
</ds:datastoreItem>
</file>

<file path=customXml/itemProps2.xml><?xml version="1.0" encoding="utf-8"?>
<ds:datastoreItem xmlns:ds="http://schemas.openxmlformats.org/officeDocument/2006/customXml" ds:itemID="{9C694E86-A2E5-47D5-AB18-A9FAFCA99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9AFE4-EB66-454E-95C4-68E5296BC6F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63F2CE-1E72-4BF4-80F2-742F59A94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28497-e302-4ee7-be49-3710729b5d13"/>
    <ds:schemaRef ds:uri="55620736-8f9b-4b9c-85b6-9d352308c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BE4FF80-B4D2-41B7-9391-F2039E6A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</Template>
  <TotalTime>6</TotalTime>
  <Pages>1</Pages>
  <Words>249</Words>
  <Characters>1479</Characters>
  <Application>Microsoft Office Word</Application>
  <DocSecurity>0</DocSecurity>
  <Lines>39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[Title of up to 3 lines or 2 lines with a subtitle]</vt:lpstr>
      <vt:lpstr>Style: Heading 1 (Shortcut: Ctrl + numpad 1)</vt:lpstr>
      <vt:lpstr>    Style: Heading 2 (Shortcut: Ctrl + numpad 2)</vt:lpstr>
      <vt:lpstr>        Style: Heading 3 (Shortcut: Ctrl + numpad 3)</vt:lpstr>
    </vt:vector>
  </TitlesOfParts>
  <Company>Department of Education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 of up to 3 lines or 2 lines with a subtitle]</dc:title>
  <dc:subject/>
  <dc:creator>REED Lauren [Campaigns and Projects]</dc:creator>
  <cp:keywords/>
  <dc:description/>
  <cp:lastModifiedBy>REED Lauren [Campaigns and Projects]</cp:lastModifiedBy>
  <cp:revision>5</cp:revision>
  <cp:lastPrinted>2026-08-19T02:01:00Z</cp:lastPrinted>
  <dcterms:created xsi:type="dcterms:W3CDTF">2026-08-19T01:59:00Z</dcterms:created>
  <dcterms:modified xsi:type="dcterms:W3CDTF">2026-10-05T02:37:00Z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faba3c-b62d-4cd7-a2b1-d365f20898c5_Enabled">
    <vt:lpwstr>true</vt:lpwstr>
  </property>
  <property fmtid="{D5CDD505-2E9C-101B-9397-08002B2CF9AE}" pid="3" name="MSIP_Label_bcfaba3c-b62d-4cd7-a2b1-d365f20898c5_SetDate">
    <vt:lpwstr>2026-07-22T15:23:38Z</vt:lpwstr>
  </property>
  <property fmtid="{D5CDD505-2E9C-101B-9397-08002B2CF9AE}" pid="4" name="MSIP_Label_bcfaba3c-b62d-4cd7-a2b1-d365f20898c5_Method">
    <vt:lpwstr>Privileged</vt:lpwstr>
  </property>
  <property fmtid="{D5CDD505-2E9C-101B-9397-08002B2CF9AE}" pid="5" name="MSIP_Label_bcfaba3c-b62d-4cd7-a2b1-d365f20898c5_Name">
    <vt:lpwstr>NO LABEL</vt:lpwstr>
  </property>
  <property fmtid="{D5CDD505-2E9C-101B-9397-08002B2CF9AE}" pid="6" name="MSIP_Label_bcfaba3c-b62d-4cd7-a2b1-d365f20898c5_SiteId">
    <vt:lpwstr>e08016f9-d1fd-4cbb-83b0-b76eb4361627</vt:lpwstr>
  </property>
  <property fmtid="{D5CDD505-2E9C-101B-9397-08002B2CF9AE}" pid="7" name="MSIP_Label_bcfaba3c-b62d-4cd7-a2b1-d365f20898c5_ActionId">
    <vt:lpwstr>9affedf4-5934-4494-be2a-a38a54d606b6</vt:lpwstr>
  </property>
  <property fmtid="{D5CDD505-2E9C-101B-9397-08002B2CF9AE}" pid="8" name="MSIP_Label_bcfaba3c-b62d-4cd7-a2b1-d365f20898c5_ContentBits">
    <vt:lpwstr>0</vt:lpwstr>
  </property>
  <property fmtid="{D5CDD505-2E9C-101B-9397-08002B2CF9AE}" pid="9" name="MSIP_Label_bcfaba3c-b62d-4cd7-a2b1-d365f20898c5_Tag">
    <vt:lpwstr>10, 0, 1, 1</vt:lpwstr>
  </property>
  <property fmtid="{D5CDD505-2E9C-101B-9397-08002B2CF9AE}" pid="10" name="ContentTypeId">
    <vt:lpwstr>0x0101008C85F2458870F041B648F164B1059096</vt:lpwstr>
  </property>
  <property fmtid="{D5CDD505-2E9C-101B-9397-08002B2CF9AE}" pid="11" name="_dlc_DocIdItemGuid">
    <vt:lpwstr>2cd3a3c0-f4e7-417e-aab6-e095ea0c1be7</vt:lpwstr>
  </property>
</Properties>
</file>