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B0BD0" w14:textId="77777777" w:rsidR="00BD56F4" w:rsidRDefault="00BD56F4" w:rsidP="0073478E">
      <w:pPr>
        <w:pStyle w:val="Heading1"/>
        <w:spacing w:after="240"/>
        <w:sectPr w:rsidR="00BD56F4" w:rsidSect="0086372E">
          <w:headerReference w:type="even" r:id="rId11"/>
          <w:headerReference w:type="default" r:id="rId12"/>
          <w:footerReference w:type="even" r:id="rId13"/>
          <w:footerReference w:type="default" r:id="rId14"/>
          <w:headerReference w:type="first" r:id="rId15"/>
          <w:footerReference w:type="first" r:id="rId16"/>
          <w:pgSz w:w="11906" w:h="16838" w:code="9"/>
          <w:pgMar w:top="1247" w:right="1134" w:bottom="1021" w:left="1134" w:header="284" w:footer="284" w:gutter="0"/>
          <w:cols w:space="708"/>
          <w:titlePg/>
          <w:docGrid w:linePitch="360"/>
        </w:sectPr>
      </w:pPr>
    </w:p>
    <w:p w14:paraId="5BE6EF3F" w14:textId="19415A89" w:rsidR="0073478E" w:rsidRDefault="00506A00" w:rsidP="0073478E">
      <w:pPr>
        <w:pStyle w:val="Heading1"/>
        <w:spacing w:after="240"/>
      </w:pPr>
      <w:r w:rsidRPr="00A506DC">
        <w:lastRenderedPageBreak/>
        <w:t>Teaching guide</w:t>
      </w:r>
      <w:r w:rsidR="00BE515C" w:rsidRPr="0073478E">
        <w:t>:</w:t>
      </w:r>
      <w:r w:rsidR="00616DAE" w:rsidRPr="0073478E">
        <w:t xml:space="preserve"> </w:t>
      </w:r>
      <w:r w:rsidR="0073478E" w:rsidRPr="0073478E">
        <w:t>Forestry for the future: Timber in Western Australia</w:t>
      </w:r>
    </w:p>
    <w:p w14:paraId="47F0307D" w14:textId="35D23278" w:rsidR="0029754F" w:rsidRPr="00A506DC" w:rsidRDefault="0029754F" w:rsidP="0073478E">
      <w:pPr>
        <w:pStyle w:val="Heading2"/>
      </w:pPr>
      <w:r w:rsidRPr="00A506DC">
        <w:t>Resources overview</w:t>
      </w:r>
    </w:p>
    <w:p w14:paraId="64810FAA" w14:textId="77777777" w:rsidR="0029754F" w:rsidRPr="00A506DC" w:rsidRDefault="0029754F" w:rsidP="00A506DC">
      <w:pPr>
        <w:pStyle w:val="Heading3"/>
      </w:pPr>
      <w:r w:rsidRPr="00A506DC">
        <w:t>PRIMED mission</w:t>
      </w:r>
    </w:p>
    <w:p w14:paraId="4642C7F2" w14:textId="77777777" w:rsidR="0029754F" w:rsidRPr="00105FAF" w:rsidRDefault="0029754F" w:rsidP="00FB735E">
      <w:pPr>
        <w:ind w:right="4393"/>
        <w:rPr>
          <w:lang w:eastAsia="en-AU"/>
        </w:rPr>
      </w:pPr>
      <w:r w:rsidRPr="00A506DC">
        <w:rPr>
          <w:lang w:eastAsia="en-AU"/>
        </w:rPr>
        <w:t>To increase student understanding of agriculture, fisheries, fibre, forestry and food (primary industries) careers to enable Year 7–12 students to make informed career-pathway choices.</w:t>
      </w:r>
    </w:p>
    <w:tbl>
      <w:tblPr>
        <w:tblStyle w:val="TableGrid"/>
        <w:tblpPr w:leftFromText="180" w:rightFromText="180" w:vertAnchor="text" w:tblpY="1"/>
        <w:tblOverlap w:val="never"/>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CellMar>
          <w:top w:w="57" w:type="dxa"/>
          <w:bottom w:w="57" w:type="dxa"/>
        </w:tblCellMar>
        <w:tblLook w:val="04A0" w:firstRow="1" w:lastRow="0" w:firstColumn="1" w:lastColumn="0" w:noHBand="0" w:noVBand="1"/>
      </w:tblPr>
      <w:tblGrid>
        <w:gridCol w:w="6091"/>
      </w:tblGrid>
      <w:tr w:rsidR="0029754F" w:rsidRPr="00A506DC" w14:paraId="49AF2540" w14:textId="77777777" w:rsidTr="00FB735E">
        <w:trPr>
          <w:trHeight w:val="926"/>
        </w:trPr>
        <w:tc>
          <w:tcPr>
            <w:tcW w:w="6091" w:type="dxa"/>
            <w:tcBorders>
              <w:top w:val="single" w:sz="4" w:space="0" w:color="2A5CAE"/>
              <w:bottom w:val="single" w:sz="4" w:space="0" w:color="2A5CAE"/>
              <w:right w:val="single" w:sz="4" w:space="0" w:color="4472C4" w:themeColor="accent5"/>
            </w:tcBorders>
            <w:vAlign w:val="center"/>
          </w:tcPr>
          <w:p w14:paraId="0AFD6AEE" w14:textId="77777777" w:rsidR="00A506DC" w:rsidRDefault="00A506DC" w:rsidP="00FB735E">
            <w:pPr>
              <w:pStyle w:val="Heading3"/>
              <w:outlineLvl w:val="2"/>
              <w:rPr>
                <w:lang w:eastAsia="en-AU"/>
              </w:rPr>
            </w:pPr>
            <w:r>
              <w:rPr>
                <w:lang w:eastAsia="en-AU"/>
              </w:rPr>
              <w:t>About the resource set</w:t>
            </w:r>
          </w:p>
          <w:p w14:paraId="781B483C" w14:textId="17176450" w:rsidR="00A506DC" w:rsidRPr="00A506DC" w:rsidRDefault="0029754F" w:rsidP="00FB735E">
            <w:pPr>
              <w:rPr>
                <w:lang w:eastAsia="en-AU"/>
              </w:rPr>
            </w:pPr>
            <w:r w:rsidRPr="00A506DC">
              <w:rPr>
                <w:lang w:eastAsia="en-AU"/>
              </w:rPr>
              <w:t xml:space="preserve">These resources provide rich tasks focused on the </w:t>
            </w:r>
            <w:r w:rsidRPr="00A506DC">
              <w:rPr>
                <w:i/>
                <w:iCs/>
                <w:lang w:eastAsia="en-AU"/>
              </w:rPr>
              <w:t>Western Australian Curriculum</w:t>
            </w:r>
            <w:r w:rsidRPr="00A506DC">
              <w:rPr>
                <w:lang w:eastAsia="en-AU"/>
              </w:rPr>
              <w:t xml:space="preserve"> within a primary industries context.</w:t>
            </w:r>
          </w:p>
        </w:tc>
      </w:tr>
    </w:tbl>
    <w:p w14:paraId="34DD4E3B" w14:textId="77777777" w:rsidR="00FB735E" w:rsidRDefault="00FB73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237"/>
      </w:tblGrid>
      <w:tr w:rsidR="00FB735E" w:rsidRPr="00A506DC" w14:paraId="1BE90A0D" w14:textId="77777777" w:rsidTr="00FB735E">
        <w:trPr>
          <w:trHeight w:val="926"/>
        </w:trPr>
        <w:tc>
          <w:tcPr>
            <w:tcW w:w="6237" w:type="dxa"/>
            <w:vAlign w:val="center"/>
          </w:tcPr>
          <w:p w14:paraId="14C71A8B" w14:textId="77777777" w:rsidR="00FB735E" w:rsidRPr="00A506DC" w:rsidRDefault="00FB735E" w:rsidP="00840AD4">
            <w:pPr>
              <w:pStyle w:val="Heading3"/>
              <w:spacing w:before="240"/>
              <w:outlineLvl w:val="2"/>
            </w:pPr>
            <w:r w:rsidRPr="00A506DC">
              <w:t>Curriculum links</w:t>
            </w:r>
          </w:p>
          <w:p w14:paraId="3551F75A" w14:textId="77777777" w:rsidR="00FB735E" w:rsidRPr="00A506DC" w:rsidRDefault="00FB735E" w:rsidP="00FB735E">
            <w:pPr>
              <w:textAlignment w:val="baseline"/>
              <w:rPr>
                <w:rFonts w:eastAsia="Times New Roman" w:cs="Arial"/>
                <w:lang w:eastAsia="en-AU"/>
              </w:rPr>
            </w:pPr>
            <w:r w:rsidRPr="00A506DC">
              <w:rPr>
                <w:rFonts w:eastAsia="Times New Roman" w:cs="Arial"/>
                <w:lang w:eastAsia="en-AU"/>
              </w:rPr>
              <w:t xml:space="preserve">This resource is designed to be a learning pathway for </w:t>
            </w:r>
            <w:r w:rsidRPr="0073478E">
              <w:rPr>
                <w:rFonts w:eastAsia="Times New Roman" w:cs="Arial"/>
                <w:lang w:eastAsia="en-AU"/>
              </w:rPr>
              <w:t>Year 7</w:t>
            </w:r>
            <w:r>
              <w:rPr>
                <w:rFonts w:eastAsia="Times New Roman" w:cs="Arial"/>
                <w:lang w:eastAsia="en-AU"/>
              </w:rPr>
              <w:t xml:space="preserve"> and 8</w:t>
            </w:r>
            <w:r w:rsidRPr="00A506DC">
              <w:rPr>
                <w:rFonts w:eastAsia="Times New Roman" w:cs="Arial"/>
                <w:lang w:eastAsia="en-AU"/>
              </w:rPr>
              <w:t xml:space="preserve"> Technologies students to develop their understanding of the </w:t>
            </w:r>
            <w:r w:rsidRPr="00A506DC">
              <w:rPr>
                <w:rFonts w:eastAsia="Times New Roman" w:cs="Arial"/>
                <w:i/>
                <w:iCs/>
                <w:lang w:eastAsia="en-AU"/>
              </w:rPr>
              <w:t xml:space="preserve">Western Australian Curriculum </w:t>
            </w:r>
            <w:r w:rsidRPr="00A506DC">
              <w:rPr>
                <w:rFonts w:eastAsia="Times New Roman" w:cs="Arial"/>
                <w:b/>
                <w:lang w:eastAsia="en-AU"/>
              </w:rPr>
              <w:t>Design and Technologies</w:t>
            </w:r>
            <w:r>
              <w:rPr>
                <w:rFonts w:eastAsia="Times New Roman" w:cs="Arial"/>
                <w:lang w:eastAsia="en-AU"/>
              </w:rPr>
              <w:t xml:space="preserve"> content descriptions.</w:t>
            </w:r>
          </w:p>
          <w:p w14:paraId="248AFBA8" w14:textId="77777777" w:rsidR="00FB735E" w:rsidRDefault="00FB735E" w:rsidP="00FB735E">
            <w:pPr>
              <w:spacing w:before="240"/>
              <w:textAlignment w:val="baseline"/>
              <w:rPr>
                <w:rFonts w:eastAsia="Times New Roman" w:cs="Arial"/>
                <w:lang w:eastAsia="en-AU"/>
              </w:rPr>
            </w:pPr>
            <w:r>
              <w:rPr>
                <w:rFonts w:eastAsia="Times New Roman" w:cs="Arial"/>
                <w:lang w:eastAsia="en-AU"/>
              </w:rPr>
              <w:t xml:space="preserve">Technologies </w:t>
            </w:r>
            <w:r w:rsidRPr="00A506DC">
              <w:rPr>
                <w:rFonts w:eastAsia="Times New Roman" w:cs="Arial"/>
                <w:lang w:eastAsia="en-AU"/>
              </w:rPr>
              <w:t>Context:</w:t>
            </w:r>
          </w:p>
          <w:p w14:paraId="02E52C35" w14:textId="77777777" w:rsidR="00FB735E" w:rsidRPr="00A506DC" w:rsidRDefault="00FB735E" w:rsidP="00FB735E">
            <w:pPr>
              <w:numPr>
                <w:ilvl w:val="0"/>
                <w:numId w:val="8"/>
              </w:numPr>
              <w:textAlignment w:val="baseline"/>
              <w:rPr>
                <w:rFonts w:eastAsia="Times New Roman" w:cs="Arial"/>
                <w:lang w:eastAsia="en-AU"/>
              </w:rPr>
            </w:pPr>
            <w:r>
              <w:rPr>
                <w:rFonts w:eastAsia="Times New Roman" w:cs="Arial"/>
                <w:lang w:eastAsia="en-AU"/>
              </w:rPr>
              <w:t>Materials and technologies specialisations</w:t>
            </w:r>
            <w:r w:rsidRPr="00A506DC">
              <w:rPr>
                <w:rFonts w:eastAsia="Times New Roman" w:cs="Arial"/>
                <w:lang w:eastAsia="en-AU"/>
              </w:rPr>
              <w:t xml:space="preserve"> (</w:t>
            </w:r>
            <w:hyperlink r:id="rId17" w:history="1">
              <w:r w:rsidRPr="0073478E">
                <w:rPr>
                  <w:rStyle w:val="Hyperlink"/>
                  <w:rFonts w:eastAsia="Times New Roman" w:cs="Arial"/>
                  <w:lang w:eastAsia="en-AU"/>
                </w:rPr>
                <w:t>ACTDEK034</w:t>
              </w:r>
            </w:hyperlink>
            <w:r w:rsidRPr="00A506DC">
              <w:rPr>
                <w:rFonts w:eastAsia="Times New Roman" w:cs="Arial"/>
                <w:lang w:eastAsia="en-AU"/>
              </w:rPr>
              <w:t>)</w:t>
            </w:r>
          </w:p>
          <w:p w14:paraId="2CDDAE5E" w14:textId="77777777" w:rsidR="00FB735E" w:rsidRPr="00A506DC" w:rsidRDefault="00FB735E" w:rsidP="00FB735E">
            <w:pPr>
              <w:spacing w:before="240"/>
              <w:textAlignment w:val="baseline"/>
              <w:rPr>
                <w:rFonts w:eastAsia="Times New Roman" w:cs="Arial"/>
                <w:lang w:eastAsia="en-AU"/>
              </w:rPr>
            </w:pPr>
            <w:r w:rsidRPr="00A506DC">
              <w:rPr>
                <w:rFonts w:eastAsia="Times New Roman" w:cs="Arial"/>
                <w:lang w:eastAsia="en-AU"/>
              </w:rPr>
              <w:t>Knowledge and understanding:</w:t>
            </w:r>
          </w:p>
          <w:p w14:paraId="4F772012" w14:textId="77777777" w:rsidR="00FB735E" w:rsidRPr="00A506DC" w:rsidRDefault="00FB735E" w:rsidP="00FB735E">
            <w:pPr>
              <w:numPr>
                <w:ilvl w:val="0"/>
                <w:numId w:val="8"/>
              </w:numPr>
              <w:textAlignment w:val="baseline"/>
              <w:rPr>
                <w:rFonts w:eastAsia="Times New Roman" w:cs="Arial"/>
                <w:lang w:eastAsia="en-AU"/>
              </w:rPr>
            </w:pPr>
            <w:r w:rsidRPr="00A506DC">
              <w:rPr>
                <w:rFonts w:eastAsia="Times New Roman" w:cs="Arial"/>
                <w:lang w:eastAsia="en-AU"/>
              </w:rPr>
              <w:t>Technologies and society (</w:t>
            </w:r>
            <w:hyperlink r:id="rId18">
              <w:r w:rsidRPr="00A506DC">
                <w:rPr>
                  <w:rStyle w:val="Hyperlink"/>
                  <w:rFonts w:eastAsia="Times New Roman" w:cs="Arial"/>
                  <w:lang w:eastAsia="en-AU"/>
                </w:rPr>
                <w:t>ACTDEK029</w:t>
              </w:r>
            </w:hyperlink>
            <w:r w:rsidRPr="00A506DC">
              <w:rPr>
                <w:rFonts w:eastAsia="Times New Roman" w:cs="Arial"/>
                <w:lang w:eastAsia="en-AU"/>
              </w:rPr>
              <w:t>)</w:t>
            </w:r>
            <w:r>
              <w:rPr>
                <w:rFonts w:eastAsia="Times New Roman" w:cs="Arial"/>
                <w:lang w:eastAsia="en-AU"/>
              </w:rPr>
              <w:t xml:space="preserve"> and (</w:t>
            </w:r>
            <w:hyperlink r:id="rId19" w:history="1">
              <w:r w:rsidRPr="0073478E">
                <w:rPr>
                  <w:rStyle w:val="Hyperlink"/>
                  <w:rFonts w:eastAsia="Times New Roman" w:cs="Arial"/>
                  <w:lang w:eastAsia="en-AU"/>
                </w:rPr>
                <w:t>ACTDEK030</w:t>
              </w:r>
            </w:hyperlink>
            <w:r>
              <w:rPr>
                <w:rFonts w:eastAsia="Times New Roman" w:cs="Arial"/>
                <w:lang w:eastAsia="en-AU"/>
              </w:rPr>
              <w:t>)</w:t>
            </w:r>
          </w:p>
          <w:p w14:paraId="28162DCE" w14:textId="77777777" w:rsidR="00FB735E" w:rsidRPr="00A506DC" w:rsidRDefault="00FB735E" w:rsidP="00FB735E">
            <w:pPr>
              <w:pStyle w:val="Heading3"/>
              <w:spacing w:before="240"/>
              <w:outlineLvl w:val="2"/>
            </w:pPr>
            <w:r w:rsidRPr="00A506DC">
              <w:t>Resource set structure</w:t>
            </w:r>
          </w:p>
          <w:p w14:paraId="75E7F473" w14:textId="77777777" w:rsidR="00FB735E" w:rsidRDefault="00FB735E" w:rsidP="00FB735E">
            <w:pPr>
              <w:rPr>
                <w:rFonts w:cs="Arial"/>
                <w:bCs/>
              </w:rPr>
            </w:pPr>
            <w:r>
              <w:rPr>
                <w:rFonts w:cs="Arial"/>
                <w:bCs/>
              </w:rPr>
              <w:t xml:space="preserve">The activities contained in this resource set can be used for either Year 7 or Year 8 students with minor modifications to allow for ability level. </w:t>
            </w:r>
          </w:p>
          <w:p w14:paraId="5E99DDF4" w14:textId="77777777" w:rsidR="00FB735E" w:rsidRDefault="00FB735E" w:rsidP="00FB735E">
            <w:pPr>
              <w:rPr>
                <w:rFonts w:cs="Arial"/>
                <w:bCs/>
              </w:rPr>
            </w:pPr>
            <w:r>
              <w:rPr>
                <w:rFonts w:cs="Arial"/>
                <w:bCs/>
              </w:rPr>
              <w:t>The package is structured in such a way as that included tasks can be undertaken consecutively as a complete work package or used individually to suit specific requirements.</w:t>
            </w:r>
          </w:p>
          <w:p w14:paraId="4CB37700" w14:textId="611D2B2B" w:rsidR="00FB735E" w:rsidRPr="00840AD4" w:rsidRDefault="00FB735E" w:rsidP="00840AD4">
            <w:pPr>
              <w:rPr>
                <w:rFonts w:cs="Arial"/>
                <w:bCs/>
              </w:rPr>
            </w:pPr>
            <w:r>
              <w:rPr>
                <w:rFonts w:cs="Arial"/>
                <w:bCs/>
              </w:rPr>
              <w:t>Tasks do not assume existing knowledge, and all required information is included in the task sheet or associated student resource.</w:t>
            </w:r>
          </w:p>
        </w:tc>
      </w:tr>
    </w:tbl>
    <w:p w14:paraId="28C6BA3B" w14:textId="0052E03D" w:rsidR="00840AD4" w:rsidRDefault="00840AD4" w:rsidP="00165C0D">
      <w:pPr>
        <w:ind w:left="142"/>
        <w:rPr>
          <w:rFonts w:cs="Arial"/>
          <w:bCs/>
        </w:rPr>
      </w:pPr>
      <w:r>
        <w:rPr>
          <w:rFonts w:cs="Arial"/>
          <w:bCs/>
        </w:rPr>
        <w:t>Across the series of tasks, students:</w:t>
      </w:r>
    </w:p>
    <w:p w14:paraId="6AE33F86" w14:textId="2FA4AA64" w:rsidR="00840AD4" w:rsidRDefault="00840AD4" w:rsidP="00840AD4">
      <w:pPr>
        <w:pStyle w:val="ListParagraph"/>
        <w:numPr>
          <w:ilvl w:val="0"/>
          <w:numId w:val="14"/>
        </w:numPr>
        <w:rPr>
          <w:rFonts w:cs="Arial"/>
          <w:bCs/>
        </w:rPr>
      </w:pPr>
      <w:r>
        <w:rPr>
          <w:rFonts w:cs="Arial"/>
          <w:bCs/>
        </w:rPr>
        <w:t>Engage with existing knowledge about</w:t>
      </w:r>
      <w:r w:rsidRPr="007121F3">
        <w:rPr>
          <w:rFonts w:cs="Arial"/>
          <w:bCs/>
        </w:rPr>
        <w:t xml:space="preserve"> modern and historical aspects of Western Australia</w:t>
      </w:r>
      <w:r w:rsidR="00C67419">
        <w:rPr>
          <w:rFonts w:cs="Arial"/>
          <w:bCs/>
        </w:rPr>
        <w:t xml:space="preserve"> (WA)</w:t>
      </w:r>
      <w:r w:rsidRPr="007121F3">
        <w:rPr>
          <w:rFonts w:cs="Arial"/>
          <w:bCs/>
        </w:rPr>
        <w:t xml:space="preserve"> </w:t>
      </w:r>
      <w:r>
        <w:rPr>
          <w:rFonts w:cs="Arial"/>
          <w:bCs/>
        </w:rPr>
        <w:t xml:space="preserve">and learn about its </w:t>
      </w:r>
      <w:r w:rsidRPr="007121F3">
        <w:rPr>
          <w:rFonts w:cs="Arial"/>
          <w:bCs/>
        </w:rPr>
        <w:t xml:space="preserve">timber industry while building an understanding of related social, environmental and economic factors. </w:t>
      </w:r>
    </w:p>
    <w:p w14:paraId="7C8E2A9C" w14:textId="77777777" w:rsidR="00840AD4" w:rsidRPr="00840AD4" w:rsidRDefault="00840AD4" w:rsidP="00840AD4">
      <w:pPr>
        <w:pStyle w:val="ListParagraph"/>
        <w:numPr>
          <w:ilvl w:val="0"/>
          <w:numId w:val="14"/>
        </w:numPr>
        <w:rPr>
          <w:lang w:eastAsia="en-AU"/>
        </w:rPr>
      </w:pPr>
      <w:r>
        <w:rPr>
          <w:rFonts w:cs="Arial"/>
          <w:bCs/>
        </w:rPr>
        <w:t>Explore the properties of various timber species including local, domestic and exotic timbers, and make links between material properties and common uses.</w:t>
      </w:r>
    </w:p>
    <w:p w14:paraId="5F34E10A" w14:textId="0F38E6FA" w:rsidR="0029754F" w:rsidRDefault="00840AD4" w:rsidP="00840AD4">
      <w:pPr>
        <w:pStyle w:val="ListParagraph"/>
        <w:numPr>
          <w:ilvl w:val="0"/>
          <w:numId w:val="14"/>
        </w:numPr>
        <w:rPr>
          <w:lang w:eastAsia="en-AU"/>
        </w:rPr>
      </w:pPr>
      <w:r w:rsidRPr="00840AD4">
        <w:rPr>
          <w:rFonts w:cs="Arial"/>
          <w:bCs/>
        </w:rPr>
        <w:t>Explain how timber is produced and compare/contrast this with an alternative material. Students use the Input-Process-Output</w:t>
      </w:r>
      <w:r w:rsidR="007A7374">
        <w:rPr>
          <w:rFonts w:cs="Arial"/>
          <w:bCs/>
        </w:rPr>
        <w:t xml:space="preserve"> (</w:t>
      </w:r>
      <w:r w:rsidR="00EF3330">
        <w:rPr>
          <w:rFonts w:cs="Arial"/>
          <w:bCs/>
        </w:rPr>
        <w:t>IPO)</w:t>
      </w:r>
      <w:r w:rsidRPr="00840AD4">
        <w:rPr>
          <w:rFonts w:cs="Arial"/>
          <w:bCs/>
        </w:rPr>
        <w:t xml:space="preserve"> model to describe production processes and draw conclusions about the sustainability of different materials.</w:t>
      </w:r>
    </w:p>
    <w:tbl>
      <w:tblPr>
        <w:tblStyle w:val="TableGrid"/>
        <w:tblW w:w="5301" w:type="pct"/>
        <w:tblInd w:w="-431" w:type="dxa"/>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2269"/>
        <w:gridCol w:w="7939"/>
      </w:tblGrid>
      <w:tr w:rsidR="00D547A7" w:rsidRPr="00575C86" w14:paraId="34DCA9BD" w14:textId="77777777" w:rsidTr="00010522">
        <w:trPr>
          <w:trHeight w:val="340"/>
        </w:trPr>
        <w:tc>
          <w:tcPr>
            <w:tcW w:w="2269" w:type="dxa"/>
            <w:vAlign w:val="center"/>
          </w:tcPr>
          <w:p w14:paraId="752B62BB" w14:textId="77777777" w:rsidR="00D547A7" w:rsidRPr="00575C86" w:rsidRDefault="00D547A7" w:rsidP="0029754F">
            <w:pPr>
              <w:pStyle w:val="Heading3"/>
              <w:jc w:val="center"/>
              <w:outlineLvl w:val="2"/>
            </w:pPr>
            <w:r w:rsidRPr="00575C86">
              <w:lastRenderedPageBreak/>
              <w:t>Teaching and learning focus</w:t>
            </w:r>
          </w:p>
        </w:tc>
        <w:tc>
          <w:tcPr>
            <w:tcW w:w="7939" w:type="dxa"/>
            <w:vAlign w:val="center"/>
          </w:tcPr>
          <w:p w14:paraId="1C77A409" w14:textId="77777777" w:rsidR="00D547A7" w:rsidRPr="00575C86" w:rsidRDefault="00D547A7" w:rsidP="0029754F">
            <w:pPr>
              <w:pStyle w:val="Heading3"/>
              <w:jc w:val="center"/>
              <w:outlineLvl w:val="2"/>
            </w:pPr>
            <w:r w:rsidRPr="00575C86">
              <w:t>Resources</w:t>
            </w:r>
          </w:p>
        </w:tc>
      </w:tr>
      <w:tr w:rsidR="00D547A7" w:rsidRPr="00575C86" w14:paraId="435FBC49" w14:textId="77777777" w:rsidTr="00010522">
        <w:tc>
          <w:tcPr>
            <w:tcW w:w="2269" w:type="dxa"/>
          </w:tcPr>
          <w:p w14:paraId="143E68B9" w14:textId="77777777" w:rsidR="00D547A7" w:rsidRPr="00575C86" w:rsidRDefault="00D547A7" w:rsidP="003E19AF">
            <w:pPr>
              <w:pStyle w:val="Heading4"/>
              <w:outlineLvl w:val="3"/>
            </w:pPr>
            <w:r w:rsidRPr="00575C86">
              <w:t xml:space="preserve">Module 1: </w:t>
            </w:r>
          </w:p>
          <w:p w14:paraId="39442FAA" w14:textId="27484450" w:rsidR="00D547A7" w:rsidRPr="00575C86" w:rsidRDefault="00010522" w:rsidP="0029754F">
            <w:pPr>
              <w:rPr>
                <w:rFonts w:cs="Arial"/>
              </w:rPr>
            </w:pPr>
            <w:r w:rsidRPr="00575C86">
              <w:rPr>
                <w:rFonts w:cs="Arial"/>
              </w:rPr>
              <w:t xml:space="preserve">The </w:t>
            </w:r>
            <w:r w:rsidR="00D547A7" w:rsidRPr="00575C86">
              <w:rPr>
                <w:rFonts w:cs="Arial"/>
              </w:rPr>
              <w:t>Western Australian timber</w:t>
            </w:r>
            <w:r w:rsidRPr="00575C86">
              <w:rPr>
                <w:rFonts w:cs="Arial"/>
              </w:rPr>
              <w:t xml:space="preserve"> industry</w:t>
            </w:r>
          </w:p>
        </w:tc>
        <w:tc>
          <w:tcPr>
            <w:tcW w:w="7939" w:type="dxa"/>
          </w:tcPr>
          <w:p w14:paraId="0CB56211" w14:textId="77777777" w:rsidR="00E0042B" w:rsidRDefault="00D547A7" w:rsidP="0029754F">
            <w:pPr>
              <w:rPr>
                <w:rFonts w:cs="Arial"/>
              </w:rPr>
            </w:pPr>
            <w:r w:rsidRPr="00575C86">
              <w:rPr>
                <w:rFonts w:cs="Arial"/>
              </w:rPr>
              <w:t xml:space="preserve">Student worksheets: </w:t>
            </w:r>
          </w:p>
          <w:p w14:paraId="046A669B" w14:textId="2090A188" w:rsidR="00D547A7" w:rsidRDefault="00010522" w:rsidP="0094470B">
            <w:pPr>
              <w:pStyle w:val="ListParagraph"/>
              <w:numPr>
                <w:ilvl w:val="0"/>
                <w:numId w:val="26"/>
              </w:numPr>
              <w:rPr>
                <w:rFonts w:cs="Arial"/>
              </w:rPr>
            </w:pPr>
            <w:r w:rsidRPr="000D3289">
              <w:rPr>
                <w:rFonts w:cs="Arial"/>
              </w:rPr>
              <w:t>1.1 The Western Australian timber industry: Virtual guided tour</w:t>
            </w:r>
          </w:p>
          <w:p w14:paraId="0B8DA98A" w14:textId="53DD7FE4" w:rsidR="00010522" w:rsidRPr="000D3289" w:rsidRDefault="0094470B" w:rsidP="000D3289">
            <w:pPr>
              <w:pStyle w:val="ListParagraph"/>
              <w:numPr>
                <w:ilvl w:val="0"/>
                <w:numId w:val="26"/>
              </w:numPr>
              <w:rPr>
                <w:rFonts w:cs="Arial"/>
              </w:rPr>
            </w:pPr>
            <w:r w:rsidRPr="00575C86">
              <w:rPr>
                <w:rFonts w:cs="Arial"/>
              </w:rPr>
              <w:t>1.2 The history of the Western Australian timber industry</w:t>
            </w:r>
          </w:p>
          <w:p w14:paraId="1BFF436F" w14:textId="77777777" w:rsidR="00D50C63" w:rsidRDefault="00AE2EFB" w:rsidP="00AE2EFB">
            <w:pPr>
              <w:rPr>
                <w:rFonts w:cs="Arial"/>
              </w:rPr>
            </w:pPr>
            <w:r w:rsidRPr="00575C86">
              <w:rPr>
                <w:rFonts w:cs="Arial"/>
              </w:rPr>
              <w:br/>
              <w:t xml:space="preserve">Online resources: </w:t>
            </w:r>
            <w:r w:rsidR="004A5B4A">
              <w:rPr>
                <w:rFonts w:cs="Arial"/>
              </w:rPr>
              <w:br/>
            </w:r>
            <w:hyperlink r:id="rId20" w:history="1">
              <w:r w:rsidR="004A5B4A" w:rsidRPr="004A5B4A">
                <w:rPr>
                  <w:rStyle w:val="Hyperlink"/>
                  <w:rFonts w:cs="Arial"/>
                </w:rPr>
                <w:t>Welcome Mat The Guided Tour</w:t>
              </w:r>
            </w:hyperlink>
            <w:r w:rsidR="004A5B4A">
              <w:rPr>
                <w:rFonts w:cs="Arial"/>
              </w:rPr>
              <w:t xml:space="preserve"> </w:t>
            </w:r>
          </w:p>
          <w:p w14:paraId="53A811C1" w14:textId="7424F003" w:rsidR="00D50C63" w:rsidRDefault="00BD56F4" w:rsidP="00AE2EFB">
            <w:hyperlink r:id="rId21" w:history="1">
              <w:r w:rsidR="008D08B2" w:rsidRPr="00BA7169">
                <w:rPr>
                  <w:rStyle w:val="Hyperlink"/>
                </w:rPr>
                <w:t>Welcome Mat - Historic Connection</w:t>
              </w:r>
            </w:hyperlink>
            <w:r w:rsidR="008D08B2">
              <w:t xml:space="preserve"> </w:t>
            </w:r>
          </w:p>
          <w:p w14:paraId="1FE81C15" w14:textId="77777777" w:rsidR="00D50C63" w:rsidRDefault="00BD56F4" w:rsidP="00AE2EFB">
            <w:hyperlink r:id="rId22" w:history="1">
              <w:r w:rsidR="00E74FF8" w:rsidRPr="009A37CB">
                <w:rPr>
                  <w:rStyle w:val="Hyperlink"/>
                </w:rPr>
                <w:t>Going Bush Season 7 Episode 3: West Australian Forests</w:t>
              </w:r>
            </w:hyperlink>
            <w:r w:rsidR="00E74FF8">
              <w:t xml:space="preserve"> </w:t>
            </w:r>
          </w:p>
          <w:p w14:paraId="57D19299" w14:textId="77C24C4C" w:rsidR="00AE2EFB" w:rsidRPr="00575C86" w:rsidRDefault="00BD56F4" w:rsidP="00AE2EFB">
            <w:pPr>
              <w:rPr>
                <w:rFonts w:cs="Arial"/>
              </w:rPr>
            </w:pPr>
            <w:hyperlink r:id="rId23" w:history="1">
              <w:r w:rsidR="00974AC1" w:rsidRPr="00974AC1">
                <w:rPr>
                  <w:rStyle w:val="Hyperlink"/>
                </w:rPr>
                <w:t>Wood</w:t>
              </w:r>
              <w:r w:rsidR="004A15EE">
                <w:rPr>
                  <w:rStyle w:val="Hyperlink"/>
                </w:rPr>
                <w:t xml:space="preserve"> </w:t>
              </w:r>
              <w:r w:rsidR="00974AC1" w:rsidRPr="00974AC1">
                <w:rPr>
                  <w:rStyle w:val="Hyperlink"/>
                </w:rPr>
                <w:t>- The Untold Story (Full Version)</w:t>
              </w:r>
            </w:hyperlink>
            <w:r w:rsidR="00974AC1">
              <w:t xml:space="preserve"> </w:t>
            </w:r>
            <w:r w:rsidR="00246363">
              <w:rPr>
                <w:rStyle w:val="normaltextrun"/>
                <w:rFonts w:cs="Arial"/>
                <w:color w:val="0000FF"/>
                <w:u w:val="single"/>
                <w:shd w:val="clear" w:color="auto" w:fill="FFFFFF"/>
                <w:lang w:val="en-US"/>
              </w:rPr>
              <w:br/>
            </w:r>
          </w:p>
          <w:p w14:paraId="00EEFD70" w14:textId="77777777" w:rsidR="00D547A7" w:rsidRPr="00575C86" w:rsidRDefault="00D547A7" w:rsidP="0029754F">
            <w:pPr>
              <w:rPr>
                <w:rFonts w:cs="Arial"/>
              </w:rPr>
            </w:pPr>
            <w:r w:rsidRPr="00575C86">
              <w:rPr>
                <w:rFonts w:cs="Arial"/>
              </w:rPr>
              <w:t>Other resources:</w:t>
            </w:r>
          </w:p>
          <w:p w14:paraId="6B7D5CD8" w14:textId="09CC8FBC" w:rsidR="00D547A7" w:rsidRPr="000D3289" w:rsidRDefault="00010522" w:rsidP="009103B4">
            <w:pPr>
              <w:pStyle w:val="ListParagraph"/>
              <w:numPr>
                <w:ilvl w:val="0"/>
                <w:numId w:val="27"/>
              </w:numPr>
              <w:spacing w:line="288" w:lineRule="auto"/>
              <w:rPr>
                <w:rFonts w:cs="Arial"/>
                <w:sz w:val="21"/>
                <w:szCs w:val="21"/>
              </w:rPr>
            </w:pPr>
            <w:r w:rsidRPr="000D3289">
              <w:rPr>
                <w:rFonts w:cs="Arial"/>
                <w:sz w:val="21"/>
                <w:szCs w:val="21"/>
              </w:rPr>
              <w:t>Resource 1.1 Timeline of the Western Australian timber industry</w:t>
            </w:r>
          </w:p>
        </w:tc>
      </w:tr>
      <w:tr w:rsidR="00D547A7" w:rsidRPr="00575C86" w14:paraId="0C286818" w14:textId="77777777" w:rsidTr="00010522">
        <w:tc>
          <w:tcPr>
            <w:tcW w:w="2269" w:type="dxa"/>
          </w:tcPr>
          <w:p w14:paraId="53EDCADE" w14:textId="7EE879BA" w:rsidR="00D547A7" w:rsidRPr="00575C86" w:rsidRDefault="00D547A7" w:rsidP="003E19AF">
            <w:pPr>
              <w:pStyle w:val="Heading4"/>
              <w:outlineLvl w:val="3"/>
            </w:pPr>
            <w:r w:rsidRPr="00575C86">
              <w:t>Module 2:</w:t>
            </w:r>
          </w:p>
          <w:p w14:paraId="648C8714" w14:textId="6DCC45E5" w:rsidR="00D547A7" w:rsidRPr="00575C86" w:rsidRDefault="00790CAC" w:rsidP="00AC1B2A">
            <w:pPr>
              <w:spacing w:line="288" w:lineRule="auto"/>
              <w:rPr>
                <w:rFonts w:cs="Arial"/>
                <w:sz w:val="21"/>
                <w:szCs w:val="21"/>
              </w:rPr>
            </w:pPr>
            <w:r>
              <w:rPr>
                <w:rFonts w:cs="Arial"/>
                <w:sz w:val="21"/>
                <w:szCs w:val="21"/>
              </w:rPr>
              <w:t>Western Australian f</w:t>
            </w:r>
            <w:r w:rsidR="00AC1B2A" w:rsidRPr="00575C86">
              <w:rPr>
                <w:rFonts w:cs="Arial"/>
                <w:sz w:val="21"/>
                <w:szCs w:val="21"/>
              </w:rPr>
              <w:t xml:space="preserve">orests </w:t>
            </w:r>
            <w:r w:rsidR="00257A14">
              <w:rPr>
                <w:rFonts w:cs="Arial"/>
                <w:sz w:val="21"/>
                <w:szCs w:val="21"/>
              </w:rPr>
              <w:t>and</w:t>
            </w:r>
            <w:r>
              <w:rPr>
                <w:rFonts w:cs="Arial"/>
                <w:sz w:val="21"/>
                <w:szCs w:val="21"/>
              </w:rPr>
              <w:t xml:space="preserve"> timber</w:t>
            </w:r>
          </w:p>
        </w:tc>
        <w:tc>
          <w:tcPr>
            <w:tcW w:w="7939" w:type="dxa"/>
          </w:tcPr>
          <w:p w14:paraId="39791E66" w14:textId="70B03AA5" w:rsidR="00D547A7" w:rsidRPr="00575C86" w:rsidRDefault="00D547A7" w:rsidP="0029754F">
            <w:pPr>
              <w:rPr>
                <w:rFonts w:cs="Arial"/>
                <w:b/>
              </w:rPr>
            </w:pPr>
            <w:r w:rsidRPr="00575C86">
              <w:rPr>
                <w:rFonts w:cs="Arial"/>
              </w:rPr>
              <w:t>Student worksheet</w:t>
            </w:r>
            <w:r w:rsidR="00AC1B2A" w:rsidRPr="00575C86">
              <w:rPr>
                <w:rFonts w:cs="Arial"/>
              </w:rPr>
              <w:t>s</w:t>
            </w:r>
            <w:r w:rsidRPr="00575C86">
              <w:rPr>
                <w:rFonts w:cs="Arial"/>
                <w:b/>
              </w:rPr>
              <w:t>:</w:t>
            </w:r>
          </w:p>
          <w:p w14:paraId="33C6C254" w14:textId="5BBDCFCC" w:rsidR="00AC1B2A" w:rsidRPr="000D3289" w:rsidRDefault="00AC1B2A" w:rsidP="000D3289">
            <w:pPr>
              <w:pStyle w:val="ListParagraph"/>
              <w:numPr>
                <w:ilvl w:val="0"/>
                <w:numId w:val="27"/>
              </w:numPr>
              <w:rPr>
                <w:rFonts w:cs="Arial"/>
                <w:bCs/>
              </w:rPr>
            </w:pPr>
            <w:r w:rsidRPr="000D3289">
              <w:rPr>
                <w:rFonts w:cs="Arial"/>
                <w:bCs/>
              </w:rPr>
              <w:t>2.1 Native forests and plantation timbers</w:t>
            </w:r>
          </w:p>
          <w:p w14:paraId="513DB34B" w14:textId="43BA33BC" w:rsidR="00AC1B2A" w:rsidRPr="000D3289" w:rsidRDefault="00AC1B2A" w:rsidP="000D3289">
            <w:pPr>
              <w:pStyle w:val="ListParagraph"/>
              <w:numPr>
                <w:ilvl w:val="0"/>
                <w:numId w:val="27"/>
              </w:numPr>
              <w:rPr>
                <w:rFonts w:cs="Arial"/>
                <w:bCs/>
              </w:rPr>
            </w:pPr>
            <w:r w:rsidRPr="000D3289">
              <w:rPr>
                <w:rFonts w:cs="Arial"/>
                <w:bCs/>
              </w:rPr>
              <w:t>2.2 Properties and uses of timber</w:t>
            </w:r>
            <w:r w:rsidR="00575C86" w:rsidRPr="000D3289">
              <w:rPr>
                <w:rFonts w:cs="Arial"/>
                <w:bCs/>
              </w:rPr>
              <w:br/>
            </w:r>
          </w:p>
          <w:p w14:paraId="60C600AA" w14:textId="77777777" w:rsidR="00575C86" w:rsidRPr="00575C86" w:rsidRDefault="00575C86" w:rsidP="00575C86">
            <w:pPr>
              <w:rPr>
                <w:rFonts w:cs="Arial"/>
              </w:rPr>
            </w:pPr>
            <w:r w:rsidRPr="00575C86">
              <w:rPr>
                <w:rFonts w:cs="Arial"/>
              </w:rPr>
              <w:t xml:space="preserve">Online resources: </w:t>
            </w:r>
          </w:p>
          <w:p w14:paraId="0FF024A9" w14:textId="6D0D2C68" w:rsidR="00D547A7" w:rsidRDefault="00BD56F4" w:rsidP="00AC1B2A">
            <w:pPr>
              <w:spacing w:line="288" w:lineRule="auto"/>
              <w:rPr>
                <w:rFonts w:cs="Arial"/>
              </w:rPr>
            </w:pPr>
            <w:hyperlink r:id="rId24" w:history="1">
              <w:r w:rsidR="00575C86" w:rsidRPr="00575C86">
                <w:rPr>
                  <w:rStyle w:val="Hyperlink"/>
                  <w:rFonts w:cs="Arial"/>
                </w:rPr>
                <w:t>3 Various demand for Victoria's plantation and native forests - YouTube</w:t>
              </w:r>
            </w:hyperlink>
          </w:p>
          <w:p w14:paraId="5DA637D1" w14:textId="64B222DD" w:rsidR="00650B4F" w:rsidRDefault="00BD56F4" w:rsidP="00AC1B2A">
            <w:pPr>
              <w:spacing w:line="288" w:lineRule="auto"/>
            </w:pPr>
            <w:hyperlink r:id="rId25" w:history="1">
              <w:r w:rsidR="00650B4F" w:rsidRPr="00FB243C">
                <w:rPr>
                  <w:rStyle w:val="Hyperlink"/>
                </w:rPr>
                <w:t>Explore Wood: Break out of the ordinary</w:t>
              </w:r>
            </w:hyperlink>
            <w:r w:rsidR="00650B4F">
              <w:t xml:space="preserve"> </w:t>
            </w:r>
          </w:p>
          <w:p w14:paraId="690948BC" w14:textId="2D6D8579" w:rsidR="00246363" w:rsidRDefault="00BD56F4" w:rsidP="00AC1B2A">
            <w:pPr>
              <w:spacing w:line="288" w:lineRule="auto"/>
              <w:rPr>
                <w:rFonts w:cs="Arial"/>
              </w:rPr>
            </w:pPr>
            <w:hyperlink r:id="rId26" w:history="1">
              <w:r w:rsidR="00246363">
                <w:rPr>
                  <w:rStyle w:val="Hyperlink"/>
                </w:rPr>
                <w:t>The Wood Database (wood-database.com)</w:t>
              </w:r>
            </w:hyperlink>
          </w:p>
          <w:p w14:paraId="3EC05528" w14:textId="738FBE2A" w:rsidR="00575C86" w:rsidRDefault="00575C86" w:rsidP="00AC1B2A">
            <w:pPr>
              <w:spacing w:line="288" w:lineRule="auto"/>
              <w:rPr>
                <w:rFonts w:cs="Arial"/>
              </w:rPr>
            </w:pPr>
          </w:p>
          <w:p w14:paraId="6C7F3AE8" w14:textId="46736A12" w:rsidR="00575C86" w:rsidRDefault="00575C86" w:rsidP="00AC1B2A">
            <w:pPr>
              <w:spacing w:line="288" w:lineRule="auto"/>
              <w:rPr>
                <w:rFonts w:cs="Arial"/>
              </w:rPr>
            </w:pPr>
            <w:r>
              <w:rPr>
                <w:rFonts w:cs="Arial"/>
              </w:rPr>
              <w:t xml:space="preserve">Other </w:t>
            </w:r>
            <w:r w:rsidR="00246363">
              <w:rPr>
                <w:rFonts w:cs="Arial"/>
              </w:rPr>
              <w:t>r</w:t>
            </w:r>
            <w:r>
              <w:rPr>
                <w:rFonts w:cs="Arial"/>
              </w:rPr>
              <w:t>esources</w:t>
            </w:r>
            <w:r w:rsidR="00246363">
              <w:rPr>
                <w:rFonts w:cs="Arial"/>
              </w:rPr>
              <w:t>:</w:t>
            </w:r>
          </w:p>
          <w:p w14:paraId="768FF7F5" w14:textId="3FD38EAE" w:rsidR="00575C86" w:rsidRPr="000D3289" w:rsidRDefault="00246363" w:rsidP="000D3289">
            <w:pPr>
              <w:pStyle w:val="ListParagraph"/>
              <w:numPr>
                <w:ilvl w:val="0"/>
                <w:numId w:val="28"/>
              </w:numPr>
              <w:spacing w:line="288" w:lineRule="auto"/>
              <w:rPr>
                <w:rFonts w:cs="Arial"/>
              </w:rPr>
            </w:pPr>
            <w:r w:rsidRPr="00547399">
              <w:rPr>
                <w:rFonts w:cs="Arial"/>
              </w:rPr>
              <w:t>Resource 2.1 – Properti</w:t>
            </w:r>
            <w:r w:rsidRPr="000D3289">
              <w:rPr>
                <w:rFonts w:cs="Arial"/>
              </w:rPr>
              <w:t xml:space="preserve">es of timber </w:t>
            </w:r>
            <w:r w:rsidR="00D048D3" w:rsidRPr="000D3289">
              <w:rPr>
                <w:rFonts w:cs="Arial"/>
              </w:rPr>
              <w:t xml:space="preserve">species </w:t>
            </w:r>
          </w:p>
        </w:tc>
      </w:tr>
      <w:tr w:rsidR="00D547A7" w:rsidRPr="00575C86" w14:paraId="56BBB622" w14:textId="77777777" w:rsidTr="004A15EE">
        <w:trPr>
          <w:trHeight w:val="2893"/>
        </w:trPr>
        <w:tc>
          <w:tcPr>
            <w:tcW w:w="2269" w:type="dxa"/>
          </w:tcPr>
          <w:p w14:paraId="5550823F" w14:textId="77777777" w:rsidR="00D547A7" w:rsidRPr="00575C86" w:rsidRDefault="00D547A7" w:rsidP="003E19AF">
            <w:pPr>
              <w:pStyle w:val="Heading4"/>
              <w:outlineLvl w:val="3"/>
            </w:pPr>
            <w:r w:rsidRPr="00575C86">
              <w:t xml:space="preserve">Module 3: </w:t>
            </w:r>
          </w:p>
          <w:p w14:paraId="0CA19344" w14:textId="73A79586" w:rsidR="00D547A7" w:rsidRPr="00575C86" w:rsidRDefault="00AC1B2A" w:rsidP="0029754F">
            <w:pPr>
              <w:rPr>
                <w:rFonts w:cs="Arial"/>
              </w:rPr>
            </w:pPr>
            <w:r w:rsidRPr="00575C86">
              <w:rPr>
                <w:rFonts w:cs="Arial"/>
              </w:rPr>
              <w:t>Timber production</w:t>
            </w:r>
            <w:r w:rsidR="00575C86" w:rsidRPr="00575C86">
              <w:rPr>
                <w:rFonts w:cs="Arial"/>
              </w:rPr>
              <w:t xml:space="preserve"> processes</w:t>
            </w:r>
          </w:p>
        </w:tc>
        <w:tc>
          <w:tcPr>
            <w:tcW w:w="7939" w:type="dxa"/>
          </w:tcPr>
          <w:p w14:paraId="7CF21DFA" w14:textId="77777777" w:rsidR="00246363" w:rsidRDefault="00D547A7" w:rsidP="00246363">
            <w:pPr>
              <w:rPr>
                <w:rFonts w:cs="Arial"/>
              </w:rPr>
            </w:pPr>
            <w:r w:rsidRPr="00575C86">
              <w:rPr>
                <w:rFonts w:cs="Arial"/>
              </w:rPr>
              <w:t>Student worksheet:</w:t>
            </w:r>
          </w:p>
          <w:p w14:paraId="7F7B10D4" w14:textId="146712FF" w:rsidR="00EA07AC" w:rsidRPr="000D3289" w:rsidRDefault="00246363" w:rsidP="000D3289">
            <w:pPr>
              <w:pStyle w:val="ListParagraph"/>
              <w:numPr>
                <w:ilvl w:val="0"/>
                <w:numId w:val="28"/>
              </w:numPr>
              <w:rPr>
                <w:rFonts w:cs="Arial"/>
              </w:rPr>
            </w:pPr>
            <w:r w:rsidRPr="000D3289">
              <w:rPr>
                <w:rFonts w:cs="Arial"/>
              </w:rPr>
              <w:t xml:space="preserve">3.1 Understanding the production process </w:t>
            </w:r>
          </w:p>
          <w:p w14:paraId="64D7F29C" w14:textId="4B833718" w:rsidR="003322EE" w:rsidRDefault="003322EE" w:rsidP="00246363">
            <w:pPr>
              <w:rPr>
                <w:rFonts w:cs="Arial"/>
              </w:rPr>
            </w:pPr>
          </w:p>
          <w:p w14:paraId="7BCE1EBA" w14:textId="77777777" w:rsidR="00D50C63" w:rsidRDefault="003322EE" w:rsidP="00246363">
            <w:pPr>
              <w:rPr>
                <w:rFonts w:cs="Arial"/>
              </w:rPr>
            </w:pPr>
            <w:r>
              <w:rPr>
                <w:rFonts w:cs="Arial"/>
              </w:rPr>
              <w:t>Online resources:</w:t>
            </w:r>
            <w:r w:rsidR="00486E0E">
              <w:rPr>
                <w:rFonts w:cs="Arial"/>
              </w:rPr>
              <w:br/>
            </w:r>
            <w:hyperlink r:id="rId27" w:history="1">
              <w:r w:rsidR="00486E0E" w:rsidRPr="001A38B1">
                <w:rPr>
                  <w:rStyle w:val="Hyperlink"/>
                  <w:rFonts w:cs="Arial"/>
                </w:rPr>
                <w:t>From the plantation to your place – the timber production process explained</w:t>
              </w:r>
            </w:hyperlink>
            <w:r w:rsidR="00486E0E">
              <w:rPr>
                <w:rFonts w:cs="Arial"/>
              </w:rPr>
              <w:t xml:space="preserve"> </w:t>
            </w:r>
          </w:p>
          <w:p w14:paraId="2074CE50" w14:textId="371D5838" w:rsidR="00D50C63" w:rsidRDefault="00BD56F4" w:rsidP="00246363">
            <w:pPr>
              <w:rPr>
                <w:rFonts w:cs="Arial"/>
              </w:rPr>
            </w:pPr>
            <w:hyperlink r:id="rId28" w:history="1">
              <w:r w:rsidR="00E150D7" w:rsidRPr="00E150D7">
                <w:rPr>
                  <w:rStyle w:val="Hyperlink"/>
                  <w:rFonts w:cs="Arial"/>
                </w:rPr>
                <w:t>How aluminium is produced</w:t>
              </w:r>
            </w:hyperlink>
          </w:p>
          <w:p w14:paraId="03E56731" w14:textId="45F7665F" w:rsidR="003322EE" w:rsidRDefault="00BD56F4" w:rsidP="00246363">
            <w:pPr>
              <w:rPr>
                <w:rFonts w:cs="Arial"/>
              </w:rPr>
            </w:pPr>
            <w:hyperlink r:id="rId29" w:history="1">
              <w:r w:rsidR="008E5891" w:rsidRPr="008E5891">
                <w:rPr>
                  <w:rStyle w:val="Hyperlink"/>
                  <w:rFonts w:cs="Arial"/>
                </w:rPr>
                <w:t>Lumber</w:t>
              </w:r>
            </w:hyperlink>
            <w:r w:rsidR="008E5891">
              <w:rPr>
                <w:rFonts w:cs="Arial"/>
              </w:rPr>
              <w:t xml:space="preserve"> </w:t>
            </w:r>
          </w:p>
          <w:p w14:paraId="7A60924A" w14:textId="3015D837" w:rsidR="00D547A7" w:rsidRDefault="00BD56F4" w:rsidP="00165C0D">
            <w:pPr>
              <w:rPr>
                <w:rFonts w:cs="Arial"/>
                <w:lang w:val="en-US"/>
              </w:rPr>
            </w:pPr>
            <w:hyperlink r:id="rId30" w:history="1">
              <w:proofErr w:type="spellStart"/>
              <w:r w:rsidR="006C6171" w:rsidRPr="006C6171">
                <w:rPr>
                  <w:rStyle w:val="Hyperlink"/>
                  <w:rFonts w:cs="Arial"/>
                  <w:lang w:val="en-US"/>
                </w:rPr>
                <w:t>Alumin</w:t>
              </w:r>
              <w:r w:rsidR="000C39B2">
                <w:rPr>
                  <w:rStyle w:val="Hyperlink"/>
                  <w:rFonts w:cs="Arial"/>
                  <w:lang w:val="en-US"/>
                </w:rPr>
                <w:t>i</w:t>
              </w:r>
              <w:r w:rsidR="006C6171" w:rsidRPr="006C6171">
                <w:rPr>
                  <w:rStyle w:val="Hyperlink"/>
                  <w:rFonts w:cs="Arial"/>
                  <w:lang w:val="en-US"/>
                </w:rPr>
                <w:t>um</w:t>
              </w:r>
              <w:proofErr w:type="spellEnd"/>
            </w:hyperlink>
            <w:r w:rsidR="006C6171">
              <w:rPr>
                <w:rFonts w:cs="Arial"/>
                <w:lang w:val="en-US"/>
              </w:rPr>
              <w:t xml:space="preserve"> </w:t>
            </w:r>
          </w:p>
          <w:p w14:paraId="5888DDEF" w14:textId="77777777" w:rsidR="001B0702" w:rsidRDefault="001B0702" w:rsidP="00165C0D">
            <w:pPr>
              <w:rPr>
                <w:rFonts w:cs="Arial"/>
                <w:lang w:val="en-US"/>
              </w:rPr>
            </w:pPr>
          </w:p>
          <w:p w14:paraId="15B6FCE2" w14:textId="77777777" w:rsidR="001B0702" w:rsidRDefault="001B0702" w:rsidP="001B0702">
            <w:pPr>
              <w:rPr>
                <w:rFonts w:cs="Arial"/>
              </w:rPr>
            </w:pPr>
            <w:r>
              <w:rPr>
                <w:rFonts w:cs="Arial"/>
              </w:rPr>
              <w:t>R</w:t>
            </w:r>
            <w:r w:rsidRPr="00575C86">
              <w:rPr>
                <w:rFonts w:cs="Arial"/>
              </w:rPr>
              <w:t>esource:</w:t>
            </w:r>
          </w:p>
          <w:p w14:paraId="6228EA91" w14:textId="51F189B2" w:rsidR="001B0702" w:rsidRPr="004A15EE" w:rsidRDefault="001B0702" w:rsidP="00165C0D">
            <w:pPr>
              <w:rPr>
                <w:rFonts w:cs="Arial"/>
              </w:rPr>
            </w:pPr>
            <w:r>
              <w:rPr>
                <w:rFonts w:cs="Arial"/>
              </w:rPr>
              <w:t>Resource 3.1 Production Processes</w:t>
            </w:r>
          </w:p>
        </w:tc>
      </w:tr>
    </w:tbl>
    <w:p w14:paraId="55ED4BB6" w14:textId="77777777" w:rsidR="0029754F" w:rsidRDefault="0029754F" w:rsidP="0086372E">
      <w:pPr>
        <w:rPr>
          <w:highlight w:val="yellow"/>
        </w:rPr>
      </w:pPr>
    </w:p>
    <w:p w14:paraId="0B7E6B66" w14:textId="77777777" w:rsidR="0086372E" w:rsidRDefault="0086372E">
      <w:pPr>
        <w:spacing w:line="276" w:lineRule="auto"/>
        <w:rPr>
          <w:rFonts w:cs="Arial"/>
          <w:b/>
          <w:color w:val="4472C4" w:themeColor="accent5"/>
          <w:sz w:val="28"/>
          <w:szCs w:val="24"/>
        </w:rPr>
      </w:pPr>
      <w:r>
        <w:br w:type="page"/>
      </w:r>
    </w:p>
    <w:p w14:paraId="0BEAD936" w14:textId="77777777" w:rsidR="00EE56CE" w:rsidRPr="00BE515C" w:rsidRDefault="00506A00" w:rsidP="00BE515C">
      <w:pPr>
        <w:pStyle w:val="Heading2"/>
        <w:spacing w:after="240"/>
      </w:pPr>
      <w:r w:rsidRPr="00A506DC">
        <w:lastRenderedPageBreak/>
        <w:t>Learning resources and sequence</w:t>
      </w:r>
    </w:p>
    <w:p w14:paraId="2D3F800C" w14:textId="67059CA2" w:rsidR="00EE56CE" w:rsidRPr="005701DE" w:rsidRDefault="00495345" w:rsidP="00331E33">
      <w:pPr>
        <w:pStyle w:val="Heading3"/>
      </w:pPr>
      <w:r>
        <w:t>Module</w:t>
      </w:r>
      <w:r w:rsidR="00226443">
        <w:t xml:space="preserve"> 1</w:t>
      </w:r>
      <w:r w:rsidR="00BB23BE">
        <w:t>:</w:t>
      </w:r>
      <w:r w:rsidR="00E65A5B">
        <w:t xml:space="preserve"> </w:t>
      </w:r>
      <w:r w:rsidR="003322EE">
        <w:t>The Western Australian timber industry</w:t>
      </w:r>
      <w:r w:rsidR="00506A00">
        <w:tab/>
      </w:r>
      <w:r w:rsidR="00506A00">
        <w:tab/>
        <w:t>(</w:t>
      </w:r>
      <w:r w:rsidR="00A56DC8">
        <w:t>a</w:t>
      </w:r>
      <w:r w:rsidR="00506A00">
        <w:t>pprox</w:t>
      </w:r>
      <w:r w:rsidR="004357A8">
        <w:t>imately</w:t>
      </w:r>
      <w:r w:rsidR="00506A00">
        <w:t xml:space="preserve"> </w:t>
      </w:r>
      <w:r w:rsidR="472FD78A">
        <w:t>2</w:t>
      </w:r>
      <w:r w:rsidR="00506A00">
        <w:t xml:space="preserve"> </w:t>
      </w:r>
      <w:r w:rsidR="004357A8">
        <w:t>hour</w:t>
      </w:r>
      <w:r w:rsidR="3C64B949">
        <w:t>s</w:t>
      </w:r>
      <w:r w:rsidR="00506A00">
        <w:t>)</w:t>
      </w:r>
    </w:p>
    <w:p w14:paraId="78200EF8" w14:textId="77777777" w:rsidR="004C61B8" w:rsidRPr="005701DE" w:rsidRDefault="00330D8F" w:rsidP="00165C0D">
      <w:pPr>
        <w:pStyle w:val="Heading4"/>
        <w:spacing w:before="240"/>
      </w:pPr>
      <w:r>
        <w:t>L</w:t>
      </w:r>
      <w:r w:rsidR="004C61B8" w:rsidRPr="005701DE">
        <w:t>earning</w:t>
      </w:r>
      <w:r>
        <w:t xml:space="preserve"> intentions</w:t>
      </w:r>
    </w:p>
    <w:p w14:paraId="00EB2C4B" w14:textId="77777777" w:rsidR="004C61B8" w:rsidRDefault="004C61B8" w:rsidP="004C61B8">
      <w:r w:rsidRPr="005701DE">
        <w:t>Students will be able to:</w:t>
      </w:r>
    </w:p>
    <w:p w14:paraId="590EF7CF" w14:textId="5D1234C9" w:rsidR="003E19AF" w:rsidRDefault="006B721C" w:rsidP="003E19AF">
      <w:pPr>
        <w:pStyle w:val="ListParagraph"/>
        <w:numPr>
          <w:ilvl w:val="0"/>
          <w:numId w:val="5"/>
        </w:numPr>
      </w:pPr>
      <w:r>
        <w:t>Describe the main industrial types within the broader W</w:t>
      </w:r>
      <w:r w:rsidR="000D3489">
        <w:t>A</w:t>
      </w:r>
      <w:r>
        <w:t xml:space="preserve"> timber industry</w:t>
      </w:r>
    </w:p>
    <w:p w14:paraId="3EAA9308" w14:textId="10BE009E" w:rsidR="006B721C" w:rsidRDefault="006B721C" w:rsidP="003E19AF">
      <w:pPr>
        <w:pStyle w:val="ListParagraph"/>
        <w:numPr>
          <w:ilvl w:val="0"/>
          <w:numId w:val="5"/>
        </w:numPr>
      </w:pPr>
      <w:r>
        <w:t>Identify key facts relating to the industry</w:t>
      </w:r>
    </w:p>
    <w:p w14:paraId="67BC936E" w14:textId="4258CB14" w:rsidR="006B721C" w:rsidRDefault="006B721C" w:rsidP="003E19AF">
      <w:pPr>
        <w:pStyle w:val="ListParagraph"/>
        <w:numPr>
          <w:ilvl w:val="0"/>
          <w:numId w:val="5"/>
        </w:numPr>
      </w:pPr>
      <w:r>
        <w:t>Differentiate between social, economic and environmental factors relating to the industry</w:t>
      </w:r>
    </w:p>
    <w:p w14:paraId="63738393" w14:textId="4D744DC4" w:rsidR="006B721C" w:rsidRDefault="006B721C" w:rsidP="003E19AF">
      <w:pPr>
        <w:pStyle w:val="ListParagraph"/>
        <w:numPr>
          <w:ilvl w:val="0"/>
          <w:numId w:val="5"/>
        </w:numPr>
      </w:pPr>
      <w:r>
        <w:t>Explain the role of specific careers in the industry</w:t>
      </w:r>
    </w:p>
    <w:p w14:paraId="162DED3D" w14:textId="3EB7AAE0" w:rsidR="006B721C" w:rsidRDefault="006B721C" w:rsidP="003E19AF">
      <w:pPr>
        <w:pStyle w:val="ListParagraph"/>
        <w:numPr>
          <w:ilvl w:val="0"/>
          <w:numId w:val="5"/>
        </w:numPr>
      </w:pPr>
      <w:r>
        <w:t xml:space="preserve">Characterise the evolution of societal and industrial priorities over the history of Western Australia since European settlement. </w:t>
      </w:r>
    </w:p>
    <w:p w14:paraId="56E8DC70" w14:textId="2F489177" w:rsidR="004748FD" w:rsidRDefault="004748FD" w:rsidP="00C6695A">
      <w:pPr>
        <w:pStyle w:val="Heading4"/>
      </w:pPr>
      <w:r>
        <w:t>Activity 1</w:t>
      </w:r>
      <w:r w:rsidR="00B03136">
        <w:t>.1</w:t>
      </w:r>
      <w:r w:rsidR="00D724C3">
        <w:t xml:space="preserve">- </w:t>
      </w:r>
      <w:r w:rsidR="00D724C3" w:rsidRPr="006B721C">
        <w:t>The Western Australian timber industry: Virtual guided tour</w:t>
      </w:r>
    </w:p>
    <w:p w14:paraId="6C021F3F" w14:textId="4E09C4C0" w:rsidR="006B721C" w:rsidRDefault="006B721C" w:rsidP="006B721C">
      <w:r>
        <w:t xml:space="preserve">This activity gives students a </w:t>
      </w:r>
      <w:r w:rsidR="007D6997">
        <w:t>broad</w:t>
      </w:r>
      <w:r>
        <w:t xml:space="preserve"> introduction to the </w:t>
      </w:r>
      <w:r w:rsidR="007D6997">
        <w:t>W</w:t>
      </w:r>
      <w:r w:rsidR="000C7648">
        <w:t>A</w:t>
      </w:r>
      <w:r w:rsidR="007D6997">
        <w:t xml:space="preserve"> timber industry and W</w:t>
      </w:r>
      <w:r w:rsidR="000C7648">
        <w:t>A</w:t>
      </w:r>
      <w:r w:rsidR="007D6997">
        <w:t>’s forests. Students</w:t>
      </w:r>
      <w:r w:rsidR="00180E2B">
        <w:t xml:space="preserve"> access a “virtual tour” from the Forest Industry Federation </w:t>
      </w:r>
      <w:r w:rsidR="00C46C25">
        <w:t>(</w:t>
      </w:r>
      <w:r w:rsidR="00180E2B">
        <w:t>W</w:t>
      </w:r>
      <w:r w:rsidR="00583EB5">
        <w:t>A</w:t>
      </w:r>
      <w:r w:rsidR="00C46C25">
        <w:t xml:space="preserve">) </w:t>
      </w:r>
      <w:proofErr w:type="spellStart"/>
      <w:r w:rsidR="00C46C25">
        <w:t>inc</w:t>
      </w:r>
      <w:proofErr w:type="spellEnd"/>
      <w:r w:rsidR="004911DE">
        <w:t xml:space="preserve"> (FIFWA) </w:t>
      </w:r>
      <w:r w:rsidR="00180E2B">
        <w:t>to</w:t>
      </w:r>
      <w:r w:rsidR="007D6997">
        <w:t xml:space="preserve"> explore</w:t>
      </w:r>
      <w:r w:rsidR="00180E2B">
        <w:t xml:space="preserve"> various aspects of the industry and discover answers to </w:t>
      </w:r>
      <w:proofErr w:type="gramStart"/>
      <w:r w:rsidR="00180E2B">
        <w:t>a number of</w:t>
      </w:r>
      <w:proofErr w:type="gramEnd"/>
      <w:r w:rsidR="00180E2B">
        <w:t xml:space="preserve"> questions.</w:t>
      </w:r>
    </w:p>
    <w:p w14:paraId="57BBD9F6" w14:textId="3EA30B78" w:rsidR="00A54050" w:rsidRDefault="00A54050" w:rsidP="00A54050">
      <w:pPr>
        <w:pStyle w:val="Heading5"/>
      </w:pPr>
      <w:r>
        <w:t>Activity duration:</w:t>
      </w:r>
    </w:p>
    <w:p w14:paraId="33006ED1" w14:textId="248515A4" w:rsidR="00A54050" w:rsidRDefault="00A54050" w:rsidP="00A54050">
      <w:r>
        <w:t>20 minutes</w:t>
      </w:r>
    </w:p>
    <w:p w14:paraId="317000AC" w14:textId="77777777" w:rsidR="006A0341" w:rsidRDefault="006A0341" w:rsidP="006A0341">
      <w:pPr>
        <w:pStyle w:val="Heading5"/>
      </w:pPr>
      <w:r>
        <w:t>Background</w:t>
      </w:r>
    </w:p>
    <w:p w14:paraId="30D69C21" w14:textId="5D548121" w:rsidR="006A0341" w:rsidRDefault="006A0341" w:rsidP="006A0341">
      <w:r>
        <w:t xml:space="preserve">After accessing the FIFWA </w:t>
      </w:r>
      <w:hyperlink r:id="rId31" w:history="1">
        <w:r w:rsidRPr="004C14C1">
          <w:rPr>
            <w:rStyle w:val="Hyperlink"/>
          </w:rPr>
          <w:t>“Guided Tour”</w:t>
        </w:r>
      </w:hyperlink>
      <w:r>
        <w:t xml:space="preserve"> page, students work through the worksheets questions. The task gives students a background understanding of the W</w:t>
      </w:r>
      <w:r w:rsidR="004C14C1">
        <w:t>A</w:t>
      </w:r>
      <w:r>
        <w:t xml:space="preserve"> timber industry and allows them to better access successive activities.</w:t>
      </w:r>
    </w:p>
    <w:p w14:paraId="2C5FC78C" w14:textId="0D410976" w:rsidR="00C6695A" w:rsidRDefault="00C6695A" w:rsidP="00C6695A">
      <w:pPr>
        <w:pStyle w:val="Heading5"/>
      </w:pPr>
      <w:r>
        <w:t>Resources</w:t>
      </w:r>
    </w:p>
    <w:p w14:paraId="5060E2E0" w14:textId="6D944347" w:rsidR="00C6695A" w:rsidRDefault="00A24A3C" w:rsidP="00C6695A">
      <w:pPr>
        <w:pStyle w:val="ListParagraph"/>
        <w:numPr>
          <w:ilvl w:val="0"/>
          <w:numId w:val="15"/>
        </w:numPr>
      </w:pPr>
      <w:r>
        <w:t>Student w</w:t>
      </w:r>
      <w:r w:rsidR="00C6695A">
        <w:t>orksheet 1.1</w:t>
      </w:r>
    </w:p>
    <w:p w14:paraId="2FEC88F6" w14:textId="636AE5A4" w:rsidR="00C6695A" w:rsidRDefault="00B03136" w:rsidP="00C6695A">
      <w:pPr>
        <w:pStyle w:val="ListParagraph"/>
        <w:numPr>
          <w:ilvl w:val="0"/>
          <w:numId w:val="15"/>
        </w:numPr>
      </w:pPr>
      <w:r>
        <w:t>Student i</w:t>
      </w:r>
      <w:r w:rsidR="00C6695A">
        <w:t>nternet access</w:t>
      </w:r>
      <w:r>
        <w:t xml:space="preserve"> </w:t>
      </w:r>
      <w:r w:rsidR="004C14C1">
        <w:t>and</w:t>
      </w:r>
      <w:r>
        <w:t xml:space="preserve"> devices</w:t>
      </w:r>
    </w:p>
    <w:p w14:paraId="11370B90" w14:textId="4BC49006" w:rsidR="00AF39F9" w:rsidRDefault="00AF39F9" w:rsidP="00AF39F9">
      <w:pPr>
        <w:pStyle w:val="Heading5"/>
      </w:pPr>
      <w:r>
        <w:t>Ways to use this activity</w:t>
      </w:r>
    </w:p>
    <w:p w14:paraId="23897862" w14:textId="46104B3D" w:rsidR="00A54050" w:rsidRDefault="00A54050" w:rsidP="00C6695A">
      <w:r>
        <w:t xml:space="preserve">If this activity is to </w:t>
      </w:r>
      <w:r w:rsidR="00AF39F9">
        <w:t xml:space="preserve">be used as a </w:t>
      </w:r>
      <w:r w:rsidR="005C485D">
        <w:t xml:space="preserve">full </w:t>
      </w:r>
      <w:r w:rsidR="00AF39F9">
        <w:t xml:space="preserve">lesson, </w:t>
      </w:r>
      <w:r w:rsidR="00F305F2">
        <w:t xml:space="preserve">the </w:t>
      </w:r>
      <w:r w:rsidR="00AF39F9">
        <w:t xml:space="preserve">topic can be </w:t>
      </w:r>
      <w:r w:rsidR="00F305F2">
        <w:t>introduced with a shor</w:t>
      </w:r>
      <w:r w:rsidR="00586E14">
        <w:t>t video</w:t>
      </w:r>
      <w:r w:rsidR="00F305F2">
        <w:t xml:space="preserve"> </w:t>
      </w:r>
      <w:hyperlink r:id="rId32" w:history="1">
        <w:r w:rsidR="00F305F2" w:rsidRPr="003C63BF">
          <w:rPr>
            <w:rStyle w:val="Hyperlink"/>
          </w:rPr>
          <w:t>like this one</w:t>
        </w:r>
      </w:hyperlink>
      <w:r w:rsidR="00F305F2">
        <w:t xml:space="preserve"> from Planet Ark, produced as part of their “</w:t>
      </w:r>
      <w:r w:rsidR="00F305F2" w:rsidRPr="00F305F2">
        <w:rPr>
          <w:i/>
        </w:rPr>
        <w:t>Make It Wood - Do Your World Some Good</w:t>
      </w:r>
      <w:r w:rsidR="00F305F2">
        <w:t>” program.</w:t>
      </w:r>
    </w:p>
    <w:p w14:paraId="1D960F93" w14:textId="31A4A794" w:rsidR="007F4419" w:rsidRDefault="009C5F6A" w:rsidP="00C6695A">
      <w:r>
        <w:t>It may also be beneficial – especially if this task is to be undertaken early in the progression of a course – to have students brainstorm timber products that they encounter as part of their daily life. This can be used to lead into a discussion about where these products (or rather the raw material used in their production) come from.</w:t>
      </w:r>
      <w:r w:rsidR="005C485D">
        <w:t xml:space="preserve"> These brainstorms will be useful for Module 2, so retain copies of student work.</w:t>
      </w:r>
    </w:p>
    <w:p w14:paraId="6AB40626" w14:textId="521A49C4" w:rsidR="00F378E8" w:rsidRDefault="00331E33" w:rsidP="00165C0D">
      <w:pPr>
        <w:spacing w:after="0"/>
      </w:pPr>
      <w:r>
        <w:t xml:space="preserve">If this task is to be followed by Activity </w:t>
      </w:r>
      <w:r w:rsidR="00B03136">
        <w:t>1.</w:t>
      </w:r>
      <w:r>
        <w:t>2</w:t>
      </w:r>
      <w:r w:rsidR="00586E14">
        <w:t xml:space="preserve">, students can be shown a further range of video clips at the conclusion of the </w:t>
      </w:r>
      <w:r w:rsidR="00F378E8">
        <w:t xml:space="preserve">virtual </w:t>
      </w:r>
      <w:r w:rsidR="00586E14">
        <w:t xml:space="preserve">tour. Activity 2 addresses social issues, along with environmental </w:t>
      </w:r>
      <w:r w:rsidR="00F378E8">
        <w:t>and</w:t>
      </w:r>
      <w:r w:rsidR="00586E14">
        <w:t xml:space="preserve"> </w:t>
      </w:r>
      <w:r w:rsidR="00F378E8">
        <w:t xml:space="preserve">economic factors, and a number of </w:t>
      </w:r>
      <w:hyperlink r:id="rId33" w:history="1">
        <w:r w:rsidR="00F378E8" w:rsidRPr="00CA20BF">
          <w:rPr>
            <w:rStyle w:val="Hyperlink"/>
          </w:rPr>
          <w:t>videos</w:t>
        </w:r>
      </w:hyperlink>
      <w:r w:rsidR="00F378E8">
        <w:t xml:space="preserve"> located on the FIFWA website address these points. Suggested viewing from the site could include:</w:t>
      </w:r>
    </w:p>
    <w:p w14:paraId="60144598" w14:textId="274104AF" w:rsidR="00F378E8" w:rsidRDefault="00F378E8" w:rsidP="00F378E8">
      <w:pPr>
        <w:pStyle w:val="ListParagraph"/>
        <w:numPr>
          <w:ilvl w:val="0"/>
          <w:numId w:val="18"/>
        </w:numPr>
      </w:pPr>
      <w:r>
        <w:t xml:space="preserve">The Sustainable Forestry Cycle </w:t>
      </w:r>
    </w:p>
    <w:p w14:paraId="3E914F5E" w14:textId="40629C1A" w:rsidR="00F378E8" w:rsidRDefault="00F378E8" w:rsidP="00F378E8">
      <w:pPr>
        <w:pStyle w:val="ListParagraph"/>
        <w:numPr>
          <w:ilvl w:val="0"/>
          <w:numId w:val="18"/>
        </w:numPr>
      </w:pPr>
      <w:r>
        <w:t>Economic and Social Benefits</w:t>
      </w:r>
    </w:p>
    <w:p w14:paraId="548D985D" w14:textId="670E65FF" w:rsidR="00C6695A" w:rsidRDefault="00F378E8" w:rsidP="000616AB">
      <w:pPr>
        <w:pStyle w:val="ListParagraph"/>
        <w:numPr>
          <w:ilvl w:val="0"/>
          <w:numId w:val="18"/>
        </w:numPr>
      </w:pPr>
      <w:r>
        <w:t>Going Bush S7E3 – Western Australian Forests</w:t>
      </w:r>
    </w:p>
    <w:p w14:paraId="7FFAD90E" w14:textId="55C0FD91" w:rsidR="00790CAC" w:rsidRDefault="005C485D" w:rsidP="00790CAC">
      <w:r>
        <w:t>The activity could also be used in conjunction with a design project, as an additional task for early finishers, or as an alternative task for students who are unable to participate in practical lessons for any reason.</w:t>
      </w:r>
      <w:r w:rsidR="00790CAC">
        <w:br w:type="page"/>
      </w:r>
    </w:p>
    <w:p w14:paraId="41E57DE3" w14:textId="0A8A689E" w:rsidR="00180E2B" w:rsidRDefault="005C485D" w:rsidP="00663A8C">
      <w:pPr>
        <w:pStyle w:val="Heading4"/>
      </w:pPr>
      <w:r>
        <w:lastRenderedPageBreak/>
        <w:t>A</w:t>
      </w:r>
      <w:r w:rsidR="004748FD">
        <w:t xml:space="preserve">ctivity </w:t>
      </w:r>
      <w:r w:rsidR="00B03136">
        <w:t>1.</w:t>
      </w:r>
      <w:r w:rsidR="004748FD">
        <w:t>2</w:t>
      </w:r>
      <w:r w:rsidR="00663A8C">
        <w:t xml:space="preserve"> - </w:t>
      </w:r>
      <w:r w:rsidR="00E74C18" w:rsidRPr="00575C86">
        <w:t>The history of the Western Australian timber industry</w:t>
      </w:r>
    </w:p>
    <w:p w14:paraId="3F86E4AC" w14:textId="357040C9" w:rsidR="00E74C18" w:rsidRDefault="00EB48CC" w:rsidP="00E74C18">
      <w:r>
        <w:t>Students use a</w:t>
      </w:r>
      <w:r w:rsidR="00C125F4">
        <w:t xml:space="preserve"> </w:t>
      </w:r>
      <w:r>
        <w:t xml:space="preserve">printed </w:t>
      </w:r>
      <w:r w:rsidR="00C125F4">
        <w:t>timeline</w:t>
      </w:r>
      <w:r>
        <w:t xml:space="preserve"> </w:t>
      </w:r>
      <w:r w:rsidR="00C125F4">
        <w:t xml:space="preserve">to </w:t>
      </w:r>
      <w:r>
        <w:t xml:space="preserve">make judgements and </w:t>
      </w:r>
      <w:r w:rsidR="00C125F4">
        <w:t>differentiate between events relating to</w:t>
      </w:r>
      <w:r w:rsidR="00E74C18">
        <w:t xml:space="preserve"> social, economic, environmental and infrastructure </w:t>
      </w:r>
      <w:r w:rsidR="00C125F4">
        <w:t>from the history of the W</w:t>
      </w:r>
      <w:r w:rsidR="00CA20BF">
        <w:t>A</w:t>
      </w:r>
      <w:r w:rsidR="00C125F4">
        <w:t xml:space="preserve"> timber industry.</w:t>
      </w:r>
    </w:p>
    <w:p w14:paraId="239D7861" w14:textId="77777777" w:rsidR="00EB48CC" w:rsidRDefault="00EB48CC" w:rsidP="00EB48CC">
      <w:pPr>
        <w:pStyle w:val="Heading5"/>
      </w:pPr>
      <w:r>
        <w:t>Activity duration:</w:t>
      </w:r>
    </w:p>
    <w:p w14:paraId="4254C944" w14:textId="77777777" w:rsidR="00663A8C" w:rsidRDefault="00EB48CC" w:rsidP="00663A8C">
      <w:r>
        <w:t>50 minutes</w:t>
      </w:r>
      <w:r w:rsidR="00663A8C" w:rsidRPr="00663A8C">
        <w:t xml:space="preserve"> </w:t>
      </w:r>
    </w:p>
    <w:p w14:paraId="11FB97BB" w14:textId="1E3FE571" w:rsidR="00663A8C" w:rsidRDefault="00663A8C" w:rsidP="00663A8C">
      <w:pPr>
        <w:pStyle w:val="Heading5"/>
      </w:pPr>
      <w:r>
        <w:t>Background</w:t>
      </w:r>
    </w:p>
    <w:p w14:paraId="7BF8960E" w14:textId="59648151" w:rsidR="00663A8C" w:rsidRDefault="00663A8C" w:rsidP="00663A8C">
      <w:r>
        <w:t>It is recommended that students undertake Activity 1.1 in the full lesson format described above (</w:t>
      </w:r>
      <w:proofErr w:type="spellStart"/>
      <w:r>
        <w:t>ie</w:t>
      </w:r>
      <w:proofErr w:type="spellEnd"/>
      <w:r>
        <w:t xml:space="preserve"> incorporating videos and discussions) prior to attempting this task. This background information will allow Activity 1.2 to be completed within a single lesson. </w:t>
      </w:r>
    </w:p>
    <w:p w14:paraId="0AA18EFA" w14:textId="3CB8246F" w:rsidR="00663A8C" w:rsidRDefault="00663A8C" w:rsidP="00663A8C">
      <w:r>
        <w:t xml:space="preserve">If students have not yet had any exposure or background knowledge about the </w:t>
      </w:r>
      <w:r w:rsidR="00C56116">
        <w:t>WA</w:t>
      </w:r>
      <w:r>
        <w:t xml:space="preserve"> forestry industry</w:t>
      </w:r>
      <w:r w:rsidR="00C56116">
        <w:t>,</w:t>
      </w:r>
      <w:r>
        <w:t xml:space="preserve"> this should be introduced, either through short video or teacher-guided discussion and this will likely require the activity to be conducted over multiple sessions.</w:t>
      </w:r>
    </w:p>
    <w:p w14:paraId="16647EEB" w14:textId="070BBB3D" w:rsidR="004748FD" w:rsidRDefault="00EB48CC" w:rsidP="004748FD">
      <w:pPr>
        <w:pStyle w:val="Heading5"/>
      </w:pPr>
      <w:r>
        <w:t>Resources</w:t>
      </w:r>
    </w:p>
    <w:p w14:paraId="1720E18D" w14:textId="38BECDEE" w:rsidR="004748FD" w:rsidRDefault="00BD42E6" w:rsidP="004748FD">
      <w:pPr>
        <w:pStyle w:val="ListParagraph"/>
        <w:numPr>
          <w:ilvl w:val="0"/>
          <w:numId w:val="17"/>
        </w:numPr>
      </w:pPr>
      <w:r>
        <w:t>Student w</w:t>
      </w:r>
      <w:r w:rsidR="004748FD">
        <w:t>orksheet 1.2</w:t>
      </w:r>
    </w:p>
    <w:p w14:paraId="0335CA0E" w14:textId="43788AFE" w:rsidR="004748FD" w:rsidRDefault="004748FD" w:rsidP="004748FD">
      <w:pPr>
        <w:pStyle w:val="ListParagraph"/>
        <w:numPr>
          <w:ilvl w:val="0"/>
          <w:numId w:val="17"/>
        </w:numPr>
      </w:pPr>
      <w:r>
        <w:t xml:space="preserve">Student resource 1.1 </w:t>
      </w:r>
      <w:r w:rsidR="00FE2321">
        <w:t>–</w:t>
      </w:r>
      <w:r>
        <w:t xml:space="preserve"> Timeline</w:t>
      </w:r>
    </w:p>
    <w:p w14:paraId="0FD7F0BA" w14:textId="36435A51" w:rsidR="00FE2321" w:rsidRPr="003E19AF" w:rsidRDefault="00FE2321" w:rsidP="004748FD">
      <w:pPr>
        <w:pStyle w:val="ListParagraph"/>
        <w:numPr>
          <w:ilvl w:val="0"/>
          <w:numId w:val="17"/>
        </w:numPr>
      </w:pPr>
      <w:r>
        <w:t>Coloured markers/pencils/highlighters (4 colours per student)</w:t>
      </w:r>
    </w:p>
    <w:p w14:paraId="3C3E5BD4" w14:textId="77777777" w:rsidR="00800532" w:rsidRDefault="00800532" w:rsidP="00800532">
      <w:pPr>
        <w:pStyle w:val="Heading5"/>
      </w:pPr>
      <w:r>
        <w:t>Ways to use this activity</w:t>
      </w:r>
    </w:p>
    <w:p w14:paraId="76E4DC19" w14:textId="08F06993" w:rsidR="00280960" w:rsidRDefault="00FE2321" w:rsidP="00800532">
      <w:r>
        <w:t xml:space="preserve">For Year 7 or lower ability Year 8 classes, students should be guided through the first page of the worksheet. Discuss and explain the definitions </w:t>
      </w:r>
      <w:r w:rsidR="00B44847">
        <w:t>provided</w:t>
      </w:r>
      <w:r>
        <w:t xml:space="preserve"> for social, environmental, infra</w:t>
      </w:r>
      <w:r w:rsidR="00B44847">
        <w:t>structure and economic impacts. If required, modifications can be made for ability level - for example simplifying the categorisation of events</w:t>
      </w:r>
      <w:r w:rsidR="00280960">
        <w:t xml:space="preserve"> to “highlight events where something was built” or “highlight every time a new law was made”. If necessary, the glossary could be expanded to include any words or concepts that students may not have encountered.</w:t>
      </w:r>
      <w:r w:rsidR="00FB473C">
        <w:t xml:space="preserve"> </w:t>
      </w:r>
      <w:r w:rsidR="00280960">
        <w:t>Higher ability classes can be extended by further categorising infrastructure events as relating to either social, economic or environmental factors.</w:t>
      </w:r>
    </w:p>
    <w:p w14:paraId="31EE5CD8" w14:textId="347FBA2C" w:rsidR="00280960" w:rsidRDefault="00280960" w:rsidP="00800532">
      <w:r>
        <w:t>Once categorisation of the timeline has been completed, there is opportunity for class discussion about how events have been categorised. Many of the events listed can be viewed in several ways, and this provides scope for debate and discussion.</w:t>
      </w:r>
    </w:p>
    <w:p w14:paraId="3071BEEE" w14:textId="73404D07" w:rsidR="00280960" w:rsidRDefault="00280960" w:rsidP="00800532">
      <w:r>
        <w:t>Once this is complete, students can address the questions provided. The level of response expected will vary depending on age and ability level, and questions can be modified to suit individual school contexts.</w:t>
      </w:r>
    </w:p>
    <w:p w14:paraId="62A62688" w14:textId="0966FBD2" w:rsidR="001C12F2" w:rsidRPr="001C12F2" w:rsidRDefault="00FE4477" w:rsidP="001C12F2">
      <w:r>
        <w:t xml:space="preserve">If required, this task could be expanded to include an investigative report where students select a key event to research and present in either oral or visual/written form. </w:t>
      </w:r>
    </w:p>
    <w:p w14:paraId="63B09656" w14:textId="77777777" w:rsidR="00FB473C" w:rsidRDefault="00FB473C" w:rsidP="00FB473C">
      <w:pPr>
        <w:pStyle w:val="Heading5"/>
      </w:pPr>
      <w:r>
        <w:t>Online resources</w:t>
      </w:r>
    </w:p>
    <w:p w14:paraId="659731DC" w14:textId="2D94DA55" w:rsidR="00BF5AF4" w:rsidRDefault="00BD56F4" w:rsidP="00FB473C">
      <w:pPr>
        <w:pStyle w:val="Heading5"/>
        <w:rPr>
          <w:b w:val="0"/>
          <w:bCs w:val="0"/>
        </w:rPr>
      </w:pPr>
      <w:hyperlink r:id="rId34" w:history="1">
        <w:r w:rsidR="005B5978" w:rsidRPr="005141C8">
          <w:rPr>
            <w:rStyle w:val="Hyperlink"/>
            <w:b w:val="0"/>
            <w:bCs w:val="0"/>
          </w:rPr>
          <w:t xml:space="preserve">State Library </w:t>
        </w:r>
        <w:r w:rsidR="005C74E9">
          <w:rPr>
            <w:rStyle w:val="Hyperlink"/>
            <w:b w:val="0"/>
            <w:bCs w:val="0"/>
          </w:rPr>
          <w:t xml:space="preserve">Forestry – Plantation </w:t>
        </w:r>
        <w:r w:rsidR="005B5978" w:rsidRPr="005141C8">
          <w:rPr>
            <w:rStyle w:val="Hyperlink"/>
            <w:b w:val="0"/>
            <w:bCs w:val="0"/>
          </w:rPr>
          <w:t>historical images</w:t>
        </w:r>
      </w:hyperlink>
      <w:r w:rsidR="00F90616">
        <w:rPr>
          <w:b w:val="0"/>
          <w:bCs w:val="0"/>
        </w:rPr>
        <w:br/>
      </w:r>
      <w:hyperlink r:id="rId35" w:history="1">
        <w:r w:rsidR="00BF5AF4" w:rsidRPr="00BF5AF4">
          <w:rPr>
            <w:rStyle w:val="Hyperlink"/>
            <w:b w:val="0"/>
            <w:bCs w:val="0"/>
          </w:rPr>
          <w:t>Timber Mills of Western Australian Directory</w:t>
        </w:r>
      </w:hyperlink>
      <w:r w:rsidR="00DD2093">
        <w:rPr>
          <w:b w:val="0"/>
          <w:bCs w:val="0"/>
        </w:rPr>
        <w:br/>
      </w:r>
      <w:hyperlink r:id="rId36" w:history="1">
        <w:r w:rsidR="00DD2093" w:rsidRPr="00DD2093">
          <w:rPr>
            <w:rStyle w:val="Hyperlink"/>
            <w:b w:val="0"/>
            <w:bCs w:val="0"/>
          </w:rPr>
          <w:t>Timber Towns in Western Australia</w:t>
        </w:r>
      </w:hyperlink>
      <w:r w:rsidR="00DD2093">
        <w:rPr>
          <w:b w:val="0"/>
          <w:bCs w:val="0"/>
        </w:rPr>
        <w:t xml:space="preserve"> </w:t>
      </w:r>
      <w:r w:rsidR="007C5027">
        <w:rPr>
          <w:b w:val="0"/>
          <w:bCs w:val="0"/>
        </w:rPr>
        <w:br/>
      </w:r>
      <w:hyperlink r:id="rId37" w:history="1">
        <w:r w:rsidR="007C5027" w:rsidRPr="007404B2">
          <w:rPr>
            <w:rStyle w:val="Hyperlink"/>
            <w:b w:val="0"/>
            <w:bCs w:val="0"/>
          </w:rPr>
          <w:t>A History of Forestry in Australia (PDF book)</w:t>
        </w:r>
      </w:hyperlink>
      <w:r w:rsidR="007C5027">
        <w:rPr>
          <w:b w:val="0"/>
          <w:bCs w:val="0"/>
        </w:rPr>
        <w:t xml:space="preserve"> </w:t>
      </w:r>
    </w:p>
    <w:p w14:paraId="2519E0AC" w14:textId="24A83F75" w:rsidR="005B5978" w:rsidRPr="000D3289" w:rsidRDefault="00BF5AF4" w:rsidP="00FB473C">
      <w:pPr>
        <w:pStyle w:val="Heading5"/>
        <w:rPr>
          <w:b w:val="0"/>
          <w:bCs w:val="0"/>
        </w:rPr>
      </w:pPr>
      <w:r>
        <w:rPr>
          <w:b w:val="0"/>
          <w:bCs w:val="0"/>
        </w:rPr>
        <w:t xml:space="preserve"> </w:t>
      </w:r>
    </w:p>
    <w:p w14:paraId="4FFFCD84" w14:textId="2DB1B9A2" w:rsidR="00790CAC" w:rsidRDefault="00790CAC" w:rsidP="00790CAC">
      <w:pPr>
        <w:rPr>
          <w:rFonts w:cs="Arial"/>
        </w:rPr>
      </w:pPr>
      <w:r>
        <w:rPr>
          <w:rFonts w:cs="Arial"/>
        </w:rPr>
        <w:br w:type="page"/>
      </w:r>
    </w:p>
    <w:p w14:paraId="1C67D8BF" w14:textId="405E11F0" w:rsidR="00790CAC" w:rsidRPr="005701DE" w:rsidRDefault="00790CAC" w:rsidP="00790CAC">
      <w:pPr>
        <w:pStyle w:val="Heading3"/>
      </w:pPr>
      <w:r>
        <w:lastRenderedPageBreak/>
        <w:t>Module 2: Western Australian f</w:t>
      </w:r>
      <w:r w:rsidRPr="00790CAC">
        <w:t>orests</w:t>
      </w:r>
      <w:r>
        <w:t xml:space="preserve"> </w:t>
      </w:r>
      <w:r w:rsidR="000C6AD7">
        <w:t>and</w:t>
      </w:r>
      <w:r>
        <w:t xml:space="preserve"> timber</w:t>
      </w:r>
      <w:r w:rsidR="00911E5C">
        <w:tab/>
      </w:r>
      <w:r>
        <w:tab/>
        <w:t>(approximately 2 hours)</w:t>
      </w:r>
    </w:p>
    <w:p w14:paraId="56F2E6E2" w14:textId="77777777" w:rsidR="00790CAC" w:rsidRPr="005701DE" w:rsidRDefault="00790CAC" w:rsidP="00165C0D">
      <w:pPr>
        <w:pStyle w:val="Heading4"/>
        <w:spacing w:before="240"/>
      </w:pPr>
      <w:r>
        <w:t>L</w:t>
      </w:r>
      <w:r w:rsidRPr="005701DE">
        <w:t>earning</w:t>
      </w:r>
      <w:r>
        <w:t xml:space="preserve"> intentions</w:t>
      </w:r>
    </w:p>
    <w:p w14:paraId="3F906197" w14:textId="77777777" w:rsidR="00790CAC" w:rsidRDefault="00790CAC" w:rsidP="00165C0D">
      <w:pPr>
        <w:spacing w:after="0"/>
      </w:pPr>
      <w:r w:rsidRPr="005701DE">
        <w:t>Students will be able to:</w:t>
      </w:r>
    </w:p>
    <w:p w14:paraId="64DBA5D9" w14:textId="7409B421" w:rsidR="00790CAC" w:rsidRDefault="00144239" w:rsidP="00790CAC">
      <w:pPr>
        <w:pStyle w:val="ListParagraph"/>
        <w:numPr>
          <w:ilvl w:val="0"/>
          <w:numId w:val="5"/>
        </w:numPr>
      </w:pPr>
      <w:r>
        <w:t>Understand the difference between plantation grown and native forest timbers</w:t>
      </w:r>
    </w:p>
    <w:p w14:paraId="5B917484" w14:textId="7C34E0C6" w:rsidR="00144239" w:rsidRDefault="00144239" w:rsidP="00790CAC">
      <w:pPr>
        <w:pStyle w:val="ListParagraph"/>
        <w:numPr>
          <w:ilvl w:val="0"/>
          <w:numId w:val="5"/>
        </w:numPr>
      </w:pPr>
      <w:r>
        <w:t>Identify sources of timber products</w:t>
      </w:r>
    </w:p>
    <w:p w14:paraId="783AB20D" w14:textId="57B90E66" w:rsidR="00144239" w:rsidRDefault="00144239" w:rsidP="00790CAC">
      <w:pPr>
        <w:pStyle w:val="ListParagraph"/>
        <w:numPr>
          <w:ilvl w:val="0"/>
          <w:numId w:val="5"/>
        </w:numPr>
      </w:pPr>
      <w:r>
        <w:t>Describe properties of timber and timber products</w:t>
      </w:r>
    </w:p>
    <w:p w14:paraId="716A3418" w14:textId="0E353D0E" w:rsidR="00144239" w:rsidRDefault="00144239" w:rsidP="00790CAC">
      <w:pPr>
        <w:pStyle w:val="ListParagraph"/>
        <w:numPr>
          <w:ilvl w:val="0"/>
          <w:numId w:val="5"/>
        </w:numPr>
      </w:pPr>
      <w:r>
        <w:t>Suggest suitable timbers based on properties required for specific applications</w:t>
      </w:r>
    </w:p>
    <w:p w14:paraId="597669AC" w14:textId="259E07E2" w:rsidR="00790CAC" w:rsidRDefault="00144239" w:rsidP="00663A8C">
      <w:pPr>
        <w:pStyle w:val="Heading4"/>
      </w:pPr>
      <w:r>
        <w:t xml:space="preserve">Activity </w:t>
      </w:r>
      <w:r w:rsidR="00F74E4D">
        <w:t>2.</w:t>
      </w:r>
      <w:r>
        <w:t>1</w:t>
      </w:r>
      <w:r w:rsidR="00663A8C">
        <w:t xml:space="preserve"> </w:t>
      </w:r>
      <w:r w:rsidR="00B03136">
        <w:t>–</w:t>
      </w:r>
      <w:r w:rsidR="00790CAC">
        <w:t xml:space="preserve"> </w:t>
      </w:r>
      <w:r w:rsidR="00B03136">
        <w:t>Native forests and plantation timbers</w:t>
      </w:r>
    </w:p>
    <w:p w14:paraId="2EC0BE48" w14:textId="37F4D6D9" w:rsidR="00790CAC" w:rsidRDefault="00B03136" w:rsidP="00790CAC">
      <w:r>
        <w:t>Students identify timber products in their everyday lives and learn about the source of the timbers used. Students m</w:t>
      </w:r>
      <w:r w:rsidR="000D3289">
        <w:t>ay</w:t>
      </w:r>
      <w:r>
        <w:t xml:space="preserve"> gain insight into the way plantations and forests are manage</w:t>
      </w:r>
      <w:r w:rsidR="00116FFA">
        <w:t>d</w:t>
      </w:r>
      <w:r>
        <w:t xml:space="preserve"> and are introduced to the concept of illegal logging.</w:t>
      </w:r>
      <w:r w:rsidR="00790CAC">
        <w:t xml:space="preserve"> </w:t>
      </w:r>
    </w:p>
    <w:p w14:paraId="33509EFB" w14:textId="77777777" w:rsidR="00790CAC" w:rsidRDefault="00790CAC" w:rsidP="00790CAC">
      <w:pPr>
        <w:pStyle w:val="Heading5"/>
      </w:pPr>
      <w:r>
        <w:t>Activity duration:</w:t>
      </w:r>
    </w:p>
    <w:p w14:paraId="36EFE052" w14:textId="733FC47B" w:rsidR="00790CAC" w:rsidRDefault="00B03136" w:rsidP="00790CAC">
      <w:r>
        <w:t>50</w:t>
      </w:r>
      <w:r w:rsidR="00790CAC">
        <w:t xml:space="preserve"> minutes</w:t>
      </w:r>
    </w:p>
    <w:p w14:paraId="537A2ED5" w14:textId="77777777" w:rsidR="00790CAC" w:rsidRDefault="00790CAC" w:rsidP="00790CAC">
      <w:pPr>
        <w:pStyle w:val="Heading5"/>
      </w:pPr>
      <w:r>
        <w:t>Background</w:t>
      </w:r>
    </w:p>
    <w:p w14:paraId="11637B72" w14:textId="2B764CED" w:rsidR="00790CAC" w:rsidRDefault="00B03136" w:rsidP="00790CAC">
      <w:r>
        <w:t>In this task</w:t>
      </w:r>
      <w:r w:rsidR="0009273B">
        <w:t>,</w:t>
      </w:r>
      <w:r>
        <w:t xml:space="preserve"> students learn about the differences between native forests and plantation grown timbers, </w:t>
      </w:r>
      <w:r w:rsidR="007856BD">
        <w:t>identify timber products and make suggestions on how this timber may have been grown.</w:t>
      </w:r>
    </w:p>
    <w:p w14:paraId="01BB5289" w14:textId="21108ABA" w:rsidR="007856BD" w:rsidRDefault="007856BD" w:rsidP="00790CAC">
      <w:r>
        <w:t xml:space="preserve">The video that forms part 2 of this activity takes place in </w:t>
      </w:r>
      <w:r w:rsidR="00F74E4D">
        <w:t xml:space="preserve">New South Wales and Victoria, however plantations of both </w:t>
      </w:r>
      <w:r w:rsidR="00F74E4D" w:rsidRPr="00F74E4D">
        <w:rPr>
          <w:i/>
        </w:rPr>
        <w:t>Pinus radiata</w:t>
      </w:r>
      <w:r w:rsidR="00F74E4D">
        <w:t xml:space="preserve"> (radiata pine) and </w:t>
      </w:r>
      <w:r w:rsidR="00F74E4D" w:rsidRPr="00F74E4D">
        <w:rPr>
          <w:i/>
        </w:rPr>
        <w:t>Eucalyptus globulus</w:t>
      </w:r>
      <w:r w:rsidR="00F74E4D">
        <w:t xml:space="preserve"> (southern </w:t>
      </w:r>
      <w:proofErr w:type="spellStart"/>
      <w:r w:rsidR="00F74E4D">
        <w:t>bluegum</w:t>
      </w:r>
      <w:proofErr w:type="spellEnd"/>
      <w:r w:rsidR="00F74E4D">
        <w:t>) are also located in W</w:t>
      </w:r>
      <w:r w:rsidR="00F96C55">
        <w:t>A</w:t>
      </w:r>
      <w:r w:rsidR="00F74E4D">
        <w:t>, and the information delivered is directly transferrable to a W</w:t>
      </w:r>
      <w:r w:rsidR="00F96C55">
        <w:t>A</w:t>
      </w:r>
      <w:r w:rsidR="00F74E4D">
        <w:t xml:space="preserve"> context. </w:t>
      </w:r>
    </w:p>
    <w:p w14:paraId="1DF953DA" w14:textId="77777777" w:rsidR="00663A8C" w:rsidRDefault="00663A8C" w:rsidP="00663A8C">
      <w:pPr>
        <w:pStyle w:val="Heading5"/>
      </w:pPr>
      <w:r>
        <w:t>Resources</w:t>
      </w:r>
    </w:p>
    <w:p w14:paraId="01128B5F" w14:textId="77777777" w:rsidR="00663A8C" w:rsidRDefault="00663A8C" w:rsidP="00663A8C">
      <w:pPr>
        <w:pStyle w:val="ListParagraph"/>
        <w:numPr>
          <w:ilvl w:val="0"/>
          <w:numId w:val="15"/>
        </w:numPr>
      </w:pPr>
      <w:r>
        <w:t>Worksheet 2.1</w:t>
      </w:r>
    </w:p>
    <w:p w14:paraId="3F795F54" w14:textId="24B3F0C8" w:rsidR="00663A8C" w:rsidRDefault="00663A8C" w:rsidP="00663A8C">
      <w:pPr>
        <w:pStyle w:val="ListParagraph"/>
        <w:numPr>
          <w:ilvl w:val="0"/>
          <w:numId w:val="15"/>
        </w:numPr>
      </w:pPr>
      <w:r>
        <w:t xml:space="preserve">Data projector </w:t>
      </w:r>
      <w:r w:rsidR="00F96C55">
        <w:t>and</w:t>
      </w:r>
      <w:r>
        <w:t xml:space="preserve"> internet access</w:t>
      </w:r>
    </w:p>
    <w:p w14:paraId="2E4AEC9D" w14:textId="77777777" w:rsidR="00663A8C" w:rsidRDefault="00663A8C" w:rsidP="00663A8C">
      <w:pPr>
        <w:pStyle w:val="ListParagraph"/>
        <w:numPr>
          <w:ilvl w:val="0"/>
          <w:numId w:val="15"/>
        </w:numPr>
      </w:pPr>
      <w:r>
        <w:t>Timber product brainstorms from Activity 1.1 (if available)</w:t>
      </w:r>
    </w:p>
    <w:p w14:paraId="308384A1" w14:textId="77777777" w:rsidR="00790CAC" w:rsidRDefault="00790CAC" w:rsidP="00790CAC">
      <w:pPr>
        <w:pStyle w:val="Heading5"/>
      </w:pPr>
      <w:r>
        <w:t>Ways to use this activity</w:t>
      </w:r>
    </w:p>
    <w:p w14:paraId="67DC9E53" w14:textId="74D3A866" w:rsidR="00F74E4D" w:rsidRDefault="00F74E4D" w:rsidP="00790CAC">
      <w:r>
        <w:t xml:space="preserve">Students first compile a list of uses for timber and timber products. If a brainstorm was completed as part of Activity 1.1, this can be used to accelerate the process. Alternatively, this could be done in groups or crowdsourced from a whole class discussion. </w:t>
      </w:r>
    </w:p>
    <w:p w14:paraId="3924C212" w14:textId="65FEDBBE" w:rsidR="003612AD" w:rsidRDefault="006E7C20" w:rsidP="00790CAC">
      <w:r>
        <w:t xml:space="preserve">In Part 2, the class watches </w:t>
      </w:r>
      <w:r w:rsidR="00D01C56">
        <w:t>the</w:t>
      </w:r>
      <w:r>
        <w:t xml:space="preserve"> video </w:t>
      </w:r>
      <w:hyperlink r:id="rId38" w:history="1">
        <w:r w:rsidR="00E14FAD" w:rsidRPr="00E14FAD">
          <w:rPr>
            <w:rStyle w:val="Hyperlink"/>
          </w:rPr>
          <w:t>Going Bush - Various demand for Victoria's plantation and native forests</w:t>
        </w:r>
      </w:hyperlink>
      <w:r w:rsidR="00E14FAD">
        <w:t xml:space="preserve">, which </w:t>
      </w:r>
      <w:r>
        <w:t>describes aspects of the management and uses for Australia’s plantation and native forests. It may be beneficial to have students take notes, alternatively the video can be stopped at relevant points to discuss answers to the associated question set.</w:t>
      </w:r>
    </w:p>
    <w:p w14:paraId="0232D274" w14:textId="5D4584B8" w:rsidR="006E7C20" w:rsidRDefault="006E7C20" w:rsidP="00790CAC">
      <w:r>
        <w:t xml:space="preserve">Part 3 has students revisit their list of products and suggest </w:t>
      </w:r>
      <w:r w:rsidR="003612AD">
        <w:t>which of the 3 forest types (native hardwood/softwood plantation/hardwood plantation) could have provided</w:t>
      </w:r>
      <w:r>
        <w:t xml:space="preserve"> the timber used. </w:t>
      </w:r>
      <w:r w:rsidR="003612AD">
        <w:t>This can be done individually or as a class</w:t>
      </w:r>
      <w:r w:rsidR="008650F0">
        <w:t xml:space="preserve"> </w:t>
      </w:r>
      <w:r w:rsidR="003612AD">
        <w:t>and may require some research depending on the student understanding and the types of products identified. The product/uses list can be reduced in size to suit time available.</w:t>
      </w:r>
    </w:p>
    <w:p w14:paraId="2876602D" w14:textId="035B2123" w:rsidR="003612AD" w:rsidRDefault="003612AD" w:rsidP="00790CAC">
      <w:r>
        <w:t xml:space="preserve">It is possible to undertake Parts 1 </w:t>
      </w:r>
      <w:r w:rsidR="00E56EB7">
        <w:t>and</w:t>
      </w:r>
      <w:r>
        <w:t xml:space="preserve"> 3 without viewing the video</w:t>
      </w:r>
      <w:r w:rsidR="00E56EB7">
        <w:t>.</w:t>
      </w:r>
      <w:r>
        <w:t xml:space="preserve"> </w:t>
      </w:r>
      <w:r w:rsidR="00E56EB7">
        <w:t>H</w:t>
      </w:r>
      <w:r>
        <w:t>owever</w:t>
      </w:r>
      <w:r w:rsidR="00E56EB7">
        <w:t>,</w:t>
      </w:r>
      <w:r>
        <w:t xml:space="preserve"> it will likely be difficult for students to understand the difference between forest types and their associated products. An alternate way of delivering this content would therefore be required. This may be a research task, an excursion or teacher delivered slideshow.</w:t>
      </w:r>
    </w:p>
    <w:p w14:paraId="65E53D45" w14:textId="26A52C84" w:rsidR="00F74E4D" w:rsidRDefault="0023403F" w:rsidP="00790CAC">
      <w:r>
        <w:t>This activity does not cover the differences between hardwoods and softwood</w:t>
      </w:r>
      <w:r w:rsidR="00ED28B4">
        <w:t xml:space="preserve"> </w:t>
      </w:r>
      <w:r>
        <w:t>and this provides an opportunity for an additional task or extension activity.</w:t>
      </w:r>
    </w:p>
    <w:p w14:paraId="14F41748" w14:textId="77777777" w:rsidR="00790CAC" w:rsidRDefault="00790CAC">
      <w:pPr>
        <w:spacing w:line="276" w:lineRule="auto"/>
        <w:rPr>
          <w:rFonts w:cs="Arial"/>
          <w:b/>
          <w:color w:val="4472C4"/>
        </w:rPr>
      </w:pPr>
      <w:r>
        <w:br w:type="page"/>
      </w:r>
    </w:p>
    <w:p w14:paraId="77E023A2" w14:textId="1794E354" w:rsidR="0023403F" w:rsidRDefault="00790CAC" w:rsidP="00663A8C">
      <w:pPr>
        <w:pStyle w:val="Heading4"/>
      </w:pPr>
      <w:r>
        <w:lastRenderedPageBreak/>
        <w:t>Activity 2</w:t>
      </w:r>
      <w:r w:rsidR="00F74E4D">
        <w:t>.2</w:t>
      </w:r>
      <w:r w:rsidR="0023403F">
        <w:t xml:space="preserve"> – </w:t>
      </w:r>
      <w:r w:rsidR="008C144A">
        <w:t>Properties and uses of timber</w:t>
      </w:r>
    </w:p>
    <w:p w14:paraId="3494A0AA" w14:textId="0EF68799" w:rsidR="0023403F" w:rsidRDefault="0023403F" w:rsidP="0023403F">
      <w:pPr>
        <w:pStyle w:val="Heading5"/>
      </w:pPr>
      <w:r>
        <w:t>Activity duration:</w:t>
      </w:r>
      <w:r w:rsidR="00840AD4">
        <w:t xml:space="preserve"> </w:t>
      </w:r>
    </w:p>
    <w:p w14:paraId="44E47B64" w14:textId="77777777" w:rsidR="0023403F" w:rsidRDefault="0023403F" w:rsidP="0023403F">
      <w:r>
        <w:t>50 minutes</w:t>
      </w:r>
    </w:p>
    <w:p w14:paraId="3E4883FF" w14:textId="77777777" w:rsidR="0023403F" w:rsidRDefault="0023403F" w:rsidP="0023403F">
      <w:pPr>
        <w:pStyle w:val="Heading5"/>
      </w:pPr>
      <w:r>
        <w:t>Background</w:t>
      </w:r>
    </w:p>
    <w:p w14:paraId="3A7E89DA" w14:textId="79F70B9C" w:rsidR="0023403F" w:rsidRDefault="00F375BA" w:rsidP="00840AD4">
      <w:pPr>
        <w:spacing w:after="0"/>
      </w:pPr>
      <w:r>
        <w:t>In this activity,</w:t>
      </w:r>
      <w:r w:rsidR="0023403F">
        <w:t xml:space="preserve"> students </w:t>
      </w:r>
      <w:r w:rsidR="00F64F79">
        <w:t>make connections between</w:t>
      </w:r>
      <w:r w:rsidR="0023403F">
        <w:t xml:space="preserve"> various properties of timber and </w:t>
      </w:r>
      <w:r w:rsidR="00F64F79">
        <w:t xml:space="preserve">the </w:t>
      </w:r>
      <w:r>
        <w:t xml:space="preserve">ways that </w:t>
      </w:r>
      <w:r w:rsidR="0023403F">
        <w:t>di</w:t>
      </w:r>
      <w:r>
        <w:t>fferent timber species are used. These properties are:</w:t>
      </w:r>
    </w:p>
    <w:p w14:paraId="3D2E88F0" w14:textId="2D8FF82C" w:rsidR="00F375BA" w:rsidRDefault="00F375BA" w:rsidP="00F375BA">
      <w:pPr>
        <w:pStyle w:val="ListParagraph"/>
        <w:numPr>
          <w:ilvl w:val="0"/>
          <w:numId w:val="24"/>
        </w:numPr>
      </w:pPr>
      <w:r>
        <w:t>Strength</w:t>
      </w:r>
    </w:p>
    <w:p w14:paraId="07308269" w14:textId="5270167B" w:rsidR="00F375BA" w:rsidRDefault="00F375BA" w:rsidP="00F375BA">
      <w:pPr>
        <w:pStyle w:val="ListParagraph"/>
        <w:numPr>
          <w:ilvl w:val="0"/>
          <w:numId w:val="24"/>
        </w:numPr>
      </w:pPr>
      <w:r>
        <w:t>Hardness</w:t>
      </w:r>
    </w:p>
    <w:p w14:paraId="6CDCA4F6" w14:textId="2288250C" w:rsidR="00F375BA" w:rsidRDefault="00F375BA" w:rsidP="00F375BA">
      <w:pPr>
        <w:pStyle w:val="ListParagraph"/>
        <w:numPr>
          <w:ilvl w:val="0"/>
          <w:numId w:val="24"/>
        </w:numPr>
      </w:pPr>
      <w:r>
        <w:t>Durability</w:t>
      </w:r>
    </w:p>
    <w:p w14:paraId="5C0201D8" w14:textId="2A097E44" w:rsidR="00F375BA" w:rsidRDefault="00F375BA" w:rsidP="00F375BA">
      <w:pPr>
        <w:pStyle w:val="ListParagraph"/>
        <w:numPr>
          <w:ilvl w:val="0"/>
          <w:numId w:val="24"/>
        </w:numPr>
      </w:pPr>
      <w:r>
        <w:t>Stability</w:t>
      </w:r>
    </w:p>
    <w:p w14:paraId="493DB412" w14:textId="12E48FF4" w:rsidR="00F375BA" w:rsidRDefault="00F375BA" w:rsidP="00F375BA">
      <w:pPr>
        <w:pStyle w:val="ListParagraph"/>
        <w:numPr>
          <w:ilvl w:val="0"/>
          <w:numId w:val="24"/>
        </w:numPr>
      </w:pPr>
      <w:r>
        <w:t>Growth rate</w:t>
      </w:r>
    </w:p>
    <w:p w14:paraId="657347D3" w14:textId="1358F50F" w:rsidR="00F375BA" w:rsidRDefault="00F375BA" w:rsidP="00F375BA">
      <w:pPr>
        <w:pStyle w:val="ListParagraph"/>
        <w:numPr>
          <w:ilvl w:val="0"/>
          <w:numId w:val="24"/>
        </w:numPr>
      </w:pPr>
      <w:r>
        <w:t>Aesthetics</w:t>
      </w:r>
    </w:p>
    <w:p w14:paraId="6EBAC21A" w14:textId="426CE859" w:rsidR="0064580F" w:rsidRDefault="0064580F" w:rsidP="0064580F">
      <w:r>
        <w:t xml:space="preserve">These properties link directly to the common uses for specific timber species. Identifying a connection between a specific property and </w:t>
      </w:r>
      <w:r w:rsidR="0054759A">
        <w:t xml:space="preserve">an application enables students to form clear understandings of why these properties are important and how they can be used to </w:t>
      </w:r>
      <w:r w:rsidR="3E9BD254">
        <w:t xml:space="preserve">the </w:t>
      </w:r>
      <w:r w:rsidR="0054759A">
        <w:t>advantage</w:t>
      </w:r>
      <w:r w:rsidR="0289474A">
        <w:t xml:space="preserve"> of the designer</w:t>
      </w:r>
      <w:r w:rsidR="0054759A">
        <w:t xml:space="preserve">. </w:t>
      </w:r>
    </w:p>
    <w:p w14:paraId="39CE2EB3" w14:textId="77777777" w:rsidR="00663A8C" w:rsidRDefault="00663A8C" w:rsidP="00663A8C">
      <w:pPr>
        <w:pStyle w:val="Heading5"/>
      </w:pPr>
      <w:r>
        <w:t>Resources</w:t>
      </w:r>
    </w:p>
    <w:p w14:paraId="35E260FE" w14:textId="51CF6090" w:rsidR="00663A8C" w:rsidRDefault="00325166" w:rsidP="00663A8C">
      <w:pPr>
        <w:pStyle w:val="ListParagraph"/>
        <w:numPr>
          <w:ilvl w:val="0"/>
          <w:numId w:val="15"/>
        </w:numPr>
      </w:pPr>
      <w:r>
        <w:t>Student w</w:t>
      </w:r>
      <w:r w:rsidR="00663A8C">
        <w:t>orksheet 2.2 – Properties and uses of timber</w:t>
      </w:r>
    </w:p>
    <w:p w14:paraId="48AFD38E" w14:textId="77777777" w:rsidR="00663A8C" w:rsidRDefault="00663A8C" w:rsidP="00663A8C">
      <w:pPr>
        <w:pStyle w:val="ListParagraph"/>
        <w:numPr>
          <w:ilvl w:val="0"/>
          <w:numId w:val="15"/>
        </w:numPr>
      </w:pPr>
      <w:r>
        <w:t>Student resource 2.1 – Properties of timber species</w:t>
      </w:r>
    </w:p>
    <w:p w14:paraId="1C53BBEA" w14:textId="1F2EF338" w:rsidR="00663A8C" w:rsidRDefault="00663A8C" w:rsidP="00663A8C">
      <w:pPr>
        <w:pStyle w:val="ListParagraph"/>
        <w:numPr>
          <w:ilvl w:val="0"/>
          <w:numId w:val="15"/>
        </w:numPr>
      </w:pPr>
      <w:r>
        <w:t xml:space="preserve">Internet access </w:t>
      </w:r>
      <w:r w:rsidR="00325166">
        <w:t>and</w:t>
      </w:r>
      <w:r>
        <w:t xml:space="preserve"> devices (optional)</w:t>
      </w:r>
    </w:p>
    <w:p w14:paraId="237B3AE7" w14:textId="77777777" w:rsidR="0023403F" w:rsidRDefault="0023403F" w:rsidP="0023403F">
      <w:pPr>
        <w:pStyle w:val="Heading5"/>
      </w:pPr>
      <w:r>
        <w:t>Ways to use this activity</w:t>
      </w:r>
    </w:p>
    <w:p w14:paraId="05C6B30C" w14:textId="622136B8" w:rsidR="004719BE" w:rsidRDefault="00490EB6" w:rsidP="0023403F">
      <w:r>
        <w:t xml:space="preserve">In this task, students are required to identify properties that are necessary for specific timber products. Depending on the ability level and age of the class, this could be done individually, in small groups, or as a class. </w:t>
      </w:r>
      <w:r w:rsidR="00F64F79">
        <w:t xml:space="preserve">Students will typically have at least a base knowledge of some of these properties but will require prompting and clarification in order to apply their understanding. Consider using class discussions or group based instructional strategies to </w:t>
      </w:r>
      <w:r w:rsidR="0064580F">
        <w:t>strengthen understanding</w:t>
      </w:r>
      <w:r w:rsidR="00F64F79">
        <w:t>.</w:t>
      </w:r>
    </w:p>
    <w:p w14:paraId="2569E073" w14:textId="5214D4BB" w:rsidR="00F64F79" w:rsidRDefault="0064580F" w:rsidP="00840AD4">
      <w:pPr>
        <w:spacing w:after="0"/>
      </w:pPr>
      <w:r>
        <w:t>Some properties lend themselves to practical demonstrations – namely strength and hardness. These could involve:</w:t>
      </w:r>
    </w:p>
    <w:p w14:paraId="0431EA5F" w14:textId="4B9D08A0" w:rsidR="0064580F" w:rsidRDefault="0064580F" w:rsidP="0064580F">
      <w:pPr>
        <w:pStyle w:val="ListParagraph"/>
        <w:numPr>
          <w:ilvl w:val="0"/>
          <w:numId w:val="25"/>
        </w:numPr>
      </w:pPr>
      <w:r>
        <w:t xml:space="preserve">Having students strike a piece of pine and a piece of jarrah with a ball </w:t>
      </w:r>
      <w:proofErr w:type="spellStart"/>
      <w:r>
        <w:t>pein</w:t>
      </w:r>
      <w:proofErr w:type="spellEnd"/>
      <w:r>
        <w:t xml:space="preserve"> hammer and measure the size of the dent (hardness)</w:t>
      </w:r>
    </w:p>
    <w:p w14:paraId="5F848739" w14:textId="165E4DCD" w:rsidR="0064580F" w:rsidRDefault="0064580F" w:rsidP="0064580F">
      <w:pPr>
        <w:pStyle w:val="ListParagraph"/>
        <w:numPr>
          <w:ilvl w:val="0"/>
          <w:numId w:val="25"/>
        </w:numPr>
      </w:pPr>
      <w:r>
        <w:t xml:space="preserve">Preparing thin strips of timber, arranging them to span a gap and stacking weights/suspending a bucket </w:t>
      </w:r>
      <w:r w:rsidR="0095389D">
        <w:t>and</w:t>
      </w:r>
      <w:r>
        <w:t xml:space="preserve"> slowly filling </w:t>
      </w:r>
      <w:r w:rsidR="009A517B">
        <w:t xml:space="preserve">it </w:t>
      </w:r>
      <w:r>
        <w:t>with water in order to test weight bearing capacity (strength)</w:t>
      </w:r>
    </w:p>
    <w:p w14:paraId="61F9329F" w14:textId="0F33A257" w:rsidR="0023403F" w:rsidRDefault="00490EB6" w:rsidP="0023403F">
      <w:r>
        <w:t xml:space="preserve">This </w:t>
      </w:r>
      <w:r w:rsidR="00F64F79">
        <w:t>activity</w:t>
      </w:r>
      <w:r>
        <w:t xml:space="preserve"> also lends itself to technology based</w:t>
      </w:r>
      <w:r w:rsidR="00F91A4B">
        <w:t xml:space="preserve"> instructional tools, such as Kahoot</w:t>
      </w:r>
      <w:r w:rsidR="00605F98">
        <w:t xml:space="preserve"> or other polling/quiz tools. Set up appropriately, students could be asked to vote for the combination of properties they believe is most relevant to each product, and the results used to fill in the worksheet. This approach would be particularly helpful for Year 7 and lower ability Year 8 classes that may find this step difficult to complete individually. If required, the properties column could also be pre-filled to reduce the time required for this task.</w:t>
      </w:r>
    </w:p>
    <w:p w14:paraId="60BE6CD1" w14:textId="5F7763E2" w:rsidR="004719BE" w:rsidRDefault="004719BE" w:rsidP="0023403F">
      <w:r>
        <w:t>Once students have completed the properties column, they use Resource 2.1 to identify appropriate timbers for each application. Resource 2.1 – Properties of timber species contains common W</w:t>
      </w:r>
      <w:r w:rsidR="001A6464">
        <w:t>A</w:t>
      </w:r>
      <w:r>
        <w:t xml:space="preserve"> timber species, along with some found in the eastern states, and some imported exotic timbers. These can be modified to suit the context of the class as required.</w:t>
      </w:r>
    </w:p>
    <w:p w14:paraId="456BF255" w14:textId="3B99ACFB" w:rsidR="00605F98" w:rsidRDefault="004719BE" w:rsidP="0023403F">
      <w:r>
        <w:t>In more advanced classes, it may be beneficial to have students use their own research to suggest appropriate timber species. This will allow greater range of responses and require more advanced analytical skills to determine suitability. Care should be taken to ensure students are considering the availab</w:t>
      </w:r>
      <w:r w:rsidR="000616AB">
        <w:t>ility and cost of these timbers in W</w:t>
      </w:r>
      <w:r w:rsidR="00FF26E8">
        <w:t>A</w:t>
      </w:r>
      <w:r w:rsidR="000616AB">
        <w:t>,</w:t>
      </w:r>
      <w:r>
        <w:t xml:space="preserve"> as this directly impacts the suitability of the timber. </w:t>
      </w:r>
    </w:p>
    <w:p w14:paraId="4D96642A" w14:textId="77777777" w:rsidR="00BA7DB9" w:rsidRDefault="00BA7DB9">
      <w:pPr>
        <w:spacing w:after="200" w:line="276" w:lineRule="auto"/>
        <w:rPr>
          <w:rFonts w:cs="Arial"/>
          <w:b/>
          <w:color w:val="4472C4"/>
          <w:sz w:val="24"/>
        </w:rPr>
      </w:pPr>
      <w:r>
        <w:br w:type="page"/>
      </w:r>
    </w:p>
    <w:p w14:paraId="594173D2" w14:textId="5F0F0E5A" w:rsidR="000616AB" w:rsidRPr="005701DE" w:rsidRDefault="000616AB" w:rsidP="000616AB">
      <w:pPr>
        <w:pStyle w:val="Heading3"/>
      </w:pPr>
      <w:r>
        <w:lastRenderedPageBreak/>
        <w:t>Module 3: Timber production processes</w:t>
      </w:r>
      <w:r>
        <w:tab/>
      </w:r>
      <w:r w:rsidR="00911E5C">
        <w:tab/>
      </w:r>
      <w:r w:rsidR="00911E5C">
        <w:tab/>
      </w:r>
      <w:r>
        <w:t>(approximately 2 hours)</w:t>
      </w:r>
    </w:p>
    <w:p w14:paraId="3F052903" w14:textId="77777777" w:rsidR="000616AB" w:rsidRPr="005701DE" w:rsidRDefault="000616AB" w:rsidP="00165C0D">
      <w:pPr>
        <w:pStyle w:val="Heading4"/>
        <w:spacing w:before="240"/>
      </w:pPr>
      <w:r>
        <w:t>L</w:t>
      </w:r>
      <w:r w:rsidRPr="005701DE">
        <w:t>earning</w:t>
      </w:r>
      <w:r>
        <w:t xml:space="preserve"> intentions</w:t>
      </w:r>
    </w:p>
    <w:p w14:paraId="44033D3E" w14:textId="77777777" w:rsidR="000616AB" w:rsidRDefault="000616AB" w:rsidP="00840AD4">
      <w:pPr>
        <w:spacing w:after="0"/>
      </w:pPr>
      <w:r w:rsidRPr="005701DE">
        <w:t>Students will be able to:</w:t>
      </w:r>
    </w:p>
    <w:p w14:paraId="6A6C73DD" w14:textId="3ADDD03A" w:rsidR="000616AB" w:rsidRDefault="000616AB" w:rsidP="000616AB">
      <w:pPr>
        <w:pStyle w:val="ListParagraph"/>
        <w:numPr>
          <w:ilvl w:val="0"/>
          <w:numId w:val="5"/>
        </w:numPr>
      </w:pPr>
      <w:r>
        <w:t>U</w:t>
      </w:r>
      <w:r w:rsidR="000D3289">
        <w:t xml:space="preserve">se </w:t>
      </w:r>
      <w:r>
        <w:t>the I</w:t>
      </w:r>
      <w:r w:rsidR="006C7E74">
        <w:t>PO</w:t>
      </w:r>
      <w:r>
        <w:t xml:space="preserve"> model to describe the production processes involved in the production of timber.</w:t>
      </w:r>
    </w:p>
    <w:p w14:paraId="1BCDC23F" w14:textId="7B0450AD" w:rsidR="000616AB" w:rsidRDefault="000616AB" w:rsidP="000616AB">
      <w:pPr>
        <w:pStyle w:val="ListParagraph"/>
        <w:numPr>
          <w:ilvl w:val="0"/>
          <w:numId w:val="5"/>
        </w:numPr>
      </w:pPr>
      <w:r>
        <w:t>Compare and contrast these processes with those used in the production of aluminium</w:t>
      </w:r>
    </w:p>
    <w:p w14:paraId="6F97E49F" w14:textId="4C6286CE" w:rsidR="000616AB" w:rsidRDefault="000616AB" w:rsidP="000616AB">
      <w:pPr>
        <w:pStyle w:val="ListParagraph"/>
        <w:numPr>
          <w:ilvl w:val="0"/>
          <w:numId w:val="5"/>
        </w:numPr>
      </w:pPr>
      <w:r>
        <w:t>Make judgements about the environmental impacts of different production processes</w:t>
      </w:r>
    </w:p>
    <w:p w14:paraId="1A979FD0" w14:textId="39DA468C" w:rsidR="000616AB" w:rsidRDefault="00663A8C" w:rsidP="00663A8C">
      <w:pPr>
        <w:pStyle w:val="Heading4"/>
      </w:pPr>
      <w:r>
        <w:t>Activity 3</w:t>
      </w:r>
      <w:r w:rsidR="000616AB">
        <w:t>.1 – Understanding the production process</w:t>
      </w:r>
    </w:p>
    <w:p w14:paraId="45DAB751" w14:textId="4B7AB8E9" w:rsidR="000616AB" w:rsidRDefault="000616AB" w:rsidP="000616AB">
      <w:r>
        <w:t xml:space="preserve">Students are introduced to the </w:t>
      </w:r>
      <w:r w:rsidR="00E0326C">
        <w:t>IP</w:t>
      </w:r>
      <w:r w:rsidR="00191C1D">
        <w:t>O</w:t>
      </w:r>
      <w:r>
        <w:t xml:space="preserve"> model. Using this model, they describe the processes involved in the production of timber and compare these to those required to produce an alternative material (aluminium). Questions then guide students to explain the environmental impact of these different processes and make judgements</w:t>
      </w:r>
      <w:r w:rsidR="00C97821">
        <w:t xml:space="preserve"> about sustainability.</w:t>
      </w:r>
    </w:p>
    <w:p w14:paraId="72B78693" w14:textId="77777777" w:rsidR="000616AB" w:rsidRDefault="000616AB" w:rsidP="000616AB">
      <w:pPr>
        <w:pStyle w:val="Heading5"/>
      </w:pPr>
      <w:r>
        <w:t>Activity duration:</w:t>
      </w:r>
    </w:p>
    <w:p w14:paraId="05B2A1AD" w14:textId="02BDC5FE" w:rsidR="000616AB" w:rsidRDefault="00C97821" w:rsidP="000616AB">
      <w:r>
        <w:t>2 x 50</w:t>
      </w:r>
      <w:r w:rsidR="000616AB">
        <w:t xml:space="preserve"> minutes</w:t>
      </w:r>
    </w:p>
    <w:p w14:paraId="783D012A" w14:textId="77777777" w:rsidR="00D70AD9" w:rsidRDefault="000616AB" w:rsidP="00D70AD9">
      <w:pPr>
        <w:pStyle w:val="Heading5"/>
      </w:pPr>
      <w:r>
        <w:t>Background</w:t>
      </w:r>
    </w:p>
    <w:p w14:paraId="14EEFABC" w14:textId="637CB8A6" w:rsidR="000616AB" w:rsidRDefault="004E160A" w:rsidP="004E160A">
      <w:r>
        <w:t>Students use a text</w:t>
      </w:r>
      <w:r w:rsidR="00E73190">
        <w:t>-</w:t>
      </w:r>
      <w:r>
        <w:t xml:space="preserve">based description of the processes associated with the production timber and aluminium. The IPO model characterises elements of production based on their role in the process. Using this model, students are able to simplify production elements </w:t>
      </w:r>
      <w:r w:rsidR="000C34AA">
        <w:t>enough,</w:t>
      </w:r>
      <w:r>
        <w:t xml:space="preserve"> so </w:t>
      </w:r>
      <w:r w:rsidR="00B833DE">
        <w:t xml:space="preserve">they are </w:t>
      </w:r>
      <w:r>
        <w:t>able to compare d</w:t>
      </w:r>
      <w:r w:rsidR="009520C1">
        <w:t>ifferent</w:t>
      </w:r>
      <w:r>
        <w:t xml:space="preserve"> processes and make judgements about the sustainability of products.</w:t>
      </w:r>
    </w:p>
    <w:p w14:paraId="7E7D7832" w14:textId="77777777" w:rsidR="00663A8C" w:rsidRDefault="00663A8C" w:rsidP="00663A8C">
      <w:pPr>
        <w:pStyle w:val="Heading5"/>
      </w:pPr>
      <w:r>
        <w:t>Resources</w:t>
      </w:r>
    </w:p>
    <w:p w14:paraId="2E790B6E" w14:textId="77777777" w:rsidR="00663A8C" w:rsidRDefault="00663A8C" w:rsidP="00663A8C">
      <w:pPr>
        <w:pStyle w:val="ListParagraph"/>
        <w:numPr>
          <w:ilvl w:val="0"/>
          <w:numId w:val="15"/>
        </w:numPr>
      </w:pPr>
      <w:r>
        <w:t>Worksheet 3.1- Understanding the production process</w:t>
      </w:r>
    </w:p>
    <w:p w14:paraId="74B838C6" w14:textId="77777777" w:rsidR="00663A8C" w:rsidRDefault="00663A8C" w:rsidP="00663A8C">
      <w:pPr>
        <w:pStyle w:val="ListParagraph"/>
        <w:numPr>
          <w:ilvl w:val="0"/>
          <w:numId w:val="15"/>
        </w:numPr>
      </w:pPr>
      <w:r>
        <w:t>A3 paper</w:t>
      </w:r>
    </w:p>
    <w:p w14:paraId="5A66FE83" w14:textId="77777777" w:rsidR="00663A8C" w:rsidRDefault="00663A8C" w:rsidP="00663A8C">
      <w:pPr>
        <w:pStyle w:val="ListParagraph"/>
        <w:numPr>
          <w:ilvl w:val="0"/>
          <w:numId w:val="15"/>
        </w:numPr>
      </w:pPr>
      <w:r>
        <w:t>Coloured pencils/markers</w:t>
      </w:r>
    </w:p>
    <w:p w14:paraId="2F15A99B" w14:textId="77777777" w:rsidR="000616AB" w:rsidRDefault="000616AB" w:rsidP="000616AB">
      <w:pPr>
        <w:pStyle w:val="Heading5"/>
      </w:pPr>
      <w:r>
        <w:t>Ways to use this activity</w:t>
      </w:r>
    </w:p>
    <w:p w14:paraId="2A087482" w14:textId="31F9415D" w:rsidR="000616AB" w:rsidRDefault="009C73E3" w:rsidP="004E160A">
      <w:r>
        <w:t xml:space="preserve">The worksheet gives the example of honey production, as it is a relatively simple process that most students </w:t>
      </w:r>
      <w:r w:rsidR="441F3E6B">
        <w:t>have had some level of exposure to</w:t>
      </w:r>
      <w:r>
        <w:t>. If appropriate, this can be replaced with another production process more suitable for the context of the class. Note: the context of the example should not be similar to the production of timber or metals from mineral ores.</w:t>
      </w:r>
    </w:p>
    <w:p w14:paraId="7F1300E9" w14:textId="0442748C" w:rsidR="009C73E3" w:rsidRDefault="009C73E3" w:rsidP="004E160A">
      <w:r>
        <w:t>Students are asked to characterise the elements of the production process as either input, process or output, and present this as a flow chart. A key aspect of this task is the way that the output from a process often becomes the input for a successive process</w:t>
      </w:r>
      <w:r w:rsidR="00E514C1">
        <w:t>,</w:t>
      </w:r>
      <w:r>
        <w:t xml:space="preserve"> </w:t>
      </w:r>
      <w:proofErr w:type="spellStart"/>
      <w:r>
        <w:t>i</w:t>
      </w:r>
      <w:r w:rsidR="00E514C1">
        <w:t>e</w:t>
      </w:r>
      <w:proofErr w:type="spellEnd"/>
      <w:r w:rsidR="00AE4D62">
        <w:t xml:space="preserve"> t</w:t>
      </w:r>
      <w:r>
        <w:t>rees become sawlogs, sawlogs become boards, boards become furniture (3 IPO cycles). This should be emphasised when delivering this task to avoid multiple processes being combined into a single IPO cycle.</w:t>
      </w:r>
    </w:p>
    <w:p w14:paraId="771B0A00" w14:textId="165547B4" w:rsidR="00D913AC" w:rsidRDefault="009C73E3" w:rsidP="004E160A">
      <w:r>
        <w:t xml:space="preserve">In Year 7, and less independent Year 8 classes, it would be beneficial to identify the production elements in each process in advance. These could be presented as a list or made into cut-out images/icons that students could glue into their flow charts. This </w:t>
      </w:r>
      <w:r w:rsidR="001450CA">
        <w:t>task</w:t>
      </w:r>
      <w:r>
        <w:t xml:space="preserve"> also lends itself to gro</w:t>
      </w:r>
      <w:r w:rsidR="00987E4C">
        <w:t>up work and could be completed in groups</w:t>
      </w:r>
      <w:r w:rsidR="00D913AC">
        <w:t xml:space="preserve"> of 2-4</w:t>
      </w:r>
      <w:r w:rsidR="00987E4C">
        <w:t xml:space="preserve"> on butcher’s paper or </w:t>
      </w:r>
      <w:r w:rsidR="008F4817">
        <w:t>A</w:t>
      </w:r>
      <w:r w:rsidR="00987E4C">
        <w:t>1</w:t>
      </w:r>
      <w:r w:rsidR="00D913AC">
        <w:t xml:space="preserve"> cardstock.</w:t>
      </w:r>
    </w:p>
    <w:p w14:paraId="06650C66" w14:textId="0D7BD867" w:rsidR="009C73E3" w:rsidRDefault="00D913AC" w:rsidP="004E160A">
      <w:r>
        <w:t xml:space="preserve">Once these flow charts are complete, students answer a number of questions. When addressing these questions, the level of teacher input will vary depending on ability level. In order to assist students to answer each question, teachers may facilitate class discussions or provide additional information as required. </w:t>
      </w:r>
    </w:p>
    <w:p w14:paraId="576E6139" w14:textId="63322F12" w:rsidR="00D913AC" w:rsidRDefault="00D913AC" w:rsidP="004E160A">
      <w:r>
        <w:t xml:space="preserve">As an alternative to the text-based descriptions of production processes, classes with literacy issues may benefit from a visual representation of the processes, for example a video clip describing each process. </w:t>
      </w:r>
    </w:p>
    <w:p w14:paraId="0E8695B2" w14:textId="71696DB8" w:rsidR="000616AB" w:rsidRDefault="004F768A" w:rsidP="004F768A">
      <w:pPr>
        <w:pStyle w:val="Heading3"/>
      </w:pPr>
      <w:r>
        <w:t>Useful resources</w:t>
      </w:r>
    </w:p>
    <w:p w14:paraId="21968A21" w14:textId="7921C903" w:rsidR="004F768A" w:rsidRDefault="004F768A" w:rsidP="004F768A">
      <w:pPr>
        <w:pStyle w:val="Heading4"/>
      </w:pPr>
      <w:r>
        <w:t>Videos</w:t>
      </w:r>
    </w:p>
    <w:p w14:paraId="78CE64FE" w14:textId="77777777" w:rsidR="004A15EE" w:rsidRDefault="00B57D4D" w:rsidP="00B57D4D">
      <w:r w:rsidRPr="00D50C63">
        <w:rPr>
          <w:rStyle w:val="Heading5Char"/>
          <w:rFonts w:eastAsiaTheme="minorHAnsi"/>
        </w:rPr>
        <w:t xml:space="preserve">Current Industry </w:t>
      </w:r>
      <w:r w:rsidRPr="00D50C63">
        <w:rPr>
          <w:rStyle w:val="Heading5Char"/>
          <w:rFonts w:eastAsiaTheme="minorHAnsi"/>
        </w:rPr>
        <w:br/>
      </w:r>
      <w:hyperlink r:id="rId39" w:history="1">
        <w:r w:rsidRPr="00B57D4D">
          <w:rPr>
            <w:rStyle w:val="Hyperlink"/>
          </w:rPr>
          <w:t>Illegal Logging</w:t>
        </w:r>
      </w:hyperlink>
    </w:p>
    <w:p w14:paraId="3A7CDCBE" w14:textId="77777777" w:rsidR="004A15EE" w:rsidRDefault="00BD56F4" w:rsidP="00B57D4D">
      <w:pPr>
        <w:rPr>
          <w:rStyle w:val="Hyperlink"/>
        </w:rPr>
      </w:pPr>
      <w:hyperlink r:id="rId40" w:history="1">
        <w:r w:rsidR="004F722A" w:rsidRPr="000C34AA">
          <w:rPr>
            <w:rStyle w:val="Hyperlink"/>
          </w:rPr>
          <w:t>Wood – The Untold Story</w:t>
        </w:r>
      </w:hyperlink>
    </w:p>
    <w:p w14:paraId="257D11E1" w14:textId="77777777" w:rsidR="004A15EE" w:rsidRDefault="00BD56F4" w:rsidP="00B57D4D">
      <w:hyperlink r:id="rId41" w:history="1">
        <w:r w:rsidR="001D11C1" w:rsidRPr="001D11C1">
          <w:rPr>
            <w:rStyle w:val="Hyperlink"/>
          </w:rPr>
          <w:t>The Sustainable Forestry Cycle</w:t>
        </w:r>
      </w:hyperlink>
      <w:r w:rsidR="001D11C1">
        <w:t xml:space="preserve"> </w:t>
      </w:r>
    </w:p>
    <w:p w14:paraId="48DA543A" w14:textId="7236388D" w:rsidR="004A15EE" w:rsidRDefault="00BD56F4" w:rsidP="00B57D4D">
      <w:hyperlink r:id="rId42" w:history="1">
        <w:r w:rsidR="006A2BEC">
          <w:rPr>
            <w:rStyle w:val="Hyperlink"/>
          </w:rPr>
          <w:t>WAs Sustainable forest and timber industries</w:t>
        </w:r>
      </w:hyperlink>
      <w:r w:rsidR="00277FED">
        <w:t xml:space="preserve"> </w:t>
      </w:r>
    </w:p>
    <w:p w14:paraId="1A14C173" w14:textId="77777777" w:rsidR="004A15EE" w:rsidRDefault="00BD56F4" w:rsidP="00B57D4D">
      <w:pPr>
        <w:rPr>
          <w:rStyle w:val="Hyperlink"/>
        </w:rPr>
      </w:pPr>
      <w:hyperlink r:id="rId43" w:history="1">
        <w:r w:rsidR="00640BE3" w:rsidRPr="00640BE3">
          <w:rPr>
            <w:rStyle w:val="Hyperlink"/>
          </w:rPr>
          <w:t>Community and WA forest industries</w:t>
        </w:r>
      </w:hyperlink>
    </w:p>
    <w:p w14:paraId="59003C7D" w14:textId="77777777" w:rsidR="004A15EE" w:rsidRDefault="00BD56F4" w:rsidP="00B57D4D">
      <w:pPr>
        <w:rPr>
          <w:rStyle w:val="Hyperlink"/>
        </w:rPr>
      </w:pPr>
      <w:hyperlink r:id="rId44" w:history="1">
        <w:r w:rsidR="00235BCB" w:rsidRPr="00235BCB">
          <w:rPr>
            <w:rStyle w:val="Hyperlink"/>
          </w:rPr>
          <w:t xml:space="preserve">Sustainable forest management in Western Australia </w:t>
        </w:r>
      </w:hyperlink>
    </w:p>
    <w:p w14:paraId="42961372" w14:textId="77777777" w:rsidR="004A15EE" w:rsidRDefault="00BD56F4" w:rsidP="00B57D4D">
      <w:hyperlink r:id="rId45" w:history="1">
        <w:r w:rsidR="005D4613" w:rsidRPr="00AA22EB">
          <w:rPr>
            <w:rStyle w:val="Hyperlink"/>
          </w:rPr>
          <w:t>WA’s Plantation Forests</w:t>
        </w:r>
      </w:hyperlink>
      <w:r w:rsidR="005D4613">
        <w:t xml:space="preserve"> </w:t>
      </w:r>
    </w:p>
    <w:p w14:paraId="75B58E1F" w14:textId="77777777" w:rsidR="004A15EE" w:rsidRDefault="00BD56F4" w:rsidP="00B57D4D">
      <w:hyperlink r:id="rId46" w:history="1">
        <w:r w:rsidR="007D1DDB" w:rsidRPr="007D1DDB">
          <w:rPr>
            <w:rStyle w:val="Hyperlink"/>
          </w:rPr>
          <w:t>Faces of Forestry</w:t>
        </w:r>
      </w:hyperlink>
      <w:r w:rsidR="007D1DDB">
        <w:t xml:space="preserve"> </w:t>
      </w:r>
    </w:p>
    <w:p w14:paraId="1FFF2BEE" w14:textId="77777777" w:rsidR="004A15EE" w:rsidRDefault="00BD56F4" w:rsidP="00B57D4D">
      <w:hyperlink r:id="rId47" w:history="1">
        <w:r w:rsidR="00D04C1F" w:rsidRPr="00D04C1F">
          <w:rPr>
            <w:rStyle w:val="Hyperlink"/>
          </w:rPr>
          <w:t>Going Bush Season 7 Episode 3 West Australian Forests</w:t>
        </w:r>
      </w:hyperlink>
      <w:r w:rsidR="00D04C1F">
        <w:t xml:space="preserve"> </w:t>
      </w:r>
    </w:p>
    <w:p w14:paraId="5FEE18AB" w14:textId="5EF51BA9" w:rsidR="00B57D4D" w:rsidRDefault="00BD56F4" w:rsidP="00B57D4D">
      <w:hyperlink r:id="rId48" w:history="1">
        <w:r w:rsidR="00D62BE1" w:rsidRPr="00D62BE1">
          <w:rPr>
            <w:rStyle w:val="Hyperlink"/>
          </w:rPr>
          <w:t>3 Various demand for Victoria’s plantation and native forests</w:t>
        </w:r>
      </w:hyperlink>
      <w:r w:rsidR="00D62BE1">
        <w:t xml:space="preserve"> </w:t>
      </w:r>
    </w:p>
    <w:p w14:paraId="0F4BEE0F" w14:textId="77777777" w:rsidR="004A15EE" w:rsidRDefault="004A15EE" w:rsidP="00D50C63">
      <w:pPr>
        <w:pStyle w:val="Heading5"/>
      </w:pPr>
      <w:r>
        <w:t>Historical</w:t>
      </w:r>
    </w:p>
    <w:p w14:paraId="52528556" w14:textId="77777777" w:rsidR="004A15EE" w:rsidRDefault="00BD56F4" w:rsidP="009103B4">
      <w:pPr>
        <w:rPr>
          <w:rStyle w:val="Hyperlink"/>
        </w:rPr>
      </w:pPr>
      <w:hyperlink r:id="rId49" w:history="1">
        <w:r w:rsidR="00A61532" w:rsidRPr="0064051C">
          <w:rPr>
            <w:rStyle w:val="Hyperlink"/>
          </w:rPr>
          <w:t>Timber Getting in Western Australia</w:t>
        </w:r>
      </w:hyperlink>
    </w:p>
    <w:p w14:paraId="2E09F0BD" w14:textId="36B2EF39" w:rsidR="000B3512" w:rsidRPr="00547399" w:rsidRDefault="00BD56F4" w:rsidP="009103B4">
      <w:hyperlink r:id="rId50" w:history="1">
        <w:r w:rsidR="00936CDD" w:rsidRPr="001A273E">
          <w:rPr>
            <w:rStyle w:val="Hyperlink"/>
          </w:rPr>
          <w:t xml:space="preserve">Timber Town </w:t>
        </w:r>
      </w:hyperlink>
    </w:p>
    <w:p w14:paraId="3A87B3A0" w14:textId="73D190AF" w:rsidR="00325104" w:rsidRDefault="00325104" w:rsidP="00840AD4">
      <w:r>
        <w:t xml:space="preserve">More </w:t>
      </w:r>
      <w:hyperlink r:id="rId51" w:history="1">
        <w:r w:rsidRPr="00D349A1">
          <w:rPr>
            <w:rStyle w:val="Hyperlink"/>
          </w:rPr>
          <w:t>videos</w:t>
        </w:r>
      </w:hyperlink>
      <w:r>
        <w:t xml:space="preserve"> are also available at </w:t>
      </w:r>
      <w:r w:rsidR="00E345D4">
        <w:t xml:space="preserve">the FIFWA website. </w:t>
      </w:r>
    </w:p>
    <w:p w14:paraId="48385B1E" w14:textId="0D909AD7" w:rsidR="00735F35" w:rsidRDefault="00735F35" w:rsidP="00735F35">
      <w:pPr>
        <w:pStyle w:val="Heading4"/>
      </w:pPr>
      <w:r>
        <w:t>Useful links</w:t>
      </w:r>
      <w:r w:rsidR="00486BEE">
        <w:t xml:space="preserve"> – Western Australian government entities</w:t>
      </w:r>
    </w:p>
    <w:p w14:paraId="17F6B0FD" w14:textId="77777777" w:rsidR="004A15EE" w:rsidRDefault="00BD56F4" w:rsidP="009103B4">
      <w:hyperlink r:id="rId52" w:history="1">
        <w:r w:rsidR="00735F35" w:rsidRPr="007A629A">
          <w:rPr>
            <w:rStyle w:val="Hyperlink"/>
          </w:rPr>
          <w:t>Government of Western Australia – South West native forests</w:t>
        </w:r>
      </w:hyperlink>
    </w:p>
    <w:p w14:paraId="5DEE93C8" w14:textId="6AE982C2" w:rsidR="00735F35" w:rsidRPr="004A15EE" w:rsidRDefault="00735F35" w:rsidP="00D50C63">
      <w:pPr>
        <w:spacing w:after="0"/>
      </w:pPr>
      <w:r w:rsidRPr="004A15EE">
        <w:t>Fact sheets</w:t>
      </w:r>
    </w:p>
    <w:p w14:paraId="1B4A4065" w14:textId="6BAD0B7A" w:rsidR="00735F35" w:rsidRDefault="00735F35" w:rsidP="00735F35">
      <w:pPr>
        <w:pStyle w:val="ListParagraph"/>
        <w:numPr>
          <w:ilvl w:val="0"/>
          <w:numId w:val="21"/>
        </w:numPr>
      </w:pPr>
      <w:r>
        <w:t>Posters</w:t>
      </w:r>
    </w:p>
    <w:p w14:paraId="6C6CB26D" w14:textId="40CB8E7F" w:rsidR="00735F35" w:rsidRDefault="00735F35" w:rsidP="00735F35">
      <w:pPr>
        <w:pStyle w:val="ListParagraph"/>
        <w:numPr>
          <w:ilvl w:val="0"/>
          <w:numId w:val="21"/>
        </w:numPr>
      </w:pPr>
      <w:r>
        <w:t>Reliable research information</w:t>
      </w:r>
    </w:p>
    <w:p w14:paraId="052FA54F" w14:textId="77777777" w:rsidR="004A15EE" w:rsidRDefault="00BD56F4" w:rsidP="009103B4">
      <w:hyperlink r:id="rId53" w:history="1">
        <w:r w:rsidR="00735F35" w:rsidRPr="00717D5F">
          <w:rPr>
            <w:rStyle w:val="Hyperlink"/>
          </w:rPr>
          <w:t>Government of Western Australia – Sustainable forest management</w:t>
        </w:r>
      </w:hyperlink>
    </w:p>
    <w:p w14:paraId="5D4AE4CD" w14:textId="6F437A42" w:rsidR="00735F35" w:rsidRDefault="00735F35" w:rsidP="009103B4">
      <w:r>
        <w:t>Reports and legislation</w:t>
      </w:r>
    </w:p>
    <w:p w14:paraId="0B59B987" w14:textId="77777777" w:rsidR="004A15EE" w:rsidRDefault="00BD56F4" w:rsidP="009103B4">
      <w:hyperlink r:id="rId54" w:history="1">
        <w:r w:rsidR="00735F35" w:rsidRPr="004E26A3">
          <w:rPr>
            <w:rStyle w:val="Hyperlink"/>
          </w:rPr>
          <w:t>Department of Parks and Wildlife – Forests</w:t>
        </w:r>
      </w:hyperlink>
    </w:p>
    <w:p w14:paraId="35BC16B2" w14:textId="232C4E7A" w:rsidR="00735F35" w:rsidRDefault="00735F35" w:rsidP="00D50C63">
      <w:pPr>
        <w:spacing w:after="0"/>
      </w:pPr>
      <w:r>
        <w:t>Reliable research information</w:t>
      </w:r>
    </w:p>
    <w:p w14:paraId="75CB766F" w14:textId="3B9F5CCF" w:rsidR="00735F35" w:rsidRDefault="00735F35" w:rsidP="00735F35">
      <w:pPr>
        <w:pStyle w:val="ListParagraph"/>
        <w:numPr>
          <w:ilvl w:val="0"/>
          <w:numId w:val="21"/>
        </w:numPr>
      </w:pPr>
      <w:r>
        <w:t>Easily digestible information about legislation</w:t>
      </w:r>
    </w:p>
    <w:p w14:paraId="096285EE" w14:textId="3A1A0B2A" w:rsidR="00735F35" w:rsidRDefault="00735F35" w:rsidP="00735F35">
      <w:pPr>
        <w:pStyle w:val="ListParagraph"/>
        <w:numPr>
          <w:ilvl w:val="0"/>
          <w:numId w:val="22"/>
        </w:numPr>
      </w:pPr>
      <w:r>
        <w:t>Links to other industries</w:t>
      </w:r>
    </w:p>
    <w:p w14:paraId="153EF1A2" w14:textId="77777777" w:rsidR="004A15EE" w:rsidRDefault="00BD56F4" w:rsidP="006555A2">
      <w:hyperlink r:id="rId55" w:history="1">
        <w:r w:rsidR="00486BEE" w:rsidRPr="00A91F85">
          <w:rPr>
            <w:rStyle w:val="Hyperlink"/>
          </w:rPr>
          <w:t>Department of Agriculture - Forestry</w:t>
        </w:r>
      </w:hyperlink>
    </w:p>
    <w:p w14:paraId="7068DE17" w14:textId="69DB1FAE" w:rsidR="00486BEE" w:rsidRDefault="00486BEE" w:rsidP="006555A2">
      <w:pPr>
        <w:spacing w:after="0"/>
      </w:pPr>
      <w:r>
        <w:t>Forest type profiles</w:t>
      </w:r>
    </w:p>
    <w:p w14:paraId="59D08ECB" w14:textId="77777777" w:rsidR="0049145B" w:rsidRDefault="00486BEE" w:rsidP="00486BEE">
      <w:pPr>
        <w:pStyle w:val="ListParagraph"/>
        <w:numPr>
          <w:ilvl w:val="0"/>
          <w:numId w:val="22"/>
        </w:numPr>
        <w:spacing w:line="276" w:lineRule="auto"/>
      </w:pPr>
      <w:r>
        <w:t>Export information &amp; legislation</w:t>
      </w:r>
    </w:p>
    <w:p w14:paraId="10A19A23" w14:textId="1439D4BC" w:rsidR="0049145B" w:rsidRDefault="00BD56F4" w:rsidP="00D50C63">
      <w:pPr>
        <w:spacing w:after="0" w:line="276" w:lineRule="auto"/>
      </w:pPr>
      <w:hyperlink r:id="rId56" w:anchor="executive-summary-maps" w:history="1">
        <w:r w:rsidR="0049145B" w:rsidRPr="00235ED0">
          <w:rPr>
            <w:rStyle w:val="Hyperlink"/>
          </w:rPr>
          <w:t>Department of Agriculture – Maps and other graphics</w:t>
        </w:r>
      </w:hyperlink>
    </w:p>
    <w:p w14:paraId="543C2D86" w14:textId="257C980E" w:rsidR="0049145B" w:rsidRDefault="0049145B" w:rsidP="0049145B">
      <w:pPr>
        <w:pStyle w:val="ListParagraph"/>
        <w:numPr>
          <w:ilvl w:val="0"/>
          <w:numId w:val="22"/>
        </w:numPr>
      </w:pPr>
      <w:r>
        <w:t xml:space="preserve">Wide range of maps, including forest types </w:t>
      </w:r>
      <w:r w:rsidR="00D93ED6">
        <w:t xml:space="preserve">and </w:t>
      </w:r>
      <w:r>
        <w:t>dis</w:t>
      </w:r>
      <w:r w:rsidR="00840AD4">
        <w:t>t</w:t>
      </w:r>
      <w:r>
        <w:t>ributions</w:t>
      </w:r>
    </w:p>
    <w:p w14:paraId="5DCD7C53" w14:textId="31B0F1AE" w:rsidR="005F2C62" w:rsidRPr="00547399" w:rsidRDefault="00486BEE" w:rsidP="00547399">
      <w:pPr>
        <w:pStyle w:val="Heading4"/>
      </w:pPr>
      <w:r>
        <w:t>Useful links – Other</w:t>
      </w:r>
    </w:p>
    <w:p w14:paraId="33533670" w14:textId="77777777" w:rsidR="004A15EE" w:rsidRDefault="001A0261" w:rsidP="00486BEE">
      <w:pPr>
        <w:rPr>
          <w:b/>
          <w:bCs/>
        </w:rPr>
      </w:pPr>
      <w:r w:rsidRPr="009103B4">
        <w:rPr>
          <w:b/>
          <w:bCs/>
        </w:rPr>
        <w:t xml:space="preserve">Timber Industry </w:t>
      </w:r>
    </w:p>
    <w:p w14:paraId="70E6EDA7" w14:textId="77777777" w:rsidR="004A15EE" w:rsidRDefault="00BD56F4" w:rsidP="00486BEE">
      <w:hyperlink r:id="rId57" w:history="1">
        <w:r w:rsidR="00546B42" w:rsidRPr="00546B42">
          <w:rPr>
            <w:rStyle w:val="Hyperlink"/>
          </w:rPr>
          <w:t>Forest Industries Federation (WA)</w:t>
        </w:r>
      </w:hyperlink>
      <w:r w:rsidR="00546B42">
        <w:t xml:space="preserve"> </w:t>
      </w:r>
    </w:p>
    <w:p w14:paraId="6A19593A" w14:textId="77777777" w:rsidR="004A15EE" w:rsidRDefault="00BD56F4" w:rsidP="00486BEE">
      <w:hyperlink r:id="rId58" w:history="1">
        <w:r w:rsidR="0074344A" w:rsidRPr="0074344A">
          <w:rPr>
            <w:rStyle w:val="Hyperlink"/>
          </w:rPr>
          <w:t>Welcome Mat: The Guided Tour</w:t>
        </w:r>
      </w:hyperlink>
      <w:r w:rsidR="0074344A">
        <w:t xml:space="preserve"> </w:t>
      </w:r>
    </w:p>
    <w:p w14:paraId="3750BC9D" w14:textId="14910B26" w:rsidR="00486BEE" w:rsidRDefault="00BD56F4" w:rsidP="00486BEE">
      <w:hyperlink r:id="rId59" w:history="1">
        <w:r w:rsidR="000F1C15" w:rsidRPr="001A0261">
          <w:rPr>
            <w:rStyle w:val="Hyperlink"/>
          </w:rPr>
          <w:t>Forest Learning</w:t>
        </w:r>
      </w:hyperlink>
      <w:r w:rsidR="000F1C15">
        <w:t xml:space="preserve"> </w:t>
      </w:r>
    </w:p>
    <w:p w14:paraId="61F317B7" w14:textId="77777777" w:rsidR="004A15EE" w:rsidRDefault="00CC6E96" w:rsidP="00486BEE">
      <w:pPr>
        <w:rPr>
          <w:b/>
          <w:bCs/>
        </w:rPr>
      </w:pPr>
      <w:r>
        <w:rPr>
          <w:b/>
          <w:bCs/>
        </w:rPr>
        <w:t>Wood as a sustainable material</w:t>
      </w:r>
    </w:p>
    <w:p w14:paraId="0A6E26BB" w14:textId="77777777" w:rsidR="004A15EE" w:rsidRDefault="00BD56F4" w:rsidP="00486BEE">
      <w:hyperlink r:id="rId60" w:history="1">
        <w:r w:rsidR="001C3BC5" w:rsidRPr="001C3BC5">
          <w:rPr>
            <w:rStyle w:val="Hyperlink"/>
          </w:rPr>
          <w:t>Think Wood</w:t>
        </w:r>
      </w:hyperlink>
      <w:r w:rsidR="001C3BC5">
        <w:t xml:space="preserve"> </w:t>
      </w:r>
    </w:p>
    <w:p w14:paraId="67117C5E" w14:textId="77777777" w:rsidR="004A15EE" w:rsidRDefault="00BD56F4" w:rsidP="00486BEE">
      <w:hyperlink r:id="rId61" w:history="1">
        <w:r w:rsidR="0013558C" w:rsidRPr="0013558C">
          <w:rPr>
            <w:rStyle w:val="Hyperlink"/>
          </w:rPr>
          <w:t>Make it Wood</w:t>
        </w:r>
      </w:hyperlink>
      <w:r w:rsidR="0013558C">
        <w:t xml:space="preserve"> </w:t>
      </w:r>
    </w:p>
    <w:p w14:paraId="23C2AC10" w14:textId="2883E5BE" w:rsidR="004A15EE" w:rsidRDefault="00BD56F4" w:rsidP="00486BEE">
      <w:hyperlink r:id="rId62" w:history="1">
        <w:r w:rsidR="005A59EC" w:rsidRPr="005A59EC">
          <w:rPr>
            <w:rStyle w:val="Hyperlink"/>
          </w:rPr>
          <w:t>Forest &amp; Wood Products Australia</w:t>
        </w:r>
      </w:hyperlink>
      <w:r w:rsidR="005A59EC">
        <w:t xml:space="preserve"> </w:t>
      </w:r>
    </w:p>
    <w:p w14:paraId="780F0914" w14:textId="0550254C" w:rsidR="00CC6E96" w:rsidRDefault="00BD56F4" w:rsidP="00486BEE">
      <w:hyperlink r:id="rId63" w:history="1">
        <w:r w:rsidR="00771B00" w:rsidRPr="00D4450F">
          <w:rPr>
            <w:rStyle w:val="Hyperlink"/>
          </w:rPr>
          <w:t>Wood Solutions</w:t>
        </w:r>
      </w:hyperlink>
      <w:r w:rsidR="00771B00">
        <w:t xml:space="preserve"> </w:t>
      </w:r>
    </w:p>
    <w:p w14:paraId="50D141BF" w14:textId="77777777" w:rsidR="004A15EE" w:rsidRDefault="00D4450F" w:rsidP="00486BEE">
      <w:pPr>
        <w:rPr>
          <w:b/>
          <w:bCs/>
        </w:rPr>
      </w:pPr>
      <w:r>
        <w:rPr>
          <w:b/>
          <w:bCs/>
        </w:rPr>
        <w:t>Prop</w:t>
      </w:r>
      <w:r w:rsidR="004A15EE">
        <w:rPr>
          <w:b/>
          <w:bCs/>
        </w:rPr>
        <w:t>erties and production of timber</w:t>
      </w:r>
    </w:p>
    <w:p w14:paraId="5C61C5E1" w14:textId="10514427" w:rsidR="004A15EE" w:rsidRDefault="00BD56F4" w:rsidP="00486BEE">
      <w:pPr>
        <w:rPr>
          <w:rStyle w:val="Hyperlink"/>
        </w:rPr>
      </w:pPr>
      <w:hyperlink r:id="rId64" w:history="1">
        <w:r w:rsidR="008638C8" w:rsidRPr="008638C8">
          <w:rPr>
            <w:rStyle w:val="Hyperlink"/>
          </w:rPr>
          <w:t>The Wood Database</w:t>
        </w:r>
      </w:hyperlink>
    </w:p>
    <w:p w14:paraId="0BF3FA07" w14:textId="482C1C98" w:rsidR="00D4450F" w:rsidRDefault="00BD56F4" w:rsidP="00486BEE">
      <w:hyperlink r:id="rId65" w:history="1">
        <w:r w:rsidR="0027482A" w:rsidRPr="0027482A">
          <w:rPr>
            <w:rStyle w:val="Hyperlink"/>
          </w:rPr>
          <w:t>How Products are Made</w:t>
        </w:r>
      </w:hyperlink>
      <w:r w:rsidR="0027482A">
        <w:t xml:space="preserve"> </w:t>
      </w:r>
    </w:p>
    <w:p w14:paraId="1B31C183" w14:textId="4B44516E" w:rsidR="00547399" w:rsidRDefault="00315DDB" w:rsidP="00486BEE">
      <w:pPr>
        <w:rPr>
          <w:rStyle w:val="eop"/>
          <w:rFonts w:cs="Arial"/>
          <w:b/>
          <w:bCs/>
          <w:color w:val="4472C4"/>
          <w:shd w:val="clear" w:color="auto" w:fill="FFFFFF"/>
        </w:rPr>
      </w:pPr>
      <w:r>
        <w:rPr>
          <w:rStyle w:val="normaltextrun"/>
          <w:rFonts w:cs="Arial"/>
          <w:b/>
          <w:bCs/>
          <w:color w:val="4472C4"/>
          <w:shd w:val="clear" w:color="auto" w:fill="FFFFFF"/>
        </w:rPr>
        <w:lastRenderedPageBreak/>
        <w:t>Acknowledgements</w:t>
      </w:r>
      <w:r>
        <w:rPr>
          <w:rStyle w:val="eop"/>
          <w:rFonts w:cs="Arial"/>
          <w:b/>
          <w:bCs/>
          <w:color w:val="4472C4"/>
          <w:shd w:val="clear" w:color="auto" w:fill="FFFFFF"/>
        </w:rPr>
        <w:t> </w:t>
      </w:r>
    </w:p>
    <w:p w14:paraId="4EC929EE" w14:textId="77777777" w:rsidR="000F7B3B" w:rsidRPr="004A15EE" w:rsidRDefault="000F7B3B" w:rsidP="00D50C63">
      <w:pPr>
        <w:rPr>
          <w:rStyle w:val="Hyperlink"/>
          <w:rFonts w:cs="Arial"/>
          <w:sz w:val="20"/>
          <w:shd w:val="clear" w:color="auto" w:fill="FFFFFF"/>
          <w:lang w:val="en-US"/>
        </w:rPr>
      </w:pPr>
      <w:r w:rsidRPr="004A15EE">
        <w:rPr>
          <w:rFonts w:cs="Arial"/>
          <w:sz w:val="20"/>
        </w:rPr>
        <w:t>Forest Industry Federation (</w:t>
      </w:r>
      <w:proofErr w:type="spellStart"/>
      <w:r w:rsidRPr="004A15EE">
        <w:rPr>
          <w:rFonts w:cs="Arial"/>
          <w:sz w:val="20"/>
        </w:rPr>
        <w:t>n.d</w:t>
      </w:r>
      <w:proofErr w:type="spellEnd"/>
      <w:r w:rsidRPr="004A15EE">
        <w:rPr>
          <w:rFonts w:cs="Arial"/>
          <w:sz w:val="20"/>
        </w:rPr>
        <w:t xml:space="preserve">) ‘Welcome Mat The Guided Tour’ </w:t>
      </w:r>
      <w:r w:rsidRPr="004A15EE">
        <w:rPr>
          <w:rFonts w:cs="Arial"/>
          <w:i/>
          <w:iCs/>
          <w:sz w:val="20"/>
        </w:rPr>
        <w:t>Welcome Mat</w:t>
      </w:r>
      <w:r w:rsidRPr="004A15EE">
        <w:rPr>
          <w:rFonts w:cs="Arial"/>
          <w:sz w:val="20"/>
        </w:rPr>
        <w:t xml:space="preserve"> &lt;</w:t>
      </w:r>
      <w:hyperlink r:id="rId66" w:history="1">
        <w:r w:rsidRPr="004A15EE">
          <w:rPr>
            <w:rStyle w:val="Hyperlink"/>
            <w:rFonts w:cs="Arial"/>
            <w:sz w:val="20"/>
            <w:shd w:val="clear" w:color="auto" w:fill="FFFFFF"/>
            <w:lang w:val="en-US"/>
          </w:rPr>
          <w:t>https://welcomemat.fifwa.asn.au/guidedtour.html</w:t>
        </w:r>
      </w:hyperlink>
      <w:r w:rsidRPr="004A15EE">
        <w:rPr>
          <w:rStyle w:val="Hyperlink"/>
          <w:rFonts w:cs="Arial"/>
          <w:sz w:val="20"/>
          <w:shd w:val="clear" w:color="auto" w:fill="FFFFFF"/>
          <w:lang w:val="en-US"/>
        </w:rPr>
        <w:t xml:space="preserve">&gt;, </w:t>
      </w:r>
      <w:r w:rsidRPr="004A15EE">
        <w:rPr>
          <w:rFonts w:cs="Arial"/>
          <w:sz w:val="20"/>
        </w:rPr>
        <w:t>accessed on 11 June 2021</w:t>
      </w:r>
    </w:p>
    <w:p w14:paraId="165A67BB" w14:textId="77777777" w:rsidR="000F7B3B" w:rsidRPr="004A15EE" w:rsidRDefault="000F7B3B" w:rsidP="00D50C63">
      <w:pPr>
        <w:rPr>
          <w:rStyle w:val="Hyperlink"/>
          <w:rFonts w:cs="Arial"/>
          <w:color w:val="auto"/>
          <w:sz w:val="20"/>
          <w:u w:val="none"/>
          <w:shd w:val="clear" w:color="auto" w:fill="FFFFFF"/>
          <w:lang w:val="en-US"/>
        </w:rPr>
      </w:pPr>
      <w:r w:rsidRPr="004A15EE">
        <w:rPr>
          <w:rStyle w:val="Hyperlink"/>
          <w:rFonts w:cs="Arial"/>
          <w:color w:val="auto"/>
          <w:sz w:val="20"/>
          <w:u w:val="none"/>
          <w:shd w:val="clear" w:color="auto" w:fill="FFFFFF"/>
          <w:lang w:val="en-US"/>
        </w:rPr>
        <w:t>Forest Industry Federation (</w:t>
      </w:r>
      <w:proofErr w:type="spellStart"/>
      <w:r w:rsidRPr="004A15EE">
        <w:rPr>
          <w:rStyle w:val="Hyperlink"/>
          <w:rFonts w:cs="Arial"/>
          <w:color w:val="auto"/>
          <w:sz w:val="20"/>
          <w:u w:val="none"/>
          <w:shd w:val="clear" w:color="auto" w:fill="FFFFFF"/>
          <w:lang w:val="en-US"/>
        </w:rPr>
        <w:t>n.d</w:t>
      </w:r>
      <w:proofErr w:type="spellEnd"/>
      <w:r w:rsidRPr="004A15EE">
        <w:rPr>
          <w:rStyle w:val="Hyperlink"/>
          <w:rFonts w:cs="Arial"/>
          <w:color w:val="auto"/>
          <w:sz w:val="20"/>
          <w:u w:val="none"/>
          <w:shd w:val="clear" w:color="auto" w:fill="FFFFFF"/>
          <w:lang w:val="en-US"/>
        </w:rPr>
        <w:t xml:space="preserve">) ‘Historic Connection’ </w:t>
      </w:r>
      <w:r w:rsidRPr="004A15EE">
        <w:rPr>
          <w:rStyle w:val="Hyperlink"/>
          <w:rFonts w:cs="Arial"/>
          <w:i/>
          <w:iCs/>
          <w:color w:val="auto"/>
          <w:sz w:val="20"/>
          <w:u w:val="none"/>
          <w:shd w:val="clear" w:color="auto" w:fill="FFFFFF"/>
          <w:lang w:val="en-US"/>
        </w:rPr>
        <w:t xml:space="preserve">Welcome Mat </w:t>
      </w:r>
      <w:r w:rsidRPr="004A15EE">
        <w:rPr>
          <w:rStyle w:val="Hyperlink"/>
          <w:rFonts w:cs="Arial"/>
          <w:color w:val="auto"/>
          <w:sz w:val="20"/>
          <w:u w:val="none"/>
          <w:shd w:val="clear" w:color="auto" w:fill="FFFFFF"/>
          <w:lang w:val="en-US"/>
        </w:rPr>
        <w:t xml:space="preserve">&lt;https://welcomemat.fifwa.asn.au/history.html&gt; accessed on 11 June 2021 </w:t>
      </w:r>
    </w:p>
    <w:p w14:paraId="254A235D" w14:textId="77777777" w:rsidR="000F7B3B" w:rsidRPr="004A15EE" w:rsidRDefault="000F7B3B" w:rsidP="00D50C63">
      <w:pPr>
        <w:rPr>
          <w:rFonts w:cs="Arial"/>
          <w:sz w:val="20"/>
        </w:rPr>
      </w:pPr>
      <w:proofErr w:type="spellStart"/>
      <w:r w:rsidRPr="004A15EE">
        <w:rPr>
          <w:rStyle w:val="Hyperlink"/>
          <w:rFonts w:cs="Arial"/>
          <w:color w:val="auto"/>
          <w:sz w:val="20"/>
          <w:u w:val="none"/>
          <w:shd w:val="clear" w:color="auto" w:fill="FFFFFF"/>
          <w:lang w:val="en-US"/>
        </w:rPr>
        <w:t>Goingbushtv</w:t>
      </w:r>
      <w:proofErr w:type="spellEnd"/>
      <w:r w:rsidRPr="004A15EE">
        <w:rPr>
          <w:rStyle w:val="Hyperlink"/>
          <w:rFonts w:cs="Arial"/>
          <w:color w:val="auto"/>
          <w:sz w:val="20"/>
          <w:u w:val="none"/>
          <w:shd w:val="clear" w:color="auto" w:fill="FFFFFF"/>
          <w:lang w:val="en-US"/>
        </w:rPr>
        <w:t xml:space="preserve"> (8 February 2014) ‘Going Bush Season 7 Episode 3 West Australian Forests’  </w:t>
      </w:r>
      <w:r w:rsidRPr="004A15EE">
        <w:rPr>
          <w:rStyle w:val="Hyperlink"/>
          <w:rFonts w:cs="Arial"/>
          <w:i/>
          <w:iCs/>
          <w:color w:val="auto"/>
          <w:sz w:val="20"/>
          <w:u w:val="none"/>
          <w:shd w:val="clear" w:color="auto" w:fill="FFFFFF"/>
          <w:lang w:val="en-US"/>
        </w:rPr>
        <w:t xml:space="preserve">Going Bush TV </w:t>
      </w:r>
      <w:proofErr w:type="spellStart"/>
      <w:r w:rsidRPr="004A15EE">
        <w:rPr>
          <w:rStyle w:val="Hyperlink"/>
          <w:rFonts w:cs="Arial"/>
          <w:color w:val="auto"/>
          <w:sz w:val="20"/>
          <w:u w:val="none"/>
          <w:shd w:val="clear" w:color="auto" w:fill="FFFFFF"/>
          <w:lang w:val="en-US"/>
        </w:rPr>
        <w:t>Youtube</w:t>
      </w:r>
      <w:proofErr w:type="spellEnd"/>
      <w:r w:rsidRPr="004A15EE">
        <w:rPr>
          <w:rStyle w:val="Hyperlink"/>
          <w:rFonts w:cs="Arial"/>
          <w:i/>
          <w:iCs/>
          <w:color w:val="auto"/>
          <w:sz w:val="20"/>
          <w:u w:val="none"/>
          <w:shd w:val="clear" w:color="auto" w:fill="FFFFFF"/>
          <w:lang w:val="en-US"/>
        </w:rPr>
        <w:t xml:space="preserve"> </w:t>
      </w:r>
      <w:r w:rsidRPr="004A15EE">
        <w:rPr>
          <w:rStyle w:val="Hyperlink"/>
          <w:rFonts w:cs="Arial"/>
          <w:color w:val="auto"/>
          <w:sz w:val="20"/>
          <w:u w:val="none"/>
          <w:shd w:val="clear" w:color="auto" w:fill="FFFFFF"/>
          <w:lang w:val="en-US"/>
        </w:rPr>
        <w:t>&lt;</w:t>
      </w:r>
      <w:hyperlink r:id="rId67" w:history="1">
        <w:r w:rsidRPr="004A15EE">
          <w:rPr>
            <w:rStyle w:val="Hyperlink"/>
            <w:rFonts w:cs="Arial"/>
            <w:sz w:val="20"/>
          </w:rPr>
          <w:t>https://youtu.be/rsjGw1R3Dl8</w:t>
        </w:r>
      </w:hyperlink>
      <w:r w:rsidRPr="004A15EE">
        <w:rPr>
          <w:rFonts w:cs="Arial"/>
          <w:sz w:val="20"/>
        </w:rPr>
        <w:t xml:space="preserve">&gt; accessed on 11 June 2021 </w:t>
      </w:r>
    </w:p>
    <w:p w14:paraId="283B63A1" w14:textId="77777777" w:rsidR="000F7B3B" w:rsidRPr="004A15EE" w:rsidRDefault="000F7B3B" w:rsidP="00D50C63">
      <w:pPr>
        <w:rPr>
          <w:rStyle w:val="Hyperlink"/>
          <w:rFonts w:cs="Arial"/>
          <w:color w:val="auto"/>
          <w:sz w:val="20"/>
          <w:u w:val="none"/>
        </w:rPr>
      </w:pPr>
      <w:r w:rsidRPr="004A15EE">
        <w:rPr>
          <w:rFonts w:cs="Arial"/>
          <w:sz w:val="20"/>
        </w:rPr>
        <w:t xml:space="preserve">Rebecca Gilling (9 August 2013) ‘Wood – The Untold Story (Full Version)’ </w:t>
      </w:r>
      <w:r w:rsidRPr="004A15EE">
        <w:rPr>
          <w:rFonts w:cs="Arial"/>
          <w:i/>
          <w:iCs/>
          <w:sz w:val="20"/>
        </w:rPr>
        <w:t xml:space="preserve">Planet Ark </w:t>
      </w:r>
      <w:proofErr w:type="spellStart"/>
      <w:r w:rsidRPr="004A15EE">
        <w:rPr>
          <w:rFonts w:cs="Arial"/>
          <w:sz w:val="20"/>
        </w:rPr>
        <w:t>Youtube</w:t>
      </w:r>
      <w:proofErr w:type="spellEnd"/>
      <w:r w:rsidRPr="004A15EE">
        <w:rPr>
          <w:rFonts w:cs="Arial"/>
          <w:sz w:val="20"/>
        </w:rPr>
        <w:t xml:space="preserve"> &lt;</w:t>
      </w:r>
      <w:hyperlink r:id="rId68" w:history="1">
        <w:r w:rsidRPr="004A15EE">
          <w:rPr>
            <w:rStyle w:val="Hyperlink"/>
            <w:rFonts w:cs="Arial"/>
            <w:sz w:val="20"/>
          </w:rPr>
          <w:t>https://www.youtube.com/watch?v=4xI3ajlOGwE&amp;t=35s</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0969DDD9" w14:textId="77777777" w:rsidR="000F7B3B" w:rsidRPr="004A15EE" w:rsidRDefault="000F7B3B" w:rsidP="00D50C63">
      <w:pPr>
        <w:rPr>
          <w:rStyle w:val="Hyperlink"/>
          <w:rFonts w:cs="Arial"/>
          <w:color w:val="auto"/>
          <w:sz w:val="20"/>
          <w:u w:val="none"/>
        </w:rPr>
      </w:pPr>
      <w:proofErr w:type="spellStart"/>
      <w:r w:rsidRPr="004A15EE">
        <w:rPr>
          <w:rStyle w:val="Hyperlink"/>
          <w:rFonts w:cs="Arial"/>
          <w:color w:val="auto"/>
          <w:sz w:val="20"/>
          <w:u w:val="none"/>
        </w:rPr>
        <w:t>Goingbushtv</w:t>
      </w:r>
      <w:proofErr w:type="spellEnd"/>
      <w:r w:rsidRPr="004A15EE">
        <w:rPr>
          <w:rStyle w:val="Hyperlink"/>
          <w:rFonts w:cs="Arial"/>
          <w:color w:val="auto"/>
          <w:sz w:val="20"/>
          <w:u w:val="none"/>
        </w:rPr>
        <w:t xml:space="preserve"> (6 March 2012) ‘3 Various for demand for Victoria’s plantation and native forests’ </w:t>
      </w:r>
      <w:proofErr w:type="spellStart"/>
      <w:r w:rsidRPr="004A15EE">
        <w:rPr>
          <w:rStyle w:val="Hyperlink"/>
          <w:rFonts w:cs="Arial"/>
          <w:i/>
          <w:iCs/>
          <w:color w:val="auto"/>
          <w:sz w:val="20"/>
          <w:u w:val="none"/>
        </w:rPr>
        <w:t>Goingbushtv</w:t>
      </w:r>
      <w:proofErr w:type="spellEnd"/>
      <w:r w:rsidRPr="004A15EE">
        <w:rPr>
          <w:rStyle w:val="Hyperlink"/>
          <w:rFonts w:cs="Arial"/>
          <w:i/>
          <w:iCs/>
          <w:color w:val="auto"/>
          <w:sz w:val="20"/>
          <w:u w:val="none"/>
        </w:rPr>
        <w:t xml:space="preserve"> </w:t>
      </w:r>
      <w:proofErr w:type="spellStart"/>
      <w:r w:rsidRPr="004A15EE">
        <w:rPr>
          <w:rStyle w:val="Hyperlink"/>
          <w:rFonts w:cs="Arial"/>
          <w:color w:val="auto"/>
          <w:sz w:val="20"/>
          <w:u w:val="none"/>
        </w:rPr>
        <w:t>Youtube</w:t>
      </w:r>
      <w:proofErr w:type="spellEnd"/>
      <w:r w:rsidRPr="004A15EE">
        <w:rPr>
          <w:rStyle w:val="Hyperlink"/>
          <w:rFonts w:cs="Arial"/>
          <w:color w:val="auto"/>
          <w:sz w:val="20"/>
          <w:u w:val="none"/>
        </w:rPr>
        <w:t xml:space="preserve"> &lt;https://www.youtube.com/watch?app=desktop&amp;v=olJyoey9p8c&amp;form=MY01SV&amp;OCID=MY01SV&gt; accessed on 11 June 2021 </w:t>
      </w:r>
    </w:p>
    <w:p w14:paraId="3D7096D0" w14:textId="77777777" w:rsidR="000F7B3B" w:rsidRPr="004A15EE" w:rsidRDefault="000F7B3B" w:rsidP="00D50C63">
      <w:pPr>
        <w:rPr>
          <w:rFonts w:cs="Arial"/>
          <w:sz w:val="20"/>
        </w:rPr>
      </w:pPr>
      <w:r w:rsidRPr="004A15EE">
        <w:rPr>
          <w:rFonts w:cs="Arial"/>
          <w:sz w:val="20"/>
        </w:rPr>
        <w:t>The Wood Database (</w:t>
      </w:r>
      <w:proofErr w:type="spellStart"/>
      <w:r w:rsidRPr="004A15EE">
        <w:rPr>
          <w:rFonts w:cs="Arial"/>
          <w:sz w:val="20"/>
        </w:rPr>
        <w:t>n.d</w:t>
      </w:r>
      <w:proofErr w:type="spellEnd"/>
      <w:r w:rsidRPr="004A15EE">
        <w:rPr>
          <w:rFonts w:cs="Arial"/>
          <w:sz w:val="20"/>
        </w:rPr>
        <w:t xml:space="preserve">) ‘Explore Wood: Break out of the ordinary’ </w:t>
      </w:r>
      <w:r w:rsidRPr="004A15EE">
        <w:rPr>
          <w:rFonts w:cs="Arial"/>
          <w:i/>
          <w:iCs/>
          <w:sz w:val="20"/>
        </w:rPr>
        <w:t xml:space="preserve">The Wood Database </w:t>
      </w:r>
      <w:r w:rsidRPr="004A15EE">
        <w:rPr>
          <w:rFonts w:cs="Arial"/>
          <w:sz w:val="20"/>
        </w:rPr>
        <w:t xml:space="preserve">&lt;https://www.wood-database.com/&gt; accessed on 11 June 2021 </w:t>
      </w:r>
    </w:p>
    <w:p w14:paraId="23568042" w14:textId="77777777" w:rsidR="000F7B3B" w:rsidRPr="004A15EE" w:rsidRDefault="000F7B3B" w:rsidP="00D50C63">
      <w:pPr>
        <w:rPr>
          <w:rFonts w:cs="Arial"/>
          <w:sz w:val="20"/>
        </w:rPr>
      </w:pPr>
      <w:r w:rsidRPr="004A15EE">
        <w:rPr>
          <w:rFonts w:cs="Arial"/>
          <w:sz w:val="20"/>
        </w:rPr>
        <w:t xml:space="preserve">Make It Wood (14 June 2020) ‘From the plantation to your place – the timber production process explained’ </w:t>
      </w:r>
      <w:r w:rsidRPr="004A15EE">
        <w:rPr>
          <w:rFonts w:cs="Arial"/>
          <w:i/>
          <w:iCs/>
          <w:sz w:val="20"/>
        </w:rPr>
        <w:t xml:space="preserve">Make it Wood: Planet Ark </w:t>
      </w:r>
      <w:r w:rsidRPr="004A15EE">
        <w:rPr>
          <w:rFonts w:cs="Arial"/>
          <w:sz w:val="20"/>
        </w:rPr>
        <w:t>&lt;https://makeitwood.org/articles/plantation-timber-production-explained&gt; accessed on 11 June 2021</w:t>
      </w:r>
    </w:p>
    <w:p w14:paraId="48831D85" w14:textId="77777777" w:rsidR="000F7B3B" w:rsidRPr="004A15EE" w:rsidRDefault="000F7B3B" w:rsidP="00D50C63">
      <w:pPr>
        <w:rPr>
          <w:rFonts w:cs="Arial"/>
          <w:sz w:val="20"/>
        </w:rPr>
      </w:pPr>
      <w:r w:rsidRPr="004A15EE">
        <w:rPr>
          <w:rFonts w:cs="Arial"/>
          <w:sz w:val="20"/>
        </w:rPr>
        <w:t>Aluminium Production (</w:t>
      </w:r>
      <w:proofErr w:type="spellStart"/>
      <w:r w:rsidRPr="004A15EE">
        <w:rPr>
          <w:rFonts w:cs="Arial"/>
          <w:sz w:val="20"/>
        </w:rPr>
        <w:t>n.d</w:t>
      </w:r>
      <w:proofErr w:type="spellEnd"/>
      <w:r w:rsidRPr="004A15EE">
        <w:rPr>
          <w:rFonts w:cs="Arial"/>
          <w:sz w:val="20"/>
        </w:rPr>
        <w:t xml:space="preserve">) ‘How Aluminium is Produced’ </w:t>
      </w:r>
      <w:r w:rsidRPr="004A15EE">
        <w:rPr>
          <w:rFonts w:cs="Arial"/>
          <w:i/>
          <w:iCs/>
          <w:sz w:val="20"/>
        </w:rPr>
        <w:t xml:space="preserve">UC RUSAL </w:t>
      </w:r>
      <w:r w:rsidRPr="004A15EE">
        <w:rPr>
          <w:rFonts w:cs="Arial"/>
          <w:sz w:val="20"/>
        </w:rPr>
        <w:t>&lt;https://www.aluminiumleader.com/production/how_aluminium_is_produced/&gt; accessed on 11 June 2021</w:t>
      </w:r>
    </w:p>
    <w:p w14:paraId="69106456" w14:textId="77777777" w:rsidR="000F7B3B" w:rsidRPr="004A15EE" w:rsidRDefault="000F7B3B" w:rsidP="00D50C63">
      <w:pPr>
        <w:rPr>
          <w:rFonts w:cs="Arial"/>
          <w:sz w:val="20"/>
        </w:rPr>
      </w:pPr>
      <w:r w:rsidRPr="004A15EE">
        <w:rPr>
          <w:rFonts w:cs="Arial"/>
          <w:sz w:val="20"/>
        </w:rPr>
        <w:t xml:space="preserve">How Products are Made (2021) ‘Lumber’ </w:t>
      </w:r>
      <w:proofErr w:type="spellStart"/>
      <w:r w:rsidRPr="004A15EE">
        <w:rPr>
          <w:rFonts w:cs="Arial"/>
          <w:i/>
          <w:iCs/>
          <w:sz w:val="20"/>
        </w:rPr>
        <w:t>madehow</w:t>
      </w:r>
      <w:proofErr w:type="spellEnd"/>
      <w:r w:rsidRPr="004A15EE">
        <w:rPr>
          <w:rFonts w:cs="Arial"/>
          <w:i/>
          <w:iCs/>
          <w:sz w:val="20"/>
        </w:rPr>
        <w:t xml:space="preserve"> &lt;</w:t>
      </w:r>
      <w:r w:rsidRPr="004A15EE">
        <w:rPr>
          <w:rFonts w:cs="Arial"/>
          <w:sz w:val="20"/>
        </w:rPr>
        <w:t xml:space="preserve">http://www.madehow.com/Volume-3/Lumber.html&gt; accessed on 11 June 2021 </w:t>
      </w:r>
    </w:p>
    <w:p w14:paraId="34E61C19" w14:textId="77777777" w:rsidR="000F7B3B" w:rsidRPr="004A15EE" w:rsidRDefault="000F7B3B" w:rsidP="00D50C63">
      <w:pPr>
        <w:rPr>
          <w:rFonts w:cs="Arial"/>
          <w:sz w:val="20"/>
        </w:rPr>
      </w:pPr>
      <w:r w:rsidRPr="004A15EE">
        <w:rPr>
          <w:rFonts w:cs="Arial"/>
          <w:sz w:val="20"/>
        </w:rPr>
        <w:t>How Products are Made (2021) ‘</w:t>
      </w:r>
      <w:proofErr w:type="spellStart"/>
      <w:r w:rsidRPr="004A15EE">
        <w:rPr>
          <w:rFonts w:cs="Arial"/>
          <w:sz w:val="20"/>
        </w:rPr>
        <w:t>Aluminum</w:t>
      </w:r>
      <w:proofErr w:type="spellEnd"/>
      <w:r w:rsidRPr="004A15EE">
        <w:rPr>
          <w:rFonts w:cs="Arial"/>
          <w:sz w:val="20"/>
        </w:rPr>
        <w:t xml:space="preserve">’ </w:t>
      </w:r>
      <w:proofErr w:type="spellStart"/>
      <w:r w:rsidRPr="004A15EE">
        <w:rPr>
          <w:rFonts w:cs="Arial"/>
          <w:i/>
          <w:iCs/>
          <w:sz w:val="20"/>
        </w:rPr>
        <w:t>madehow</w:t>
      </w:r>
      <w:proofErr w:type="spellEnd"/>
      <w:r w:rsidRPr="004A15EE">
        <w:rPr>
          <w:rFonts w:cs="Arial"/>
          <w:sz w:val="20"/>
        </w:rPr>
        <w:t xml:space="preserve"> &lt; http://www.madehow.com/Volume-5/Aluminum.html&gt; accessed on 11 June 2021 </w:t>
      </w:r>
    </w:p>
    <w:p w14:paraId="7AD0B149" w14:textId="77777777" w:rsidR="000F7B3B" w:rsidRPr="004A15EE" w:rsidRDefault="000F7B3B" w:rsidP="00D50C63">
      <w:pPr>
        <w:rPr>
          <w:rFonts w:cs="Arial"/>
          <w:sz w:val="20"/>
        </w:rPr>
      </w:pPr>
      <w:r w:rsidRPr="004A15EE">
        <w:rPr>
          <w:rFonts w:cs="Arial"/>
          <w:sz w:val="20"/>
        </w:rPr>
        <w:t>Forest Industries Federation (WA) Inc.  (</w:t>
      </w:r>
      <w:proofErr w:type="spellStart"/>
      <w:r w:rsidRPr="004A15EE">
        <w:rPr>
          <w:rFonts w:cs="Arial"/>
          <w:sz w:val="20"/>
        </w:rPr>
        <w:t>n.d</w:t>
      </w:r>
      <w:proofErr w:type="spellEnd"/>
      <w:r w:rsidRPr="004A15EE">
        <w:rPr>
          <w:rFonts w:cs="Arial"/>
          <w:sz w:val="20"/>
        </w:rPr>
        <w:t xml:space="preserve">) ‘Videos’ </w:t>
      </w:r>
      <w:proofErr w:type="gramStart"/>
      <w:r w:rsidRPr="004A15EE">
        <w:rPr>
          <w:rFonts w:cs="Arial"/>
          <w:sz w:val="20"/>
        </w:rPr>
        <w:t>FIFWA  &lt;</w:t>
      </w:r>
      <w:proofErr w:type="gramEnd"/>
      <w:r w:rsidRPr="004A15EE">
        <w:rPr>
          <w:rFonts w:cs="Arial"/>
          <w:sz w:val="20"/>
        </w:rPr>
        <w:t>https://www.forestindustries.com.au/videos.html&gt; accessed on 11 June 2021</w:t>
      </w:r>
    </w:p>
    <w:p w14:paraId="332E454A" w14:textId="77777777" w:rsidR="000F7B3B" w:rsidRPr="004A15EE" w:rsidRDefault="000F7B3B" w:rsidP="00D50C63">
      <w:pPr>
        <w:rPr>
          <w:rFonts w:cs="Arial"/>
          <w:sz w:val="20"/>
        </w:rPr>
      </w:pPr>
      <w:r w:rsidRPr="004A15EE">
        <w:rPr>
          <w:rFonts w:cs="Arial"/>
          <w:sz w:val="20"/>
        </w:rPr>
        <w:t xml:space="preserve">Western Perspectives on a Nation (2001) ‘Forestry – Plantation’ </w:t>
      </w:r>
      <w:r w:rsidRPr="004A15EE">
        <w:rPr>
          <w:rFonts w:cs="Arial"/>
          <w:i/>
          <w:iCs/>
          <w:sz w:val="20"/>
        </w:rPr>
        <w:t>State Library of Western Australia</w:t>
      </w:r>
      <w:r w:rsidRPr="004A15EE">
        <w:rPr>
          <w:rFonts w:cs="Arial"/>
          <w:sz w:val="20"/>
        </w:rPr>
        <w:t xml:space="preserve"> &lt;https://slwa.wa.gov.au/wepon/land/html/timber.html&gt; accessed on 11 June 2021</w:t>
      </w:r>
    </w:p>
    <w:p w14:paraId="112506D2" w14:textId="77777777" w:rsidR="000F7B3B" w:rsidRPr="004A15EE" w:rsidRDefault="000F7B3B" w:rsidP="00D50C63">
      <w:pPr>
        <w:rPr>
          <w:rFonts w:cs="Arial"/>
          <w:sz w:val="20"/>
        </w:rPr>
      </w:pPr>
      <w:r w:rsidRPr="004A15EE">
        <w:rPr>
          <w:rFonts w:cs="Arial"/>
          <w:sz w:val="20"/>
        </w:rPr>
        <w:t xml:space="preserve">The West Australian (22 November 1881) ‘Timber Mills of Western Australia Directory’ </w:t>
      </w:r>
      <w:r w:rsidRPr="004A15EE">
        <w:rPr>
          <w:rFonts w:cs="Arial"/>
          <w:i/>
          <w:iCs/>
          <w:sz w:val="20"/>
        </w:rPr>
        <w:t xml:space="preserve">Trove </w:t>
      </w:r>
      <w:r w:rsidRPr="004A15EE">
        <w:rPr>
          <w:rFonts w:cs="Arial"/>
          <w:sz w:val="20"/>
        </w:rPr>
        <w:t>&lt;https://trove.nla.gov.au/newspaper/article/2985935&gt; accessed on 11 June 2021</w:t>
      </w:r>
    </w:p>
    <w:p w14:paraId="54835F15" w14:textId="77777777" w:rsidR="000F7B3B" w:rsidRPr="004A15EE" w:rsidRDefault="000F7B3B" w:rsidP="00D50C63">
      <w:pPr>
        <w:rPr>
          <w:rFonts w:cs="Arial"/>
          <w:sz w:val="20"/>
        </w:rPr>
      </w:pPr>
      <w:r w:rsidRPr="004A15EE">
        <w:rPr>
          <w:rFonts w:cs="Arial"/>
          <w:sz w:val="20"/>
        </w:rPr>
        <w:t xml:space="preserve">Blogs.shops-net.com (2020) ‘Timber Towns in Western Australia’ &lt;https://amp.blog.shops-net.com/41272526/1/timber-towns-in-western-australia.html&gt; accessed on 11 June 2021 </w:t>
      </w:r>
    </w:p>
    <w:p w14:paraId="4EE39CB1" w14:textId="77777777" w:rsidR="000F7B3B" w:rsidRPr="004A15EE" w:rsidRDefault="000F7B3B" w:rsidP="00D50C63">
      <w:pPr>
        <w:rPr>
          <w:rFonts w:cs="Arial"/>
          <w:sz w:val="20"/>
        </w:rPr>
      </w:pPr>
      <w:r w:rsidRPr="004A15EE">
        <w:rPr>
          <w:rFonts w:cs="Arial"/>
          <w:sz w:val="20"/>
        </w:rPr>
        <w:t xml:space="preserve">Carron, L.T. (2020) ‘A History of Forestry in Australia’ </w:t>
      </w:r>
      <w:r w:rsidRPr="004A15EE">
        <w:rPr>
          <w:rFonts w:cs="Arial"/>
          <w:i/>
          <w:iCs/>
          <w:sz w:val="20"/>
        </w:rPr>
        <w:t xml:space="preserve">Australian National History </w:t>
      </w:r>
      <w:r w:rsidRPr="004A15EE">
        <w:rPr>
          <w:rFonts w:cs="Arial"/>
          <w:sz w:val="20"/>
        </w:rPr>
        <w:t xml:space="preserve">&lt;https://openresearch-repository.anu.edu.au/handle/1885/114759&gt; accessed on 11 June 2021 </w:t>
      </w:r>
    </w:p>
    <w:p w14:paraId="0CFF1A01" w14:textId="77777777" w:rsidR="000F7B3B" w:rsidRPr="004A15EE" w:rsidRDefault="000F7B3B" w:rsidP="00D50C63">
      <w:pPr>
        <w:rPr>
          <w:rFonts w:cs="Arial"/>
          <w:sz w:val="20"/>
        </w:rPr>
      </w:pPr>
      <w:r w:rsidRPr="004A15EE">
        <w:rPr>
          <w:rFonts w:cs="Arial"/>
          <w:sz w:val="20"/>
        </w:rPr>
        <w:t xml:space="preserve">Australian Government Department of Agriculture (26 June 2018) ‘Illegal Logging’ </w:t>
      </w:r>
      <w:r w:rsidRPr="004A15EE">
        <w:rPr>
          <w:rFonts w:cs="Arial"/>
          <w:i/>
          <w:iCs/>
          <w:sz w:val="20"/>
        </w:rPr>
        <w:t xml:space="preserve">Australian Government Department of Agriculture </w:t>
      </w:r>
      <w:proofErr w:type="spellStart"/>
      <w:r w:rsidRPr="004A15EE">
        <w:rPr>
          <w:rFonts w:cs="Arial"/>
          <w:sz w:val="20"/>
        </w:rPr>
        <w:t>Youtube</w:t>
      </w:r>
      <w:proofErr w:type="spellEnd"/>
      <w:r w:rsidRPr="004A15EE">
        <w:rPr>
          <w:rFonts w:cs="Arial"/>
          <w:i/>
          <w:iCs/>
          <w:sz w:val="20"/>
        </w:rPr>
        <w:t xml:space="preserve"> </w:t>
      </w:r>
      <w:r w:rsidRPr="004A15EE">
        <w:rPr>
          <w:rFonts w:cs="Arial"/>
          <w:sz w:val="20"/>
        </w:rPr>
        <w:t>&lt;</w:t>
      </w:r>
      <w:hyperlink r:id="rId69" w:history="1">
        <w:r w:rsidRPr="004A15EE">
          <w:rPr>
            <w:rStyle w:val="Hyperlink"/>
            <w:rFonts w:cs="Arial"/>
            <w:sz w:val="20"/>
          </w:rPr>
          <w:t>https://youtu.be/k6RyT84hgIY</w:t>
        </w:r>
      </w:hyperlink>
      <w:r w:rsidRPr="004A15EE">
        <w:rPr>
          <w:rStyle w:val="Hyperlink"/>
          <w:rFonts w:cs="Arial"/>
          <w:sz w:val="20"/>
        </w:rPr>
        <w:t xml:space="preserve">&gt; </w:t>
      </w:r>
      <w:r w:rsidRPr="004A15EE">
        <w:rPr>
          <w:rFonts w:cs="Arial"/>
          <w:sz w:val="20"/>
        </w:rPr>
        <w:t xml:space="preserve"> accessed on 11 June 2021 </w:t>
      </w:r>
    </w:p>
    <w:p w14:paraId="31955AD3" w14:textId="77777777" w:rsidR="000F7B3B" w:rsidRPr="004A15EE" w:rsidRDefault="000F7B3B" w:rsidP="00D50C63">
      <w:pPr>
        <w:rPr>
          <w:rFonts w:cs="Arial"/>
          <w:sz w:val="20"/>
        </w:rPr>
      </w:pPr>
      <w:r w:rsidRPr="004A15EE">
        <w:rPr>
          <w:rFonts w:cs="Arial"/>
          <w:sz w:val="20"/>
        </w:rPr>
        <w:t xml:space="preserve">Forest Industries Federation WA (11 March 2021) ‘The Sustainable Forestry Cycle’ </w:t>
      </w:r>
      <w:r w:rsidRPr="004A15EE">
        <w:rPr>
          <w:rFonts w:cs="Arial"/>
          <w:i/>
          <w:iCs/>
          <w:sz w:val="20"/>
        </w:rPr>
        <w:t xml:space="preserve">Forest Industries Federation WA </w:t>
      </w:r>
      <w:proofErr w:type="spellStart"/>
      <w:r w:rsidRPr="004A15EE">
        <w:rPr>
          <w:rFonts w:cs="Arial"/>
          <w:sz w:val="20"/>
        </w:rPr>
        <w:t>Youtube</w:t>
      </w:r>
      <w:proofErr w:type="spellEnd"/>
      <w:r w:rsidRPr="004A15EE">
        <w:rPr>
          <w:rFonts w:cs="Arial"/>
          <w:sz w:val="20"/>
        </w:rPr>
        <w:t xml:space="preserve"> &lt;</w:t>
      </w:r>
      <w:hyperlink r:id="rId70" w:history="1">
        <w:r w:rsidRPr="004A15EE">
          <w:rPr>
            <w:rStyle w:val="Hyperlink"/>
            <w:rFonts w:cs="Arial"/>
            <w:sz w:val="20"/>
          </w:rPr>
          <w:t>https://youtu.be/oxcqQSTUIOI</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49CA2EE9" w14:textId="77777777" w:rsidR="000F7B3B" w:rsidRPr="004A15EE" w:rsidRDefault="000F7B3B" w:rsidP="00D50C63">
      <w:pPr>
        <w:rPr>
          <w:rStyle w:val="Hyperlink"/>
          <w:rFonts w:cs="Arial"/>
          <w:color w:val="auto"/>
          <w:sz w:val="20"/>
          <w:u w:val="none"/>
        </w:rPr>
      </w:pPr>
      <w:r w:rsidRPr="004A15EE">
        <w:rPr>
          <w:rFonts w:cs="Arial"/>
          <w:sz w:val="20"/>
        </w:rPr>
        <w:t xml:space="preserve">Forest Products Commission Western Australian ( 27 February 2014) ‘WAs sustainable forest and timber industries’ </w:t>
      </w:r>
      <w:r w:rsidRPr="004A15EE">
        <w:rPr>
          <w:rFonts w:cs="Arial"/>
          <w:i/>
          <w:iCs/>
          <w:sz w:val="20"/>
        </w:rPr>
        <w:t xml:space="preserve">The Government of Western Australia </w:t>
      </w:r>
      <w:proofErr w:type="spellStart"/>
      <w:r w:rsidRPr="004A15EE">
        <w:rPr>
          <w:rFonts w:cs="Arial"/>
          <w:sz w:val="20"/>
        </w:rPr>
        <w:t>Youtube</w:t>
      </w:r>
      <w:proofErr w:type="spellEnd"/>
      <w:r w:rsidRPr="004A15EE">
        <w:rPr>
          <w:rFonts w:cs="Arial"/>
          <w:sz w:val="20"/>
        </w:rPr>
        <w:t xml:space="preserve"> </w:t>
      </w:r>
      <w:r w:rsidRPr="004A15EE">
        <w:rPr>
          <w:rFonts w:cs="Arial"/>
          <w:i/>
          <w:iCs/>
          <w:sz w:val="20"/>
        </w:rPr>
        <w:t>&lt;</w:t>
      </w:r>
      <w:hyperlink r:id="rId71" w:history="1">
        <w:r w:rsidRPr="004A15EE">
          <w:rPr>
            <w:rStyle w:val="Hyperlink"/>
            <w:rFonts w:cs="Arial"/>
            <w:sz w:val="20"/>
          </w:rPr>
          <w:t>https://youtu.be/53gjegCuWmU</w:t>
        </w:r>
      </w:hyperlink>
      <w:r w:rsidRPr="004A15EE">
        <w:rPr>
          <w:rStyle w:val="Hyperlink"/>
          <w:rFonts w:cs="Arial"/>
          <w:sz w:val="20"/>
        </w:rPr>
        <w:t xml:space="preserve">&gt; </w:t>
      </w:r>
      <w:r w:rsidRPr="004A15EE">
        <w:rPr>
          <w:rStyle w:val="Hyperlink"/>
          <w:rFonts w:cs="Arial"/>
          <w:color w:val="auto"/>
          <w:sz w:val="20"/>
          <w:u w:val="none"/>
        </w:rPr>
        <w:t>accessed on 11 June 2021</w:t>
      </w:r>
    </w:p>
    <w:p w14:paraId="6C768DD0" w14:textId="77777777" w:rsidR="000F7B3B" w:rsidRPr="004A15EE" w:rsidRDefault="000F7B3B" w:rsidP="00D50C63">
      <w:pPr>
        <w:rPr>
          <w:rStyle w:val="Hyperlink"/>
          <w:rFonts w:cs="Arial"/>
          <w:color w:val="auto"/>
          <w:sz w:val="20"/>
        </w:rPr>
      </w:pPr>
      <w:r w:rsidRPr="004A15EE">
        <w:rPr>
          <w:rFonts w:cs="Arial"/>
          <w:sz w:val="20"/>
        </w:rPr>
        <w:t xml:space="preserve">Forest Industries Federation WA (19 March 2019) ‘Community and WA forest industries’ </w:t>
      </w:r>
      <w:r w:rsidRPr="004A15EE">
        <w:rPr>
          <w:rFonts w:cs="Arial"/>
          <w:i/>
          <w:iCs/>
          <w:sz w:val="20"/>
        </w:rPr>
        <w:t xml:space="preserve">Forest Industries Federation WA </w:t>
      </w:r>
      <w:proofErr w:type="spellStart"/>
      <w:r w:rsidRPr="004A15EE">
        <w:rPr>
          <w:rFonts w:cs="Arial"/>
          <w:sz w:val="20"/>
        </w:rPr>
        <w:t>Youtube</w:t>
      </w:r>
      <w:proofErr w:type="spellEnd"/>
      <w:r w:rsidRPr="004A15EE">
        <w:rPr>
          <w:rFonts w:cs="Arial"/>
          <w:sz w:val="20"/>
        </w:rPr>
        <w:t xml:space="preserve"> </w:t>
      </w:r>
      <w:r w:rsidRPr="004A15EE">
        <w:rPr>
          <w:rFonts w:cs="Arial"/>
          <w:i/>
          <w:iCs/>
          <w:sz w:val="20"/>
        </w:rPr>
        <w:t>&lt;</w:t>
      </w:r>
      <w:hyperlink r:id="rId72" w:history="1">
        <w:r w:rsidRPr="004A15EE">
          <w:rPr>
            <w:rStyle w:val="Hyperlink"/>
            <w:rFonts w:cs="Arial"/>
            <w:sz w:val="20"/>
          </w:rPr>
          <w:t>https://youtu.be/D2ft9eOCnsw</w:t>
        </w:r>
      </w:hyperlink>
      <w:r w:rsidRPr="004A15EE">
        <w:rPr>
          <w:rStyle w:val="Hyperlink"/>
          <w:rFonts w:cs="Arial"/>
          <w:sz w:val="20"/>
        </w:rPr>
        <w:t xml:space="preserve">&gt; </w:t>
      </w:r>
      <w:r w:rsidRPr="004A15EE">
        <w:rPr>
          <w:rStyle w:val="Hyperlink"/>
          <w:rFonts w:cs="Arial"/>
          <w:color w:val="auto"/>
          <w:sz w:val="20"/>
          <w:u w:val="none"/>
        </w:rPr>
        <w:t>accessed on 11 June 2021</w:t>
      </w:r>
      <w:r w:rsidRPr="004A15EE">
        <w:rPr>
          <w:rStyle w:val="Hyperlink"/>
          <w:rFonts w:cs="Arial"/>
          <w:color w:val="auto"/>
          <w:sz w:val="20"/>
        </w:rPr>
        <w:t xml:space="preserve"> </w:t>
      </w:r>
    </w:p>
    <w:p w14:paraId="1B2B575B" w14:textId="77777777" w:rsidR="000F7B3B" w:rsidRPr="004A15EE" w:rsidRDefault="000F7B3B" w:rsidP="00D50C63">
      <w:pPr>
        <w:rPr>
          <w:rStyle w:val="Hyperlink"/>
          <w:rFonts w:cs="Arial"/>
          <w:color w:val="auto"/>
          <w:sz w:val="20"/>
          <w:u w:val="none"/>
        </w:rPr>
      </w:pPr>
      <w:r w:rsidRPr="004A15EE">
        <w:rPr>
          <w:rFonts w:cs="Arial"/>
          <w:sz w:val="20"/>
        </w:rPr>
        <w:t xml:space="preserve">Forest Products Commission Western Australian (19 March 2014) ‘Sustainable forest management in Western Australia’ </w:t>
      </w:r>
      <w:proofErr w:type="spellStart"/>
      <w:r w:rsidRPr="004A15EE">
        <w:rPr>
          <w:rFonts w:cs="Arial"/>
          <w:sz w:val="20"/>
        </w:rPr>
        <w:t>Youtube</w:t>
      </w:r>
      <w:proofErr w:type="spellEnd"/>
      <w:r w:rsidRPr="004A15EE">
        <w:rPr>
          <w:rFonts w:cs="Arial"/>
          <w:sz w:val="20"/>
        </w:rPr>
        <w:t xml:space="preserve">  &lt;</w:t>
      </w:r>
      <w:hyperlink r:id="rId73" w:history="1">
        <w:r w:rsidRPr="004A15EE">
          <w:rPr>
            <w:rStyle w:val="Hyperlink"/>
            <w:rFonts w:cs="Arial"/>
            <w:sz w:val="20"/>
          </w:rPr>
          <w:t>https://youtu.be/0infljY_vAA</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68C2FC06" w14:textId="77777777" w:rsidR="000F7B3B" w:rsidRPr="004A15EE" w:rsidRDefault="000F7B3B" w:rsidP="00D50C63">
      <w:pPr>
        <w:rPr>
          <w:rStyle w:val="Hyperlink"/>
          <w:rFonts w:cs="Arial"/>
          <w:color w:val="auto"/>
          <w:sz w:val="20"/>
        </w:rPr>
      </w:pPr>
      <w:r w:rsidRPr="004A15EE">
        <w:rPr>
          <w:rFonts w:cs="Arial"/>
          <w:sz w:val="20"/>
        </w:rPr>
        <w:t xml:space="preserve">Forest Industries Federation WA (19 March 2019) ‘WA’s Plantation Forests’ </w:t>
      </w:r>
      <w:r w:rsidRPr="004A15EE">
        <w:rPr>
          <w:rFonts w:cs="Arial"/>
          <w:i/>
          <w:iCs/>
          <w:sz w:val="20"/>
        </w:rPr>
        <w:t xml:space="preserve">Forest Industries Federation WA </w:t>
      </w:r>
      <w:proofErr w:type="spellStart"/>
      <w:r w:rsidRPr="004A15EE">
        <w:rPr>
          <w:rFonts w:cs="Arial"/>
          <w:sz w:val="20"/>
        </w:rPr>
        <w:t>Youtube</w:t>
      </w:r>
      <w:proofErr w:type="spellEnd"/>
      <w:r w:rsidRPr="004A15EE">
        <w:rPr>
          <w:rFonts w:cs="Arial"/>
          <w:sz w:val="20"/>
        </w:rPr>
        <w:t xml:space="preserve"> </w:t>
      </w:r>
      <w:r w:rsidRPr="004A15EE">
        <w:rPr>
          <w:rFonts w:cs="Arial"/>
          <w:i/>
          <w:iCs/>
          <w:sz w:val="20"/>
        </w:rPr>
        <w:t>&lt;</w:t>
      </w:r>
      <w:hyperlink r:id="rId74" w:history="1">
        <w:r w:rsidRPr="004A15EE">
          <w:rPr>
            <w:rStyle w:val="Hyperlink"/>
            <w:rFonts w:cs="Arial"/>
            <w:sz w:val="20"/>
          </w:rPr>
          <w:t>https://youtu.be/cHzIBMJze-s</w:t>
        </w:r>
      </w:hyperlink>
      <w:r w:rsidRPr="004A15EE">
        <w:rPr>
          <w:rFonts w:cs="Arial"/>
          <w:sz w:val="20"/>
        </w:rPr>
        <w:t xml:space="preserve"> </w:t>
      </w:r>
      <w:r w:rsidRPr="004A15EE">
        <w:rPr>
          <w:rStyle w:val="Hyperlink"/>
          <w:rFonts w:cs="Arial"/>
          <w:sz w:val="20"/>
        </w:rPr>
        <w:t xml:space="preserve">&gt; </w:t>
      </w:r>
      <w:r w:rsidRPr="004A15EE">
        <w:rPr>
          <w:rStyle w:val="Hyperlink"/>
          <w:rFonts w:cs="Arial"/>
          <w:color w:val="auto"/>
          <w:sz w:val="20"/>
          <w:u w:val="none"/>
        </w:rPr>
        <w:t>accessed on 11 June 2021</w:t>
      </w:r>
      <w:r w:rsidRPr="004A15EE">
        <w:rPr>
          <w:rStyle w:val="Hyperlink"/>
          <w:rFonts w:cs="Arial"/>
          <w:color w:val="auto"/>
          <w:sz w:val="20"/>
        </w:rPr>
        <w:t xml:space="preserve"> </w:t>
      </w:r>
    </w:p>
    <w:p w14:paraId="1B4B5457" w14:textId="77777777" w:rsidR="000F7B3B" w:rsidRPr="004A15EE" w:rsidRDefault="000F7B3B" w:rsidP="00D50C63">
      <w:pPr>
        <w:rPr>
          <w:rFonts w:cs="Arial"/>
          <w:sz w:val="20"/>
        </w:rPr>
      </w:pPr>
      <w:r w:rsidRPr="004A15EE">
        <w:rPr>
          <w:rFonts w:cs="Arial"/>
          <w:sz w:val="20"/>
        </w:rPr>
        <w:t xml:space="preserve">Australian Government Department of Agriculture (24 October 2019) ‘Economic and Social Benefits’ </w:t>
      </w:r>
      <w:r w:rsidRPr="004A15EE">
        <w:rPr>
          <w:rFonts w:cs="Arial"/>
          <w:i/>
          <w:iCs/>
          <w:sz w:val="20"/>
        </w:rPr>
        <w:t>Australian Government Department of Agriculture</w:t>
      </w:r>
      <w:r w:rsidRPr="004A15EE">
        <w:rPr>
          <w:rFonts w:cs="Arial"/>
          <w:sz w:val="20"/>
        </w:rPr>
        <w:t xml:space="preserve"> </w:t>
      </w:r>
      <w:proofErr w:type="spellStart"/>
      <w:r w:rsidRPr="004A15EE">
        <w:rPr>
          <w:rFonts w:cs="Arial"/>
          <w:sz w:val="20"/>
        </w:rPr>
        <w:t>Youtube</w:t>
      </w:r>
      <w:proofErr w:type="spellEnd"/>
      <w:r w:rsidRPr="004A15EE">
        <w:rPr>
          <w:rFonts w:cs="Arial"/>
          <w:sz w:val="20"/>
        </w:rPr>
        <w:t xml:space="preserve"> &lt;</w:t>
      </w:r>
      <w:hyperlink r:id="rId75" w:history="1">
        <w:r w:rsidRPr="004A15EE">
          <w:rPr>
            <w:rStyle w:val="Hyperlink"/>
            <w:rFonts w:cs="Arial"/>
            <w:sz w:val="20"/>
          </w:rPr>
          <w:t>https://youtu.be/vTLbWsG7nCo</w:t>
        </w:r>
      </w:hyperlink>
      <w:r w:rsidRPr="004A15EE">
        <w:rPr>
          <w:rFonts w:cs="Arial"/>
          <w:sz w:val="20"/>
        </w:rPr>
        <w:t xml:space="preserve">&gt; accessed on 11 June 2021 </w:t>
      </w:r>
    </w:p>
    <w:p w14:paraId="33EF3F22" w14:textId="77777777" w:rsidR="000F7B3B" w:rsidRPr="004A15EE" w:rsidRDefault="000F7B3B" w:rsidP="00D50C63">
      <w:pPr>
        <w:rPr>
          <w:rFonts w:cs="Arial"/>
          <w:sz w:val="20"/>
        </w:rPr>
      </w:pPr>
      <w:r w:rsidRPr="004A15EE">
        <w:rPr>
          <w:rFonts w:cs="Arial"/>
          <w:sz w:val="20"/>
        </w:rPr>
        <w:lastRenderedPageBreak/>
        <w:t xml:space="preserve">Australian Government Department of Agriculture (31 October 2019) ‘Faces of Forestry’ </w:t>
      </w:r>
      <w:r w:rsidRPr="004A15EE">
        <w:rPr>
          <w:rFonts w:cs="Arial"/>
          <w:i/>
          <w:iCs/>
          <w:sz w:val="20"/>
        </w:rPr>
        <w:t>Australian Government Department of Agriculture</w:t>
      </w:r>
      <w:r w:rsidRPr="004A15EE">
        <w:rPr>
          <w:rFonts w:cs="Arial"/>
          <w:sz w:val="20"/>
        </w:rPr>
        <w:t xml:space="preserve"> </w:t>
      </w:r>
      <w:proofErr w:type="spellStart"/>
      <w:r w:rsidRPr="004A15EE">
        <w:rPr>
          <w:rFonts w:cs="Arial"/>
          <w:sz w:val="20"/>
        </w:rPr>
        <w:t>Youtube</w:t>
      </w:r>
      <w:proofErr w:type="spellEnd"/>
      <w:r w:rsidRPr="004A15EE">
        <w:rPr>
          <w:rFonts w:cs="Arial"/>
          <w:sz w:val="20"/>
        </w:rPr>
        <w:t xml:space="preserve"> &lt;</w:t>
      </w:r>
      <w:hyperlink r:id="rId76" w:history="1">
        <w:r w:rsidRPr="004A15EE">
          <w:rPr>
            <w:rStyle w:val="Hyperlink"/>
            <w:rFonts w:cs="Arial"/>
            <w:sz w:val="20"/>
          </w:rPr>
          <w:t>https://youtu.be/QT8XilNFJTQ</w:t>
        </w:r>
      </w:hyperlink>
      <w:r w:rsidRPr="004A15EE">
        <w:rPr>
          <w:rFonts w:cs="Arial"/>
          <w:sz w:val="20"/>
        </w:rPr>
        <w:t xml:space="preserve"> &gt; accessed on 11 June 2021 </w:t>
      </w:r>
    </w:p>
    <w:p w14:paraId="7C55D7A9" w14:textId="77777777" w:rsidR="000F7B3B" w:rsidRPr="004A15EE" w:rsidRDefault="000F7B3B" w:rsidP="00D50C63">
      <w:pPr>
        <w:rPr>
          <w:rFonts w:cs="Arial"/>
          <w:sz w:val="20"/>
        </w:rPr>
      </w:pPr>
      <w:proofErr w:type="spellStart"/>
      <w:r w:rsidRPr="004A15EE">
        <w:rPr>
          <w:rFonts w:cs="Arial"/>
          <w:sz w:val="20"/>
        </w:rPr>
        <w:t>Goingbushtv</w:t>
      </w:r>
      <w:proofErr w:type="spellEnd"/>
      <w:r w:rsidRPr="004A15EE">
        <w:rPr>
          <w:rFonts w:cs="Arial"/>
          <w:sz w:val="20"/>
        </w:rPr>
        <w:t xml:space="preserve"> (8 February 2014) ‘Going Bush Season 7 Episode 3 West Australian Forests’ </w:t>
      </w:r>
      <w:proofErr w:type="spellStart"/>
      <w:r w:rsidRPr="004A15EE">
        <w:rPr>
          <w:rFonts w:cs="Arial"/>
          <w:i/>
          <w:iCs/>
          <w:sz w:val="20"/>
        </w:rPr>
        <w:t>Goingbushtv</w:t>
      </w:r>
      <w:proofErr w:type="spellEnd"/>
      <w:r w:rsidRPr="004A15EE">
        <w:rPr>
          <w:rFonts w:cs="Arial"/>
          <w:i/>
          <w:iCs/>
          <w:sz w:val="20"/>
        </w:rPr>
        <w:t xml:space="preserve"> </w:t>
      </w:r>
      <w:proofErr w:type="spellStart"/>
      <w:r w:rsidRPr="004A15EE">
        <w:rPr>
          <w:rFonts w:cs="Arial"/>
          <w:sz w:val="20"/>
        </w:rPr>
        <w:t>Youtube</w:t>
      </w:r>
      <w:proofErr w:type="spellEnd"/>
      <w:r w:rsidRPr="004A15EE">
        <w:rPr>
          <w:rFonts w:cs="Arial"/>
          <w:sz w:val="20"/>
        </w:rPr>
        <w:t xml:space="preserve"> &lt;</w:t>
      </w:r>
      <w:hyperlink r:id="rId77" w:history="1">
        <w:r w:rsidRPr="004A15EE">
          <w:rPr>
            <w:rStyle w:val="Hyperlink"/>
            <w:rFonts w:cs="Arial"/>
            <w:sz w:val="20"/>
          </w:rPr>
          <w:t>https://youtu.be/rsjGw1R3Dl8</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043F6635" w14:textId="77777777" w:rsidR="000F7B3B" w:rsidRPr="004A15EE" w:rsidRDefault="000F7B3B" w:rsidP="00D50C63">
      <w:pPr>
        <w:rPr>
          <w:rStyle w:val="Hyperlink"/>
          <w:rFonts w:cs="Arial"/>
          <w:color w:val="auto"/>
          <w:sz w:val="20"/>
          <w:u w:val="none"/>
        </w:rPr>
      </w:pPr>
      <w:proofErr w:type="spellStart"/>
      <w:r w:rsidRPr="004A15EE">
        <w:rPr>
          <w:rFonts w:cs="Arial"/>
          <w:sz w:val="20"/>
        </w:rPr>
        <w:t>FontaineGroup</w:t>
      </w:r>
      <w:proofErr w:type="spellEnd"/>
      <w:r w:rsidRPr="004A15EE">
        <w:rPr>
          <w:rFonts w:cs="Arial"/>
          <w:sz w:val="20"/>
        </w:rPr>
        <w:t xml:space="preserve"> (28 November 2021) ‘Timber Getting in Western Australia’ </w:t>
      </w:r>
      <w:proofErr w:type="spellStart"/>
      <w:r w:rsidRPr="004A15EE">
        <w:rPr>
          <w:rFonts w:cs="Arial"/>
          <w:i/>
          <w:iCs/>
          <w:sz w:val="20"/>
        </w:rPr>
        <w:t>FontaineGroup</w:t>
      </w:r>
      <w:proofErr w:type="spellEnd"/>
      <w:r w:rsidRPr="004A15EE">
        <w:rPr>
          <w:rFonts w:cs="Arial"/>
          <w:i/>
          <w:iCs/>
          <w:sz w:val="20"/>
        </w:rPr>
        <w:t xml:space="preserve"> </w:t>
      </w:r>
      <w:proofErr w:type="spellStart"/>
      <w:r w:rsidRPr="004A15EE">
        <w:rPr>
          <w:rFonts w:cs="Arial"/>
          <w:sz w:val="20"/>
        </w:rPr>
        <w:t>Youtube</w:t>
      </w:r>
      <w:proofErr w:type="spellEnd"/>
      <w:r w:rsidRPr="004A15EE">
        <w:rPr>
          <w:rFonts w:cs="Arial"/>
          <w:sz w:val="20"/>
        </w:rPr>
        <w:t xml:space="preserve"> &lt;</w:t>
      </w:r>
      <w:hyperlink r:id="rId78" w:history="1">
        <w:r w:rsidRPr="004A15EE">
          <w:rPr>
            <w:rStyle w:val="Hyperlink"/>
            <w:rFonts w:cs="Arial"/>
            <w:sz w:val="20"/>
          </w:rPr>
          <w:t>https://youtu.be/knTYjI66Yzw</w:t>
        </w:r>
      </w:hyperlink>
      <w:r w:rsidRPr="004A15EE">
        <w:rPr>
          <w:rStyle w:val="Hyperlink"/>
          <w:rFonts w:cs="Arial"/>
          <w:sz w:val="20"/>
        </w:rPr>
        <w:t xml:space="preserve">&gt; </w:t>
      </w:r>
      <w:r w:rsidRPr="004A15EE">
        <w:rPr>
          <w:rStyle w:val="Hyperlink"/>
          <w:rFonts w:cs="Arial"/>
          <w:color w:val="auto"/>
          <w:sz w:val="20"/>
          <w:u w:val="none"/>
        </w:rPr>
        <w:t>accessed on 11 June 2021</w:t>
      </w:r>
    </w:p>
    <w:p w14:paraId="0F40C3D1" w14:textId="77777777" w:rsidR="000F7B3B" w:rsidRPr="004A15EE" w:rsidRDefault="000F7B3B" w:rsidP="00D50C63">
      <w:pPr>
        <w:rPr>
          <w:rStyle w:val="Hyperlink"/>
          <w:rFonts w:cs="Arial"/>
          <w:color w:val="auto"/>
          <w:sz w:val="20"/>
          <w:u w:val="none"/>
        </w:rPr>
      </w:pPr>
      <w:r w:rsidRPr="004A15EE">
        <w:rPr>
          <w:rStyle w:val="Hyperlink"/>
          <w:rFonts w:cs="Arial"/>
          <w:color w:val="auto"/>
          <w:sz w:val="20"/>
          <w:u w:val="none"/>
        </w:rPr>
        <w:t xml:space="preserve">Howes, O (25 October 2010) ‘Timber Town’ </w:t>
      </w:r>
      <w:r w:rsidRPr="004A15EE">
        <w:rPr>
          <w:rStyle w:val="Hyperlink"/>
          <w:rFonts w:cs="Arial"/>
          <w:i/>
          <w:iCs/>
          <w:color w:val="auto"/>
          <w:sz w:val="20"/>
          <w:u w:val="none"/>
        </w:rPr>
        <w:t>NFSA Films</w:t>
      </w:r>
      <w:r w:rsidRPr="004A15EE">
        <w:rPr>
          <w:rStyle w:val="Hyperlink"/>
          <w:rFonts w:cs="Arial"/>
          <w:color w:val="auto"/>
          <w:sz w:val="20"/>
          <w:u w:val="none"/>
        </w:rPr>
        <w:t xml:space="preserve"> </w:t>
      </w:r>
      <w:proofErr w:type="spellStart"/>
      <w:r w:rsidRPr="004A15EE">
        <w:rPr>
          <w:rStyle w:val="Hyperlink"/>
          <w:rFonts w:cs="Arial"/>
          <w:color w:val="auto"/>
          <w:sz w:val="20"/>
          <w:u w:val="none"/>
        </w:rPr>
        <w:t>Youtube</w:t>
      </w:r>
      <w:proofErr w:type="spellEnd"/>
      <w:r w:rsidRPr="004A15EE">
        <w:rPr>
          <w:rStyle w:val="Hyperlink"/>
          <w:rFonts w:cs="Arial"/>
          <w:color w:val="auto"/>
          <w:sz w:val="20"/>
          <w:u w:val="none"/>
        </w:rPr>
        <w:t xml:space="preserve"> &lt;</w:t>
      </w:r>
      <w:hyperlink r:id="rId79" w:history="1">
        <w:r w:rsidRPr="004A15EE">
          <w:rPr>
            <w:rStyle w:val="Hyperlink"/>
            <w:rFonts w:cs="Arial"/>
            <w:sz w:val="20"/>
          </w:rPr>
          <w:t>https://youtu.be/Zp1sdNL5DCg</w:t>
        </w:r>
      </w:hyperlink>
      <w:r w:rsidRPr="004A15EE">
        <w:rPr>
          <w:rStyle w:val="Hyperlink"/>
          <w:rFonts w:cs="Arial"/>
          <w:sz w:val="20"/>
        </w:rPr>
        <w:t xml:space="preserve">&gt; </w:t>
      </w:r>
      <w:r w:rsidRPr="004A15EE">
        <w:rPr>
          <w:rStyle w:val="Hyperlink"/>
          <w:rFonts w:cs="Arial"/>
          <w:color w:val="auto"/>
          <w:sz w:val="20"/>
          <w:u w:val="none"/>
        </w:rPr>
        <w:t>accessed on 11 June 2021</w:t>
      </w:r>
    </w:p>
    <w:p w14:paraId="42A4E41F" w14:textId="77777777" w:rsidR="000F7B3B" w:rsidRPr="004A15EE" w:rsidRDefault="000F7B3B" w:rsidP="00D50C63">
      <w:pPr>
        <w:rPr>
          <w:rFonts w:cs="Arial"/>
          <w:sz w:val="20"/>
        </w:rPr>
      </w:pPr>
      <w:r w:rsidRPr="004A15EE">
        <w:rPr>
          <w:rStyle w:val="Hyperlink"/>
          <w:rFonts w:cs="Arial"/>
          <w:color w:val="auto"/>
          <w:sz w:val="20"/>
          <w:u w:val="none"/>
        </w:rPr>
        <w:t xml:space="preserve">Government of Western Australia (2020) ‘South West Native Forests’ </w:t>
      </w:r>
      <w:r w:rsidRPr="004A15EE">
        <w:rPr>
          <w:rStyle w:val="Hyperlink"/>
          <w:rFonts w:cs="Arial"/>
          <w:i/>
          <w:iCs/>
          <w:color w:val="auto"/>
          <w:sz w:val="20"/>
          <w:u w:val="none"/>
        </w:rPr>
        <w:t>Government of Western Australia</w:t>
      </w:r>
      <w:r w:rsidRPr="004A15EE">
        <w:rPr>
          <w:rStyle w:val="Hyperlink"/>
          <w:rFonts w:cs="Arial"/>
          <w:color w:val="auto"/>
          <w:sz w:val="20"/>
          <w:u w:val="none"/>
        </w:rPr>
        <w:t xml:space="preserve"> &lt;</w:t>
      </w:r>
      <w:hyperlink r:id="rId80" w:history="1">
        <w:r w:rsidRPr="004A15EE">
          <w:rPr>
            <w:rStyle w:val="Hyperlink"/>
            <w:rFonts w:cs="Arial"/>
            <w:sz w:val="20"/>
          </w:rPr>
          <w:t>https://www.wa.gov.au/organisation/forest-products-commission/south-west-native-forests</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4AD03FC5" w14:textId="77777777" w:rsidR="000F7B3B" w:rsidRPr="004A15EE" w:rsidRDefault="000F7B3B" w:rsidP="00D50C63">
      <w:pPr>
        <w:rPr>
          <w:rFonts w:cs="Arial"/>
          <w:sz w:val="20"/>
        </w:rPr>
      </w:pPr>
      <w:r w:rsidRPr="004A15EE">
        <w:rPr>
          <w:rStyle w:val="Hyperlink"/>
          <w:rFonts w:cs="Arial"/>
          <w:color w:val="auto"/>
          <w:sz w:val="20"/>
          <w:u w:val="none"/>
        </w:rPr>
        <w:t xml:space="preserve">Government of Western Australia (2021) ‘Sustainable forest management’ </w:t>
      </w:r>
      <w:r w:rsidRPr="004A15EE">
        <w:rPr>
          <w:rStyle w:val="Hyperlink"/>
          <w:rFonts w:cs="Arial"/>
          <w:i/>
          <w:iCs/>
          <w:color w:val="auto"/>
          <w:sz w:val="20"/>
          <w:u w:val="none"/>
        </w:rPr>
        <w:t xml:space="preserve">Government of Western Australia </w:t>
      </w:r>
      <w:r w:rsidRPr="004A15EE">
        <w:rPr>
          <w:rStyle w:val="Hyperlink"/>
          <w:rFonts w:cs="Arial"/>
          <w:color w:val="auto"/>
          <w:sz w:val="20"/>
          <w:u w:val="none"/>
        </w:rPr>
        <w:t>&lt;</w:t>
      </w:r>
      <w:hyperlink r:id="rId81" w:history="1">
        <w:r w:rsidRPr="004A15EE">
          <w:rPr>
            <w:rStyle w:val="Hyperlink"/>
            <w:rFonts w:cs="Arial"/>
            <w:sz w:val="20"/>
          </w:rPr>
          <w:t>https://www.wa.gov.au/organisation/forest-products-commission/sustainable-forest-management</w:t>
        </w:r>
      </w:hyperlink>
      <w:r w:rsidRPr="004A15EE">
        <w:rPr>
          <w:rFonts w:cs="Arial"/>
          <w:sz w:val="20"/>
        </w:rPr>
        <w:t xml:space="preserve"> </w:t>
      </w:r>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322B3F7C" w14:textId="77777777" w:rsidR="000F7B3B" w:rsidRPr="004A15EE" w:rsidRDefault="000F7B3B" w:rsidP="00D50C63">
      <w:pPr>
        <w:rPr>
          <w:rStyle w:val="Hyperlink"/>
          <w:rFonts w:cs="Arial"/>
          <w:color w:val="auto"/>
          <w:sz w:val="20"/>
          <w:u w:val="none"/>
        </w:rPr>
      </w:pPr>
      <w:r w:rsidRPr="004A15EE">
        <w:rPr>
          <w:rFonts w:cs="Arial"/>
          <w:sz w:val="20"/>
        </w:rPr>
        <w:t>Department of Biodiversity, Conservation and Attractions (</w:t>
      </w:r>
      <w:proofErr w:type="spellStart"/>
      <w:r w:rsidRPr="004A15EE">
        <w:rPr>
          <w:rFonts w:cs="Arial"/>
          <w:sz w:val="20"/>
        </w:rPr>
        <w:t>n.d</w:t>
      </w:r>
      <w:proofErr w:type="spellEnd"/>
      <w:r w:rsidRPr="004A15EE">
        <w:rPr>
          <w:rFonts w:cs="Arial"/>
          <w:sz w:val="20"/>
        </w:rPr>
        <w:t xml:space="preserve">) ‘Forests’ </w:t>
      </w:r>
      <w:r w:rsidRPr="004A15EE">
        <w:rPr>
          <w:rFonts w:cs="Arial"/>
          <w:i/>
          <w:iCs/>
          <w:sz w:val="20"/>
        </w:rPr>
        <w:t xml:space="preserve">Government of Western Australia </w:t>
      </w:r>
      <w:r w:rsidRPr="004A15EE">
        <w:rPr>
          <w:rFonts w:cs="Arial"/>
          <w:sz w:val="20"/>
        </w:rPr>
        <w:t>&lt;</w:t>
      </w:r>
      <w:hyperlink r:id="rId82" w:history="1">
        <w:r w:rsidRPr="004A15EE">
          <w:rPr>
            <w:rStyle w:val="Hyperlink"/>
            <w:rFonts w:cs="Arial"/>
            <w:sz w:val="20"/>
          </w:rPr>
          <w:t>https://www.dpaw.wa.gov.au/management/forests</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402F467F" w14:textId="77777777" w:rsidR="000F7B3B" w:rsidRPr="004A15EE" w:rsidRDefault="000F7B3B" w:rsidP="00D50C63">
      <w:pPr>
        <w:rPr>
          <w:rStyle w:val="Hyperlink"/>
          <w:rFonts w:cs="Arial"/>
          <w:color w:val="auto"/>
          <w:sz w:val="20"/>
          <w:u w:val="none"/>
        </w:rPr>
      </w:pPr>
      <w:r w:rsidRPr="004A15EE">
        <w:rPr>
          <w:rStyle w:val="Hyperlink"/>
          <w:rFonts w:cs="Arial"/>
          <w:color w:val="auto"/>
          <w:sz w:val="20"/>
          <w:u w:val="none"/>
        </w:rPr>
        <w:t>Department of Agriculture, Water and the Environment (</w:t>
      </w:r>
      <w:proofErr w:type="spellStart"/>
      <w:r w:rsidRPr="004A15EE">
        <w:rPr>
          <w:rStyle w:val="Hyperlink"/>
          <w:rFonts w:cs="Arial"/>
          <w:color w:val="auto"/>
          <w:sz w:val="20"/>
          <w:u w:val="none"/>
        </w:rPr>
        <w:t>n.d</w:t>
      </w:r>
      <w:proofErr w:type="spellEnd"/>
      <w:r w:rsidRPr="004A15EE">
        <w:rPr>
          <w:rStyle w:val="Hyperlink"/>
          <w:rFonts w:cs="Arial"/>
          <w:color w:val="auto"/>
          <w:sz w:val="20"/>
          <w:u w:val="none"/>
        </w:rPr>
        <w:t xml:space="preserve">) ‘Forestry’ </w:t>
      </w:r>
      <w:r w:rsidRPr="004A15EE">
        <w:rPr>
          <w:rStyle w:val="Hyperlink"/>
          <w:rFonts w:cs="Arial"/>
          <w:i/>
          <w:iCs/>
          <w:color w:val="auto"/>
          <w:sz w:val="20"/>
          <w:u w:val="none"/>
        </w:rPr>
        <w:t xml:space="preserve">Australian Government </w:t>
      </w:r>
      <w:r w:rsidRPr="004A15EE">
        <w:rPr>
          <w:rStyle w:val="Hyperlink"/>
          <w:rFonts w:cs="Arial"/>
          <w:color w:val="auto"/>
          <w:sz w:val="20"/>
          <w:u w:val="none"/>
        </w:rPr>
        <w:t>&lt;https://www.agriculture.gov.au/forestry&gt; accessed on 11 June 2021</w:t>
      </w:r>
    </w:p>
    <w:p w14:paraId="70B056CB" w14:textId="77777777" w:rsidR="000F7B3B" w:rsidRPr="004A15EE" w:rsidRDefault="000F7B3B" w:rsidP="00D50C63">
      <w:pPr>
        <w:rPr>
          <w:rStyle w:val="Hyperlink"/>
          <w:rFonts w:cs="Arial"/>
          <w:color w:val="auto"/>
          <w:sz w:val="20"/>
          <w:u w:val="none"/>
        </w:rPr>
      </w:pPr>
      <w:r w:rsidRPr="004A15EE">
        <w:rPr>
          <w:rStyle w:val="Hyperlink"/>
          <w:rFonts w:cs="Arial"/>
          <w:color w:val="auto"/>
          <w:sz w:val="20"/>
          <w:u w:val="none"/>
        </w:rPr>
        <w:t xml:space="preserve">Department of Agriculture, Water and the Environment (2020) ‘Maps and other graphics’ </w:t>
      </w:r>
      <w:r w:rsidRPr="004A15EE">
        <w:rPr>
          <w:rStyle w:val="Hyperlink"/>
          <w:rFonts w:cs="Arial"/>
          <w:i/>
          <w:iCs/>
          <w:color w:val="auto"/>
          <w:sz w:val="20"/>
          <w:u w:val="none"/>
        </w:rPr>
        <w:t xml:space="preserve">Australian Government </w:t>
      </w:r>
      <w:r w:rsidRPr="004A15EE">
        <w:rPr>
          <w:rStyle w:val="Hyperlink"/>
          <w:rFonts w:cs="Arial"/>
          <w:color w:val="auto"/>
          <w:sz w:val="20"/>
          <w:u w:val="none"/>
        </w:rPr>
        <w:t>&lt;</w:t>
      </w:r>
      <w:hyperlink r:id="rId83" w:anchor="executive-summary-maps" w:history="1">
        <w:r w:rsidRPr="004A15EE">
          <w:rPr>
            <w:rStyle w:val="Hyperlink"/>
            <w:rFonts w:cs="Arial"/>
            <w:sz w:val="20"/>
          </w:rPr>
          <w:t>https://www.agriculture.gov.au/abares/forestsaustralia/sofr/sofr-2018/maps#executive-summary-maps</w:t>
        </w:r>
      </w:hyperlink>
      <w:r w:rsidRPr="004A15EE">
        <w:rPr>
          <w:rStyle w:val="Hyperlink"/>
          <w:rFonts w:cs="Arial"/>
          <w:color w:val="auto"/>
          <w:sz w:val="20"/>
          <w:u w:val="none"/>
        </w:rPr>
        <w:t>&gt; accessed on 11 June 2021</w:t>
      </w:r>
    </w:p>
    <w:p w14:paraId="37FE8FB9" w14:textId="77777777" w:rsidR="000F7B3B" w:rsidRPr="004A15EE" w:rsidRDefault="000F7B3B" w:rsidP="00D50C63">
      <w:pPr>
        <w:rPr>
          <w:rFonts w:cs="Arial"/>
          <w:sz w:val="20"/>
        </w:rPr>
      </w:pPr>
      <w:r w:rsidRPr="004A15EE">
        <w:rPr>
          <w:rStyle w:val="Hyperlink"/>
          <w:rFonts w:cs="Arial"/>
          <w:color w:val="auto"/>
          <w:sz w:val="20"/>
          <w:u w:val="none"/>
        </w:rPr>
        <w:t>Forest Industries Federation (WA) Inc. (</w:t>
      </w:r>
      <w:proofErr w:type="spellStart"/>
      <w:r w:rsidRPr="004A15EE">
        <w:rPr>
          <w:rStyle w:val="Hyperlink"/>
          <w:rFonts w:cs="Arial"/>
          <w:color w:val="auto"/>
          <w:sz w:val="20"/>
          <w:u w:val="none"/>
        </w:rPr>
        <w:t>n.d</w:t>
      </w:r>
      <w:proofErr w:type="spellEnd"/>
      <w:r w:rsidRPr="004A15EE">
        <w:rPr>
          <w:rStyle w:val="Hyperlink"/>
          <w:rFonts w:cs="Arial"/>
          <w:color w:val="auto"/>
          <w:sz w:val="20"/>
          <w:u w:val="none"/>
        </w:rPr>
        <w:t xml:space="preserve">) ‘Supporting the Western Australian timber industry’ </w:t>
      </w:r>
      <w:r w:rsidRPr="004A15EE">
        <w:rPr>
          <w:rStyle w:val="Hyperlink"/>
          <w:rFonts w:cs="Arial"/>
          <w:i/>
          <w:iCs/>
          <w:color w:val="auto"/>
          <w:sz w:val="20"/>
          <w:u w:val="none"/>
        </w:rPr>
        <w:t>Forest Industries Federation (WA) Inc.&lt;</w:t>
      </w:r>
      <w:r w:rsidRPr="004A15EE">
        <w:rPr>
          <w:rFonts w:cs="Arial"/>
          <w:sz w:val="20"/>
        </w:rPr>
        <w:t xml:space="preserve"> </w:t>
      </w:r>
      <w:hyperlink r:id="rId84" w:history="1">
        <w:r w:rsidRPr="004A15EE">
          <w:rPr>
            <w:rStyle w:val="Hyperlink"/>
            <w:rFonts w:cs="Arial"/>
            <w:sz w:val="20"/>
          </w:rPr>
          <w:t>https://www.forestindustries.com.au/</w:t>
        </w:r>
      </w:hyperlink>
      <w:r w:rsidRPr="004A15EE">
        <w:rPr>
          <w:rFonts w:cs="Arial"/>
          <w:sz w:val="20"/>
        </w:rPr>
        <w:t xml:space="preserve">&gt; accessed on 11 June 2021 </w:t>
      </w:r>
    </w:p>
    <w:p w14:paraId="3BDC8E4A" w14:textId="77777777" w:rsidR="000F7B3B" w:rsidRPr="004A15EE" w:rsidRDefault="000F7B3B" w:rsidP="00D50C63">
      <w:pPr>
        <w:rPr>
          <w:rStyle w:val="Hyperlink"/>
          <w:rFonts w:cs="Arial"/>
          <w:color w:val="auto"/>
          <w:sz w:val="20"/>
          <w:u w:val="none"/>
        </w:rPr>
      </w:pPr>
      <w:r w:rsidRPr="004A15EE">
        <w:rPr>
          <w:rFonts w:cs="Arial"/>
          <w:sz w:val="20"/>
        </w:rPr>
        <w:t>Forest Learning (</w:t>
      </w:r>
      <w:proofErr w:type="spellStart"/>
      <w:r w:rsidRPr="004A15EE">
        <w:rPr>
          <w:rFonts w:cs="Arial"/>
          <w:sz w:val="20"/>
        </w:rPr>
        <w:t>n.d</w:t>
      </w:r>
      <w:proofErr w:type="spellEnd"/>
      <w:r w:rsidRPr="004A15EE">
        <w:rPr>
          <w:rFonts w:cs="Arial"/>
          <w:sz w:val="20"/>
        </w:rPr>
        <w:t>) ‘Forest Learning’ &lt;</w:t>
      </w:r>
      <w:hyperlink r:id="rId85" w:history="1">
        <w:r w:rsidRPr="004A15EE">
          <w:rPr>
            <w:rStyle w:val="Hyperlink"/>
            <w:rFonts w:cs="Arial"/>
            <w:sz w:val="20"/>
          </w:rPr>
          <w:t>https://forestlearning.edu.au/</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174B7DCF" w14:textId="77777777" w:rsidR="000F7B3B" w:rsidRPr="004A15EE" w:rsidRDefault="000F7B3B" w:rsidP="00D50C63">
      <w:pPr>
        <w:rPr>
          <w:rStyle w:val="Hyperlink"/>
          <w:rFonts w:cs="Arial"/>
          <w:color w:val="auto"/>
          <w:sz w:val="20"/>
          <w:u w:val="none"/>
        </w:rPr>
      </w:pPr>
      <w:r w:rsidRPr="004A15EE">
        <w:rPr>
          <w:rFonts w:cs="Arial"/>
          <w:sz w:val="20"/>
        </w:rPr>
        <w:t>Think Wood (2021) ‘The Whole Wood World.’ Think Wood. &lt;</w:t>
      </w:r>
      <w:hyperlink r:id="rId86" w:history="1">
        <w:r w:rsidRPr="004A15EE">
          <w:rPr>
            <w:rStyle w:val="Hyperlink"/>
            <w:rFonts w:cs="Arial"/>
            <w:sz w:val="20"/>
          </w:rPr>
          <w:t>https://www.thinkwood.com/</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46262845" w14:textId="77777777" w:rsidR="000F7B3B" w:rsidRPr="004A15EE" w:rsidRDefault="000F7B3B" w:rsidP="00D50C63">
      <w:pPr>
        <w:rPr>
          <w:rStyle w:val="Hyperlink"/>
          <w:rFonts w:cs="Arial"/>
          <w:color w:val="auto"/>
          <w:sz w:val="20"/>
          <w:u w:val="none"/>
        </w:rPr>
      </w:pPr>
      <w:r w:rsidRPr="004A15EE">
        <w:rPr>
          <w:rStyle w:val="Hyperlink"/>
          <w:rFonts w:cs="Arial"/>
          <w:color w:val="auto"/>
          <w:sz w:val="20"/>
          <w:u w:val="none"/>
        </w:rPr>
        <w:t xml:space="preserve">Make it Wood (2018) ‘Make it Wood: Do your world some good’ </w:t>
      </w:r>
      <w:r w:rsidRPr="004A15EE">
        <w:rPr>
          <w:rStyle w:val="Hyperlink"/>
          <w:rFonts w:cs="Arial"/>
          <w:i/>
          <w:iCs/>
          <w:color w:val="auto"/>
          <w:sz w:val="20"/>
          <w:u w:val="none"/>
        </w:rPr>
        <w:t>Planet Ark &lt;</w:t>
      </w:r>
      <w:hyperlink r:id="rId87" w:history="1">
        <w:r w:rsidRPr="004A15EE">
          <w:rPr>
            <w:rStyle w:val="Hyperlink"/>
            <w:rFonts w:cs="Arial"/>
            <w:sz w:val="20"/>
          </w:rPr>
          <w:t>https://makeitwood.org/</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40E3B024" w14:textId="77777777" w:rsidR="000F7B3B" w:rsidRPr="004A15EE" w:rsidRDefault="000F7B3B" w:rsidP="00D50C63">
      <w:pPr>
        <w:rPr>
          <w:rStyle w:val="Hyperlink"/>
          <w:rFonts w:cs="Arial"/>
          <w:color w:val="auto"/>
          <w:sz w:val="20"/>
          <w:u w:val="none"/>
        </w:rPr>
      </w:pPr>
      <w:r w:rsidRPr="004A15EE">
        <w:rPr>
          <w:rFonts w:cs="Arial"/>
          <w:sz w:val="20"/>
        </w:rPr>
        <w:t>Forest &amp; Wood Products Australia (2021) ‘Forest and Wood Products Australia’ &lt;</w:t>
      </w:r>
      <w:hyperlink r:id="rId88" w:history="1">
        <w:r w:rsidRPr="004A15EE">
          <w:rPr>
            <w:rStyle w:val="Hyperlink"/>
            <w:rFonts w:cs="Arial"/>
            <w:sz w:val="20"/>
          </w:rPr>
          <w:t>https://www.fwpa.com.au/</w:t>
        </w:r>
      </w:hyperlink>
      <w:r w:rsidRPr="004A15EE">
        <w:rPr>
          <w:rStyle w:val="Hyperlink"/>
          <w:rFonts w:cs="Arial"/>
          <w:sz w:val="20"/>
        </w:rPr>
        <w:t xml:space="preserve">&gt; </w:t>
      </w:r>
      <w:r w:rsidRPr="004A15EE">
        <w:rPr>
          <w:rStyle w:val="Hyperlink"/>
          <w:rFonts w:cs="Arial"/>
          <w:color w:val="auto"/>
          <w:sz w:val="20"/>
          <w:u w:val="none"/>
        </w:rPr>
        <w:t xml:space="preserve">accessed on 11 June 2021 </w:t>
      </w:r>
    </w:p>
    <w:p w14:paraId="79E91D15" w14:textId="77777777" w:rsidR="000F7B3B" w:rsidRPr="004A15EE" w:rsidRDefault="000F7B3B" w:rsidP="00D50C63">
      <w:pPr>
        <w:rPr>
          <w:rFonts w:cs="Arial"/>
          <w:sz w:val="20"/>
        </w:rPr>
      </w:pPr>
      <w:r w:rsidRPr="004A15EE">
        <w:rPr>
          <w:rFonts w:cs="Arial"/>
          <w:sz w:val="20"/>
        </w:rPr>
        <w:t>Wood Solutions (2020) ‘Wood Solutions: Innovative, Informing, Inspiring’ &lt;</w:t>
      </w:r>
      <w:hyperlink r:id="rId89" w:history="1">
        <w:r w:rsidRPr="004A15EE">
          <w:rPr>
            <w:rStyle w:val="Hyperlink"/>
            <w:rFonts w:cs="Arial"/>
            <w:sz w:val="20"/>
          </w:rPr>
          <w:t>https://www.woodsolutions.com.au/</w:t>
        </w:r>
      </w:hyperlink>
      <w:r w:rsidRPr="004A15EE">
        <w:rPr>
          <w:rStyle w:val="Hyperlink"/>
          <w:rFonts w:cs="Arial"/>
          <w:sz w:val="20"/>
        </w:rPr>
        <w:t xml:space="preserve">&gt; </w:t>
      </w:r>
      <w:r w:rsidRPr="004A15EE">
        <w:rPr>
          <w:rStyle w:val="Hyperlink"/>
          <w:rFonts w:cs="Arial"/>
          <w:color w:val="auto"/>
          <w:sz w:val="20"/>
          <w:u w:val="none"/>
        </w:rPr>
        <w:t>accessed on 11 June 2021</w:t>
      </w:r>
    </w:p>
    <w:p w14:paraId="03FE532A" w14:textId="76CF6796" w:rsidR="000F7B3B" w:rsidRPr="004A15EE" w:rsidRDefault="000F7B3B" w:rsidP="00D50C63">
      <w:pPr>
        <w:rPr>
          <w:rFonts w:cs="Arial"/>
          <w:sz w:val="20"/>
        </w:rPr>
      </w:pPr>
      <w:r w:rsidRPr="004A15EE">
        <w:rPr>
          <w:rFonts w:cs="Arial"/>
          <w:sz w:val="20"/>
        </w:rPr>
        <w:t>How Products are Made (2021) ‘How Products are Made’ &lt;</w:t>
      </w:r>
      <w:hyperlink r:id="rId90" w:history="1">
        <w:r w:rsidRPr="004A15EE">
          <w:rPr>
            <w:rStyle w:val="Hyperlink"/>
            <w:rFonts w:cs="Arial"/>
            <w:sz w:val="20"/>
          </w:rPr>
          <w:t>http://www.madehow.com/</w:t>
        </w:r>
      </w:hyperlink>
      <w:r w:rsidRPr="004A15EE">
        <w:rPr>
          <w:rStyle w:val="Hyperlink"/>
          <w:rFonts w:cs="Arial"/>
          <w:sz w:val="20"/>
        </w:rPr>
        <w:t xml:space="preserve">&gt; </w:t>
      </w:r>
      <w:r w:rsidRPr="004A15EE">
        <w:rPr>
          <w:rStyle w:val="Hyperlink"/>
          <w:rFonts w:cs="Arial"/>
          <w:color w:val="auto"/>
          <w:sz w:val="20"/>
          <w:u w:val="none"/>
        </w:rPr>
        <w:t>accessed on 11 June 2021</w:t>
      </w:r>
      <w:r w:rsidRPr="004A15EE">
        <w:rPr>
          <w:rFonts w:cs="Arial"/>
          <w:sz w:val="20"/>
        </w:rPr>
        <w:t xml:space="preserve"> </w:t>
      </w:r>
    </w:p>
    <w:sectPr w:rsidR="000F7B3B" w:rsidRPr="004A15EE" w:rsidSect="0086372E">
      <w:headerReference w:type="first" r:id="rId91"/>
      <w:pgSz w:w="11906" w:h="16838" w:code="9"/>
      <w:pgMar w:top="1247" w:right="1134" w:bottom="1021" w:left="1134" w:header="284"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1A73A23" w16cex:dateUtc="2021-08-16T08:02:00Z"/>
  <w16cex:commentExtensible w16cex:durableId="24C45F29" w16cex:dateUtc="2021-08-16T10: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2524B" w14:textId="77777777" w:rsidR="004A15EE" w:rsidRDefault="004A15EE" w:rsidP="00044537">
      <w:pPr>
        <w:spacing w:after="0"/>
      </w:pPr>
      <w:r>
        <w:separator/>
      </w:r>
    </w:p>
  </w:endnote>
  <w:endnote w:type="continuationSeparator" w:id="0">
    <w:p w14:paraId="4C92B56B" w14:textId="77777777" w:rsidR="004A15EE" w:rsidRDefault="004A15EE" w:rsidP="00044537">
      <w:pPr>
        <w:spacing w:after="0"/>
      </w:pPr>
      <w:r>
        <w:continuationSeparator/>
      </w:r>
    </w:p>
  </w:endnote>
  <w:endnote w:type="continuationNotice" w:id="1">
    <w:p w14:paraId="3853CB2B" w14:textId="77777777" w:rsidR="004A15EE" w:rsidRDefault="004A15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Yu Mincho">
    <w:altName w:val="Yu Gothic UI"/>
    <w:panose1 w:val="00000000000000000000"/>
    <w:charset w:val="8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DA43" w14:textId="77777777" w:rsidR="00987B5A" w:rsidRDefault="00987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79433"/>
      <w:docPartObj>
        <w:docPartGallery w:val="Page Numbers (Bottom of Page)"/>
        <w:docPartUnique/>
      </w:docPartObj>
    </w:sdtPr>
    <w:sdtEndPr>
      <w:rPr>
        <w:noProof/>
        <w:sz w:val="18"/>
      </w:rPr>
    </w:sdtEndPr>
    <w:sdtContent>
      <w:p w14:paraId="1DF71023" w14:textId="77777777" w:rsidR="004A15EE" w:rsidRDefault="004A15EE" w:rsidP="00624C70">
        <w:pPr>
          <w:spacing w:after="0" w:line="276" w:lineRule="auto"/>
        </w:pPr>
        <w:r>
          <w:rPr>
            <w:noProof/>
            <w:lang w:eastAsia="en-AU"/>
          </w:rPr>
          <mc:AlternateContent>
            <mc:Choice Requires="wps">
              <w:drawing>
                <wp:inline distT="0" distB="0" distL="0" distR="0" wp14:anchorId="3E9240FE" wp14:editId="0BD41B35">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ex="http://schemas.microsoft.com/office/word/2018/wordml/cex" xmlns:w16="http://schemas.microsoft.com/office/word/2018/wordml" xmlns:w16sdtdh="http://schemas.microsoft.com/office/word/2020/wordml/sdtdatahash" xmlns:arto="http://schemas.microsoft.com/office/word/2006/arto" xmlns:pic="http://schemas.openxmlformats.org/drawingml/2006/picture" xmlns:a14="http://schemas.microsoft.com/office/drawing/2010/main" xmlns:a="http://schemas.openxmlformats.org/drawingml/2006/main">
              <w:pict w14:anchorId="690653EE">
                <v:line id="Straight Connector 104" style="flip:x;visibility:visible;mso-wrap-style:square;mso-left-percent:-10001;mso-top-percent:-10001;mso-position-horizontal:absolute;mso-position-horizontal-relative:char;mso-position-vertical:absolute;mso-position-vertical-relative:line;mso-left-percent:-10001;mso-top-percent:-10001" o:spid="_x0000_s1026" strokecolor="#2a5cae" strokeweight=".25pt" from="0,0" to="481.9pt,0" w14:anchorId="4F247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B88J0b6gEAABsEAAAOAAAAAAAAAAAAAAAAAC4CAABkcnMvZTJvRG9jLnhtbFBLAQIt&#10;ABQABgAIAAAAIQB6lAiQ1wAAAAIBAAAPAAAAAAAAAAAAAAAAAEQEAABkcnMvZG93bnJldi54bWxQ&#10;SwUGAAAAAAQABADzAAAASAUAAAAA&#10;">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8240" behindDoc="0" locked="1" layoutInCell="1" allowOverlap="1" wp14:anchorId="632465F1" wp14:editId="0667B668">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0D26" w14:textId="5E575AE2" w:rsidR="004A15EE" w:rsidRPr="007F58A6" w:rsidRDefault="004A15EE"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2A4701">
                                  <w:rPr>
                                    <w:noProof/>
                                    <w:sz w:val="20"/>
                                  </w:rPr>
                                  <w:t>10</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2465F1" id="Group 79" o:spid="_x0000_s1026" style="position:absolute;margin-left:642.9pt;margin-top:-197.4pt;width:32.85pt;height:29.75pt;z-index:251658240;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">
                  <v:shapetype id="_x0000_t202" coordsize="21600,21600" o:spt="202" path="m,l,21600r21600,l21600,xe">
                    <v:stroke joinstyle="miter"/>
                    <v:path gradientshapeok="t" o:connecttype="rect"/>
                  </v:shapetype>
                  <v:shape id="_x0000_s1027"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A2E0D26" w14:textId="5E575AE2" w:rsidR="004A15EE" w:rsidRPr="007F58A6" w:rsidRDefault="004A15EE"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2A4701">
                            <w:rPr>
                              <w:noProof/>
                              <w:sz w:val="20"/>
                            </w:rPr>
                            <w:t>10</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">
                    <v:imagedata r:id="rId2" o:title=""/>
                    <v:path arrowok="t"/>
                  </v:shape>
                  <w10:anchorlock/>
                </v:group>
              </w:pict>
            </mc:Fallback>
          </mc:AlternateContent>
        </w:r>
      </w:p>
      <w:p w14:paraId="2A32C437" w14:textId="76942240" w:rsidR="004A15EE" w:rsidRPr="00E31E70" w:rsidRDefault="004A15EE" w:rsidP="00E31E70">
        <w:pPr>
          <w:tabs>
            <w:tab w:val="left" w:pos="8931"/>
          </w:tabs>
          <w:ind w:right="-1"/>
          <w:rPr>
            <w:noProof/>
            <w:sz w:val="18"/>
          </w:rPr>
        </w:pPr>
        <w:r w:rsidRPr="0029754F">
          <w:rPr>
            <w:rFonts w:eastAsia="Dotum" w:cs="Arial"/>
            <w:noProof/>
            <w:sz w:val="18"/>
            <w:lang w:eastAsia="en-AU"/>
          </w:rPr>
          <w:t>PRIMED</w:t>
        </w:r>
        <w:r>
          <w:rPr>
            <w:rFonts w:eastAsia="Dotum" w:cs="Arial"/>
            <w:noProof/>
            <w:sz w:val="18"/>
            <w:lang w:eastAsia="en-AU"/>
          </w:rPr>
          <w:t>7&amp;8</w:t>
        </w:r>
        <w:r w:rsidRPr="0029754F">
          <w:rPr>
            <w:rFonts w:eastAsia="Dotum" w:cs="Arial"/>
            <w:noProof/>
            <w:sz w:val="18"/>
            <w:lang w:eastAsia="en-AU"/>
          </w:rPr>
          <w:t xml:space="preserve">TL001 | </w:t>
        </w:r>
        <w:r>
          <w:rPr>
            <w:rFonts w:eastAsia="Dotum" w:cs="Arial"/>
            <w:noProof/>
            <w:sz w:val="18"/>
            <w:lang w:eastAsia="en-AU"/>
          </w:rPr>
          <w:t xml:space="preserve">Technologies </w:t>
        </w:r>
        <w:r w:rsidRPr="0029754F">
          <w:rPr>
            <w:rFonts w:eastAsia="Dotum" w:cs="Arial"/>
            <w:noProof/>
            <w:sz w:val="18"/>
            <w:lang w:eastAsia="en-AU"/>
          </w:rPr>
          <w:t xml:space="preserve">| </w:t>
        </w:r>
        <w:r>
          <w:rPr>
            <w:rFonts w:eastAsia="Dotum" w:cs="Arial"/>
            <w:noProof/>
            <w:sz w:val="18"/>
            <w:lang w:eastAsia="en-AU"/>
          </w:rPr>
          <w:t>Forestry for the future: Timber in Western Australia</w:t>
        </w:r>
        <w:r w:rsidRPr="0029754F">
          <w:rPr>
            <w:rFonts w:eastAsia="Dotum" w:cs="Arial"/>
            <w:noProof/>
            <w:sz w:val="18"/>
            <w:lang w:eastAsia="en-AU"/>
          </w:rPr>
          <w:t xml:space="preserve"> | </w:t>
        </w:r>
        <w:r>
          <w:rPr>
            <w:rFonts w:eastAsia="Dotum" w:cs="Arial"/>
            <w:noProof/>
            <w:sz w:val="18"/>
            <w:lang w:eastAsia="en-AU"/>
          </w:rPr>
          <w:t xml:space="preserve">Teaching guide </w:t>
        </w:r>
        <w:r>
          <w:rPr>
            <w:rFonts w:eastAsia="Dotum" w:cs="Arial"/>
            <w:noProof/>
            <w:sz w:val="18"/>
            <w:lang w:eastAsia="en-AU"/>
          </w:rPr>
          <w:tab/>
        </w:r>
        <w:r>
          <w:rPr>
            <w:rFonts w:eastAsia="Dotum" w:cs="Arial"/>
            <w:noProof/>
            <w:sz w:val="18"/>
            <w:lang w:eastAsia="en-AU"/>
          </w:rPr>
          <w:drawing>
            <wp:inline distT="0" distB="0" distL="0" distR="0" wp14:anchorId="53CD5DD1" wp14:editId="0894F0F2">
              <wp:extent cx="417195" cy="144520"/>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inline>
          </w:drawing>
        </w:r>
        <w:r w:rsidRPr="0029754F">
          <w:rPr>
            <w:rFonts w:eastAsia="Dotum" w:cs="Arial"/>
            <w:noProof/>
            <w:sz w:val="18"/>
            <w:szCs w:val="18"/>
            <w:lang w:eastAsia="en-AU"/>
          </w:rPr>
          <w:br/>
          <w:t>© Department of Education WA 202</w:t>
        </w:r>
        <w:r>
          <w:rPr>
            <w:rFonts w:eastAsia="Dotum" w:cs="Arial"/>
            <w:noProof/>
            <w:sz w:val="18"/>
            <w:szCs w:val="18"/>
            <w:lang w:eastAsia="en-AU"/>
          </w:rPr>
          <w:t>1</w:t>
        </w:r>
        <w:r>
          <w:rPr>
            <w:noProof/>
            <w:sz w:val="18"/>
          </w:rPr>
          <w:t xml:space="preserve"> </w:t>
        </w:r>
        <w:r>
          <w:rPr>
            <w:noProof/>
            <w:sz w:val="18"/>
          </w:rPr>
          <w:tab/>
          <w:t xml:space="preserve">    </w:t>
        </w:r>
        <w:r w:rsidRPr="00E31E70">
          <w:rPr>
            <w:noProof/>
            <w:sz w:val="18"/>
          </w:rPr>
          <w:fldChar w:fldCharType="begin"/>
        </w:r>
        <w:r w:rsidRPr="00E31E70">
          <w:rPr>
            <w:noProof/>
            <w:sz w:val="18"/>
          </w:rPr>
          <w:instrText xml:space="preserve"> PAGE   \* MERGEFORMAT </w:instrText>
        </w:r>
        <w:r w:rsidRPr="00E31E70">
          <w:rPr>
            <w:noProof/>
            <w:sz w:val="18"/>
          </w:rPr>
          <w:fldChar w:fldCharType="separate"/>
        </w:r>
        <w:r w:rsidR="002A4701">
          <w:rPr>
            <w:noProof/>
            <w:sz w:val="18"/>
          </w:rPr>
          <w:t>10</w:t>
        </w:r>
        <w:r w:rsidRPr="00E31E70">
          <w:rPr>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566723"/>
      <w:docPartObj>
        <w:docPartGallery w:val="Page Numbers (Bottom of Page)"/>
        <w:docPartUnique/>
      </w:docPartObj>
    </w:sdtPr>
    <w:sdtEndPr>
      <w:rPr>
        <w:noProof/>
        <w:sz w:val="18"/>
      </w:rPr>
    </w:sdtEndPr>
    <w:sdtContent>
      <w:p w14:paraId="297D46AB" w14:textId="77777777" w:rsidR="004A15EE" w:rsidRDefault="004A15EE" w:rsidP="00E31E70">
        <w:pPr>
          <w:spacing w:after="0" w:line="276" w:lineRule="auto"/>
        </w:pPr>
        <w:r>
          <w:rPr>
            <w:rFonts w:eastAsia="Yu Mincho" w:cs="Times New Roman"/>
            <w:noProof/>
            <w:lang w:eastAsia="en-AU"/>
          </w:rPr>
          <w:drawing>
            <wp:anchor distT="0" distB="0" distL="114300" distR="114300" simplePos="0" relativeHeight="251658244" behindDoc="0" locked="0" layoutInCell="1" allowOverlap="1" wp14:anchorId="57914A68" wp14:editId="7BE04BFF">
              <wp:simplePos x="0" y="0"/>
              <wp:positionH relativeFrom="column">
                <wp:posOffset>5706019</wp:posOffset>
              </wp:positionH>
              <wp:positionV relativeFrom="paragraph">
                <wp:posOffset>187960</wp:posOffset>
              </wp:positionV>
              <wp:extent cx="417195" cy="144520"/>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66D07C22" wp14:editId="6736FFFD">
                  <wp:extent cx="6120000" cy="0"/>
                  <wp:effectExtent l="0" t="0" r="14605" b="19050"/>
                  <wp:docPr id="9" name="Straight Connector 9"/>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w14:anchorId="312C6664">
                <v:line id="Straight Connector 9" style="flip:x;visibility:visible;mso-wrap-style:square;mso-left-percent:-10001;mso-top-percent:-10001;mso-position-horizontal:absolute;mso-position-horizontal-relative:char;mso-position-vertical:absolute;mso-position-vertical-relative:line;mso-left-percent:-10001;mso-top-percent:-10001" o:spid="_x0000_s1026" strokecolor="#2a5cae" strokeweight=".25pt" from="0,0" to="481.9pt,0" w14:anchorId="5F91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">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8242" behindDoc="0" locked="1" layoutInCell="1" allowOverlap="1" wp14:anchorId="44076C5E" wp14:editId="2592A06D">
                  <wp:simplePos x="0" y="0"/>
                  <wp:positionH relativeFrom="column">
                    <wp:posOffset>8164830</wp:posOffset>
                  </wp:positionH>
                  <wp:positionV relativeFrom="paragraph">
                    <wp:posOffset>-2506980</wp:posOffset>
                  </wp:positionV>
                  <wp:extent cx="417195" cy="377825"/>
                  <wp:effectExtent l="0" t="0" r="1905" b="3175"/>
                  <wp:wrapNone/>
                  <wp:docPr id="15" name="Group 1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2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5AAD9" w14:textId="0B0393CF" w:rsidR="004A15EE" w:rsidRPr="007F58A6" w:rsidRDefault="004A15EE"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2A4701">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1" name="Picture 2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76C5E" id="Group 15" o:spid="_x0000_s1029" style="position:absolute;margin-left:642.9pt;margin-top:-197.4pt;width:32.85pt;height:29.75pt;z-index:251658242;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">
                  <v:shapetype id="_x0000_t202" coordsize="21600,21600" o:spt="202" path="m,l,21600r21600,l21600,xe">
                    <v:stroke joinstyle="miter"/>
                    <v:path gradientshapeok="t" o:connecttype="rect"/>
                  </v:shapetype>
                  <v:shape id="_x0000_s1030"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AE5AAD9" w14:textId="0B0393CF" w:rsidR="004A15EE" w:rsidRPr="007F58A6" w:rsidRDefault="004A15EE"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2A4701">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">
                    <v:imagedata r:id="rId2" o:title=""/>
                  </v:shape>
                  <w10:anchorlock/>
                </v:group>
              </w:pict>
            </mc:Fallback>
          </mc:AlternateContent>
        </w:r>
      </w:p>
      <w:p w14:paraId="460CC6D7" w14:textId="70DFB74C" w:rsidR="004A15EE" w:rsidRPr="00E31E70" w:rsidRDefault="004A15EE" w:rsidP="00E31E70">
        <w:pPr>
          <w:ind w:right="962"/>
          <w:rPr>
            <w:rFonts w:eastAsia="Dotum" w:cs="Arial"/>
            <w:sz w:val="12"/>
            <w:szCs w:val="12"/>
          </w:rPr>
        </w:pPr>
        <w:r>
          <w:rPr>
            <w:rFonts w:eastAsia="Yu Mincho" w:cs="Times New Roman"/>
            <w:noProof/>
            <w:lang w:eastAsia="en-AU"/>
          </w:rPr>
          <mc:AlternateContent>
            <mc:Choice Requires="wps">
              <w:drawing>
                <wp:anchor distT="0" distB="0" distL="114300" distR="114300" simplePos="0" relativeHeight="251658243" behindDoc="0" locked="0" layoutInCell="1" allowOverlap="1" wp14:anchorId="6E60FF6C" wp14:editId="1A33BC8F">
                  <wp:simplePos x="0" y="0"/>
                  <wp:positionH relativeFrom="column">
                    <wp:posOffset>5715731</wp:posOffset>
                  </wp:positionH>
                  <wp:positionV relativeFrom="paragraph">
                    <wp:posOffset>168387</wp:posOffset>
                  </wp:positionV>
                  <wp:extent cx="409157" cy="280517"/>
                  <wp:effectExtent l="0" t="0" r="0" b="571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3D85" w14:textId="7205C625" w:rsidR="004A15EE" w:rsidRPr="007F58A6" w:rsidRDefault="004A15EE"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2A4701">
                                <w:rPr>
                                  <w:noProof/>
                                  <w:sz w:val="20"/>
                                </w:rPr>
                                <w:t>1</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 w14:anchorId="6E60FF6C" id="Text Box 6" o:spid="_x0000_s1043" type="#_x0000_t202" style="position:absolute;margin-left:450.05pt;margin-top:13.25pt;width:32.2pt;height:22.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bduAIAAMA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" filled="f" stroked="f">
                  <v:textbox>
                    <w:txbxContent>
                      <w:p w14:paraId="0E833D85" w14:textId="7205C625" w:rsidR="004A15EE" w:rsidRPr="007F58A6" w:rsidRDefault="004A15EE"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2A4701">
                          <w:rPr>
                            <w:noProof/>
                            <w:sz w:val="20"/>
                          </w:rPr>
                          <w:t>1</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7&amp;8</w:t>
        </w:r>
        <w:r w:rsidRPr="0029754F">
          <w:rPr>
            <w:rFonts w:eastAsia="Dotum" w:cs="Arial"/>
            <w:noProof/>
            <w:sz w:val="18"/>
            <w:lang w:eastAsia="en-AU"/>
          </w:rPr>
          <w:t xml:space="preserve">TL001 | </w:t>
        </w:r>
        <w:r>
          <w:rPr>
            <w:rFonts w:eastAsia="Dotum" w:cs="Arial"/>
            <w:noProof/>
            <w:sz w:val="18"/>
            <w:lang w:eastAsia="en-AU"/>
          </w:rPr>
          <w:t xml:space="preserve">Technologies </w:t>
        </w:r>
        <w:r w:rsidRPr="0029754F">
          <w:rPr>
            <w:rFonts w:eastAsia="Dotum" w:cs="Arial"/>
            <w:noProof/>
            <w:sz w:val="18"/>
            <w:lang w:eastAsia="en-AU"/>
          </w:rPr>
          <w:t xml:space="preserve">| </w:t>
        </w:r>
        <w:r>
          <w:rPr>
            <w:rFonts w:eastAsia="Dotum" w:cs="Arial"/>
            <w:noProof/>
            <w:sz w:val="18"/>
            <w:lang w:eastAsia="en-AU"/>
          </w:rPr>
          <w:t>Forestry for the future: Timber in Western Australia</w:t>
        </w:r>
        <w:r w:rsidRPr="0029754F">
          <w:rPr>
            <w:rFonts w:eastAsia="Dotum" w:cs="Arial"/>
            <w:noProof/>
            <w:sz w:val="18"/>
            <w:lang w:eastAsia="en-AU"/>
          </w:rPr>
          <w:t xml:space="preserve"> | </w:t>
        </w:r>
        <w:r>
          <w:rPr>
            <w:rFonts w:eastAsia="Dotum" w:cs="Arial"/>
            <w:noProof/>
            <w:sz w:val="18"/>
            <w:lang w:eastAsia="en-AU"/>
          </w:rPr>
          <w:t>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 xml:space="preserve">Creative Commons Attribution – </w:t>
          </w:r>
          <w:proofErr w:type="spellStart"/>
          <w:r w:rsidRPr="0029754F">
            <w:rPr>
              <w:rFonts w:eastAsia="Dotum" w:cs="Arial"/>
              <w:color w:val="0070C0"/>
              <w:sz w:val="12"/>
              <w:szCs w:val="12"/>
              <w:u w:val="single"/>
            </w:rPr>
            <w:t>NonCommercial</w:t>
          </w:r>
          <w:proofErr w:type="spellEnd"/>
          <w:r w:rsidRPr="0029754F">
            <w:rPr>
              <w:rFonts w:eastAsia="Dotum" w:cs="Arial"/>
              <w:color w:val="0070C0"/>
              <w:sz w:val="12"/>
              <w:szCs w:val="12"/>
              <w:u w:val="single"/>
            </w:rPr>
            <w:t xml:space="preserve"> 3.0 Australia licence</w:t>
          </w:r>
        </w:hyperlink>
        <w:r w:rsidRPr="0029754F">
          <w:rPr>
            <w:rFonts w:eastAsia="Dotum" w:cs="Arial"/>
            <w:sz w:val="12"/>
            <w:szCs w:val="12"/>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46C33" w14:textId="77777777" w:rsidR="004A15EE" w:rsidRDefault="004A15EE" w:rsidP="00044537">
      <w:pPr>
        <w:spacing w:after="0"/>
      </w:pPr>
      <w:r>
        <w:separator/>
      </w:r>
    </w:p>
  </w:footnote>
  <w:footnote w:type="continuationSeparator" w:id="0">
    <w:p w14:paraId="56695899" w14:textId="77777777" w:rsidR="004A15EE" w:rsidRDefault="004A15EE" w:rsidP="00044537">
      <w:pPr>
        <w:spacing w:after="0"/>
      </w:pPr>
      <w:r>
        <w:continuationSeparator/>
      </w:r>
    </w:p>
  </w:footnote>
  <w:footnote w:type="continuationNotice" w:id="1">
    <w:p w14:paraId="1084BF2E" w14:textId="77777777" w:rsidR="004A15EE" w:rsidRDefault="004A15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C62B0" w14:textId="0929300A" w:rsidR="00987B5A" w:rsidRDefault="00987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7440" w14:textId="0C24AFA0" w:rsidR="004A15EE" w:rsidRDefault="004A15EE">
    <w:pPr>
      <w:pStyle w:val="Header"/>
    </w:pPr>
    <w:r w:rsidRPr="00FB735E">
      <w:rPr>
        <w:noProof/>
        <w:lang w:eastAsia="en-AU"/>
      </w:rPr>
      <w:drawing>
        <wp:inline distT="0" distB="0" distL="0" distR="0" wp14:anchorId="5FAF0D61" wp14:editId="59A13B19">
          <wp:extent cx="6118860" cy="563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5D64" w14:textId="7D3620CC" w:rsidR="004A15EE" w:rsidRDefault="00BD56F4" w:rsidP="00E31E70">
    <w:pPr>
      <w:pStyle w:val="Header"/>
    </w:pPr>
    <w:bookmarkStart w:id="0" w:name="_GoBack"/>
    <w:r>
      <w:rPr>
        <w:noProof/>
      </w:rPr>
      <w:drawing>
        <wp:anchor distT="0" distB="0" distL="114300" distR="114300" simplePos="0" relativeHeight="251663365" behindDoc="1" locked="0" layoutInCell="1" allowOverlap="1" wp14:anchorId="20954040" wp14:editId="3B531C06">
          <wp:simplePos x="0" y="0"/>
          <wp:positionH relativeFrom="margin">
            <wp:align>right</wp:align>
          </wp:positionH>
          <wp:positionV relativeFrom="page">
            <wp:align>top</wp:align>
          </wp:positionV>
          <wp:extent cx="6843600" cy="9680400"/>
          <wp:effectExtent l="0" t="0" r="0" b="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bg_Technologies_teacher_7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3600" cy="96804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A3960" w14:textId="77777777" w:rsidR="00BD56F4" w:rsidRDefault="00BD56F4" w:rsidP="00E31E70">
    <w:pPr>
      <w:pStyle w:val="Header"/>
    </w:pPr>
    <w:r>
      <w:rPr>
        <w:noProof/>
        <w:lang w:eastAsia="en-AU"/>
      </w:rPr>
      <mc:AlternateContent>
        <mc:Choice Requires="wpg">
          <w:drawing>
            <wp:anchor distT="0" distB="0" distL="114300" distR="114300" simplePos="0" relativeHeight="251661317" behindDoc="0" locked="0" layoutInCell="1" allowOverlap="1" wp14:anchorId="06380832" wp14:editId="2E9F245B">
              <wp:simplePos x="0" y="0"/>
              <wp:positionH relativeFrom="column">
                <wp:posOffset>3915705</wp:posOffset>
              </wp:positionH>
              <wp:positionV relativeFrom="paragraph">
                <wp:posOffset>1159362</wp:posOffset>
              </wp:positionV>
              <wp:extent cx="2720214" cy="5498930"/>
              <wp:effectExtent l="0" t="0" r="4445" b="6985"/>
              <wp:wrapNone/>
              <wp:docPr id="1" name="Group 1"/>
              <wp:cNvGraphicFramePr/>
              <a:graphic xmlns:a="http://schemas.openxmlformats.org/drawingml/2006/main">
                <a:graphicData uri="http://schemas.microsoft.com/office/word/2010/wordprocessingGroup">
                  <wpg:wgp>
                    <wpg:cNvGrpSpPr/>
                    <wpg:grpSpPr>
                      <a:xfrm>
                        <a:off x="0" y="0"/>
                        <a:ext cx="2720214" cy="5498930"/>
                        <a:chOff x="0" y="0"/>
                        <a:chExt cx="3381184" cy="6783680"/>
                      </a:xfrm>
                    </wpg:grpSpPr>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221" y="5130140"/>
                          <a:ext cx="1903038" cy="1653540"/>
                        </a:xfrm>
                        <a:prstGeom prst="rect">
                          <a:avLst/>
                        </a:prstGeom>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416160"/>
                          <a:ext cx="1906241" cy="1640475"/>
                        </a:xfrm>
                        <a:prstGeom prst="rect">
                          <a:avLst/>
                        </a:prstGeom>
                      </pic:spPr>
                    </pic:pic>
                    <wpg:grpSp>
                      <wpg:cNvPr id="4" name="Group 4"/>
                      <wpg:cNvGrpSpPr/>
                      <wpg:grpSpPr>
                        <a:xfrm>
                          <a:off x="11875" y="0"/>
                          <a:ext cx="3369309" cy="5930079"/>
                          <a:chOff x="0" y="0"/>
                          <a:chExt cx="3368500" cy="5933480"/>
                        </a:xfrm>
                      </wpg:grpSpPr>
                      <wpg:grpSp>
                        <wpg:cNvPr id="5" name="Group 5"/>
                        <wpg:cNvGrpSpPr/>
                        <wpg:grpSpPr>
                          <a:xfrm>
                            <a:off x="0" y="0"/>
                            <a:ext cx="3368041" cy="4209578"/>
                            <a:chOff x="0" y="0"/>
                            <a:chExt cx="3368041" cy="4209578"/>
                          </a:xfrm>
                        </wpg:grpSpPr>
                        <pic:pic xmlns:pic="http://schemas.openxmlformats.org/drawingml/2006/picture">
                          <pic:nvPicPr>
                            <pic:cNvPr id="6"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695450"/>
                              <a:ext cx="1905635" cy="1655445"/>
                            </a:xfrm>
                            <a:prstGeom prst="rect">
                              <a:avLst/>
                            </a:prstGeom>
                          </pic:spPr>
                        </pic:pic>
                        <wpg:grpSp>
                          <wpg:cNvPr id="11" name="Group 11"/>
                          <wpg:cNvGrpSpPr/>
                          <wpg:grpSpPr>
                            <a:xfrm>
                              <a:off x="0" y="0"/>
                              <a:ext cx="3368041" cy="4209578"/>
                              <a:chOff x="0" y="0"/>
                              <a:chExt cx="3368041" cy="4209578"/>
                            </a:xfrm>
                          </wpg:grpSpPr>
                          <wps:wsp>
                            <wps:cNvPr id="12" name="Hexagon 12"/>
                            <wps:cNvSpPr/>
                            <wps:spPr>
                              <a:xfrm>
                                <a:off x="1460501" y="84455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90294" w14:textId="77777777" w:rsidR="00BD56F4" w:rsidRPr="0073478E" w:rsidRDefault="00BD56F4" w:rsidP="0086372E">
                                  <w:pPr>
                                    <w:spacing w:after="0"/>
                                    <w:jc w:val="center"/>
                                    <w:rPr>
                                      <w:b/>
                                      <w:color w:val="FFFFFF" w:themeColor="background1"/>
                                      <w:sz w:val="72"/>
                                      <w:szCs w:val="72"/>
                                    </w:rPr>
                                  </w:pPr>
                                  <w:r w:rsidRPr="0073478E">
                                    <w:rPr>
                                      <w:b/>
                                      <w:color w:val="FFFFFF" w:themeColor="background1"/>
                                      <w:sz w:val="72"/>
                                      <w:szCs w:val="72"/>
                                    </w:rPr>
                                    <w:t>7&amp;8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Hexagon 13"/>
                            <wps:cNvSpPr/>
                            <wps:spPr>
                              <a:xfrm>
                                <a:off x="0" y="0"/>
                                <a:ext cx="1907540" cy="1655445"/>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13568" w14:textId="77777777" w:rsidR="00BD56F4" w:rsidRPr="00105FAF" w:rsidRDefault="00BD56F4" w:rsidP="0086372E">
                                  <w:pPr>
                                    <w:spacing w:after="0"/>
                                    <w:jc w:val="center"/>
                                    <w:rPr>
                                      <w:b/>
                                      <w:color w:val="FFFFFF" w:themeColor="background1"/>
                                      <w:sz w:val="56"/>
                                      <w:szCs w:val="80"/>
                                    </w:rPr>
                                  </w:pPr>
                                  <w:r w:rsidRPr="00105FAF">
                                    <w:rPr>
                                      <w:b/>
                                      <w:color w:val="FFFFFF" w:themeColor="background1"/>
                                      <w:sz w:val="56"/>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Hexagon 14"/>
                            <wps:cNvSpPr/>
                            <wps:spPr>
                              <a:xfrm>
                                <a:off x="1466365" y="2553481"/>
                                <a:ext cx="1894053" cy="1656097"/>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A540E" w14:textId="77777777" w:rsidR="00BD56F4" w:rsidRPr="00105FAF" w:rsidRDefault="00BD56F4"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s:wsp>
                        <wps:cNvPr id="16" name="Hexagon 16"/>
                        <wps:cNvSpPr/>
                        <wps:spPr>
                          <a:xfrm>
                            <a:off x="1460761" y="4277699"/>
                            <a:ext cx="1907739" cy="1655781"/>
                          </a:xfrm>
                          <a:prstGeom prst="hexagon">
                            <a:avLst>
                              <a:gd name="adj" fmla="val 29199"/>
                              <a:gd name="vf" fmla="val 115470"/>
                            </a:avLst>
                          </a:prstGeom>
                          <a:solidFill>
                            <a:srgbClr val="2A5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4F5A5" w14:textId="77777777" w:rsidR="00BD56F4" w:rsidRPr="0073478E" w:rsidRDefault="00BD56F4" w:rsidP="0086372E">
                              <w:pPr>
                                <w:spacing w:after="0"/>
                                <w:jc w:val="center"/>
                                <w:rPr>
                                  <w:rFonts w:ascii="Arial Narrow" w:hAnsi="Arial Narrow"/>
                                  <w:b/>
                                  <w:color w:val="FFFFFF" w:themeColor="background1"/>
                                  <w:position w:val="-26"/>
                                  <w:sz w:val="24"/>
                                  <w:szCs w:val="24"/>
                                </w:rPr>
                              </w:pPr>
                              <w:r w:rsidRPr="0073478E">
                                <w:rPr>
                                  <w:rFonts w:ascii="Arial Narrow" w:hAnsi="Arial Narrow"/>
                                  <w:b/>
                                  <w:color w:val="FFFFFF" w:themeColor="background1"/>
                                  <w:position w:val="-26"/>
                                  <w:sz w:val="24"/>
                                  <w:szCs w:val="24"/>
                                </w:rPr>
                                <w:t>Materials and Technologies Specialisations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6380832" id="Group 1" o:spid="_x0000_s1033" style="position:absolute;margin-left:308.3pt;margin-top:91.3pt;width:214.2pt;height:433pt;z-index:251661317;mso-width-relative:margin" coordsize="33811,67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left:122;top:51301;width:19030;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">
                <v:imagedata r:id="rId4" o:title=""/>
              </v:shape>
              <v:shape id="Picture 3" o:spid="_x0000_s1035" type="#_x0000_t75" style="position:absolute;top:34161;width:19062;height:16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">
                <v:imagedata r:id="rId5" o:title=""/>
              </v:shape>
              <v:group id="Group 4" o:spid="_x0000_s1036" style="position:absolute;left:118;width:33693;height:59300" coordsize="33685,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7"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38" type="#_x0000_t75" style="position:absolute;top:16954;width:1905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">
                    <v:imagedata r:id="rId6" o:title=""/>
                  </v:shape>
                  <v:group id="Group 11" o:spid="_x0000_s1039" style="position:absolute;width:33680;height:42095" coordsize="33680,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40" type="#_x0000_t9" style="position:absolute;left:14605;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" adj="5473" fillcolor="#2a5cae" stroked="f" strokeweight="2pt">
                      <v:textbox inset="0,0,0,0">
                        <w:txbxContent>
                          <w:p w14:paraId="1B690294" w14:textId="77777777" w:rsidR="00BD56F4" w:rsidRPr="0073478E" w:rsidRDefault="00BD56F4" w:rsidP="0086372E">
                            <w:pPr>
                              <w:spacing w:after="0"/>
                              <w:jc w:val="center"/>
                              <w:rPr>
                                <w:b/>
                                <w:color w:val="FFFFFF" w:themeColor="background1"/>
                                <w:sz w:val="72"/>
                                <w:szCs w:val="72"/>
                              </w:rPr>
                            </w:pPr>
                            <w:r w:rsidRPr="0073478E">
                              <w:rPr>
                                <w:b/>
                                <w:color w:val="FFFFFF" w:themeColor="background1"/>
                                <w:sz w:val="72"/>
                                <w:szCs w:val="72"/>
                              </w:rPr>
                              <w:t>7&amp;8</w:t>
                            </w:r>
                          </w:p>
                        </w:txbxContent>
                      </v:textbox>
                    </v:shape>
                    <v:shape id="Hexagon 13" o:spid="_x0000_s1041"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" adj="5473" fillcolor="#2a5cae" stroked="f" strokeweight="2pt">
                      <v:textbox inset="0,0,0,0">
                        <w:txbxContent>
                          <w:p w14:paraId="2E313568" w14:textId="77777777" w:rsidR="00BD56F4" w:rsidRPr="00105FAF" w:rsidRDefault="00BD56F4" w:rsidP="0086372E">
                            <w:pPr>
                              <w:spacing w:after="0"/>
                              <w:jc w:val="center"/>
                              <w:rPr>
                                <w:b/>
                                <w:color w:val="FFFFFF" w:themeColor="background1"/>
                                <w:sz w:val="56"/>
                                <w:szCs w:val="80"/>
                              </w:rPr>
                            </w:pPr>
                            <w:r w:rsidRPr="00105FAF">
                              <w:rPr>
                                <w:b/>
                                <w:color w:val="FFFFFF" w:themeColor="background1"/>
                                <w:sz w:val="56"/>
                                <w:szCs w:val="80"/>
                              </w:rPr>
                              <w:t>Year</w:t>
                            </w:r>
                          </w:p>
                        </w:txbxContent>
                      </v:textbox>
                    </v:shape>
                    <v:shape id="Hexagon 14" o:spid="_x0000_s1042" type="#_x0000_t9" style="position:absolute;left:14663;top:25534;width:18941;height:165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" adj="5515" fillcolor="#2a5cae" stroked="f" strokeweight="2pt">
                      <v:textbox inset="0,0,0,0">
                        <w:txbxContent>
                          <w:p w14:paraId="4CAA540E" w14:textId="77777777" w:rsidR="00BD56F4" w:rsidRPr="00105FAF" w:rsidRDefault="00BD56F4" w:rsidP="0086372E">
                            <w:pPr>
                              <w:spacing w:after="0"/>
                              <w:jc w:val="center"/>
                              <w:rPr>
                                <w:rFonts w:cs="Arial"/>
                                <w:b/>
                                <w:color w:val="FFFFFF" w:themeColor="background1"/>
                                <w:sz w:val="24"/>
                                <w:szCs w:val="31"/>
                              </w:rPr>
                            </w:pPr>
                            <w:r w:rsidRPr="00105FAF">
                              <w:rPr>
                                <w:rFonts w:cs="Arial"/>
                                <w:b/>
                                <w:color w:val="FFFFFF" w:themeColor="background1"/>
                                <w:sz w:val="24"/>
                                <w:szCs w:val="31"/>
                              </w:rPr>
                              <w:t>Technologies</w:t>
                            </w:r>
                          </w:p>
                        </w:txbxContent>
                      </v:textbox>
                    </v:shape>
                  </v:group>
                </v:group>
                <v:shape id="Hexagon 16" o:spid="_x0000_s1043" type="#_x0000_t9" style="position:absolute;left:14607;top:42776;width:19078;height:1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" adj="5474" fillcolor="#2a5cae" stroked="f" strokeweight="2pt">
                  <v:textbox inset="0,0,0,0">
                    <w:txbxContent>
                      <w:p w14:paraId="4684F5A5" w14:textId="77777777" w:rsidR="00BD56F4" w:rsidRPr="0073478E" w:rsidRDefault="00BD56F4" w:rsidP="0086372E">
                        <w:pPr>
                          <w:spacing w:after="0"/>
                          <w:jc w:val="center"/>
                          <w:rPr>
                            <w:rFonts w:ascii="Arial Narrow" w:hAnsi="Arial Narrow"/>
                            <w:b/>
                            <w:color w:val="FFFFFF" w:themeColor="background1"/>
                            <w:position w:val="-26"/>
                            <w:sz w:val="24"/>
                            <w:szCs w:val="24"/>
                          </w:rPr>
                        </w:pPr>
                        <w:r w:rsidRPr="0073478E">
                          <w:rPr>
                            <w:rFonts w:ascii="Arial Narrow" w:hAnsi="Arial Narrow"/>
                            <w:b/>
                            <w:color w:val="FFFFFF" w:themeColor="background1"/>
                            <w:position w:val="-26"/>
                            <w:sz w:val="24"/>
                            <w:szCs w:val="24"/>
                          </w:rPr>
                          <w:t>Materials and Technologies Specialisations</w:t>
                        </w:r>
                      </w:p>
                    </w:txbxContent>
                  </v:textbox>
                </v:shape>
              </v:group>
            </v:group>
          </w:pict>
        </mc:Fallback>
      </mc:AlternateContent>
    </w:r>
    <w:r>
      <w:rPr>
        <w:noProof/>
        <w:lang w:eastAsia="en-AU"/>
      </w:rPr>
      <w:drawing>
        <wp:anchor distT="0" distB="0" distL="114300" distR="114300" simplePos="0" relativeHeight="251660293" behindDoc="0" locked="0" layoutInCell="1" allowOverlap="1" wp14:anchorId="2A4287C2" wp14:editId="555EE901">
          <wp:simplePos x="0" y="0"/>
          <wp:positionH relativeFrom="column">
            <wp:posOffset>3810</wp:posOffset>
          </wp:positionH>
          <wp:positionV relativeFrom="paragraph">
            <wp:posOffset>-52175</wp:posOffset>
          </wp:positionV>
          <wp:extent cx="2930485" cy="432000"/>
          <wp:effectExtent l="0" t="0" r="381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Pr="00FB735E">
      <w:rPr>
        <w:noProof/>
        <w:lang w:eastAsia="en-AU"/>
      </w:rPr>
      <w:drawing>
        <wp:inline distT="0" distB="0" distL="0" distR="0" wp14:anchorId="351DA8CD" wp14:editId="4DE1875B">
          <wp:extent cx="6118860" cy="563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69F4"/>
    <w:multiLevelType w:val="hybridMultilevel"/>
    <w:tmpl w:val="F12A9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425C47"/>
    <w:multiLevelType w:val="hybridMultilevel"/>
    <w:tmpl w:val="EC587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37294"/>
    <w:multiLevelType w:val="multilevel"/>
    <w:tmpl w:val="908253C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A27E1"/>
    <w:multiLevelType w:val="hybridMultilevel"/>
    <w:tmpl w:val="8656F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E2121"/>
    <w:multiLevelType w:val="hybridMultilevel"/>
    <w:tmpl w:val="72301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3A40DC"/>
    <w:multiLevelType w:val="hybridMultilevel"/>
    <w:tmpl w:val="90C8C4BA"/>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25A25"/>
    <w:multiLevelType w:val="hybridMultilevel"/>
    <w:tmpl w:val="1B84E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5510CD"/>
    <w:multiLevelType w:val="hybridMultilevel"/>
    <w:tmpl w:val="6C5E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4A0B9D"/>
    <w:multiLevelType w:val="hybridMultilevel"/>
    <w:tmpl w:val="77662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4932AA"/>
    <w:multiLevelType w:val="multilevel"/>
    <w:tmpl w:val="B4C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B1263B"/>
    <w:multiLevelType w:val="hybridMultilevel"/>
    <w:tmpl w:val="08621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98528D"/>
    <w:multiLevelType w:val="hybridMultilevel"/>
    <w:tmpl w:val="7964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747D5F"/>
    <w:multiLevelType w:val="hybridMultilevel"/>
    <w:tmpl w:val="FAFAF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610EB7"/>
    <w:multiLevelType w:val="hybridMultilevel"/>
    <w:tmpl w:val="5F2CA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D5277C"/>
    <w:multiLevelType w:val="hybridMultilevel"/>
    <w:tmpl w:val="F12A9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29113D"/>
    <w:multiLevelType w:val="multilevel"/>
    <w:tmpl w:val="887EA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3F3C15"/>
    <w:multiLevelType w:val="hybridMultilevel"/>
    <w:tmpl w:val="7B48E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785CCF"/>
    <w:multiLevelType w:val="hybridMultilevel"/>
    <w:tmpl w:val="7DE43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F24D19"/>
    <w:multiLevelType w:val="hybridMultilevel"/>
    <w:tmpl w:val="EA14B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6F31EC"/>
    <w:multiLevelType w:val="hybridMultilevel"/>
    <w:tmpl w:val="E6C22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E834A2"/>
    <w:multiLevelType w:val="hybridMultilevel"/>
    <w:tmpl w:val="84FE9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DD3221"/>
    <w:multiLevelType w:val="hybridMultilevel"/>
    <w:tmpl w:val="9490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D519A7"/>
    <w:multiLevelType w:val="hybridMultilevel"/>
    <w:tmpl w:val="B830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FA170A"/>
    <w:multiLevelType w:val="hybridMultilevel"/>
    <w:tmpl w:val="1AD6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D272D7"/>
    <w:multiLevelType w:val="hybridMultilevel"/>
    <w:tmpl w:val="FEC0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2B4409"/>
    <w:multiLevelType w:val="hybridMultilevel"/>
    <w:tmpl w:val="B276D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4E450B"/>
    <w:multiLevelType w:val="hybridMultilevel"/>
    <w:tmpl w:val="E4B0B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164D71"/>
    <w:multiLevelType w:val="hybridMultilevel"/>
    <w:tmpl w:val="04A81890"/>
    <w:lvl w:ilvl="0" w:tplc="B52249D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7"/>
  </w:num>
  <w:num w:numId="2">
    <w:abstractNumId w:val="15"/>
  </w:num>
  <w:num w:numId="3">
    <w:abstractNumId w:val="20"/>
  </w:num>
  <w:num w:numId="4">
    <w:abstractNumId w:val="2"/>
  </w:num>
  <w:num w:numId="5">
    <w:abstractNumId w:val="3"/>
  </w:num>
  <w:num w:numId="6">
    <w:abstractNumId w:val="24"/>
  </w:num>
  <w:num w:numId="7">
    <w:abstractNumId w:val="21"/>
  </w:num>
  <w:num w:numId="8">
    <w:abstractNumId w:val="9"/>
  </w:num>
  <w:num w:numId="9">
    <w:abstractNumId w:val="10"/>
  </w:num>
  <w:num w:numId="10">
    <w:abstractNumId w:val="16"/>
  </w:num>
  <w:num w:numId="11">
    <w:abstractNumId w:val="23"/>
  </w:num>
  <w:num w:numId="12">
    <w:abstractNumId w:val="5"/>
  </w:num>
  <w:num w:numId="13">
    <w:abstractNumId w:val="17"/>
  </w:num>
  <w:num w:numId="14">
    <w:abstractNumId w:val="18"/>
  </w:num>
  <w:num w:numId="15">
    <w:abstractNumId w:val="4"/>
  </w:num>
  <w:num w:numId="16">
    <w:abstractNumId w:val="13"/>
  </w:num>
  <w:num w:numId="17">
    <w:abstractNumId w:val="22"/>
  </w:num>
  <w:num w:numId="18">
    <w:abstractNumId w:val="0"/>
  </w:num>
  <w:num w:numId="19">
    <w:abstractNumId w:val="14"/>
  </w:num>
  <w:num w:numId="20">
    <w:abstractNumId w:val="11"/>
  </w:num>
  <w:num w:numId="21">
    <w:abstractNumId w:val="25"/>
  </w:num>
  <w:num w:numId="22">
    <w:abstractNumId w:val="1"/>
  </w:num>
  <w:num w:numId="23">
    <w:abstractNumId w:val="7"/>
  </w:num>
  <w:num w:numId="24">
    <w:abstractNumId w:val="26"/>
  </w:num>
  <w:num w:numId="25">
    <w:abstractNumId w:val="12"/>
  </w:num>
  <w:num w:numId="26">
    <w:abstractNumId w:val="8"/>
  </w:num>
  <w:num w:numId="27">
    <w:abstractNumId w:val="6"/>
  </w:num>
  <w:num w:numId="2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proofState w:spelling="clean" w:grammar="clean"/>
  <w:attachedTemplate r:id="rId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200"/>
    <w:rsid w:val="00004C03"/>
    <w:rsid w:val="00004E15"/>
    <w:rsid w:val="00005B48"/>
    <w:rsid w:val="00006546"/>
    <w:rsid w:val="00010522"/>
    <w:rsid w:val="00010FB8"/>
    <w:rsid w:val="000122A0"/>
    <w:rsid w:val="00013819"/>
    <w:rsid w:val="0001511C"/>
    <w:rsid w:val="00016259"/>
    <w:rsid w:val="00023BB8"/>
    <w:rsid w:val="000257F8"/>
    <w:rsid w:val="00025B9A"/>
    <w:rsid w:val="00032DB8"/>
    <w:rsid w:val="00033802"/>
    <w:rsid w:val="000358B0"/>
    <w:rsid w:val="0004124F"/>
    <w:rsid w:val="000419E5"/>
    <w:rsid w:val="00041E10"/>
    <w:rsid w:val="00041F85"/>
    <w:rsid w:val="00044537"/>
    <w:rsid w:val="00051B92"/>
    <w:rsid w:val="00052332"/>
    <w:rsid w:val="00052E84"/>
    <w:rsid w:val="00054A4C"/>
    <w:rsid w:val="00055DD3"/>
    <w:rsid w:val="000616AB"/>
    <w:rsid w:val="00061E67"/>
    <w:rsid w:val="000623B6"/>
    <w:rsid w:val="00067200"/>
    <w:rsid w:val="00067F03"/>
    <w:rsid w:val="00071BA6"/>
    <w:rsid w:val="00071CE2"/>
    <w:rsid w:val="00073B34"/>
    <w:rsid w:val="0007441D"/>
    <w:rsid w:val="00074FB8"/>
    <w:rsid w:val="00076CFF"/>
    <w:rsid w:val="00077756"/>
    <w:rsid w:val="000839C3"/>
    <w:rsid w:val="0009273B"/>
    <w:rsid w:val="0009307A"/>
    <w:rsid w:val="0009549D"/>
    <w:rsid w:val="00095754"/>
    <w:rsid w:val="000A388B"/>
    <w:rsid w:val="000A55F9"/>
    <w:rsid w:val="000B319C"/>
    <w:rsid w:val="000B3512"/>
    <w:rsid w:val="000C04A8"/>
    <w:rsid w:val="000C34AA"/>
    <w:rsid w:val="000C39B2"/>
    <w:rsid w:val="000C3E13"/>
    <w:rsid w:val="000C434F"/>
    <w:rsid w:val="000C52BE"/>
    <w:rsid w:val="000C6AD7"/>
    <w:rsid w:val="000C7648"/>
    <w:rsid w:val="000D2A6D"/>
    <w:rsid w:val="000D3289"/>
    <w:rsid w:val="000D3489"/>
    <w:rsid w:val="000D3981"/>
    <w:rsid w:val="000D4177"/>
    <w:rsid w:val="000D6F0F"/>
    <w:rsid w:val="000E13C4"/>
    <w:rsid w:val="000E2F59"/>
    <w:rsid w:val="000E3B50"/>
    <w:rsid w:val="000E7651"/>
    <w:rsid w:val="000F00E7"/>
    <w:rsid w:val="000F1C15"/>
    <w:rsid w:val="000F2E09"/>
    <w:rsid w:val="000F7449"/>
    <w:rsid w:val="000F7B3B"/>
    <w:rsid w:val="00101835"/>
    <w:rsid w:val="00105FAF"/>
    <w:rsid w:val="00107A5D"/>
    <w:rsid w:val="00110984"/>
    <w:rsid w:val="00111DCB"/>
    <w:rsid w:val="001133F8"/>
    <w:rsid w:val="00114342"/>
    <w:rsid w:val="00116FFA"/>
    <w:rsid w:val="001259C9"/>
    <w:rsid w:val="00126185"/>
    <w:rsid w:val="00132CF9"/>
    <w:rsid w:val="00132F0D"/>
    <w:rsid w:val="0013558C"/>
    <w:rsid w:val="00136481"/>
    <w:rsid w:val="001371BF"/>
    <w:rsid w:val="00141AE7"/>
    <w:rsid w:val="00144239"/>
    <w:rsid w:val="001450CA"/>
    <w:rsid w:val="00146E42"/>
    <w:rsid w:val="0015033B"/>
    <w:rsid w:val="00152A68"/>
    <w:rsid w:val="00161696"/>
    <w:rsid w:val="00165C0D"/>
    <w:rsid w:val="00166D7E"/>
    <w:rsid w:val="001705C9"/>
    <w:rsid w:val="00170AEE"/>
    <w:rsid w:val="0017488A"/>
    <w:rsid w:val="001750C8"/>
    <w:rsid w:val="00175738"/>
    <w:rsid w:val="00176C8E"/>
    <w:rsid w:val="00180E2B"/>
    <w:rsid w:val="0018635F"/>
    <w:rsid w:val="00191228"/>
    <w:rsid w:val="00191B0D"/>
    <w:rsid w:val="00191C1D"/>
    <w:rsid w:val="00194F13"/>
    <w:rsid w:val="001A0261"/>
    <w:rsid w:val="001A273E"/>
    <w:rsid w:val="001A38B1"/>
    <w:rsid w:val="001A3BE4"/>
    <w:rsid w:val="001A6464"/>
    <w:rsid w:val="001A76E3"/>
    <w:rsid w:val="001B0702"/>
    <w:rsid w:val="001B53E3"/>
    <w:rsid w:val="001B6210"/>
    <w:rsid w:val="001C02E1"/>
    <w:rsid w:val="001C0535"/>
    <w:rsid w:val="001C12F2"/>
    <w:rsid w:val="001C1D0C"/>
    <w:rsid w:val="001C2A2F"/>
    <w:rsid w:val="001C3BC5"/>
    <w:rsid w:val="001C5CDF"/>
    <w:rsid w:val="001D0167"/>
    <w:rsid w:val="001D07D6"/>
    <w:rsid w:val="001D11C1"/>
    <w:rsid w:val="001D12F5"/>
    <w:rsid w:val="001D7C76"/>
    <w:rsid w:val="001E0269"/>
    <w:rsid w:val="001E485D"/>
    <w:rsid w:val="001E626B"/>
    <w:rsid w:val="001E706B"/>
    <w:rsid w:val="001E7431"/>
    <w:rsid w:val="001F094A"/>
    <w:rsid w:val="001F1D1B"/>
    <w:rsid w:val="001F243B"/>
    <w:rsid w:val="001F26BF"/>
    <w:rsid w:val="001F4C22"/>
    <w:rsid w:val="001F5F4F"/>
    <w:rsid w:val="001F65A6"/>
    <w:rsid w:val="00200B30"/>
    <w:rsid w:val="002050E2"/>
    <w:rsid w:val="002108CB"/>
    <w:rsid w:val="00220257"/>
    <w:rsid w:val="002217AA"/>
    <w:rsid w:val="00222A4D"/>
    <w:rsid w:val="00226443"/>
    <w:rsid w:val="00227E72"/>
    <w:rsid w:val="0023403F"/>
    <w:rsid w:val="002357DA"/>
    <w:rsid w:val="002358BC"/>
    <w:rsid w:val="00235BCB"/>
    <w:rsid w:val="00235ED0"/>
    <w:rsid w:val="00236F7E"/>
    <w:rsid w:val="0024024F"/>
    <w:rsid w:val="002407AE"/>
    <w:rsid w:val="002408C7"/>
    <w:rsid w:val="002419BA"/>
    <w:rsid w:val="002436BE"/>
    <w:rsid w:val="00246363"/>
    <w:rsid w:val="00246D87"/>
    <w:rsid w:val="00254F00"/>
    <w:rsid w:val="00257A14"/>
    <w:rsid w:val="0026049E"/>
    <w:rsid w:val="002605DA"/>
    <w:rsid w:val="00266A94"/>
    <w:rsid w:val="00271F2D"/>
    <w:rsid w:val="0027482A"/>
    <w:rsid w:val="00277F13"/>
    <w:rsid w:val="00277FED"/>
    <w:rsid w:val="00280960"/>
    <w:rsid w:val="002821A3"/>
    <w:rsid w:val="00282DD9"/>
    <w:rsid w:val="00282F8A"/>
    <w:rsid w:val="00283D6B"/>
    <w:rsid w:val="002866EA"/>
    <w:rsid w:val="002869C4"/>
    <w:rsid w:val="00286CDA"/>
    <w:rsid w:val="00286E22"/>
    <w:rsid w:val="00290CC4"/>
    <w:rsid w:val="00293C27"/>
    <w:rsid w:val="0029477F"/>
    <w:rsid w:val="00295BBE"/>
    <w:rsid w:val="002965D3"/>
    <w:rsid w:val="0029754F"/>
    <w:rsid w:val="00297CD6"/>
    <w:rsid w:val="002A13D4"/>
    <w:rsid w:val="002A4701"/>
    <w:rsid w:val="002A762F"/>
    <w:rsid w:val="002B4DE3"/>
    <w:rsid w:val="002C0DB2"/>
    <w:rsid w:val="002C3BCA"/>
    <w:rsid w:val="002C5DEA"/>
    <w:rsid w:val="002D1644"/>
    <w:rsid w:val="002D2951"/>
    <w:rsid w:val="002D74AE"/>
    <w:rsid w:val="002E0CBA"/>
    <w:rsid w:val="002E75C7"/>
    <w:rsid w:val="002E7B63"/>
    <w:rsid w:val="002F17A3"/>
    <w:rsid w:val="002F2F1B"/>
    <w:rsid w:val="002F3701"/>
    <w:rsid w:val="002F46D9"/>
    <w:rsid w:val="002F7982"/>
    <w:rsid w:val="00300CA2"/>
    <w:rsid w:val="00300E38"/>
    <w:rsid w:val="0030169E"/>
    <w:rsid w:val="00306139"/>
    <w:rsid w:val="00306C3A"/>
    <w:rsid w:val="00314A1A"/>
    <w:rsid w:val="00314F25"/>
    <w:rsid w:val="00315DDB"/>
    <w:rsid w:val="0031639E"/>
    <w:rsid w:val="003248FB"/>
    <w:rsid w:val="00325104"/>
    <w:rsid w:val="00325166"/>
    <w:rsid w:val="00326E29"/>
    <w:rsid w:val="003270EB"/>
    <w:rsid w:val="00330C95"/>
    <w:rsid w:val="00330D8F"/>
    <w:rsid w:val="00331123"/>
    <w:rsid w:val="00331E33"/>
    <w:rsid w:val="003322EE"/>
    <w:rsid w:val="00335276"/>
    <w:rsid w:val="00335CF3"/>
    <w:rsid w:val="00342DAF"/>
    <w:rsid w:val="003443B4"/>
    <w:rsid w:val="00344406"/>
    <w:rsid w:val="00346807"/>
    <w:rsid w:val="00347871"/>
    <w:rsid w:val="00347892"/>
    <w:rsid w:val="003612AD"/>
    <w:rsid w:val="00361F5D"/>
    <w:rsid w:val="003667F5"/>
    <w:rsid w:val="00366CFC"/>
    <w:rsid w:val="00367A72"/>
    <w:rsid w:val="00370834"/>
    <w:rsid w:val="003717E0"/>
    <w:rsid w:val="003733CE"/>
    <w:rsid w:val="00377BEF"/>
    <w:rsid w:val="00381230"/>
    <w:rsid w:val="0038410C"/>
    <w:rsid w:val="00386F33"/>
    <w:rsid w:val="00390B1B"/>
    <w:rsid w:val="0039202C"/>
    <w:rsid w:val="00396075"/>
    <w:rsid w:val="00397133"/>
    <w:rsid w:val="0039734D"/>
    <w:rsid w:val="00397BCF"/>
    <w:rsid w:val="003A27C9"/>
    <w:rsid w:val="003A3662"/>
    <w:rsid w:val="003A3E33"/>
    <w:rsid w:val="003A4F95"/>
    <w:rsid w:val="003A511A"/>
    <w:rsid w:val="003A591C"/>
    <w:rsid w:val="003A7EE0"/>
    <w:rsid w:val="003B01A9"/>
    <w:rsid w:val="003C1FA8"/>
    <w:rsid w:val="003C248F"/>
    <w:rsid w:val="003C2707"/>
    <w:rsid w:val="003C5921"/>
    <w:rsid w:val="003C63BF"/>
    <w:rsid w:val="003D1A04"/>
    <w:rsid w:val="003D3932"/>
    <w:rsid w:val="003D6473"/>
    <w:rsid w:val="003D6C0C"/>
    <w:rsid w:val="003E0240"/>
    <w:rsid w:val="003E0DDD"/>
    <w:rsid w:val="003E19AF"/>
    <w:rsid w:val="003E1ED0"/>
    <w:rsid w:val="003F0B8F"/>
    <w:rsid w:val="003F2E20"/>
    <w:rsid w:val="003F54C4"/>
    <w:rsid w:val="003F63CC"/>
    <w:rsid w:val="003F7B43"/>
    <w:rsid w:val="00403BFD"/>
    <w:rsid w:val="00406F32"/>
    <w:rsid w:val="00411D54"/>
    <w:rsid w:val="004121B5"/>
    <w:rsid w:val="00420575"/>
    <w:rsid w:val="004218EA"/>
    <w:rsid w:val="00422AD3"/>
    <w:rsid w:val="00425BBB"/>
    <w:rsid w:val="00427C4B"/>
    <w:rsid w:val="00427C7C"/>
    <w:rsid w:val="00433518"/>
    <w:rsid w:val="00434754"/>
    <w:rsid w:val="00434C28"/>
    <w:rsid w:val="004357A8"/>
    <w:rsid w:val="00444A02"/>
    <w:rsid w:val="0044743D"/>
    <w:rsid w:val="0045245D"/>
    <w:rsid w:val="0045286B"/>
    <w:rsid w:val="00457FC5"/>
    <w:rsid w:val="00461667"/>
    <w:rsid w:val="00461B62"/>
    <w:rsid w:val="00462907"/>
    <w:rsid w:val="00467677"/>
    <w:rsid w:val="00467A68"/>
    <w:rsid w:val="004719BE"/>
    <w:rsid w:val="004748FD"/>
    <w:rsid w:val="00474BF7"/>
    <w:rsid w:val="00476621"/>
    <w:rsid w:val="00477DF8"/>
    <w:rsid w:val="00481050"/>
    <w:rsid w:val="00486BEE"/>
    <w:rsid w:val="00486E0E"/>
    <w:rsid w:val="00487EBF"/>
    <w:rsid w:val="00490EB6"/>
    <w:rsid w:val="004911DE"/>
    <w:rsid w:val="0049145B"/>
    <w:rsid w:val="00495220"/>
    <w:rsid w:val="00495345"/>
    <w:rsid w:val="004A0CF3"/>
    <w:rsid w:val="004A15EE"/>
    <w:rsid w:val="004A5B4A"/>
    <w:rsid w:val="004A62FD"/>
    <w:rsid w:val="004B0457"/>
    <w:rsid w:val="004B15E8"/>
    <w:rsid w:val="004B1AA0"/>
    <w:rsid w:val="004B286E"/>
    <w:rsid w:val="004B2B87"/>
    <w:rsid w:val="004C0F6D"/>
    <w:rsid w:val="004C14C1"/>
    <w:rsid w:val="004C327A"/>
    <w:rsid w:val="004C33FE"/>
    <w:rsid w:val="004C61B8"/>
    <w:rsid w:val="004C6431"/>
    <w:rsid w:val="004C66EB"/>
    <w:rsid w:val="004D0E43"/>
    <w:rsid w:val="004D153C"/>
    <w:rsid w:val="004D3AD0"/>
    <w:rsid w:val="004E02DF"/>
    <w:rsid w:val="004E160A"/>
    <w:rsid w:val="004E26A3"/>
    <w:rsid w:val="004E5F3B"/>
    <w:rsid w:val="004F0CAC"/>
    <w:rsid w:val="004F23C6"/>
    <w:rsid w:val="004F3DF6"/>
    <w:rsid w:val="004F5947"/>
    <w:rsid w:val="004F67AB"/>
    <w:rsid w:val="004F722A"/>
    <w:rsid w:val="004F768A"/>
    <w:rsid w:val="005006B3"/>
    <w:rsid w:val="005027A8"/>
    <w:rsid w:val="00502994"/>
    <w:rsid w:val="00506A00"/>
    <w:rsid w:val="00510F09"/>
    <w:rsid w:val="00511624"/>
    <w:rsid w:val="00513176"/>
    <w:rsid w:val="0051374C"/>
    <w:rsid w:val="005141C8"/>
    <w:rsid w:val="005149D4"/>
    <w:rsid w:val="005202D4"/>
    <w:rsid w:val="00523A3B"/>
    <w:rsid w:val="00524898"/>
    <w:rsid w:val="0052529F"/>
    <w:rsid w:val="00530D56"/>
    <w:rsid w:val="005335B1"/>
    <w:rsid w:val="005336CE"/>
    <w:rsid w:val="00534799"/>
    <w:rsid w:val="00544CF8"/>
    <w:rsid w:val="005455C9"/>
    <w:rsid w:val="00546B42"/>
    <w:rsid w:val="00547399"/>
    <w:rsid w:val="0054759A"/>
    <w:rsid w:val="00553D2B"/>
    <w:rsid w:val="00557150"/>
    <w:rsid w:val="005611E8"/>
    <w:rsid w:val="00561474"/>
    <w:rsid w:val="005669C7"/>
    <w:rsid w:val="005701DE"/>
    <w:rsid w:val="00571071"/>
    <w:rsid w:val="005736BB"/>
    <w:rsid w:val="005751A9"/>
    <w:rsid w:val="00575C86"/>
    <w:rsid w:val="00576C65"/>
    <w:rsid w:val="00582196"/>
    <w:rsid w:val="005826C3"/>
    <w:rsid w:val="00583EB5"/>
    <w:rsid w:val="00585D03"/>
    <w:rsid w:val="00586E14"/>
    <w:rsid w:val="005876B1"/>
    <w:rsid w:val="00593DCC"/>
    <w:rsid w:val="005A59EC"/>
    <w:rsid w:val="005A7DB6"/>
    <w:rsid w:val="005B5978"/>
    <w:rsid w:val="005C43BA"/>
    <w:rsid w:val="005C485D"/>
    <w:rsid w:val="005C496F"/>
    <w:rsid w:val="005C4C3A"/>
    <w:rsid w:val="005C5AAB"/>
    <w:rsid w:val="005C74E9"/>
    <w:rsid w:val="005D4613"/>
    <w:rsid w:val="005D5EC4"/>
    <w:rsid w:val="005D7F99"/>
    <w:rsid w:val="005E11AF"/>
    <w:rsid w:val="005E5000"/>
    <w:rsid w:val="005F202B"/>
    <w:rsid w:val="005F2484"/>
    <w:rsid w:val="005F2C62"/>
    <w:rsid w:val="005F3EFD"/>
    <w:rsid w:val="005F4891"/>
    <w:rsid w:val="00601834"/>
    <w:rsid w:val="00603119"/>
    <w:rsid w:val="006031B1"/>
    <w:rsid w:val="00603F5F"/>
    <w:rsid w:val="00605E47"/>
    <w:rsid w:val="00605F98"/>
    <w:rsid w:val="006064B5"/>
    <w:rsid w:val="00616DAE"/>
    <w:rsid w:val="00621A75"/>
    <w:rsid w:val="00621E18"/>
    <w:rsid w:val="00624C70"/>
    <w:rsid w:val="00631657"/>
    <w:rsid w:val="0063281D"/>
    <w:rsid w:val="00632D9F"/>
    <w:rsid w:val="00635BCE"/>
    <w:rsid w:val="0064050F"/>
    <w:rsid w:val="0064051C"/>
    <w:rsid w:val="00640BE3"/>
    <w:rsid w:val="00643012"/>
    <w:rsid w:val="00643EA9"/>
    <w:rsid w:val="0064580F"/>
    <w:rsid w:val="0065082F"/>
    <w:rsid w:val="00650B4F"/>
    <w:rsid w:val="00653067"/>
    <w:rsid w:val="006543D3"/>
    <w:rsid w:val="006555A2"/>
    <w:rsid w:val="0065649C"/>
    <w:rsid w:val="006633C5"/>
    <w:rsid w:val="00663A8C"/>
    <w:rsid w:val="0066700D"/>
    <w:rsid w:val="00670560"/>
    <w:rsid w:val="00670CF1"/>
    <w:rsid w:val="006726C4"/>
    <w:rsid w:val="00675AC5"/>
    <w:rsid w:val="0068702E"/>
    <w:rsid w:val="00690250"/>
    <w:rsid w:val="00693B81"/>
    <w:rsid w:val="006941C0"/>
    <w:rsid w:val="00694D4A"/>
    <w:rsid w:val="0069739A"/>
    <w:rsid w:val="00697E58"/>
    <w:rsid w:val="006A0341"/>
    <w:rsid w:val="006A0E7F"/>
    <w:rsid w:val="006A1FC2"/>
    <w:rsid w:val="006A2BEC"/>
    <w:rsid w:val="006A42D6"/>
    <w:rsid w:val="006A5D14"/>
    <w:rsid w:val="006B66C0"/>
    <w:rsid w:val="006B66F8"/>
    <w:rsid w:val="006B6A7C"/>
    <w:rsid w:val="006B721C"/>
    <w:rsid w:val="006C02E7"/>
    <w:rsid w:val="006C27C7"/>
    <w:rsid w:val="006C3872"/>
    <w:rsid w:val="006C3EEE"/>
    <w:rsid w:val="006C504A"/>
    <w:rsid w:val="006C6171"/>
    <w:rsid w:val="006C7E74"/>
    <w:rsid w:val="006D2131"/>
    <w:rsid w:val="006D2B87"/>
    <w:rsid w:val="006D49C9"/>
    <w:rsid w:val="006D4F85"/>
    <w:rsid w:val="006E0407"/>
    <w:rsid w:val="006E1A8A"/>
    <w:rsid w:val="006E22FC"/>
    <w:rsid w:val="006E241F"/>
    <w:rsid w:val="006E2812"/>
    <w:rsid w:val="006E33D4"/>
    <w:rsid w:val="006E6E50"/>
    <w:rsid w:val="006E7C20"/>
    <w:rsid w:val="006E7FCC"/>
    <w:rsid w:val="006F170A"/>
    <w:rsid w:val="006F38D0"/>
    <w:rsid w:val="006F3C30"/>
    <w:rsid w:val="006F4A4B"/>
    <w:rsid w:val="006F6729"/>
    <w:rsid w:val="006F79EE"/>
    <w:rsid w:val="00702FC2"/>
    <w:rsid w:val="00706E7E"/>
    <w:rsid w:val="007121E0"/>
    <w:rsid w:val="007121F3"/>
    <w:rsid w:val="00715B02"/>
    <w:rsid w:val="00716A4C"/>
    <w:rsid w:val="00717D5F"/>
    <w:rsid w:val="00717F34"/>
    <w:rsid w:val="00721B0D"/>
    <w:rsid w:val="007220D3"/>
    <w:rsid w:val="007222E1"/>
    <w:rsid w:val="007227BC"/>
    <w:rsid w:val="0073031C"/>
    <w:rsid w:val="00730E94"/>
    <w:rsid w:val="0073478E"/>
    <w:rsid w:val="00735F35"/>
    <w:rsid w:val="007376F7"/>
    <w:rsid w:val="00737E28"/>
    <w:rsid w:val="007404B2"/>
    <w:rsid w:val="00742BBD"/>
    <w:rsid w:val="0074344A"/>
    <w:rsid w:val="00746F8F"/>
    <w:rsid w:val="007506AF"/>
    <w:rsid w:val="00750701"/>
    <w:rsid w:val="0075345C"/>
    <w:rsid w:val="00755C09"/>
    <w:rsid w:val="00757F31"/>
    <w:rsid w:val="00757F9B"/>
    <w:rsid w:val="0076020C"/>
    <w:rsid w:val="00760573"/>
    <w:rsid w:val="00762675"/>
    <w:rsid w:val="00765701"/>
    <w:rsid w:val="00765C4A"/>
    <w:rsid w:val="0076765E"/>
    <w:rsid w:val="00771B00"/>
    <w:rsid w:val="007736D9"/>
    <w:rsid w:val="00774072"/>
    <w:rsid w:val="007753D2"/>
    <w:rsid w:val="007815D0"/>
    <w:rsid w:val="00781FD0"/>
    <w:rsid w:val="00782088"/>
    <w:rsid w:val="00784747"/>
    <w:rsid w:val="007856BD"/>
    <w:rsid w:val="00785CAE"/>
    <w:rsid w:val="007865DD"/>
    <w:rsid w:val="00790CAC"/>
    <w:rsid w:val="00795401"/>
    <w:rsid w:val="007A1D84"/>
    <w:rsid w:val="007A2C8F"/>
    <w:rsid w:val="007A5BD7"/>
    <w:rsid w:val="007A629A"/>
    <w:rsid w:val="007A68F9"/>
    <w:rsid w:val="007A7374"/>
    <w:rsid w:val="007B0466"/>
    <w:rsid w:val="007B38FA"/>
    <w:rsid w:val="007C0179"/>
    <w:rsid w:val="007C5027"/>
    <w:rsid w:val="007D1DDB"/>
    <w:rsid w:val="007D1E77"/>
    <w:rsid w:val="007D4D95"/>
    <w:rsid w:val="007D4FF5"/>
    <w:rsid w:val="007D664E"/>
    <w:rsid w:val="007D6997"/>
    <w:rsid w:val="007E2E43"/>
    <w:rsid w:val="007E3675"/>
    <w:rsid w:val="007E6421"/>
    <w:rsid w:val="007E684B"/>
    <w:rsid w:val="007E72AD"/>
    <w:rsid w:val="007F0D35"/>
    <w:rsid w:val="007F0D3C"/>
    <w:rsid w:val="007F3631"/>
    <w:rsid w:val="007F4419"/>
    <w:rsid w:val="007F7339"/>
    <w:rsid w:val="00800532"/>
    <w:rsid w:val="00807E11"/>
    <w:rsid w:val="0081371A"/>
    <w:rsid w:val="00816A21"/>
    <w:rsid w:val="00817427"/>
    <w:rsid w:val="00820A33"/>
    <w:rsid w:val="00821D18"/>
    <w:rsid w:val="00823B1C"/>
    <w:rsid w:val="00827BE8"/>
    <w:rsid w:val="00835477"/>
    <w:rsid w:val="00840AD4"/>
    <w:rsid w:val="00843BC8"/>
    <w:rsid w:val="008443BE"/>
    <w:rsid w:val="00850185"/>
    <w:rsid w:val="0085433A"/>
    <w:rsid w:val="00855413"/>
    <w:rsid w:val="0086049C"/>
    <w:rsid w:val="00862686"/>
    <w:rsid w:val="0086372E"/>
    <w:rsid w:val="008638C8"/>
    <w:rsid w:val="008650F0"/>
    <w:rsid w:val="0086626C"/>
    <w:rsid w:val="008664E5"/>
    <w:rsid w:val="0087440D"/>
    <w:rsid w:val="00881664"/>
    <w:rsid w:val="008825EA"/>
    <w:rsid w:val="00886599"/>
    <w:rsid w:val="0089073F"/>
    <w:rsid w:val="008A3BDA"/>
    <w:rsid w:val="008A3EA4"/>
    <w:rsid w:val="008A4C17"/>
    <w:rsid w:val="008B0EBC"/>
    <w:rsid w:val="008B1D0A"/>
    <w:rsid w:val="008B3414"/>
    <w:rsid w:val="008B3D26"/>
    <w:rsid w:val="008C144A"/>
    <w:rsid w:val="008C57B6"/>
    <w:rsid w:val="008D0328"/>
    <w:rsid w:val="008D08B2"/>
    <w:rsid w:val="008D4F84"/>
    <w:rsid w:val="008D5665"/>
    <w:rsid w:val="008E4450"/>
    <w:rsid w:val="008E5891"/>
    <w:rsid w:val="008F131C"/>
    <w:rsid w:val="008F177B"/>
    <w:rsid w:val="008F31FB"/>
    <w:rsid w:val="008F4817"/>
    <w:rsid w:val="008F57AD"/>
    <w:rsid w:val="008F6E0C"/>
    <w:rsid w:val="00900A9D"/>
    <w:rsid w:val="009103B4"/>
    <w:rsid w:val="00911E5C"/>
    <w:rsid w:val="00915EC6"/>
    <w:rsid w:val="009170CA"/>
    <w:rsid w:val="0092060C"/>
    <w:rsid w:val="0092136C"/>
    <w:rsid w:val="0092319F"/>
    <w:rsid w:val="009231E1"/>
    <w:rsid w:val="00923AAD"/>
    <w:rsid w:val="00926216"/>
    <w:rsid w:val="009269AB"/>
    <w:rsid w:val="00926B7B"/>
    <w:rsid w:val="00927498"/>
    <w:rsid w:val="00933529"/>
    <w:rsid w:val="009353AB"/>
    <w:rsid w:val="00936CDD"/>
    <w:rsid w:val="00941CF8"/>
    <w:rsid w:val="00942031"/>
    <w:rsid w:val="00943C8E"/>
    <w:rsid w:val="0094470B"/>
    <w:rsid w:val="00951169"/>
    <w:rsid w:val="009516E7"/>
    <w:rsid w:val="00951794"/>
    <w:rsid w:val="009520C1"/>
    <w:rsid w:val="0095389D"/>
    <w:rsid w:val="00954826"/>
    <w:rsid w:val="009558FE"/>
    <w:rsid w:val="00957C64"/>
    <w:rsid w:val="00957D7C"/>
    <w:rsid w:val="00960F06"/>
    <w:rsid w:val="009632AF"/>
    <w:rsid w:val="00963616"/>
    <w:rsid w:val="0096649F"/>
    <w:rsid w:val="009704B7"/>
    <w:rsid w:val="009708E5"/>
    <w:rsid w:val="00972F1F"/>
    <w:rsid w:val="009738BE"/>
    <w:rsid w:val="009741FE"/>
    <w:rsid w:val="00974AC1"/>
    <w:rsid w:val="00980D4B"/>
    <w:rsid w:val="00981A25"/>
    <w:rsid w:val="009821EA"/>
    <w:rsid w:val="009834E9"/>
    <w:rsid w:val="00984321"/>
    <w:rsid w:val="00987B5A"/>
    <w:rsid w:val="00987E4C"/>
    <w:rsid w:val="009947EB"/>
    <w:rsid w:val="009A1A9F"/>
    <w:rsid w:val="009A2672"/>
    <w:rsid w:val="009A37CB"/>
    <w:rsid w:val="009A517B"/>
    <w:rsid w:val="009A6EB6"/>
    <w:rsid w:val="009A7819"/>
    <w:rsid w:val="009B320A"/>
    <w:rsid w:val="009B3295"/>
    <w:rsid w:val="009C19CB"/>
    <w:rsid w:val="009C5F6A"/>
    <w:rsid w:val="009C63F7"/>
    <w:rsid w:val="009C73E3"/>
    <w:rsid w:val="009C7E83"/>
    <w:rsid w:val="009D43B2"/>
    <w:rsid w:val="009D5888"/>
    <w:rsid w:val="009E2878"/>
    <w:rsid w:val="009E2D06"/>
    <w:rsid w:val="009E7528"/>
    <w:rsid w:val="009F03B6"/>
    <w:rsid w:val="009F55EE"/>
    <w:rsid w:val="009F6290"/>
    <w:rsid w:val="009F7994"/>
    <w:rsid w:val="00A000AA"/>
    <w:rsid w:val="00A01FD1"/>
    <w:rsid w:val="00A02E5A"/>
    <w:rsid w:val="00A05E2A"/>
    <w:rsid w:val="00A12354"/>
    <w:rsid w:val="00A128DB"/>
    <w:rsid w:val="00A147E0"/>
    <w:rsid w:val="00A17C8F"/>
    <w:rsid w:val="00A2353C"/>
    <w:rsid w:val="00A24A3C"/>
    <w:rsid w:val="00A32099"/>
    <w:rsid w:val="00A35616"/>
    <w:rsid w:val="00A37593"/>
    <w:rsid w:val="00A40F2C"/>
    <w:rsid w:val="00A506DC"/>
    <w:rsid w:val="00A54050"/>
    <w:rsid w:val="00A54D69"/>
    <w:rsid w:val="00A5644D"/>
    <w:rsid w:val="00A56DC8"/>
    <w:rsid w:val="00A60328"/>
    <w:rsid w:val="00A61532"/>
    <w:rsid w:val="00A650F3"/>
    <w:rsid w:val="00A66B82"/>
    <w:rsid w:val="00A81415"/>
    <w:rsid w:val="00A83245"/>
    <w:rsid w:val="00A8448F"/>
    <w:rsid w:val="00A91F85"/>
    <w:rsid w:val="00A92DC9"/>
    <w:rsid w:val="00AA0D7E"/>
    <w:rsid w:val="00AA22EB"/>
    <w:rsid w:val="00AA41A0"/>
    <w:rsid w:val="00AA47B3"/>
    <w:rsid w:val="00AA5726"/>
    <w:rsid w:val="00AB5166"/>
    <w:rsid w:val="00AB70AF"/>
    <w:rsid w:val="00AB7312"/>
    <w:rsid w:val="00AC1B2A"/>
    <w:rsid w:val="00AC21F2"/>
    <w:rsid w:val="00AC6B63"/>
    <w:rsid w:val="00AD15D0"/>
    <w:rsid w:val="00AD1A8D"/>
    <w:rsid w:val="00AD71E7"/>
    <w:rsid w:val="00AE2266"/>
    <w:rsid w:val="00AE29C2"/>
    <w:rsid w:val="00AE2EFB"/>
    <w:rsid w:val="00AE3ABE"/>
    <w:rsid w:val="00AE3E33"/>
    <w:rsid w:val="00AE4464"/>
    <w:rsid w:val="00AE4698"/>
    <w:rsid w:val="00AE4D62"/>
    <w:rsid w:val="00AF259A"/>
    <w:rsid w:val="00AF39F9"/>
    <w:rsid w:val="00AF4D75"/>
    <w:rsid w:val="00AF54EF"/>
    <w:rsid w:val="00AF7CAC"/>
    <w:rsid w:val="00B00853"/>
    <w:rsid w:val="00B012DD"/>
    <w:rsid w:val="00B020B9"/>
    <w:rsid w:val="00B03136"/>
    <w:rsid w:val="00B055AA"/>
    <w:rsid w:val="00B10548"/>
    <w:rsid w:val="00B10B23"/>
    <w:rsid w:val="00B10E04"/>
    <w:rsid w:val="00B11625"/>
    <w:rsid w:val="00B11D61"/>
    <w:rsid w:val="00B159D9"/>
    <w:rsid w:val="00B15C65"/>
    <w:rsid w:val="00B1663A"/>
    <w:rsid w:val="00B2228E"/>
    <w:rsid w:val="00B24537"/>
    <w:rsid w:val="00B35725"/>
    <w:rsid w:val="00B37DE0"/>
    <w:rsid w:val="00B44327"/>
    <w:rsid w:val="00B443B8"/>
    <w:rsid w:val="00B44847"/>
    <w:rsid w:val="00B46FC6"/>
    <w:rsid w:val="00B52065"/>
    <w:rsid w:val="00B5221F"/>
    <w:rsid w:val="00B56EE7"/>
    <w:rsid w:val="00B57D4D"/>
    <w:rsid w:val="00B57F4A"/>
    <w:rsid w:val="00B60D72"/>
    <w:rsid w:val="00B63420"/>
    <w:rsid w:val="00B645FE"/>
    <w:rsid w:val="00B67C40"/>
    <w:rsid w:val="00B70044"/>
    <w:rsid w:val="00B707AB"/>
    <w:rsid w:val="00B70F84"/>
    <w:rsid w:val="00B719DE"/>
    <w:rsid w:val="00B75E51"/>
    <w:rsid w:val="00B762A8"/>
    <w:rsid w:val="00B76E4C"/>
    <w:rsid w:val="00B83306"/>
    <w:rsid w:val="00B833DE"/>
    <w:rsid w:val="00B8631B"/>
    <w:rsid w:val="00B86EE5"/>
    <w:rsid w:val="00B87D59"/>
    <w:rsid w:val="00B923F3"/>
    <w:rsid w:val="00B93DBC"/>
    <w:rsid w:val="00B94106"/>
    <w:rsid w:val="00B948E3"/>
    <w:rsid w:val="00BA120F"/>
    <w:rsid w:val="00BA5986"/>
    <w:rsid w:val="00BA66FF"/>
    <w:rsid w:val="00BA6981"/>
    <w:rsid w:val="00BA715B"/>
    <w:rsid w:val="00BA7169"/>
    <w:rsid w:val="00BA7DB9"/>
    <w:rsid w:val="00BB0CF4"/>
    <w:rsid w:val="00BB23BE"/>
    <w:rsid w:val="00BB2416"/>
    <w:rsid w:val="00BB328F"/>
    <w:rsid w:val="00BB57C1"/>
    <w:rsid w:val="00BB7935"/>
    <w:rsid w:val="00BB7A55"/>
    <w:rsid w:val="00BC1355"/>
    <w:rsid w:val="00BC365F"/>
    <w:rsid w:val="00BC587C"/>
    <w:rsid w:val="00BC5903"/>
    <w:rsid w:val="00BC65B9"/>
    <w:rsid w:val="00BC772C"/>
    <w:rsid w:val="00BC7FA4"/>
    <w:rsid w:val="00BD42E6"/>
    <w:rsid w:val="00BD56F4"/>
    <w:rsid w:val="00BD5ADE"/>
    <w:rsid w:val="00BD783B"/>
    <w:rsid w:val="00BE21E0"/>
    <w:rsid w:val="00BE515C"/>
    <w:rsid w:val="00BE53FA"/>
    <w:rsid w:val="00BE5FCC"/>
    <w:rsid w:val="00BF58C6"/>
    <w:rsid w:val="00BF5AF4"/>
    <w:rsid w:val="00BF7DAA"/>
    <w:rsid w:val="00C0153A"/>
    <w:rsid w:val="00C0424E"/>
    <w:rsid w:val="00C06237"/>
    <w:rsid w:val="00C06341"/>
    <w:rsid w:val="00C06C03"/>
    <w:rsid w:val="00C125F4"/>
    <w:rsid w:val="00C129B1"/>
    <w:rsid w:val="00C14120"/>
    <w:rsid w:val="00C14EAE"/>
    <w:rsid w:val="00C15D80"/>
    <w:rsid w:val="00C2054B"/>
    <w:rsid w:val="00C20EB3"/>
    <w:rsid w:val="00C27389"/>
    <w:rsid w:val="00C303C3"/>
    <w:rsid w:val="00C31CBD"/>
    <w:rsid w:val="00C33F10"/>
    <w:rsid w:val="00C342E7"/>
    <w:rsid w:val="00C355FD"/>
    <w:rsid w:val="00C359A1"/>
    <w:rsid w:val="00C42AD4"/>
    <w:rsid w:val="00C44EBC"/>
    <w:rsid w:val="00C45405"/>
    <w:rsid w:val="00C460DD"/>
    <w:rsid w:val="00C46C25"/>
    <w:rsid w:val="00C470C1"/>
    <w:rsid w:val="00C47FE5"/>
    <w:rsid w:val="00C55056"/>
    <w:rsid w:val="00C55F27"/>
    <w:rsid w:val="00C56116"/>
    <w:rsid w:val="00C57066"/>
    <w:rsid w:val="00C57C6A"/>
    <w:rsid w:val="00C60E05"/>
    <w:rsid w:val="00C6695A"/>
    <w:rsid w:val="00C67419"/>
    <w:rsid w:val="00C676F4"/>
    <w:rsid w:val="00C8261C"/>
    <w:rsid w:val="00C83682"/>
    <w:rsid w:val="00C86C94"/>
    <w:rsid w:val="00C86D46"/>
    <w:rsid w:val="00C87C5E"/>
    <w:rsid w:val="00C914BB"/>
    <w:rsid w:val="00C93DE3"/>
    <w:rsid w:val="00C95C1E"/>
    <w:rsid w:val="00C97821"/>
    <w:rsid w:val="00CA20BF"/>
    <w:rsid w:val="00CA255A"/>
    <w:rsid w:val="00CB28F7"/>
    <w:rsid w:val="00CB7163"/>
    <w:rsid w:val="00CC62AC"/>
    <w:rsid w:val="00CC6C2A"/>
    <w:rsid w:val="00CC6E96"/>
    <w:rsid w:val="00CD2130"/>
    <w:rsid w:val="00CD6D1B"/>
    <w:rsid w:val="00CE22C6"/>
    <w:rsid w:val="00CE3282"/>
    <w:rsid w:val="00CE4F4A"/>
    <w:rsid w:val="00CF146F"/>
    <w:rsid w:val="00CF1C65"/>
    <w:rsid w:val="00CF1FD4"/>
    <w:rsid w:val="00CF6A87"/>
    <w:rsid w:val="00CF6CBC"/>
    <w:rsid w:val="00D01C56"/>
    <w:rsid w:val="00D03966"/>
    <w:rsid w:val="00D048D3"/>
    <w:rsid w:val="00D04C1F"/>
    <w:rsid w:val="00D07978"/>
    <w:rsid w:val="00D07D11"/>
    <w:rsid w:val="00D113A4"/>
    <w:rsid w:val="00D12266"/>
    <w:rsid w:val="00D12FF1"/>
    <w:rsid w:val="00D16096"/>
    <w:rsid w:val="00D17043"/>
    <w:rsid w:val="00D17AE7"/>
    <w:rsid w:val="00D23697"/>
    <w:rsid w:val="00D23703"/>
    <w:rsid w:val="00D245E3"/>
    <w:rsid w:val="00D2595C"/>
    <w:rsid w:val="00D27BD7"/>
    <w:rsid w:val="00D33016"/>
    <w:rsid w:val="00D349A1"/>
    <w:rsid w:val="00D40EFE"/>
    <w:rsid w:val="00D41E34"/>
    <w:rsid w:val="00D421D4"/>
    <w:rsid w:val="00D443B2"/>
    <w:rsid w:val="00D4450F"/>
    <w:rsid w:val="00D45D8B"/>
    <w:rsid w:val="00D4737D"/>
    <w:rsid w:val="00D50936"/>
    <w:rsid w:val="00D50C63"/>
    <w:rsid w:val="00D52B38"/>
    <w:rsid w:val="00D53FEA"/>
    <w:rsid w:val="00D547A7"/>
    <w:rsid w:val="00D567C8"/>
    <w:rsid w:val="00D57C01"/>
    <w:rsid w:val="00D60244"/>
    <w:rsid w:val="00D6142F"/>
    <w:rsid w:val="00D62684"/>
    <w:rsid w:val="00D62BE1"/>
    <w:rsid w:val="00D62E9D"/>
    <w:rsid w:val="00D70AD9"/>
    <w:rsid w:val="00D724C3"/>
    <w:rsid w:val="00D74209"/>
    <w:rsid w:val="00D75B4B"/>
    <w:rsid w:val="00D842CB"/>
    <w:rsid w:val="00D85CEE"/>
    <w:rsid w:val="00D85D58"/>
    <w:rsid w:val="00D8705C"/>
    <w:rsid w:val="00D901A3"/>
    <w:rsid w:val="00D913AC"/>
    <w:rsid w:val="00D93ED6"/>
    <w:rsid w:val="00D95D98"/>
    <w:rsid w:val="00D96F97"/>
    <w:rsid w:val="00DA2DB7"/>
    <w:rsid w:val="00DA3902"/>
    <w:rsid w:val="00DA3940"/>
    <w:rsid w:val="00DA7260"/>
    <w:rsid w:val="00DB2100"/>
    <w:rsid w:val="00DB22BD"/>
    <w:rsid w:val="00DB4EE5"/>
    <w:rsid w:val="00DB5322"/>
    <w:rsid w:val="00DC0780"/>
    <w:rsid w:val="00DC15E7"/>
    <w:rsid w:val="00DC48DA"/>
    <w:rsid w:val="00DC51AD"/>
    <w:rsid w:val="00DC65E4"/>
    <w:rsid w:val="00DC66EC"/>
    <w:rsid w:val="00DC69D7"/>
    <w:rsid w:val="00DD1482"/>
    <w:rsid w:val="00DD1BFE"/>
    <w:rsid w:val="00DD2093"/>
    <w:rsid w:val="00DD2DBB"/>
    <w:rsid w:val="00DD3CB9"/>
    <w:rsid w:val="00DE2A38"/>
    <w:rsid w:val="00DE539C"/>
    <w:rsid w:val="00DF1749"/>
    <w:rsid w:val="00DF5023"/>
    <w:rsid w:val="00DF54A4"/>
    <w:rsid w:val="00DF7394"/>
    <w:rsid w:val="00E0042B"/>
    <w:rsid w:val="00E02EC3"/>
    <w:rsid w:val="00E0326C"/>
    <w:rsid w:val="00E06ACE"/>
    <w:rsid w:val="00E06FDB"/>
    <w:rsid w:val="00E070B4"/>
    <w:rsid w:val="00E13C78"/>
    <w:rsid w:val="00E146DC"/>
    <w:rsid w:val="00E14FAD"/>
    <w:rsid w:val="00E150D7"/>
    <w:rsid w:val="00E15197"/>
    <w:rsid w:val="00E15C13"/>
    <w:rsid w:val="00E16062"/>
    <w:rsid w:val="00E17898"/>
    <w:rsid w:val="00E22689"/>
    <w:rsid w:val="00E31E70"/>
    <w:rsid w:val="00E345D4"/>
    <w:rsid w:val="00E352B2"/>
    <w:rsid w:val="00E357FF"/>
    <w:rsid w:val="00E36B99"/>
    <w:rsid w:val="00E37247"/>
    <w:rsid w:val="00E37B8C"/>
    <w:rsid w:val="00E4012D"/>
    <w:rsid w:val="00E42CC9"/>
    <w:rsid w:val="00E44741"/>
    <w:rsid w:val="00E46C63"/>
    <w:rsid w:val="00E47006"/>
    <w:rsid w:val="00E514C1"/>
    <w:rsid w:val="00E523DF"/>
    <w:rsid w:val="00E53184"/>
    <w:rsid w:val="00E56EB7"/>
    <w:rsid w:val="00E62EBE"/>
    <w:rsid w:val="00E65A5B"/>
    <w:rsid w:val="00E66DCD"/>
    <w:rsid w:val="00E71F83"/>
    <w:rsid w:val="00E73190"/>
    <w:rsid w:val="00E74C18"/>
    <w:rsid w:val="00E74FF8"/>
    <w:rsid w:val="00E76125"/>
    <w:rsid w:val="00E81CEB"/>
    <w:rsid w:val="00E91590"/>
    <w:rsid w:val="00E91780"/>
    <w:rsid w:val="00E93EE7"/>
    <w:rsid w:val="00E942CC"/>
    <w:rsid w:val="00E94EBA"/>
    <w:rsid w:val="00E97B66"/>
    <w:rsid w:val="00EA07AC"/>
    <w:rsid w:val="00EA0EF7"/>
    <w:rsid w:val="00EA2329"/>
    <w:rsid w:val="00EA4170"/>
    <w:rsid w:val="00EA585E"/>
    <w:rsid w:val="00EB48CC"/>
    <w:rsid w:val="00EB4ABF"/>
    <w:rsid w:val="00EC029B"/>
    <w:rsid w:val="00EC1DE0"/>
    <w:rsid w:val="00EC317C"/>
    <w:rsid w:val="00EC7892"/>
    <w:rsid w:val="00EC7AED"/>
    <w:rsid w:val="00ED1EC4"/>
    <w:rsid w:val="00ED28B4"/>
    <w:rsid w:val="00ED348C"/>
    <w:rsid w:val="00ED373C"/>
    <w:rsid w:val="00ED63BF"/>
    <w:rsid w:val="00ED6612"/>
    <w:rsid w:val="00ED7CCB"/>
    <w:rsid w:val="00EE38C3"/>
    <w:rsid w:val="00EE56CE"/>
    <w:rsid w:val="00EF1657"/>
    <w:rsid w:val="00EF2157"/>
    <w:rsid w:val="00EF3330"/>
    <w:rsid w:val="00EF510B"/>
    <w:rsid w:val="00EF6276"/>
    <w:rsid w:val="00F0556A"/>
    <w:rsid w:val="00F15135"/>
    <w:rsid w:val="00F16A01"/>
    <w:rsid w:val="00F25B9C"/>
    <w:rsid w:val="00F262F4"/>
    <w:rsid w:val="00F26CA6"/>
    <w:rsid w:val="00F27793"/>
    <w:rsid w:val="00F305F2"/>
    <w:rsid w:val="00F308A8"/>
    <w:rsid w:val="00F3596B"/>
    <w:rsid w:val="00F375BA"/>
    <w:rsid w:val="00F378E8"/>
    <w:rsid w:val="00F46EFF"/>
    <w:rsid w:val="00F50639"/>
    <w:rsid w:val="00F5063F"/>
    <w:rsid w:val="00F560BA"/>
    <w:rsid w:val="00F61521"/>
    <w:rsid w:val="00F61700"/>
    <w:rsid w:val="00F64F79"/>
    <w:rsid w:val="00F668FA"/>
    <w:rsid w:val="00F70933"/>
    <w:rsid w:val="00F71D5E"/>
    <w:rsid w:val="00F74E4D"/>
    <w:rsid w:val="00F766FA"/>
    <w:rsid w:val="00F81B33"/>
    <w:rsid w:val="00F8226D"/>
    <w:rsid w:val="00F843E4"/>
    <w:rsid w:val="00F86183"/>
    <w:rsid w:val="00F877FA"/>
    <w:rsid w:val="00F90193"/>
    <w:rsid w:val="00F90616"/>
    <w:rsid w:val="00F9082C"/>
    <w:rsid w:val="00F91A4B"/>
    <w:rsid w:val="00F96C55"/>
    <w:rsid w:val="00FA6E0B"/>
    <w:rsid w:val="00FB0A18"/>
    <w:rsid w:val="00FB243C"/>
    <w:rsid w:val="00FB4413"/>
    <w:rsid w:val="00FB473C"/>
    <w:rsid w:val="00FB735E"/>
    <w:rsid w:val="00FB7FEB"/>
    <w:rsid w:val="00FC0561"/>
    <w:rsid w:val="00FC1CA6"/>
    <w:rsid w:val="00FC3BB3"/>
    <w:rsid w:val="00FC439A"/>
    <w:rsid w:val="00FD05AF"/>
    <w:rsid w:val="00FD196F"/>
    <w:rsid w:val="00FD2F64"/>
    <w:rsid w:val="00FD46CE"/>
    <w:rsid w:val="00FE2321"/>
    <w:rsid w:val="00FE4477"/>
    <w:rsid w:val="00FE4D2F"/>
    <w:rsid w:val="00FF26E8"/>
    <w:rsid w:val="00FF3983"/>
    <w:rsid w:val="00FF452A"/>
    <w:rsid w:val="00FF52CB"/>
    <w:rsid w:val="00FF5D38"/>
    <w:rsid w:val="01D2BFD2"/>
    <w:rsid w:val="0289474A"/>
    <w:rsid w:val="04067A49"/>
    <w:rsid w:val="06ABC8CF"/>
    <w:rsid w:val="0746F816"/>
    <w:rsid w:val="08420156"/>
    <w:rsid w:val="088FC393"/>
    <w:rsid w:val="09C4A95A"/>
    <w:rsid w:val="0A087159"/>
    <w:rsid w:val="0A1E80B1"/>
    <w:rsid w:val="0AC0817D"/>
    <w:rsid w:val="12230114"/>
    <w:rsid w:val="12C37E32"/>
    <w:rsid w:val="17503744"/>
    <w:rsid w:val="1813E597"/>
    <w:rsid w:val="19A26DB7"/>
    <w:rsid w:val="1AB8900B"/>
    <w:rsid w:val="1BBA6584"/>
    <w:rsid w:val="1DBA3323"/>
    <w:rsid w:val="1DE4BEB0"/>
    <w:rsid w:val="1E0FB649"/>
    <w:rsid w:val="1E71B529"/>
    <w:rsid w:val="1E795ED2"/>
    <w:rsid w:val="1F1EB870"/>
    <w:rsid w:val="1F88D8DD"/>
    <w:rsid w:val="1FB0187D"/>
    <w:rsid w:val="23276439"/>
    <w:rsid w:val="2448E9FB"/>
    <w:rsid w:val="255717E9"/>
    <w:rsid w:val="2570088A"/>
    <w:rsid w:val="2659960D"/>
    <w:rsid w:val="27790B6C"/>
    <w:rsid w:val="2B63A65D"/>
    <w:rsid w:val="2C7D5D14"/>
    <w:rsid w:val="2DD6E9BF"/>
    <w:rsid w:val="2EA729C4"/>
    <w:rsid w:val="3309A88A"/>
    <w:rsid w:val="3548D2EA"/>
    <w:rsid w:val="36019DA1"/>
    <w:rsid w:val="3652062A"/>
    <w:rsid w:val="3753F615"/>
    <w:rsid w:val="3892BB62"/>
    <w:rsid w:val="3B6D262E"/>
    <w:rsid w:val="3C64B949"/>
    <w:rsid w:val="3C856D35"/>
    <w:rsid w:val="3CA29B3E"/>
    <w:rsid w:val="3D3F0AF0"/>
    <w:rsid w:val="3E9BD254"/>
    <w:rsid w:val="3ECFE161"/>
    <w:rsid w:val="3F5EB449"/>
    <w:rsid w:val="41F54D96"/>
    <w:rsid w:val="431A66A6"/>
    <w:rsid w:val="441F3E6B"/>
    <w:rsid w:val="4539BA1D"/>
    <w:rsid w:val="472A0CAC"/>
    <w:rsid w:val="472FD78A"/>
    <w:rsid w:val="488880B5"/>
    <w:rsid w:val="4BAFC889"/>
    <w:rsid w:val="4C300219"/>
    <w:rsid w:val="4E262689"/>
    <w:rsid w:val="4FC1F6EA"/>
    <w:rsid w:val="5047B1F7"/>
    <w:rsid w:val="52C3BB1D"/>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F13E056"/>
    <w:rsid w:val="715B2E4E"/>
    <w:rsid w:val="71F6EC81"/>
    <w:rsid w:val="7264A975"/>
    <w:rsid w:val="72E26554"/>
    <w:rsid w:val="74D8F16D"/>
    <w:rsid w:val="74E62164"/>
    <w:rsid w:val="766A474D"/>
    <w:rsid w:val="76724936"/>
    <w:rsid w:val="76D5E1E1"/>
    <w:rsid w:val="76DCF9D3"/>
    <w:rsid w:val="77288C26"/>
    <w:rsid w:val="7C4B3F38"/>
    <w:rsid w:val="7C7888EE"/>
    <w:rsid w:val="7DCDEA4F"/>
    <w:rsid w:val="7DDE63E6"/>
    <w:rsid w:val="7FD8E9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540322"/>
  <w15:docId w15:val="{A75908DF-1437-49DA-92ED-050C58093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C63"/>
    <w:pPr>
      <w:spacing w:after="120" w:line="240" w:lineRule="auto"/>
    </w:pPr>
    <w:rPr>
      <w:rFonts w:ascii="Arial" w:hAnsi="Arial"/>
    </w:rPr>
  </w:style>
  <w:style w:type="paragraph" w:styleId="Heading1">
    <w:name w:val="heading 1"/>
    <w:basedOn w:val="Normal"/>
    <w:next w:val="Normal"/>
    <w:link w:val="Heading1Char"/>
    <w:uiPriority w:val="9"/>
    <w:qFormat/>
    <w:rsid w:val="00BE515C"/>
    <w:pPr>
      <w:autoSpaceDE w:val="0"/>
      <w:autoSpaceDN w:val="0"/>
      <w:adjustRightInd w:val="0"/>
      <w:spacing w:after="0"/>
      <w:outlineLvl w:val="0"/>
    </w:pPr>
    <w:rPr>
      <w:rFonts w:cs="Arial"/>
      <w:b/>
      <w:color w:val="2A5CAE"/>
      <w:sz w:val="40"/>
      <w:szCs w:val="24"/>
    </w:rPr>
  </w:style>
  <w:style w:type="paragraph" w:styleId="Heading2">
    <w:name w:val="heading 2"/>
    <w:basedOn w:val="Normal"/>
    <w:next w:val="Normal"/>
    <w:link w:val="Heading2Char"/>
    <w:uiPriority w:val="9"/>
    <w:unhideWhenUsed/>
    <w:qFormat/>
    <w:rsid w:val="00AE29C2"/>
    <w:pPr>
      <w:autoSpaceDE w:val="0"/>
      <w:autoSpaceDN w:val="0"/>
      <w:adjustRightInd w:val="0"/>
      <w:spacing w:after="0"/>
      <w:outlineLvl w:val="1"/>
    </w:pPr>
    <w:rPr>
      <w:rFonts w:cs="Arial"/>
      <w:b/>
      <w:color w:val="4472C4" w:themeColor="accent5"/>
      <w:sz w:val="28"/>
      <w:szCs w:val="24"/>
    </w:rPr>
  </w:style>
  <w:style w:type="paragraph" w:styleId="Heading3">
    <w:name w:val="heading 3"/>
    <w:basedOn w:val="Normal"/>
    <w:next w:val="Normal"/>
    <w:link w:val="Heading3Char"/>
    <w:uiPriority w:val="9"/>
    <w:unhideWhenUsed/>
    <w:qFormat/>
    <w:rsid w:val="00506A00"/>
    <w:pPr>
      <w:autoSpaceDE w:val="0"/>
      <w:autoSpaceDN w:val="0"/>
      <w:adjustRightInd w:val="0"/>
      <w:spacing w:after="34"/>
      <w:outlineLvl w:val="2"/>
    </w:pPr>
    <w:rPr>
      <w:rFonts w:cs="Arial"/>
      <w:b/>
      <w:color w:val="4472C4"/>
      <w:sz w:val="24"/>
    </w:rPr>
  </w:style>
  <w:style w:type="paragraph" w:styleId="Heading4">
    <w:name w:val="heading 4"/>
    <w:basedOn w:val="Normal"/>
    <w:next w:val="Normal"/>
    <w:link w:val="Heading4Char"/>
    <w:uiPriority w:val="9"/>
    <w:unhideWhenUsed/>
    <w:qFormat/>
    <w:rsid w:val="004B0457"/>
    <w:pPr>
      <w:autoSpaceDE w:val="0"/>
      <w:autoSpaceDN w:val="0"/>
      <w:adjustRightInd w:val="0"/>
      <w:spacing w:after="34"/>
      <w:outlineLvl w:val="3"/>
    </w:pPr>
    <w:rPr>
      <w:rFonts w:cs="Arial"/>
      <w:b/>
      <w:color w:val="4472C4"/>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BE515C"/>
    <w:rPr>
      <w:rFonts w:ascii="Arial" w:hAnsi="Arial" w:cs="Arial"/>
      <w:b/>
      <w:color w:val="2A5CAE"/>
      <w:sz w:val="40"/>
      <w:szCs w:val="24"/>
    </w:rPr>
  </w:style>
  <w:style w:type="character" w:customStyle="1" w:styleId="Heading4Char">
    <w:name w:val="Heading 4 Char"/>
    <w:basedOn w:val="DefaultParagraphFont"/>
    <w:link w:val="Heading4"/>
    <w:uiPriority w:val="9"/>
    <w:rsid w:val="004B0457"/>
    <w:rPr>
      <w:rFonts w:ascii="Arial" w:hAnsi="Arial" w:cs="Arial"/>
      <w:b/>
      <w:color w:val="4472C4"/>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E29C2"/>
    <w:rPr>
      <w:rFonts w:ascii="Arial" w:hAnsi="Arial" w:cs="Arial"/>
      <w:b/>
      <w:color w:val="4472C4" w:themeColor="accent5"/>
      <w:sz w:val="28"/>
      <w:szCs w:val="24"/>
    </w:rPr>
  </w:style>
  <w:style w:type="character" w:customStyle="1" w:styleId="Heading3Char">
    <w:name w:val="Heading 3 Char"/>
    <w:basedOn w:val="DefaultParagraphFont"/>
    <w:link w:val="Heading3"/>
    <w:uiPriority w:val="9"/>
    <w:rsid w:val="00506A00"/>
    <w:rPr>
      <w:rFonts w:ascii="Arial" w:hAnsi="Arial" w:cs="Arial"/>
      <w:b/>
      <w:color w:val="4472C4"/>
      <w:sz w:val="24"/>
    </w:rPr>
  </w:style>
  <w:style w:type="paragraph" w:styleId="NoSpacing">
    <w:name w:val="No Spacing"/>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character" w:customStyle="1" w:styleId="normaltextrun">
    <w:name w:val="normaltextrun"/>
    <w:basedOn w:val="DefaultParagraphFont"/>
    <w:rsid w:val="00010522"/>
  </w:style>
  <w:style w:type="character" w:customStyle="1" w:styleId="UnresolvedMention2">
    <w:name w:val="Unresolved Mention2"/>
    <w:basedOn w:val="DefaultParagraphFont"/>
    <w:uiPriority w:val="99"/>
    <w:semiHidden/>
    <w:unhideWhenUsed/>
    <w:rsid w:val="00AE2EFB"/>
    <w:rPr>
      <w:color w:val="605E5C"/>
      <w:shd w:val="clear" w:color="auto" w:fill="E1DFDD"/>
    </w:rPr>
  </w:style>
  <w:style w:type="character" w:customStyle="1" w:styleId="UnresolvedMention3">
    <w:name w:val="Unresolved Mention3"/>
    <w:basedOn w:val="DefaultParagraphFont"/>
    <w:uiPriority w:val="99"/>
    <w:semiHidden/>
    <w:unhideWhenUsed/>
    <w:rsid w:val="004A5B4A"/>
    <w:rPr>
      <w:color w:val="605E5C"/>
      <w:shd w:val="clear" w:color="auto" w:fill="E1DFDD"/>
    </w:rPr>
  </w:style>
  <w:style w:type="character" w:customStyle="1" w:styleId="eop">
    <w:name w:val="eop"/>
    <w:basedOn w:val="DefaultParagraphFont"/>
    <w:rsid w:val="00315DDB"/>
  </w:style>
  <w:style w:type="paragraph" w:styleId="Revision">
    <w:name w:val="Revision"/>
    <w:hidden/>
    <w:uiPriority w:val="99"/>
    <w:semiHidden/>
    <w:rsid w:val="000D3289"/>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548">
      <w:bodyDiv w:val="1"/>
      <w:marLeft w:val="0"/>
      <w:marRight w:val="0"/>
      <w:marTop w:val="0"/>
      <w:marBottom w:val="0"/>
      <w:divBdr>
        <w:top w:val="none" w:sz="0" w:space="0" w:color="auto"/>
        <w:left w:val="none" w:sz="0" w:space="0" w:color="auto"/>
        <w:bottom w:val="none" w:sz="0" w:space="0" w:color="auto"/>
        <w:right w:val="none" w:sz="0" w:space="0" w:color="auto"/>
      </w:divBdr>
      <w:divsChild>
        <w:div w:id="32116889">
          <w:marLeft w:val="0"/>
          <w:marRight w:val="0"/>
          <w:marTop w:val="0"/>
          <w:marBottom w:val="0"/>
          <w:divBdr>
            <w:top w:val="none" w:sz="0" w:space="0" w:color="auto"/>
            <w:left w:val="none" w:sz="0" w:space="0" w:color="auto"/>
            <w:bottom w:val="none" w:sz="0" w:space="0" w:color="auto"/>
            <w:right w:val="none" w:sz="0" w:space="0" w:color="auto"/>
          </w:divBdr>
        </w:div>
        <w:div w:id="800074744">
          <w:marLeft w:val="0"/>
          <w:marRight w:val="0"/>
          <w:marTop w:val="0"/>
          <w:marBottom w:val="0"/>
          <w:divBdr>
            <w:top w:val="none" w:sz="0" w:space="0" w:color="auto"/>
            <w:left w:val="none" w:sz="0" w:space="0" w:color="auto"/>
            <w:bottom w:val="none" w:sz="0" w:space="0" w:color="auto"/>
            <w:right w:val="none" w:sz="0" w:space="0" w:color="auto"/>
          </w:divBdr>
        </w:div>
        <w:div w:id="976035259">
          <w:marLeft w:val="0"/>
          <w:marRight w:val="0"/>
          <w:marTop w:val="0"/>
          <w:marBottom w:val="0"/>
          <w:divBdr>
            <w:top w:val="none" w:sz="0" w:space="0" w:color="auto"/>
            <w:left w:val="none" w:sz="0" w:space="0" w:color="auto"/>
            <w:bottom w:val="none" w:sz="0" w:space="0" w:color="auto"/>
            <w:right w:val="none" w:sz="0" w:space="0" w:color="auto"/>
          </w:divBdr>
        </w:div>
        <w:div w:id="1763136291">
          <w:marLeft w:val="0"/>
          <w:marRight w:val="0"/>
          <w:marTop w:val="0"/>
          <w:marBottom w:val="0"/>
          <w:divBdr>
            <w:top w:val="none" w:sz="0" w:space="0" w:color="auto"/>
            <w:left w:val="none" w:sz="0" w:space="0" w:color="auto"/>
            <w:bottom w:val="none" w:sz="0" w:space="0" w:color="auto"/>
            <w:right w:val="none" w:sz="0" w:space="0" w:color="auto"/>
          </w:divBdr>
        </w:div>
        <w:div w:id="1880125848">
          <w:marLeft w:val="0"/>
          <w:marRight w:val="0"/>
          <w:marTop w:val="0"/>
          <w:marBottom w:val="0"/>
          <w:divBdr>
            <w:top w:val="none" w:sz="0" w:space="0" w:color="auto"/>
            <w:left w:val="none" w:sz="0" w:space="0" w:color="auto"/>
            <w:bottom w:val="none" w:sz="0" w:space="0" w:color="auto"/>
            <w:right w:val="none" w:sz="0" w:space="0" w:color="auto"/>
          </w:divBdr>
        </w:div>
      </w:divsChild>
    </w:div>
    <w:div w:id="8918149">
      <w:bodyDiv w:val="1"/>
      <w:marLeft w:val="0"/>
      <w:marRight w:val="0"/>
      <w:marTop w:val="0"/>
      <w:marBottom w:val="0"/>
      <w:divBdr>
        <w:top w:val="none" w:sz="0" w:space="0" w:color="auto"/>
        <w:left w:val="none" w:sz="0" w:space="0" w:color="auto"/>
        <w:bottom w:val="none" w:sz="0" w:space="0" w:color="auto"/>
        <w:right w:val="none" w:sz="0" w:space="0" w:color="auto"/>
      </w:divBdr>
    </w:div>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13795617">
      <w:bodyDiv w:val="1"/>
      <w:marLeft w:val="0"/>
      <w:marRight w:val="0"/>
      <w:marTop w:val="0"/>
      <w:marBottom w:val="0"/>
      <w:divBdr>
        <w:top w:val="none" w:sz="0" w:space="0" w:color="auto"/>
        <w:left w:val="none" w:sz="0" w:space="0" w:color="auto"/>
        <w:bottom w:val="none" w:sz="0" w:space="0" w:color="auto"/>
        <w:right w:val="none" w:sz="0" w:space="0" w:color="auto"/>
      </w:divBdr>
      <w:divsChild>
        <w:div w:id="807864400">
          <w:marLeft w:val="0"/>
          <w:marRight w:val="0"/>
          <w:marTop w:val="0"/>
          <w:marBottom w:val="0"/>
          <w:divBdr>
            <w:top w:val="none" w:sz="0" w:space="0" w:color="auto"/>
            <w:left w:val="none" w:sz="0" w:space="0" w:color="auto"/>
            <w:bottom w:val="none" w:sz="0" w:space="0" w:color="auto"/>
            <w:right w:val="none" w:sz="0" w:space="0" w:color="auto"/>
          </w:divBdr>
          <w:divsChild>
            <w:div w:id="1853569039">
              <w:marLeft w:val="0"/>
              <w:marRight w:val="0"/>
              <w:marTop w:val="0"/>
              <w:marBottom w:val="0"/>
              <w:divBdr>
                <w:top w:val="none" w:sz="0" w:space="0" w:color="auto"/>
                <w:left w:val="none" w:sz="0" w:space="0" w:color="auto"/>
                <w:bottom w:val="none" w:sz="0" w:space="0" w:color="auto"/>
                <w:right w:val="none" w:sz="0" w:space="0" w:color="auto"/>
              </w:divBdr>
              <w:divsChild>
                <w:div w:id="365834669">
                  <w:marLeft w:val="0"/>
                  <w:marRight w:val="0"/>
                  <w:marTop w:val="0"/>
                  <w:marBottom w:val="0"/>
                  <w:divBdr>
                    <w:top w:val="none" w:sz="0" w:space="0" w:color="auto"/>
                    <w:left w:val="none" w:sz="0" w:space="0" w:color="auto"/>
                    <w:bottom w:val="none" w:sz="0" w:space="0" w:color="auto"/>
                    <w:right w:val="none" w:sz="0" w:space="0" w:color="auto"/>
                  </w:divBdr>
                  <w:divsChild>
                    <w:div w:id="505284996">
                      <w:marLeft w:val="0"/>
                      <w:marRight w:val="0"/>
                      <w:marTop w:val="0"/>
                      <w:marBottom w:val="0"/>
                      <w:divBdr>
                        <w:top w:val="none" w:sz="0" w:space="0" w:color="auto"/>
                        <w:left w:val="none" w:sz="0" w:space="0" w:color="auto"/>
                        <w:bottom w:val="none" w:sz="0" w:space="0" w:color="auto"/>
                        <w:right w:val="none" w:sz="0" w:space="0" w:color="auto"/>
                      </w:divBdr>
                      <w:divsChild>
                        <w:div w:id="962346813">
                          <w:marLeft w:val="0"/>
                          <w:marRight w:val="0"/>
                          <w:marTop w:val="0"/>
                          <w:marBottom w:val="0"/>
                          <w:divBdr>
                            <w:top w:val="none" w:sz="0" w:space="0" w:color="auto"/>
                            <w:left w:val="none" w:sz="0" w:space="0" w:color="auto"/>
                            <w:bottom w:val="none" w:sz="0" w:space="0" w:color="auto"/>
                            <w:right w:val="none" w:sz="0" w:space="0" w:color="auto"/>
                          </w:divBdr>
                          <w:divsChild>
                            <w:div w:id="164824689">
                              <w:marLeft w:val="0"/>
                              <w:marRight w:val="0"/>
                              <w:marTop w:val="0"/>
                              <w:marBottom w:val="0"/>
                              <w:divBdr>
                                <w:top w:val="none" w:sz="0" w:space="0" w:color="auto"/>
                                <w:left w:val="none" w:sz="0" w:space="0" w:color="auto"/>
                                <w:bottom w:val="none" w:sz="0" w:space="0" w:color="auto"/>
                                <w:right w:val="none" w:sz="0" w:space="0" w:color="auto"/>
                              </w:divBdr>
                              <w:divsChild>
                                <w:div w:id="1427917089">
                                  <w:marLeft w:val="0"/>
                                  <w:marRight w:val="0"/>
                                  <w:marTop w:val="0"/>
                                  <w:marBottom w:val="0"/>
                                  <w:divBdr>
                                    <w:top w:val="none" w:sz="0" w:space="0" w:color="auto"/>
                                    <w:left w:val="none" w:sz="0" w:space="0" w:color="auto"/>
                                    <w:bottom w:val="none" w:sz="0" w:space="0" w:color="auto"/>
                                    <w:right w:val="none" w:sz="0" w:space="0" w:color="auto"/>
                                  </w:divBdr>
                                </w:div>
                              </w:divsChild>
                            </w:div>
                            <w:div w:id="175198870">
                              <w:marLeft w:val="0"/>
                              <w:marRight w:val="0"/>
                              <w:marTop w:val="0"/>
                              <w:marBottom w:val="180"/>
                              <w:divBdr>
                                <w:top w:val="none" w:sz="0" w:space="0" w:color="auto"/>
                                <w:left w:val="none" w:sz="0" w:space="0" w:color="auto"/>
                                <w:bottom w:val="none" w:sz="0" w:space="0" w:color="auto"/>
                                <w:right w:val="none" w:sz="0" w:space="0" w:color="auto"/>
                              </w:divBdr>
                              <w:divsChild>
                                <w:div w:id="317152959">
                                  <w:marLeft w:val="0"/>
                                  <w:marRight w:val="0"/>
                                  <w:marTop w:val="0"/>
                                  <w:marBottom w:val="0"/>
                                  <w:divBdr>
                                    <w:top w:val="none" w:sz="0" w:space="0" w:color="auto"/>
                                    <w:left w:val="none" w:sz="0" w:space="0" w:color="auto"/>
                                    <w:bottom w:val="none" w:sz="0" w:space="0" w:color="auto"/>
                                    <w:right w:val="none" w:sz="0" w:space="0" w:color="auto"/>
                                  </w:divBdr>
                                  <w:divsChild>
                                    <w:div w:id="623778935">
                                      <w:marLeft w:val="0"/>
                                      <w:marRight w:val="0"/>
                                      <w:marTop w:val="0"/>
                                      <w:marBottom w:val="0"/>
                                      <w:divBdr>
                                        <w:top w:val="none" w:sz="0" w:space="0" w:color="auto"/>
                                        <w:left w:val="none" w:sz="0" w:space="0" w:color="auto"/>
                                        <w:bottom w:val="none" w:sz="0" w:space="0" w:color="auto"/>
                                        <w:right w:val="none" w:sz="0" w:space="0" w:color="auto"/>
                                      </w:divBdr>
                                      <w:divsChild>
                                        <w:div w:id="4576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1681">
                  <w:marLeft w:val="0"/>
                  <w:marRight w:val="0"/>
                  <w:marTop w:val="0"/>
                  <w:marBottom w:val="0"/>
                  <w:divBdr>
                    <w:top w:val="none" w:sz="0" w:space="0" w:color="auto"/>
                    <w:left w:val="none" w:sz="0" w:space="0" w:color="auto"/>
                    <w:bottom w:val="none" w:sz="0" w:space="0" w:color="auto"/>
                    <w:right w:val="none" w:sz="0" w:space="0" w:color="auto"/>
                  </w:divBdr>
                  <w:divsChild>
                    <w:div w:id="1758090327">
                      <w:marLeft w:val="0"/>
                      <w:marRight w:val="0"/>
                      <w:marTop w:val="0"/>
                      <w:marBottom w:val="0"/>
                      <w:divBdr>
                        <w:top w:val="none" w:sz="0" w:space="0" w:color="auto"/>
                        <w:left w:val="none" w:sz="0" w:space="0" w:color="auto"/>
                        <w:bottom w:val="none" w:sz="0" w:space="0" w:color="auto"/>
                        <w:right w:val="none" w:sz="0" w:space="0" w:color="auto"/>
                      </w:divBdr>
                      <w:divsChild>
                        <w:div w:id="1730883123">
                          <w:marLeft w:val="0"/>
                          <w:marRight w:val="0"/>
                          <w:marTop w:val="0"/>
                          <w:marBottom w:val="0"/>
                          <w:divBdr>
                            <w:top w:val="none" w:sz="0" w:space="0" w:color="auto"/>
                            <w:left w:val="none" w:sz="0" w:space="0" w:color="auto"/>
                            <w:bottom w:val="none" w:sz="0" w:space="0" w:color="auto"/>
                            <w:right w:val="none" w:sz="0" w:space="0" w:color="auto"/>
                          </w:divBdr>
                          <w:divsChild>
                            <w:div w:id="1249339712">
                              <w:marLeft w:val="0"/>
                              <w:marRight w:val="0"/>
                              <w:marTop w:val="0"/>
                              <w:marBottom w:val="0"/>
                              <w:divBdr>
                                <w:top w:val="none" w:sz="0" w:space="0" w:color="auto"/>
                                <w:left w:val="none" w:sz="0" w:space="0" w:color="auto"/>
                                <w:bottom w:val="none" w:sz="0" w:space="0" w:color="auto"/>
                                <w:right w:val="none" w:sz="0" w:space="0" w:color="auto"/>
                              </w:divBdr>
                              <w:divsChild>
                                <w:div w:id="88545430">
                                  <w:marLeft w:val="0"/>
                                  <w:marRight w:val="0"/>
                                  <w:marTop w:val="0"/>
                                  <w:marBottom w:val="0"/>
                                  <w:divBdr>
                                    <w:top w:val="none" w:sz="0" w:space="0" w:color="auto"/>
                                    <w:left w:val="none" w:sz="0" w:space="0" w:color="auto"/>
                                    <w:bottom w:val="none" w:sz="0" w:space="0" w:color="auto"/>
                                    <w:right w:val="none" w:sz="0" w:space="0" w:color="auto"/>
                                  </w:divBdr>
                                  <w:divsChild>
                                    <w:div w:id="1556157375">
                                      <w:marLeft w:val="0"/>
                                      <w:marRight w:val="0"/>
                                      <w:marTop w:val="0"/>
                                      <w:marBottom w:val="0"/>
                                      <w:divBdr>
                                        <w:top w:val="none" w:sz="0" w:space="0" w:color="auto"/>
                                        <w:left w:val="none" w:sz="0" w:space="0" w:color="auto"/>
                                        <w:bottom w:val="none" w:sz="0" w:space="0" w:color="auto"/>
                                        <w:right w:val="none" w:sz="0" w:space="0" w:color="auto"/>
                                      </w:divBdr>
                                      <w:divsChild>
                                        <w:div w:id="20956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369">
                                  <w:marLeft w:val="0"/>
                                  <w:marRight w:val="0"/>
                                  <w:marTop w:val="0"/>
                                  <w:marBottom w:val="0"/>
                                  <w:divBdr>
                                    <w:top w:val="none" w:sz="0" w:space="0" w:color="auto"/>
                                    <w:left w:val="none" w:sz="0" w:space="0" w:color="auto"/>
                                    <w:bottom w:val="none" w:sz="0" w:space="0" w:color="auto"/>
                                    <w:right w:val="none" w:sz="0" w:space="0" w:color="auto"/>
                                  </w:divBdr>
                                  <w:divsChild>
                                    <w:div w:id="1384595303">
                                      <w:marLeft w:val="0"/>
                                      <w:marRight w:val="0"/>
                                      <w:marTop w:val="0"/>
                                      <w:marBottom w:val="0"/>
                                      <w:divBdr>
                                        <w:top w:val="none" w:sz="0" w:space="0" w:color="auto"/>
                                        <w:left w:val="none" w:sz="0" w:space="0" w:color="auto"/>
                                        <w:bottom w:val="none" w:sz="0" w:space="0" w:color="auto"/>
                                        <w:right w:val="none" w:sz="0" w:space="0" w:color="auto"/>
                                      </w:divBdr>
                                    </w:div>
                                    <w:div w:id="19937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9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7647">
          <w:marLeft w:val="0"/>
          <w:marRight w:val="0"/>
          <w:marTop w:val="0"/>
          <w:marBottom w:val="0"/>
          <w:divBdr>
            <w:top w:val="none" w:sz="0" w:space="0" w:color="auto"/>
            <w:left w:val="none" w:sz="0" w:space="0" w:color="auto"/>
            <w:bottom w:val="none" w:sz="0" w:space="0" w:color="auto"/>
            <w:right w:val="none" w:sz="0" w:space="0" w:color="auto"/>
          </w:divBdr>
          <w:divsChild>
            <w:div w:id="1406487158">
              <w:marLeft w:val="0"/>
              <w:marRight w:val="0"/>
              <w:marTop w:val="0"/>
              <w:marBottom w:val="0"/>
              <w:divBdr>
                <w:top w:val="none" w:sz="0" w:space="0" w:color="auto"/>
                <w:left w:val="none" w:sz="0" w:space="0" w:color="auto"/>
                <w:bottom w:val="none" w:sz="0" w:space="0" w:color="auto"/>
                <w:right w:val="none" w:sz="0" w:space="0" w:color="auto"/>
              </w:divBdr>
              <w:divsChild>
                <w:div w:id="979114401">
                  <w:marLeft w:val="0"/>
                  <w:marRight w:val="0"/>
                  <w:marTop w:val="0"/>
                  <w:marBottom w:val="0"/>
                  <w:divBdr>
                    <w:top w:val="none" w:sz="0" w:space="0" w:color="auto"/>
                    <w:left w:val="none" w:sz="0" w:space="0" w:color="auto"/>
                    <w:bottom w:val="none" w:sz="0" w:space="0" w:color="auto"/>
                    <w:right w:val="none" w:sz="0" w:space="0" w:color="auto"/>
                  </w:divBdr>
                  <w:divsChild>
                    <w:div w:id="402025915">
                      <w:marLeft w:val="0"/>
                      <w:marRight w:val="0"/>
                      <w:marTop w:val="0"/>
                      <w:marBottom w:val="0"/>
                      <w:divBdr>
                        <w:top w:val="none" w:sz="0" w:space="0" w:color="auto"/>
                        <w:left w:val="none" w:sz="0" w:space="0" w:color="auto"/>
                        <w:bottom w:val="none" w:sz="0" w:space="0" w:color="auto"/>
                        <w:right w:val="none" w:sz="0" w:space="0" w:color="auto"/>
                      </w:divBdr>
                      <w:divsChild>
                        <w:div w:id="261887292">
                          <w:marLeft w:val="0"/>
                          <w:marRight w:val="0"/>
                          <w:marTop w:val="0"/>
                          <w:marBottom w:val="0"/>
                          <w:divBdr>
                            <w:top w:val="none" w:sz="0" w:space="0" w:color="auto"/>
                            <w:left w:val="none" w:sz="0" w:space="0" w:color="auto"/>
                            <w:bottom w:val="none" w:sz="0" w:space="0" w:color="auto"/>
                            <w:right w:val="none" w:sz="0" w:space="0" w:color="auto"/>
                          </w:divBdr>
                          <w:divsChild>
                            <w:div w:id="210577077">
                              <w:marLeft w:val="0"/>
                              <w:marRight w:val="0"/>
                              <w:marTop w:val="0"/>
                              <w:marBottom w:val="0"/>
                              <w:divBdr>
                                <w:top w:val="none" w:sz="0" w:space="0" w:color="auto"/>
                                <w:left w:val="none" w:sz="0" w:space="0" w:color="auto"/>
                                <w:bottom w:val="none" w:sz="0" w:space="0" w:color="auto"/>
                                <w:right w:val="none" w:sz="0" w:space="0" w:color="auto"/>
                              </w:divBdr>
                              <w:divsChild>
                                <w:div w:id="14383893">
                                  <w:marLeft w:val="0"/>
                                  <w:marRight w:val="0"/>
                                  <w:marTop w:val="0"/>
                                  <w:marBottom w:val="0"/>
                                  <w:divBdr>
                                    <w:top w:val="none" w:sz="0" w:space="0" w:color="auto"/>
                                    <w:left w:val="none" w:sz="0" w:space="0" w:color="auto"/>
                                    <w:bottom w:val="none" w:sz="0" w:space="0" w:color="auto"/>
                                    <w:right w:val="none" w:sz="0" w:space="0" w:color="auto"/>
                                  </w:divBdr>
                                  <w:divsChild>
                                    <w:div w:id="1350914704">
                                      <w:marLeft w:val="0"/>
                                      <w:marRight w:val="0"/>
                                      <w:marTop w:val="0"/>
                                      <w:marBottom w:val="0"/>
                                      <w:divBdr>
                                        <w:top w:val="none" w:sz="0" w:space="0" w:color="auto"/>
                                        <w:left w:val="none" w:sz="0" w:space="0" w:color="auto"/>
                                        <w:bottom w:val="none" w:sz="0" w:space="0" w:color="auto"/>
                                        <w:right w:val="none" w:sz="0" w:space="0" w:color="auto"/>
                                      </w:divBdr>
                                      <w:divsChild>
                                        <w:div w:id="1829981151">
                                          <w:marLeft w:val="0"/>
                                          <w:marRight w:val="0"/>
                                          <w:marTop w:val="0"/>
                                          <w:marBottom w:val="0"/>
                                          <w:divBdr>
                                            <w:top w:val="none" w:sz="0" w:space="0" w:color="auto"/>
                                            <w:left w:val="none" w:sz="0" w:space="0" w:color="auto"/>
                                            <w:bottom w:val="none" w:sz="0" w:space="0" w:color="auto"/>
                                            <w:right w:val="none" w:sz="0" w:space="0" w:color="auto"/>
                                          </w:divBdr>
                                          <w:divsChild>
                                            <w:div w:id="803474742">
                                              <w:marLeft w:val="0"/>
                                              <w:marRight w:val="0"/>
                                              <w:marTop w:val="0"/>
                                              <w:marBottom w:val="0"/>
                                              <w:divBdr>
                                                <w:top w:val="none" w:sz="0" w:space="0" w:color="auto"/>
                                                <w:left w:val="none" w:sz="0" w:space="0" w:color="auto"/>
                                                <w:bottom w:val="none" w:sz="0" w:space="0" w:color="auto"/>
                                                <w:right w:val="none" w:sz="0" w:space="0" w:color="auto"/>
                                              </w:divBdr>
                                            </w:div>
                                            <w:div w:id="1612006117">
                                              <w:marLeft w:val="0"/>
                                              <w:marRight w:val="0"/>
                                              <w:marTop w:val="0"/>
                                              <w:marBottom w:val="0"/>
                                              <w:divBdr>
                                                <w:top w:val="none" w:sz="0" w:space="0" w:color="auto"/>
                                                <w:left w:val="none" w:sz="0" w:space="0" w:color="auto"/>
                                                <w:bottom w:val="none" w:sz="0" w:space="0" w:color="auto"/>
                                                <w:right w:val="none" w:sz="0" w:space="0" w:color="auto"/>
                                              </w:divBdr>
                                              <w:divsChild>
                                                <w:div w:id="413282520">
                                                  <w:marLeft w:val="0"/>
                                                  <w:marRight w:val="0"/>
                                                  <w:marTop w:val="0"/>
                                                  <w:marBottom w:val="0"/>
                                                  <w:divBdr>
                                                    <w:top w:val="none" w:sz="0" w:space="0" w:color="auto"/>
                                                    <w:left w:val="none" w:sz="0" w:space="0" w:color="auto"/>
                                                    <w:bottom w:val="none" w:sz="0" w:space="0" w:color="auto"/>
                                                    <w:right w:val="none" w:sz="0" w:space="0" w:color="auto"/>
                                                  </w:divBdr>
                                                  <w:divsChild>
                                                    <w:div w:id="17898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407">
                              <w:marLeft w:val="0"/>
                              <w:marRight w:val="0"/>
                              <w:marTop w:val="0"/>
                              <w:marBottom w:val="0"/>
                              <w:divBdr>
                                <w:top w:val="none" w:sz="0" w:space="0" w:color="auto"/>
                                <w:left w:val="none" w:sz="0" w:space="0" w:color="auto"/>
                                <w:bottom w:val="none" w:sz="0" w:space="0" w:color="auto"/>
                                <w:right w:val="none" w:sz="0" w:space="0" w:color="auto"/>
                              </w:divBdr>
                            </w:div>
                          </w:divsChild>
                        </w:div>
                        <w:div w:id="433281654">
                          <w:marLeft w:val="0"/>
                          <w:marRight w:val="0"/>
                          <w:marTop w:val="0"/>
                          <w:marBottom w:val="0"/>
                          <w:divBdr>
                            <w:top w:val="none" w:sz="0" w:space="0" w:color="auto"/>
                            <w:left w:val="none" w:sz="0" w:space="0" w:color="auto"/>
                            <w:bottom w:val="none" w:sz="0" w:space="0" w:color="auto"/>
                            <w:right w:val="none" w:sz="0" w:space="0" w:color="auto"/>
                          </w:divBdr>
                          <w:divsChild>
                            <w:div w:id="271137036">
                              <w:marLeft w:val="0"/>
                              <w:marRight w:val="0"/>
                              <w:marTop w:val="0"/>
                              <w:marBottom w:val="0"/>
                              <w:divBdr>
                                <w:top w:val="none" w:sz="0" w:space="0" w:color="auto"/>
                                <w:left w:val="none" w:sz="0" w:space="0" w:color="auto"/>
                                <w:bottom w:val="none" w:sz="0" w:space="0" w:color="auto"/>
                                <w:right w:val="none" w:sz="0" w:space="0" w:color="auto"/>
                              </w:divBdr>
                              <w:divsChild>
                                <w:div w:id="295990380">
                                  <w:marLeft w:val="0"/>
                                  <w:marRight w:val="0"/>
                                  <w:marTop w:val="0"/>
                                  <w:marBottom w:val="0"/>
                                  <w:divBdr>
                                    <w:top w:val="none" w:sz="0" w:space="0" w:color="auto"/>
                                    <w:left w:val="none" w:sz="0" w:space="0" w:color="auto"/>
                                    <w:bottom w:val="none" w:sz="0" w:space="0" w:color="auto"/>
                                    <w:right w:val="none" w:sz="0" w:space="0" w:color="auto"/>
                                  </w:divBdr>
                                  <w:divsChild>
                                    <w:div w:id="792485345">
                                      <w:marLeft w:val="0"/>
                                      <w:marRight w:val="0"/>
                                      <w:marTop w:val="0"/>
                                      <w:marBottom w:val="0"/>
                                      <w:divBdr>
                                        <w:top w:val="none" w:sz="0" w:space="0" w:color="auto"/>
                                        <w:left w:val="none" w:sz="0" w:space="0" w:color="auto"/>
                                        <w:bottom w:val="none" w:sz="0" w:space="0" w:color="auto"/>
                                        <w:right w:val="none" w:sz="0" w:space="0" w:color="auto"/>
                                      </w:divBdr>
                                      <w:divsChild>
                                        <w:div w:id="859583529">
                                          <w:marLeft w:val="0"/>
                                          <w:marRight w:val="0"/>
                                          <w:marTop w:val="0"/>
                                          <w:marBottom w:val="0"/>
                                          <w:divBdr>
                                            <w:top w:val="none" w:sz="0" w:space="0" w:color="auto"/>
                                            <w:left w:val="none" w:sz="0" w:space="0" w:color="auto"/>
                                            <w:bottom w:val="none" w:sz="0" w:space="0" w:color="auto"/>
                                            <w:right w:val="none" w:sz="0" w:space="0" w:color="auto"/>
                                          </w:divBdr>
                                          <w:divsChild>
                                            <w:div w:id="1439368437">
                                              <w:marLeft w:val="0"/>
                                              <w:marRight w:val="0"/>
                                              <w:marTop w:val="0"/>
                                              <w:marBottom w:val="0"/>
                                              <w:divBdr>
                                                <w:top w:val="none" w:sz="0" w:space="0" w:color="auto"/>
                                                <w:left w:val="none" w:sz="0" w:space="0" w:color="auto"/>
                                                <w:bottom w:val="none" w:sz="0" w:space="0" w:color="auto"/>
                                                <w:right w:val="none" w:sz="0" w:space="0" w:color="auto"/>
                                              </w:divBdr>
                                            </w:div>
                                            <w:div w:id="2054844166">
                                              <w:marLeft w:val="0"/>
                                              <w:marRight w:val="0"/>
                                              <w:marTop w:val="0"/>
                                              <w:marBottom w:val="0"/>
                                              <w:divBdr>
                                                <w:top w:val="none" w:sz="0" w:space="0" w:color="auto"/>
                                                <w:left w:val="none" w:sz="0" w:space="0" w:color="auto"/>
                                                <w:bottom w:val="none" w:sz="0" w:space="0" w:color="auto"/>
                                                <w:right w:val="none" w:sz="0" w:space="0" w:color="auto"/>
                                              </w:divBdr>
                                              <w:divsChild>
                                                <w:div w:id="1968855199">
                                                  <w:marLeft w:val="0"/>
                                                  <w:marRight w:val="0"/>
                                                  <w:marTop w:val="0"/>
                                                  <w:marBottom w:val="0"/>
                                                  <w:divBdr>
                                                    <w:top w:val="none" w:sz="0" w:space="0" w:color="auto"/>
                                                    <w:left w:val="none" w:sz="0" w:space="0" w:color="auto"/>
                                                    <w:bottom w:val="none" w:sz="0" w:space="0" w:color="auto"/>
                                                    <w:right w:val="none" w:sz="0" w:space="0" w:color="auto"/>
                                                  </w:divBdr>
                                                  <w:divsChild>
                                                    <w:div w:id="1175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20340">
                              <w:marLeft w:val="0"/>
                              <w:marRight w:val="0"/>
                              <w:marTop w:val="0"/>
                              <w:marBottom w:val="0"/>
                              <w:divBdr>
                                <w:top w:val="none" w:sz="0" w:space="0" w:color="auto"/>
                                <w:left w:val="none" w:sz="0" w:space="0" w:color="auto"/>
                                <w:bottom w:val="none" w:sz="0" w:space="0" w:color="auto"/>
                                <w:right w:val="none" w:sz="0" w:space="0" w:color="auto"/>
                              </w:divBdr>
                            </w:div>
                          </w:divsChild>
                        </w:div>
                        <w:div w:id="664017701">
                          <w:marLeft w:val="0"/>
                          <w:marRight w:val="0"/>
                          <w:marTop w:val="0"/>
                          <w:marBottom w:val="0"/>
                          <w:divBdr>
                            <w:top w:val="none" w:sz="0" w:space="0" w:color="auto"/>
                            <w:left w:val="none" w:sz="0" w:space="0" w:color="auto"/>
                            <w:bottom w:val="none" w:sz="0" w:space="0" w:color="auto"/>
                            <w:right w:val="none" w:sz="0" w:space="0" w:color="auto"/>
                          </w:divBdr>
                          <w:divsChild>
                            <w:div w:id="208151793">
                              <w:marLeft w:val="0"/>
                              <w:marRight w:val="0"/>
                              <w:marTop w:val="0"/>
                              <w:marBottom w:val="0"/>
                              <w:divBdr>
                                <w:top w:val="none" w:sz="0" w:space="0" w:color="auto"/>
                                <w:left w:val="none" w:sz="0" w:space="0" w:color="auto"/>
                                <w:bottom w:val="none" w:sz="0" w:space="0" w:color="auto"/>
                                <w:right w:val="none" w:sz="0" w:space="0" w:color="auto"/>
                              </w:divBdr>
                            </w:div>
                            <w:div w:id="1117405206">
                              <w:marLeft w:val="0"/>
                              <w:marRight w:val="0"/>
                              <w:marTop w:val="0"/>
                              <w:marBottom w:val="0"/>
                              <w:divBdr>
                                <w:top w:val="none" w:sz="0" w:space="0" w:color="auto"/>
                                <w:left w:val="none" w:sz="0" w:space="0" w:color="auto"/>
                                <w:bottom w:val="none" w:sz="0" w:space="0" w:color="auto"/>
                                <w:right w:val="none" w:sz="0" w:space="0" w:color="auto"/>
                              </w:divBdr>
                              <w:divsChild>
                                <w:div w:id="1519124638">
                                  <w:marLeft w:val="0"/>
                                  <w:marRight w:val="0"/>
                                  <w:marTop w:val="0"/>
                                  <w:marBottom w:val="0"/>
                                  <w:divBdr>
                                    <w:top w:val="none" w:sz="0" w:space="0" w:color="auto"/>
                                    <w:left w:val="none" w:sz="0" w:space="0" w:color="auto"/>
                                    <w:bottom w:val="none" w:sz="0" w:space="0" w:color="auto"/>
                                    <w:right w:val="none" w:sz="0" w:space="0" w:color="auto"/>
                                  </w:divBdr>
                                  <w:divsChild>
                                    <w:div w:id="197936929">
                                      <w:marLeft w:val="0"/>
                                      <w:marRight w:val="0"/>
                                      <w:marTop w:val="0"/>
                                      <w:marBottom w:val="0"/>
                                      <w:divBdr>
                                        <w:top w:val="none" w:sz="0" w:space="0" w:color="auto"/>
                                        <w:left w:val="none" w:sz="0" w:space="0" w:color="auto"/>
                                        <w:bottom w:val="none" w:sz="0" w:space="0" w:color="auto"/>
                                        <w:right w:val="none" w:sz="0" w:space="0" w:color="auto"/>
                                      </w:divBdr>
                                      <w:divsChild>
                                        <w:div w:id="425730190">
                                          <w:marLeft w:val="0"/>
                                          <w:marRight w:val="0"/>
                                          <w:marTop w:val="0"/>
                                          <w:marBottom w:val="0"/>
                                          <w:divBdr>
                                            <w:top w:val="none" w:sz="0" w:space="0" w:color="auto"/>
                                            <w:left w:val="none" w:sz="0" w:space="0" w:color="auto"/>
                                            <w:bottom w:val="none" w:sz="0" w:space="0" w:color="auto"/>
                                            <w:right w:val="none" w:sz="0" w:space="0" w:color="auto"/>
                                          </w:divBdr>
                                          <w:divsChild>
                                            <w:div w:id="384449064">
                                              <w:marLeft w:val="0"/>
                                              <w:marRight w:val="0"/>
                                              <w:marTop w:val="0"/>
                                              <w:marBottom w:val="0"/>
                                              <w:divBdr>
                                                <w:top w:val="none" w:sz="0" w:space="0" w:color="auto"/>
                                                <w:left w:val="none" w:sz="0" w:space="0" w:color="auto"/>
                                                <w:bottom w:val="none" w:sz="0" w:space="0" w:color="auto"/>
                                                <w:right w:val="none" w:sz="0" w:space="0" w:color="auto"/>
                                              </w:divBdr>
                                            </w:div>
                                            <w:div w:id="1311904941">
                                              <w:marLeft w:val="0"/>
                                              <w:marRight w:val="0"/>
                                              <w:marTop w:val="0"/>
                                              <w:marBottom w:val="0"/>
                                              <w:divBdr>
                                                <w:top w:val="none" w:sz="0" w:space="0" w:color="auto"/>
                                                <w:left w:val="none" w:sz="0" w:space="0" w:color="auto"/>
                                                <w:bottom w:val="none" w:sz="0" w:space="0" w:color="auto"/>
                                                <w:right w:val="none" w:sz="0" w:space="0" w:color="auto"/>
                                              </w:divBdr>
                                              <w:divsChild>
                                                <w:div w:id="1485198407">
                                                  <w:marLeft w:val="0"/>
                                                  <w:marRight w:val="0"/>
                                                  <w:marTop w:val="0"/>
                                                  <w:marBottom w:val="0"/>
                                                  <w:divBdr>
                                                    <w:top w:val="none" w:sz="0" w:space="0" w:color="auto"/>
                                                    <w:left w:val="none" w:sz="0" w:space="0" w:color="auto"/>
                                                    <w:bottom w:val="none" w:sz="0" w:space="0" w:color="auto"/>
                                                    <w:right w:val="none" w:sz="0" w:space="0" w:color="auto"/>
                                                  </w:divBdr>
                                                  <w:divsChild>
                                                    <w:div w:id="3981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81074">
                          <w:marLeft w:val="0"/>
                          <w:marRight w:val="0"/>
                          <w:marTop w:val="0"/>
                          <w:marBottom w:val="0"/>
                          <w:divBdr>
                            <w:top w:val="none" w:sz="0" w:space="0" w:color="auto"/>
                            <w:left w:val="none" w:sz="0" w:space="0" w:color="auto"/>
                            <w:bottom w:val="none" w:sz="0" w:space="0" w:color="auto"/>
                            <w:right w:val="none" w:sz="0" w:space="0" w:color="auto"/>
                          </w:divBdr>
                          <w:divsChild>
                            <w:div w:id="1367368276">
                              <w:marLeft w:val="0"/>
                              <w:marRight w:val="0"/>
                              <w:marTop w:val="0"/>
                              <w:marBottom w:val="0"/>
                              <w:divBdr>
                                <w:top w:val="none" w:sz="0" w:space="0" w:color="auto"/>
                                <w:left w:val="none" w:sz="0" w:space="0" w:color="auto"/>
                                <w:bottom w:val="none" w:sz="0" w:space="0" w:color="auto"/>
                                <w:right w:val="none" w:sz="0" w:space="0" w:color="auto"/>
                              </w:divBdr>
                              <w:divsChild>
                                <w:div w:id="364405238">
                                  <w:marLeft w:val="0"/>
                                  <w:marRight w:val="0"/>
                                  <w:marTop w:val="240"/>
                                  <w:marBottom w:val="0"/>
                                  <w:divBdr>
                                    <w:top w:val="none" w:sz="0" w:space="0" w:color="auto"/>
                                    <w:left w:val="none" w:sz="0" w:space="0" w:color="auto"/>
                                    <w:bottom w:val="none" w:sz="0" w:space="0" w:color="auto"/>
                                    <w:right w:val="none" w:sz="0" w:space="0" w:color="auto"/>
                                  </w:divBdr>
                                </w:div>
                                <w:div w:id="1355689280">
                                  <w:marLeft w:val="0"/>
                                  <w:marRight w:val="0"/>
                                  <w:marTop w:val="0"/>
                                  <w:marBottom w:val="120"/>
                                  <w:divBdr>
                                    <w:top w:val="none" w:sz="0" w:space="0" w:color="auto"/>
                                    <w:left w:val="none" w:sz="0" w:space="0" w:color="auto"/>
                                    <w:bottom w:val="none" w:sz="0" w:space="0" w:color="auto"/>
                                    <w:right w:val="none" w:sz="0" w:space="0" w:color="auto"/>
                                  </w:divBdr>
                                </w:div>
                                <w:div w:id="1549604409">
                                  <w:marLeft w:val="0"/>
                                  <w:marRight w:val="0"/>
                                  <w:marTop w:val="0"/>
                                  <w:marBottom w:val="0"/>
                                  <w:divBdr>
                                    <w:top w:val="none" w:sz="0" w:space="0" w:color="auto"/>
                                    <w:left w:val="none" w:sz="0" w:space="0" w:color="auto"/>
                                    <w:bottom w:val="none" w:sz="0" w:space="0" w:color="auto"/>
                                    <w:right w:val="none" w:sz="0" w:space="0" w:color="auto"/>
                                  </w:divBdr>
                                  <w:divsChild>
                                    <w:div w:id="342318473">
                                      <w:marLeft w:val="0"/>
                                      <w:marRight w:val="0"/>
                                      <w:marTop w:val="0"/>
                                      <w:marBottom w:val="0"/>
                                      <w:divBdr>
                                        <w:top w:val="none" w:sz="0" w:space="0" w:color="auto"/>
                                        <w:left w:val="none" w:sz="0" w:space="0" w:color="auto"/>
                                        <w:bottom w:val="none" w:sz="0" w:space="0" w:color="auto"/>
                                        <w:right w:val="none" w:sz="0" w:space="0" w:color="auto"/>
                                      </w:divBdr>
                                    </w:div>
                                    <w:div w:id="18834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9089">
                              <w:marLeft w:val="0"/>
                              <w:marRight w:val="120"/>
                              <w:marTop w:val="0"/>
                              <w:marBottom w:val="0"/>
                              <w:divBdr>
                                <w:top w:val="none" w:sz="0" w:space="0" w:color="auto"/>
                                <w:left w:val="none" w:sz="0" w:space="0" w:color="auto"/>
                                <w:bottom w:val="none" w:sz="0" w:space="0" w:color="auto"/>
                                <w:right w:val="none" w:sz="0" w:space="0" w:color="auto"/>
                              </w:divBdr>
                            </w:div>
                          </w:divsChild>
                        </w:div>
                        <w:div w:id="1467430681">
                          <w:marLeft w:val="0"/>
                          <w:marRight w:val="0"/>
                          <w:marTop w:val="0"/>
                          <w:marBottom w:val="0"/>
                          <w:divBdr>
                            <w:top w:val="none" w:sz="0" w:space="0" w:color="auto"/>
                            <w:left w:val="none" w:sz="0" w:space="0" w:color="auto"/>
                            <w:bottom w:val="none" w:sz="0" w:space="0" w:color="auto"/>
                            <w:right w:val="none" w:sz="0" w:space="0" w:color="auto"/>
                          </w:divBdr>
                          <w:divsChild>
                            <w:div w:id="24257494">
                              <w:marLeft w:val="0"/>
                              <w:marRight w:val="0"/>
                              <w:marTop w:val="0"/>
                              <w:marBottom w:val="0"/>
                              <w:divBdr>
                                <w:top w:val="none" w:sz="0" w:space="0" w:color="auto"/>
                                <w:left w:val="none" w:sz="0" w:space="0" w:color="auto"/>
                                <w:bottom w:val="none" w:sz="0" w:space="0" w:color="auto"/>
                                <w:right w:val="none" w:sz="0" w:space="0" w:color="auto"/>
                              </w:divBdr>
                              <w:divsChild>
                                <w:div w:id="1002051472">
                                  <w:marLeft w:val="0"/>
                                  <w:marRight w:val="0"/>
                                  <w:marTop w:val="0"/>
                                  <w:marBottom w:val="0"/>
                                  <w:divBdr>
                                    <w:top w:val="none" w:sz="0" w:space="0" w:color="auto"/>
                                    <w:left w:val="none" w:sz="0" w:space="0" w:color="auto"/>
                                    <w:bottom w:val="none" w:sz="0" w:space="0" w:color="auto"/>
                                    <w:right w:val="none" w:sz="0" w:space="0" w:color="auto"/>
                                  </w:divBdr>
                                  <w:divsChild>
                                    <w:div w:id="421529829">
                                      <w:marLeft w:val="0"/>
                                      <w:marRight w:val="0"/>
                                      <w:marTop w:val="0"/>
                                      <w:marBottom w:val="0"/>
                                      <w:divBdr>
                                        <w:top w:val="none" w:sz="0" w:space="0" w:color="auto"/>
                                        <w:left w:val="none" w:sz="0" w:space="0" w:color="auto"/>
                                        <w:bottom w:val="none" w:sz="0" w:space="0" w:color="auto"/>
                                        <w:right w:val="none" w:sz="0" w:space="0" w:color="auto"/>
                                      </w:divBdr>
                                      <w:divsChild>
                                        <w:div w:id="661279173">
                                          <w:marLeft w:val="0"/>
                                          <w:marRight w:val="0"/>
                                          <w:marTop w:val="0"/>
                                          <w:marBottom w:val="0"/>
                                          <w:divBdr>
                                            <w:top w:val="none" w:sz="0" w:space="0" w:color="auto"/>
                                            <w:left w:val="none" w:sz="0" w:space="0" w:color="auto"/>
                                            <w:bottom w:val="none" w:sz="0" w:space="0" w:color="auto"/>
                                            <w:right w:val="none" w:sz="0" w:space="0" w:color="auto"/>
                                          </w:divBdr>
                                          <w:divsChild>
                                            <w:div w:id="230507636">
                                              <w:marLeft w:val="0"/>
                                              <w:marRight w:val="0"/>
                                              <w:marTop w:val="0"/>
                                              <w:marBottom w:val="0"/>
                                              <w:divBdr>
                                                <w:top w:val="none" w:sz="0" w:space="0" w:color="auto"/>
                                                <w:left w:val="none" w:sz="0" w:space="0" w:color="auto"/>
                                                <w:bottom w:val="none" w:sz="0" w:space="0" w:color="auto"/>
                                                <w:right w:val="none" w:sz="0" w:space="0" w:color="auto"/>
                                              </w:divBdr>
                                            </w:div>
                                            <w:div w:id="817116043">
                                              <w:marLeft w:val="0"/>
                                              <w:marRight w:val="0"/>
                                              <w:marTop w:val="0"/>
                                              <w:marBottom w:val="0"/>
                                              <w:divBdr>
                                                <w:top w:val="none" w:sz="0" w:space="0" w:color="auto"/>
                                                <w:left w:val="none" w:sz="0" w:space="0" w:color="auto"/>
                                                <w:bottom w:val="none" w:sz="0" w:space="0" w:color="auto"/>
                                                <w:right w:val="none" w:sz="0" w:space="0" w:color="auto"/>
                                              </w:divBdr>
                                              <w:divsChild>
                                                <w:div w:id="1652517710">
                                                  <w:marLeft w:val="0"/>
                                                  <w:marRight w:val="0"/>
                                                  <w:marTop w:val="0"/>
                                                  <w:marBottom w:val="0"/>
                                                  <w:divBdr>
                                                    <w:top w:val="none" w:sz="0" w:space="0" w:color="auto"/>
                                                    <w:left w:val="none" w:sz="0" w:space="0" w:color="auto"/>
                                                    <w:bottom w:val="none" w:sz="0" w:space="0" w:color="auto"/>
                                                    <w:right w:val="none" w:sz="0" w:space="0" w:color="auto"/>
                                                  </w:divBdr>
                                                  <w:divsChild>
                                                    <w:div w:id="2058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39164">
                              <w:marLeft w:val="0"/>
                              <w:marRight w:val="0"/>
                              <w:marTop w:val="0"/>
                              <w:marBottom w:val="0"/>
                              <w:divBdr>
                                <w:top w:val="none" w:sz="0" w:space="0" w:color="auto"/>
                                <w:left w:val="none" w:sz="0" w:space="0" w:color="auto"/>
                                <w:bottom w:val="none" w:sz="0" w:space="0" w:color="auto"/>
                                <w:right w:val="none" w:sz="0" w:space="0" w:color="auto"/>
                              </w:divBdr>
                            </w:div>
                          </w:divsChild>
                        </w:div>
                        <w:div w:id="1510439299">
                          <w:marLeft w:val="0"/>
                          <w:marRight w:val="0"/>
                          <w:marTop w:val="0"/>
                          <w:marBottom w:val="0"/>
                          <w:divBdr>
                            <w:top w:val="none" w:sz="0" w:space="0" w:color="auto"/>
                            <w:left w:val="none" w:sz="0" w:space="0" w:color="auto"/>
                            <w:bottom w:val="none" w:sz="0" w:space="0" w:color="auto"/>
                            <w:right w:val="none" w:sz="0" w:space="0" w:color="auto"/>
                          </w:divBdr>
                          <w:divsChild>
                            <w:div w:id="1385300594">
                              <w:marLeft w:val="0"/>
                              <w:marRight w:val="0"/>
                              <w:marTop w:val="0"/>
                              <w:marBottom w:val="0"/>
                              <w:divBdr>
                                <w:top w:val="none" w:sz="0" w:space="0" w:color="auto"/>
                                <w:left w:val="none" w:sz="0" w:space="0" w:color="auto"/>
                                <w:bottom w:val="none" w:sz="0" w:space="0" w:color="auto"/>
                                <w:right w:val="none" w:sz="0" w:space="0" w:color="auto"/>
                              </w:divBdr>
                            </w:div>
                            <w:div w:id="1773934723">
                              <w:marLeft w:val="0"/>
                              <w:marRight w:val="0"/>
                              <w:marTop w:val="0"/>
                              <w:marBottom w:val="0"/>
                              <w:divBdr>
                                <w:top w:val="none" w:sz="0" w:space="0" w:color="auto"/>
                                <w:left w:val="none" w:sz="0" w:space="0" w:color="auto"/>
                                <w:bottom w:val="none" w:sz="0" w:space="0" w:color="auto"/>
                                <w:right w:val="none" w:sz="0" w:space="0" w:color="auto"/>
                              </w:divBdr>
                              <w:divsChild>
                                <w:div w:id="2055497508">
                                  <w:marLeft w:val="0"/>
                                  <w:marRight w:val="0"/>
                                  <w:marTop w:val="0"/>
                                  <w:marBottom w:val="0"/>
                                  <w:divBdr>
                                    <w:top w:val="none" w:sz="0" w:space="0" w:color="auto"/>
                                    <w:left w:val="none" w:sz="0" w:space="0" w:color="auto"/>
                                    <w:bottom w:val="none" w:sz="0" w:space="0" w:color="auto"/>
                                    <w:right w:val="none" w:sz="0" w:space="0" w:color="auto"/>
                                  </w:divBdr>
                                  <w:divsChild>
                                    <w:div w:id="1488788759">
                                      <w:marLeft w:val="0"/>
                                      <w:marRight w:val="0"/>
                                      <w:marTop w:val="0"/>
                                      <w:marBottom w:val="0"/>
                                      <w:divBdr>
                                        <w:top w:val="none" w:sz="0" w:space="0" w:color="auto"/>
                                        <w:left w:val="none" w:sz="0" w:space="0" w:color="auto"/>
                                        <w:bottom w:val="none" w:sz="0" w:space="0" w:color="auto"/>
                                        <w:right w:val="none" w:sz="0" w:space="0" w:color="auto"/>
                                      </w:divBdr>
                                      <w:divsChild>
                                        <w:div w:id="2104837954">
                                          <w:marLeft w:val="0"/>
                                          <w:marRight w:val="0"/>
                                          <w:marTop w:val="0"/>
                                          <w:marBottom w:val="0"/>
                                          <w:divBdr>
                                            <w:top w:val="none" w:sz="0" w:space="0" w:color="auto"/>
                                            <w:left w:val="none" w:sz="0" w:space="0" w:color="auto"/>
                                            <w:bottom w:val="none" w:sz="0" w:space="0" w:color="auto"/>
                                            <w:right w:val="none" w:sz="0" w:space="0" w:color="auto"/>
                                          </w:divBdr>
                                          <w:divsChild>
                                            <w:div w:id="680357685">
                                              <w:marLeft w:val="0"/>
                                              <w:marRight w:val="0"/>
                                              <w:marTop w:val="0"/>
                                              <w:marBottom w:val="0"/>
                                              <w:divBdr>
                                                <w:top w:val="none" w:sz="0" w:space="0" w:color="auto"/>
                                                <w:left w:val="none" w:sz="0" w:space="0" w:color="auto"/>
                                                <w:bottom w:val="none" w:sz="0" w:space="0" w:color="auto"/>
                                                <w:right w:val="none" w:sz="0" w:space="0" w:color="auto"/>
                                              </w:divBdr>
                                              <w:divsChild>
                                                <w:div w:id="971793246">
                                                  <w:marLeft w:val="0"/>
                                                  <w:marRight w:val="0"/>
                                                  <w:marTop w:val="0"/>
                                                  <w:marBottom w:val="0"/>
                                                  <w:divBdr>
                                                    <w:top w:val="none" w:sz="0" w:space="0" w:color="auto"/>
                                                    <w:left w:val="none" w:sz="0" w:space="0" w:color="auto"/>
                                                    <w:bottom w:val="none" w:sz="0" w:space="0" w:color="auto"/>
                                                    <w:right w:val="none" w:sz="0" w:space="0" w:color="auto"/>
                                                  </w:divBdr>
                                                  <w:divsChild>
                                                    <w:div w:id="9449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927043">
                          <w:marLeft w:val="0"/>
                          <w:marRight w:val="0"/>
                          <w:marTop w:val="0"/>
                          <w:marBottom w:val="0"/>
                          <w:divBdr>
                            <w:top w:val="none" w:sz="0" w:space="0" w:color="auto"/>
                            <w:left w:val="none" w:sz="0" w:space="0" w:color="auto"/>
                            <w:bottom w:val="none" w:sz="0" w:space="0" w:color="auto"/>
                            <w:right w:val="none" w:sz="0" w:space="0" w:color="auto"/>
                          </w:divBdr>
                          <w:divsChild>
                            <w:div w:id="294412608">
                              <w:marLeft w:val="0"/>
                              <w:marRight w:val="0"/>
                              <w:marTop w:val="0"/>
                              <w:marBottom w:val="0"/>
                              <w:divBdr>
                                <w:top w:val="none" w:sz="0" w:space="0" w:color="auto"/>
                                <w:left w:val="none" w:sz="0" w:space="0" w:color="auto"/>
                                <w:bottom w:val="none" w:sz="0" w:space="0" w:color="auto"/>
                                <w:right w:val="none" w:sz="0" w:space="0" w:color="auto"/>
                              </w:divBdr>
                              <w:divsChild>
                                <w:div w:id="1208377488">
                                  <w:marLeft w:val="0"/>
                                  <w:marRight w:val="0"/>
                                  <w:marTop w:val="0"/>
                                  <w:marBottom w:val="0"/>
                                  <w:divBdr>
                                    <w:top w:val="none" w:sz="0" w:space="0" w:color="auto"/>
                                    <w:left w:val="none" w:sz="0" w:space="0" w:color="auto"/>
                                    <w:bottom w:val="none" w:sz="0" w:space="0" w:color="auto"/>
                                    <w:right w:val="none" w:sz="0" w:space="0" w:color="auto"/>
                                  </w:divBdr>
                                  <w:divsChild>
                                    <w:div w:id="529756346">
                                      <w:marLeft w:val="0"/>
                                      <w:marRight w:val="0"/>
                                      <w:marTop w:val="0"/>
                                      <w:marBottom w:val="0"/>
                                      <w:divBdr>
                                        <w:top w:val="none" w:sz="0" w:space="0" w:color="auto"/>
                                        <w:left w:val="none" w:sz="0" w:space="0" w:color="auto"/>
                                        <w:bottom w:val="none" w:sz="0" w:space="0" w:color="auto"/>
                                        <w:right w:val="none" w:sz="0" w:space="0" w:color="auto"/>
                                      </w:divBdr>
                                      <w:divsChild>
                                        <w:div w:id="222955721">
                                          <w:marLeft w:val="0"/>
                                          <w:marRight w:val="0"/>
                                          <w:marTop w:val="0"/>
                                          <w:marBottom w:val="0"/>
                                          <w:divBdr>
                                            <w:top w:val="none" w:sz="0" w:space="0" w:color="auto"/>
                                            <w:left w:val="none" w:sz="0" w:space="0" w:color="auto"/>
                                            <w:bottom w:val="none" w:sz="0" w:space="0" w:color="auto"/>
                                            <w:right w:val="none" w:sz="0" w:space="0" w:color="auto"/>
                                          </w:divBdr>
                                          <w:divsChild>
                                            <w:div w:id="1361055824">
                                              <w:marLeft w:val="0"/>
                                              <w:marRight w:val="0"/>
                                              <w:marTop w:val="0"/>
                                              <w:marBottom w:val="0"/>
                                              <w:divBdr>
                                                <w:top w:val="none" w:sz="0" w:space="0" w:color="auto"/>
                                                <w:left w:val="none" w:sz="0" w:space="0" w:color="auto"/>
                                                <w:bottom w:val="none" w:sz="0" w:space="0" w:color="auto"/>
                                                <w:right w:val="none" w:sz="0" w:space="0" w:color="auto"/>
                                              </w:divBdr>
                                              <w:divsChild>
                                                <w:div w:id="1315834376">
                                                  <w:marLeft w:val="0"/>
                                                  <w:marRight w:val="0"/>
                                                  <w:marTop w:val="0"/>
                                                  <w:marBottom w:val="0"/>
                                                  <w:divBdr>
                                                    <w:top w:val="none" w:sz="0" w:space="0" w:color="auto"/>
                                                    <w:left w:val="none" w:sz="0" w:space="0" w:color="auto"/>
                                                    <w:bottom w:val="none" w:sz="0" w:space="0" w:color="auto"/>
                                                    <w:right w:val="none" w:sz="0" w:space="0" w:color="auto"/>
                                                  </w:divBdr>
                                                  <w:divsChild>
                                                    <w:div w:id="4763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746876517">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68410">
      <w:bodyDiv w:val="1"/>
      <w:marLeft w:val="0"/>
      <w:marRight w:val="0"/>
      <w:marTop w:val="0"/>
      <w:marBottom w:val="0"/>
      <w:divBdr>
        <w:top w:val="none" w:sz="0" w:space="0" w:color="auto"/>
        <w:left w:val="none" w:sz="0" w:space="0" w:color="auto"/>
        <w:bottom w:val="none" w:sz="0" w:space="0" w:color="auto"/>
        <w:right w:val="none" w:sz="0" w:space="0" w:color="auto"/>
      </w:divBdr>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10905980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 w:id="554045030">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628558401">
              <w:marLeft w:val="0"/>
              <w:marRight w:val="0"/>
              <w:marTop w:val="0"/>
              <w:marBottom w:val="0"/>
              <w:divBdr>
                <w:top w:val="none" w:sz="0" w:space="0" w:color="auto"/>
                <w:left w:val="none" w:sz="0" w:space="0" w:color="auto"/>
                <w:bottom w:val="none" w:sz="0" w:space="0" w:color="auto"/>
                <w:right w:val="none" w:sz="0" w:space="0" w:color="auto"/>
              </w:divBdr>
            </w:div>
            <w:div w:id="8774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9774">
      <w:bodyDiv w:val="1"/>
      <w:marLeft w:val="0"/>
      <w:marRight w:val="0"/>
      <w:marTop w:val="0"/>
      <w:marBottom w:val="0"/>
      <w:divBdr>
        <w:top w:val="none" w:sz="0" w:space="0" w:color="auto"/>
        <w:left w:val="none" w:sz="0" w:space="0" w:color="auto"/>
        <w:bottom w:val="none" w:sz="0" w:space="0" w:color="auto"/>
        <w:right w:val="none" w:sz="0" w:space="0" w:color="auto"/>
      </w:divBdr>
      <w:divsChild>
        <w:div w:id="671957999">
          <w:marLeft w:val="0"/>
          <w:marRight w:val="0"/>
          <w:marTop w:val="0"/>
          <w:marBottom w:val="0"/>
          <w:divBdr>
            <w:top w:val="none" w:sz="0" w:space="0" w:color="auto"/>
            <w:left w:val="none" w:sz="0" w:space="0" w:color="auto"/>
            <w:bottom w:val="none" w:sz="0" w:space="0" w:color="auto"/>
            <w:right w:val="none" w:sz="0" w:space="0" w:color="auto"/>
          </w:divBdr>
        </w:div>
        <w:div w:id="1121190573">
          <w:marLeft w:val="0"/>
          <w:marRight w:val="0"/>
          <w:marTop w:val="0"/>
          <w:marBottom w:val="0"/>
          <w:divBdr>
            <w:top w:val="none" w:sz="0" w:space="0" w:color="auto"/>
            <w:left w:val="none" w:sz="0" w:space="0" w:color="auto"/>
            <w:bottom w:val="none" w:sz="0" w:space="0" w:color="auto"/>
            <w:right w:val="none" w:sz="0" w:space="0" w:color="auto"/>
          </w:divBdr>
        </w:div>
        <w:div w:id="1659725649">
          <w:marLeft w:val="0"/>
          <w:marRight w:val="0"/>
          <w:marTop w:val="0"/>
          <w:marBottom w:val="0"/>
          <w:divBdr>
            <w:top w:val="none" w:sz="0" w:space="0" w:color="auto"/>
            <w:left w:val="none" w:sz="0" w:space="0" w:color="auto"/>
            <w:bottom w:val="none" w:sz="0" w:space="0" w:color="auto"/>
            <w:right w:val="none" w:sz="0" w:space="0" w:color="auto"/>
          </w:divBdr>
        </w:div>
        <w:div w:id="1842886215">
          <w:marLeft w:val="0"/>
          <w:marRight w:val="0"/>
          <w:marTop w:val="0"/>
          <w:marBottom w:val="0"/>
          <w:divBdr>
            <w:top w:val="none" w:sz="0" w:space="0" w:color="auto"/>
            <w:left w:val="none" w:sz="0" w:space="0" w:color="auto"/>
            <w:bottom w:val="none" w:sz="0" w:space="0" w:color="auto"/>
            <w:right w:val="none" w:sz="0" w:space="0" w:color="auto"/>
          </w:divBdr>
        </w:div>
        <w:div w:id="1894265822">
          <w:marLeft w:val="0"/>
          <w:marRight w:val="0"/>
          <w:marTop w:val="0"/>
          <w:marBottom w:val="0"/>
          <w:divBdr>
            <w:top w:val="none" w:sz="0" w:space="0" w:color="auto"/>
            <w:left w:val="none" w:sz="0" w:space="0" w:color="auto"/>
            <w:bottom w:val="none" w:sz="0" w:space="0" w:color="auto"/>
            <w:right w:val="none" w:sz="0" w:space="0" w:color="auto"/>
          </w:divBdr>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34262961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2025470163">
          <w:marLeft w:val="0"/>
          <w:marRight w:val="0"/>
          <w:marTop w:val="0"/>
          <w:marBottom w:val="0"/>
          <w:divBdr>
            <w:top w:val="none" w:sz="0" w:space="0" w:color="auto"/>
            <w:left w:val="none" w:sz="0" w:space="0" w:color="auto"/>
            <w:bottom w:val="none" w:sz="0" w:space="0" w:color="auto"/>
            <w:right w:val="none" w:sz="0" w:space="0" w:color="auto"/>
          </w:divBdr>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33797068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 w:id="1971594535">
          <w:marLeft w:val="0"/>
          <w:marRight w:val="0"/>
          <w:marTop w:val="0"/>
          <w:marBottom w:val="0"/>
          <w:divBdr>
            <w:top w:val="none" w:sz="0" w:space="0" w:color="auto"/>
            <w:left w:val="none" w:sz="0" w:space="0" w:color="auto"/>
            <w:bottom w:val="none" w:sz="0" w:space="0" w:color="auto"/>
            <w:right w:val="none" w:sz="0" w:space="0" w:color="auto"/>
          </w:divBdr>
        </w:div>
      </w:divsChild>
    </w:div>
    <w:div w:id="1666667907">
      <w:bodyDiv w:val="1"/>
      <w:marLeft w:val="0"/>
      <w:marRight w:val="0"/>
      <w:marTop w:val="0"/>
      <w:marBottom w:val="0"/>
      <w:divBdr>
        <w:top w:val="none" w:sz="0" w:space="0" w:color="auto"/>
        <w:left w:val="none" w:sz="0" w:space="0" w:color="auto"/>
        <w:bottom w:val="none" w:sz="0" w:space="0" w:color="auto"/>
        <w:right w:val="none" w:sz="0" w:space="0" w:color="auto"/>
      </w:divBdr>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73961602">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184511466">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od-database.com/" TargetMode="External"/><Relationship Id="rId21" Type="http://schemas.openxmlformats.org/officeDocument/2006/relationships/hyperlink" Target="https://welcomemat.fifwa.asn.au/history.html" TargetMode="External"/><Relationship Id="rId42" Type="http://schemas.openxmlformats.org/officeDocument/2006/relationships/hyperlink" Target="https://youtu.be/53gjegCuWmU" TargetMode="External"/><Relationship Id="rId47" Type="http://schemas.openxmlformats.org/officeDocument/2006/relationships/hyperlink" Target="https://youtu.be/rsjGw1R3Dl8" TargetMode="External"/><Relationship Id="rId63" Type="http://schemas.openxmlformats.org/officeDocument/2006/relationships/hyperlink" Target="https://www.woodsolutions.com.au/" TargetMode="External"/><Relationship Id="rId68" Type="http://schemas.openxmlformats.org/officeDocument/2006/relationships/hyperlink" Target="https://www.youtube.com/watch?v=4xI3ajlOGwE&amp;t=35s" TargetMode="External"/><Relationship Id="rId84" Type="http://schemas.openxmlformats.org/officeDocument/2006/relationships/hyperlink" Target="https://www.forestindustries.com.au/" TargetMode="External"/><Relationship Id="rId89" Type="http://schemas.openxmlformats.org/officeDocument/2006/relationships/hyperlink" Target="https://www.woodsolutions.com.au/"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youtube.com/watch?app=desktop&amp;v=4xI3ajlOGwE&amp;t=35s&amp;form=MY01SV&amp;OCID=MY01SV" TargetMode="External"/><Relationship Id="rId37" Type="http://schemas.openxmlformats.org/officeDocument/2006/relationships/hyperlink" Target="https://openresearch-repository.anu.edu.au/handle/1885/114759" TargetMode="External"/><Relationship Id="rId53" Type="http://schemas.openxmlformats.org/officeDocument/2006/relationships/hyperlink" Target="https://www.wa.gov.au/organisation/forest-products-commission/sustainable-forest-management" TargetMode="External"/><Relationship Id="rId58" Type="http://schemas.openxmlformats.org/officeDocument/2006/relationships/hyperlink" Target="https://welcomemat.fifwa.asn.au/" TargetMode="External"/><Relationship Id="rId74" Type="http://schemas.openxmlformats.org/officeDocument/2006/relationships/hyperlink" Target="https://youtu.be/cHzIBMJze-s" TargetMode="External"/><Relationship Id="rId79" Type="http://schemas.openxmlformats.org/officeDocument/2006/relationships/hyperlink" Target="https://youtu.be/Zp1sdNL5DCg" TargetMode="External"/><Relationship Id="rId5" Type="http://schemas.openxmlformats.org/officeDocument/2006/relationships/numbering" Target="numbering.xml"/><Relationship Id="rId90" Type="http://schemas.openxmlformats.org/officeDocument/2006/relationships/hyperlink" Target="http://www.madehow.com/" TargetMode="External"/><Relationship Id="rId22" Type="http://schemas.openxmlformats.org/officeDocument/2006/relationships/hyperlink" Target="https://youtu.be/rsjGw1R3Dl8" TargetMode="External"/><Relationship Id="rId27" Type="http://schemas.openxmlformats.org/officeDocument/2006/relationships/hyperlink" Target="https://makeitwood.org/articles/plantation-timber-production-explained" TargetMode="External"/><Relationship Id="rId43" Type="http://schemas.openxmlformats.org/officeDocument/2006/relationships/hyperlink" Target="https://youtu.be/D2ft9eOCnsw" TargetMode="External"/><Relationship Id="rId48" Type="http://schemas.openxmlformats.org/officeDocument/2006/relationships/hyperlink" Target="https://youtu.be/olJyoey9p8c" TargetMode="External"/><Relationship Id="rId64" Type="http://schemas.openxmlformats.org/officeDocument/2006/relationships/hyperlink" Target="https://www.wood-database.com/" TargetMode="External"/><Relationship Id="rId69" Type="http://schemas.openxmlformats.org/officeDocument/2006/relationships/hyperlink" Target="https://youtu.be/k6RyT84hgIY" TargetMode="External"/><Relationship Id="rId8" Type="http://schemas.openxmlformats.org/officeDocument/2006/relationships/webSettings" Target="webSettings.xml"/><Relationship Id="rId51" Type="http://schemas.openxmlformats.org/officeDocument/2006/relationships/hyperlink" Target="https://www.forestindustries.com.au/videos.html" TargetMode="External"/><Relationship Id="rId72" Type="http://schemas.openxmlformats.org/officeDocument/2006/relationships/hyperlink" Target="https://youtu.be/D2ft9eOCnsw" TargetMode="External"/><Relationship Id="rId80" Type="http://schemas.openxmlformats.org/officeDocument/2006/relationships/hyperlink" Target="https://www.wa.gov.au/organisation/forest-products-commission/south-west-native-forests" TargetMode="External"/><Relationship Id="rId85" Type="http://schemas.openxmlformats.org/officeDocument/2006/relationships/hyperlink" Target="https://forestlearning.edu.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scootle.edu.au/ec/search?accContentId=ACTDEK034" TargetMode="External"/><Relationship Id="rId25" Type="http://schemas.openxmlformats.org/officeDocument/2006/relationships/hyperlink" Target="https://www.wood-database.com/" TargetMode="External"/><Relationship Id="rId33" Type="http://schemas.openxmlformats.org/officeDocument/2006/relationships/hyperlink" Target="https://www.forestindustries.com.au/videos.html" TargetMode="External"/><Relationship Id="rId38" Type="http://schemas.openxmlformats.org/officeDocument/2006/relationships/hyperlink" Target="https://www.youtube.com/watch?v=olJyoey9p8c" TargetMode="External"/><Relationship Id="rId46" Type="http://schemas.openxmlformats.org/officeDocument/2006/relationships/hyperlink" Target="https://youtu.be/QT8XilNFJTQ" TargetMode="External"/><Relationship Id="rId59" Type="http://schemas.openxmlformats.org/officeDocument/2006/relationships/hyperlink" Target="https://forestlearning.edu.au/" TargetMode="External"/><Relationship Id="rId67" Type="http://schemas.openxmlformats.org/officeDocument/2006/relationships/hyperlink" Target="https://youtu.be/rsjGw1R3Dl8" TargetMode="External"/><Relationship Id="rId20" Type="http://schemas.openxmlformats.org/officeDocument/2006/relationships/hyperlink" Target="https://welcomemat.fifwa.asn.au/guidedtour.html" TargetMode="External"/><Relationship Id="rId41" Type="http://schemas.openxmlformats.org/officeDocument/2006/relationships/hyperlink" Target="https://youtu.be/oxcqQSTUIOI" TargetMode="External"/><Relationship Id="rId54" Type="http://schemas.openxmlformats.org/officeDocument/2006/relationships/hyperlink" Target="https://www.dpaw.wa.gov.au/management/forests" TargetMode="External"/><Relationship Id="rId62" Type="http://schemas.openxmlformats.org/officeDocument/2006/relationships/hyperlink" Target="https://www.fwpa.com.au/" TargetMode="External"/><Relationship Id="rId70" Type="http://schemas.openxmlformats.org/officeDocument/2006/relationships/hyperlink" Target="https://youtu.be/oxcqQSTUIOI" TargetMode="External"/><Relationship Id="rId75" Type="http://schemas.openxmlformats.org/officeDocument/2006/relationships/hyperlink" Target="https://youtu.be/vTLbWsG7nCo" TargetMode="External"/><Relationship Id="rId83" Type="http://schemas.openxmlformats.org/officeDocument/2006/relationships/hyperlink" Target="https://www.agriculture.gov.au/abares/forestsaustralia/sofr/sofr-2018/maps" TargetMode="External"/><Relationship Id="rId88" Type="http://schemas.openxmlformats.org/officeDocument/2006/relationships/hyperlink" Target="https://www.fwpa.com.au/"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youtube.com/watch?v=4xI3ajlOGwE&amp;t=35s" TargetMode="External"/><Relationship Id="rId28" Type="http://schemas.openxmlformats.org/officeDocument/2006/relationships/hyperlink" Target="https://www.aluminiumleader.com/production/how_aluminium_is_produced/" TargetMode="External"/><Relationship Id="rId36" Type="http://schemas.openxmlformats.org/officeDocument/2006/relationships/hyperlink" Target="https://amp.blog.shops-net.com/41272526/1/timber-towns-in-western-australia.html" TargetMode="External"/><Relationship Id="rId49" Type="http://schemas.openxmlformats.org/officeDocument/2006/relationships/hyperlink" Target="https://youtu.be/knTYjI66Yzw" TargetMode="External"/><Relationship Id="rId57" Type="http://schemas.openxmlformats.org/officeDocument/2006/relationships/hyperlink" Target="https://www.forestindustries.com.au/" TargetMode="External"/><Relationship Id="rId10" Type="http://schemas.openxmlformats.org/officeDocument/2006/relationships/endnotes" Target="endnotes.xml"/><Relationship Id="rId31" Type="http://schemas.openxmlformats.org/officeDocument/2006/relationships/hyperlink" Target="https://welcomemat.fifwa.asn.au/guidedtour.html" TargetMode="External"/><Relationship Id="rId44" Type="http://schemas.openxmlformats.org/officeDocument/2006/relationships/hyperlink" Target="https://youtu.be/0infljY_vAA" TargetMode="External"/><Relationship Id="rId52" Type="http://schemas.openxmlformats.org/officeDocument/2006/relationships/hyperlink" Target="https://www.wa.gov.au/organisation/forest-products-commission/south-west-native-forests" TargetMode="External"/><Relationship Id="rId60" Type="http://schemas.openxmlformats.org/officeDocument/2006/relationships/hyperlink" Target="https://www.thinkwood.com/" TargetMode="External"/><Relationship Id="rId65" Type="http://schemas.openxmlformats.org/officeDocument/2006/relationships/hyperlink" Target="http://www.madehow.com/" TargetMode="External"/><Relationship Id="rId73" Type="http://schemas.openxmlformats.org/officeDocument/2006/relationships/hyperlink" Target="https://youtu.be/0infljY_vAA" TargetMode="External"/><Relationship Id="rId78" Type="http://schemas.openxmlformats.org/officeDocument/2006/relationships/hyperlink" Target="https://youtu.be/knTYjI66Yzw" TargetMode="External"/><Relationship Id="rId81" Type="http://schemas.openxmlformats.org/officeDocument/2006/relationships/hyperlink" Target="https://www.wa.gov.au/organisation/forest-products-commission/sustainable-forest-management" TargetMode="External"/><Relationship Id="rId86" Type="http://schemas.openxmlformats.org/officeDocument/2006/relationships/hyperlink" Target="https://www.thinkwood.com/" TargetMode="External"/><Relationship Id="rId9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scootle.edu.au/ec/search?accContentId=ACTDEK029" TargetMode="External"/><Relationship Id="rId39" Type="http://schemas.openxmlformats.org/officeDocument/2006/relationships/hyperlink" Target="https://youtu.be/k6RyT84hgIY" TargetMode="External"/><Relationship Id="rId34" Type="http://schemas.openxmlformats.org/officeDocument/2006/relationships/hyperlink" Target="https://slwa.wa.gov.au/wepon/land/html/timber.html" TargetMode="External"/><Relationship Id="rId50" Type="http://schemas.openxmlformats.org/officeDocument/2006/relationships/hyperlink" Target="https://youtu.be/Zp1sdNL5DCg" TargetMode="External"/><Relationship Id="rId55" Type="http://schemas.openxmlformats.org/officeDocument/2006/relationships/hyperlink" Target="https://www.agriculture.gov.au/forestry" TargetMode="External"/><Relationship Id="rId76" Type="http://schemas.openxmlformats.org/officeDocument/2006/relationships/hyperlink" Target="https://youtu.be/QT8XilNFJTQ" TargetMode="External"/><Relationship Id="rId7" Type="http://schemas.openxmlformats.org/officeDocument/2006/relationships/settings" Target="settings.xml"/><Relationship Id="rId71" Type="http://schemas.openxmlformats.org/officeDocument/2006/relationships/hyperlink" Target="https://youtu.be/53gjegCuWmU"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madehow.com/Volume-3/Lumber.html" TargetMode="External"/><Relationship Id="rId24" Type="http://schemas.openxmlformats.org/officeDocument/2006/relationships/hyperlink" Target="https://www.youtube.com/watch?v=olJyoey9p8c" TargetMode="External"/><Relationship Id="rId40" Type="http://schemas.openxmlformats.org/officeDocument/2006/relationships/hyperlink" Target="https://youtu.be/4xI3ajlOGwE" TargetMode="External"/><Relationship Id="rId45" Type="http://schemas.openxmlformats.org/officeDocument/2006/relationships/hyperlink" Target="https://youtu.be/cHzIBMJze-s" TargetMode="External"/><Relationship Id="rId66" Type="http://schemas.openxmlformats.org/officeDocument/2006/relationships/hyperlink" Target="https://welcomemat.fifwa.asn.au/guidedtour.html" TargetMode="External"/><Relationship Id="rId87" Type="http://schemas.openxmlformats.org/officeDocument/2006/relationships/hyperlink" Target="https://makeitwood.org/" TargetMode="External"/><Relationship Id="rId61" Type="http://schemas.openxmlformats.org/officeDocument/2006/relationships/hyperlink" Target="https://makeitwood.org/" TargetMode="External"/><Relationship Id="rId82" Type="http://schemas.openxmlformats.org/officeDocument/2006/relationships/hyperlink" Target="https://www.dpaw.wa.gov.au/management/forests" TargetMode="External"/><Relationship Id="rId19" Type="http://schemas.openxmlformats.org/officeDocument/2006/relationships/hyperlink" Target="http://www.scootle.edu.au/ec/search?accContentId=ACTDEK030" TargetMode="External"/><Relationship Id="rId14" Type="http://schemas.openxmlformats.org/officeDocument/2006/relationships/footer" Target="footer2.xml"/><Relationship Id="rId30" Type="http://schemas.openxmlformats.org/officeDocument/2006/relationships/hyperlink" Target="http://www.madehow.com/Volume-5/Aluminum.html" TargetMode="External"/><Relationship Id="rId35" Type="http://schemas.openxmlformats.org/officeDocument/2006/relationships/hyperlink" Target="https://trove.nla.gov.au/newspaper/article/2985935" TargetMode="External"/><Relationship Id="rId56" Type="http://schemas.openxmlformats.org/officeDocument/2006/relationships/hyperlink" Target="https://www.agriculture.gov.au/abares/forestsaustralia/sofr/sofr-2018/maps" TargetMode="External"/><Relationship Id="rId77" Type="http://schemas.openxmlformats.org/officeDocument/2006/relationships/hyperlink" Target="https://youtu.be/rsjGw1R3Dl8"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image" Target="media/image7.jpeg"/><Relationship Id="rId7" Type="http://schemas.openxmlformats.org/officeDocument/2006/relationships/image" Target="media/image11.jp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26490\Downloads\Food%20and%20Fibre%20TEMPLATE%20Technologies_Teaching%20guide%20(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39100e6-dc5b-4952-bae1-a6b604181575">
      <UserInfo>
        <DisplayName/>
        <AccountId xsi:nil="true"/>
        <AccountType/>
      </UserInfo>
    </SharedWithUsers>
    <MediaLengthInSeconds xmlns="c11337b8-a1c9-4e93-a10e-b9c3de5896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449D-FD37-4A4F-B80F-4F91BFE39598}">
  <ds:schemaRefs>
    <ds:schemaRef ds:uri="http://purl.org/dc/dcmitype/"/>
    <ds:schemaRef ds:uri="939100e6-dc5b-4952-bae1-a6b604181575"/>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c11337b8-a1c9-4e93-a10e-b9c3de58965d"/>
    <ds:schemaRef ds:uri="http://www.w3.org/XML/1998/namespace"/>
  </ds:schemaRefs>
</ds:datastoreItem>
</file>

<file path=customXml/itemProps2.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3.xml><?xml version="1.0" encoding="utf-8"?>
<ds:datastoreItem xmlns:ds="http://schemas.openxmlformats.org/officeDocument/2006/customXml" ds:itemID="{FFA856AA-086A-4472-9AA7-BEFE990FA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C8B874-2C1F-4563-9819-E3D236E4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and Fibre TEMPLATE Technologies_Teaching guide (1) (1).dotx</Template>
  <TotalTime>10</TotalTime>
  <Pages>11</Pages>
  <Words>4357</Words>
  <Characters>24841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Jennifer</dc:creator>
  <cp:keywords/>
  <cp:lastModifiedBy>LOW Alfred [Strategy and Projects]</cp:lastModifiedBy>
  <cp:revision>5</cp:revision>
  <cp:lastPrinted>2021-05-25T02:17:00Z</cp:lastPrinted>
  <dcterms:created xsi:type="dcterms:W3CDTF">2021-08-17T01:07:00Z</dcterms:created>
  <dcterms:modified xsi:type="dcterms:W3CDTF">2021-09-01T07:03:00Z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y fmtid="{D5CDD505-2E9C-101B-9397-08002B2CF9AE}" pid="3" name="Order">
    <vt:r8>259900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