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324E2" w14:textId="77777777" w:rsidR="00440E04" w:rsidRDefault="00440E04" w:rsidP="0009662B">
      <w:pPr>
        <w:pStyle w:val="Heading1"/>
        <w:sectPr w:rsidR="00440E04" w:rsidSect="0086372E">
          <w:headerReference w:type="default" r:id="rId11"/>
          <w:footerReference w:type="default" r:id="rId12"/>
          <w:headerReference w:type="first" r:id="rId13"/>
          <w:footerReference w:type="first" r:id="rId14"/>
          <w:pgSz w:w="11906" w:h="16838" w:code="9"/>
          <w:pgMar w:top="1247" w:right="1134" w:bottom="1021" w:left="1134" w:header="284" w:footer="284" w:gutter="0"/>
          <w:cols w:space="708"/>
          <w:titlePg/>
          <w:docGrid w:linePitch="360"/>
        </w:sectPr>
      </w:pPr>
    </w:p>
    <w:p w14:paraId="60EE47E1" w14:textId="0D606082" w:rsidR="0029754F" w:rsidRPr="00A506DC" w:rsidRDefault="00506A00" w:rsidP="0009662B">
      <w:pPr>
        <w:pStyle w:val="Heading1"/>
      </w:pPr>
      <w:r w:rsidRPr="00A506DC">
        <w:lastRenderedPageBreak/>
        <w:t>Teaching guide</w:t>
      </w:r>
      <w:r w:rsidR="00BE515C" w:rsidRPr="00A506DC">
        <w:t>:</w:t>
      </w:r>
      <w:r w:rsidR="00616DAE" w:rsidRPr="00A506DC">
        <w:t xml:space="preserve"> </w:t>
      </w:r>
      <w:r w:rsidR="0009662B">
        <w:t>Life under cover – applying knowledge of cells and systems in food and fibre production</w:t>
      </w:r>
    </w:p>
    <w:p w14:paraId="583DE7EE" w14:textId="77777777" w:rsidR="00682A83" w:rsidRDefault="00682A83" w:rsidP="00105FAF">
      <w:pPr>
        <w:pStyle w:val="Heading2"/>
        <w:spacing w:after="240"/>
      </w:pPr>
    </w:p>
    <w:p w14:paraId="304879F3" w14:textId="76EC09B9" w:rsidR="0029754F" w:rsidRPr="00A506DC" w:rsidRDefault="0029754F" w:rsidP="00105FAF">
      <w:pPr>
        <w:pStyle w:val="Heading2"/>
        <w:spacing w:after="240"/>
      </w:pPr>
      <w:r w:rsidRPr="00A506DC">
        <w:t>Resources overview</w:t>
      </w:r>
    </w:p>
    <w:p w14:paraId="677B38BD" w14:textId="77777777" w:rsidR="0029754F" w:rsidRPr="00A506DC" w:rsidRDefault="0029754F" w:rsidP="00A506DC">
      <w:pPr>
        <w:pStyle w:val="Heading3"/>
      </w:pPr>
      <w:r w:rsidRPr="00A506DC">
        <w:t>PRIMED mission</w:t>
      </w:r>
    </w:p>
    <w:p w14:paraId="7D3CA637" w14:textId="77777777" w:rsidR="0029754F" w:rsidRPr="00105FAF" w:rsidRDefault="0029754F" w:rsidP="0029754F">
      <w:pPr>
        <w:ind w:right="5214"/>
        <w:rPr>
          <w:lang w:eastAsia="en-AU"/>
        </w:rPr>
      </w:pPr>
      <w:r w:rsidRPr="00A506DC">
        <w:rPr>
          <w:lang w:eastAsia="en-AU"/>
        </w:rPr>
        <w:t>To increase student understanding of agriculture, fisheries, fibre, forestry and food (primary industries) careers to enable Year 7–12 students to make informed career-pathway choices.</w:t>
      </w:r>
    </w:p>
    <w:tbl>
      <w:tblPr>
        <w:tblStyle w:val="TableGrid"/>
        <w:tblpPr w:leftFromText="180" w:rightFromText="180" w:vertAnchor="text" w:tblpY="1"/>
        <w:tblOverlap w:val="never"/>
        <w:tblW w:w="0" w:type="auto"/>
        <w:tblBorders>
          <w:top w:val="single" w:sz="4" w:space="0" w:color="84B700"/>
          <w:left w:val="single" w:sz="4" w:space="0" w:color="84B700"/>
          <w:bottom w:val="single" w:sz="4" w:space="0" w:color="84B700"/>
          <w:right w:val="single" w:sz="4" w:space="0" w:color="84B700"/>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29754F" w:rsidRPr="00A506DC" w14:paraId="435DBE40" w14:textId="77777777" w:rsidTr="00A579FE">
        <w:trPr>
          <w:trHeight w:val="2910"/>
        </w:trPr>
        <w:tc>
          <w:tcPr>
            <w:tcW w:w="6091" w:type="dxa"/>
            <w:vAlign w:val="center"/>
          </w:tcPr>
          <w:p w14:paraId="1AC179FA" w14:textId="77777777" w:rsidR="00A506DC" w:rsidRDefault="00A506DC" w:rsidP="00781FD0">
            <w:pPr>
              <w:pStyle w:val="Heading3"/>
              <w:outlineLvl w:val="2"/>
              <w:rPr>
                <w:lang w:eastAsia="en-AU"/>
              </w:rPr>
            </w:pPr>
            <w:r>
              <w:rPr>
                <w:lang w:eastAsia="en-AU"/>
              </w:rPr>
              <w:t>About the resource set</w:t>
            </w:r>
          </w:p>
          <w:p w14:paraId="0B71382D" w14:textId="532D7F1A" w:rsidR="0009662B" w:rsidRDefault="0009662B" w:rsidP="00A579FE">
            <w:pPr>
              <w:spacing w:after="120"/>
            </w:pPr>
            <w:r>
              <w:t xml:space="preserve">This series of activities challenges students to engage with the </w:t>
            </w:r>
            <w:r>
              <w:rPr>
                <w:i/>
              </w:rPr>
              <w:t>Western Australian Science C</w:t>
            </w:r>
            <w:r w:rsidRPr="00911B35">
              <w:rPr>
                <w:i/>
              </w:rPr>
              <w:t>urriculum</w:t>
            </w:r>
            <w:r>
              <w:t xml:space="preserve"> by focusing on comparisons of their own cells and organ systems with those of other living organisms commonly used in Western Australian primary industries for food and fibre production. </w:t>
            </w:r>
          </w:p>
          <w:p w14:paraId="12723B68" w14:textId="0A56F246" w:rsidR="00A506DC" w:rsidRPr="00A506DC" w:rsidRDefault="0009662B" w:rsidP="008D3DF9">
            <w:r>
              <w:t xml:space="preserve">Through this process, students </w:t>
            </w:r>
            <w:r w:rsidR="00313983">
              <w:t>can</w:t>
            </w:r>
            <w:r>
              <w:t xml:space="preserve"> gain a deeper understanding of the complexities of the biological and physical world</w:t>
            </w:r>
            <w:r w:rsidR="00D6071D">
              <w:t>,</w:t>
            </w:r>
            <w:r>
              <w:t xml:space="preserve"> and how </w:t>
            </w:r>
            <w:r w:rsidR="00D6071D">
              <w:t xml:space="preserve">we </w:t>
            </w:r>
            <w:r>
              <w:t xml:space="preserve">interact with it to sustainably produce essential food and </w:t>
            </w:r>
            <w:r w:rsidRPr="003520A2">
              <w:t>fibre</w:t>
            </w:r>
            <w:r w:rsidR="003520A2">
              <w:t>.</w:t>
            </w:r>
          </w:p>
        </w:tc>
      </w:tr>
    </w:tbl>
    <w:p w14:paraId="7E58834D" w14:textId="77777777" w:rsidR="0029754F" w:rsidRDefault="00781FD0" w:rsidP="00105FAF">
      <w:pPr>
        <w:rPr>
          <w:lang w:eastAsia="en-AU"/>
        </w:rPr>
      </w:pPr>
      <w:r>
        <w:rPr>
          <w:lang w:eastAsia="en-AU"/>
        </w:rPr>
        <w:br w:type="textWrapping" w:clear="all"/>
      </w:r>
    </w:p>
    <w:p w14:paraId="5D34752F" w14:textId="77777777" w:rsidR="0029754F" w:rsidRPr="00A506DC" w:rsidRDefault="0029754F" w:rsidP="0029754F">
      <w:pPr>
        <w:pStyle w:val="Heading2"/>
      </w:pPr>
      <w:r w:rsidRPr="00A506DC">
        <w:br w:type="page"/>
      </w:r>
    </w:p>
    <w:tbl>
      <w:tblPr>
        <w:tblStyle w:val="TableGrid"/>
        <w:tblW w:w="0" w:type="auto"/>
        <w:tblBorders>
          <w:top w:val="single" w:sz="4" w:space="0" w:color="84B700"/>
          <w:left w:val="single" w:sz="4" w:space="0" w:color="84B700"/>
          <w:bottom w:val="single" w:sz="4" w:space="0" w:color="84B700"/>
          <w:right w:val="single" w:sz="4" w:space="0" w:color="84B700"/>
          <w:insideH w:val="none" w:sz="0" w:space="0" w:color="auto"/>
          <w:insideV w:val="none" w:sz="0" w:space="0" w:color="auto"/>
        </w:tblBorders>
        <w:tblCellMar>
          <w:top w:w="57" w:type="dxa"/>
          <w:bottom w:w="57" w:type="dxa"/>
        </w:tblCellMar>
        <w:tblLook w:val="04A0" w:firstRow="1" w:lastRow="0" w:firstColumn="1" w:lastColumn="0" w:noHBand="0" w:noVBand="1"/>
      </w:tblPr>
      <w:tblGrid>
        <w:gridCol w:w="9628"/>
      </w:tblGrid>
      <w:tr w:rsidR="0029754F" w:rsidRPr="00A8741B" w14:paraId="52C3AEA5" w14:textId="77777777" w:rsidTr="00283625">
        <w:trPr>
          <w:trHeight w:val="10633"/>
        </w:trPr>
        <w:tc>
          <w:tcPr>
            <w:tcW w:w="9628" w:type="dxa"/>
          </w:tcPr>
          <w:p w14:paraId="408077F9" w14:textId="77777777" w:rsidR="003E3D60" w:rsidRPr="003E3D60" w:rsidRDefault="003E3D60" w:rsidP="003E3D60">
            <w:pPr>
              <w:pStyle w:val="Heading3"/>
              <w:outlineLvl w:val="2"/>
              <w:rPr>
                <w:lang w:eastAsia="ja-JP"/>
              </w:rPr>
            </w:pPr>
            <w:r w:rsidRPr="003E3D60">
              <w:rPr>
                <w:lang w:eastAsia="ja-JP"/>
              </w:rPr>
              <w:lastRenderedPageBreak/>
              <w:t>Curriculum links</w:t>
            </w:r>
          </w:p>
          <w:p w14:paraId="1B875484" w14:textId="4DE6C8E4" w:rsidR="003E3D60" w:rsidRPr="003E3D60" w:rsidRDefault="003E3D60" w:rsidP="003E3D60">
            <w:pPr>
              <w:autoSpaceDE w:val="0"/>
              <w:autoSpaceDN w:val="0"/>
              <w:adjustRightInd w:val="0"/>
              <w:spacing w:line="181" w:lineRule="atLeast"/>
              <w:rPr>
                <w:rFonts w:eastAsia="Calibri" w:cs="Arial"/>
              </w:rPr>
            </w:pPr>
            <w:r w:rsidRPr="003E3D60">
              <w:rPr>
                <w:rFonts w:eastAsia="Calibri" w:cs="Arial"/>
              </w:rPr>
              <w:t xml:space="preserve">This resource set is designed to be a learning pathway for Year 8 science students to develop their understanding of the </w:t>
            </w:r>
            <w:r w:rsidRPr="003D2322">
              <w:rPr>
                <w:rFonts w:eastAsia="Calibri" w:cs="Arial"/>
                <w:i/>
              </w:rPr>
              <w:t>Western Australian Curriculum</w:t>
            </w:r>
            <w:r w:rsidRPr="00CE2303">
              <w:rPr>
                <w:rFonts w:eastAsia="Calibri" w:cs="Arial"/>
              </w:rPr>
              <w:t xml:space="preserve"> </w:t>
            </w:r>
            <w:r w:rsidRPr="00CE2303">
              <w:rPr>
                <w:rFonts w:eastAsia="Calibri" w:cs="Arial"/>
                <w:b/>
              </w:rPr>
              <w:t>Biological Sciences</w:t>
            </w:r>
            <w:r w:rsidRPr="00CE2303">
              <w:rPr>
                <w:rFonts w:eastAsia="Calibri" w:cs="Arial"/>
              </w:rPr>
              <w:t xml:space="preserve"> content</w:t>
            </w:r>
            <w:r w:rsidRPr="003E3D60">
              <w:rPr>
                <w:rFonts w:eastAsia="Calibri" w:cs="Arial"/>
              </w:rPr>
              <w:t xml:space="preserve"> </w:t>
            </w:r>
            <w:r w:rsidR="00CE2303" w:rsidRPr="00CE2303">
              <w:rPr>
                <w:rFonts w:eastAsia="Calibri" w:cs="Arial"/>
              </w:rPr>
              <w:t>descript</w:t>
            </w:r>
            <w:r w:rsidR="00CE2303" w:rsidRPr="003D2322">
              <w:rPr>
                <w:rFonts w:eastAsia="Calibri" w:cs="Arial"/>
              </w:rPr>
              <w:t>ion</w:t>
            </w:r>
            <w:r w:rsidR="00CE2303" w:rsidRPr="00CE2303">
              <w:rPr>
                <w:rFonts w:eastAsia="Calibri" w:cs="Arial"/>
              </w:rPr>
              <w:t>s</w:t>
            </w:r>
            <w:r w:rsidRPr="00CE2303">
              <w:rPr>
                <w:rFonts w:eastAsia="Calibri" w:cs="Arial"/>
              </w:rPr>
              <w:t>:</w:t>
            </w:r>
          </w:p>
          <w:p w14:paraId="31C20340" w14:textId="29B5B19D" w:rsidR="003E3D60" w:rsidRPr="003E3D60" w:rsidRDefault="003E3D60" w:rsidP="00B342C6">
            <w:pPr>
              <w:numPr>
                <w:ilvl w:val="0"/>
                <w:numId w:val="2"/>
              </w:numPr>
              <w:rPr>
                <w:rFonts w:eastAsia="Times New Roman" w:cs="Arial"/>
                <w:lang w:eastAsia="ja-JP"/>
              </w:rPr>
            </w:pPr>
            <w:r w:rsidRPr="003E3D60">
              <w:rPr>
                <w:rFonts w:eastAsia="Times New Roman" w:cs="Arial"/>
                <w:shd w:val="clear" w:color="auto" w:fill="FEFEFE"/>
                <w:lang w:eastAsia="ja-JP"/>
              </w:rPr>
              <w:t xml:space="preserve">Cells are the basic units of living things; they have specialised structures and functions </w:t>
            </w:r>
            <w:r w:rsidR="00CA440E" w:rsidRPr="003D2322">
              <w:rPr>
                <w:rFonts w:eastAsia="Times New Roman" w:cs="Arial"/>
                <w:shd w:val="clear" w:color="auto" w:fill="FEFEFE"/>
                <w:lang w:eastAsia="ja-JP"/>
              </w:rPr>
              <w:t>(</w:t>
            </w:r>
            <w:hyperlink r:id="rId15" w:history="1">
              <w:r w:rsidR="00CA440E" w:rsidRPr="003D2322">
                <w:rPr>
                  <w:rStyle w:val="Hyperlink"/>
                </w:rPr>
                <w:t>ACSSU149</w:t>
              </w:r>
            </w:hyperlink>
            <w:r w:rsidR="00CA440E" w:rsidRPr="003D2322">
              <w:rPr>
                <w:rFonts w:eastAsia="Times New Roman" w:cs="Arial"/>
                <w:shd w:val="clear" w:color="auto" w:fill="FEFEFE"/>
                <w:lang w:eastAsia="ja-JP"/>
              </w:rPr>
              <w:t>)</w:t>
            </w:r>
            <w:r w:rsidR="00661E4E">
              <w:rPr>
                <w:rFonts w:eastAsia="Times New Roman" w:cs="Arial"/>
                <w:shd w:val="clear" w:color="auto" w:fill="FEFEFE"/>
                <w:lang w:eastAsia="ja-JP"/>
              </w:rPr>
              <w:t>.</w:t>
            </w:r>
          </w:p>
          <w:p w14:paraId="7B038A09" w14:textId="4EAFAAEB" w:rsidR="003E3D60" w:rsidRPr="003E3D60" w:rsidRDefault="003E3D60" w:rsidP="00B342C6">
            <w:pPr>
              <w:numPr>
                <w:ilvl w:val="0"/>
                <w:numId w:val="2"/>
              </w:numPr>
              <w:rPr>
                <w:rFonts w:eastAsia="Times New Roman" w:cs="Arial"/>
                <w:lang w:eastAsia="ja-JP"/>
              </w:rPr>
            </w:pPr>
            <w:r w:rsidRPr="003E3D60">
              <w:rPr>
                <w:rFonts w:eastAsia="Times New Roman" w:cs="Arial"/>
                <w:shd w:val="clear" w:color="auto" w:fill="FEFEFE"/>
                <w:lang w:eastAsia="ja-JP"/>
              </w:rPr>
              <w:t xml:space="preserve">Multicellular organisms contain systems of organs carrying out specialised functions that enable them to survive and reproduce </w:t>
            </w:r>
            <w:r w:rsidR="00CA440E" w:rsidRPr="003D2322">
              <w:rPr>
                <w:rFonts w:eastAsia="Times New Roman" w:cs="Arial"/>
                <w:shd w:val="clear" w:color="auto" w:fill="FEFEFE"/>
                <w:lang w:eastAsia="ja-JP"/>
              </w:rPr>
              <w:t>(</w:t>
            </w:r>
            <w:hyperlink r:id="rId16" w:history="1">
              <w:r w:rsidR="00CA440E" w:rsidRPr="003D2322">
                <w:rPr>
                  <w:rStyle w:val="Hyperlink"/>
                </w:rPr>
                <w:t>ACSSU150</w:t>
              </w:r>
            </w:hyperlink>
            <w:r w:rsidR="00CA440E" w:rsidRPr="003D2322">
              <w:rPr>
                <w:rFonts w:eastAsia="Times New Roman" w:cs="Arial"/>
                <w:shd w:val="clear" w:color="auto" w:fill="FEFEFE"/>
                <w:lang w:eastAsia="ja-JP"/>
              </w:rPr>
              <w:t>)</w:t>
            </w:r>
            <w:r w:rsidR="00661E4E">
              <w:rPr>
                <w:rFonts w:eastAsia="Times New Roman" w:cs="Arial"/>
                <w:shd w:val="clear" w:color="auto" w:fill="FEFEFE"/>
                <w:lang w:eastAsia="ja-JP"/>
              </w:rPr>
              <w:t>.</w:t>
            </w:r>
          </w:p>
          <w:p w14:paraId="51D368AA" w14:textId="56F1A323" w:rsidR="003E3D60" w:rsidRPr="003E3D60" w:rsidRDefault="003E3D60" w:rsidP="003E3D60">
            <w:pPr>
              <w:spacing w:before="240"/>
              <w:rPr>
                <w:rFonts w:eastAsia="Times New Roman" w:cs="Arial"/>
                <w:lang w:eastAsia="ja-JP"/>
              </w:rPr>
            </w:pPr>
            <w:r w:rsidRPr="003E3D60">
              <w:rPr>
                <w:rFonts w:eastAsia="Times New Roman" w:cs="Arial"/>
                <w:lang w:eastAsia="ja-JP"/>
              </w:rPr>
              <w:t xml:space="preserve">It also engages students with the </w:t>
            </w:r>
            <w:r w:rsidRPr="00CE2303">
              <w:rPr>
                <w:rFonts w:eastAsia="Times New Roman" w:cs="Arial"/>
                <w:b/>
                <w:lang w:eastAsia="ja-JP"/>
              </w:rPr>
              <w:t>Science as a human endeavour</w:t>
            </w:r>
            <w:r w:rsidRPr="00CE2303">
              <w:rPr>
                <w:rFonts w:eastAsia="Times New Roman" w:cs="Arial"/>
                <w:lang w:eastAsia="ja-JP"/>
              </w:rPr>
              <w:t xml:space="preserve"> content </w:t>
            </w:r>
            <w:r w:rsidR="00CE2303" w:rsidRPr="00CE2303">
              <w:rPr>
                <w:rFonts w:eastAsia="Times New Roman" w:cs="Arial"/>
                <w:lang w:eastAsia="ja-JP"/>
              </w:rPr>
              <w:t>descript</w:t>
            </w:r>
            <w:r w:rsidR="00CE2303" w:rsidRPr="003D2322">
              <w:rPr>
                <w:rFonts w:eastAsia="Times New Roman" w:cs="Arial"/>
                <w:lang w:eastAsia="ja-JP"/>
              </w:rPr>
              <w:t>ion</w:t>
            </w:r>
            <w:r w:rsidR="00CE2303" w:rsidRPr="00CE2303">
              <w:rPr>
                <w:rFonts w:eastAsia="Times New Roman" w:cs="Arial"/>
                <w:lang w:eastAsia="ja-JP"/>
              </w:rPr>
              <w:t>s</w:t>
            </w:r>
            <w:r w:rsidRPr="00CE2303">
              <w:rPr>
                <w:rFonts w:eastAsia="Times New Roman" w:cs="Arial"/>
                <w:lang w:eastAsia="ja-JP"/>
              </w:rPr>
              <w:t>:</w:t>
            </w:r>
          </w:p>
          <w:p w14:paraId="36632317" w14:textId="68AAB15B" w:rsidR="003E3D60" w:rsidRPr="003E3D60" w:rsidRDefault="003E3D60" w:rsidP="00B342C6">
            <w:pPr>
              <w:numPr>
                <w:ilvl w:val="0"/>
                <w:numId w:val="3"/>
              </w:numPr>
              <w:ind w:left="360"/>
              <w:rPr>
                <w:rFonts w:eastAsia="Times New Roman" w:cs="Arial"/>
                <w:lang w:eastAsia="ja-JP"/>
              </w:rPr>
            </w:pPr>
            <w:r w:rsidRPr="003E3D60">
              <w:rPr>
                <w:rFonts w:eastAsia="Times New Roman" w:cs="Arial"/>
                <w:lang w:eastAsia="ja-JP"/>
              </w:rPr>
              <w:t xml:space="preserve">People use science understanding and skills in their occupations and these have influenced the development of practices in areas of human activity </w:t>
            </w:r>
            <w:r w:rsidR="00CA440E" w:rsidRPr="003D2322">
              <w:rPr>
                <w:rFonts w:eastAsia="Times New Roman" w:cs="Arial"/>
                <w:shd w:val="clear" w:color="auto" w:fill="FEFEFE"/>
                <w:lang w:eastAsia="ja-JP"/>
              </w:rPr>
              <w:t>(</w:t>
            </w:r>
            <w:hyperlink r:id="rId17" w:history="1">
              <w:r w:rsidR="00CA440E" w:rsidRPr="003D2322">
                <w:rPr>
                  <w:rStyle w:val="Hyperlink"/>
                </w:rPr>
                <w:t>ACSHE136</w:t>
              </w:r>
            </w:hyperlink>
            <w:r w:rsidR="00CA440E" w:rsidRPr="003D2322">
              <w:rPr>
                <w:rFonts w:eastAsia="Times New Roman" w:cs="Arial"/>
                <w:shd w:val="clear" w:color="auto" w:fill="FEFEFE"/>
                <w:lang w:eastAsia="ja-JP"/>
              </w:rPr>
              <w:t>)</w:t>
            </w:r>
            <w:r w:rsidRPr="00CE2303">
              <w:rPr>
                <w:rFonts w:eastAsia="Times New Roman" w:cs="Arial"/>
                <w:lang w:eastAsia="ja-JP"/>
              </w:rPr>
              <w:t>.</w:t>
            </w:r>
            <w:r w:rsidRPr="003E3D60">
              <w:rPr>
                <w:rFonts w:eastAsia="Times New Roman" w:cs="Arial"/>
                <w:lang w:eastAsia="ja-JP"/>
              </w:rPr>
              <w:t xml:space="preserve"> These include but are not limited to industry, agriculture and marine and terrestrial resource management.</w:t>
            </w:r>
          </w:p>
          <w:p w14:paraId="14460153" w14:textId="279CE38D" w:rsidR="003E3D60" w:rsidRPr="003E3D60" w:rsidRDefault="003E3D60" w:rsidP="00B342C6">
            <w:pPr>
              <w:numPr>
                <w:ilvl w:val="0"/>
                <w:numId w:val="3"/>
              </w:numPr>
              <w:ind w:left="360"/>
              <w:rPr>
                <w:rFonts w:eastAsia="Times New Roman" w:cs="Arial"/>
                <w:lang w:eastAsia="ja-JP"/>
              </w:rPr>
            </w:pPr>
            <w:r w:rsidRPr="003E3D60">
              <w:rPr>
                <w:rFonts w:eastAsia="Times New Roman" w:cs="Arial"/>
                <w:lang w:eastAsia="ja-JP"/>
              </w:rPr>
              <w:t xml:space="preserve">Scientific knowledge has changed </w:t>
            </w:r>
            <w:r w:rsidRPr="00CE2303">
              <w:rPr>
                <w:rFonts w:eastAsia="Times New Roman" w:cs="Arial"/>
                <w:lang w:eastAsia="ja-JP"/>
              </w:rPr>
              <w:t>people</w:t>
            </w:r>
            <w:r w:rsidR="00A03A4A">
              <w:rPr>
                <w:rFonts w:eastAsia="Times New Roman" w:cs="Arial"/>
                <w:lang w:eastAsia="ja-JP"/>
              </w:rPr>
              <w:t>’</w:t>
            </w:r>
            <w:r w:rsidRPr="00CE2303">
              <w:rPr>
                <w:rFonts w:eastAsia="Times New Roman" w:cs="Arial"/>
                <w:lang w:eastAsia="ja-JP"/>
              </w:rPr>
              <w:t>s</w:t>
            </w:r>
            <w:r w:rsidRPr="003E3D60">
              <w:rPr>
                <w:rFonts w:eastAsia="Times New Roman" w:cs="Arial"/>
                <w:lang w:eastAsia="ja-JP"/>
              </w:rPr>
              <w:t xml:space="preserve"> understanding of the world and is refined as new evidence becomes available</w:t>
            </w:r>
            <w:r w:rsidRPr="003E3D60">
              <w:rPr>
                <w:rFonts w:eastAsia="Times New Roman" w:cs="Times New Roman"/>
                <w:lang w:eastAsia="ja-JP"/>
              </w:rPr>
              <w:t xml:space="preserve"> </w:t>
            </w:r>
            <w:r w:rsidR="00661E4E" w:rsidRPr="003D2322">
              <w:rPr>
                <w:rFonts w:eastAsia="Times New Roman" w:cs="Arial"/>
                <w:shd w:val="clear" w:color="auto" w:fill="FEFEFE"/>
                <w:lang w:eastAsia="ja-JP"/>
              </w:rPr>
              <w:t>(</w:t>
            </w:r>
            <w:hyperlink r:id="rId18" w:history="1">
              <w:r w:rsidR="00661E4E" w:rsidRPr="003D2322">
                <w:rPr>
                  <w:rStyle w:val="Hyperlink"/>
                </w:rPr>
                <w:t>ACSHE134</w:t>
              </w:r>
            </w:hyperlink>
            <w:r w:rsidR="00661E4E" w:rsidRPr="003D2322">
              <w:rPr>
                <w:rFonts w:eastAsia="Times New Roman" w:cs="Arial"/>
                <w:shd w:val="clear" w:color="auto" w:fill="FEFEFE"/>
                <w:lang w:eastAsia="ja-JP"/>
              </w:rPr>
              <w:t>)</w:t>
            </w:r>
            <w:r w:rsidR="00661E4E" w:rsidRPr="00CE2303">
              <w:rPr>
                <w:rFonts w:eastAsia="Times New Roman" w:cs="Arial"/>
                <w:shd w:val="clear" w:color="auto" w:fill="FEFEFE"/>
                <w:lang w:eastAsia="ja-JP"/>
              </w:rPr>
              <w:t>.</w:t>
            </w:r>
          </w:p>
          <w:p w14:paraId="5CAD8A11" w14:textId="48D26061" w:rsidR="003E3D60" w:rsidRPr="003E3D60" w:rsidRDefault="003E3D60" w:rsidP="00B342C6">
            <w:pPr>
              <w:numPr>
                <w:ilvl w:val="0"/>
                <w:numId w:val="3"/>
              </w:numPr>
              <w:ind w:left="360"/>
              <w:rPr>
                <w:rFonts w:eastAsia="Times New Roman" w:cs="Arial"/>
                <w:lang w:eastAsia="ja-JP"/>
              </w:rPr>
            </w:pPr>
            <w:r w:rsidRPr="003E3D60">
              <w:rPr>
                <w:rFonts w:eastAsia="Times New Roman" w:cs="Arial"/>
                <w:lang w:eastAsia="ja-JP"/>
              </w:rPr>
              <w:t xml:space="preserve">Science knowledge can develop through collaboration across the disciplines of science and the contributions of people from a range of cultures </w:t>
            </w:r>
            <w:r w:rsidR="00661E4E" w:rsidRPr="003D2322">
              <w:rPr>
                <w:rFonts w:eastAsia="Times New Roman" w:cs="Arial"/>
                <w:shd w:val="clear" w:color="auto" w:fill="FEFEFE"/>
                <w:lang w:eastAsia="ja-JP"/>
              </w:rPr>
              <w:t>(</w:t>
            </w:r>
            <w:hyperlink r:id="rId19" w:history="1">
              <w:r w:rsidR="00661E4E" w:rsidRPr="003D2322">
                <w:rPr>
                  <w:rStyle w:val="Hyperlink"/>
                </w:rPr>
                <w:t>ACSHE226</w:t>
              </w:r>
            </w:hyperlink>
            <w:r w:rsidR="00661E4E" w:rsidRPr="003D2322">
              <w:rPr>
                <w:rFonts w:eastAsia="Times New Roman" w:cs="Arial"/>
                <w:shd w:val="clear" w:color="auto" w:fill="FEFEFE"/>
                <w:lang w:eastAsia="ja-JP"/>
              </w:rPr>
              <w:t>)</w:t>
            </w:r>
            <w:r w:rsidR="00661E4E">
              <w:rPr>
                <w:rFonts w:eastAsia="Times New Roman" w:cs="Arial"/>
                <w:shd w:val="clear" w:color="auto" w:fill="FEFEFE"/>
                <w:lang w:eastAsia="ja-JP"/>
              </w:rPr>
              <w:t>.</w:t>
            </w:r>
          </w:p>
          <w:p w14:paraId="0896A1DE" w14:textId="6DC152AD" w:rsidR="003E3D60" w:rsidRPr="003E3D60" w:rsidRDefault="003E3D60" w:rsidP="00B342C6">
            <w:pPr>
              <w:numPr>
                <w:ilvl w:val="0"/>
                <w:numId w:val="3"/>
              </w:numPr>
              <w:ind w:left="360"/>
              <w:rPr>
                <w:rFonts w:eastAsia="Times New Roman" w:cs="Arial"/>
                <w:lang w:eastAsia="ja-JP"/>
              </w:rPr>
            </w:pPr>
            <w:r w:rsidRPr="003E3D60">
              <w:rPr>
                <w:rFonts w:eastAsia="Times New Roman" w:cs="Arial"/>
                <w:lang w:eastAsia="ja-JP"/>
              </w:rPr>
              <w:t xml:space="preserve">Solutions to contemporary issues that are found using science and </w:t>
            </w:r>
            <w:r w:rsidRPr="00CE2303">
              <w:rPr>
                <w:rFonts w:eastAsia="Times New Roman" w:cs="Arial"/>
                <w:lang w:eastAsia="ja-JP"/>
              </w:rPr>
              <w:t>technology may</w:t>
            </w:r>
            <w:r w:rsidRPr="003E3D60">
              <w:rPr>
                <w:rFonts w:eastAsia="Times New Roman" w:cs="Arial"/>
                <w:lang w:eastAsia="ja-JP"/>
              </w:rPr>
              <w:t xml:space="preserve"> impact other areas of society and may involve ethical considerations </w:t>
            </w:r>
            <w:r w:rsidR="00661E4E" w:rsidRPr="003D2322">
              <w:rPr>
                <w:rFonts w:eastAsia="Times New Roman" w:cs="Arial"/>
                <w:shd w:val="clear" w:color="auto" w:fill="FEFEFE"/>
                <w:lang w:eastAsia="ja-JP"/>
              </w:rPr>
              <w:t>(</w:t>
            </w:r>
            <w:hyperlink r:id="rId20" w:history="1">
              <w:r w:rsidR="00661E4E" w:rsidRPr="003D2322">
                <w:rPr>
                  <w:rStyle w:val="Hyperlink"/>
                </w:rPr>
                <w:t>ACSHE135</w:t>
              </w:r>
            </w:hyperlink>
            <w:r w:rsidR="00661E4E" w:rsidRPr="003D2322">
              <w:rPr>
                <w:rFonts w:eastAsia="Times New Roman" w:cs="Arial"/>
                <w:shd w:val="clear" w:color="auto" w:fill="FEFEFE"/>
                <w:lang w:eastAsia="ja-JP"/>
              </w:rPr>
              <w:t>)</w:t>
            </w:r>
            <w:r w:rsidR="00661E4E">
              <w:rPr>
                <w:rFonts w:eastAsia="Times New Roman" w:cs="Arial"/>
                <w:shd w:val="clear" w:color="auto" w:fill="FEFEFE"/>
                <w:lang w:eastAsia="ja-JP"/>
              </w:rPr>
              <w:t>.</w:t>
            </w:r>
          </w:p>
          <w:p w14:paraId="15CC8683" w14:textId="503C0781" w:rsidR="003E3D60" w:rsidRDefault="003E3D60" w:rsidP="008D3DF9">
            <w:pPr>
              <w:spacing w:before="240"/>
              <w:rPr>
                <w:rFonts w:eastAsia="Times New Roman" w:cs="Arial"/>
                <w:lang w:eastAsia="ja-JP"/>
              </w:rPr>
            </w:pPr>
            <w:r w:rsidRPr="003E3D60">
              <w:rPr>
                <w:rFonts w:eastAsia="Times New Roman" w:cs="Arial"/>
                <w:lang w:eastAsia="ja-JP"/>
              </w:rPr>
              <w:t xml:space="preserve">It further allows development of the </w:t>
            </w:r>
            <w:r w:rsidRPr="003E3D60">
              <w:rPr>
                <w:rFonts w:eastAsia="Times New Roman" w:cs="Arial"/>
                <w:b/>
                <w:lang w:eastAsia="ja-JP"/>
              </w:rPr>
              <w:t xml:space="preserve">Science inquiry skills </w:t>
            </w:r>
            <w:r w:rsidRPr="003E3D60">
              <w:rPr>
                <w:rFonts w:eastAsia="Times New Roman" w:cs="Arial"/>
                <w:lang w:eastAsia="ja-JP"/>
              </w:rPr>
              <w:t xml:space="preserve">integral to the </w:t>
            </w:r>
            <w:r w:rsidRPr="003D2322">
              <w:rPr>
                <w:rFonts w:eastAsia="Times New Roman" w:cs="Arial"/>
                <w:i/>
                <w:lang w:eastAsia="ja-JP"/>
              </w:rPr>
              <w:t xml:space="preserve">Western Australian </w:t>
            </w:r>
            <w:r w:rsidR="00CE2303" w:rsidRPr="003D2322">
              <w:rPr>
                <w:rFonts w:eastAsia="Times New Roman" w:cs="Arial"/>
                <w:i/>
                <w:lang w:eastAsia="ja-JP"/>
              </w:rPr>
              <w:t>Science Curriculum</w:t>
            </w:r>
            <w:r w:rsidRPr="003E3D60">
              <w:rPr>
                <w:rFonts w:eastAsia="Times New Roman" w:cs="Arial"/>
                <w:lang w:eastAsia="ja-JP"/>
              </w:rPr>
              <w:t>.</w:t>
            </w:r>
          </w:p>
          <w:p w14:paraId="5B2A6E1F" w14:textId="77777777" w:rsidR="00661E4E" w:rsidRPr="003E3D60" w:rsidRDefault="00661E4E" w:rsidP="003E3D60">
            <w:pPr>
              <w:spacing w:before="240"/>
              <w:rPr>
                <w:rFonts w:eastAsia="Times New Roman" w:cs="Arial"/>
                <w:lang w:eastAsia="ja-JP"/>
              </w:rPr>
            </w:pPr>
          </w:p>
          <w:p w14:paraId="6251004B" w14:textId="77777777" w:rsidR="003E3D60" w:rsidRPr="003E3D60" w:rsidRDefault="003E3D60" w:rsidP="003E3D60">
            <w:pPr>
              <w:pStyle w:val="Heading3"/>
              <w:outlineLvl w:val="2"/>
              <w:rPr>
                <w:lang w:eastAsia="ja-JP"/>
              </w:rPr>
            </w:pPr>
            <w:r w:rsidRPr="003E3D60">
              <w:rPr>
                <w:lang w:eastAsia="ja-JP"/>
              </w:rPr>
              <w:t>Resource set structure</w:t>
            </w:r>
          </w:p>
          <w:p w14:paraId="54A78DF3" w14:textId="77777777" w:rsidR="003E3ED5" w:rsidRPr="00207BC2" w:rsidRDefault="003E3D60" w:rsidP="003E3ED5">
            <w:pPr>
              <w:rPr>
                <w:rFonts w:ascii="Calibri" w:eastAsia="Times New Roman" w:hAnsi="Calibri" w:cs="Calibri"/>
                <w:color w:val="000000"/>
                <w:lang w:eastAsia="en-AU"/>
              </w:rPr>
            </w:pPr>
            <w:r w:rsidRPr="003E3D60">
              <w:rPr>
                <w:rFonts w:eastAsia="Times New Roman" w:cs="Times New Roman"/>
                <w:lang w:eastAsia="ja-JP"/>
              </w:rPr>
              <w:t xml:space="preserve">The resource set is structured around </w:t>
            </w:r>
            <w:r w:rsidR="00C864EE" w:rsidRPr="00A8741B">
              <w:t xml:space="preserve">constructivist learning principles </w:t>
            </w:r>
            <w:r w:rsidRPr="003E3D60">
              <w:rPr>
                <w:rFonts w:eastAsia="Times New Roman" w:cs="Times New Roman"/>
                <w:lang w:eastAsia="ja-JP"/>
              </w:rPr>
              <w:t xml:space="preserve">using </w:t>
            </w:r>
            <w:r w:rsidR="00652586">
              <w:rPr>
                <w:rFonts w:eastAsia="Times New Roman" w:cs="Times New Roman"/>
                <w:lang w:eastAsia="ja-JP"/>
              </w:rPr>
              <w:t>the 5E</w:t>
            </w:r>
            <w:r w:rsidRPr="003E3D60">
              <w:rPr>
                <w:rFonts w:eastAsia="Times New Roman" w:cs="Times New Roman"/>
                <w:lang w:eastAsia="ja-JP"/>
              </w:rPr>
              <w:t xml:space="preserve"> model: engage, explore, explain, elaborate and evaluate.</w:t>
            </w:r>
            <w:r w:rsidR="003E3ED5">
              <w:rPr>
                <w:rFonts w:eastAsia="Times New Roman" w:cs="Times New Roman"/>
                <w:lang w:eastAsia="ja-JP"/>
              </w:rPr>
              <w:t xml:space="preserve"> </w:t>
            </w:r>
            <w:r w:rsidR="003E3ED5" w:rsidRPr="00207BC2">
              <w:rPr>
                <w:rFonts w:eastAsia="Times New Roman" w:cs="Arial"/>
                <w:color w:val="000000"/>
              </w:rPr>
              <w:t>It is designed to be flexible so that teachers can use all or parts of the resource that they consider appropriate for their students.</w:t>
            </w:r>
          </w:p>
          <w:p w14:paraId="3C1B443C" w14:textId="6E5C8787" w:rsidR="00C864EE" w:rsidRDefault="00C864EE" w:rsidP="00C864EE">
            <w:pPr>
              <w:autoSpaceDE w:val="0"/>
              <w:autoSpaceDN w:val="0"/>
              <w:adjustRightInd w:val="0"/>
              <w:rPr>
                <w:rFonts w:cs="Arial"/>
              </w:rPr>
            </w:pPr>
            <w:bookmarkStart w:id="0" w:name="_GoBack"/>
            <w:bookmarkEnd w:id="0"/>
          </w:p>
          <w:p w14:paraId="4FBCB315" w14:textId="4D6D1AEE" w:rsidR="00C864EE" w:rsidRPr="00A8741B" w:rsidRDefault="00C864EE" w:rsidP="00C864EE">
            <w:pPr>
              <w:autoSpaceDE w:val="0"/>
              <w:autoSpaceDN w:val="0"/>
              <w:adjustRightInd w:val="0"/>
              <w:rPr>
                <w:rFonts w:cs="Arial"/>
              </w:rPr>
            </w:pPr>
            <w:r w:rsidRPr="00A8741B">
              <w:rPr>
                <w:rFonts w:cs="Arial"/>
              </w:rPr>
              <w:t>With this approach:</w:t>
            </w:r>
          </w:p>
          <w:p w14:paraId="729D0025" w14:textId="77777777" w:rsidR="00C864EE" w:rsidRPr="003E3D60" w:rsidRDefault="00C864EE" w:rsidP="003E3D60">
            <w:pPr>
              <w:rPr>
                <w:rFonts w:eastAsia="Times New Roman" w:cs="Times New Roman"/>
                <w:lang w:eastAsia="ja-JP"/>
              </w:rPr>
            </w:pPr>
          </w:p>
          <w:p w14:paraId="05353445" w14:textId="5D660F91" w:rsidR="003E3D60" w:rsidRPr="003E3D60" w:rsidRDefault="003E3D60" w:rsidP="003E3D60">
            <w:pPr>
              <w:numPr>
                <w:ilvl w:val="0"/>
                <w:numId w:val="1"/>
              </w:numPr>
              <w:autoSpaceDE w:val="0"/>
              <w:autoSpaceDN w:val="0"/>
              <w:adjustRightInd w:val="0"/>
              <w:spacing w:line="181" w:lineRule="atLeast"/>
              <w:rPr>
                <w:rFonts w:eastAsia="Calibri" w:cs="Arial"/>
              </w:rPr>
            </w:pPr>
            <w:r w:rsidRPr="003E3D60">
              <w:rPr>
                <w:rFonts w:eastAsia="Calibri" w:cs="Arial"/>
                <w:bCs/>
              </w:rPr>
              <w:t>S</w:t>
            </w:r>
            <w:r w:rsidRPr="003E3D60">
              <w:rPr>
                <w:rFonts w:eastAsia="Calibri" w:cs="Arial"/>
              </w:rPr>
              <w:t xml:space="preserve">tudents’ interest is </w:t>
            </w:r>
            <w:r w:rsidRPr="003E3D60">
              <w:rPr>
                <w:rFonts w:eastAsia="Calibri" w:cs="Arial"/>
                <w:b/>
              </w:rPr>
              <w:t>engaged</w:t>
            </w:r>
            <w:r w:rsidRPr="003E3D60">
              <w:rPr>
                <w:rFonts w:eastAsia="Calibri" w:cs="Arial"/>
              </w:rPr>
              <w:t xml:space="preserve"> through the examination of cells and body systems of plants and animals produced by W</w:t>
            </w:r>
            <w:r w:rsidR="00C864EE">
              <w:rPr>
                <w:rFonts w:eastAsia="Calibri" w:cs="Arial"/>
              </w:rPr>
              <w:t xml:space="preserve">estern </w:t>
            </w:r>
            <w:r w:rsidRPr="003E3D60">
              <w:rPr>
                <w:rFonts w:eastAsia="Calibri" w:cs="Arial"/>
              </w:rPr>
              <w:t>A</w:t>
            </w:r>
            <w:r w:rsidR="00C864EE">
              <w:rPr>
                <w:rFonts w:eastAsia="Calibri" w:cs="Arial"/>
              </w:rPr>
              <w:t>ustralia (WA)</w:t>
            </w:r>
            <w:r w:rsidRPr="003E3D60">
              <w:rPr>
                <w:rFonts w:eastAsia="Calibri" w:cs="Arial"/>
              </w:rPr>
              <w:t xml:space="preserve"> primary producers</w:t>
            </w:r>
            <w:r w:rsidR="00C864EE">
              <w:rPr>
                <w:rFonts w:eastAsia="Calibri" w:cs="Arial"/>
              </w:rPr>
              <w:t>.</w:t>
            </w:r>
          </w:p>
          <w:p w14:paraId="4D11E542" w14:textId="77777777" w:rsidR="00890547" w:rsidRDefault="003E3D60" w:rsidP="003E3D60">
            <w:pPr>
              <w:numPr>
                <w:ilvl w:val="0"/>
                <w:numId w:val="1"/>
              </w:numPr>
              <w:autoSpaceDE w:val="0"/>
              <w:autoSpaceDN w:val="0"/>
              <w:adjustRightInd w:val="0"/>
              <w:spacing w:line="181" w:lineRule="atLeast"/>
              <w:rPr>
                <w:rFonts w:eastAsia="Calibri" w:cs="Arial"/>
              </w:rPr>
            </w:pPr>
            <w:r w:rsidRPr="003E3D60">
              <w:rPr>
                <w:rFonts w:eastAsia="Calibri" w:cs="Arial"/>
              </w:rPr>
              <w:t>Using examples from WA primary production</w:t>
            </w:r>
            <w:r w:rsidR="00C864EE">
              <w:rPr>
                <w:rFonts w:eastAsia="Calibri" w:cs="Arial"/>
              </w:rPr>
              <w:t>,</w:t>
            </w:r>
            <w:r w:rsidRPr="003E3D60">
              <w:rPr>
                <w:rFonts w:eastAsia="Calibri" w:cs="Arial"/>
              </w:rPr>
              <w:t xml:space="preserve"> students</w:t>
            </w:r>
            <w:r w:rsidR="00890547">
              <w:rPr>
                <w:rFonts w:eastAsia="Calibri" w:cs="Arial"/>
              </w:rPr>
              <w:t>:</w:t>
            </w:r>
            <w:r w:rsidRPr="003E3D60">
              <w:rPr>
                <w:rFonts w:eastAsia="Calibri" w:cs="Arial"/>
              </w:rPr>
              <w:t xml:space="preserve"> </w:t>
            </w:r>
          </w:p>
          <w:p w14:paraId="0DB90758" w14:textId="10A4E4B1" w:rsidR="00890547" w:rsidRDefault="003E3D60" w:rsidP="008D3DF9">
            <w:pPr>
              <w:numPr>
                <w:ilvl w:val="1"/>
                <w:numId w:val="1"/>
              </w:numPr>
              <w:autoSpaceDE w:val="0"/>
              <w:autoSpaceDN w:val="0"/>
              <w:adjustRightInd w:val="0"/>
              <w:spacing w:line="181" w:lineRule="atLeast"/>
              <w:ind w:left="732"/>
              <w:rPr>
                <w:rFonts w:eastAsia="Calibri" w:cs="Arial"/>
              </w:rPr>
            </w:pPr>
            <w:r w:rsidRPr="003E3D60">
              <w:rPr>
                <w:rFonts w:eastAsia="Calibri" w:cs="Arial"/>
                <w:b/>
              </w:rPr>
              <w:t>explore</w:t>
            </w:r>
            <w:r w:rsidRPr="003E3D60">
              <w:rPr>
                <w:rFonts w:eastAsia="Calibri" w:cs="Arial"/>
              </w:rPr>
              <w:t xml:space="preserve"> the preparation and viewing of life under a microscope</w:t>
            </w:r>
          </w:p>
          <w:p w14:paraId="0527E440" w14:textId="34CAFB8B" w:rsidR="00890547" w:rsidRDefault="003E3D60" w:rsidP="008D3DF9">
            <w:pPr>
              <w:numPr>
                <w:ilvl w:val="1"/>
                <w:numId w:val="1"/>
              </w:numPr>
              <w:autoSpaceDE w:val="0"/>
              <w:autoSpaceDN w:val="0"/>
              <w:adjustRightInd w:val="0"/>
              <w:spacing w:line="181" w:lineRule="atLeast"/>
              <w:ind w:left="732"/>
              <w:rPr>
                <w:rFonts w:eastAsia="Calibri" w:cs="Arial"/>
              </w:rPr>
            </w:pPr>
            <w:r w:rsidRPr="003E3D60">
              <w:rPr>
                <w:rFonts w:eastAsia="Calibri" w:cs="Arial"/>
              </w:rPr>
              <w:t>compare the similarities and differences between animal, plant and fungal cells</w:t>
            </w:r>
          </w:p>
          <w:p w14:paraId="59980111" w14:textId="77777777" w:rsidR="00890547" w:rsidRDefault="003E3D60" w:rsidP="008D3DF9">
            <w:pPr>
              <w:numPr>
                <w:ilvl w:val="1"/>
                <w:numId w:val="1"/>
              </w:numPr>
              <w:autoSpaceDE w:val="0"/>
              <w:autoSpaceDN w:val="0"/>
              <w:adjustRightInd w:val="0"/>
              <w:spacing w:line="181" w:lineRule="atLeast"/>
              <w:ind w:left="732"/>
              <w:rPr>
                <w:rFonts w:eastAsia="Calibri" w:cs="Arial"/>
              </w:rPr>
            </w:pPr>
            <w:r w:rsidRPr="003E3D60">
              <w:rPr>
                <w:rFonts w:eastAsia="Calibri" w:cs="Arial"/>
                <w:b/>
              </w:rPr>
              <w:t>explain</w:t>
            </w:r>
            <w:r w:rsidRPr="003E3D60">
              <w:rPr>
                <w:rFonts w:eastAsia="Calibri" w:cs="Arial"/>
              </w:rPr>
              <w:t xml:space="preserve"> in simple terms the function of various cell organelles and structures. </w:t>
            </w:r>
          </w:p>
          <w:p w14:paraId="6522FB6E" w14:textId="6A20D5EA" w:rsidR="003E3D60" w:rsidRPr="003E3D60" w:rsidRDefault="003E3D60" w:rsidP="003D2322">
            <w:pPr>
              <w:autoSpaceDE w:val="0"/>
              <w:autoSpaceDN w:val="0"/>
              <w:adjustRightInd w:val="0"/>
              <w:spacing w:line="181" w:lineRule="atLeast"/>
              <w:ind w:left="360"/>
              <w:rPr>
                <w:rFonts w:eastAsia="Calibri" w:cs="Arial"/>
              </w:rPr>
            </w:pPr>
            <w:r w:rsidRPr="0024599C">
              <w:rPr>
                <w:rFonts w:eastAsia="Calibri" w:cs="Arial"/>
              </w:rPr>
              <w:t xml:space="preserve">Specific examples are used to </w:t>
            </w:r>
            <w:r w:rsidRPr="0024599C">
              <w:rPr>
                <w:rFonts w:eastAsia="Calibri" w:cs="Arial"/>
                <w:b/>
              </w:rPr>
              <w:t>explain</w:t>
            </w:r>
            <w:r w:rsidRPr="003E3D60">
              <w:rPr>
                <w:rFonts w:eastAsia="Calibri" w:cs="Arial"/>
              </w:rPr>
              <w:t xml:space="preserve"> how various cells and tissues are specialised to perform specific functions. Students examine how </w:t>
            </w:r>
            <w:r w:rsidR="00C864EE">
              <w:rPr>
                <w:rFonts w:eastAsia="Calibri" w:cs="Arial"/>
              </w:rPr>
              <w:t xml:space="preserve">WA horticulturalists used their </w:t>
            </w:r>
            <w:r w:rsidRPr="003E3D60">
              <w:rPr>
                <w:rFonts w:eastAsia="Calibri" w:cs="Arial"/>
              </w:rPr>
              <w:t>knowledge of mitosis to produce consistent fruit quality for growers</w:t>
            </w:r>
            <w:r w:rsidR="00C864EE">
              <w:rPr>
                <w:rFonts w:eastAsia="Calibri" w:cs="Arial"/>
              </w:rPr>
              <w:t>.</w:t>
            </w:r>
          </w:p>
          <w:p w14:paraId="0A1485ED" w14:textId="756B9CB2" w:rsidR="003E3D60" w:rsidRPr="00890547" w:rsidRDefault="00A91B99">
            <w:pPr>
              <w:numPr>
                <w:ilvl w:val="0"/>
                <w:numId w:val="1"/>
              </w:numPr>
              <w:autoSpaceDE w:val="0"/>
              <w:autoSpaceDN w:val="0"/>
              <w:adjustRightInd w:val="0"/>
              <w:spacing w:line="181" w:lineRule="atLeast"/>
              <w:rPr>
                <w:rFonts w:eastAsia="Calibri" w:cs="Arial"/>
              </w:rPr>
            </w:pPr>
            <w:r>
              <w:rPr>
                <w:rFonts w:eastAsia="Calibri" w:cs="Arial"/>
              </w:rPr>
              <w:t>S</w:t>
            </w:r>
            <w:r w:rsidR="003E3D60" w:rsidRPr="003E3D60">
              <w:rPr>
                <w:rFonts w:eastAsia="Calibri" w:cs="Arial"/>
              </w:rPr>
              <w:t xml:space="preserve">tudents </w:t>
            </w:r>
            <w:r w:rsidR="003E3D60" w:rsidRPr="003E3D60">
              <w:rPr>
                <w:rFonts w:eastAsia="Calibri" w:cs="Arial"/>
                <w:b/>
              </w:rPr>
              <w:t xml:space="preserve">explore </w:t>
            </w:r>
            <w:r w:rsidR="003E3D60" w:rsidRPr="003E3D60">
              <w:rPr>
                <w:rFonts w:eastAsia="Calibri" w:cs="Arial"/>
              </w:rPr>
              <w:t xml:space="preserve">how and </w:t>
            </w:r>
            <w:r w:rsidR="003E3D60" w:rsidRPr="003E3D60">
              <w:rPr>
                <w:rFonts w:eastAsia="Calibri" w:cs="Arial"/>
                <w:b/>
              </w:rPr>
              <w:t>explain</w:t>
            </w:r>
            <w:r w:rsidR="003E3D60" w:rsidRPr="003E3D60">
              <w:rPr>
                <w:rFonts w:eastAsia="Calibri" w:cs="Arial"/>
              </w:rPr>
              <w:t xml:space="preserve"> why multicellular organisms </w:t>
            </w:r>
            <w:r w:rsidR="00C864EE" w:rsidRPr="003E3D60">
              <w:rPr>
                <w:rFonts w:eastAsia="Calibri" w:cs="Arial"/>
              </w:rPr>
              <w:t>hav</w:t>
            </w:r>
            <w:r w:rsidR="00C864EE">
              <w:rPr>
                <w:rFonts w:eastAsia="Calibri" w:cs="Arial"/>
              </w:rPr>
              <w:t>e</w:t>
            </w:r>
            <w:r w:rsidR="00C864EE" w:rsidRPr="003E3D60">
              <w:rPr>
                <w:rFonts w:eastAsia="Calibri" w:cs="Arial"/>
              </w:rPr>
              <w:t xml:space="preserve"> </w:t>
            </w:r>
            <w:r w:rsidR="003E3D60" w:rsidRPr="003E3D60">
              <w:rPr>
                <w:rFonts w:eastAsia="Calibri" w:cs="Arial"/>
              </w:rPr>
              <w:t xml:space="preserve">organised body systems. Students carry out dissections of organisms produced by the WA </w:t>
            </w:r>
            <w:r w:rsidR="003E3D60" w:rsidRPr="00C864EE">
              <w:rPr>
                <w:rFonts w:eastAsia="Calibri" w:cs="Arial"/>
              </w:rPr>
              <w:t>wild-catch seafood industry</w:t>
            </w:r>
            <w:r w:rsidR="003E3D60" w:rsidRPr="003E3D60">
              <w:rPr>
                <w:rFonts w:eastAsia="Calibri" w:cs="Arial"/>
              </w:rPr>
              <w:t xml:space="preserve">. </w:t>
            </w:r>
          </w:p>
          <w:p w14:paraId="50629C34" w14:textId="008FCC53" w:rsidR="003E3D60" w:rsidRPr="003E3D60" w:rsidRDefault="003E3D60" w:rsidP="003E3D60">
            <w:pPr>
              <w:numPr>
                <w:ilvl w:val="0"/>
                <w:numId w:val="1"/>
              </w:numPr>
              <w:autoSpaceDE w:val="0"/>
              <w:autoSpaceDN w:val="0"/>
              <w:adjustRightInd w:val="0"/>
              <w:spacing w:line="181" w:lineRule="atLeast"/>
              <w:rPr>
                <w:rFonts w:eastAsia="Calibri" w:cs="Arial"/>
                <w:b/>
              </w:rPr>
            </w:pPr>
            <w:r w:rsidRPr="003E3D60">
              <w:rPr>
                <w:rFonts w:eastAsia="Calibri" w:cs="Arial"/>
                <w:bCs/>
              </w:rPr>
              <w:t xml:space="preserve">Students </w:t>
            </w:r>
            <w:r w:rsidRPr="003E3D60">
              <w:rPr>
                <w:rFonts w:eastAsia="Calibri" w:cs="Arial"/>
                <w:b/>
                <w:bCs/>
              </w:rPr>
              <w:t xml:space="preserve">elaborate </w:t>
            </w:r>
            <w:r w:rsidRPr="003E3D60">
              <w:rPr>
                <w:rFonts w:eastAsia="Calibri" w:cs="Arial"/>
              </w:rPr>
              <w:t xml:space="preserve">on their understanding by choosing from a range of case study activities </w:t>
            </w:r>
            <w:r w:rsidR="005B7E4B">
              <w:rPr>
                <w:rFonts w:eastAsia="Calibri" w:cs="Arial"/>
              </w:rPr>
              <w:t>that</w:t>
            </w:r>
            <w:r w:rsidRPr="003E3D60">
              <w:rPr>
                <w:rFonts w:eastAsia="Calibri" w:cs="Arial"/>
              </w:rPr>
              <w:t xml:space="preserve"> showcase a variety of scientific processes used in food and fibre production</w:t>
            </w:r>
            <w:r w:rsidR="005B7E4B">
              <w:rPr>
                <w:rFonts w:eastAsia="Calibri" w:cs="Arial"/>
              </w:rPr>
              <w:t>, with a</w:t>
            </w:r>
            <w:r w:rsidRPr="003E3D60">
              <w:rPr>
                <w:rFonts w:eastAsia="Calibri" w:cs="Arial"/>
              </w:rPr>
              <w:t xml:space="preserve"> focus on careers in WA primary industries</w:t>
            </w:r>
            <w:r w:rsidR="005B7E4B">
              <w:rPr>
                <w:rFonts w:eastAsia="Calibri" w:cs="Arial"/>
              </w:rPr>
              <w:t>.</w:t>
            </w:r>
          </w:p>
          <w:p w14:paraId="720F5F30" w14:textId="5EF6D6ED" w:rsidR="0029754F" w:rsidRPr="00105FAF" w:rsidRDefault="003E3D60" w:rsidP="003D2322">
            <w:pPr>
              <w:numPr>
                <w:ilvl w:val="0"/>
                <w:numId w:val="1"/>
              </w:numPr>
              <w:spacing w:after="240"/>
              <w:ind w:left="357" w:hanging="357"/>
              <w:rPr>
                <w:rFonts w:cs="Arial"/>
                <w:bCs/>
              </w:rPr>
            </w:pPr>
            <w:r w:rsidRPr="003E3D60">
              <w:rPr>
                <w:rFonts w:eastAsia="Times New Roman" w:cs="Arial"/>
                <w:bCs/>
                <w:sz w:val="21"/>
                <w:szCs w:val="21"/>
              </w:rPr>
              <w:t xml:space="preserve">Students </w:t>
            </w:r>
            <w:r w:rsidRPr="003E3D60">
              <w:rPr>
                <w:rFonts w:eastAsia="Times New Roman" w:cs="Arial"/>
                <w:b/>
                <w:sz w:val="21"/>
                <w:szCs w:val="21"/>
              </w:rPr>
              <w:t>evaluate</w:t>
            </w:r>
            <w:r w:rsidRPr="003E3D60">
              <w:rPr>
                <w:rFonts w:eastAsia="Times New Roman" w:cs="Arial"/>
                <w:bCs/>
                <w:sz w:val="21"/>
                <w:szCs w:val="21"/>
              </w:rPr>
              <w:t xml:space="preserve"> their understanding of the key learning outcomes</w:t>
            </w:r>
            <w:r w:rsidR="00C864EE">
              <w:rPr>
                <w:rFonts w:eastAsia="Times New Roman" w:cs="Arial"/>
                <w:bCs/>
                <w:sz w:val="21"/>
                <w:szCs w:val="21"/>
              </w:rPr>
              <w:t>.</w:t>
            </w:r>
          </w:p>
        </w:tc>
      </w:tr>
    </w:tbl>
    <w:p w14:paraId="380FD3AC" w14:textId="77777777" w:rsidR="00105FAF" w:rsidRDefault="00105FAF">
      <w:r>
        <w:rPr>
          <w:b/>
        </w:rPr>
        <w:br w:type="page"/>
      </w:r>
    </w:p>
    <w:tbl>
      <w:tblPr>
        <w:tblStyle w:val="TableGrid"/>
        <w:tblW w:w="5298" w:type="pct"/>
        <w:tblBorders>
          <w:top w:val="single" w:sz="4" w:space="0" w:color="84B700"/>
          <w:left w:val="single" w:sz="4" w:space="0" w:color="84B700"/>
          <w:bottom w:val="single" w:sz="4" w:space="0" w:color="84B700"/>
          <w:right w:val="single" w:sz="4" w:space="0" w:color="84B700"/>
          <w:insideH w:val="single" w:sz="4" w:space="0" w:color="84B700"/>
          <w:insideV w:val="single" w:sz="4" w:space="0" w:color="84B700"/>
        </w:tblBorders>
        <w:tblLayout w:type="fixed"/>
        <w:tblCellMar>
          <w:top w:w="57" w:type="dxa"/>
          <w:bottom w:w="57" w:type="dxa"/>
        </w:tblCellMar>
        <w:tblLook w:val="0480" w:firstRow="0" w:lastRow="0" w:firstColumn="1" w:lastColumn="0" w:noHBand="0" w:noVBand="1"/>
      </w:tblPr>
      <w:tblGrid>
        <w:gridCol w:w="1981"/>
        <w:gridCol w:w="4393"/>
        <w:gridCol w:w="3828"/>
      </w:tblGrid>
      <w:tr w:rsidR="00105FAF" w:rsidRPr="00A8741B" w14:paraId="07568FB1" w14:textId="77777777" w:rsidTr="00D27440">
        <w:trPr>
          <w:trHeight w:val="340"/>
          <w:tblHeader/>
        </w:trPr>
        <w:tc>
          <w:tcPr>
            <w:tcW w:w="1981" w:type="dxa"/>
            <w:vAlign w:val="center"/>
          </w:tcPr>
          <w:p w14:paraId="52383E42" w14:textId="77777777" w:rsidR="0029754F" w:rsidRPr="00A506DC" w:rsidRDefault="0029754F" w:rsidP="0029754F">
            <w:pPr>
              <w:pStyle w:val="Heading3"/>
              <w:jc w:val="center"/>
              <w:outlineLvl w:val="2"/>
            </w:pPr>
            <w:r w:rsidRPr="00A506DC">
              <w:lastRenderedPageBreak/>
              <w:t>Educational process</w:t>
            </w:r>
          </w:p>
        </w:tc>
        <w:tc>
          <w:tcPr>
            <w:tcW w:w="4393" w:type="dxa"/>
            <w:vAlign w:val="center"/>
          </w:tcPr>
          <w:p w14:paraId="52B93C79" w14:textId="77777777" w:rsidR="0029754F" w:rsidRPr="00A506DC" w:rsidRDefault="0029754F" w:rsidP="0029754F">
            <w:pPr>
              <w:pStyle w:val="Heading3"/>
              <w:jc w:val="center"/>
              <w:outlineLvl w:val="2"/>
            </w:pPr>
            <w:r w:rsidRPr="00A506DC">
              <w:t>Teaching and learning focus</w:t>
            </w:r>
          </w:p>
        </w:tc>
        <w:tc>
          <w:tcPr>
            <w:tcW w:w="3828" w:type="dxa"/>
            <w:vAlign w:val="center"/>
          </w:tcPr>
          <w:p w14:paraId="2751C746" w14:textId="77777777" w:rsidR="0029754F" w:rsidRPr="00A506DC" w:rsidRDefault="0029754F" w:rsidP="0029754F">
            <w:pPr>
              <w:pStyle w:val="Heading3"/>
              <w:jc w:val="center"/>
              <w:outlineLvl w:val="2"/>
            </w:pPr>
            <w:r w:rsidRPr="00A506DC">
              <w:t>Resources</w:t>
            </w:r>
          </w:p>
        </w:tc>
      </w:tr>
      <w:tr w:rsidR="00105FAF" w:rsidRPr="00A8741B" w14:paraId="1FC08918" w14:textId="77777777" w:rsidTr="00D27440">
        <w:tc>
          <w:tcPr>
            <w:tcW w:w="1981" w:type="dxa"/>
          </w:tcPr>
          <w:p w14:paraId="1ED322D0" w14:textId="77777777" w:rsidR="0029754F" w:rsidRDefault="0029754F" w:rsidP="0086372E">
            <w:pPr>
              <w:pStyle w:val="Heading4"/>
              <w:outlineLvl w:val="3"/>
            </w:pPr>
            <w:r w:rsidRPr="00A506DC">
              <w:t>Engage</w:t>
            </w:r>
          </w:p>
          <w:p w14:paraId="24EB512B" w14:textId="77777777" w:rsidR="003E3D60" w:rsidRDefault="003E3D60" w:rsidP="003E3D60"/>
          <w:p w14:paraId="72959CA9" w14:textId="3F02F703" w:rsidR="003E3D60" w:rsidRPr="003E3D60" w:rsidRDefault="003E3D60" w:rsidP="003E3D60">
            <w:r w:rsidRPr="003D47A1">
              <w:rPr>
                <w:rFonts w:cs="Arial"/>
              </w:rPr>
              <w:t>Engage students and elicit prior knowledge</w:t>
            </w:r>
          </w:p>
        </w:tc>
        <w:tc>
          <w:tcPr>
            <w:tcW w:w="4393" w:type="dxa"/>
          </w:tcPr>
          <w:p w14:paraId="70A7E884" w14:textId="17926629" w:rsidR="003E3D60" w:rsidRDefault="003E3D60" w:rsidP="003E3D60">
            <w:pPr>
              <w:pStyle w:val="Heading4"/>
              <w:outlineLvl w:val="3"/>
            </w:pPr>
            <w:r>
              <w:t>Module 1</w:t>
            </w:r>
            <w:r w:rsidRPr="003D47A1">
              <w:t>:</w:t>
            </w:r>
            <w:r>
              <w:t xml:space="preserve"> Introducing cells and systems (2 hours)</w:t>
            </w:r>
          </w:p>
          <w:p w14:paraId="42A21CB3" w14:textId="77777777" w:rsidR="0044150B" w:rsidRDefault="003E3D60" w:rsidP="003E3D60">
            <w:r>
              <w:t>Students</w:t>
            </w:r>
            <w:r w:rsidR="0044150B">
              <w:t>:</w:t>
            </w:r>
            <w:r>
              <w:t xml:space="preserve"> </w:t>
            </w:r>
          </w:p>
          <w:p w14:paraId="5F9131A9" w14:textId="6665E8EA" w:rsidR="0044150B" w:rsidRDefault="003E3D60" w:rsidP="00B342C6">
            <w:pPr>
              <w:pStyle w:val="ListParagraph"/>
              <w:numPr>
                <w:ilvl w:val="0"/>
                <w:numId w:val="7"/>
              </w:numPr>
            </w:pPr>
            <w:r>
              <w:t>examine a range of animals and plants used by WA primary producers for food and fibre production</w:t>
            </w:r>
          </w:p>
          <w:p w14:paraId="4528DC2D" w14:textId="6EA557C9" w:rsidR="0044150B" w:rsidRDefault="003E3D60" w:rsidP="00B342C6">
            <w:pPr>
              <w:pStyle w:val="ListParagraph"/>
              <w:numPr>
                <w:ilvl w:val="0"/>
                <w:numId w:val="7"/>
              </w:numPr>
            </w:pPr>
            <w:r>
              <w:t>work in small groups to identify common features that all these living things share</w:t>
            </w:r>
          </w:p>
          <w:p w14:paraId="61700955" w14:textId="77777777" w:rsidR="0044150B" w:rsidRDefault="003E3D60" w:rsidP="00B342C6">
            <w:pPr>
              <w:pStyle w:val="ListParagraph"/>
              <w:numPr>
                <w:ilvl w:val="0"/>
                <w:numId w:val="7"/>
              </w:numPr>
            </w:pPr>
            <w:r>
              <w:t>are introduced to the concept that all living things (including those used by WA primary producers) are composed of cells or their products. For multicellular animals and plants to function, these cells must be organised into coordinated organ systems.</w:t>
            </w:r>
          </w:p>
          <w:p w14:paraId="74900A29" w14:textId="5825A0BF" w:rsidR="0029754F" w:rsidRPr="00A506DC" w:rsidRDefault="0044150B">
            <w:r>
              <w:t>Use group and class discussion</w:t>
            </w:r>
            <w:r w:rsidR="003E3D60">
              <w:t xml:space="preserve"> to elicit key science understandings.</w:t>
            </w:r>
          </w:p>
        </w:tc>
        <w:tc>
          <w:tcPr>
            <w:tcW w:w="3828" w:type="dxa"/>
          </w:tcPr>
          <w:p w14:paraId="19697D28" w14:textId="77777777" w:rsidR="00C260DB" w:rsidRPr="003D2322" w:rsidRDefault="003E3D60" w:rsidP="003E3D60">
            <w:pPr>
              <w:rPr>
                <w:rFonts w:cs="Arial"/>
                <w:iCs/>
              </w:rPr>
            </w:pPr>
            <w:r w:rsidRPr="003D2322">
              <w:rPr>
                <w:rFonts w:cs="Arial"/>
                <w:iCs/>
              </w:rPr>
              <w:t>PowerPoint</w:t>
            </w:r>
            <w:r w:rsidR="00C260DB" w:rsidRPr="003D2322">
              <w:rPr>
                <w:rFonts w:cs="Arial"/>
                <w:iCs/>
              </w:rPr>
              <w:t xml:space="preserve"> presentation:</w:t>
            </w:r>
            <w:r w:rsidRPr="003D2322">
              <w:rPr>
                <w:rFonts w:cs="Arial"/>
                <w:iCs/>
              </w:rPr>
              <w:t xml:space="preserve"> </w:t>
            </w:r>
          </w:p>
          <w:p w14:paraId="54E2AAA0" w14:textId="7DF515AB" w:rsidR="003E3D60" w:rsidRPr="003D2322" w:rsidRDefault="00C260DB" w:rsidP="00A60E4B">
            <w:pPr>
              <w:pStyle w:val="ListParagraph"/>
              <w:numPr>
                <w:ilvl w:val="0"/>
                <w:numId w:val="32"/>
              </w:numPr>
              <w:rPr>
                <w:rFonts w:cs="Arial"/>
                <w:iCs/>
              </w:rPr>
            </w:pPr>
            <w:r w:rsidRPr="003D2322">
              <w:rPr>
                <w:rFonts w:cs="Arial"/>
                <w:iCs/>
              </w:rPr>
              <w:t>1.0</w:t>
            </w:r>
            <w:r w:rsidR="003E3D60" w:rsidRPr="003D2322">
              <w:rPr>
                <w:rFonts w:cs="Arial"/>
                <w:iCs/>
              </w:rPr>
              <w:t xml:space="preserve"> Introducing cells and systems</w:t>
            </w:r>
          </w:p>
          <w:p w14:paraId="7EA1BA6A" w14:textId="77777777" w:rsidR="0021720C" w:rsidRDefault="0021720C" w:rsidP="003E3D60">
            <w:pPr>
              <w:rPr>
                <w:rFonts w:cs="Arial"/>
                <w:iCs/>
                <w:highlight w:val="yellow"/>
              </w:rPr>
            </w:pPr>
          </w:p>
          <w:p w14:paraId="6515325F" w14:textId="179C12D4" w:rsidR="0021720C" w:rsidRPr="003D2322" w:rsidRDefault="003E3D60" w:rsidP="003E3D60">
            <w:pPr>
              <w:rPr>
                <w:rFonts w:cs="Arial"/>
              </w:rPr>
            </w:pPr>
            <w:r w:rsidRPr="003D2322">
              <w:rPr>
                <w:rFonts w:cs="Arial"/>
              </w:rPr>
              <w:t>Student</w:t>
            </w:r>
            <w:r w:rsidR="0021720C" w:rsidRPr="003D2322">
              <w:rPr>
                <w:rFonts w:cs="Arial"/>
              </w:rPr>
              <w:t xml:space="preserve"> worksheets:</w:t>
            </w:r>
            <w:r w:rsidRPr="003D2322">
              <w:rPr>
                <w:rFonts w:cs="Arial"/>
              </w:rPr>
              <w:t xml:space="preserve"> </w:t>
            </w:r>
          </w:p>
          <w:p w14:paraId="16B88CFA" w14:textId="3C26B193" w:rsidR="003E3D60" w:rsidRPr="003D2322" w:rsidRDefault="00C2658C" w:rsidP="00A60E4B">
            <w:pPr>
              <w:pStyle w:val="ListParagraph"/>
              <w:numPr>
                <w:ilvl w:val="0"/>
                <w:numId w:val="32"/>
              </w:numPr>
              <w:rPr>
                <w:rFonts w:cs="Arial"/>
              </w:rPr>
            </w:pPr>
            <w:r w:rsidRPr="003D2322">
              <w:rPr>
                <w:rFonts w:cs="Arial"/>
                <w:iCs/>
              </w:rPr>
              <w:t xml:space="preserve">1.1 </w:t>
            </w:r>
            <w:r w:rsidR="003E3D60" w:rsidRPr="003D2322">
              <w:rPr>
                <w:rFonts w:cs="Arial"/>
              </w:rPr>
              <w:t>Silent card shuffle</w:t>
            </w:r>
            <w:r w:rsidR="0021720C" w:rsidRPr="003D2322">
              <w:rPr>
                <w:rFonts w:cs="Arial"/>
              </w:rPr>
              <w:t xml:space="preserve"> (</w:t>
            </w:r>
            <w:r w:rsidRPr="003D2322">
              <w:rPr>
                <w:rFonts w:cs="Arial"/>
                <w:iCs/>
              </w:rPr>
              <w:t xml:space="preserve">print, </w:t>
            </w:r>
            <w:r w:rsidR="0021720C" w:rsidRPr="003D2322">
              <w:rPr>
                <w:rFonts w:cs="Arial"/>
                <w:iCs/>
              </w:rPr>
              <w:t>laminate</w:t>
            </w:r>
            <w:r w:rsidRPr="003D2322">
              <w:rPr>
                <w:rFonts w:cs="Arial"/>
                <w:iCs/>
              </w:rPr>
              <w:t xml:space="preserve"> and cut out as </w:t>
            </w:r>
            <w:r w:rsidR="0021720C" w:rsidRPr="003D2322">
              <w:rPr>
                <w:rFonts w:cs="Arial"/>
              </w:rPr>
              <w:t>cards)</w:t>
            </w:r>
          </w:p>
          <w:p w14:paraId="410505EC" w14:textId="7BBD6EA5" w:rsidR="003E3D60" w:rsidRPr="003D2322" w:rsidRDefault="003E3D60" w:rsidP="00A60E4B">
            <w:pPr>
              <w:pStyle w:val="ListParagraph"/>
              <w:numPr>
                <w:ilvl w:val="0"/>
                <w:numId w:val="32"/>
              </w:numPr>
              <w:rPr>
                <w:rFonts w:cs="Arial"/>
              </w:rPr>
            </w:pPr>
            <w:r w:rsidRPr="003D2322">
              <w:rPr>
                <w:rFonts w:cs="Arial"/>
              </w:rPr>
              <w:t>1.2 Introducing cells and systems</w:t>
            </w:r>
          </w:p>
          <w:p w14:paraId="78C103ED" w14:textId="6B3036E0" w:rsidR="0029754F" w:rsidRPr="0021720C" w:rsidRDefault="003E3D60" w:rsidP="00A60E4B">
            <w:pPr>
              <w:pStyle w:val="ListParagraph"/>
              <w:numPr>
                <w:ilvl w:val="0"/>
                <w:numId w:val="32"/>
              </w:numPr>
              <w:spacing w:line="288" w:lineRule="auto"/>
              <w:rPr>
                <w:sz w:val="21"/>
                <w:szCs w:val="21"/>
              </w:rPr>
            </w:pPr>
            <w:r w:rsidRPr="003D2322">
              <w:rPr>
                <w:rFonts w:cs="Arial"/>
              </w:rPr>
              <w:t>1.3 Venn diagram</w:t>
            </w:r>
            <w:r w:rsidR="000F71D5" w:rsidRPr="003D2322">
              <w:rPr>
                <w:rFonts w:cs="Arial"/>
                <w:iCs/>
              </w:rPr>
              <w:t xml:space="preserve"> comparing animal, plant and fungal cells</w:t>
            </w:r>
          </w:p>
        </w:tc>
      </w:tr>
      <w:tr w:rsidR="00105FAF" w:rsidRPr="00A8741B" w14:paraId="4CCEA99E" w14:textId="77777777" w:rsidTr="00D27440">
        <w:tc>
          <w:tcPr>
            <w:tcW w:w="1981" w:type="dxa"/>
          </w:tcPr>
          <w:p w14:paraId="38582A12" w14:textId="2010D8D0" w:rsidR="0029754F" w:rsidRDefault="0029754F" w:rsidP="0086372E">
            <w:pPr>
              <w:pStyle w:val="Heading4"/>
              <w:outlineLvl w:val="3"/>
            </w:pPr>
            <w:r w:rsidRPr="00A506DC">
              <w:t>Explore</w:t>
            </w:r>
            <w:r w:rsidR="003E3D60">
              <w:t xml:space="preserve"> and Explain 1</w:t>
            </w:r>
          </w:p>
          <w:p w14:paraId="415A54F1" w14:textId="77777777" w:rsidR="0044150B" w:rsidRPr="00A51294" w:rsidRDefault="0044150B" w:rsidP="003D2322"/>
          <w:p w14:paraId="2952D1E7" w14:textId="4927B08B" w:rsidR="003E3D60" w:rsidRPr="003E3D60" w:rsidRDefault="003E3D60">
            <w:r w:rsidRPr="003D47A1">
              <w:rPr>
                <w:rFonts w:cs="Arial"/>
              </w:rPr>
              <w:t>Provide hands-on experience of the phenomenon</w:t>
            </w:r>
            <w:r>
              <w:rPr>
                <w:rFonts w:cs="Arial"/>
              </w:rPr>
              <w:t>, d</w:t>
            </w:r>
            <w:r w:rsidRPr="003D47A1">
              <w:rPr>
                <w:rFonts w:cs="Arial"/>
              </w:rPr>
              <w:t>evelop scientific explanations for observations and represent developing conceptual understanding. Consider current scientific explanations</w:t>
            </w:r>
          </w:p>
        </w:tc>
        <w:tc>
          <w:tcPr>
            <w:tcW w:w="4393" w:type="dxa"/>
          </w:tcPr>
          <w:p w14:paraId="694B4AD4" w14:textId="01C7ABFD" w:rsidR="003E3D60" w:rsidRDefault="003E3D60" w:rsidP="003E3D60">
            <w:pPr>
              <w:pStyle w:val="Heading4"/>
              <w:outlineLvl w:val="3"/>
            </w:pPr>
            <w:r>
              <w:t xml:space="preserve">Module 2: </w:t>
            </w:r>
            <w:r w:rsidR="009E6273">
              <w:t>E</w:t>
            </w:r>
            <w:r>
              <w:t>xploring and explaining cells (4 hours)</w:t>
            </w:r>
          </w:p>
          <w:p w14:paraId="27C60F3E" w14:textId="51C046C3" w:rsidR="00B35549" w:rsidRDefault="003E3D60">
            <w:pPr>
              <w:spacing w:line="288" w:lineRule="auto"/>
              <w:rPr>
                <w:rFonts w:cs="Arial"/>
              </w:rPr>
            </w:pPr>
            <w:r w:rsidRPr="003E3D60">
              <w:rPr>
                <w:rFonts w:cs="Arial"/>
              </w:rPr>
              <w:t xml:space="preserve">Within a WA primary industries context, students explore the preparation and viewing of microscopic life. </w:t>
            </w:r>
            <w:r w:rsidR="00B35549" w:rsidRPr="003E3D60">
              <w:rPr>
                <w:rFonts w:cs="Arial"/>
              </w:rPr>
              <w:t>Us</w:t>
            </w:r>
            <w:r w:rsidR="00B35549">
              <w:rPr>
                <w:rFonts w:cs="Arial"/>
              </w:rPr>
              <w:t>ing</w:t>
            </w:r>
            <w:r w:rsidR="00B35549" w:rsidRPr="003E3D60">
              <w:rPr>
                <w:rFonts w:cs="Arial"/>
              </w:rPr>
              <w:t xml:space="preserve"> </w:t>
            </w:r>
            <w:r w:rsidRPr="003E3D60">
              <w:rPr>
                <w:rFonts w:cs="Arial"/>
              </w:rPr>
              <w:t>specific WA</w:t>
            </w:r>
            <w:r w:rsidR="00472A4C">
              <w:rPr>
                <w:rFonts w:cs="Arial"/>
              </w:rPr>
              <w:t xml:space="preserve"> primary industry and production</w:t>
            </w:r>
            <w:r w:rsidRPr="003E3D60">
              <w:rPr>
                <w:rFonts w:cs="Arial"/>
              </w:rPr>
              <w:t xml:space="preserve"> examples</w:t>
            </w:r>
            <w:r w:rsidR="00B35549">
              <w:rPr>
                <w:rFonts w:cs="Arial"/>
              </w:rPr>
              <w:t xml:space="preserve"> in</w:t>
            </w:r>
            <w:r w:rsidRPr="003E3D60">
              <w:rPr>
                <w:rFonts w:cs="Arial"/>
              </w:rPr>
              <w:t xml:space="preserve"> collaborative learning activities</w:t>
            </w:r>
            <w:r w:rsidR="00B35549">
              <w:rPr>
                <w:rFonts w:cs="Arial"/>
              </w:rPr>
              <w:t>,</w:t>
            </w:r>
            <w:r w:rsidRPr="003E3D60">
              <w:rPr>
                <w:rFonts w:cs="Arial"/>
              </w:rPr>
              <w:t xml:space="preserve"> </w:t>
            </w:r>
            <w:r w:rsidR="00B35549">
              <w:rPr>
                <w:rFonts w:cs="Arial"/>
              </w:rPr>
              <w:t>students:</w:t>
            </w:r>
            <w:r w:rsidRPr="003E3D60">
              <w:rPr>
                <w:rFonts w:cs="Arial"/>
              </w:rPr>
              <w:t xml:space="preserve"> </w:t>
            </w:r>
          </w:p>
          <w:p w14:paraId="75A9229F" w14:textId="195B1B5F" w:rsidR="00B35549" w:rsidRPr="003D2322" w:rsidRDefault="003E3D60" w:rsidP="00B342C6">
            <w:pPr>
              <w:pStyle w:val="ListParagraph"/>
              <w:numPr>
                <w:ilvl w:val="0"/>
                <w:numId w:val="8"/>
              </w:numPr>
              <w:spacing w:line="288" w:lineRule="auto"/>
              <w:rPr>
                <w:sz w:val="21"/>
                <w:szCs w:val="21"/>
              </w:rPr>
            </w:pPr>
            <w:r w:rsidRPr="00A51294">
              <w:rPr>
                <w:rFonts w:cs="Arial"/>
              </w:rPr>
              <w:t>compare the similarities and differences between animal, plant</w:t>
            </w:r>
            <w:r w:rsidRPr="003D2322">
              <w:rPr>
                <w:rFonts w:cs="Arial"/>
              </w:rPr>
              <w:t xml:space="preserve"> and fungal cells</w:t>
            </w:r>
          </w:p>
          <w:p w14:paraId="7B4F58D4" w14:textId="46D54016" w:rsidR="00EB1C37" w:rsidRPr="003D2322" w:rsidRDefault="00B35549" w:rsidP="00B342C6">
            <w:pPr>
              <w:pStyle w:val="ListParagraph"/>
              <w:numPr>
                <w:ilvl w:val="0"/>
                <w:numId w:val="8"/>
              </w:numPr>
              <w:spacing w:line="288" w:lineRule="auto"/>
              <w:rPr>
                <w:sz w:val="21"/>
                <w:szCs w:val="21"/>
              </w:rPr>
            </w:pPr>
            <w:r>
              <w:rPr>
                <w:rFonts w:cs="Arial"/>
              </w:rPr>
              <w:t>examine t</w:t>
            </w:r>
            <w:r w:rsidR="003E3D60" w:rsidRPr="00A51294">
              <w:rPr>
                <w:rFonts w:cs="Arial"/>
              </w:rPr>
              <w:t>he function of various cell organelles and structures</w:t>
            </w:r>
            <w:r w:rsidR="00EB1C37">
              <w:rPr>
                <w:rFonts w:cs="Arial"/>
              </w:rPr>
              <w:t xml:space="preserve"> </w:t>
            </w:r>
            <w:r w:rsidR="00EB1C37" w:rsidRPr="00010072">
              <w:rPr>
                <w:rFonts w:cs="Arial"/>
              </w:rPr>
              <w:t>(</w:t>
            </w:r>
            <w:r w:rsidR="00472A4C" w:rsidRPr="003D2322">
              <w:rPr>
                <w:rFonts w:cs="Arial"/>
              </w:rPr>
              <w:t xml:space="preserve">including </w:t>
            </w:r>
            <w:r w:rsidR="003E3D60" w:rsidRPr="003D2322">
              <w:rPr>
                <w:rFonts w:cs="Arial"/>
              </w:rPr>
              <w:t>how various cells and tissues are specialised to perform specific functions</w:t>
            </w:r>
            <w:r w:rsidR="00EB1C37" w:rsidRPr="00010072">
              <w:rPr>
                <w:rFonts w:cs="Arial"/>
              </w:rPr>
              <w:t>)</w:t>
            </w:r>
          </w:p>
          <w:p w14:paraId="0882A4E6" w14:textId="0B38945B" w:rsidR="0029754F" w:rsidRPr="004F0F96" w:rsidRDefault="00EB1C37" w:rsidP="00B342C6">
            <w:pPr>
              <w:pStyle w:val="ListParagraph"/>
              <w:numPr>
                <w:ilvl w:val="0"/>
                <w:numId w:val="8"/>
              </w:numPr>
              <w:spacing w:line="288" w:lineRule="auto"/>
              <w:rPr>
                <w:sz w:val="21"/>
                <w:szCs w:val="21"/>
              </w:rPr>
            </w:pPr>
            <w:r>
              <w:rPr>
                <w:rFonts w:cs="Arial"/>
              </w:rPr>
              <w:t xml:space="preserve">examine (through a </w:t>
            </w:r>
            <w:r w:rsidR="003E3D60" w:rsidRPr="003D2322">
              <w:rPr>
                <w:rFonts w:cs="Arial"/>
              </w:rPr>
              <w:t>cooperative learning jigsaw activity</w:t>
            </w:r>
            <w:r>
              <w:rPr>
                <w:rFonts w:cs="Arial"/>
              </w:rPr>
              <w:t>)</w:t>
            </w:r>
            <w:r w:rsidR="003E3D60" w:rsidRPr="003D2322">
              <w:rPr>
                <w:rFonts w:cs="Arial"/>
              </w:rPr>
              <w:t xml:space="preserve"> the processes of mitosis and how knowledge of mitotic cell division is used by WA horticulturists to produce consistent fruit quality for growers. </w:t>
            </w:r>
          </w:p>
        </w:tc>
        <w:tc>
          <w:tcPr>
            <w:tcW w:w="3828" w:type="dxa"/>
          </w:tcPr>
          <w:p w14:paraId="0E563141" w14:textId="77777777" w:rsidR="00705594" w:rsidRPr="003D2322" w:rsidRDefault="003E3D60" w:rsidP="003E3D60">
            <w:pPr>
              <w:rPr>
                <w:rFonts w:cs="Arial"/>
              </w:rPr>
            </w:pPr>
            <w:r w:rsidRPr="003D2322">
              <w:rPr>
                <w:rFonts w:cs="Arial"/>
              </w:rPr>
              <w:t>PowerPoint</w:t>
            </w:r>
            <w:r w:rsidR="00705594" w:rsidRPr="003D2322">
              <w:rPr>
                <w:rFonts w:cs="Arial"/>
              </w:rPr>
              <w:t xml:space="preserve"> presentation:</w:t>
            </w:r>
            <w:r w:rsidRPr="003D2322">
              <w:rPr>
                <w:rFonts w:cs="Arial"/>
              </w:rPr>
              <w:t xml:space="preserve"> </w:t>
            </w:r>
          </w:p>
          <w:p w14:paraId="16FCC507" w14:textId="14A01704" w:rsidR="003E3D60" w:rsidRPr="003D2322" w:rsidRDefault="003E3D60" w:rsidP="00A60E4B">
            <w:pPr>
              <w:pStyle w:val="ListParagraph"/>
              <w:numPr>
                <w:ilvl w:val="0"/>
                <w:numId w:val="34"/>
              </w:numPr>
              <w:rPr>
                <w:rFonts w:cs="Arial"/>
              </w:rPr>
            </w:pPr>
            <w:r w:rsidRPr="003D2322">
              <w:rPr>
                <w:rFonts w:cs="Arial"/>
              </w:rPr>
              <w:t>2.0 Exploring microscopic life</w:t>
            </w:r>
          </w:p>
          <w:p w14:paraId="77356C56" w14:textId="77777777" w:rsidR="00705594" w:rsidRPr="003D2322" w:rsidRDefault="00705594" w:rsidP="003E3D60">
            <w:pPr>
              <w:rPr>
                <w:rFonts w:cs="Arial"/>
              </w:rPr>
            </w:pPr>
          </w:p>
          <w:p w14:paraId="6980632D" w14:textId="77777777" w:rsidR="00705594" w:rsidRPr="003D2322" w:rsidRDefault="003E3D60" w:rsidP="003E3D60">
            <w:pPr>
              <w:rPr>
                <w:rFonts w:cs="Arial"/>
              </w:rPr>
            </w:pPr>
            <w:r w:rsidRPr="003D2322">
              <w:rPr>
                <w:rFonts w:cs="Arial"/>
              </w:rPr>
              <w:t>Student worksheet</w:t>
            </w:r>
            <w:r w:rsidR="00705594" w:rsidRPr="003D2322">
              <w:rPr>
                <w:rFonts w:cs="Arial"/>
              </w:rPr>
              <w:t>s</w:t>
            </w:r>
            <w:r w:rsidRPr="003D2322">
              <w:rPr>
                <w:rFonts w:cs="Arial"/>
              </w:rPr>
              <w:t xml:space="preserve"> </w:t>
            </w:r>
          </w:p>
          <w:p w14:paraId="61DABFF0" w14:textId="17CF8D48" w:rsidR="00705594" w:rsidRPr="003D2322" w:rsidRDefault="003E3D60" w:rsidP="00A60E4B">
            <w:pPr>
              <w:pStyle w:val="ListParagraph"/>
              <w:numPr>
                <w:ilvl w:val="0"/>
                <w:numId w:val="33"/>
              </w:numPr>
            </w:pPr>
            <w:r w:rsidRPr="003D2322">
              <w:rPr>
                <w:rFonts w:cs="Arial"/>
              </w:rPr>
              <w:t>2.1 Exploring cells under the microscope</w:t>
            </w:r>
          </w:p>
          <w:p w14:paraId="2AF8985F" w14:textId="033F8863" w:rsidR="00705594" w:rsidRPr="003D2322" w:rsidRDefault="003E3D60" w:rsidP="00A60E4B">
            <w:pPr>
              <w:pStyle w:val="ListParagraph"/>
              <w:numPr>
                <w:ilvl w:val="0"/>
                <w:numId w:val="33"/>
              </w:numPr>
            </w:pPr>
            <w:r w:rsidRPr="003D2322">
              <w:t>2.2 Exploring and explaining cell structure and function</w:t>
            </w:r>
          </w:p>
          <w:p w14:paraId="2D7D9088" w14:textId="77777777" w:rsidR="0029754F" w:rsidRPr="00BA2FC2" w:rsidRDefault="003E3D60" w:rsidP="00A60E4B">
            <w:pPr>
              <w:pStyle w:val="ListParagraph"/>
              <w:numPr>
                <w:ilvl w:val="0"/>
                <w:numId w:val="33"/>
              </w:numPr>
              <w:rPr>
                <w:i/>
                <w:color w:val="0000FF"/>
                <w:u w:val="single"/>
              </w:rPr>
            </w:pPr>
            <w:r w:rsidRPr="003D2322">
              <w:t xml:space="preserve">2.3 </w:t>
            </w:r>
            <w:r w:rsidR="00A803DD" w:rsidRPr="003D2322">
              <w:t>G</w:t>
            </w:r>
            <w:r w:rsidRPr="003D2322">
              <w:t>rowing quality fruit relies on science</w:t>
            </w:r>
          </w:p>
          <w:p w14:paraId="19CC470E" w14:textId="02D7ADA8" w:rsidR="00BA2FC2" w:rsidRPr="00643FC8" w:rsidRDefault="007D455A" w:rsidP="00A60E4B">
            <w:pPr>
              <w:pStyle w:val="ListParagraph"/>
              <w:numPr>
                <w:ilvl w:val="0"/>
                <w:numId w:val="33"/>
              </w:numPr>
              <w:rPr>
                <w:i/>
                <w:color w:val="0000FF"/>
                <w:u w:val="single"/>
              </w:rPr>
            </w:pPr>
            <w:r>
              <w:t>2.4 Cooperative learning jigsaw template</w:t>
            </w:r>
          </w:p>
        </w:tc>
      </w:tr>
      <w:tr w:rsidR="00105FAF" w:rsidRPr="00A8741B" w14:paraId="56BDF668" w14:textId="77777777" w:rsidTr="00D27440">
        <w:tblPrEx>
          <w:tblLook w:val="04A0" w:firstRow="1" w:lastRow="0" w:firstColumn="1" w:lastColumn="0" w:noHBand="0" w:noVBand="1"/>
        </w:tblPrEx>
        <w:tc>
          <w:tcPr>
            <w:tcW w:w="1981" w:type="dxa"/>
          </w:tcPr>
          <w:p w14:paraId="2F4E01D1" w14:textId="153E3243" w:rsidR="0029754F" w:rsidRDefault="003E3D60" w:rsidP="008D3DF9">
            <w:pPr>
              <w:pStyle w:val="Heading4"/>
              <w:keepNext/>
              <w:keepLines/>
              <w:outlineLvl w:val="3"/>
            </w:pPr>
            <w:r>
              <w:lastRenderedPageBreak/>
              <w:t xml:space="preserve">Explore and </w:t>
            </w:r>
            <w:r w:rsidR="0029754F" w:rsidRPr="00A506DC">
              <w:t xml:space="preserve">Explain </w:t>
            </w:r>
            <w:r>
              <w:t>2</w:t>
            </w:r>
          </w:p>
          <w:p w14:paraId="3C698FCA" w14:textId="77777777" w:rsidR="000C675C" w:rsidRPr="003D2322" w:rsidRDefault="000C675C" w:rsidP="008D3DF9">
            <w:pPr>
              <w:keepNext/>
              <w:keepLines/>
              <w:rPr>
                <w:highlight w:val="yellow"/>
              </w:rPr>
            </w:pPr>
          </w:p>
          <w:p w14:paraId="03263249" w14:textId="065F2086" w:rsidR="003A2EB5" w:rsidRPr="00D21FB1" w:rsidRDefault="003A2EB5" w:rsidP="008D3DF9">
            <w:pPr>
              <w:keepNext/>
              <w:keepLines/>
              <w:rPr>
                <w:b/>
              </w:rPr>
            </w:pPr>
            <w:r w:rsidRPr="003B7790">
              <w:t>Provide hands-on experience of the phenomenon</w:t>
            </w:r>
            <w:r w:rsidR="00873DC5" w:rsidRPr="003B7790">
              <w:t>,</w:t>
            </w:r>
            <w:r w:rsidRPr="003B7790">
              <w:t xml:space="preserve"> develop scientific explanations for observations and represent developing conceptual understanding. Consider current scientific explanations.</w:t>
            </w:r>
          </w:p>
          <w:p w14:paraId="6B63BB30" w14:textId="77777777" w:rsidR="003A2EB5" w:rsidRPr="003A2EB5" w:rsidRDefault="003A2EB5" w:rsidP="008D3DF9">
            <w:pPr>
              <w:keepNext/>
              <w:keepLines/>
            </w:pPr>
          </w:p>
        </w:tc>
        <w:tc>
          <w:tcPr>
            <w:tcW w:w="4393" w:type="dxa"/>
          </w:tcPr>
          <w:p w14:paraId="6C1101C5" w14:textId="36E0D416" w:rsidR="003E3D60" w:rsidRPr="007176CE" w:rsidRDefault="003E3D60" w:rsidP="008D3DF9">
            <w:pPr>
              <w:pStyle w:val="Heading4"/>
              <w:keepNext/>
              <w:keepLines/>
              <w:outlineLvl w:val="3"/>
            </w:pPr>
            <w:r>
              <w:t>Module 3</w:t>
            </w:r>
            <w:r w:rsidRPr="007176CE">
              <w:t xml:space="preserve">: </w:t>
            </w:r>
            <w:r w:rsidR="000953F9">
              <w:t>E</w:t>
            </w:r>
            <w:r w:rsidRPr="007176CE">
              <w:t>xploring and explaining body systems (3 h</w:t>
            </w:r>
            <w:r>
              <w:t>ou</w:t>
            </w:r>
            <w:r w:rsidRPr="007176CE">
              <w:t>rs)</w:t>
            </w:r>
          </w:p>
          <w:p w14:paraId="280B60BA" w14:textId="77777777" w:rsidR="000C675C" w:rsidRDefault="000C675C" w:rsidP="008D3DF9">
            <w:pPr>
              <w:keepNext/>
              <w:keepLines/>
              <w:rPr>
                <w:rFonts w:cs="Arial"/>
              </w:rPr>
            </w:pPr>
          </w:p>
          <w:p w14:paraId="6CDC4F0E" w14:textId="77777777" w:rsidR="003E3D60" w:rsidRDefault="003E3D60" w:rsidP="008D3DF9">
            <w:pPr>
              <w:keepNext/>
              <w:keepLines/>
              <w:rPr>
                <w:rFonts w:cs="Arial"/>
              </w:rPr>
            </w:pPr>
            <w:r>
              <w:rPr>
                <w:rFonts w:cs="Arial"/>
              </w:rPr>
              <w:t>Within a WA primary industries context, students explore how and explain why multicellular organisms have organised body systems.</w:t>
            </w:r>
          </w:p>
          <w:p w14:paraId="056CDE29" w14:textId="77777777" w:rsidR="000953F9" w:rsidRDefault="003E3D60" w:rsidP="008D3DF9">
            <w:pPr>
              <w:keepNext/>
              <w:keepLines/>
              <w:rPr>
                <w:rFonts w:cs="Arial"/>
              </w:rPr>
            </w:pPr>
            <w:r>
              <w:rPr>
                <w:rFonts w:cs="Arial"/>
              </w:rPr>
              <w:t>In the first practical activities, students</w:t>
            </w:r>
            <w:r w:rsidR="000953F9">
              <w:rPr>
                <w:rFonts w:cs="Arial"/>
              </w:rPr>
              <w:t>:</w:t>
            </w:r>
            <w:r>
              <w:rPr>
                <w:rFonts w:cs="Arial"/>
              </w:rPr>
              <w:t xml:space="preserve"> </w:t>
            </w:r>
          </w:p>
          <w:p w14:paraId="4B24E0A2" w14:textId="77777777" w:rsidR="000953F9" w:rsidRPr="001F04C6" w:rsidRDefault="003E3D60" w:rsidP="00B342C6">
            <w:pPr>
              <w:pStyle w:val="ListParagraph"/>
              <w:keepNext/>
              <w:keepLines/>
              <w:numPr>
                <w:ilvl w:val="0"/>
                <w:numId w:val="9"/>
              </w:numPr>
            </w:pPr>
            <w:r w:rsidRPr="00A51294">
              <w:rPr>
                <w:rFonts w:cs="Arial"/>
              </w:rPr>
              <w:t>examine aspects of the WA wild-catch seafood industry</w:t>
            </w:r>
          </w:p>
          <w:p w14:paraId="64F1F88F" w14:textId="3343D00B" w:rsidR="000953F9" w:rsidRPr="001F04C6" w:rsidRDefault="003E3D60" w:rsidP="00B342C6">
            <w:pPr>
              <w:pStyle w:val="ListParagraph"/>
              <w:keepNext/>
              <w:keepLines/>
              <w:numPr>
                <w:ilvl w:val="0"/>
                <w:numId w:val="9"/>
              </w:numPr>
            </w:pPr>
            <w:r w:rsidRPr="003D2322">
              <w:rPr>
                <w:rFonts w:cs="Arial"/>
              </w:rPr>
              <w:t>carry out dissections of two organisms (fish and squid)</w:t>
            </w:r>
            <w:r w:rsidR="00A91B99">
              <w:rPr>
                <w:rFonts w:cs="Arial"/>
              </w:rPr>
              <w:t>.</w:t>
            </w:r>
            <w:r w:rsidRPr="00A51294">
              <w:rPr>
                <w:rFonts w:cs="Arial"/>
              </w:rPr>
              <w:t xml:space="preserve"> </w:t>
            </w:r>
          </w:p>
          <w:p w14:paraId="44632F32" w14:textId="4B911382" w:rsidR="00A91B99" w:rsidRDefault="00A91B99" w:rsidP="008D3DF9">
            <w:pPr>
              <w:keepNext/>
              <w:keepLines/>
              <w:rPr>
                <w:rFonts w:cs="Arial"/>
              </w:rPr>
            </w:pPr>
            <w:r>
              <w:rPr>
                <w:rFonts w:cs="Arial"/>
              </w:rPr>
              <w:t xml:space="preserve">During the process, they </w:t>
            </w:r>
            <w:r w:rsidR="003E3D60" w:rsidRPr="003D2322">
              <w:rPr>
                <w:rFonts w:cs="Arial"/>
              </w:rPr>
              <w:t>learn about</w:t>
            </w:r>
            <w:r>
              <w:rPr>
                <w:rFonts w:cs="Arial"/>
              </w:rPr>
              <w:t>:</w:t>
            </w:r>
            <w:r w:rsidR="003E3D60" w:rsidRPr="00A51294">
              <w:rPr>
                <w:rFonts w:cs="Arial"/>
              </w:rPr>
              <w:t xml:space="preserve"> </w:t>
            </w:r>
          </w:p>
          <w:p w14:paraId="0B4D23F7" w14:textId="77777777" w:rsidR="00A91B99" w:rsidRPr="003D2322" w:rsidRDefault="003E3D60" w:rsidP="00B342C6">
            <w:pPr>
              <w:pStyle w:val="ListParagraph"/>
              <w:keepNext/>
              <w:keepLines/>
              <w:numPr>
                <w:ilvl w:val="0"/>
                <w:numId w:val="10"/>
              </w:numPr>
            </w:pPr>
            <w:r w:rsidRPr="00A51294">
              <w:rPr>
                <w:rFonts w:cs="Arial"/>
              </w:rPr>
              <w:t xml:space="preserve">the importance of the </w:t>
            </w:r>
            <w:r w:rsidRPr="003D2322">
              <w:rPr>
                <w:rFonts w:cs="Arial"/>
              </w:rPr>
              <w:t>WA wild-catch seafood industry</w:t>
            </w:r>
            <w:r w:rsidRPr="00A51294">
              <w:rPr>
                <w:rFonts w:cs="Arial"/>
              </w:rPr>
              <w:t xml:space="preserve"> to our economy and food supply</w:t>
            </w:r>
            <w:r w:rsidR="00A91B99" w:rsidRPr="001F04C6">
              <w:rPr>
                <w:rFonts w:cs="Arial"/>
              </w:rPr>
              <w:t xml:space="preserve"> </w:t>
            </w:r>
          </w:p>
          <w:p w14:paraId="262A9C8D" w14:textId="69AA8F7D" w:rsidR="00A91B99" w:rsidRPr="003D2322" w:rsidRDefault="003E3D60" w:rsidP="00B342C6">
            <w:pPr>
              <w:pStyle w:val="ListParagraph"/>
              <w:keepNext/>
              <w:keepLines/>
              <w:numPr>
                <w:ilvl w:val="0"/>
                <w:numId w:val="10"/>
              </w:numPr>
            </w:pPr>
            <w:r w:rsidRPr="003D2322">
              <w:rPr>
                <w:rFonts w:cs="Arial"/>
              </w:rPr>
              <w:t>the basic anatomy of an invertebrate and a vertebrate</w:t>
            </w:r>
          </w:p>
          <w:p w14:paraId="159DB91D" w14:textId="77777777" w:rsidR="00A91B99" w:rsidRPr="003D2322" w:rsidRDefault="003E3D60" w:rsidP="00B342C6">
            <w:pPr>
              <w:pStyle w:val="ListParagraph"/>
              <w:keepNext/>
              <w:keepLines/>
              <w:numPr>
                <w:ilvl w:val="0"/>
                <w:numId w:val="10"/>
              </w:numPr>
            </w:pPr>
            <w:r w:rsidRPr="003D2322">
              <w:rPr>
                <w:rFonts w:cs="Arial"/>
              </w:rPr>
              <w:t xml:space="preserve">how these animals are adapted to their marine environment. </w:t>
            </w:r>
          </w:p>
          <w:p w14:paraId="5AD1C791" w14:textId="08D2B21E" w:rsidR="0029754F" w:rsidRPr="00A506DC" w:rsidRDefault="003E3D60" w:rsidP="008D3DF9">
            <w:pPr>
              <w:keepNext/>
              <w:keepLines/>
            </w:pPr>
            <w:r w:rsidRPr="003D2322">
              <w:rPr>
                <w:rFonts w:cs="Arial"/>
              </w:rPr>
              <w:t xml:space="preserve">In an integrated cooperative learning jigsaw activity, they explore the careers involved in bringing seafood </w:t>
            </w:r>
            <w:r w:rsidR="00A91B99">
              <w:rPr>
                <w:rFonts w:cs="Arial"/>
              </w:rPr>
              <w:t>‘f</w:t>
            </w:r>
            <w:r w:rsidRPr="003D2322">
              <w:rPr>
                <w:rFonts w:cs="Arial"/>
              </w:rPr>
              <w:t>rom ocean to plate</w:t>
            </w:r>
            <w:r w:rsidR="00A91B99">
              <w:rPr>
                <w:rFonts w:cs="Arial"/>
              </w:rPr>
              <w:t>’</w:t>
            </w:r>
            <w:r w:rsidRPr="003D2322">
              <w:rPr>
                <w:rFonts w:cs="Arial"/>
              </w:rPr>
              <w:t>.</w:t>
            </w:r>
            <w:r w:rsidR="006D70BF">
              <w:rPr>
                <w:rFonts w:cs="Arial"/>
              </w:rPr>
              <w:t xml:space="preserve"> </w:t>
            </w:r>
          </w:p>
        </w:tc>
        <w:tc>
          <w:tcPr>
            <w:tcW w:w="3828" w:type="dxa"/>
          </w:tcPr>
          <w:p w14:paraId="4B61C8A3" w14:textId="77777777" w:rsidR="0017134E" w:rsidRPr="008D3DF9" w:rsidRDefault="003A2EB5" w:rsidP="008D3DF9">
            <w:pPr>
              <w:keepNext/>
              <w:keepLines/>
            </w:pPr>
            <w:r w:rsidRPr="008D3DF9">
              <w:t>Student worksheet</w:t>
            </w:r>
            <w:r w:rsidR="0017134E" w:rsidRPr="008D3DF9">
              <w:t>s:</w:t>
            </w:r>
            <w:r w:rsidRPr="008D3DF9">
              <w:t xml:space="preserve"> </w:t>
            </w:r>
          </w:p>
          <w:p w14:paraId="3CE1ECB4" w14:textId="1607E73E" w:rsidR="003A2EB5" w:rsidRPr="008D3DF9" w:rsidRDefault="003A2EB5" w:rsidP="00A60E4B">
            <w:pPr>
              <w:pStyle w:val="ListParagraph"/>
              <w:keepNext/>
              <w:keepLines/>
              <w:numPr>
                <w:ilvl w:val="0"/>
                <w:numId w:val="35"/>
              </w:numPr>
            </w:pPr>
            <w:r w:rsidRPr="008D3DF9">
              <w:t>3.1 What’s inside?</w:t>
            </w:r>
          </w:p>
          <w:p w14:paraId="424285DD" w14:textId="33A55F51" w:rsidR="003A2EB5" w:rsidRPr="008D3DF9" w:rsidRDefault="003A2EB5" w:rsidP="00A60E4B">
            <w:pPr>
              <w:pStyle w:val="ListParagraph"/>
              <w:keepNext/>
              <w:keepLines/>
              <w:numPr>
                <w:ilvl w:val="0"/>
                <w:numId w:val="35"/>
              </w:numPr>
            </w:pPr>
            <w:r w:rsidRPr="008D3DF9">
              <w:t xml:space="preserve">3.2 </w:t>
            </w:r>
            <w:r w:rsidR="007A63FC" w:rsidRPr="008D3DF9">
              <w:t>D</w:t>
            </w:r>
            <w:r w:rsidR="000F7655" w:rsidRPr="008D3DF9">
              <w:t>rawing</w:t>
            </w:r>
            <w:r w:rsidR="007A63FC" w:rsidRPr="008D3DF9">
              <w:t xml:space="preserve"> </w:t>
            </w:r>
            <w:r w:rsidR="000F7655" w:rsidRPr="008D3DF9">
              <w:t>s</w:t>
            </w:r>
            <w:r w:rsidR="007A63FC" w:rsidRPr="008D3DF9">
              <w:t>quid</w:t>
            </w:r>
          </w:p>
          <w:p w14:paraId="0D164C46" w14:textId="2977D322" w:rsidR="003A2EB5" w:rsidRPr="008D3DF9" w:rsidRDefault="003A2EB5" w:rsidP="00A60E4B">
            <w:pPr>
              <w:pStyle w:val="ListParagraph"/>
              <w:keepNext/>
              <w:keepLines/>
              <w:numPr>
                <w:ilvl w:val="0"/>
                <w:numId w:val="35"/>
              </w:numPr>
            </w:pPr>
            <w:r w:rsidRPr="008D3DF9">
              <w:t>3.3 From ocean to plate</w:t>
            </w:r>
          </w:p>
          <w:p w14:paraId="5934B887" w14:textId="0A6CC07D" w:rsidR="0029754F" w:rsidRPr="008D3DF9" w:rsidRDefault="003A2EB5" w:rsidP="00A60E4B">
            <w:pPr>
              <w:pStyle w:val="ListParagraph"/>
              <w:keepNext/>
              <w:keepLines/>
              <w:numPr>
                <w:ilvl w:val="0"/>
                <w:numId w:val="35"/>
              </w:numPr>
              <w:rPr>
                <w:i/>
              </w:rPr>
            </w:pPr>
            <w:r w:rsidRPr="008D3DF9">
              <w:t>3.4 Cooperative learning jigsaw</w:t>
            </w:r>
          </w:p>
          <w:p w14:paraId="2A1D9A79" w14:textId="77777777" w:rsidR="003D5AA9" w:rsidRPr="008D3DF9" w:rsidRDefault="003D5AA9" w:rsidP="008D3DF9">
            <w:pPr>
              <w:keepNext/>
              <w:keepLines/>
              <w:ind w:left="360"/>
            </w:pPr>
          </w:p>
          <w:p w14:paraId="490740D5" w14:textId="77777777" w:rsidR="003D5AA9" w:rsidRPr="008D3DF9" w:rsidRDefault="003D5AA9" w:rsidP="008D3DF9">
            <w:pPr>
              <w:keepNext/>
              <w:keepLines/>
              <w:rPr>
                <w:iCs/>
              </w:rPr>
            </w:pPr>
            <w:r w:rsidRPr="008D3DF9">
              <w:t>Other resources:</w:t>
            </w:r>
            <w:r w:rsidRPr="008D3DF9">
              <w:rPr>
                <w:iCs/>
              </w:rPr>
              <w:t xml:space="preserve"> </w:t>
            </w:r>
          </w:p>
          <w:p w14:paraId="3B0EDC25" w14:textId="2792C44E" w:rsidR="00E46D89" w:rsidRPr="008D3DF9" w:rsidRDefault="003D5AA9" w:rsidP="00A60E4B">
            <w:pPr>
              <w:pStyle w:val="ListParagraph"/>
              <w:keepNext/>
              <w:keepLines/>
              <w:numPr>
                <w:ilvl w:val="0"/>
                <w:numId w:val="52"/>
              </w:numPr>
            </w:pPr>
            <w:r w:rsidRPr="008D3DF9">
              <w:rPr>
                <w:rFonts w:eastAsia="Calibri" w:cs="Arial"/>
              </w:rPr>
              <w:t>Department of Primary Industries and Regional Development (DPIRD) Marine Waters</w:t>
            </w:r>
            <w:r w:rsidR="0019575D" w:rsidRPr="008D3DF9">
              <w:rPr>
                <w:rFonts w:eastAsia="Calibri" w:cs="Arial"/>
              </w:rPr>
              <w:t xml:space="preserve"> website</w:t>
            </w:r>
            <w:r w:rsidRPr="008D3DF9">
              <w:rPr>
                <w:rFonts w:eastAsia="Calibri" w:cs="Arial"/>
              </w:rPr>
              <w:t xml:space="preserve"> resources</w:t>
            </w:r>
            <w:r w:rsidR="00E46D89" w:rsidRPr="008D3DF9">
              <w:t xml:space="preserve">: </w:t>
            </w:r>
          </w:p>
          <w:p w14:paraId="44204CEF" w14:textId="77777777" w:rsidR="00E46D89" w:rsidRPr="008D3DF9" w:rsidRDefault="003E3ED5" w:rsidP="00A60E4B">
            <w:pPr>
              <w:pStyle w:val="ListParagraph"/>
              <w:keepNext/>
              <w:keepLines/>
              <w:numPr>
                <w:ilvl w:val="1"/>
                <w:numId w:val="52"/>
              </w:numPr>
              <w:ind w:left="742"/>
              <w:rPr>
                <w:i/>
              </w:rPr>
            </w:pPr>
            <w:hyperlink r:id="rId21" w:history="1">
              <w:r w:rsidR="00E46D89" w:rsidRPr="008D3DF9">
                <w:rPr>
                  <w:rStyle w:val="Hyperlink"/>
                  <w:i/>
                </w:rPr>
                <w:t>Fact Sheet: Fish Anatomy</w:t>
              </w:r>
            </w:hyperlink>
            <w:r w:rsidR="00E46D89" w:rsidRPr="008D3DF9" w:rsidDel="00683993">
              <w:rPr>
                <w:i/>
              </w:rPr>
              <w:t xml:space="preserve"> </w:t>
            </w:r>
          </w:p>
          <w:p w14:paraId="26345055" w14:textId="77777777" w:rsidR="00E46D89" w:rsidRPr="008D3DF9" w:rsidRDefault="003E3ED5" w:rsidP="00A60E4B">
            <w:pPr>
              <w:pStyle w:val="ListParagraph"/>
              <w:keepNext/>
              <w:keepLines/>
              <w:numPr>
                <w:ilvl w:val="1"/>
                <w:numId w:val="52"/>
              </w:numPr>
              <w:ind w:left="742"/>
              <w:rPr>
                <w:rStyle w:val="Hyperlink"/>
                <w:i/>
              </w:rPr>
            </w:pPr>
            <w:hyperlink r:id="rId22" w:history="1">
              <w:r w:rsidR="00E46D89" w:rsidRPr="008D3DF9">
                <w:rPr>
                  <w:rStyle w:val="Hyperlink"/>
                  <w:i/>
                </w:rPr>
                <w:t>Poster: Bony Fish – External Anatomy</w:t>
              </w:r>
            </w:hyperlink>
          </w:p>
          <w:p w14:paraId="39BBB750" w14:textId="77777777" w:rsidR="003B7790" w:rsidRPr="008D3DF9" w:rsidRDefault="003E3ED5" w:rsidP="00A60E4B">
            <w:pPr>
              <w:pStyle w:val="ListParagraph"/>
              <w:keepNext/>
              <w:keepLines/>
              <w:numPr>
                <w:ilvl w:val="1"/>
                <w:numId w:val="52"/>
              </w:numPr>
              <w:ind w:left="742"/>
              <w:rPr>
                <w:rStyle w:val="Hyperlink"/>
                <w:i/>
              </w:rPr>
            </w:pPr>
            <w:hyperlink r:id="rId23" w:history="1">
              <w:r w:rsidR="00E46D89" w:rsidRPr="008D3DF9">
                <w:rPr>
                  <w:rStyle w:val="Hyperlink"/>
                  <w:i/>
                </w:rPr>
                <w:t>Poster Bony Fish – Internal Anatomy</w:t>
              </w:r>
            </w:hyperlink>
          </w:p>
          <w:p w14:paraId="2B78DCDE" w14:textId="56CAB62D" w:rsidR="0029754F" w:rsidRPr="008D3DF9" w:rsidRDefault="003E3ED5" w:rsidP="00A60E4B">
            <w:pPr>
              <w:pStyle w:val="ListParagraph"/>
              <w:keepNext/>
              <w:keepLines/>
              <w:numPr>
                <w:ilvl w:val="1"/>
                <w:numId w:val="52"/>
              </w:numPr>
              <w:ind w:left="742"/>
              <w:rPr>
                <w:i/>
                <w:color w:val="0000FF"/>
                <w:u w:val="single"/>
              </w:rPr>
            </w:pPr>
            <w:hyperlink r:id="rId24" w:history="1">
              <w:r w:rsidR="00E46D89" w:rsidRPr="008D3DF9">
                <w:rPr>
                  <w:rStyle w:val="Hyperlink"/>
                  <w:i/>
                </w:rPr>
                <w:t>Student Worksheet: Bony fish anatomy – Whiting species SS</w:t>
              </w:r>
            </w:hyperlink>
          </w:p>
        </w:tc>
      </w:tr>
      <w:tr w:rsidR="003A2EB5" w:rsidRPr="00A8741B" w14:paraId="454D118E" w14:textId="77777777" w:rsidTr="00D27440">
        <w:tblPrEx>
          <w:tblLook w:val="04A0" w:firstRow="1" w:lastRow="0" w:firstColumn="1" w:lastColumn="0" w:noHBand="0" w:noVBand="1"/>
        </w:tblPrEx>
        <w:tc>
          <w:tcPr>
            <w:tcW w:w="1981" w:type="dxa"/>
          </w:tcPr>
          <w:p w14:paraId="50A2D1BE" w14:textId="77777777" w:rsidR="003A2EB5" w:rsidRDefault="003A2EB5" w:rsidP="003E3D60">
            <w:pPr>
              <w:pStyle w:val="Heading4"/>
              <w:outlineLvl w:val="3"/>
            </w:pPr>
            <w:r>
              <w:t>Elaborate</w:t>
            </w:r>
          </w:p>
          <w:p w14:paraId="11553753" w14:textId="77777777" w:rsidR="003A2EB5" w:rsidRDefault="003A2EB5" w:rsidP="003A2EB5"/>
          <w:p w14:paraId="0D3821B4" w14:textId="77777777" w:rsidR="003A2EB5" w:rsidRDefault="003A2EB5" w:rsidP="003A2EB5">
            <w:r w:rsidRPr="003D47A1">
              <w:rPr>
                <w:rFonts w:cs="Arial"/>
              </w:rPr>
              <w:t>Extend understanding to a new context or make connections to additional concepts through a student-planned investigation</w:t>
            </w:r>
          </w:p>
          <w:p w14:paraId="3D71B2DC" w14:textId="77777777" w:rsidR="003A2EB5" w:rsidRPr="003A2EB5" w:rsidRDefault="003A2EB5" w:rsidP="003A2EB5"/>
        </w:tc>
        <w:tc>
          <w:tcPr>
            <w:tcW w:w="4393" w:type="dxa"/>
          </w:tcPr>
          <w:p w14:paraId="4DE76BCD" w14:textId="5A74FC19" w:rsidR="003A2EB5" w:rsidRDefault="003A2EB5" w:rsidP="003A2EB5">
            <w:pPr>
              <w:pStyle w:val="Heading4"/>
              <w:outlineLvl w:val="3"/>
            </w:pPr>
            <w:r>
              <w:t>Module 4</w:t>
            </w:r>
            <w:r w:rsidRPr="001A53BE">
              <w:t xml:space="preserve">: </w:t>
            </w:r>
            <w:r>
              <w:t>Case studies (3 hours each)</w:t>
            </w:r>
          </w:p>
          <w:p w14:paraId="04641E91" w14:textId="7F38D57D" w:rsidR="008E7DE6" w:rsidRDefault="003A2EB5" w:rsidP="003A2EB5">
            <w:pPr>
              <w:rPr>
                <w:rFonts w:cs="Arial"/>
              </w:rPr>
            </w:pPr>
            <w:r>
              <w:rPr>
                <w:rFonts w:cs="Arial"/>
              </w:rPr>
              <w:t xml:space="preserve">Students elaborate on their understanding by choosing </w:t>
            </w:r>
            <w:r w:rsidR="008E7DE6">
              <w:rPr>
                <w:rFonts w:cs="Arial"/>
              </w:rPr>
              <w:t xml:space="preserve">one of the case studies showcasing a </w:t>
            </w:r>
            <w:r>
              <w:rPr>
                <w:rFonts w:cs="Arial"/>
              </w:rPr>
              <w:t>scientific process used in WA food and fibre production</w:t>
            </w:r>
            <w:r w:rsidR="008E7DE6">
              <w:rPr>
                <w:rFonts w:cs="Arial"/>
              </w:rPr>
              <w:t xml:space="preserve"> and completing its activities</w:t>
            </w:r>
            <w:r>
              <w:rPr>
                <w:rFonts w:cs="Arial"/>
              </w:rPr>
              <w:t xml:space="preserve">. </w:t>
            </w:r>
          </w:p>
          <w:p w14:paraId="4BDA9545" w14:textId="2A42108B" w:rsidR="003A2EB5" w:rsidRDefault="008E7DE6" w:rsidP="003A2EB5">
            <w:pPr>
              <w:rPr>
                <w:rFonts w:cs="Arial"/>
              </w:rPr>
            </w:pPr>
            <w:r>
              <w:rPr>
                <w:rFonts w:cs="Arial"/>
              </w:rPr>
              <w:t>All activities</w:t>
            </w:r>
            <w:r w:rsidR="00C967D2">
              <w:rPr>
                <w:rFonts w:cs="Arial"/>
              </w:rPr>
              <w:t xml:space="preserve"> focus on</w:t>
            </w:r>
            <w:r w:rsidR="003A2EB5">
              <w:rPr>
                <w:rFonts w:cs="Arial"/>
              </w:rPr>
              <w:t xml:space="preserve"> sustainable production</w:t>
            </w:r>
            <w:r w:rsidR="00C967D2">
              <w:rPr>
                <w:rFonts w:cs="Arial"/>
              </w:rPr>
              <w:t xml:space="preserve"> </w:t>
            </w:r>
            <w:r w:rsidR="00C967D2" w:rsidRPr="00F607F8">
              <w:rPr>
                <w:rFonts w:cs="Arial"/>
              </w:rPr>
              <w:t>and WA career opportunities</w:t>
            </w:r>
            <w:r w:rsidR="003A2EB5" w:rsidRPr="00F607F8">
              <w:rPr>
                <w:rFonts w:cs="Arial"/>
              </w:rPr>
              <w:t>.</w:t>
            </w:r>
          </w:p>
          <w:p w14:paraId="15ADBCA4" w14:textId="77777777" w:rsidR="00C967D2" w:rsidRDefault="00C967D2" w:rsidP="003A2EB5">
            <w:pPr>
              <w:rPr>
                <w:shd w:val="clear" w:color="auto" w:fill="FEFEFE"/>
              </w:rPr>
            </w:pPr>
          </w:p>
          <w:p w14:paraId="3943321F" w14:textId="570CBB1D" w:rsidR="0021107A" w:rsidRPr="008D3DF9" w:rsidRDefault="0021107A" w:rsidP="003A2EB5">
            <w:pPr>
              <w:rPr>
                <w:shd w:val="clear" w:color="auto" w:fill="FEFEFE"/>
              </w:rPr>
            </w:pPr>
            <w:r w:rsidRPr="008D3DF9">
              <w:rPr>
                <w:shd w:val="clear" w:color="auto" w:fill="FEFEFE"/>
              </w:rPr>
              <w:t>Students examine, i</w:t>
            </w:r>
            <w:r w:rsidR="003A2EB5" w:rsidRPr="008D3DF9">
              <w:rPr>
                <w:shd w:val="clear" w:color="auto" w:fill="FEFEFE"/>
              </w:rPr>
              <w:t xml:space="preserve">n </w:t>
            </w:r>
            <w:r w:rsidRPr="008D3DF9">
              <w:rPr>
                <w:shd w:val="clear" w:color="auto" w:fill="FEFEFE"/>
              </w:rPr>
              <w:t>c</w:t>
            </w:r>
            <w:r w:rsidR="003A2EB5" w:rsidRPr="008D3DF9">
              <w:rPr>
                <w:shd w:val="clear" w:color="auto" w:fill="FEFEFE"/>
              </w:rPr>
              <w:t>ase study</w:t>
            </w:r>
            <w:r w:rsidRPr="008D3DF9">
              <w:rPr>
                <w:shd w:val="clear" w:color="auto" w:fill="FEFEFE"/>
              </w:rPr>
              <w:t>:</w:t>
            </w:r>
            <w:r w:rsidR="003A2EB5" w:rsidRPr="008D3DF9">
              <w:rPr>
                <w:shd w:val="clear" w:color="auto" w:fill="FEFEFE"/>
              </w:rPr>
              <w:t xml:space="preserve"> </w:t>
            </w:r>
          </w:p>
          <w:p w14:paraId="19F1C442" w14:textId="5C9CAAE9" w:rsidR="0021107A" w:rsidRPr="008D3DF9" w:rsidRDefault="003A2EB5" w:rsidP="00B342C6">
            <w:pPr>
              <w:pStyle w:val="ListParagraph"/>
              <w:numPr>
                <w:ilvl w:val="0"/>
                <w:numId w:val="11"/>
              </w:numPr>
              <w:rPr>
                <w:rFonts w:cs="Arial"/>
              </w:rPr>
            </w:pPr>
            <w:r w:rsidRPr="008D3DF9">
              <w:rPr>
                <w:shd w:val="clear" w:color="auto" w:fill="FEFEFE"/>
              </w:rPr>
              <w:t>the reproduction and life cycles in animals</w:t>
            </w:r>
            <w:r w:rsidR="00F607F8" w:rsidRPr="008D3DF9">
              <w:rPr>
                <w:shd w:val="clear" w:color="auto" w:fill="FEFEFE"/>
              </w:rPr>
              <w:t>,</w:t>
            </w:r>
            <w:r w:rsidRPr="008D3DF9">
              <w:rPr>
                <w:shd w:val="clear" w:color="auto" w:fill="FEFEFE"/>
              </w:rPr>
              <w:t xml:space="preserve"> plants and pest and disease species</w:t>
            </w:r>
            <w:r w:rsidR="0021107A" w:rsidRPr="008D3DF9">
              <w:rPr>
                <w:shd w:val="clear" w:color="auto" w:fill="FEFEFE"/>
              </w:rPr>
              <w:t>,</w:t>
            </w:r>
            <w:r w:rsidRPr="008D3DF9">
              <w:rPr>
                <w:shd w:val="clear" w:color="auto" w:fill="FEFEFE"/>
              </w:rPr>
              <w:t xml:space="preserve"> and their importance to food production (</w:t>
            </w:r>
            <w:r w:rsidR="00E2494A" w:rsidRPr="008D3DF9">
              <w:rPr>
                <w:shd w:val="clear" w:color="auto" w:fill="FEFEFE"/>
              </w:rPr>
              <w:t>eg</w:t>
            </w:r>
            <w:r w:rsidRPr="008D3DF9">
              <w:rPr>
                <w:shd w:val="clear" w:color="auto" w:fill="FEFEFE"/>
              </w:rPr>
              <w:t xml:space="preserve"> chickens, beef cattle, sheep, dairy cattle, wheat, honeybees)</w:t>
            </w:r>
          </w:p>
          <w:p w14:paraId="3B9DBE9B" w14:textId="33EBA94A" w:rsidR="00F01A05" w:rsidRDefault="003A2EB5" w:rsidP="00B342C6">
            <w:pPr>
              <w:pStyle w:val="ListParagraph"/>
              <w:numPr>
                <w:ilvl w:val="0"/>
                <w:numId w:val="11"/>
              </w:numPr>
              <w:rPr>
                <w:rFonts w:cs="Arial"/>
              </w:rPr>
            </w:pPr>
            <w:r w:rsidRPr="008D3DF9">
              <w:rPr>
                <w:rFonts w:cs="Arial"/>
                <w:shd w:val="clear" w:color="auto" w:fill="FEFEFE"/>
              </w:rPr>
              <w:t xml:space="preserve">the life cycle of </w:t>
            </w:r>
            <w:r w:rsidRPr="008D3DF9">
              <w:rPr>
                <w:rFonts w:cs="Arial"/>
              </w:rPr>
              <w:t>the black soldier fly</w:t>
            </w:r>
            <w:r w:rsidRPr="003D2322">
              <w:rPr>
                <w:rFonts w:cs="Arial"/>
              </w:rPr>
              <w:t xml:space="preserve"> (</w:t>
            </w:r>
            <w:r w:rsidRPr="003D2322">
              <w:rPr>
                <w:rFonts w:cs="Arial"/>
                <w:i/>
              </w:rPr>
              <w:t>Hermetia illucens</w:t>
            </w:r>
            <w:r w:rsidRPr="003D2322">
              <w:rPr>
                <w:rFonts w:cs="Arial"/>
              </w:rPr>
              <w:t>),</w:t>
            </w:r>
            <w:r w:rsidRPr="00A51294">
              <w:rPr>
                <w:rFonts w:cs="Arial"/>
              </w:rPr>
              <w:t xml:space="preserve"> and its use </w:t>
            </w:r>
            <w:r w:rsidR="00515FBE" w:rsidRPr="003D2322">
              <w:rPr>
                <w:rFonts w:cs="Arial"/>
              </w:rPr>
              <w:t>by the Future Green Solutions partnership</w:t>
            </w:r>
            <w:r w:rsidRPr="00515FBE">
              <w:rPr>
                <w:rFonts w:cs="Arial"/>
              </w:rPr>
              <w:t xml:space="preserve"> </w:t>
            </w:r>
            <w:r w:rsidRPr="00A51294">
              <w:rPr>
                <w:rFonts w:cs="Arial"/>
              </w:rPr>
              <w:t>in processing organic waste into proteins and fats for aquaculture and livestock feeds</w:t>
            </w:r>
            <w:r w:rsidRPr="003D2322">
              <w:rPr>
                <w:rFonts w:cs="Arial"/>
              </w:rPr>
              <w:t>; fertilisers for agriculture; and pharmaceutical and cosmetic ingredients.</w:t>
            </w:r>
            <w:r w:rsidRPr="00A51294">
              <w:rPr>
                <w:rFonts w:cs="Arial"/>
              </w:rPr>
              <w:t xml:space="preserve"> </w:t>
            </w:r>
            <w:r w:rsidR="0021107A">
              <w:rPr>
                <w:rFonts w:cs="Arial"/>
              </w:rPr>
              <w:t>S</w:t>
            </w:r>
            <w:r w:rsidRPr="00A51294">
              <w:rPr>
                <w:rFonts w:cs="Arial"/>
              </w:rPr>
              <w:t>tudents also have</w:t>
            </w:r>
            <w:r w:rsidRPr="001F04C6">
              <w:rPr>
                <w:rFonts w:cs="Arial"/>
              </w:rPr>
              <w:t xml:space="preserve"> practical opportunities to make their own </w:t>
            </w:r>
            <w:r w:rsidRPr="003D2322">
              <w:rPr>
                <w:rFonts w:cs="Arial"/>
              </w:rPr>
              <w:t>fly farm</w:t>
            </w:r>
            <w:r w:rsidR="0021107A">
              <w:rPr>
                <w:rFonts w:cs="Arial"/>
              </w:rPr>
              <w:t>,</w:t>
            </w:r>
            <w:r w:rsidR="0021107A" w:rsidRPr="00A51294">
              <w:rPr>
                <w:rFonts w:cs="Arial"/>
              </w:rPr>
              <w:t xml:space="preserve"> </w:t>
            </w:r>
            <w:r w:rsidRPr="001F04C6">
              <w:rPr>
                <w:rFonts w:cs="Arial"/>
              </w:rPr>
              <w:t xml:space="preserve">carry out a scientific investigation using </w:t>
            </w:r>
            <w:r w:rsidRPr="003D2322">
              <w:rPr>
                <w:rFonts w:cs="Arial"/>
              </w:rPr>
              <w:t>fly larvae and develop their numeracy skills through a second-hand data exercise</w:t>
            </w:r>
          </w:p>
          <w:p w14:paraId="60011175" w14:textId="73F4E95A" w:rsidR="003A2EB5" w:rsidRDefault="003A2EB5" w:rsidP="00B342C6">
            <w:pPr>
              <w:pStyle w:val="ListParagraph"/>
              <w:numPr>
                <w:ilvl w:val="0"/>
                <w:numId w:val="11"/>
              </w:numPr>
            </w:pPr>
            <w:r>
              <w:lastRenderedPageBreak/>
              <w:t xml:space="preserve">how nodulation in legumes and the symbiotic relationships of microbes in the nitrogen cycle are essential for life. In the second example, </w:t>
            </w:r>
            <w:r w:rsidRPr="00F01A05">
              <w:rPr>
                <w:shd w:val="clear" w:color="auto" w:fill="FEFEFE"/>
              </w:rPr>
              <w:t xml:space="preserve">students compare </w:t>
            </w:r>
            <w:r>
              <w:t>similarities and differences between</w:t>
            </w:r>
            <w:r w:rsidRPr="00F01A05">
              <w:rPr>
                <w:shd w:val="clear" w:color="auto" w:fill="FEFEFE"/>
              </w:rPr>
              <w:t xml:space="preserve"> digestive systems </w:t>
            </w:r>
            <w:r w:rsidR="00E73D87">
              <w:rPr>
                <w:shd w:val="clear" w:color="auto" w:fill="FEFEFE"/>
              </w:rPr>
              <w:t>of</w:t>
            </w:r>
            <w:r w:rsidR="00E73D87" w:rsidRPr="00F01A05">
              <w:rPr>
                <w:shd w:val="clear" w:color="auto" w:fill="FEFEFE"/>
              </w:rPr>
              <w:t xml:space="preserve"> </w:t>
            </w:r>
            <w:r w:rsidRPr="00F01A05">
              <w:rPr>
                <w:shd w:val="clear" w:color="auto" w:fill="FEFEFE"/>
              </w:rPr>
              <w:t>ruminant</w:t>
            </w:r>
            <w:r w:rsidR="00E73D87">
              <w:rPr>
                <w:shd w:val="clear" w:color="auto" w:fill="FEFEFE"/>
              </w:rPr>
              <w:t xml:space="preserve"> WA primary production </w:t>
            </w:r>
            <w:r w:rsidRPr="00F01A05">
              <w:rPr>
                <w:shd w:val="clear" w:color="auto" w:fill="FEFEFE"/>
              </w:rPr>
              <w:t xml:space="preserve">animals </w:t>
            </w:r>
            <w:r w:rsidR="001138A6">
              <w:t>with those of</w:t>
            </w:r>
            <w:r w:rsidR="001138A6">
              <w:rPr>
                <w:shd w:val="clear" w:color="auto" w:fill="FEFEFE"/>
              </w:rPr>
              <w:t xml:space="preserve"> </w:t>
            </w:r>
            <w:r w:rsidRPr="00F01A05">
              <w:rPr>
                <w:shd w:val="clear" w:color="auto" w:fill="FEFEFE"/>
              </w:rPr>
              <w:t>humans.</w:t>
            </w:r>
          </w:p>
        </w:tc>
        <w:tc>
          <w:tcPr>
            <w:tcW w:w="3828" w:type="dxa"/>
          </w:tcPr>
          <w:p w14:paraId="2407AD77" w14:textId="06C1A02D" w:rsidR="003A2EB5" w:rsidRPr="00D27440" w:rsidRDefault="003A2EB5" w:rsidP="00D27440">
            <w:pPr>
              <w:pStyle w:val="Heading5"/>
              <w:outlineLvl w:val="4"/>
            </w:pPr>
            <w:r w:rsidRPr="00D27440">
              <w:lastRenderedPageBreak/>
              <w:t>Case study 1: Reproduction and life cycles in food and fibre production</w:t>
            </w:r>
            <w:r w:rsidR="0081531B" w:rsidRPr="00D27440">
              <w:t>:</w:t>
            </w:r>
          </w:p>
          <w:p w14:paraId="740232C3" w14:textId="77777777" w:rsidR="009576A8" w:rsidRPr="003D2322" w:rsidRDefault="003A2EB5" w:rsidP="003A2EB5">
            <w:pPr>
              <w:rPr>
                <w:rFonts w:cs="Arial"/>
              </w:rPr>
            </w:pPr>
            <w:r w:rsidRPr="003D2322">
              <w:rPr>
                <w:rFonts w:cs="Arial"/>
              </w:rPr>
              <w:t>Student worksheet</w:t>
            </w:r>
            <w:r w:rsidR="0081531B" w:rsidRPr="003D2322">
              <w:rPr>
                <w:rFonts w:cs="Arial"/>
              </w:rPr>
              <w:t>s</w:t>
            </w:r>
            <w:r w:rsidR="009576A8" w:rsidRPr="003D2322">
              <w:rPr>
                <w:rFonts w:cs="Arial"/>
              </w:rPr>
              <w:t>:</w:t>
            </w:r>
            <w:r w:rsidRPr="003D2322">
              <w:rPr>
                <w:rFonts w:cs="Arial"/>
              </w:rPr>
              <w:t xml:space="preserve"> </w:t>
            </w:r>
          </w:p>
          <w:p w14:paraId="559680A7" w14:textId="15A90594" w:rsidR="003A2EB5" w:rsidRPr="003D2322" w:rsidRDefault="003A2EB5" w:rsidP="00A60E4B">
            <w:pPr>
              <w:pStyle w:val="ListParagraph"/>
              <w:numPr>
                <w:ilvl w:val="0"/>
                <w:numId w:val="36"/>
              </w:numPr>
              <w:rPr>
                <w:rFonts w:cs="Arial"/>
              </w:rPr>
            </w:pPr>
            <w:r w:rsidRPr="003D2322">
              <w:rPr>
                <w:rFonts w:cs="Arial"/>
              </w:rPr>
              <w:t>4.1.1 Reproduction and life cycles in food and fibre production</w:t>
            </w:r>
          </w:p>
          <w:p w14:paraId="09D25905" w14:textId="2D209257" w:rsidR="003A2EB5" w:rsidRPr="003D2322" w:rsidRDefault="003A2EB5" w:rsidP="00A60E4B">
            <w:pPr>
              <w:pStyle w:val="ListParagraph"/>
              <w:numPr>
                <w:ilvl w:val="0"/>
                <w:numId w:val="36"/>
              </w:numPr>
              <w:rPr>
                <w:rFonts w:cs="Arial"/>
              </w:rPr>
            </w:pPr>
            <w:r w:rsidRPr="003D2322">
              <w:rPr>
                <w:rFonts w:cs="Arial"/>
              </w:rPr>
              <w:t xml:space="preserve">4.1.2 Sexual reproduction </w:t>
            </w:r>
            <w:r w:rsidR="00EE76E4" w:rsidRPr="003D2322">
              <w:rPr>
                <w:rFonts w:cs="Arial"/>
              </w:rPr>
              <w:t>and life cycles</w:t>
            </w:r>
          </w:p>
          <w:p w14:paraId="65ADB9D4" w14:textId="2FCB4BAC" w:rsidR="003A2EB5" w:rsidRPr="003D2322" w:rsidRDefault="003A2EB5" w:rsidP="00A60E4B">
            <w:pPr>
              <w:pStyle w:val="ListParagraph"/>
              <w:numPr>
                <w:ilvl w:val="0"/>
                <w:numId w:val="36"/>
              </w:numPr>
              <w:rPr>
                <w:rFonts w:cs="Arial"/>
              </w:rPr>
            </w:pPr>
            <w:r w:rsidRPr="003D2322">
              <w:rPr>
                <w:rFonts w:cs="Arial"/>
              </w:rPr>
              <w:t>4.1.3 Comparing reproductive systems</w:t>
            </w:r>
          </w:p>
          <w:p w14:paraId="54BEEFE0" w14:textId="5A4932AC" w:rsidR="003A2EB5" w:rsidRPr="003D2322" w:rsidRDefault="003A2EB5" w:rsidP="00A60E4B">
            <w:pPr>
              <w:pStyle w:val="ListParagraph"/>
              <w:numPr>
                <w:ilvl w:val="0"/>
                <w:numId w:val="36"/>
              </w:numPr>
              <w:rPr>
                <w:rFonts w:cs="Arial"/>
              </w:rPr>
            </w:pPr>
            <w:r w:rsidRPr="003D2322">
              <w:rPr>
                <w:rFonts w:cs="Arial"/>
              </w:rPr>
              <w:t xml:space="preserve">4.1.4 </w:t>
            </w:r>
            <w:r w:rsidR="00CB1E57" w:rsidRPr="003D2322">
              <w:rPr>
                <w:rFonts w:cs="Arial"/>
              </w:rPr>
              <w:t>Honeybees</w:t>
            </w:r>
            <w:r w:rsidR="00BE04B0" w:rsidRPr="003D2322">
              <w:rPr>
                <w:rFonts w:cs="Arial"/>
              </w:rPr>
              <w:t xml:space="preserve"> – </w:t>
            </w:r>
            <w:r w:rsidRPr="003D2322">
              <w:rPr>
                <w:rFonts w:cs="Arial"/>
              </w:rPr>
              <w:t xml:space="preserve">an </w:t>
            </w:r>
            <w:r w:rsidR="00BE04B0" w:rsidRPr="003D2322">
              <w:rPr>
                <w:rFonts w:cs="Arial"/>
              </w:rPr>
              <w:t>‘</w:t>
            </w:r>
            <w:r w:rsidRPr="003D2322">
              <w:rPr>
                <w:rFonts w:cs="Arial"/>
              </w:rPr>
              <w:t>alternative</w:t>
            </w:r>
            <w:r w:rsidR="00BE04B0" w:rsidRPr="003D2322">
              <w:rPr>
                <w:rFonts w:cs="Arial"/>
              </w:rPr>
              <w:t>’</w:t>
            </w:r>
            <w:r w:rsidRPr="003D2322">
              <w:rPr>
                <w:rFonts w:cs="Arial"/>
              </w:rPr>
              <w:t xml:space="preserve"> life cycle</w:t>
            </w:r>
          </w:p>
          <w:p w14:paraId="3C0559DD" w14:textId="77777777" w:rsidR="003A2EB5" w:rsidRPr="00FF3E10" w:rsidRDefault="003A2EB5" w:rsidP="003A2EB5"/>
          <w:p w14:paraId="345545EF" w14:textId="77777777" w:rsidR="003A2EB5" w:rsidRPr="00D27440" w:rsidRDefault="003A2EB5" w:rsidP="00D27440">
            <w:pPr>
              <w:pStyle w:val="Heading5"/>
              <w:outlineLvl w:val="4"/>
            </w:pPr>
            <w:r w:rsidRPr="00D27440">
              <w:t>Case study 2: The black soldier fly</w:t>
            </w:r>
          </w:p>
          <w:p w14:paraId="670F1BA1" w14:textId="77777777" w:rsidR="008D4F7F" w:rsidRPr="003D2322" w:rsidRDefault="003A2EB5" w:rsidP="003A2EB5">
            <w:pPr>
              <w:rPr>
                <w:rFonts w:cs="Arial"/>
              </w:rPr>
            </w:pPr>
            <w:r w:rsidRPr="003D2322">
              <w:rPr>
                <w:rFonts w:cs="Arial"/>
              </w:rPr>
              <w:t>Student worksheet</w:t>
            </w:r>
            <w:r w:rsidR="008D4F7F" w:rsidRPr="003D2322">
              <w:rPr>
                <w:rFonts w:cs="Arial"/>
              </w:rPr>
              <w:t>s:</w:t>
            </w:r>
            <w:r w:rsidRPr="003D2322">
              <w:rPr>
                <w:rFonts w:cs="Arial"/>
              </w:rPr>
              <w:t xml:space="preserve"> </w:t>
            </w:r>
          </w:p>
          <w:p w14:paraId="4668A2B6" w14:textId="4529C740" w:rsidR="003A2EB5" w:rsidRPr="003D2322" w:rsidRDefault="003A2EB5" w:rsidP="00A60E4B">
            <w:pPr>
              <w:pStyle w:val="ListParagraph"/>
              <w:numPr>
                <w:ilvl w:val="0"/>
                <w:numId w:val="37"/>
              </w:numPr>
              <w:rPr>
                <w:rFonts w:cs="Arial"/>
              </w:rPr>
            </w:pPr>
            <w:r w:rsidRPr="003D2322">
              <w:rPr>
                <w:rFonts w:cs="Arial"/>
              </w:rPr>
              <w:t>4.2.1 The black soldier fly</w:t>
            </w:r>
          </w:p>
          <w:p w14:paraId="3737057F" w14:textId="13F76355" w:rsidR="003A2EB5" w:rsidRPr="003D2322" w:rsidRDefault="003A2EB5" w:rsidP="00A60E4B">
            <w:pPr>
              <w:pStyle w:val="ListParagraph"/>
              <w:numPr>
                <w:ilvl w:val="0"/>
                <w:numId w:val="37"/>
              </w:numPr>
              <w:rPr>
                <w:rFonts w:cs="Arial"/>
              </w:rPr>
            </w:pPr>
            <w:r w:rsidRPr="003D2322">
              <w:rPr>
                <w:rFonts w:cs="Arial"/>
              </w:rPr>
              <w:t xml:space="preserve">4.2.2 </w:t>
            </w:r>
            <w:r w:rsidR="001E234F" w:rsidRPr="003D2322">
              <w:rPr>
                <w:rFonts w:cs="Arial"/>
              </w:rPr>
              <w:t>B</w:t>
            </w:r>
            <w:r w:rsidRPr="003D2322">
              <w:rPr>
                <w:rFonts w:cs="Arial"/>
              </w:rPr>
              <w:t>lack soldier fly</w:t>
            </w:r>
            <w:r w:rsidR="001E234F" w:rsidRPr="003D2322">
              <w:rPr>
                <w:rFonts w:cs="Arial"/>
              </w:rPr>
              <w:t xml:space="preserve"> investigation</w:t>
            </w:r>
          </w:p>
          <w:p w14:paraId="54DAA9C2" w14:textId="6C1D33C2" w:rsidR="003A2EB5" w:rsidRPr="00FF3E10" w:rsidRDefault="003A2EB5" w:rsidP="00A60E4B">
            <w:pPr>
              <w:pStyle w:val="ListParagraph"/>
              <w:numPr>
                <w:ilvl w:val="0"/>
                <w:numId w:val="37"/>
              </w:numPr>
              <w:rPr>
                <w:rFonts w:cs="Arial"/>
              </w:rPr>
            </w:pPr>
            <w:r w:rsidRPr="003D2322">
              <w:rPr>
                <w:rFonts w:cs="Arial"/>
              </w:rPr>
              <w:t>4.2.3 Group investigation framework</w:t>
            </w:r>
          </w:p>
          <w:p w14:paraId="63AF6266" w14:textId="77777777" w:rsidR="003A2EB5" w:rsidRPr="00FF3E10" w:rsidRDefault="003A2EB5" w:rsidP="003A2EB5">
            <w:pPr>
              <w:rPr>
                <w:rFonts w:cs="Arial"/>
              </w:rPr>
            </w:pPr>
          </w:p>
          <w:p w14:paraId="1EF262B1" w14:textId="77777777" w:rsidR="00D27440" w:rsidRDefault="00D27440" w:rsidP="00D27440">
            <w:pPr>
              <w:pStyle w:val="Heading5"/>
              <w:outlineLvl w:val="4"/>
            </w:pPr>
          </w:p>
          <w:p w14:paraId="365A1DA6" w14:textId="77777777" w:rsidR="00D27440" w:rsidRDefault="00D27440" w:rsidP="00D27440">
            <w:pPr>
              <w:pStyle w:val="Heading5"/>
              <w:outlineLvl w:val="4"/>
            </w:pPr>
          </w:p>
          <w:p w14:paraId="797A3113" w14:textId="77777777" w:rsidR="00D27440" w:rsidRDefault="00D27440" w:rsidP="00D27440">
            <w:pPr>
              <w:pStyle w:val="Heading5"/>
              <w:outlineLvl w:val="4"/>
            </w:pPr>
          </w:p>
          <w:p w14:paraId="2B30FAE9" w14:textId="77777777" w:rsidR="00D27440" w:rsidRDefault="00D27440" w:rsidP="00D27440">
            <w:pPr>
              <w:pStyle w:val="Heading5"/>
              <w:outlineLvl w:val="4"/>
            </w:pPr>
          </w:p>
          <w:p w14:paraId="5A5EC49C" w14:textId="6880AB1A" w:rsidR="003A2EB5" w:rsidRPr="00D27440" w:rsidRDefault="003A2EB5" w:rsidP="00D27440">
            <w:pPr>
              <w:pStyle w:val="Heading5"/>
              <w:outlineLvl w:val="4"/>
            </w:pPr>
            <w:r w:rsidRPr="00D27440">
              <w:lastRenderedPageBreak/>
              <w:t>Case study 3: Specialised cells, tissues and systems</w:t>
            </w:r>
          </w:p>
          <w:p w14:paraId="614207EE" w14:textId="77777777" w:rsidR="00F62DD9" w:rsidRPr="003D2322" w:rsidRDefault="003A2EB5" w:rsidP="003A2EB5">
            <w:pPr>
              <w:rPr>
                <w:rFonts w:cs="Arial"/>
              </w:rPr>
            </w:pPr>
            <w:r w:rsidRPr="003D2322">
              <w:rPr>
                <w:rFonts w:cs="Arial"/>
              </w:rPr>
              <w:t>Student worksheet</w:t>
            </w:r>
            <w:r w:rsidR="00F62DD9" w:rsidRPr="003D2322">
              <w:rPr>
                <w:rFonts w:cs="Arial"/>
              </w:rPr>
              <w:t>s:</w:t>
            </w:r>
            <w:r w:rsidRPr="003D2322">
              <w:rPr>
                <w:rFonts w:cs="Arial"/>
              </w:rPr>
              <w:t xml:space="preserve"> </w:t>
            </w:r>
          </w:p>
          <w:p w14:paraId="00A9818C" w14:textId="7D893651" w:rsidR="003A2EB5" w:rsidRPr="003D2322" w:rsidRDefault="003A2EB5" w:rsidP="00A60E4B">
            <w:pPr>
              <w:pStyle w:val="ListParagraph"/>
              <w:numPr>
                <w:ilvl w:val="0"/>
                <w:numId w:val="38"/>
              </w:numPr>
              <w:rPr>
                <w:rFonts w:cs="Arial"/>
              </w:rPr>
            </w:pPr>
            <w:r w:rsidRPr="003D2322">
              <w:rPr>
                <w:rFonts w:cs="Arial"/>
              </w:rPr>
              <w:t xml:space="preserve">4.3.1 </w:t>
            </w:r>
            <w:r w:rsidR="00035D5F" w:rsidRPr="00FF3E10">
              <w:rPr>
                <w:rFonts w:cs="Arial"/>
              </w:rPr>
              <w:t>Specialised cells, tissues and systems</w:t>
            </w:r>
          </w:p>
          <w:p w14:paraId="01DB886B" w14:textId="559394ED" w:rsidR="003A2EB5" w:rsidRPr="003D2322" w:rsidRDefault="003A2EB5" w:rsidP="00A60E4B">
            <w:pPr>
              <w:pStyle w:val="ListParagraph"/>
              <w:numPr>
                <w:ilvl w:val="0"/>
                <w:numId w:val="38"/>
              </w:numPr>
              <w:rPr>
                <w:rFonts w:cs="Arial"/>
              </w:rPr>
            </w:pPr>
            <w:r w:rsidRPr="003D2322">
              <w:rPr>
                <w:rFonts w:cs="Arial"/>
              </w:rPr>
              <w:t>4.3.2 Comparing digestive systems of ruminants and humans</w:t>
            </w:r>
          </w:p>
          <w:p w14:paraId="5E0D18F5" w14:textId="3A1B6CB7" w:rsidR="003A2EB5" w:rsidRPr="003D2322" w:rsidRDefault="003A2EB5" w:rsidP="00A60E4B">
            <w:pPr>
              <w:pStyle w:val="ListParagraph"/>
              <w:numPr>
                <w:ilvl w:val="0"/>
                <w:numId w:val="38"/>
              </w:numPr>
              <w:rPr>
                <w:rFonts w:cs="Arial"/>
              </w:rPr>
            </w:pPr>
            <w:r w:rsidRPr="003D2322">
              <w:rPr>
                <w:rFonts w:cs="Arial"/>
              </w:rPr>
              <w:t xml:space="preserve">4.3.3 Careers involving </w:t>
            </w:r>
            <w:r w:rsidR="00FF3E10" w:rsidRPr="003D2322">
              <w:rPr>
                <w:rFonts w:cs="Arial"/>
              </w:rPr>
              <w:t xml:space="preserve">knowledge of </w:t>
            </w:r>
            <w:r w:rsidRPr="003D2322">
              <w:rPr>
                <w:rFonts w:cs="Arial"/>
              </w:rPr>
              <w:t>specialised cells, tissues and systems</w:t>
            </w:r>
          </w:p>
          <w:p w14:paraId="37835B29" w14:textId="77777777" w:rsidR="003A2EB5" w:rsidRPr="00524EA3" w:rsidRDefault="003A2EB5" w:rsidP="003A2EB5">
            <w:pPr>
              <w:rPr>
                <w:i/>
              </w:rPr>
            </w:pPr>
          </w:p>
        </w:tc>
      </w:tr>
      <w:tr w:rsidR="003A2EB5" w:rsidRPr="00A8741B" w14:paraId="4FA35C28" w14:textId="77777777" w:rsidTr="00D27440">
        <w:tblPrEx>
          <w:tblLook w:val="04A0" w:firstRow="1" w:lastRow="0" w:firstColumn="1" w:lastColumn="0" w:noHBand="0" w:noVBand="1"/>
        </w:tblPrEx>
        <w:tc>
          <w:tcPr>
            <w:tcW w:w="1981" w:type="dxa"/>
          </w:tcPr>
          <w:p w14:paraId="38A75060" w14:textId="77777777" w:rsidR="003A2EB5" w:rsidRDefault="003A2EB5" w:rsidP="003A2EB5">
            <w:pPr>
              <w:pStyle w:val="Heading4"/>
              <w:outlineLvl w:val="3"/>
            </w:pPr>
            <w:r w:rsidRPr="003D47A1">
              <w:lastRenderedPageBreak/>
              <w:t>Evaluate</w:t>
            </w:r>
          </w:p>
          <w:p w14:paraId="05C339E9" w14:textId="77777777" w:rsidR="003A2EB5" w:rsidRPr="009D5921" w:rsidRDefault="003A2EB5" w:rsidP="003A2EB5"/>
          <w:p w14:paraId="2D915A9D" w14:textId="77777777" w:rsidR="003A2EB5" w:rsidRDefault="003A2EB5" w:rsidP="003A2EB5">
            <w:r>
              <w:t>Students demonstrate</w:t>
            </w:r>
            <w:r w:rsidRPr="003D47A1">
              <w:t xml:space="preserve"> their understanding and reflect on their learning journey, and teachers collect evidence about the achievement of outcomes</w:t>
            </w:r>
          </w:p>
        </w:tc>
        <w:tc>
          <w:tcPr>
            <w:tcW w:w="4393" w:type="dxa"/>
          </w:tcPr>
          <w:p w14:paraId="3C4E1100" w14:textId="519FFD14" w:rsidR="003A2EB5" w:rsidRDefault="003A2EB5" w:rsidP="003A2EB5">
            <w:pPr>
              <w:pStyle w:val="Heading4"/>
              <w:outlineLvl w:val="3"/>
            </w:pPr>
            <w:r>
              <w:t>Activity 5: What have I learnt? (2</w:t>
            </w:r>
            <w:r w:rsidR="009D1A97">
              <w:t xml:space="preserve"> </w:t>
            </w:r>
            <w:r>
              <w:t>hours)</w:t>
            </w:r>
          </w:p>
          <w:p w14:paraId="71A81207" w14:textId="01BCC628" w:rsidR="00AE644C" w:rsidRDefault="003A2EB5" w:rsidP="003A2EB5">
            <w:pPr>
              <w:spacing w:before="240"/>
            </w:pPr>
            <w:r>
              <w:t>This module is a student self-assessment focusing on key concepts from this learning sequence</w:t>
            </w:r>
            <w:r w:rsidRPr="00675AC5">
              <w:t>.</w:t>
            </w:r>
            <w:r>
              <w:t xml:space="preserve"> </w:t>
            </w:r>
          </w:p>
          <w:p w14:paraId="19EF1048" w14:textId="420A907F" w:rsidR="003A2EB5" w:rsidRDefault="003A2EB5" w:rsidP="003A2EB5">
            <w:pPr>
              <w:spacing w:before="240"/>
            </w:pPr>
            <w:r>
              <w:t>It consists of four different self-evaluations:</w:t>
            </w:r>
          </w:p>
          <w:p w14:paraId="0350677C" w14:textId="48DC2014" w:rsidR="003A2EB5" w:rsidRPr="00570FDF" w:rsidRDefault="003A2EB5" w:rsidP="00B342C6">
            <w:pPr>
              <w:pStyle w:val="ListParagraph"/>
              <w:numPr>
                <w:ilvl w:val="0"/>
                <w:numId w:val="4"/>
              </w:numPr>
              <w:rPr>
                <w:b/>
              </w:rPr>
            </w:pPr>
            <w:r>
              <w:t xml:space="preserve">a self-checklist </w:t>
            </w:r>
            <w:r w:rsidR="00DF5330">
              <w:t xml:space="preserve">for student </w:t>
            </w:r>
            <w:r>
              <w:t>knowledge, understanding and skills on cells and microscope use</w:t>
            </w:r>
          </w:p>
          <w:p w14:paraId="3E9EC4E8" w14:textId="3FC789F7" w:rsidR="003A2EB5" w:rsidRPr="006319C0" w:rsidRDefault="003A2EB5" w:rsidP="00B342C6">
            <w:pPr>
              <w:pStyle w:val="ListParagraph"/>
              <w:numPr>
                <w:ilvl w:val="0"/>
                <w:numId w:val="4"/>
              </w:numPr>
              <w:rPr>
                <w:b/>
              </w:rPr>
            </w:pPr>
            <w:r>
              <w:t>a Venn diagram where students compare the reproductive systems of flowering plants and animals</w:t>
            </w:r>
          </w:p>
          <w:p w14:paraId="6BF4CF59" w14:textId="77777777" w:rsidR="003A2EB5" w:rsidRDefault="003A2EB5" w:rsidP="00B342C6">
            <w:pPr>
              <w:pStyle w:val="ListParagraph"/>
              <w:numPr>
                <w:ilvl w:val="0"/>
                <w:numId w:val="4"/>
              </w:numPr>
              <w:rPr>
                <w:bCs/>
              </w:rPr>
            </w:pPr>
            <w:r w:rsidRPr="008E21BF">
              <w:rPr>
                <w:bCs/>
              </w:rPr>
              <w:t>an investigation of the life cycle of the aphid</w:t>
            </w:r>
          </w:p>
          <w:p w14:paraId="1E13F324" w14:textId="769055F4" w:rsidR="003A2EB5" w:rsidRPr="007F0AD5" w:rsidRDefault="003A2EB5" w:rsidP="00B342C6">
            <w:pPr>
              <w:pStyle w:val="ListParagraph"/>
              <w:numPr>
                <w:ilvl w:val="0"/>
                <w:numId w:val="4"/>
              </w:numPr>
              <w:rPr>
                <w:bCs/>
              </w:rPr>
            </w:pPr>
            <w:r>
              <w:rPr>
                <w:bCs/>
              </w:rPr>
              <w:t>a concept map of the overall learning sequence</w:t>
            </w:r>
            <w:r w:rsidR="00DF5330">
              <w:rPr>
                <w:bCs/>
              </w:rPr>
              <w:t>.</w:t>
            </w:r>
          </w:p>
        </w:tc>
        <w:tc>
          <w:tcPr>
            <w:tcW w:w="3828" w:type="dxa"/>
          </w:tcPr>
          <w:p w14:paraId="758DCB38" w14:textId="77777777" w:rsidR="00E52D63" w:rsidRPr="008B4514" w:rsidRDefault="003A2EB5">
            <w:pPr>
              <w:rPr>
                <w:rFonts w:cs="Arial"/>
              </w:rPr>
            </w:pPr>
            <w:r w:rsidRPr="003D2322">
              <w:t>Student worksheet</w:t>
            </w:r>
            <w:r w:rsidR="00BC358C" w:rsidRPr="003D2322">
              <w:t>s:</w:t>
            </w:r>
            <w:r w:rsidRPr="003D2322">
              <w:t xml:space="preserve"> </w:t>
            </w:r>
          </w:p>
          <w:p w14:paraId="7E636099" w14:textId="333494D2" w:rsidR="003A2EB5" w:rsidRPr="003D2322" w:rsidRDefault="003A2EB5" w:rsidP="00A60E4B">
            <w:pPr>
              <w:pStyle w:val="ListParagraph"/>
              <w:numPr>
                <w:ilvl w:val="0"/>
                <w:numId w:val="39"/>
              </w:numPr>
            </w:pPr>
            <w:r w:rsidRPr="003D2322">
              <w:t>5.1 What have I learnt about cells and microscopes?</w:t>
            </w:r>
          </w:p>
          <w:p w14:paraId="457DDA72" w14:textId="003FCBEA" w:rsidR="003A2EB5" w:rsidRPr="003D2322" w:rsidRDefault="003A2EB5" w:rsidP="00A60E4B">
            <w:pPr>
              <w:pStyle w:val="ListParagraph"/>
              <w:numPr>
                <w:ilvl w:val="0"/>
                <w:numId w:val="39"/>
              </w:numPr>
            </w:pPr>
            <w:r w:rsidRPr="003D2322">
              <w:t>5.2 What have I learnt about reproductive systems?</w:t>
            </w:r>
          </w:p>
          <w:p w14:paraId="083233D7" w14:textId="4F39FABD" w:rsidR="003A2EB5" w:rsidRPr="003D2322" w:rsidRDefault="003A2EB5" w:rsidP="00A60E4B">
            <w:pPr>
              <w:pStyle w:val="ListParagraph"/>
              <w:numPr>
                <w:ilvl w:val="0"/>
                <w:numId w:val="39"/>
              </w:numPr>
            </w:pPr>
            <w:r w:rsidRPr="003D2322">
              <w:t>5.3 What have I learnt about life cycles?</w:t>
            </w:r>
          </w:p>
          <w:p w14:paraId="08FB6C37" w14:textId="1D300C20" w:rsidR="003A2EB5" w:rsidRPr="00962705" w:rsidRDefault="003A2EB5" w:rsidP="00A60E4B">
            <w:pPr>
              <w:pStyle w:val="ListParagraph"/>
              <w:numPr>
                <w:ilvl w:val="0"/>
                <w:numId w:val="39"/>
              </w:numPr>
              <w:rPr>
                <w:rFonts w:cs="Arial"/>
              </w:rPr>
            </w:pPr>
            <w:r w:rsidRPr="003D2322">
              <w:t>5.4 Concept map</w:t>
            </w:r>
          </w:p>
          <w:p w14:paraId="30733ACB" w14:textId="77777777" w:rsidR="003A2EB5" w:rsidRPr="0094748C" w:rsidRDefault="003A2EB5" w:rsidP="003A2EB5">
            <w:pPr>
              <w:spacing w:line="276" w:lineRule="auto"/>
              <w:rPr>
                <w:rFonts w:cs="Arial"/>
              </w:rPr>
            </w:pPr>
          </w:p>
        </w:tc>
      </w:tr>
    </w:tbl>
    <w:p w14:paraId="49133F46" w14:textId="77777777" w:rsidR="0029754F" w:rsidRDefault="0029754F" w:rsidP="0086372E">
      <w:pPr>
        <w:rPr>
          <w:highlight w:val="yellow"/>
        </w:rPr>
      </w:pPr>
    </w:p>
    <w:p w14:paraId="026F4AFB" w14:textId="77777777" w:rsidR="0086372E" w:rsidRDefault="0086372E">
      <w:pPr>
        <w:spacing w:line="276" w:lineRule="auto"/>
        <w:rPr>
          <w:rFonts w:cs="Arial"/>
          <w:b/>
          <w:color w:val="4472C4" w:themeColor="accent5"/>
          <w:sz w:val="28"/>
          <w:szCs w:val="24"/>
        </w:rPr>
      </w:pPr>
      <w:r>
        <w:br w:type="page"/>
      </w:r>
    </w:p>
    <w:p w14:paraId="029C3DE7" w14:textId="365CDE5E" w:rsidR="00EE56CE" w:rsidRPr="00BE515C" w:rsidRDefault="00506A00" w:rsidP="00BE515C">
      <w:pPr>
        <w:pStyle w:val="Heading2"/>
        <w:spacing w:after="240"/>
      </w:pPr>
      <w:r w:rsidRPr="00A506DC">
        <w:lastRenderedPageBreak/>
        <w:t>Learning resources and sequence</w:t>
      </w:r>
    </w:p>
    <w:p w14:paraId="3EFF7BAC" w14:textId="0E3397D4" w:rsidR="00226443" w:rsidRDefault="00495345" w:rsidP="00506A00">
      <w:pPr>
        <w:pStyle w:val="Heading3"/>
      </w:pPr>
      <w:r>
        <w:t>Module</w:t>
      </w:r>
      <w:r w:rsidR="00226443">
        <w:t xml:space="preserve"> 1</w:t>
      </w:r>
      <w:r w:rsidR="00BB23BE">
        <w:t>:</w:t>
      </w:r>
      <w:r w:rsidR="00E65A5B">
        <w:t xml:space="preserve"> </w:t>
      </w:r>
      <w:r w:rsidR="00F95A2D">
        <w:t>I</w:t>
      </w:r>
      <w:r w:rsidR="007F0AD5">
        <w:t>ntroducing cells and systems</w:t>
      </w:r>
    </w:p>
    <w:p w14:paraId="52F433AA" w14:textId="77777777" w:rsidR="007F0AD5" w:rsidRPr="007F0AD5" w:rsidRDefault="007F0AD5" w:rsidP="007F0AD5">
      <w:pPr>
        <w:spacing w:before="240"/>
      </w:pPr>
      <w:r>
        <w:rPr>
          <w:rFonts w:cs="Arial"/>
          <w:noProof/>
          <w:lang w:eastAsia="en-AU"/>
        </w:rPr>
        <mc:AlternateContent>
          <mc:Choice Requires="wpg">
            <w:drawing>
              <wp:inline distT="0" distB="0" distL="0" distR="0" wp14:anchorId="7D6ED81F" wp14:editId="09179408">
                <wp:extent cx="5999571" cy="274354"/>
                <wp:effectExtent l="57150" t="19050" r="20320" b="87630"/>
                <wp:docPr id="234" name="Group 234"/>
                <wp:cNvGraphicFramePr/>
                <a:graphic xmlns:a="http://schemas.openxmlformats.org/drawingml/2006/main">
                  <a:graphicData uri="http://schemas.microsoft.com/office/word/2010/wordprocessingGroup">
                    <wpg:wgp>
                      <wpg:cNvGrpSpPr/>
                      <wpg:grpSpPr>
                        <a:xfrm>
                          <a:off x="0" y="0"/>
                          <a:ext cx="5999571" cy="274354"/>
                          <a:chOff x="0" y="0"/>
                          <a:chExt cx="5999571" cy="274354"/>
                        </a:xfrm>
                      </wpg:grpSpPr>
                      <wps:wsp>
                        <wps:cNvPr id="236" name="Right Arrow 236"/>
                        <wps:cNvSpPr/>
                        <wps:spPr>
                          <a:xfrm>
                            <a:off x="39014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ight Arrow 237"/>
                        <wps:cNvSpPr/>
                        <wps:spPr>
                          <a:xfrm>
                            <a:off x="7010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lowchart: Alternate Process 238"/>
                        <wps:cNvSpPr/>
                        <wps:spPr>
                          <a:xfrm>
                            <a:off x="2508069" y="0"/>
                            <a:ext cx="136779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06C1F775" w14:textId="77777777" w:rsidR="00EA0C65" w:rsidRPr="007F0AD5" w:rsidRDefault="00EA0C65" w:rsidP="007F0AD5">
                              <w:pPr>
                                <w:spacing w:after="0"/>
                                <w:jc w:val="center"/>
                                <w:rPr>
                                  <w:sz w:val="16"/>
                                  <w:szCs w:val="16"/>
                                </w:rPr>
                              </w:pPr>
                              <w:r w:rsidRPr="007F0AD5">
                                <w:rPr>
                                  <w:sz w:val="16"/>
                                  <w:szCs w:val="16"/>
                                </w:rPr>
                                <w:t>EXPLORE &amp; EXPLAIN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ight Arrow 239"/>
                        <wps:cNvSpPr/>
                        <wps:spPr>
                          <a:xfrm>
                            <a:off x="2294709"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ight Arrow 240"/>
                        <wps:cNvSpPr/>
                        <wps:spPr>
                          <a:xfrm>
                            <a:off x="4990012"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lowchart: Alternate Process 241"/>
                        <wps:cNvSpPr/>
                        <wps:spPr>
                          <a:xfrm>
                            <a:off x="0" y="4354"/>
                            <a:ext cx="684000" cy="270000"/>
                          </a:xfrm>
                          <a:prstGeom prst="flowChartAlternateProcess">
                            <a:avLst/>
                          </a:prstGeom>
                          <a:ln w="12700"/>
                        </wps:spPr>
                        <wps:style>
                          <a:lnRef idx="1">
                            <a:schemeClr val="accent6"/>
                          </a:lnRef>
                          <a:fillRef idx="3">
                            <a:schemeClr val="accent6"/>
                          </a:fillRef>
                          <a:effectRef idx="2">
                            <a:schemeClr val="accent6"/>
                          </a:effectRef>
                          <a:fontRef idx="minor">
                            <a:schemeClr val="lt1"/>
                          </a:fontRef>
                        </wps:style>
                        <wps:txbx>
                          <w:txbxContent>
                            <w:p w14:paraId="5A3EF661" w14:textId="77777777" w:rsidR="00EA0C65" w:rsidRPr="007F0AD5" w:rsidRDefault="00EA0C65" w:rsidP="007F0AD5">
                              <w:pPr>
                                <w:tabs>
                                  <w:tab w:val="left" w:pos="709"/>
                                </w:tabs>
                                <w:spacing w:after="0"/>
                                <w:jc w:val="center"/>
                                <w:rPr>
                                  <w:color w:val="FFFFFF" w:themeColor="background1"/>
                                  <w:sz w:val="16"/>
                                  <w:szCs w:val="16"/>
                                </w:rPr>
                              </w:pPr>
                              <w:r w:rsidRPr="007F0AD5">
                                <w:rPr>
                                  <w:color w:val="FFFFFF" w:themeColor="background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lowchart: Alternate Process 242"/>
                        <wps:cNvSpPr/>
                        <wps:spPr>
                          <a:xfrm>
                            <a:off x="910046" y="4354"/>
                            <a:ext cx="136779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3C7ECDE4" w14:textId="77777777" w:rsidR="00EA0C65" w:rsidRPr="001115A7" w:rsidRDefault="00EA0C65" w:rsidP="007F0AD5">
                              <w:pPr>
                                <w:spacing w:after="0"/>
                                <w:jc w:val="center"/>
                                <w:rPr>
                                  <w:sz w:val="16"/>
                                  <w:szCs w:val="16"/>
                                </w:rPr>
                              </w:pPr>
                              <w:r w:rsidRPr="001115A7">
                                <w:rPr>
                                  <w:sz w:val="16"/>
                                  <w:szCs w:val="16"/>
                                </w:rPr>
                                <w:t>EXPLORE &amp; EXPLAIN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lowchart: Alternate Process 243"/>
                        <wps:cNvSpPr/>
                        <wps:spPr>
                          <a:xfrm>
                            <a:off x="4110446" y="4354"/>
                            <a:ext cx="86360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67AD77D2" w14:textId="77777777" w:rsidR="00EA0C65" w:rsidRPr="00B439F0" w:rsidRDefault="00EA0C65" w:rsidP="007F0AD5">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lowchart: Alternate Process 244"/>
                        <wps:cNvSpPr/>
                        <wps:spPr>
                          <a:xfrm>
                            <a:off x="5207726" y="4354"/>
                            <a:ext cx="791845"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04DAA4E2" w14:textId="77777777" w:rsidR="00EA0C65" w:rsidRPr="00B439F0" w:rsidRDefault="00EA0C65" w:rsidP="007F0AD5">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6ED81F" id="Group 234" o:spid="_x0000_s1026" style="width:472.4pt;height:21.6pt;mso-position-horizontal-relative:char;mso-position-vertical-relative:line" coordsize="599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6" o:spid="_x0000_s1027" type="#_x0000_t13" style="position:absolute;left:39014;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" adj="11754" fillcolor="#70ad47 [3209]" strokecolor="#375623 [1609]" strokeweight="1pt"/>
                <v:shape id="Right Arrow 237" o:spid="_x0000_s1028" type="#_x0000_t13" style="position:absolute;left:701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" adj="11754" fillcolor="#70ad47 [3209]" strokecolor="#375623 [1609]"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8" o:spid="_x0000_s1029" type="#_x0000_t176" style="position:absolute;left:25080;width:1367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" fillcolor="white [3201]" strokecolor="#70ad47 [3209]" strokeweight="1pt">
                  <v:textbox>
                    <w:txbxContent>
                      <w:p w14:paraId="06C1F775" w14:textId="77777777" w:rsidR="00EA0C65" w:rsidRPr="007F0AD5" w:rsidRDefault="00EA0C65" w:rsidP="007F0AD5">
                        <w:pPr>
                          <w:spacing w:after="0"/>
                          <w:jc w:val="center"/>
                          <w:rPr>
                            <w:sz w:val="16"/>
                            <w:szCs w:val="16"/>
                          </w:rPr>
                        </w:pPr>
                        <w:r w:rsidRPr="007F0AD5">
                          <w:rPr>
                            <w:sz w:val="16"/>
                            <w:szCs w:val="16"/>
                          </w:rPr>
                          <w:t>EXPLORE &amp; EXPLAIN 2</w:t>
                        </w:r>
                      </w:p>
                    </w:txbxContent>
                  </v:textbox>
                </v:shape>
                <v:shape id="Right Arrow 239" o:spid="_x0000_s1030" type="#_x0000_t13" style="position:absolute;left:22947;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" adj="11754" fillcolor="#70ad47 [3209]" strokecolor="#375623 [1609]" strokeweight="1pt"/>
                <v:shape id="Right Arrow 240" o:spid="_x0000_s1031" type="#_x0000_t13" style="position:absolute;left:4990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" adj="11754" fillcolor="#70ad47 [3209]" strokecolor="#375623 [1609]" strokeweight="1pt"/>
                <v:shape id="Flowchart: Alternate Process 241" o:spid="_x0000_s1032" type="#_x0000_t176" style="position:absolute;top:43;width:68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" fillcolor="#395824 [1641]" strokecolor="#6aa343 [3049]" strokeweight="1pt">
                  <v:fill color2="#68a242 [3017]" rotate="t" angle="180" colors="0 #4f8b27;52429f #69b636;1 #69ba33" focus="100%" type="gradient">
                    <o:fill v:ext="view" type="gradientUnscaled"/>
                  </v:fill>
                  <v:shadow on="t" color="black" opacity="22937f" origin=",.5" offset="0,.63889mm"/>
                  <v:textbox>
                    <w:txbxContent>
                      <w:p w14:paraId="5A3EF661" w14:textId="77777777" w:rsidR="00EA0C65" w:rsidRPr="007F0AD5" w:rsidRDefault="00EA0C65" w:rsidP="007F0AD5">
                        <w:pPr>
                          <w:tabs>
                            <w:tab w:val="left" w:pos="709"/>
                          </w:tabs>
                          <w:spacing w:after="0"/>
                          <w:jc w:val="center"/>
                          <w:rPr>
                            <w:color w:val="FFFFFF" w:themeColor="background1"/>
                            <w:sz w:val="16"/>
                            <w:szCs w:val="16"/>
                          </w:rPr>
                        </w:pPr>
                        <w:r w:rsidRPr="007F0AD5">
                          <w:rPr>
                            <w:color w:val="FFFFFF" w:themeColor="background1"/>
                            <w:sz w:val="16"/>
                            <w:szCs w:val="16"/>
                          </w:rPr>
                          <w:t>ENGAGE</w:t>
                        </w:r>
                      </w:p>
                    </w:txbxContent>
                  </v:textbox>
                </v:shape>
                <v:shape id="Flowchart: Alternate Process 242" o:spid="_x0000_s1033" type="#_x0000_t176" style="position:absolute;left:9100;top:43;width:1367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" fillcolor="white [3201]" strokecolor="#70ad47 [3209]" strokeweight="1pt">
                  <v:textbox>
                    <w:txbxContent>
                      <w:p w14:paraId="3C7ECDE4" w14:textId="77777777" w:rsidR="00EA0C65" w:rsidRPr="001115A7" w:rsidRDefault="00EA0C65" w:rsidP="007F0AD5">
                        <w:pPr>
                          <w:spacing w:after="0"/>
                          <w:jc w:val="center"/>
                          <w:rPr>
                            <w:sz w:val="16"/>
                            <w:szCs w:val="16"/>
                          </w:rPr>
                        </w:pPr>
                        <w:r w:rsidRPr="001115A7">
                          <w:rPr>
                            <w:sz w:val="16"/>
                            <w:szCs w:val="16"/>
                          </w:rPr>
                          <w:t>EXPLORE &amp; EXPLAIN 1</w:t>
                        </w:r>
                      </w:p>
                    </w:txbxContent>
                  </v:textbox>
                </v:shape>
                <v:shape id="Flowchart: Alternate Process 243" o:spid="_x0000_s1034" type="#_x0000_t176" style="position:absolute;left:41104;top:43;width:863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" fillcolor="white [3201]" strokecolor="#70ad47 [3209]" strokeweight="1pt">
                  <v:textbox>
                    <w:txbxContent>
                      <w:p w14:paraId="67AD77D2" w14:textId="77777777" w:rsidR="00EA0C65" w:rsidRPr="00B439F0" w:rsidRDefault="00EA0C65" w:rsidP="007F0AD5">
                        <w:pPr>
                          <w:spacing w:after="0"/>
                          <w:jc w:val="center"/>
                          <w:rPr>
                            <w:sz w:val="16"/>
                            <w:szCs w:val="16"/>
                          </w:rPr>
                        </w:pPr>
                        <w:r>
                          <w:rPr>
                            <w:sz w:val="16"/>
                            <w:szCs w:val="16"/>
                          </w:rPr>
                          <w:t>ELABORATE</w:t>
                        </w:r>
                      </w:p>
                    </w:txbxContent>
                  </v:textbox>
                </v:shape>
                <v:shape id="Flowchart: Alternate Process 244" o:spid="_x0000_s1035" type="#_x0000_t176" style="position:absolute;left:52077;top:43;width:791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" fillcolor="white [3201]" strokecolor="#70ad47 [3209]" strokeweight="1pt">
                  <v:textbox>
                    <w:txbxContent>
                      <w:p w14:paraId="04DAA4E2" w14:textId="77777777" w:rsidR="00EA0C65" w:rsidRPr="00B439F0" w:rsidRDefault="00EA0C65" w:rsidP="007F0AD5">
                        <w:pPr>
                          <w:spacing w:after="0"/>
                          <w:jc w:val="center"/>
                          <w:rPr>
                            <w:sz w:val="16"/>
                            <w:szCs w:val="16"/>
                          </w:rPr>
                        </w:pPr>
                        <w:r>
                          <w:rPr>
                            <w:sz w:val="16"/>
                            <w:szCs w:val="16"/>
                          </w:rPr>
                          <w:t>EVALUATE</w:t>
                        </w:r>
                      </w:p>
                    </w:txbxContent>
                  </v:textbox>
                </v:shape>
                <w10:anchorlock/>
              </v:group>
            </w:pict>
          </mc:Fallback>
        </mc:AlternateContent>
      </w:r>
    </w:p>
    <w:p w14:paraId="0A42899C" w14:textId="3BE817A3" w:rsidR="004C61B8" w:rsidRPr="005701DE" w:rsidRDefault="00330D8F" w:rsidP="004B0457">
      <w:pPr>
        <w:pStyle w:val="Heading4"/>
      </w:pPr>
      <w:r>
        <w:t>L</w:t>
      </w:r>
      <w:r w:rsidR="004C61B8" w:rsidRPr="005701DE">
        <w:t>earning</w:t>
      </w:r>
      <w:r>
        <w:t xml:space="preserve"> intentions</w:t>
      </w:r>
    </w:p>
    <w:p w14:paraId="68167C3F" w14:textId="77777777" w:rsidR="00F95A2D" w:rsidRPr="00635E56" w:rsidRDefault="00F95A2D" w:rsidP="00B10621">
      <w:pPr>
        <w:spacing w:after="0"/>
      </w:pPr>
      <w:r>
        <w:t>Students will be able to:</w:t>
      </w:r>
    </w:p>
    <w:p w14:paraId="41A971A0" w14:textId="3209883A" w:rsidR="00F95A2D" w:rsidRDefault="00F95A2D" w:rsidP="00B342C6">
      <w:pPr>
        <w:numPr>
          <w:ilvl w:val="0"/>
          <w:numId w:val="2"/>
        </w:numPr>
        <w:spacing w:after="0"/>
        <w:rPr>
          <w:rFonts w:cs="Arial"/>
        </w:rPr>
      </w:pPr>
      <w:r>
        <w:rPr>
          <w:rFonts w:cs="Arial"/>
          <w:shd w:val="clear" w:color="auto" w:fill="FEFEFE"/>
        </w:rPr>
        <w:t>describe how c</w:t>
      </w:r>
      <w:r w:rsidRPr="00E47669">
        <w:rPr>
          <w:rFonts w:cs="Arial"/>
          <w:shd w:val="clear" w:color="auto" w:fill="FEFEFE"/>
        </w:rPr>
        <w:t>ells are the basic units of living things</w:t>
      </w:r>
      <w:r w:rsidR="008E768E">
        <w:rPr>
          <w:rFonts w:cs="Arial"/>
          <w:shd w:val="clear" w:color="auto" w:fill="FEFEFE"/>
        </w:rPr>
        <w:t>, with</w:t>
      </w:r>
      <w:r w:rsidRPr="00E47669">
        <w:rPr>
          <w:rFonts w:cs="Arial"/>
          <w:shd w:val="clear" w:color="auto" w:fill="FEFEFE"/>
        </w:rPr>
        <w:t xml:space="preserve"> speci</w:t>
      </w:r>
      <w:r>
        <w:rPr>
          <w:rFonts w:cs="Arial"/>
          <w:shd w:val="clear" w:color="auto" w:fill="FEFEFE"/>
        </w:rPr>
        <w:t>alised structures and functions</w:t>
      </w:r>
    </w:p>
    <w:p w14:paraId="1C78E0D1" w14:textId="32BBDB4F" w:rsidR="00F95A2D" w:rsidRPr="00635E56" w:rsidRDefault="00F95A2D" w:rsidP="00B342C6">
      <w:pPr>
        <w:numPr>
          <w:ilvl w:val="0"/>
          <w:numId w:val="2"/>
        </w:numPr>
        <w:spacing w:after="0"/>
        <w:rPr>
          <w:rFonts w:cs="Arial"/>
        </w:rPr>
      </w:pPr>
      <w:r>
        <w:rPr>
          <w:rFonts w:cs="Arial"/>
          <w:shd w:val="clear" w:color="auto" w:fill="FEFEFE"/>
        </w:rPr>
        <w:t>explain that m</w:t>
      </w:r>
      <w:r w:rsidRPr="00635E56">
        <w:rPr>
          <w:rFonts w:cs="Arial"/>
          <w:shd w:val="clear" w:color="auto" w:fill="FEFEFE"/>
        </w:rPr>
        <w:t>ulticellular organisms contain systems of organs carrying out specialised functions that enable them to survive and reproduce</w:t>
      </w:r>
    </w:p>
    <w:p w14:paraId="645575A9" w14:textId="79C8E97A" w:rsidR="00F95A2D" w:rsidRPr="00635E56" w:rsidRDefault="00F95A2D" w:rsidP="00B342C6">
      <w:pPr>
        <w:numPr>
          <w:ilvl w:val="0"/>
          <w:numId w:val="2"/>
        </w:numPr>
        <w:rPr>
          <w:rFonts w:cs="Arial"/>
        </w:rPr>
      </w:pPr>
      <w:r>
        <w:rPr>
          <w:rFonts w:cs="Arial"/>
        </w:rPr>
        <w:t xml:space="preserve">give examples </w:t>
      </w:r>
      <w:r w:rsidR="00112D50">
        <w:rPr>
          <w:rFonts w:cs="Arial"/>
        </w:rPr>
        <w:t>of occupations that</w:t>
      </w:r>
      <w:r w:rsidRPr="00635E56">
        <w:rPr>
          <w:rFonts w:cs="Arial"/>
        </w:rPr>
        <w:t xml:space="preserve"> use science understanding and skills</w:t>
      </w:r>
      <w:r w:rsidR="00B13726" w:rsidRPr="00B13726">
        <w:rPr>
          <w:rFonts w:cs="Arial"/>
        </w:rPr>
        <w:t>,</w:t>
      </w:r>
      <w:r w:rsidRPr="00635E56">
        <w:rPr>
          <w:rFonts w:cs="Arial"/>
        </w:rPr>
        <w:t xml:space="preserve"> </w:t>
      </w:r>
      <w:r w:rsidR="00592F41" w:rsidRPr="00B13726">
        <w:rPr>
          <w:rFonts w:cs="Arial"/>
        </w:rPr>
        <w:t xml:space="preserve">and how </w:t>
      </w:r>
      <w:r w:rsidRPr="00B13726">
        <w:rPr>
          <w:rFonts w:cs="Arial"/>
        </w:rPr>
        <w:t>these</w:t>
      </w:r>
      <w:r w:rsidRPr="00635E56">
        <w:rPr>
          <w:rFonts w:cs="Arial"/>
        </w:rPr>
        <w:t xml:space="preserve"> have influenced the development of practices in industry, agriculture and marine and terrestrial resource </w:t>
      </w:r>
      <w:r>
        <w:rPr>
          <w:rFonts w:cs="Arial"/>
        </w:rPr>
        <w:t>management</w:t>
      </w:r>
      <w:r w:rsidR="00592F41">
        <w:rPr>
          <w:rFonts w:cs="Arial"/>
        </w:rPr>
        <w:t>.</w:t>
      </w:r>
    </w:p>
    <w:p w14:paraId="2BD2D553" w14:textId="04F1DC84" w:rsidR="001E0269" w:rsidRPr="005701DE" w:rsidRDefault="00506A00" w:rsidP="004B0457">
      <w:pPr>
        <w:pStyle w:val="Heading4"/>
      </w:pPr>
      <w:r w:rsidRPr="005701DE">
        <w:t>Background information</w:t>
      </w:r>
    </w:p>
    <w:p w14:paraId="7E2D9922" w14:textId="62962F26" w:rsidR="00F95A2D" w:rsidRDefault="00F95A2D" w:rsidP="00F95A2D">
      <w:pPr>
        <w:rPr>
          <w:rStyle w:val="eop"/>
          <w:rFonts w:cs="Arial"/>
          <w:color w:val="000000"/>
          <w:shd w:val="clear" w:color="auto" w:fill="FFFFFF"/>
        </w:rPr>
      </w:pPr>
      <w:r>
        <w:t xml:space="preserve">All living things (including </w:t>
      </w:r>
      <w:r>
        <w:rPr>
          <w:rStyle w:val="normaltextrun"/>
          <w:rFonts w:cs="Arial"/>
          <w:color w:val="000000"/>
          <w:shd w:val="clear" w:color="auto" w:fill="FFFFFF"/>
        </w:rPr>
        <w:t xml:space="preserve">the wide range of plants and animals produced by WA primary producers such as farmers, aquaculturists, foresters and graziers) must be able to carry out a range of basic functions. The </w:t>
      </w:r>
      <w:r w:rsidR="00286E78" w:rsidRPr="00286E78">
        <w:rPr>
          <w:rStyle w:val="normaltextrun"/>
          <w:rFonts w:cs="Arial"/>
          <w:color w:val="000000"/>
          <w:shd w:val="clear" w:color="auto" w:fill="FFFFFF"/>
        </w:rPr>
        <w:t>mnemonic</w:t>
      </w:r>
      <w:r w:rsidR="00286E78">
        <w:rPr>
          <w:rStyle w:val="normaltextrun"/>
          <w:rFonts w:cs="Arial"/>
          <w:color w:val="000000"/>
          <w:shd w:val="clear" w:color="auto" w:fill="FFFFFF"/>
        </w:rPr>
        <w:t xml:space="preserve"> </w:t>
      </w:r>
      <w:r>
        <w:rPr>
          <w:rStyle w:val="normaltextrun"/>
          <w:rFonts w:cs="Arial"/>
          <w:color w:val="000000"/>
          <w:shd w:val="clear" w:color="auto" w:fill="FFFFFF"/>
        </w:rPr>
        <w:t xml:space="preserve">acronym MRS GREN </w:t>
      </w:r>
      <w:r w:rsidR="00510F81">
        <w:rPr>
          <w:rStyle w:val="normaltextrun"/>
          <w:rFonts w:cs="Arial"/>
          <w:color w:val="000000"/>
          <w:shd w:val="clear" w:color="auto" w:fill="FFFFFF"/>
        </w:rPr>
        <w:t>can prompt us to</w:t>
      </w:r>
      <w:r>
        <w:rPr>
          <w:rStyle w:val="normaltextrun"/>
          <w:rFonts w:cs="Arial"/>
          <w:color w:val="000000"/>
          <w:shd w:val="clear" w:color="auto" w:fill="FFFFFF"/>
        </w:rPr>
        <w:t xml:space="preserve"> remember all the necessary features of living things: </w:t>
      </w:r>
      <w:r w:rsidRPr="006D70BF">
        <w:rPr>
          <w:rStyle w:val="normaltextrun"/>
          <w:rFonts w:cs="Arial"/>
          <w:color w:val="000000"/>
          <w:shd w:val="clear" w:color="auto" w:fill="FFFFFF"/>
        </w:rPr>
        <w:t>Movement, Respiration, Sensitivity, Growth, Reproduction, Excretion and Nutrition.</w:t>
      </w:r>
    </w:p>
    <w:p w14:paraId="36589EB8" w14:textId="77777777" w:rsidR="00F95A2D" w:rsidRDefault="00F95A2D" w:rsidP="00F95A2D">
      <w:r>
        <w:t xml:space="preserve">Cells are the basic building blocks of all living things. These include the animals, plants and microorganisms used by primary producers for food and fibre production. It was not until the invention of microscopes that cells were first observed. </w:t>
      </w:r>
    </w:p>
    <w:p w14:paraId="00CDCBF2" w14:textId="77777777" w:rsidR="00F95A2D" w:rsidRDefault="00F95A2D" w:rsidP="00F95A2D">
      <w:r>
        <w:t>Cells are of two basic forms – prokaryotic and eukaryotic. The prokaryotic cells of bacterium are more primitive than the eukaryotic cells of animals, plants, fungi and protists.</w:t>
      </w:r>
    </w:p>
    <w:p w14:paraId="65FE652B" w14:textId="0D247A78" w:rsidR="006566DB" w:rsidRDefault="00F95A2D" w:rsidP="00B10621">
      <w:pPr>
        <w:spacing w:after="0"/>
      </w:pPr>
      <w:r>
        <w:t xml:space="preserve">Plant, animal and fungal cells have </w:t>
      </w:r>
      <w:r w:rsidR="002263CA">
        <w:t>several</w:t>
      </w:r>
      <w:r>
        <w:t xml:space="preserve"> features in common</w:t>
      </w:r>
      <w:r w:rsidR="006566DB">
        <w:t>, including:</w:t>
      </w:r>
      <w:r>
        <w:t xml:space="preserve"> </w:t>
      </w:r>
    </w:p>
    <w:p w14:paraId="27204042" w14:textId="4B7AF7DA" w:rsidR="006566DB" w:rsidRDefault="00F95A2D" w:rsidP="00B342C6">
      <w:pPr>
        <w:pStyle w:val="ListParagraph"/>
        <w:numPr>
          <w:ilvl w:val="0"/>
          <w:numId w:val="12"/>
        </w:numPr>
      </w:pPr>
      <w:r>
        <w:t>being microscopic</w:t>
      </w:r>
    </w:p>
    <w:p w14:paraId="2FFCC603" w14:textId="4783511E" w:rsidR="006566DB" w:rsidRDefault="00F95A2D" w:rsidP="00B342C6">
      <w:pPr>
        <w:pStyle w:val="ListParagraph"/>
        <w:numPr>
          <w:ilvl w:val="0"/>
          <w:numId w:val="12"/>
        </w:numPr>
      </w:pPr>
      <w:r>
        <w:t>containing cytoplasm</w:t>
      </w:r>
    </w:p>
    <w:p w14:paraId="09317534" w14:textId="0C95C804" w:rsidR="006566DB" w:rsidRPr="006D70BF" w:rsidRDefault="00F95A2D" w:rsidP="00B342C6">
      <w:pPr>
        <w:pStyle w:val="ListParagraph"/>
        <w:numPr>
          <w:ilvl w:val="0"/>
          <w:numId w:val="12"/>
        </w:numPr>
      </w:pPr>
      <w:r w:rsidRPr="006D70BF">
        <w:t>having their genetic material inside a membrane</w:t>
      </w:r>
      <w:r w:rsidR="00DC30E6" w:rsidRPr="003D2322">
        <w:t>-</w:t>
      </w:r>
      <w:r w:rsidRPr="006D70BF">
        <w:t>bound nucleus</w:t>
      </w:r>
    </w:p>
    <w:p w14:paraId="7215A0E2" w14:textId="738D2781" w:rsidR="00F95A2D" w:rsidRDefault="00F95A2D" w:rsidP="00B342C6">
      <w:pPr>
        <w:pStyle w:val="ListParagraph"/>
        <w:numPr>
          <w:ilvl w:val="0"/>
          <w:numId w:val="12"/>
        </w:numPr>
      </w:pPr>
      <w:r w:rsidRPr="006D70BF">
        <w:t>having a variety of specialised</w:t>
      </w:r>
      <w:r>
        <w:t xml:space="preserve"> organelles adapted to carry out specific functions.</w:t>
      </w:r>
    </w:p>
    <w:p w14:paraId="0DA57F01" w14:textId="3F1F0D77" w:rsidR="00F0556A" w:rsidRPr="00F95A2D" w:rsidRDefault="00F95A2D" w:rsidP="00F95A2D">
      <w:r>
        <w:t>Living things can be unicellular or multicellular. Multicellular organisms</w:t>
      </w:r>
      <w:r w:rsidR="003854AE">
        <w:t>,</w:t>
      </w:r>
      <w:r>
        <w:t xml:space="preserve"> such as plants and animals</w:t>
      </w:r>
      <w:r w:rsidR="003854AE">
        <w:t>,</w:t>
      </w:r>
      <w:r>
        <w:t xml:space="preserve"> are distinguished by </w:t>
      </w:r>
      <w:r w:rsidR="003854AE">
        <w:t>their</w:t>
      </w:r>
      <w:r>
        <w:t xml:space="preserve"> systems of organs</w:t>
      </w:r>
      <w:r w:rsidR="003854AE">
        <w:t>,</w:t>
      </w:r>
      <w:r>
        <w:t xml:space="preserve"> which work together to carry out the overall functions of the organism.</w:t>
      </w:r>
      <w:r w:rsidR="006D70BF">
        <w:br/>
        <w:t>(</w:t>
      </w:r>
      <w:hyperlink r:id="rId25" w:history="1">
        <w:r w:rsidR="006D70BF" w:rsidRPr="00C162DA">
          <w:rPr>
            <w:rStyle w:val="Hyperlink"/>
          </w:rPr>
          <w:t>Basic Biology website</w:t>
        </w:r>
      </w:hyperlink>
      <w:r w:rsidR="006D70BF">
        <w:t>, 2020)</w:t>
      </w:r>
      <w:r w:rsidR="006D70BF" w:rsidRPr="003854AE" w:rsidDel="006D70BF">
        <w:rPr>
          <w:highlight w:val="cyan"/>
        </w:rPr>
        <w:t xml:space="preserve"> </w:t>
      </w:r>
    </w:p>
    <w:p w14:paraId="21060648" w14:textId="2986ABB1" w:rsidR="00F262F4" w:rsidRPr="00A506DC" w:rsidRDefault="00BB57C1" w:rsidP="00F0556A">
      <w:pPr>
        <w:pStyle w:val="Heading4"/>
      </w:pPr>
      <w:r w:rsidRPr="00A506DC">
        <w:t>Resources and equipment</w:t>
      </w:r>
    </w:p>
    <w:p w14:paraId="2E755DDF" w14:textId="53CD25D6" w:rsidR="00BC4305" w:rsidRPr="003D2322" w:rsidRDefault="00BC4305" w:rsidP="00B10621">
      <w:pPr>
        <w:spacing w:after="0"/>
      </w:pPr>
      <w:r>
        <w:t>You will need:</w:t>
      </w:r>
    </w:p>
    <w:p w14:paraId="1F73930F" w14:textId="25545EEE" w:rsidR="00F95A2D" w:rsidRPr="003D2322" w:rsidRDefault="00F95A2D" w:rsidP="00B342C6">
      <w:pPr>
        <w:pStyle w:val="ListParagraph"/>
        <w:numPr>
          <w:ilvl w:val="0"/>
          <w:numId w:val="13"/>
        </w:numPr>
        <w:rPr>
          <w:rFonts w:cs="Arial"/>
        </w:rPr>
      </w:pPr>
      <w:r w:rsidRPr="003D2322">
        <w:rPr>
          <w:rFonts w:cs="Arial"/>
        </w:rPr>
        <w:t xml:space="preserve">PowerPoint </w:t>
      </w:r>
      <w:r w:rsidR="00BC4305" w:rsidRPr="003D2322">
        <w:rPr>
          <w:rFonts w:cs="Arial"/>
          <w:iCs/>
        </w:rPr>
        <w:t>presentation</w:t>
      </w:r>
      <w:r w:rsidRPr="003D2322">
        <w:rPr>
          <w:rFonts w:cs="Arial"/>
          <w:iCs/>
        </w:rPr>
        <w:t xml:space="preserve"> </w:t>
      </w:r>
      <w:r w:rsidRPr="003D2322">
        <w:rPr>
          <w:rFonts w:cs="Arial"/>
        </w:rPr>
        <w:t>1.0 Introducing cells and systems</w:t>
      </w:r>
    </w:p>
    <w:p w14:paraId="1964DA35" w14:textId="77777777" w:rsidR="00D36BCE" w:rsidRPr="003D2322" w:rsidRDefault="00F95A2D" w:rsidP="00B342C6">
      <w:pPr>
        <w:pStyle w:val="ListParagraph"/>
        <w:numPr>
          <w:ilvl w:val="0"/>
          <w:numId w:val="13"/>
        </w:numPr>
        <w:rPr>
          <w:rFonts w:cs="Arial"/>
        </w:rPr>
      </w:pPr>
      <w:r w:rsidRPr="003D2322">
        <w:rPr>
          <w:rFonts w:cs="Arial"/>
        </w:rPr>
        <w:t>Student worksheet</w:t>
      </w:r>
      <w:r w:rsidR="00D36BCE" w:rsidRPr="003D2322">
        <w:rPr>
          <w:rFonts w:cs="Arial"/>
        </w:rPr>
        <w:t>s:</w:t>
      </w:r>
      <w:r w:rsidRPr="003D2322">
        <w:rPr>
          <w:rFonts w:cs="Arial"/>
        </w:rPr>
        <w:t xml:space="preserve"> </w:t>
      </w:r>
    </w:p>
    <w:p w14:paraId="221FDDA6" w14:textId="3A054537" w:rsidR="00BC4305" w:rsidRPr="00416D71" w:rsidRDefault="00BC4305" w:rsidP="00B342C6">
      <w:pPr>
        <w:pStyle w:val="ListParagraph"/>
        <w:numPr>
          <w:ilvl w:val="1"/>
          <w:numId w:val="13"/>
        </w:numPr>
        <w:ind w:left="709"/>
        <w:rPr>
          <w:rFonts w:cs="Arial"/>
          <w:iCs/>
        </w:rPr>
      </w:pPr>
      <w:r w:rsidRPr="00416D71">
        <w:rPr>
          <w:rFonts w:cs="Arial"/>
          <w:iCs/>
        </w:rPr>
        <w:t>1.1 Silent card shuffle (print, laminate and cut out as cards</w:t>
      </w:r>
      <w:r w:rsidR="006E22AC">
        <w:rPr>
          <w:rFonts w:cs="Arial"/>
          <w:iCs/>
        </w:rPr>
        <w:t xml:space="preserve"> – before the lesson</w:t>
      </w:r>
      <w:r w:rsidRPr="00416D71">
        <w:rPr>
          <w:rFonts w:cs="Arial"/>
          <w:iCs/>
        </w:rPr>
        <w:t>)</w:t>
      </w:r>
    </w:p>
    <w:p w14:paraId="5CBB0925" w14:textId="366DA315" w:rsidR="00F95A2D" w:rsidRPr="003D2322" w:rsidRDefault="00F95A2D" w:rsidP="00B342C6">
      <w:pPr>
        <w:pStyle w:val="ListParagraph"/>
        <w:numPr>
          <w:ilvl w:val="1"/>
          <w:numId w:val="13"/>
        </w:numPr>
        <w:ind w:left="709"/>
        <w:rPr>
          <w:rFonts w:cs="Arial"/>
        </w:rPr>
      </w:pPr>
      <w:r w:rsidRPr="003D2322">
        <w:rPr>
          <w:rFonts w:cs="Arial"/>
        </w:rPr>
        <w:t>1.2 Introducing cells and systems</w:t>
      </w:r>
    </w:p>
    <w:p w14:paraId="5E3725EA" w14:textId="5FEBE468" w:rsidR="0086372E" w:rsidRPr="00A51294" w:rsidRDefault="00F95A2D" w:rsidP="00B342C6">
      <w:pPr>
        <w:pStyle w:val="ListParagraph"/>
        <w:numPr>
          <w:ilvl w:val="1"/>
          <w:numId w:val="13"/>
        </w:numPr>
        <w:spacing w:line="276" w:lineRule="auto"/>
        <w:ind w:left="709"/>
        <w:rPr>
          <w:rFonts w:cs="Arial"/>
          <w:b/>
          <w:color w:val="4472C4"/>
        </w:rPr>
      </w:pPr>
      <w:r w:rsidRPr="003D2322">
        <w:rPr>
          <w:rFonts w:cs="Arial"/>
        </w:rPr>
        <w:t xml:space="preserve">1.3 </w:t>
      </w:r>
      <w:r w:rsidR="0000387E" w:rsidRPr="003D2322">
        <w:rPr>
          <w:rFonts w:cs="Arial"/>
          <w:iCs/>
        </w:rPr>
        <w:t>Venn diagram comparing animal, plant and fungal cells</w:t>
      </w:r>
      <w:r w:rsidR="0000387E" w:rsidRPr="003D2322" w:rsidDel="0000387E">
        <w:rPr>
          <w:rFonts w:cs="Arial"/>
          <w:iCs/>
        </w:rPr>
        <w:t xml:space="preserve"> </w:t>
      </w:r>
      <w:r w:rsidR="0086372E">
        <w:br w:type="page"/>
      </w:r>
    </w:p>
    <w:p w14:paraId="04B66717" w14:textId="568BAE47" w:rsidR="009269AB" w:rsidRDefault="009269AB" w:rsidP="009269AB">
      <w:pPr>
        <w:pStyle w:val="Heading4"/>
      </w:pPr>
      <w:r>
        <w:lastRenderedPageBreak/>
        <w:t>Instructions for suggested activities</w:t>
      </w:r>
    </w:p>
    <w:p w14:paraId="1E887300" w14:textId="54268E31" w:rsidR="004101BD" w:rsidRDefault="00F95A2D" w:rsidP="00A60E4B">
      <w:pPr>
        <w:pStyle w:val="ListParagraph"/>
        <w:numPr>
          <w:ilvl w:val="0"/>
          <w:numId w:val="20"/>
        </w:numPr>
        <w:ind w:left="360"/>
      </w:pPr>
      <w:r>
        <w:t>Introduce students to the idea</w:t>
      </w:r>
      <w:r w:rsidR="00694C87">
        <w:t>s</w:t>
      </w:r>
      <w:r>
        <w:t xml:space="preserve"> that</w:t>
      </w:r>
      <w:r w:rsidR="004101BD">
        <w:t>:</w:t>
      </w:r>
    </w:p>
    <w:p w14:paraId="5D72AC47" w14:textId="3B01CBC1" w:rsidR="004101BD" w:rsidRDefault="00F95A2D" w:rsidP="00A60E4B">
      <w:pPr>
        <w:pStyle w:val="ListParagraph"/>
        <w:numPr>
          <w:ilvl w:val="0"/>
          <w:numId w:val="40"/>
        </w:numPr>
        <w:ind w:left="720"/>
      </w:pPr>
      <w:r>
        <w:t>much of the food they eat (</w:t>
      </w:r>
      <w:r w:rsidR="008B4F59">
        <w:t>and</w:t>
      </w:r>
      <w:r>
        <w:t xml:space="preserve"> natural fibres) come from animals and plants that have been produced by people involved in agriculture (</w:t>
      </w:r>
      <w:r w:rsidR="001C754A">
        <w:t>eg</w:t>
      </w:r>
      <w:r>
        <w:t xml:space="preserve"> farmers, graziers) </w:t>
      </w:r>
    </w:p>
    <w:p w14:paraId="4A525539" w14:textId="065DF452" w:rsidR="00F95A2D" w:rsidRDefault="00F95A2D" w:rsidP="00A60E4B">
      <w:pPr>
        <w:pStyle w:val="ListParagraph"/>
        <w:numPr>
          <w:ilvl w:val="0"/>
          <w:numId w:val="40"/>
        </w:numPr>
        <w:ind w:left="720"/>
      </w:pPr>
      <w:r>
        <w:t>WA primary producers are an essential component of the food supply chain.</w:t>
      </w:r>
    </w:p>
    <w:p w14:paraId="5C963D19" w14:textId="273EB3A7" w:rsidR="00504877" w:rsidRDefault="001C754A" w:rsidP="00A60E4B">
      <w:pPr>
        <w:pStyle w:val="ListParagraph"/>
        <w:numPr>
          <w:ilvl w:val="0"/>
          <w:numId w:val="20"/>
        </w:numPr>
        <w:ind w:left="360"/>
      </w:pPr>
      <w:r>
        <w:t>T</w:t>
      </w:r>
      <w:r w:rsidR="00F95A2D">
        <w:t xml:space="preserve">o elicit what </w:t>
      </w:r>
      <w:r>
        <w:t xml:space="preserve">your </w:t>
      </w:r>
      <w:r w:rsidR="00F95A2D">
        <w:t>students may already know about primary production in WA</w:t>
      </w:r>
      <w:r w:rsidR="00504877">
        <w:t>:</w:t>
      </w:r>
      <w:r w:rsidR="00F95A2D">
        <w:t xml:space="preserve"> </w:t>
      </w:r>
    </w:p>
    <w:p w14:paraId="1D911CF9" w14:textId="27A56731" w:rsidR="00504877" w:rsidRPr="003D2322" w:rsidRDefault="00B6447F" w:rsidP="00A60E4B">
      <w:pPr>
        <w:pStyle w:val="ListParagraph"/>
        <w:numPr>
          <w:ilvl w:val="0"/>
          <w:numId w:val="53"/>
        </w:numPr>
        <w:rPr>
          <w:rFonts w:cs="Arial"/>
          <w:iCs/>
        </w:rPr>
      </w:pPr>
      <w:r>
        <w:t>d</w:t>
      </w:r>
      <w:r w:rsidR="00E470E1">
        <w:t xml:space="preserve">istribute </w:t>
      </w:r>
      <w:r w:rsidR="0053216E">
        <w:t xml:space="preserve">the </w:t>
      </w:r>
      <w:r w:rsidR="00F95A2D">
        <w:t xml:space="preserve">laminated cards from </w:t>
      </w:r>
      <w:r w:rsidR="0053216E">
        <w:t>worksheet 1.1</w:t>
      </w:r>
    </w:p>
    <w:p w14:paraId="725FEA7B" w14:textId="6CFE325D" w:rsidR="00504877" w:rsidRDefault="00504877" w:rsidP="00A60E4B">
      <w:pPr>
        <w:pStyle w:val="ListParagraph"/>
        <w:numPr>
          <w:ilvl w:val="0"/>
          <w:numId w:val="53"/>
        </w:numPr>
        <w:rPr>
          <w:rFonts w:cs="Arial"/>
          <w:iCs/>
        </w:rPr>
      </w:pPr>
      <w:r>
        <w:rPr>
          <w:rFonts w:cs="Arial"/>
          <w:iCs/>
        </w:rPr>
        <w:t>d</w:t>
      </w:r>
      <w:r w:rsidRPr="00D86F93">
        <w:rPr>
          <w:rFonts w:cs="Arial"/>
          <w:iCs/>
        </w:rPr>
        <w:t xml:space="preserve">isplay </w:t>
      </w:r>
      <w:r w:rsidRPr="003D2322">
        <w:rPr>
          <w:rFonts w:cs="Arial"/>
        </w:rPr>
        <w:t>slide 2 of PowerPoint 1.0</w:t>
      </w:r>
      <w:r>
        <w:rPr>
          <w:rFonts w:cs="Arial"/>
          <w:iCs/>
        </w:rPr>
        <w:t>. Students</w:t>
      </w:r>
      <w:r w:rsidR="00281DC4">
        <w:rPr>
          <w:rFonts w:cs="Arial"/>
          <w:iCs/>
        </w:rPr>
        <w:t>, in small groups,</w:t>
      </w:r>
      <w:r w:rsidRPr="00D86F93">
        <w:rPr>
          <w:rFonts w:cs="Arial"/>
          <w:iCs/>
        </w:rPr>
        <w:t xml:space="preserve"> </w:t>
      </w:r>
      <w:r>
        <w:rPr>
          <w:rFonts w:cs="Arial"/>
          <w:iCs/>
        </w:rPr>
        <w:t>follow its</w:t>
      </w:r>
      <w:r w:rsidRPr="00D86F93">
        <w:rPr>
          <w:rFonts w:cs="Arial"/>
          <w:iCs/>
        </w:rPr>
        <w:t xml:space="preserve"> instructions </w:t>
      </w:r>
      <w:r>
        <w:rPr>
          <w:rFonts w:cs="Arial"/>
          <w:iCs/>
        </w:rPr>
        <w:t xml:space="preserve">and </w:t>
      </w:r>
      <w:r w:rsidR="00F95A2D" w:rsidRPr="003D2322">
        <w:rPr>
          <w:rFonts w:cs="Arial"/>
          <w:iCs/>
        </w:rPr>
        <w:t xml:space="preserve">match the images of WA primary production animals and plants with their labels and brief </w:t>
      </w:r>
      <w:r w:rsidR="00281DC4" w:rsidRPr="003D2322">
        <w:rPr>
          <w:rFonts w:cs="Arial"/>
          <w:iCs/>
        </w:rPr>
        <w:t>descript</w:t>
      </w:r>
      <w:r w:rsidR="00281DC4" w:rsidRPr="00281DC4">
        <w:rPr>
          <w:rFonts w:cs="Arial"/>
          <w:iCs/>
        </w:rPr>
        <w:t>i</w:t>
      </w:r>
      <w:r w:rsidR="00281DC4" w:rsidRPr="003D2322">
        <w:rPr>
          <w:rFonts w:cs="Arial"/>
          <w:iCs/>
        </w:rPr>
        <w:t>o</w:t>
      </w:r>
      <w:r w:rsidR="00281DC4" w:rsidRPr="00281DC4">
        <w:rPr>
          <w:rFonts w:cs="Arial"/>
          <w:iCs/>
        </w:rPr>
        <w:t>n</w:t>
      </w:r>
      <w:r w:rsidR="00281DC4" w:rsidRPr="003D2322">
        <w:rPr>
          <w:rFonts w:cs="Arial"/>
          <w:iCs/>
        </w:rPr>
        <w:t>s</w:t>
      </w:r>
      <w:r w:rsidR="00F95A2D" w:rsidRPr="003D2322">
        <w:rPr>
          <w:rFonts w:cs="Arial"/>
          <w:iCs/>
        </w:rPr>
        <w:t xml:space="preserve">. </w:t>
      </w:r>
    </w:p>
    <w:p w14:paraId="4D0D16A6" w14:textId="3BECEEAD" w:rsidR="00F95A2D" w:rsidRPr="003D2322" w:rsidRDefault="00F95A2D" w:rsidP="00B342C6">
      <w:pPr>
        <w:pStyle w:val="ListParagraph"/>
        <w:spacing w:after="0"/>
        <w:ind w:left="360"/>
        <w:rPr>
          <w:rFonts w:cs="Arial"/>
          <w:iCs/>
        </w:rPr>
      </w:pPr>
      <w:r w:rsidRPr="003D2322">
        <w:rPr>
          <w:rFonts w:cs="Arial"/>
          <w:iCs/>
        </w:rPr>
        <w:t xml:space="preserve">This </w:t>
      </w:r>
      <w:r w:rsidR="00281DC4">
        <w:rPr>
          <w:rFonts w:cs="Arial"/>
          <w:iCs/>
        </w:rPr>
        <w:t>silent card shuffle</w:t>
      </w:r>
      <w:r>
        <w:rPr>
          <w:rFonts w:cs="Arial"/>
        </w:rPr>
        <w:t xml:space="preserve"> </w:t>
      </w:r>
      <w:r w:rsidRPr="003D2322">
        <w:rPr>
          <w:rFonts w:cs="Arial"/>
        </w:rPr>
        <w:t xml:space="preserve">is a common cooperative learning strategy designed to help students classify, understand and analyse information. </w:t>
      </w:r>
    </w:p>
    <w:p w14:paraId="220062C1" w14:textId="4D39FE5B" w:rsidR="00872EBE" w:rsidRDefault="00862AEA" w:rsidP="00A60E4B">
      <w:pPr>
        <w:pStyle w:val="ListParagraph"/>
        <w:numPr>
          <w:ilvl w:val="0"/>
          <w:numId w:val="20"/>
        </w:numPr>
        <w:spacing w:before="240"/>
        <w:ind w:left="360"/>
      </w:pPr>
      <w:r>
        <w:t>I</w:t>
      </w:r>
      <w:r w:rsidR="00F95A2D">
        <w:t>n their small groups</w:t>
      </w:r>
      <w:r>
        <w:t>, students</w:t>
      </w:r>
      <w:r w:rsidR="00F95A2D">
        <w:t xml:space="preserve"> use a combination of the laminated photos, </w:t>
      </w:r>
      <w:r w:rsidR="00F02135" w:rsidRPr="003D2322">
        <w:t>slides 3 to 16</w:t>
      </w:r>
      <w:r w:rsidR="00F02135" w:rsidRPr="00F02135">
        <w:t xml:space="preserve"> </w:t>
      </w:r>
      <w:r w:rsidR="00F02135">
        <w:t xml:space="preserve">of </w:t>
      </w:r>
      <w:r w:rsidR="00F95A2D" w:rsidRPr="003D2322">
        <w:t>PowerPoint 1.0</w:t>
      </w:r>
      <w:r w:rsidR="00F95A2D" w:rsidRPr="00F02135">
        <w:rPr>
          <w:i/>
        </w:rPr>
        <w:t xml:space="preserve"> </w:t>
      </w:r>
      <w:r w:rsidR="00F95A2D">
        <w:t xml:space="preserve">and live specimens (if possible) to identify common features that all these animals, plants and fungi share. Instruct each group to refine their list of common features down to only physical features. </w:t>
      </w:r>
    </w:p>
    <w:p w14:paraId="0A2AAF02" w14:textId="62C7B1E4" w:rsidR="00F95A2D" w:rsidRPr="00C15C17" w:rsidRDefault="00F95A2D" w:rsidP="00A60E4B">
      <w:pPr>
        <w:pStyle w:val="ListParagraph"/>
        <w:numPr>
          <w:ilvl w:val="0"/>
          <w:numId w:val="20"/>
        </w:numPr>
        <w:spacing w:before="240"/>
        <w:ind w:left="360"/>
        <w:rPr>
          <w:rFonts w:cs="Arial"/>
          <w:iCs/>
        </w:rPr>
      </w:pPr>
      <w:r>
        <w:t>Through discussion, introduce the concept that all life is composed of cells or their products. For multicellular animals and plants to function, these cells must be organised into coordinated organ systems.</w:t>
      </w:r>
    </w:p>
    <w:p w14:paraId="228884E5" w14:textId="6D0DD263" w:rsidR="00F95A2D" w:rsidRPr="00C15C17" w:rsidRDefault="00F95A2D" w:rsidP="00A60E4B">
      <w:pPr>
        <w:pStyle w:val="ListParagraph"/>
        <w:numPr>
          <w:ilvl w:val="0"/>
          <w:numId w:val="20"/>
        </w:numPr>
        <w:ind w:left="360"/>
        <w:rPr>
          <w:rStyle w:val="normaltextrun"/>
          <w:rFonts w:cs="Arial"/>
          <w:color w:val="000000"/>
          <w:shd w:val="clear" w:color="auto" w:fill="FFFFFF"/>
        </w:rPr>
      </w:pPr>
      <w:r>
        <w:t xml:space="preserve">Introduce the concept that all living things (and therefore cells) must carry out basic life functions. </w:t>
      </w:r>
      <w:r w:rsidR="00872EBE">
        <w:t>You may wish to use</w:t>
      </w:r>
      <w:r w:rsidR="00376277">
        <w:t xml:space="preserve"> the </w:t>
      </w:r>
      <w:r w:rsidR="00376277" w:rsidRPr="00376277">
        <w:t>mnemonic</w:t>
      </w:r>
      <w:r w:rsidR="00872EBE">
        <w:t xml:space="preserve"> </w:t>
      </w:r>
      <w:r w:rsidR="00A016D7" w:rsidRPr="00A016D7">
        <w:t>acronym</w:t>
      </w:r>
      <w:r w:rsidR="00872EBE" w:rsidRPr="00A016D7">
        <w:t xml:space="preserve"> </w:t>
      </w:r>
      <w:r w:rsidR="00A016D7" w:rsidRPr="00A016D7">
        <w:t>‘</w:t>
      </w:r>
      <w:r w:rsidRPr="00C15C17">
        <w:rPr>
          <w:rStyle w:val="normaltextrun"/>
          <w:rFonts w:cs="Arial"/>
          <w:color w:val="000000"/>
          <w:shd w:val="clear" w:color="auto" w:fill="FFFFFF"/>
        </w:rPr>
        <w:t xml:space="preserve">MRS </w:t>
      </w:r>
      <w:r w:rsidRPr="00A016D7">
        <w:rPr>
          <w:rStyle w:val="normaltextrun"/>
          <w:rFonts w:cs="Arial"/>
          <w:color w:val="000000"/>
          <w:shd w:val="clear" w:color="auto" w:fill="FFFFFF"/>
        </w:rPr>
        <w:t>GREN</w:t>
      </w:r>
      <w:r w:rsidR="00A016D7" w:rsidRPr="00A016D7">
        <w:rPr>
          <w:rStyle w:val="normaltextrun"/>
          <w:rFonts w:cs="Arial"/>
          <w:color w:val="000000"/>
          <w:shd w:val="clear" w:color="auto" w:fill="FFFFFF"/>
        </w:rPr>
        <w:t>’</w:t>
      </w:r>
      <w:r w:rsidRPr="00C15C17">
        <w:rPr>
          <w:rStyle w:val="normaltextrun"/>
          <w:rFonts w:cs="Arial"/>
          <w:color w:val="000000"/>
          <w:shd w:val="clear" w:color="auto" w:fill="FFFFFF"/>
        </w:rPr>
        <w:t xml:space="preserve"> to help </w:t>
      </w:r>
      <w:r w:rsidR="00872EBE" w:rsidRPr="00C15C17">
        <w:rPr>
          <w:rStyle w:val="normaltextrun"/>
          <w:rFonts w:cs="Arial"/>
          <w:color w:val="000000"/>
          <w:shd w:val="clear" w:color="auto" w:fill="FFFFFF"/>
        </w:rPr>
        <w:t xml:space="preserve">them </w:t>
      </w:r>
      <w:r w:rsidRPr="00A016D7">
        <w:rPr>
          <w:rStyle w:val="normaltextrun"/>
          <w:rFonts w:cs="Arial"/>
          <w:color w:val="000000"/>
          <w:shd w:val="clear" w:color="auto" w:fill="FFFFFF"/>
        </w:rPr>
        <w:t>remember all the necessary features of living things: Movement, Respiration, Sensitivity, Growth, Reproduction, Excretion and Nutrition.</w:t>
      </w:r>
    </w:p>
    <w:p w14:paraId="10F2ADEF" w14:textId="2062E317" w:rsidR="00C67408" w:rsidRPr="003D2322" w:rsidRDefault="00E470E1" w:rsidP="00A60E4B">
      <w:pPr>
        <w:pStyle w:val="ListParagraph"/>
        <w:numPr>
          <w:ilvl w:val="0"/>
          <w:numId w:val="20"/>
        </w:numPr>
        <w:ind w:left="360"/>
        <w:rPr>
          <w:rFonts w:cs="Arial"/>
          <w:iCs/>
        </w:rPr>
      </w:pPr>
      <w:r>
        <w:t xml:space="preserve">Distribute </w:t>
      </w:r>
      <w:r w:rsidR="00231554" w:rsidRPr="003D2322">
        <w:t>w</w:t>
      </w:r>
      <w:r w:rsidR="00F95A2D" w:rsidRPr="003D2322">
        <w:t>orksheet 1.2</w:t>
      </w:r>
      <w:r w:rsidR="00F95A2D" w:rsidRPr="003D2322">
        <w:rPr>
          <w:rFonts w:cs="Arial"/>
        </w:rPr>
        <w:t>.</w:t>
      </w:r>
      <w:r w:rsidR="00F95A2D" w:rsidRPr="003D2322">
        <w:rPr>
          <w:rFonts w:cs="Arial"/>
          <w:i/>
        </w:rPr>
        <w:t xml:space="preserve"> </w:t>
      </w:r>
      <w:r w:rsidR="00F95A2D" w:rsidRPr="003D2322">
        <w:rPr>
          <w:rFonts w:cs="Arial"/>
          <w:iCs/>
        </w:rPr>
        <w:t>Work through the key concepts in Activity 1</w:t>
      </w:r>
      <w:r w:rsidR="00C67408" w:rsidRPr="003D2322">
        <w:rPr>
          <w:rFonts w:cs="Arial"/>
          <w:iCs/>
        </w:rPr>
        <w:t>,</w:t>
      </w:r>
      <w:r w:rsidR="00F95A2D" w:rsidRPr="003D2322">
        <w:rPr>
          <w:rFonts w:cs="Arial"/>
          <w:iCs/>
        </w:rPr>
        <w:t xml:space="preserve"> which introduces students to</w:t>
      </w:r>
      <w:r w:rsidR="00C67408" w:rsidRPr="003D2322">
        <w:rPr>
          <w:rFonts w:cs="Arial"/>
          <w:iCs/>
        </w:rPr>
        <w:t>:</w:t>
      </w:r>
    </w:p>
    <w:p w14:paraId="04E4E1AD" w14:textId="217E6C28" w:rsidR="00C67408" w:rsidRPr="003D2322" w:rsidRDefault="00F95A2D" w:rsidP="00A60E4B">
      <w:pPr>
        <w:pStyle w:val="ListParagraph"/>
        <w:numPr>
          <w:ilvl w:val="0"/>
          <w:numId w:val="54"/>
        </w:numPr>
        <w:rPr>
          <w:rFonts w:cs="Arial"/>
          <w:iCs/>
        </w:rPr>
      </w:pPr>
      <w:r w:rsidRPr="001F04C6">
        <w:rPr>
          <w:rFonts w:cs="Arial"/>
          <w:iCs/>
        </w:rPr>
        <w:t>prokaryotic and eukaryotic cells</w:t>
      </w:r>
    </w:p>
    <w:p w14:paraId="6A5EFC43" w14:textId="0A0803BD" w:rsidR="00F95A2D" w:rsidRPr="003D2322" w:rsidRDefault="00F95A2D" w:rsidP="00A60E4B">
      <w:pPr>
        <w:pStyle w:val="ListParagraph"/>
        <w:numPr>
          <w:ilvl w:val="0"/>
          <w:numId w:val="54"/>
        </w:numPr>
        <w:rPr>
          <w:rFonts w:cs="Arial"/>
          <w:iCs/>
        </w:rPr>
      </w:pPr>
      <w:r w:rsidRPr="003D2322">
        <w:rPr>
          <w:rFonts w:cs="Arial"/>
          <w:iCs/>
        </w:rPr>
        <w:t>the concept that plants, animals and most fungi are multicellular</w:t>
      </w:r>
      <w:r w:rsidR="00C67408">
        <w:rPr>
          <w:rFonts w:cs="Arial"/>
          <w:iCs/>
        </w:rPr>
        <w:t>,</w:t>
      </w:r>
      <w:r w:rsidRPr="00A51294">
        <w:rPr>
          <w:rFonts w:cs="Arial"/>
          <w:iCs/>
        </w:rPr>
        <w:t xml:space="preserve"> containing organs and systems</w:t>
      </w:r>
      <w:r w:rsidR="00C67408">
        <w:rPr>
          <w:rFonts w:cs="Arial"/>
          <w:iCs/>
        </w:rPr>
        <w:t>.</w:t>
      </w:r>
    </w:p>
    <w:p w14:paraId="41AF5460" w14:textId="73FF97AD" w:rsidR="00071AAA" w:rsidRPr="00165E0D" w:rsidRDefault="00F95A2D" w:rsidP="00A60E4B">
      <w:pPr>
        <w:pStyle w:val="ListParagraph"/>
        <w:numPr>
          <w:ilvl w:val="0"/>
          <w:numId w:val="20"/>
        </w:numPr>
        <w:ind w:left="360"/>
        <w:rPr>
          <w:iCs/>
        </w:rPr>
      </w:pPr>
      <w:r w:rsidRPr="00165E0D">
        <w:rPr>
          <w:rFonts w:cs="Arial"/>
          <w:iCs/>
        </w:rPr>
        <w:t xml:space="preserve">Show the </w:t>
      </w:r>
      <w:hyperlink r:id="rId26" w:history="1">
        <w:r w:rsidRPr="00165E0D">
          <w:rPr>
            <w:rStyle w:val="Hyperlink"/>
          </w:rPr>
          <w:t>Prokaryotic vs Eukaryotic cell</w:t>
        </w:r>
        <w:r w:rsidR="00893C18" w:rsidRPr="00165E0D">
          <w:rPr>
            <w:rStyle w:val="Hyperlink"/>
          </w:rPr>
          <w:t>s [video]</w:t>
        </w:r>
        <w:r w:rsidR="00893C18" w:rsidRPr="00165E0D">
          <w:rPr>
            <w:rStyle w:val="Hyperlink"/>
            <w:color w:val="auto"/>
            <w:u w:val="none"/>
          </w:rPr>
          <w:t>.</w:t>
        </w:r>
        <w:r w:rsidR="00893C18" w:rsidRPr="00165E0D" w:rsidDel="00893C18">
          <w:rPr>
            <w:rStyle w:val="Hyperlink"/>
            <w:color w:val="auto"/>
            <w:u w:val="none"/>
          </w:rPr>
          <w:t xml:space="preserve"> </w:t>
        </w:r>
      </w:hyperlink>
    </w:p>
    <w:p w14:paraId="6A9E6A2B" w14:textId="7E85C55B" w:rsidR="00071AAA" w:rsidRPr="00EF0FC4" w:rsidRDefault="004272EC" w:rsidP="00A60E4B">
      <w:pPr>
        <w:pStyle w:val="ListParagraph"/>
        <w:numPr>
          <w:ilvl w:val="0"/>
          <w:numId w:val="20"/>
        </w:numPr>
        <w:ind w:left="360"/>
        <w:rPr>
          <w:iCs/>
        </w:rPr>
      </w:pPr>
      <w:r>
        <w:t>Students undertake</w:t>
      </w:r>
      <w:r w:rsidR="00F95A2D" w:rsidRPr="003D2322">
        <w:t xml:space="preserve"> Activity 2</w:t>
      </w:r>
      <w:r>
        <w:t xml:space="preserve"> </w:t>
      </w:r>
      <w:r w:rsidR="00F30AD0" w:rsidRPr="00F30AD0">
        <w:t>(</w:t>
      </w:r>
      <w:r w:rsidR="00F30AD0" w:rsidRPr="003D2322">
        <w:t>which encourages students to think about why knowledge of cells and systems is important</w:t>
      </w:r>
      <w:r w:rsidR="00F30AD0" w:rsidRPr="00F30AD0">
        <w:t xml:space="preserve"> to people generally as well as to WA primary producers)</w:t>
      </w:r>
      <w:r w:rsidRPr="00F30AD0">
        <w:t xml:space="preserve"> </w:t>
      </w:r>
      <w:r>
        <w:t>in small discussion groups</w:t>
      </w:r>
      <w:r w:rsidRPr="00F30AD0">
        <w:t>.</w:t>
      </w:r>
      <w:r w:rsidR="00F30AD0" w:rsidRPr="00F30AD0" w:rsidDel="00F30AD0">
        <w:t xml:space="preserve"> </w:t>
      </w:r>
    </w:p>
    <w:p w14:paraId="5EF28103" w14:textId="4C0E70C9" w:rsidR="00F95A2D" w:rsidRPr="003D2322" w:rsidRDefault="00071AAA" w:rsidP="00A60E4B">
      <w:pPr>
        <w:pStyle w:val="ListParagraph"/>
        <w:numPr>
          <w:ilvl w:val="0"/>
          <w:numId w:val="20"/>
        </w:numPr>
        <w:ind w:left="360"/>
        <w:rPr>
          <w:iCs/>
        </w:rPr>
      </w:pPr>
      <w:r>
        <w:rPr>
          <w:iCs/>
        </w:rPr>
        <w:t>S</w:t>
      </w:r>
      <w:r w:rsidR="00F95A2D" w:rsidRPr="003D2322">
        <w:rPr>
          <w:iCs/>
        </w:rPr>
        <w:t>tudents check their understanding by doing Activity 3</w:t>
      </w:r>
      <w:r w:rsidR="00DE7027" w:rsidRPr="003D2322">
        <w:rPr>
          <w:iCs/>
        </w:rPr>
        <w:t>.</w:t>
      </w:r>
    </w:p>
    <w:p w14:paraId="67532D8F" w14:textId="77777777" w:rsidR="00B342C6" w:rsidRDefault="00F95A2D" w:rsidP="00A60E4B">
      <w:pPr>
        <w:pStyle w:val="ListParagraph"/>
        <w:numPr>
          <w:ilvl w:val="0"/>
          <w:numId w:val="20"/>
        </w:numPr>
        <w:ind w:left="360"/>
        <w:rPr>
          <w:iCs/>
        </w:rPr>
      </w:pPr>
      <w:r w:rsidRPr="003D2322">
        <w:rPr>
          <w:iCs/>
        </w:rPr>
        <w:t xml:space="preserve">Begin Activity 4 by introducing the basic structure of plant, animal and fungal cells </w:t>
      </w:r>
      <w:r w:rsidR="00754C49" w:rsidRPr="003D2322">
        <w:rPr>
          <w:iCs/>
        </w:rPr>
        <w:t xml:space="preserve">as </w:t>
      </w:r>
      <w:r w:rsidRPr="003D2322">
        <w:rPr>
          <w:iCs/>
        </w:rPr>
        <w:t xml:space="preserve">students examine the </w:t>
      </w:r>
      <w:r w:rsidR="00754C49" w:rsidRPr="003D2322">
        <w:rPr>
          <w:iCs/>
        </w:rPr>
        <w:t xml:space="preserve">cell </w:t>
      </w:r>
      <w:r w:rsidRPr="003D2322">
        <w:rPr>
          <w:iCs/>
        </w:rPr>
        <w:t>diagrams on the worksheet. Discuss with students the key similarities and differences between the three types of cells.</w:t>
      </w:r>
    </w:p>
    <w:p w14:paraId="5043F62E" w14:textId="77777777" w:rsidR="00B342C6" w:rsidRDefault="00E470E1" w:rsidP="00A60E4B">
      <w:pPr>
        <w:pStyle w:val="ListParagraph"/>
        <w:numPr>
          <w:ilvl w:val="0"/>
          <w:numId w:val="20"/>
        </w:numPr>
        <w:ind w:left="360"/>
        <w:rPr>
          <w:iCs/>
        </w:rPr>
      </w:pPr>
      <w:r>
        <w:t xml:space="preserve">Distribute </w:t>
      </w:r>
      <w:r w:rsidR="00F95A2D" w:rsidRPr="003D2322">
        <w:t xml:space="preserve">worksheet 1.3 </w:t>
      </w:r>
      <w:r w:rsidR="00DF1995" w:rsidRPr="00B342C6">
        <w:rPr>
          <w:iCs/>
        </w:rPr>
        <w:t>for</w:t>
      </w:r>
      <w:r w:rsidR="00F95A2D" w:rsidRPr="00B342C6">
        <w:rPr>
          <w:iCs/>
        </w:rPr>
        <w:t xml:space="preserve"> </w:t>
      </w:r>
      <w:r w:rsidR="00F95A2D" w:rsidRPr="00DF1995">
        <w:t xml:space="preserve">students </w:t>
      </w:r>
      <w:r w:rsidR="00DF1995" w:rsidRPr="00B342C6">
        <w:rPr>
          <w:iCs/>
        </w:rPr>
        <w:t xml:space="preserve">to </w:t>
      </w:r>
      <w:r w:rsidR="00F95A2D" w:rsidRPr="00DF1995">
        <w:t>complete the Venn diagram activity</w:t>
      </w:r>
      <w:r w:rsidR="00DF1995" w:rsidRPr="00B342C6">
        <w:rPr>
          <w:iCs/>
        </w:rPr>
        <w:t xml:space="preserve"> in groups</w:t>
      </w:r>
      <w:r w:rsidR="00333D0B" w:rsidRPr="00B342C6">
        <w:rPr>
          <w:iCs/>
        </w:rPr>
        <w:t>.</w:t>
      </w:r>
    </w:p>
    <w:p w14:paraId="4D8B8FFC" w14:textId="45FE8513" w:rsidR="00E22689" w:rsidRPr="00B342C6" w:rsidRDefault="00F95A2D" w:rsidP="00A60E4B">
      <w:pPr>
        <w:pStyle w:val="ListParagraph"/>
        <w:numPr>
          <w:ilvl w:val="0"/>
          <w:numId w:val="20"/>
        </w:numPr>
        <w:ind w:left="360"/>
        <w:rPr>
          <w:iCs/>
        </w:rPr>
      </w:pPr>
      <w:r w:rsidRPr="00DF1995">
        <w:t>As a conclusion</w:t>
      </w:r>
      <w:r w:rsidR="00862E53" w:rsidRPr="003D2322">
        <w:t>,</w:t>
      </w:r>
      <w:r w:rsidRPr="00DF1995">
        <w:t xml:space="preserve"> students </w:t>
      </w:r>
      <w:r w:rsidR="00862E53" w:rsidRPr="003D2322">
        <w:t xml:space="preserve">go back to worksheet 1.2 and complete </w:t>
      </w:r>
      <w:r w:rsidRPr="00DF1995">
        <w:t>Activity 5</w:t>
      </w:r>
      <w:r w:rsidR="00CC2DDD" w:rsidRPr="003D2322">
        <w:t>.</w:t>
      </w:r>
    </w:p>
    <w:p w14:paraId="2A05A3F2" w14:textId="422171DE" w:rsidR="00F95A2D" w:rsidRDefault="00F95A2D">
      <w:pPr>
        <w:spacing w:line="276" w:lineRule="auto"/>
        <w:rPr>
          <w:i/>
        </w:rPr>
      </w:pPr>
      <w:r>
        <w:rPr>
          <w:i/>
        </w:rPr>
        <w:br w:type="page"/>
      </w:r>
    </w:p>
    <w:p w14:paraId="7E3A2405" w14:textId="762B78C5" w:rsidR="00F95A2D" w:rsidRDefault="00F95A2D" w:rsidP="003D2322">
      <w:pPr>
        <w:pStyle w:val="Heading3"/>
      </w:pPr>
      <w:r>
        <w:lastRenderedPageBreak/>
        <w:t>Module 2: Exploring and explaining cells</w:t>
      </w:r>
      <w:r w:rsidR="009437E9">
        <w:tab/>
      </w:r>
      <w:r w:rsidR="009437E9">
        <w:tab/>
      </w:r>
      <w:r w:rsidR="009437E9">
        <w:tab/>
      </w:r>
      <w:r w:rsidR="009437E9">
        <w:tab/>
      </w:r>
      <w:r>
        <w:tab/>
        <w:t>(4 hours)</w:t>
      </w:r>
    </w:p>
    <w:p w14:paraId="1784C868" w14:textId="4A71F853" w:rsidR="00F95A2D" w:rsidRPr="007F0AD5" w:rsidRDefault="007F0AD5" w:rsidP="007F0AD5">
      <w:pPr>
        <w:spacing w:before="240"/>
      </w:pPr>
      <w:r>
        <w:rPr>
          <w:rFonts w:cs="Arial"/>
          <w:noProof/>
          <w:lang w:eastAsia="en-AU"/>
        </w:rPr>
        <mc:AlternateContent>
          <mc:Choice Requires="wpg">
            <w:drawing>
              <wp:inline distT="0" distB="0" distL="0" distR="0" wp14:anchorId="123A218B" wp14:editId="617FDAA9">
                <wp:extent cx="5999571" cy="274354"/>
                <wp:effectExtent l="0" t="19050" r="20320" b="87630"/>
                <wp:docPr id="11" name="Group 11"/>
                <wp:cNvGraphicFramePr/>
                <a:graphic xmlns:a="http://schemas.openxmlformats.org/drawingml/2006/main">
                  <a:graphicData uri="http://schemas.microsoft.com/office/word/2010/wordprocessingGroup">
                    <wpg:wgp>
                      <wpg:cNvGrpSpPr/>
                      <wpg:grpSpPr>
                        <a:xfrm>
                          <a:off x="0" y="0"/>
                          <a:ext cx="5999571" cy="274354"/>
                          <a:chOff x="0" y="0"/>
                          <a:chExt cx="5999571" cy="274354"/>
                        </a:xfrm>
                      </wpg:grpSpPr>
                      <wps:wsp>
                        <wps:cNvPr id="25" name="Right Arrow 25"/>
                        <wps:cNvSpPr/>
                        <wps:spPr>
                          <a:xfrm>
                            <a:off x="39014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7010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owchart: Alternate Process 226"/>
                        <wps:cNvSpPr/>
                        <wps:spPr>
                          <a:xfrm>
                            <a:off x="2508069" y="0"/>
                            <a:ext cx="136779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08EC2FCD" w14:textId="77777777" w:rsidR="00EA0C65" w:rsidRPr="007F0AD5" w:rsidRDefault="00EA0C65" w:rsidP="007F0AD5">
                              <w:pPr>
                                <w:spacing w:after="0"/>
                                <w:jc w:val="center"/>
                                <w:rPr>
                                  <w:sz w:val="16"/>
                                  <w:szCs w:val="16"/>
                                </w:rPr>
                              </w:pPr>
                              <w:r w:rsidRPr="007F0AD5">
                                <w:rPr>
                                  <w:sz w:val="16"/>
                                  <w:szCs w:val="16"/>
                                </w:rPr>
                                <w:t>EXPLORE &amp; EXPLAIN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ight Arrow 227"/>
                        <wps:cNvSpPr/>
                        <wps:spPr>
                          <a:xfrm>
                            <a:off x="2294709"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ight Arrow 228"/>
                        <wps:cNvSpPr/>
                        <wps:spPr>
                          <a:xfrm>
                            <a:off x="4990012"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Alternate Process 229"/>
                        <wps:cNvSpPr/>
                        <wps:spPr>
                          <a:xfrm>
                            <a:off x="0" y="4354"/>
                            <a:ext cx="684000" cy="270000"/>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5F5B86A9" w14:textId="77777777" w:rsidR="00EA0C65" w:rsidRPr="000A1EEE" w:rsidRDefault="00EA0C65" w:rsidP="007F0AD5">
                              <w:pPr>
                                <w:tabs>
                                  <w:tab w:val="left" w:pos="709"/>
                                </w:tabs>
                                <w:spacing w:after="0"/>
                                <w:jc w:val="center"/>
                                <w:rPr>
                                  <w:sz w:val="16"/>
                                  <w:szCs w:val="16"/>
                                </w:rPr>
                              </w:pPr>
                              <w:r w:rsidRPr="000A1EEE">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lowchart: Alternate Process 230"/>
                        <wps:cNvSpPr/>
                        <wps:spPr>
                          <a:xfrm>
                            <a:off x="910046" y="4354"/>
                            <a:ext cx="1367790" cy="269875"/>
                          </a:xfrm>
                          <a:prstGeom prst="flowChartAlternateProcess">
                            <a:avLst/>
                          </a:prstGeom>
                          <a:ln w="12700"/>
                        </wps:spPr>
                        <wps:style>
                          <a:lnRef idx="1">
                            <a:schemeClr val="accent6"/>
                          </a:lnRef>
                          <a:fillRef idx="3">
                            <a:schemeClr val="accent6"/>
                          </a:fillRef>
                          <a:effectRef idx="2">
                            <a:schemeClr val="accent6"/>
                          </a:effectRef>
                          <a:fontRef idx="minor">
                            <a:schemeClr val="lt1"/>
                          </a:fontRef>
                        </wps:style>
                        <wps:txbx>
                          <w:txbxContent>
                            <w:p w14:paraId="0F46A922" w14:textId="77777777" w:rsidR="00EA0C65" w:rsidRPr="001115A7" w:rsidRDefault="00EA0C65" w:rsidP="007F0AD5">
                              <w:pPr>
                                <w:spacing w:after="0"/>
                                <w:jc w:val="center"/>
                                <w:rPr>
                                  <w:sz w:val="16"/>
                                  <w:szCs w:val="16"/>
                                </w:rPr>
                              </w:pPr>
                              <w:r w:rsidRPr="001115A7">
                                <w:rPr>
                                  <w:sz w:val="16"/>
                                  <w:szCs w:val="16"/>
                                </w:rPr>
                                <w:t>EXPLORE &amp; EXPLAIN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Alternate Process 231"/>
                        <wps:cNvSpPr/>
                        <wps:spPr>
                          <a:xfrm>
                            <a:off x="4110446" y="4354"/>
                            <a:ext cx="86360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5689153A" w14:textId="77777777" w:rsidR="00EA0C65" w:rsidRPr="00B439F0" w:rsidRDefault="00EA0C65" w:rsidP="007F0AD5">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lowchart: Alternate Process 232"/>
                        <wps:cNvSpPr/>
                        <wps:spPr>
                          <a:xfrm>
                            <a:off x="5207726" y="4354"/>
                            <a:ext cx="791845"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786D1B1C" w14:textId="77777777" w:rsidR="00EA0C65" w:rsidRPr="00B439F0" w:rsidRDefault="00EA0C65" w:rsidP="007F0AD5">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A218B" id="Group 11" o:spid="_x0000_s1036" style="width:472.4pt;height:21.6pt;mso-position-horizontal-relative:char;mso-position-vertical-relative:line" coordsize="599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">
                <v:shape id="Right Arrow 25" o:spid="_x0000_s1037" type="#_x0000_t13" style="position:absolute;left:39014;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" adj="11754" fillcolor="#70ad47 [3209]" strokecolor="#375623 [1609]" strokeweight="1pt"/>
                <v:shape id="Right Arrow 28" o:spid="_x0000_s1038" type="#_x0000_t13" style="position:absolute;left:701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" adj="11754" fillcolor="#70ad47 [3209]" strokecolor="#375623 [1609]" strokeweight="1pt"/>
                <v:shape id="Flowchart: Alternate Process 226" o:spid="_x0000_s1039" type="#_x0000_t176" style="position:absolute;left:25080;width:1367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" fillcolor="white [3201]" strokecolor="#70ad47 [3209]" strokeweight="1pt">
                  <v:textbox>
                    <w:txbxContent>
                      <w:p w14:paraId="08EC2FCD" w14:textId="77777777" w:rsidR="00EA0C65" w:rsidRPr="007F0AD5" w:rsidRDefault="00EA0C65" w:rsidP="007F0AD5">
                        <w:pPr>
                          <w:spacing w:after="0"/>
                          <w:jc w:val="center"/>
                          <w:rPr>
                            <w:sz w:val="16"/>
                            <w:szCs w:val="16"/>
                          </w:rPr>
                        </w:pPr>
                        <w:r w:rsidRPr="007F0AD5">
                          <w:rPr>
                            <w:sz w:val="16"/>
                            <w:szCs w:val="16"/>
                          </w:rPr>
                          <w:t>EXPLORE &amp; EXPLAIN 2</w:t>
                        </w:r>
                      </w:p>
                    </w:txbxContent>
                  </v:textbox>
                </v:shape>
                <v:shape id="Right Arrow 227" o:spid="_x0000_s1040" type="#_x0000_t13" style="position:absolute;left:22947;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" adj="11754" fillcolor="#70ad47 [3209]" strokecolor="#375623 [1609]" strokeweight="1pt"/>
                <v:shape id="Right Arrow 228" o:spid="_x0000_s1041" type="#_x0000_t13" style="position:absolute;left:4990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" adj="11754" fillcolor="#70ad47 [3209]" strokecolor="#375623 [1609]" strokeweight="1pt"/>
                <v:shape id="Flowchart: Alternate Process 229" o:spid="_x0000_s1042" type="#_x0000_t176" style="position:absolute;top:43;width:68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" fillcolor="white [3201]" strokecolor="#70ad47 [3209]" strokeweight="1pt">
                  <v:textbox>
                    <w:txbxContent>
                      <w:p w14:paraId="5F5B86A9" w14:textId="77777777" w:rsidR="00EA0C65" w:rsidRPr="000A1EEE" w:rsidRDefault="00EA0C65" w:rsidP="007F0AD5">
                        <w:pPr>
                          <w:tabs>
                            <w:tab w:val="left" w:pos="709"/>
                          </w:tabs>
                          <w:spacing w:after="0"/>
                          <w:jc w:val="center"/>
                          <w:rPr>
                            <w:sz w:val="16"/>
                            <w:szCs w:val="16"/>
                          </w:rPr>
                        </w:pPr>
                        <w:r w:rsidRPr="000A1EEE">
                          <w:rPr>
                            <w:color w:val="000000" w:themeColor="text1"/>
                            <w:sz w:val="16"/>
                            <w:szCs w:val="16"/>
                          </w:rPr>
                          <w:t>ENGAGE</w:t>
                        </w:r>
                      </w:p>
                    </w:txbxContent>
                  </v:textbox>
                </v:shape>
                <v:shape id="Flowchart: Alternate Process 230" o:spid="_x0000_s1043" type="#_x0000_t176" style="position:absolute;left:9100;top:43;width:1367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" fillcolor="#395824 [1641]" strokecolor="#6aa343 [3049]" strokeweight="1pt">
                  <v:fill color2="#68a242 [3017]" rotate="t" angle="180" colors="0 #4f8b27;52429f #69b636;1 #69ba33" focus="100%" type="gradient">
                    <o:fill v:ext="view" type="gradientUnscaled"/>
                  </v:fill>
                  <v:shadow on="t" color="black" opacity="22937f" origin=",.5" offset="0,.63889mm"/>
                  <v:textbox>
                    <w:txbxContent>
                      <w:p w14:paraId="0F46A922" w14:textId="77777777" w:rsidR="00EA0C65" w:rsidRPr="001115A7" w:rsidRDefault="00EA0C65" w:rsidP="007F0AD5">
                        <w:pPr>
                          <w:spacing w:after="0"/>
                          <w:jc w:val="center"/>
                          <w:rPr>
                            <w:sz w:val="16"/>
                            <w:szCs w:val="16"/>
                          </w:rPr>
                        </w:pPr>
                        <w:r w:rsidRPr="001115A7">
                          <w:rPr>
                            <w:sz w:val="16"/>
                            <w:szCs w:val="16"/>
                          </w:rPr>
                          <w:t>EXPLORE &amp; EXPLAIN 1</w:t>
                        </w:r>
                      </w:p>
                    </w:txbxContent>
                  </v:textbox>
                </v:shape>
                <v:shape id="Flowchart: Alternate Process 231" o:spid="_x0000_s1044" type="#_x0000_t176" style="position:absolute;left:41104;top:43;width:863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" fillcolor="white [3201]" strokecolor="#70ad47 [3209]" strokeweight="1pt">
                  <v:textbox>
                    <w:txbxContent>
                      <w:p w14:paraId="5689153A" w14:textId="77777777" w:rsidR="00EA0C65" w:rsidRPr="00B439F0" w:rsidRDefault="00EA0C65" w:rsidP="007F0AD5">
                        <w:pPr>
                          <w:spacing w:after="0"/>
                          <w:jc w:val="center"/>
                          <w:rPr>
                            <w:sz w:val="16"/>
                            <w:szCs w:val="16"/>
                          </w:rPr>
                        </w:pPr>
                        <w:r>
                          <w:rPr>
                            <w:sz w:val="16"/>
                            <w:szCs w:val="16"/>
                          </w:rPr>
                          <w:t>ELABORATE</w:t>
                        </w:r>
                      </w:p>
                    </w:txbxContent>
                  </v:textbox>
                </v:shape>
                <v:shape id="Flowchart: Alternate Process 232" o:spid="_x0000_s1045" type="#_x0000_t176" style="position:absolute;left:52077;top:43;width:791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" fillcolor="white [3201]" strokecolor="#70ad47 [3209]" strokeweight="1pt">
                  <v:textbox>
                    <w:txbxContent>
                      <w:p w14:paraId="786D1B1C" w14:textId="77777777" w:rsidR="00EA0C65" w:rsidRPr="00B439F0" w:rsidRDefault="00EA0C65" w:rsidP="007F0AD5">
                        <w:pPr>
                          <w:spacing w:after="0"/>
                          <w:jc w:val="center"/>
                          <w:rPr>
                            <w:sz w:val="16"/>
                            <w:szCs w:val="16"/>
                          </w:rPr>
                        </w:pPr>
                        <w:r>
                          <w:rPr>
                            <w:sz w:val="16"/>
                            <w:szCs w:val="16"/>
                          </w:rPr>
                          <w:t>EVALUATE</w:t>
                        </w:r>
                      </w:p>
                    </w:txbxContent>
                  </v:textbox>
                </v:shape>
                <w10:anchorlock/>
              </v:group>
            </w:pict>
          </mc:Fallback>
        </mc:AlternateContent>
      </w:r>
    </w:p>
    <w:p w14:paraId="37D6C999" w14:textId="77777777" w:rsidR="009B279E" w:rsidRDefault="009B279E" w:rsidP="009B279E">
      <w:pPr>
        <w:pStyle w:val="Heading4"/>
      </w:pPr>
      <w:r>
        <w:t>Learning intentions</w:t>
      </w:r>
    </w:p>
    <w:p w14:paraId="2B931557" w14:textId="646186CB" w:rsidR="009B279E" w:rsidRDefault="009B279E" w:rsidP="003D2322">
      <w:pPr>
        <w:rPr>
          <w:rFonts w:cs="Arial"/>
        </w:rPr>
      </w:pPr>
      <w:r>
        <w:t xml:space="preserve">Students </w:t>
      </w:r>
      <w:r w:rsidR="00C06A19" w:rsidRPr="00C06A19">
        <w:t>will</w:t>
      </w:r>
      <w:r w:rsidR="00C06A19">
        <w:t xml:space="preserve"> </w:t>
      </w:r>
      <w:r>
        <w:t>gain an understanding that</w:t>
      </w:r>
      <w:r w:rsidR="004A3FD6">
        <w:t xml:space="preserve"> c</w:t>
      </w:r>
      <w:r w:rsidRPr="00E47669">
        <w:rPr>
          <w:shd w:val="clear" w:color="auto" w:fill="FEFEFE"/>
        </w:rPr>
        <w:t>ells are the basic units of living things</w:t>
      </w:r>
      <w:r w:rsidR="004A3FD6">
        <w:rPr>
          <w:shd w:val="clear" w:color="auto" w:fill="FEFEFE"/>
        </w:rPr>
        <w:t>,</w:t>
      </w:r>
      <w:r w:rsidRPr="00E47669">
        <w:rPr>
          <w:shd w:val="clear" w:color="auto" w:fill="FEFEFE"/>
        </w:rPr>
        <w:t xml:space="preserve"> </w:t>
      </w:r>
      <w:r w:rsidR="004A3FD6">
        <w:rPr>
          <w:shd w:val="clear" w:color="auto" w:fill="FEFEFE"/>
        </w:rPr>
        <w:t xml:space="preserve">with </w:t>
      </w:r>
      <w:r w:rsidRPr="00E47669">
        <w:rPr>
          <w:shd w:val="clear" w:color="auto" w:fill="FEFEFE"/>
        </w:rPr>
        <w:t>speci</w:t>
      </w:r>
      <w:r>
        <w:rPr>
          <w:shd w:val="clear" w:color="auto" w:fill="FEFEFE"/>
        </w:rPr>
        <w:t>alised structures and functions</w:t>
      </w:r>
      <w:r w:rsidR="004A3FD6">
        <w:rPr>
          <w:shd w:val="clear" w:color="auto" w:fill="FEFEFE"/>
        </w:rPr>
        <w:t>.</w:t>
      </w:r>
    </w:p>
    <w:p w14:paraId="44A6705D" w14:textId="77777777" w:rsidR="009B279E" w:rsidRDefault="009B279E" w:rsidP="009B279E">
      <w:pPr>
        <w:spacing w:after="0"/>
        <w:rPr>
          <w:rFonts w:cs="Arial"/>
        </w:rPr>
      </w:pPr>
      <w:r>
        <w:rPr>
          <w:rFonts w:cs="Arial"/>
        </w:rPr>
        <w:t>They do this by:</w:t>
      </w:r>
    </w:p>
    <w:p w14:paraId="40317DBF" w14:textId="33FDBF3E"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 xml:space="preserve">examining a variety of cells </w:t>
      </w:r>
      <w:r w:rsidR="00424E20">
        <w:rPr>
          <w:rFonts w:eastAsia="Times New Roman" w:cs="Arial"/>
          <w:lang w:eastAsia="en-AU"/>
        </w:rPr>
        <w:t>(through using a</w:t>
      </w:r>
      <w:r w:rsidRPr="00CE4CD5">
        <w:rPr>
          <w:rFonts w:eastAsia="Times New Roman" w:cs="Arial"/>
          <w:lang w:eastAsia="en-AU"/>
        </w:rPr>
        <w:t xml:space="preserve"> light microscope</w:t>
      </w:r>
      <w:r w:rsidR="00424E20">
        <w:rPr>
          <w:rFonts w:eastAsia="Times New Roman" w:cs="Arial"/>
          <w:lang w:eastAsia="en-AU"/>
        </w:rPr>
        <w:t xml:space="preserve"> or</w:t>
      </w:r>
      <w:r w:rsidR="00424E20" w:rsidRPr="00CE4CD5">
        <w:rPr>
          <w:rFonts w:eastAsia="Times New Roman" w:cs="Arial"/>
          <w:lang w:eastAsia="en-AU"/>
        </w:rPr>
        <w:t xml:space="preserve"> </w:t>
      </w:r>
      <w:r w:rsidRPr="00CE4CD5">
        <w:rPr>
          <w:rFonts w:eastAsia="Times New Roman" w:cs="Arial"/>
          <w:lang w:eastAsia="en-AU"/>
        </w:rPr>
        <w:t>digital technology or by viewing a simulation</w:t>
      </w:r>
      <w:r w:rsidR="00424E20">
        <w:rPr>
          <w:rFonts w:eastAsia="Times New Roman" w:cs="Arial"/>
          <w:lang w:eastAsia="en-AU"/>
        </w:rPr>
        <w:t>)</w:t>
      </w:r>
    </w:p>
    <w:p w14:paraId="45B1D9AF" w14:textId="77777777"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distinguishing plant cells from animal or fungal cells</w:t>
      </w:r>
    </w:p>
    <w:p w14:paraId="52F8EB7C" w14:textId="77777777"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identifying structures within cells and describing their function</w:t>
      </w:r>
    </w:p>
    <w:p w14:paraId="326ED6E1" w14:textId="77777777"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recognising that some organisms consist of a single cell</w:t>
      </w:r>
    </w:p>
    <w:p w14:paraId="61363F9E" w14:textId="77777777"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recognising that cells reproduce via cell division</w:t>
      </w:r>
    </w:p>
    <w:p w14:paraId="79336DFB" w14:textId="77777777" w:rsidR="009B279E" w:rsidRPr="00CE4CD5" w:rsidRDefault="009B279E" w:rsidP="00B342C6">
      <w:pPr>
        <w:pStyle w:val="ListParagraph"/>
        <w:numPr>
          <w:ilvl w:val="0"/>
          <w:numId w:val="2"/>
        </w:numPr>
        <w:spacing w:after="0"/>
        <w:rPr>
          <w:rFonts w:cs="Arial"/>
        </w:rPr>
      </w:pPr>
      <w:r w:rsidRPr="00CE4CD5">
        <w:rPr>
          <w:rFonts w:eastAsia="Times New Roman" w:cs="Arial"/>
          <w:lang w:eastAsia="en-AU"/>
        </w:rPr>
        <w:t>describing mitosis as cell division for growth and repair</w:t>
      </w:r>
    </w:p>
    <w:p w14:paraId="450F315E" w14:textId="74AD72C5" w:rsidR="009B279E" w:rsidRDefault="009B279E" w:rsidP="00B342C6">
      <w:pPr>
        <w:numPr>
          <w:ilvl w:val="0"/>
          <w:numId w:val="3"/>
        </w:numPr>
        <w:rPr>
          <w:rFonts w:cs="Arial"/>
          <w:u w:val="single"/>
          <w:shd w:val="clear" w:color="auto" w:fill="FEFEFE"/>
        </w:rPr>
      </w:pPr>
      <w:r>
        <w:rPr>
          <w:rFonts w:cs="Arial"/>
        </w:rPr>
        <w:t xml:space="preserve">understanding that </w:t>
      </w:r>
      <w:r w:rsidR="00F6055C">
        <w:rPr>
          <w:rFonts w:cs="Arial"/>
        </w:rPr>
        <w:t>workers</w:t>
      </w:r>
      <w:r w:rsidR="00F6055C" w:rsidRPr="006D0F37">
        <w:rPr>
          <w:rFonts w:cs="Arial"/>
        </w:rPr>
        <w:t xml:space="preserve"> </w:t>
      </w:r>
      <w:r>
        <w:rPr>
          <w:rFonts w:cs="Arial"/>
        </w:rPr>
        <w:t>such as agricultural scientist</w:t>
      </w:r>
      <w:r w:rsidR="00F6055C">
        <w:rPr>
          <w:rFonts w:cs="Arial"/>
        </w:rPr>
        <w:t>s</w:t>
      </w:r>
      <w:r>
        <w:rPr>
          <w:rFonts w:cs="Arial"/>
        </w:rPr>
        <w:t xml:space="preserve"> and horticulturists </w:t>
      </w:r>
      <w:r w:rsidRPr="006D0F37">
        <w:rPr>
          <w:rFonts w:cs="Arial"/>
        </w:rPr>
        <w:t xml:space="preserve">use science understanding and skills in their occupations and </w:t>
      </w:r>
      <w:r w:rsidR="00F6055C">
        <w:rPr>
          <w:rFonts w:cs="Arial"/>
        </w:rPr>
        <w:t xml:space="preserve">that </w:t>
      </w:r>
      <w:r w:rsidRPr="006D0F37">
        <w:rPr>
          <w:rFonts w:cs="Arial"/>
        </w:rPr>
        <w:t xml:space="preserve">these have influenced the development of practices in areas such as </w:t>
      </w:r>
      <w:r>
        <w:rPr>
          <w:rFonts w:cs="Arial"/>
        </w:rPr>
        <w:t xml:space="preserve">WA </w:t>
      </w:r>
      <w:r w:rsidRPr="006D0F37">
        <w:rPr>
          <w:rFonts w:cs="Arial"/>
        </w:rPr>
        <w:t>industry, agriculture and marine and terrestria</w:t>
      </w:r>
      <w:r>
        <w:rPr>
          <w:rFonts w:cs="Arial"/>
        </w:rPr>
        <w:t xml:space="preserve">l resource </w:t>
      </w:r>
      <w:r w:rsidRPr="00E47669">
        <w:rPr>
          <w:rFonts w:cs="Arial"/>
        </w:rPr>
        <w:t>management</w:t>
      </w:r>
      <w:r w:rsidR="00F6055C">
        <w:t>.</w:t>
      </w:r>
    </w:p>
    <w:p w14:paraId="35D2FFAC" w14:textId="77777777" w:rsidR="009B279E" w:rsidRPr="00A506DC" w:rsidRDefault="009B279E" w:rsidP="009B279E">
      <w:pPr>
        <w:pStyle w:val="Heading4"/>
      </w:pPr>
      <w:r w:rsidRPr="00A506DC">
        <w:t>Resources and equipment</w:t>
      </w:r>
    </w:p>
    <w:p w14:paraId="055B7540" w14:textId="2B671E12" w:rsidR="00BD35D2" w:rsidRDefault="00BD35D2">
      <w:pPr>
        <w:rPr>
          <w:rFonts w:cs="Arial"/>
          <w:iCs/>
        </w:rPr>
      </w:pPr>
      <w:r>
        <w:rPr>
          <w:rFonts w:cs="Arial"/>
          <w:iCs/>
        </w:rPr>
        <w:t>You will need:</w:t>
      </w:r>
    </w:p>
    <w:p w14:paraId="1FEAC0EA" w14:textId="7A9BFD2E" w:rsidR="00BD35D2" w:rsidRDefault="00BD35D2" w:rsidP="00A60E4B">
      <w:pPr>
        <w:pStyle w:val="ListParagraph"/>
        <w:numPr>
          <w:ilvl w:val="0"/>
          <w:numId w:val="41"/>
        </w:numPr>
      </w:pPr>
      <w:r w:rsidRPr="00EF0FC4">
        <w:t>PowerPoint presentation 2.0 Exploring microscopic life</w:t>
      </w:r>
    </w:p>
    <w:p w14:paraId="0648A9E8" w14:textId="2D9DF5C8" w:rsidR="00FA0B43" w:rsidRPr="003D2322" w:rsidRDefault="009B279E" w:rsidP="00A60E4B">
      <w:pPr>
        <w:pStyle w:val="ListParagraph"/>
        <w:numPr>
          <w:ilvl w:val="0"/>
          <w:numId w:val="41"/>
        </w:numPr>
      </w:pPr>
      <w:r w:rsidRPr="003D2322">
        <w:t>Student worksheet</w:t>
      </w:r>
      <w:r w:rsidR="00FA0B43" w:rsidRPr="003D2322">
        <w:t>s</w:t>
      </w:r>
      <w:r w:rsidRPr="003D2322">
        <w:t xml:space="preserve"> </w:t>
      </w:r>
    </w:p>
    <w:p w14:paraId="31C9E220" w14:textId="097ACC63" w:rsidR="009B279E" w:rsidRPr="00B342C6" w:rsidRDefault="009B279E" w:rsidP="00A60E4B">
      <w:pPr>
        <w:pStyle w:val="ListParagraph"/>
        <w:numPr>
          <w:ilvl w:val="1"/>
          <w:numId w:val="41"/>
        </w:numPr>
        <w:ind w:left="709"/>
        <w:rPr>
          <w:rFonts w:cs="Arial"/>
        </w:rPr>
      </w:pPr>
      <w:r w:rsidRPr="003D2322">
        <w:t>2.1 Explorin</w:t>
      </w:r>
      <w:r w:rsidRPr="00B342C6">
        <w:rPr>
          <w:rFonts w:cs="Arial"/>
        </w:rPr>
        <w:t>g cells under the microscope</w:t>
      </w:r>
    </w:p>
    <w:p w14:paraId="28F4AEE8" w14:textId="564FEAAE" w:rsidR="009B279E" w:rsidRPr="00B342C6" w:rsidRDefault="009B279E" w:rsidP="00A60E4B">
      <w:pPr>
        <w:pStyle w:val="ListParagraph"/>
        <w:numPr>
          <w:ilvl w:val="1"/>
          <w:numId w:val="41"/>
        </w:numPr>
        <w:ind w:left="709"/>
        <w:rPr>
          <w:rFonts w:cs="Arial"/>
        </w:rPr>
      </w:pPr>
      <w:r w:rsidRPr="00B342C6">
        <w:rPr>
          <w:rFonts w:cs="Arial"/>
        </w:rPr>
        <w:t>2.2 Exploring and explaining cell structure and function</w:t>
      </w:r>
    </w:p>
    <w:p w14:paraId="4DE6C67C" w14:textId="272DB6E3" w:rsidR="009B279E" w:rsidRPr="00B342C6" w:rsidRDefault="009B279E" w:rsidP="00A60E4B">
      <w:pPr>
        <w:pStyle w:val="ListParagraph"/>
        <w:numPr>
          <w:ilvl w:val="1"/>
          <w:numId w:val="41"/>
        </w:numPr>
        <w:ind w:left="709"/>
        <w:rPr>
          <w:rFonts w:cs="Arial"/>
        </w:rPr>
      </w:pPr>
      <w:r w:rsidRPr="00B342C6">
        <w:rPr>
          <w:rFonts w:cs="Arial"/>
        </w:rPr>
        <w:t xml:space="preserve">2.3 </w:t>
      </w:r>
      <w:r w:rsidR="006B628D" w:rsidRPr="00B342C6">
        <w:rPr>
          <w:rFonts w:cs="Arial"/>
        </w:rPr>
        <w:t>G</w:t>
      </w:r>
      <w:r w:rsidRPr="00B342C6">
        <w:rPr>
          <w:rFonts w:cs="Arial"/>
        </w:rPr>
        <w:t>rowing quality fruit relies on science</w:t>
      </w:r>
      <w:r w:rsidR="00C62DC0" w:rsidRPr="00B342C6">
        <w:rPr>
          <w:rFonts w:cs="Arial"/>
        </w:rPr>
        <w:t xml:space="preserve"> (print the templates</w:t>
      </w:r>
      <w:r w:rsidR="00FA0B43" w:rsidRPr="00B342C6">
        <w:rPr>
          <w:rFonts w:cs="Arial"/>
        </w:rPr>
        <w:t xml:space="preserve"> in A3 size)</w:t>
      </w:r>
    </w:p>
    <w:p w14:paraId="1FCDE66E" w14:textId="6FE979C6" w:rsidR="007D455A" w:rsidRPr="003D2322" w:rsidRDefault="00750C6E" w:rsidP="00A60E4B">
      <w:pPr>
        <w:pStyle w:val="ListParagraph"/>
        <w:numPr>
          <w:ilvl w:val="1"/>
          <w:numId w:val="41"/>
        </w:numPr>
        <w:ind w:left="709"/>
      </w:pPr>
      <w:r w:rsidRPr="00B342C6">
        <w:rPr>
          <w:rFonts w:cs="Arial"/>
        </w:rPr>
        <w:t>2.4 Cooperative l</w:t>
      </w:r>
      <w:r>
        <w:rPr>
          <w:iCs/>
        </w:rPr>
        <w:t>earning jigsaw template</w:t>
      </w:r>
    </w:p>
    <w:p w14:paraId="29595279" w14:textId="050B9C25" w:rsidR="009B279E" w:rsidRPr="006644D5" w:rsidRDefault="009B279E" w:rsidP="00A60E4B">
      <w:pPr>
        <w:pStyle w:val="ListParagraph"/>
        <w:numPr>
          <w:ilvl w:val="0"/>
          <w:numId w:val="41"/>
        </w:numPr>
      </w:pPr>
      <w:r w:rsidRPr="006644D5">
        <w:t>Microscopy equipment</w:t>
      </w:r>
      <w:r w:rsidR="008B55E2">
        <w:t xml:space="preserve"> (and specimens listed in </w:t>
      </w:r>
      <w:r w:rsidR="00A40B87">
        <w:t>worksheet)</w:t>
      </w:r>
    </w:p>
    <w:p w14:paraId="1C7A1190" w14:textId="775F5D4C" w:rsidR="005701DE" w:rsidRDefault="009B279E" w:rsidP="009269AB">
      <w:pPr>
        <w:pStyle w:val="Heading4"/>
      </w:pPr>
      <w:r>
        <w:t>Instructions for suggested activities</w:t>
      </w:r>
    </w:p>
    <w:p w14:paraId="02023878" w14:textId="208B265F" w:rsidR="009B279E" w:rsidRPr="00327B79" w:rsidRDefault="009B279E" w:rsidP="009B279E">
      <w:pPr>
        <w:pStyle w:val="Heading5"/>
      </w:pPr>
      <w:r>
        <w:t xml:space="preserve">Lessons </w:t>
      </w:r>
      <w:r w:rsidRPr="00327B79">
        <w:t xml:space="preserve">1 </w:t>
      </w:r>
      <w:r w:rsidR="00E602C8" w:rsidRPr="003D2322">
        <w:t>and</w:t>
      </w:r>
      <w:r w:rsidR="00E602C8" w:rsidRPr="00327B79">
        <w:t xml:space="preserve"> </w:t>
      </w:r>
      <w:r w:rsidRPr="00327B79">
        <w:t>2</w:t>
      </w:r>
    </w:p>
    <w:p w14:paraId="2A3D0AD1" w14:textId="65511E41" w:rsidR="009B279E" w:rsidRPr="003D2322" w:rsidRDefault="009B279E" w:rsidP="00A60E4B">
      <w:pPr>
        <w:pStyle w:val="ListParagraph"/>
        <w:numPr>
          <w:ilvl w:val="0"/>
          <w:numId w:val="21"/>
        </w:numPr>
        <w:ind w:left="360"/>
        <w:rPr>
          <w:rFonts w:cs="Arial"/>
        </w:rPr>
      </w:pPr>
      <w:r w:rsidRPr="00327B79">
        <w:t xml:space="preserve">Use slide 1 </w:t>
      </w:r>
      <w:r w:rsidRPr="005210CB">
        <w:t xml:space="preserve">of </w:t>
      </w:r>
      <w:r w:rsidRPr="005210CB">
        <w:rPr>
          <w:rFonts w:cs="Arial"/>
        </w:rPr>
        <w:t>PowerPoint 2.</w:t>
      </w:r>
      <w:r w:rsidR="00B62289" w:rsidRPr="003D2322">
        <w:rPr>
          <w:rFonts w:cs="Arial"/>
        </w:rPr>
        <w:t>0</w:t>
      </w:r>
      <w:r w:rsidRPr="005210CB">
        <w:rPr>
          <w:rFonts w:cs="Arial"/>
          <w:i/>
        </w:rPr>
        <w:t xml:space="preserve"> </w:t>
      </w:r>
      <w:r w:rsidRPr="003D2322">
        <w:rPr>
          <w:rFonts w:cs="Arial"/>
        </w:rPr>
        <w:t xml:space="preserve">to </w:t>
      </w:r>
      <w:r w:rsidRPr="005210CB">
        <w:rPr>
          <w:rFonts w:cs="Arial"/>
        </w:rPr>
        <w:t>recap that</w:t>
      </w:r>
      <w:r w:rsidRPr="00A51294">
        <w:rPr>
          <w:rFonts w:cs="Arial"/>
        </w:rPr>
        <w:t xml:space="preserve"> all living things produced by </w:t>
      </w:r>
      <w:r w:rsidR="00D62EC0" w:rsidRPr="003D2322">
        <w:rPr>
          <w:rFonts w:cs="Arial"/>
        </w:rPr>
        <w:t>WA</w:t>
      </w:r>
      <w:r w:rsidRPr="003D2322">
        <w:rPr>
          <w:rFonts w:cs="Arial"/>
        </w:rPr>
        <w:t xml:space="preserve"> primary producers are </w:t>
      </w:r>
      <w:r w:rsidR="00D62EC0" w:rsidRPr="003D2322">
        <w:rPr>
          <w:rFonts w:cs="Arial"/>
        </w:rPr>
        <w:t xml:space="preserve">made </w:t>
      </w:r>
      <w:r w:rsidRPr="003D2322">
        <w:rPr>
          <w:rFonts w:cs="Arial"/>
        </w:rPr>
        <w:t xml:space="preserve">of cells. </w:t>
      </w:r>
    </w:p>
    <w:p w14:paraId="759F0674" w14:textId="5958E5B1" w:rsidR="0030464D" w:rsidRDefault="009B279E" w:rsidP="00A60E4B">
      <w:pPr>
        <w:pStyle w:val="ListParagraph"/>
        <w:numPr>
          <w:ilvl w:val="0"/>
          <w:numId w:val="21"/>
        </w:numPr>
        <w:ind w:left="360"/>
        <w:rPr>
          <w:rFonts w:cs="Arial"/>
        </w:rPr>
      </w:pPr>
      <w:r w:rsidRPr="003D2322">
        <w:rPr>
          <w:rFonts w:cs="Arial"/>
        </w:rPr>
        <w:t xml:space="preserve">Discuss with students the idea that current knowledge about cells is organised as </w:t>
      </w:r>
      <w:r w:rsidR="005312B2">
        <w:rPr>
          <w:rFonts w:cs="Arial"/>
        </w:rPr>
        <w:t>‘</w:t>
      </w:r>
      <w:r w:rsidRPr="003D2322">
        <w:rPr>
          <w:rFonts w:cs="Arial"/>
        </w:rPr>
        <w:t>the cell theory</w:t>
      </w:r>
      <w:r w:rsidR="005312B2">
        <w:rPr>
          <w:rFonts w:cs="Arial"/>
        </w:rPr>
        <w:t>’</w:t>
      </w:r>
      <w:r w:rsidRPr="003D2322">
        <w:rPr>
          <w:rFonts w:cs="Arial"/>
        </w:rPr>
        <w:t xml:space="preserve"> (slide 3). </w:t>
      </w:r>
    </w:p>
    <w:p w14:paraId="6B79618B" w14:textId="77777777" w:rsidR="00522968" w:rsidRDefault="009B279E" w:rsidP="00A60E4B">
      <w:pPr>
        <w:pStyle w:val="ListParagraph"/>
        <w:numPr>
          <w:ilvl w:val="0"/>
          <w:numId w:val="21"/>
        </w:numPr>
        <w:ind w:left="360"/>
        <w:rPr>
          <w:rFonts w:cs="Arial"/>
        </w:rPr>
      </w:pPr>
      <w:r w:rsidRPr="00A51294">
        <w:rPr>
          <w:rFonts w:cs="Arial"/>
        </w:rPr>
        <w:t>Initiate a discussion on</w:t>
      </w:r>
      <w:r w:rsidR="00522968">
        <w:rPr>
          <w:rFonts w:cs="Arial"/>
        </w:rPr>
        <w:t>:</w:t>
      </w:r>
      <w:r w:rsidRPr="00A51294">
        <w:rPr>
          <w:rFonts w:cs="Arial"/>
        </w:rPr>
        <w:t xml:space="preserve"> </w:t>
      </w:r>
    </w:p>
    <w:p w14:paraId="76301904" w14:textId="7402931B" w:rsidR="00522968" w:rsidRDefault="009B279E" w:rsidP="00A60E4B">
      <w:pPr>
        <w:pStyle w:val="ListParagraph"/>
        <w:numPr>
          <w:ilvl w:val="0"/>
          <w:numId w:val="55"/>
        </w:numPr>
        <w:rPr>
          <w:rFonts w:cs="Arial"/>
        </w:rPr>
      </w:pPr>
      <w:r w:rsidRPr="00A51294">
        <w:rPr>
          <w:rFonts w:cs="Arial"/>
        </w:rPr>
        <w:t xml:space="preserve">student perceptions of how scientific knowledge develops </w:t>
      </w:r>
    </w:p>
    <w:p w14:paraId="025747FD" w14:textId="21D25771" w:rsidR="00522968" w:rsidRDefault="009B279E" w:rsidP="00A60E4B">
      <w:pPr>
        <w:pStyle w:val="ListParagraph"/>
        <w:numPr>
          <w:ilvl w:val="0"/>
          <w:numId w:val="55"/>
        </w:numPr>
        <w:rPr>
          <w:rFonts w:cs="Arial"/>
        </w:rPr>
      </w:pPr>
      <w:r w:rsidRPr="00A51294">
        <w:rPr>
          <w:rFonts w:cs="Arial"/>
        </w:rPr>
        <w:t>how scientific theories (such as the cell theory) need time to be developed, debated and tested</w:t>
      </w:r>
    </w:p>
    <w:p w14:paraId="0CA6D14D" w14:textId="6CA1D12E" w:rsidR="0030464D" w:rsidRPr="001F04C6" w:rsidRDefault="00522968" w:rsidP="00A60E4B">
      <w:pPr>
        <w:pStyle w:val="ListParagraph"/>
        <w:numPr>
          <w:ilvl w:val="0"/>
          <w:numId w:val="55"/>
        </w:numPr>
        <w:rPr>
          <w:rFonts w:cs="Arial"/>
        </w:rPr>
      </w:pPr>
      <w:r>
        <w:rPr>
          <w:rFonts w:cs="Arial"/>
        </w:rPr>
        <w:t xml:space="preserve">how </w:t>
      </w:r>
      <w:r w:rsidR="009B279E" w:rsidRPr="00A51294">
        <w:rPr>
          <w:rFonts w:cs="Arial"/>
        </w:rPr>
        <w:t xml:space="preserve">new knowledge is </w:t>
      </w:r>
      <w:r>
        <w:rPr>
          <w:rFonts w:cs="Arial"/>
        </w:rPr>
        <w:t xml:space="preserve">often </w:t>
      </w:r>
      <w:r w:rsidR="009B279E" w:rsidRPr="00A51294">
        <w:rPr>
          <w:rFonts w:cs="Arial"/>
        </w:rPr>
        <w:t xml:space="preserve">associated with the development of new technologies. </w:t>
      </w:r>
    </w:p>
    <w:p w14:paraId="02D4C8C0" w14:textId="6E920F51" w:rsidR="009B279E" w:rsidRPr="006644D5" w:rsidRDefault="009B279E" w:rsidP="00A60E4B">
      <w:pPr>
        <w:pStyle w:val="ListParagraph"/>
        <w:numPr>
          <w:ilvl w:val="0"/>
          <w:numId w:val="21"/>
        </w:numPr>
        <w:ind w:left="360"/>
        <w:rPr>
          <w:rFonts w:cs="Arial"/>
        </w:rPr>
      </w:pPr>
      <w:r w:rsidRPr="006644D5">
        <w:rPr>
          <w:rFonts w:cs="Arial"/>
        </w:rPr>
        <w:t>As a class</w:t>
      </w:r>
      <w:r w:rsidR="00032B5C" w:rsidRPr="006644D5">
        <w:rPr>
          <w:rFonts w:cs="Arial"/>
        </w:rPr>
        <w:t>,</w:t>
      </w:r>
      <w:r w:rsidRPr="006644D5">
        <w:rPr>
          <w:rFonts w:cs="Arial"/>
        </w:rPr>
        <w:t xml:space="preserve"> watch </w:t>
      </w:r>
      <w:hyperlink r:id="rId27" w:history="1">
        <w:r w:rsidRPr="006644D5">
          <w:rPr>
            <w:rStyle w:val="Hyperlink"/>
            <w:rFonts w:cs="Arial"/>
          </w:rPr>
          <w:t>The wacky history of cell theory – Lauren Royal-Wood</w:t>
        </w:r>
        <w:r w:rsidR="00893C18" w:rsidRPr="006644D5">
          <w:rPr>
            <w:rStyle w:val="Hyperlink"/>
            <w:rFonts w:cs="Arial"/>
          </w:rPr>
          <w:t>s [video]</w:t>
        </w:r>
        <w:r w:rsidR="00893C18" w:rsidRPr="006644D5" w:rsidDel="00893C18">
          <w:rPr>
            <w:rStyle w:val="Hyperlink"/>
            <w:rFonts w:cs="Arial"/>
            <w:u w:val="none"/>
          </w:rPr>
          <w:t xml:space="preserve"> </w:t>
        </w:r>
      </w:hyperlink>
      <w:r w:rsidRPr="006644D5">
        <w:rPr>
          <w:rFonts w:cs="Arial"/>
        </w:rPr>
        <w:t>(slide 4)</w:t>
      </w:r>
      <w:r w:rsidR="005312B2" w:rsidRPr="006644D5">
        <w:rPr>
          <w:rFonts w:cs="Arial"/>
        </w:rPr>
        <w:t xml:space="preserve">. </w:t>
      </w:r>
      <w:r w:rsidR="00744276" w:rsidRPr="006644D5">
        <w:rPr>
          <w:rFonts w:cs="Arial"/>
        </w:rPr>
        <w:t>S</w:t>
      </w:r>
      <w:r w:rsidRPr="006644D5">
        <w:rPr>
          <w:rFonts w:cs="Arial"/>
        </w:rPr>
        <w:t xml:space="preserve">tudents go back through the video and create a timeline or flowchart of the key events </w:t>
      </w:r>
      <w:r w:rsidR="00893707" w:rsidRPr="006644D5">
        <w:rPr>
          <w:rFonts w:cs="Arial"/>
        </w:rPr>
        <w:t>that led to, and the people involved in, development of the</w:t>
      </w:r>
      <w:r w:rsidRPr="006644D5">
        <w:rPr>
          <w:rFonts w:cs="Arial"/>
        </w:rPr>
        <w:t xml:space="preserve"> cell theory</w:t>
      </w:r>
      <w:r w:rsidR="00333D0B" w:rsidRPr="006644D5">
        <w:rPr>
          <w:rFonts w:cs="Arial"/>
        </w:rPr>
        <w:t>.</w:t>
      </w:r>
    </w:p>
    <w:p w14:paraId="3826298B" w14:textId="5060CABB" w:rsidR="009B279E" w:rsidRPr="006644D5" w:rsidRDefault="009B279E" w:rsidP="00A60E4B">
      <w:pPr>
        <w:pStyle w:val="ListParagraph"/>
        <w:numPr>
          <w:ilvl w:val="0"/>
          <w:numId w:val="21"/>
        </w:numPr>
        <w:ind w:left="360"/>
        <w:rPr>
          <w:rFonts w:cs="Arial"/>
        </w:rPr>
      </w:pPr>
      <w:r w:rsidRPr="006644D5">
        <w:rPr>
          <w:rFonts w:cs="Arial"/>
        </w:rPr>
        <w:t xml:space="preserve">Use slides 5 </w:t>
      </w:r>
      <w:r w:rsidR="00032B5C" w:rsidRPr="006644D5">
        <w:rPr>
          <w:rFonts w:cs="Arial"/>
        </w:rPr>
        <w:t xml:space="preserve">to </w:t>
      </w:r>
      <w:r w:rsidRPr="006644D5">
        <w:rPr>
          <w:rFonts w:cs="Arial"/>
        </w:rPr>
        <w:t>9 to introduce the idea that agricultural scientists assist WA primary producers to maximise their yields of food and fibre. To do this they require an understanding of cells at the microscopic level. They use microscopes of various types to view cells. Explore the idea that there are different types of microscopes suited to producing different types of microscopic images.</w:t>
      </w:r>
    </w:p>
    <w:p w14:paraId="5EB17CBE" w14:textId="631AAD2F" w:rsidR="00D2416E" w:rsidRPr="006644D5" w:rsidRDefault="009B279E" w:rsidP="00A60E4B">
      <w:pPr>
        <w:pStyle w:val="ListParagraph"/>
        <w:numPr>
          <w:ilvl w:val="0"/>
          <w:numId w:val="21"/>
        </w:numPr>
        <w:ind w:left="360"/>
        <w:rPr>
          <w:rFonts w:cs="Arial"/>
        </w:rPr>
      </w:pPr>
      <w:r w:rsidRPr="006644D5">
        <w:rPr>
          <w:rFonts w:cs="Arial"/>
        </w:rPr>
        <w:t>Display slide 10</w:t>
      </w:r>
      <w:r w:rsidR="00D2416E" w:rsidRPr="006644D5">
        <w:rPr>
          <w:rFonts w:cs="Arial"/>
        </w:rPr>
        <w:t>,</w:t>
      </w:r>
      <w:r w:rsidRPr="006644D5">
        <w:rPr>
          <w:rFonts w:cs="Arial"/>
        </w:rPr>
        <w:t xml:space="preserve"> which links to an image showing the </w:t>
      </w:r>
      <w:hyperlink r:id="rId28" w:history="1">
        <w:r w:rsidRPr="006644D5">
          <w:rPr>
            <w:rStyle w:val="Hyperlink"/>
            <w:rFonts w:cs="Arial"/>
          </w:rPr>
          <w:t>parts of a typical</w:t>
        </w:r>
        <w:r w:rsidR="00D30810" w:rsidRPr="006644D5">
          <w:rPr>
            <w:rStyle w:val="Hyperlink"/>
            <w:rFonts w:cs="Arial"/>
          </w:rPr>
          <w:t xml:space="preserve"> compound </w:t>
        </w:r>
        <w:r w:rsidRPr="006644D5">
          <w:rPr>
            <w:rStyle w:val="Hyperlink"/>
            <w:rFonts w:cs="Arial"/>
          </w:rPr>
          <w:t>microscope</w:t>
        </w:r>
      </w:hyperlink>
      <w:r w:rsidRPr="006644D5">
        <w:rPr>
          <w:rFonts w:cs="Arial"/>
        </w:rPr>
        <w:t xml:space="preserve">. Alternatively, supply students with a labelled image of a microscope. </w:t>
      </w:r>
    </w:p>
    <w:p w14:paraId="19B0FFC4" w14:textId="60367E86" w:rsidR="00286E78" w:rsidRDefault="00E470E1" w:rsidP="00A60E4B">
      <w:pPr>
        <w:pStyle w:val="ListParagraph"/>
        <w:numPr>
          <w:ilvl w:val="0"/>
          <w:numId w:val="21"/>
        </w:numPr>
        <w:rPr>
          <w:rFonts w:cs="Arial"/>
        </w:rPr>
      </w:pPr>
      <w:r>
        <w:rPr>
          <w:rFonts w:cs="Arial"/>
        </w:rPr>
        <w:lastRenderedPageBreak/>
        <w:t xml:space="preserve">Distribute </w:t>
      </w:r>
      <w:r w:rsidR="00D30810" w:rsidRPr="003D2322">
        <w:rPr>
          <w:rFonts w:cs="Arial"/>
        </w:rPr>
        <w:t>s</w:t>
      </w:r>
      <w:r w:rsidR="009B279E" w:rsidRPr="003D2322">
        <w:rPr>
          <w:rFonts w:cs="Arial"/>
        </w:rPr>
        <w:t>tudent worksheet 2.1</w:t>
      </w:r>
      <w:r w:rsidR="009B279E" w:rsidRPr="003D2322">
        <w:rPr>
          <w:rFonts w:cs="Arial"/>
          <w:i/>
        </w:rPr>
        <w:t>.</w:t>
      </w:r>
      <w:r w:rsidR="009B279E" w:rsidRPr="00D30810">
        <w:rPr>
          <w:rFonts w:cs="Arial"/>
          <w:i/>
        </w:rPr>
        <w:t xml:space="preserve"> </w:t>
      </w:r>
      <w:r w:rsidR="00D2416E" w:rsidRPr="00D30810">
        <w:rPr>
          <w:rFonts w:cs="Arial"/>
        </w:rPr>
        <w:t xml:space="preserve">In </w:t>
      </w:r>
      <w:r w:rsidR="00D30810">
        <w:rPr>
          <w:rFonts w:cs="Arial"/>
        </w:rPr>
        <w:t xml:space="preserve">small </w:t>
      </w:r>
      <w:r w:rsidR="009B279E" w:rsidRPr="00D30810">
        <w:rPr>
          <w:rFonts w:cs="Arial"/>
        </w:rPr>
        <w:t>discussion groups</w:t>
      </w:r>
      <w:r w:rsidR="00D2416E">
        <w:rPr>
          <w:rFonts w:cs="Arial"/>
        </w:rPr>
        <w:t xml:space="preserve">, students </w:t>
      </w:r>
      <w:r w:rsidR="009B279E" w:rsidRPr="003D2322">
        <w:rPr>
          <w:rFonts w:cs="Arial"/>
        </w:rPr>
        <w:t>predict the likely function of each part of the microscope</w:t>
      </w:r>
      <w:r w:rsidR="00286E78">
        <w:rPr>
          <w:rFonts w:cs="Arial"/>
        </w:rPr>
        <w:t xml:space="preserve"> and</w:t>
      </w:r>
      <w:r w:rsidR="009B279E" w:rsidRPr="00A51294">
        <w:rPr>
          <w:rFonts w:cs="Arial"/>
        </w:rPr>
        <w:t xml:space="preserve"> enter their ideas in the worksheet table</w:t>
      </w:r>
      <w:r w:rsidR="00670518">
        <w:rPr>
          <w:rFonts w:cs="Arial"/>
        </w:rPr>
        <w:t xml:space="preserve"> (Activity</w:t>
      </w:r>
      <w:r w:rsidR="00B342C6">
        <w:t> </w:t>
      </w:r>
      <w:r w:rsidR="00670518">
        <w:rPr>
          <w:rFonts w:cs="Arial"/>
        </w:rPr>
        <w:t>1)</w:t>
      </w:r>
      <w:r w:rsidR="0076396B">
        <w:rPr>
          <w:rFonts w:cs="Arial"/>
        </w:rPr>
        <w:t>.</w:t>
      </w:r>
    </w:p>
    <w:p w14:paraId="4F1A7647" w14:textId="540E9726" w:rsidR="009B279E" w:rsidRPr="006644D5" w:rsidRDefault="00286E78" w:rsidP="00A60E4B">
      <w:pPr>
        <w:pStyle w:val="ListParagraph"/>
        <w:numPr>
          <w:ilvl w:val="0"/>
          <w:numId w:val="21"/>
        </w:numPr>
        <w:rPr>
          <w:rFonts w:cs="Arial"/>
          <w:color w:val="000000" w:themeColor="text1"/>
        </w:rPr>
      </w:pPr>
      <w:r w:rsidRPr="006644D5">
        <w:rPr>
          <w:rFonts w:cs="Arial"/>
          <w:color w:val="000000" w:themeColor="text1"/>
        </w:rPr>
        <w:t xml:space="preserve">Students </w:t>
      </w:r>
      <w:r w:rsidR="009B279E" w:rsidRPr="006644D5">
        <w:rPr>
          <w:color w:val="000000" w:themeColor="text1"/>
        </w:rPr>
        <w:t>verify whether they are correct</w:t>
      </w:r>
      <w:r w:rsidRPr="006644D5">
        <w:rPr>
          <w:color w:val="000000" w:themeColor="text1"/>
        </w:rPr>
        <w:t xml:space="preserve"> </w:t>
      </w:r>
      <w:r w:rsidR="0042061F" w:rsidRPr="006644D5">
        <w:rPr>
          <w:color w:val="000000" w:themeColor="text1"/>
        </w:rPr>
        <w:t xml:space="preserve">(using the same website with the labelled </w:t>
      </w:r>
      <w:r w:rsidR="00EC6B11" w:rsidRPr="006644D5">
        <w:rPr>
          <w:color w:val="000000" w:themeColor="text1"/>
        </w:rPr>
        <w:t xml:space="preserve">microscope) </w:t>
      </w:r>
      <w:r w:rsidRPr="006644D5">
        <w:rPr>
          <w:color w:val="000000" w:themeColor="text1"/>
        </w:rPr>
        <w:t>and</w:t>
      </w:r>
      <w:r w:rsidR="009B279E" w:rsidRPr="006644D5">
        <w:rPr>
          <w:rStyle w:val="Hyperlink"/>
          <w:color w:val="000000" w:themeColor="text1"/>
          <w:u w:val="none"/>
        </w:rPr>
        <w:t xml:space="preserve"> </w:t>
      </w:r>
      <w:r w:rsidR="009B279E" w:rsidRPr="006644D5">
        <w:rPr>
          <w:color w:val="000000" w:themeColor="text1"/>
        </w:rPr>
        <w:t xml:space="preserve">use </w:t>
      </w:r>
      <w:r w:rsidRPr="006644D5">
        <w:rPr>
          <w:color w:val="000000" w:themeColor="text1"/>
        </w:rPr>
        <w:t xml:space="preserve">the </w:t>
      </w:r>
      <w:r w:rsidR="009B279E" w:rsidRPr="006644D5">
        <w:rPr>
          <w:color w:val="000000" w:themeColor="text1"/>
        </w:rPr>
        <w:t>information to fill out the final column of the table</w:t>
      </w:r>
      <w:r w:rsidR="0076396B" w:rsidRPr="006644D5">
        <w:rPr>
          <w:color w:val="000000" w:themeColor="text1"/>
        </w:rPr>
        <w:t>.</w:t>
      </w:r>
    </w:p>
    <w:p w14:paraId="45387089" w14:textId="3BE1D09F" w:rsidR="009B279E" w:rsidRDefault="000C74D4" w:rsidP="00A60E4B">
      <w:pPr>
        <w:pStyle w:val="ListParagraph"/>
        <w:numPr>
          <w:ilvl w:val="0"/>
          <w:numId w:val="21"/>
        </w:numPr>
        <w:rPr>
          <w:rStyle w:val="Hyperlink"/>
        </w:rPr>
      </w:pPr>
      <w:r w:rsidRPr="006644D5">
        <w:t>S</w:t>
      </w:r>
      <w:r w:rsidR="009B279E" w:rsidRPr="006644D5">
        <w:t xml:space="preserve">tudents </w:t>
      </w:r>
      <w:r w:rsidRPr="006644D5">
        <w:t>watch the</w:t>
      </w:r>
      <w:r w:rsidR="009B279E" w:rsidRPr="006644D5">
        <w:t xml:space="preserve"> </w:t>
      </w:r>
      <w:hyperlink r:id="rId29" w:history="1">
        <w:r w:rsidR="009B279E" w:rsidRPr="00B23552">
          <w:rPr>
            <w:rStyle w:val="Hyperlink"/>
            <w:iCs/>
          </w:rPr>
          <w:t xml:space="preserve">How to </w:t>
        </w:r>
        <w:r w:rsidR="00931D95" w:rsidRPr="00B23552">
          <w:rPr>
            <w:rStyle w:val="Hyperlink"/>
            <w:iCs/>
          </w:rPr>
          <w:t>u</w:t>
        </w:r>
        <w:r w:rsidR="009B279E" w:rsidRPr="00B23552">
          <w:rPr>
            <w:rStyle w:val="Hyperlink"/>
            <w:iCs/>
          </w:rPr>
          <w:t xml:space="preserve">se a </w:t>
        </w:r>
        <w:r w:rsidR="00931D95" w:rsidRPr="00B23552">
          <w:rPr>
            <w:rStyle w:val="Hyperlink"/>
            <w:iCs/>
          </w:rPr>
          <w:t>m</w:t>
        </w:r>
        <w:r w:rsidR="009B279E" w:rsidRPr="00B23552">
          <w:rPr>
            <w:rStyle w:val="Hyperlink"/>
            <w:iCs/>
          </w:rPr>
          <w:t>icroscope</w:t>
        </w:r>
      </w:hyperlink>
      <w:r w:rsidR="00143171" w:rsidRPr="00B23552">
        <w:rPr>
          <w:rStyle w:val="Hyperlink"/>
          <w:iCs/>
        </w:rPr>
        <w:t xml:space="preserve"> [video]</w:t>
      </w:r>
      <w:r w:rsidR="009D1273" w:rsidRPr="006644D5">
        <w:rPr>
          <w:rStyle w:val="Hyperlink"/>
          <w:iCs/>
          <w:u w:val="none"/>
        </w:rPr>
        <w:t xml:space="preserve"> </w:t>
      </w:r>
      <w:r w:rsidRPr="00B23552">
        <w:rPr>
          <w:color w:val="000000" w:themeColor="text1"/>
        </w:rPr>
        <w:t>a</w:t>
      </w:r>
      <w:r w:rsidRPr="00B23552">
        <w:t>s a lead in to the practical</w:t>
      </w:r>
      <w:r w:rsidRPr="003D2322">
        <w:t xml:space="preserve"> component of the lesson</w:t>
      </w:r>
      <w:r w:rsidR="00202361">
        <w:t>.</w:t>
      </w:r>
    </w:p>
    <w:p w14:paraId="3C0BB955" w14:textId="304177DF" w:rsidR="00835F07" w:rsidRPr="006C2080" w:rsidRDefault="00835F07" w:rsidP="00A60E4B">
      <w:pPr>
        <w:pStyle w:val="ListParagraph"/>
        <w:numPr>
          <w:ilvl w:val="0"/>
          <w:numId w:val="21"/>
        </w:numPr>
      </w:pPr>
      <w:r>
        <w:t xml:space="preserve">Before students </w:t>
      </w:r>
      <w:r w:rsidRPr="000D2A74">
        <w:t>attempt</w:t>
      </w:r>
      <w:r w:rsidR="009B279E" w:rsidRPr="000D2A74">
        <w:t xml:space="preserve"> Activity 2</w:t>
      </w:r>
      <w:r w:rsidRPr="003D2322">
        <w:t xml:space="preserve"> on the worksheet</w:t>
      </w:r>
      <w:r w:rsidR="00945CEE" w:rsidRPr="000D2A74">
        <w:t>,</w:t>
      </w:r>
      <w:r w:rsidR="009B279E" w:rsidRPr="000D2A74">
        <w:t xml:space="preserve"> introduce</w:t>
      </w:r>
      <w:r w:rsidR="009B279E">
        <w:t xml:space="preserve"> the idea that WA </w:t>
      </w:r>
      <w:r w:rsidR="009B279E" w:rsidRPr="009E7A98">
        <w:t>agricultural scientists</w:t>
      </w:r>
      <w:r>
        <w:t xml:space="preserve"> regularly prepare biological material for viewing under a </w:t>
      </w:r>
      <w:r w:rsidRPr="006C2080">
        <w:t>microscope.</w:t>
      </w:r>
      <w:r w:rsidR="009B279E" w:rsidRPr="006C2080">
        <w:t xml:space="preserve"> </w:t>
      </w:r>
      <w:r w:rsidRPr="006C2080">
        <w:t>This helps them to</w:t>
      </w:r>
      <w:r w:rsidR="009B279E" w:rsidRPr="006C2080">
        <w:t xml:space="preserve"> provide</w:t>
      </w:r>
      <w:r w:rsidRPr="006C2080">
        <w:t>:</w:t>
      </w:r>
      <w:r w:rsidR="009B279E" w:rsidRPr="006C2080">
        <w:t xml:space="preserve"> </w:t>
      </w:r>
    </w:p>
    <w:p w14:paraId="7D1E0BFF" w14:textId="5AA06A45" w:rsidR="00835F07" w:rsidRPr="006C2080" w:rsidRDefault="009B279E" w:rsidP="00A60E4B">
      <w:pPr>
        <w:pStyle w:val="ListParagraph"/>
        <w:numPr>
          <w:ilvl w:val="0"/>
          <w:numId w:val="56"/>
        </w:numPr>
      </w:pPr>
      <w:r w:rsidRPr="006C2080">
        <w:t>scientific advice and research on soil, weed and pest management</w:t>
      </w:r>
    </w:p>
    <w:p w14:paraId="58CD6A1D" w14:textId="77777777" w:rsidR="00B50A80" w:rsidRPr="006C2080" w:rsidRDefault="009B279E" w:rsidP="00A60E4B">
      <w:pPr>
        <w:pStyle w:val="ListParagraph"/>
        <w:numPr>
          <w:ilvl w:val="0"/>
          <w:numId w:val="56"/>
        </w:numPr>
        <w:spacing w:after="0"/>
      </w:pPr>
      <w:r w:rsidRPr="006C2080">
        <w:t>information on new plant and animal species.</w:t>
      </w:r>
    </w:p>
    <w:p w14:paraId="7C2DB90D" w14:textId="52C467D9" w:rsidR="00835F07" w:rsidRPr="007F0AD5" w:rsidRDefault="00B50A80" w:rsidP="003D2322">
      <w:pPr>
        <w:spacing w:after="0"/>
        <w:ind w:left="720"/>
      </w:pPr>
      <w:r w:rsidRPr="007F0AD5">
        <w:t>Explain to students that this activity will teach them some of their techniques</w:t>
      </w:r>
      <w:r w:rsidR="009B279E" w:rsidRPr="007F0AD5">
        <w:t xml:space="preserve"> </w:t>
      </w:r>
    </w:p>
    <w:p w14:paraId="01568091" w14:textId="13292D44" w:rsidR="009B279E" w:rsidRPr="007F0AD5" w:rsidRDefault="00F32CE8" w:rsidP="00A60E4B">
      <w:pPr>
        <w:pStyle w:val="ListParagraph"/>
        <w:numPr>
          <w:ilvl w:val="0"/>
          <w:numId w:val="21"/>
        </w:numPr>
        <w:rPr>
          <w:rStyle w:val="Hyperlink"/>
        </w:rPr>
      </w:pPr>
      <w:r w:rsidRPr="007F0AD5">
        <w:t>D</w:t>
      </w:r>
      <w:r w:rsidR="009B279E" w:rsidRPr="007F0AD5">
        <w:t xml:space="preserve">emonstrate to the class the different types of slides (mounts) that can be made for viewing </w:t>
      </w:r>
      <w:r w:rsidR="008C3402" w:rsidRPr="007F0AD5">
        <w:t xml:space="preserve">specimens </w:t>
      </w:r>
      <w:r w:rsidR="009B279E" w:rsidRPr="007F0AD5">
        <w:t xml:space="preserve">under the light microscope. </w:t>
      </w:r>
      <w:r w:rsidR="008C3402" w:rsidRPr="007F0AD5">
        <w:br/>
      </w:r>
      <w:r w:rsidR="009B279E" w:rsidRPr="007F0AD5">
        <w:t xml:space="preserve">Direct students to read the relevant section of the worksheet about the different types of mounts possible. </w:t>
      </w:r>
      <w:r w:rsidR="009F15A0" w:rsidRPr="007F0AD5">
        <w:br/>
        <w:t>Show</w:t>
      </w:r>
      <w:r w:rsidR="009B279E" w:rsidRPr="007F0AD5">
        <w:t xml:space="preserve"> students</w:t>
      </w:r>
      <w:r w:rsidR="00143171" w:rsidRPr="007F0AD5">
        <w:t xml:space="preserve"> the</w:t>
      </w:r>
      <w:r w:rsidR="009B279E" w:rsidRPr="007F0AD5">
        <w:t xml:space="preserve"> </w:t>
      </w:r>
      <w:hyperlink r:id="rId30" w:history="1">
        <w:r w:rsidR="00143171" w:rsidRPr="007F0AD5">
          <w:rPr>
            <w:rStyle w:val="Hyperlink"/>
          </w:rPr>
          <w:t>H</w:t>
        </w:r>
        <w:r w:rsidR="009B279E" w:rsidRPr="007F0AD5">
          <w:rPr>
            <w:rStyle w:val="Hyperlink"/>
          </w:rPr>
          <w:t>ow to make a wet mount slid</w:t>
        </w:r>
        <w:r w:rsidR="00143171" w:rsidRPr="007F0AD5">
          <w:rPr>
            <w:rStyle w:val="Hyperlink"/>
          </w:rPr>
          <w:t>e [video]</w:t>
        </w:r>
        <w:r w:rsidR="00143171" w:rsidRPr="007F0AD5">
          <w:rPr>
            <w:rStyle w:val="Hyperlink"/>
            <w:color w:val="auto"/>
            <w:u w:val="none"/>
          </w:rPr>
          <w:t>.</w:t>
        </w:r>
      </w:hyperlink>
    </w:p>
    <w:p w14:paraId="219EBAE2" w14:textId="4CF7D38A" w:rsidR="00BF2484" w:rsidRDefault="00BF2484" w:rsidP="00A60E4B">
      <w:pPr>
        <w:pStyle w:val="ListParagraph"/>
        <w:numPr>
          <w:ilvl w:val="0"/>
          <w:numId w:val="21"/>
        </w:numPr>
      </w:pPr>
      <w:r w:rsidRPr="007F0AD5">
        <w:t>When</w:t>
      </w:r>
      <w:r>
        <w:t xml:space="preserve"> they</w:t>
      </w:r>
      <w:r w:rsidR="009B279E" w:rsidRPr="003D2322">
        <w:t xml:space="preserve"> have made their wet mount slides, show each group how to</w:t>
      </w:r>
      <w:r>
        <w:t>:</w:t>
      </w:r>
      <w:r w:rsidR="009B279E" w:rsidRPr="003D2322">
        <w:t xml:space="preserve"> </w:t>
      </w:r>
    </w:p>
    <w:p w14:paraId="5AFE2FDB" w14:textId="5A7B3950" w:rsidR="00BF2484" w:rsidRDefault="009B279E" w:rsidP="00A60E4B">
      <w:pPr>
        <w:pStyle w:val="ListParagraph"/>
        <w:numPr>
          <w:ilvl w:val="0"/>
          <w:numId w:val="56"/>
        </w:numPr>
      </w:pPr>
      <w:r w:rsidRPr="003D2322">
        <w:t>set up their microscope to obtain a clear image</w:t>
      </w:r>
    </w:p>
    <w:p w14:paraId="31A68679" w14:textId="77777777" w:rsidR="00BF2484" w:rsidRPr="0058225B" w:rsidRDefault="009B279E" w:rsidP="00A60E4B">
      <w:pPr>
        <w:pStyle w:val="ListParagraph"/>
        <w:numPr>
          <w:ilvl w:val="0"/>
          <w:numId w:val="56"/>
        </w:numPr>
      </w:pPr>
      <w:r w:rsidRPr="003D2322">
        <w:t xml:space="preserve">adjust the image to alter the aperture, focus and magnification. </w:t>
      </w:r>
    </w:p>
    <w:p w14:paraId="69802ABD" w14:textId="551FEFE7" w:rsidR="00A907CE" w:rsidRPr="003D2322" w:rsidRDefault="00BF2484" w:rsidP="00A60E4B">
      <w:pPr>
        <w:pStyle w:val="ListParagraph"/>
        <w:numPr>
          <w:ilvl w:val="0"/>
          <w:numId w:val="21"/>
        </w:numPr>
      </w:pPr>
      <w:r w:rsidRPr="0058225B">
        <w:t>Start</w:t>
      </w:r>
      <w:r w:rsidRPr="003D2322">
        <w:t xml:space="preserve"> </w:t>
      </w:r>
      <w:r w:rsidR="009B279E" w:rsidRPr="003D2322">
        <w:t>Activity 3</w:t>
      </w:r>
      <w:r w:rsidRPr="0058225B">
        <w:t xml:space="preserve"> on the worksheet </w:t>
      </w:r>
      <w:r w:rsidR="009B279E" w:rsidRPr="003D2322">
        <w:t xml:space="preserve">by re-emphasising that all living things produced by WA primary producers are comprised of cells </w:t>
      </w:r>
      <w:r w:rsidRPr="0058225B">
        <w:t>visible</w:t>
      </w:r>
      <w:r w:rsidR="009B279E" w:rsidRPr="003D2322">
        <w:t xml:space="preserve"> under the microscope. </w:t>
      </w:r>
      <w:r w:rsidR="008A375A" w:rsidRPr="003D2322">
        <w:t xml:space="preserve">Then demonstrate </w:t>
      </w:r>
      <w:r w:rsidR="009B279E" w:rsidRPr="003D2322">
        <w:t>how to make</w:t>
      </w:r>
      <w:r w:rsidR="00A907CE" w:rsidRPr="003D2322">
        <w:t>:</w:t>
      </w:r>
      <w:r w:rsidR="009B279E" w:rsidRPr="003D2322">
        <w:t xml:space="preserve"> </w:t>
      </w:r>
    </w:p>
    <w:p w14:paraId="13FF84F7" w14:textId="44918F57" w:rsidR="00A907CE" w:rsidRPr="003D2322" w:rsidRDefault="009B279E" w:rsidP="00A60E4B">
      <w:pPr>
        <w:pStyle w:val="ListParagraph"/>
        <w:numPr>
          <w:ilvl w:val="0"/>
          <w:numId w:val="56"/>
        </w:numPr>
        <w:spacing w:after="0"/>
      </w:pPr>
      <w:r w:rsidRPr="003D2322">
        <w:t xml:space="preserve">wet mounts of a piece of newspaper and </w:t>
      </w:r>
      <w:r w:rsidR="0058225B" w:rsidRPr="003D2322">
        <w:t xml:space="preserve">some </w:t>
      </w:r>
      <w:r w:rsidRPr="003D2322">
        <w:t xml:space="preserve">onion </w:t>
      </w:r>
    </w:p>
    <w:p w14:paraId="4362384B" w14:textId="4ADF9065" w:rsidR="0058225B" w:rsidRPr="003D2322" w:rsidRDefault="009B279E" w:rsidP="00A60E4B">
      <w:pPr>
        <w:pStyle w:val="ListParagraph"/>
        <w:numPr>
          <w:ilvl w:val="0"/>
          <w:numId w:val="56"/>
        </w:numPr>
        <w:spacing w:after="0"/>
      </w:pPr>
      <w:r w:rsidRPr="003D2322">
        <w:t xml:space="preserve">smear mounts of </w:t>
      </w:r>
      <w:r w:rsidR="00A907CE" w:rsidRPr="003D2322">
        <w:t xml:space="preserve">some </w:t>
      </w:r>
      <w:r w:rsidRPr="003D2322">
        <w:t xml:space="preserve">banana and </w:t>
      </w:r>
      <w:r w:rsidR="00A907CE" w:rsidRPr="003D2322">
        <w:t xml:space="preserve">some </w:t>
      </w:r>
      <w:r w:rsidRPr="003D2322">
        <w:t xml:space="preserve">tomato </w:t>
      </w:r>
    </w:p>
    <w:p w14:paraId="30BEE03D" w14:textId="7DB344E2" w:rsidR="0003090D" w:rsidRDefault="0058225B" w:rsidP="003D2322">
      <w:pPr>
        <w:spacing w:after="0"/>
        <w:ind w:left="720"/>
      </w:pPr>
      <w:r w:rsidRPr="003D2322">
        <w:t xml:space="preserve">These are </w:t>
      </w:r>
      <w:r w:rsidR="009B279E" w:rsidRPr="003D2322">
        <w:t xml:space="preserve">all products produced by WA primary producers. </w:t>
      </w:r>
      <w:r>
        <w:br/>
      </w:r>
      <w:r w:rsidR="009B279E" w:rsidRPr="003D2322">
        <w:t xml:space="preserve">Allow students sufficient time to explore the use of the microscope </w:t>
      </w:r>
      <w:r w:rsidR="00F91BB9">
        <w:t>and fill</w:t>
      </w:r>
      <w:r w:rsidR="00F91BB9" w:rsidRPr="003D2322">
        <w:t xml:space="preserve"> </w:t>
      </w:r>
      <w:r w:rsidR="009B279E" w:rsidRPr="003D2322">
        <w:t xml:space="preserve">in the various parts of the worksheet. </w:t>
      </w:r>
    </w:p>
    <w:p w14:paraId="5A88889A" w14:textId="61161302" w:rsidR="002042E1" w:rsidRPr="00B23552" w:rsidRDefault="009B279E" w:rsidP="00A60E4B">
      <w:pPr>
        <w:pStyle w:val="ListParagraph"/>
        <w:numPr>
          <w:ilvl w:val="0"/>
          <w:numId w:val="21"/>
        </w:numPr>
        <w:spacing w:after="0"/>
      </w:pPr>
      <w:r w:rsidRPr="00B23552">
        <w:t xml:space="preserve">Finish Activity 3 with students </w:t>
      </w:r>
      <w:r w:rsidR="0023331F" w:rsidRPr="00B23552">
        <w:t xml:space="preserve">drawing </w:t>
      </w:r>
      <w:r w:rsidR="009B15B6" w:rsidRPr="00B23552">
        <w:t>(</w:t>
      </w:r>
      <w:r w:rsidR="0023331F" w:rsidRPr="00B23552">
        <w:t>in pencil</w:t>
      </w:r>
      <w:r w:rsidR="009B15B6" w:rsidRPr="00B23552">
        <w:t>)</w:t>
      </w:r>
      <w:r w:rsidR="0023331F" w:rsidRPr="00B23552">
        <w:t xml:space="preserve"> the cells they can see</w:t>
      </w:r>
      <w:r w:rsidR="00817152" w:rsidRPr="00B23552">
        <w:t xml:space="preserve"> (</w:t>
      </w:r>
      <w:r w:rsidR="0023331F" w:rsidRPr="00B23552">
        <w:t xml:space="preserve">on </w:t>
      </w:r>
      <w:r w:rsidR="00817152" w:rsidRPr="00B23552">
        <w:t>the</w:t>
      </w:r>
      <w:r w:rsidR="00063A46" w:rsidRPr="00B23552">
        <w:t>ir</w:t>
      </w:r>
      <w:r w:rsidR="00817152" w:rsidRPr="00B23552">
        <w:t xml:space="preserve"> worksheet)</w:t>
      </w:r>
      <w:r w:rsidR="0023331F" w:rsidRPr="00B23552">
        <w:t xml:space="preserve">. </w:t>
      </w:r>
      <w:r w:rsidRPr="00B23552">
        <w:t>Ensure that they label any visible parts</w:t>
      </w:r>
      <w:r w:rsidR="00935CC7" w:rsidRPr="00B23552">
        <w:t>,</w:t>
      </w:r>
      <w:r w:rsidRPr="00B23552">
        <w:t xml:space="preserve"> such as cell walls, nuclei and vacuoles. </w:t>
      </w:r>
    </w:p>
    <w:p w14:paraId="6E8EFE55" w14:textId="00ABD149" w:rsidR="009B279E" w:rsidRPr="00B23552" w:rsidRDefault="009B279E" w:rsidP="00A60E4B">
      <w:pPr>
        <w:pStyle w:val="ListParagraph"/>
        <w:numPr>
          <w:ilvl w:val="0"/>
          <w:numId w:val="21"/>
        </w:numPr>
      </w:pPr>
      <w:r w:rsidRPr="00B23552">
        <w:t>Clean up and put away the equipment.</w:t>
      </w:r>
    </w:p>
    <w:p w14:paraId="4DF0427E" w14:textId="7123C010" w:rsidR="002042E1" w:rsidRPr="00B23552" w:rsidRDefault="009B279E" w:rsidP="00A60E4B">
      <w:pPr>
        <w:pStyle w:val="ListParagraph"/>
        <w:numPr>
          <w:ilvl w:val="0"/>
          <w:numId w:val="21"/>
        </w:numPr>
        <w:spacing w:line="276" w:lineRule="auto"/>
      </w:pPr>
      <w:r w:rsidRPr="00B23552">
        <w:t xml:space="preserve">If time permits, introduce extension Activity 4 </w:t>
      </w:r>
      <w:r w:rsidR="002042E1" w:rsidRPr="00B23552">
        <w:t xml:space="preserve">on </w:t>
      </w:r>
      <w:r w:rsidRPr="00B23552">
        <w:t>the worksheet</w:t>
      </w:r>
      <w:r w:rsidR="002042E1" w:rsidRPr="00B23552">
        <w:t>. This</w:t>
      </w:r>
      <w:r w:rsidR="00B55F83" w:rsidRPr="00B23552">
        <w:t xml:space="preserve"> cooperative small-group activity </w:t>
      </w:r>
      <w:r w:rsidR="002042E1" w:rsidRPr="00B23552">
        <w:t>explores</w:t>
      </w:r>
      <w:r w:rsidRPr="00B23552">
        <w:t xml:space="preserve"> careers in WA primary industry that are likely to use knowledge of cells and microscopy</w:t>
      </w:r>
      <w:r w:rsidR="002042E1" w:rsidRPr="00B23552">
        <w:t xml:space="preserve">. Students: </w:t>
      </w:r>
    </w:p>
    <w:p w14:paraId="264E3BC4" w14:textId="3375AF5F" w:rsidR="002042E1" w:rsidRPr="00B23552" w:rsidRDefault="002042E1" w:rsidP="00A60E4B">
      <w:pPr>
        <w:pStyle w:val="ListParagraph"/>
        <w:numPr>
          <w:ilvl w:val="0"/>
          <w:numId w:val="57"/>
        </w:numPr>
        <w:spacing w:line="276" w:lineRule="auto"/>
      </w:pPr>
      <w:r w:rsidRPr="00B23552">
        <w:t xml:space="preserve">brainstorm ideas </w:t>
      </w:r>
    </w:p>
    <w:p w14:paraId="2B63548E" w14:textId="4375B257" w:rsidR="002042E1" w:rsidRPr="00B23552" w:rsidRDefault="002042E1" w:rsidP="00A60E4B">
      <w:pPr>
        <w:pStyle w:val="ListParagraph"/>
        <w:numPr>
          <w:ilvl w:val="0"/>
          <w:numId w:val="57"/>
        </w:numPr>
        <w:spacing w:line="276" w:lineRule="auto"/>
      </w:pPr>
      <w:r w:rsidRPr="00B23552">
        <w:t>undertake</w:t>
      </w:r>
      <w:r w:rsidR="009B279E" w:rsidRPr="00B23552">
        <w:t xml:space="preserve"> research </w:t>
      </w:r>
      <w:r w:rsidRPr="00B23552">
        <w:t>on</w:t>
      </w:r>
      <w:r w:rsidR="009B279E" w:rsidRPr="00B23552">
        <w:t xml:space="preserve"> the</w:t>
      </w:r>
      <w:r w:rsidR="00A5580F" w:rsidRPr="00B23552">
        <w:t xml:space="preserve"> </w:t>
      </w:r>
      <w:hyperlink r:id="rId31" w:history="1">
        <w:r w:rsidR="00A5580F" w:rsidRPr="00B23552">
          <w:rPr>
            <w:rStyle w:val="Hyperlink"/>
            <w:i/>
            <w:iCs/>
          </w:rPr>
          <w:t>Careers in food and fibre</w:t>
        </w:r>
      </w:hyperlink>
      <w:r w:rsidR="00A5580F" w:rsidRPr="00B23552">
        <w:t xml:space="preserve"> page on the</w:t>
      </w:r>
      <w:r w:rsidR="009B279E" w:rsidRPr="00B23552">
        <w:t xml:space="preserve"> DPIRD website to learn more about careers in </w:t>
      </w:r>
      <w:r w:rsidRPr="00B23552">
        <w:t>WA</w:t>
      </w:r>
      <w:r w:rsidR="009B279E" w:rsidRPr="00B23552">
        <w:t xml:space="preserve"> food and fibre</w:t>
      </w:r>
    </w:p>
    <w:p w14:paraId="2762B86B" w14:textId="1AF26DCC" w:rsidR="009B279E" w:rsidRPr="00B23552" w:rsidRDefault="009B279E" w:rsidP="00A60E4B">
      <w:pPr>
        <w:pStyle w:val="ListParagraph"/>
        <w:numPr>
          <w:ilvl w:val="0"/>
          <w:numId w:val="57"/>
        </w:numPr>
        <w:spacing w:line="276" w:lineRule="auto"/>
      </w:pPr>
      <w:r w:rsidRPr="00B23552">
        <w:t xml:space="preserve">complete a </w:t>
      </w:r>
      <w:r w:rsidR="00B23552" w:rsidRPr="00B23552">
        <w:t xml:space="preserve">table </w:t>
      </w:r>
      <w:r w:rsidRPr="00B23552">
        <w:t>activity.</w:t>
      </w:r>
    </w:p>
    <w:p w14:paraId="2435C670" w14:textId="77777777" w:rsidR="006D253E" w:rsidRDefault="006D253E">
      <w:pPr>
        <w:spacing w:line="276" w:lineRule="auto"/>
        <w:sectPr w:rsidR="006D253E" w:rsidSect="0086372E">
          <w:headerReference w:type="first" r:id="rId32"/>
          <w:footerReference w:type="first" r:id="rId33"/>
          <w:pgSz w:w="11906" w:h="16838" w:code="9"/>
          <w:pgMar w:top="1247" w:right="1134" w:bottom="1021" w:left="1134" w:header="284" w:footer="284" w:gutter="0"/>
          <w:cols w:space="708"/>
          <w:titlePg/>
          <w:docGrid w:linePitch="360"/>
        </w:sectPr>
      </w:pPr>
    </w:p>
    <w:p w14:paraId="24881540" w14:textId="59F4ED05" w:rsidR="002042E1" w:rsidRDefault="002042E1">
      <w:pPr>
        <w:spacing w:line="276" w:lineRule="auto"/>
        <w:rPr>
          <w:rFonts w:eastAsia="Times New Roman" w:cs="Arial"/>
          <w:b/>
          <w:bCs/>
          <w:lang w:eastAsia="en-AU"/>
        </w:rPr>
      </w:pPr>
      <w:r>
        <w:br w:type="page"/>
      </w:r>
    </w:p>
    <w:p w14:paraId="1149B252" w14:textId="47550AB1" w:rsidR="009B279E" w:rsidRPr="00B03809" w:rsidRDefault="009B279E" w:rsidP="009B279E">
      <w:pPr>
        <w:pStyle w:val="Heading5"/>
      </w:pPr>
      <w:r w:rsidRPr="00B03809">
        <w:lastRenderedPageBreak/>
        <w:t>Lesson 3</w:t>
      </w:r>
    </w:p>
    <w:p w14:paraId="61D43355" w14:textId="06F24575" w:rsidR="001E3A8F" w:rsidRPr="00AC7C5C" w:rsidRDefault="00E470E1" w:rsidP="00A60E4B">
      <w:pPr>
        <w:pStyle w:val="ListParagraph"/>
        <w:numPr>
          <w:ilvl w:val="0"/>
          <w:numId w:val="22"/>
        </w:numPr>
        <w:rPr>
          <w:i/>
          <w:iCs/>
        </w:rPr>
      </w:pPr>
      <w:r w:rsidRPr="00AC7C5C">
        <w:t xml:space="preserve">Distribute </w:t>
      </w:r>
      <w:r w:rsidR="009B279E" w:rsidRPr="00AC7C5C">
        <w:rPr>
          <w:iCs/>
        </w:rPr>
        <w:t>worksheet 2.2</w:t>
      </w:r>
      <w:r w:rsidR="0023601A" w:rsidRPr="00AC7C5C">
        <w:rPr>
          <w:iCs/>
        </w:rPr>
        <w:t>.</w:t>
      </w:r>
      <w:r w:rsidR="009B279E" w:rsidRPr="00AC7C5C">
        <w:rPr>
          <w:i/>
          <w:iCs/>
        </w:rPr>
        <w:t xml:space="preserve"> </w:t>
      </w:r>
    </w:p>
    <w:p w14:paraId="534AB846" w14:textId="14261FAD" w:rsidR="009B279E" w:rsidRPr="00AC7C5C" w:rsidRDefault="001E3A8F" w:rsidP="00A60E4B">
      <w:pPr>
        <w:pStyle w:val="ListParagraph"/>
        <w:numPr>
          <w:ilvl w:val="0"/>
          <w:numId w:val="22"/>
        </w:numPr>
      </w:pPr>
      <w:r w:rsidRPr="00AC7C5C">
        <w:rPr>
          <w:iCs/>
        </w:rPr>
        <w:t>In groups</w:t>
      </w:r>
      <w:r w:rsidRPr="00AC7C5C">
        <w:t xml:space="preserve">, </w:t>
      </w:r>
      <w:r w:rsidR="009B279E" w:rsidRPr="00AC7C5C">
        <w:t xml:space="preserve">students </w:t>
      </w:r>
      <w:r w:rsidRPr="00AC7C5C">
        <w:t>start</w:t>
      </w:r>
      <w:r w:rsidR="009B279E" w:rsidRPr="00AC7C5C">
        <w:t xml:space="preserve"> </w:t>
      </w:r>
      <w:r w:rsidRPr="00AC7C5C">
        <w:t xml:space="preserve">worksheet </w:t>
      </w:r>
      <w:r w:rsidR="009B279E" w:rsidRPr="00AC7C5C">
        <w:t xml:space="preserve">Activity 1 </w:t>
      </w:r>
      <w:r w:rsidRPr="00AC7C5C">
        <w:t>by discussing</w:t>
      </w:r>
      <w:r w:rsidR="009B279E" w:rsidRPr="00AC7C5C">
        <w:t xml:space="preserve">: What basic life functions do all living things (and therefore cells) need to carry out to survive and reproduce? Students record their group ideas on the worksheet. </w:t>
      </w:r>
    </w:p>
    <w:p w14:paraId="748C3004" w14:textId="00812834" w:rsidR="009B279E" w:rsidRPr="00AC7C5C" w:rsidRDefault="006D12C8" w:rsidP="00A60E4B">
      <w:pPr>
        <w:pStyle w:val="ListParagraph"/>
        <w:numPr>
          <w:ilvl w:val="0"/>
          <w:numId w:val="22"/>
        </w:numPr>
      </w:pPr>
      <w:r w:rsidRPr="00AC7C5C">
        <w:t>Students</w:t>
      </w:r>
      <w:r w:rsidR="009B279E" w:rsidRPr="00AC7C5C">
        <w:t xml:space="preserve"> watch the </w:t>
      </w:r>
      <w:hyperlink r:id="rId34" w:history="1">
        <w:r w:rsidR="00794861" w:rsidRPr="00AC7C5C">
          <w:rPr>
            <w:rStyle w:val="Hyperlink"/>
          </w:rPr>
          <w:t xml:space="preserve">Characteristics of </w:t>
        </w:r>
        <w:r w:rsidR="00931D95" w:rsidRPr="00AC7C5C">
          <w:rPr>
            <w:rStyle w:val="Hyperlink"/>
          </w:rPr>
          <w:t>l</w:t>
        </w:r>
        <w:r w:rsidR="00794861" w:rsidRPr="00AC7C5C">
          <w:rPr>
            <w:rStyle w:val="Hyperlink"/>
          </w:rPr>
          <w:t xml:space="preserve">iving </w:t>
        </w:r>
        <w:r w:rsidR="00931D95" w:rsidRPr="00AC7C5C">
          <w:rPr>
            <w:rStyle w:val="Hyperlink"/>
          </w:rPr>
          <w:t>o</w:t>
        </w:r>
        <w:r w:rsidR="00794861" w:rsidRPr="00AC7C5C">
          <w:rPr>
            <w:rStyle w:val="Hyperlink"/>
          </w:rPr>
          <w:t xml:space="preserve">rganisms </w:t>
        </w:r>
        <w:r w:rsidR="00DC78BF" w:rsidRPr="00AC7C5C">
          <w:rPr>
            <w:rStyle w:val="Hyperlink"/>
          </w:rPr>
          <w:t>–</w:t>
        </w:r>
        <w:r w:rsidR="00794861" w:rsidRPr="00AC7C5C">
          <w:rPr>
            <w:rStyle w:val="Hyperlink"/>
          </w:rPr>
          <w:t xml:space="preserve"> MRS GREN</w:t>
        </w:r>
        <w:r w:rsidR="00931D95" w:rsidRPr="00AC7C5C">
          <w:rPr>
            <w:rStyle w:val="Hyperlink"/>
          </w:rPr>
          <w:t xml:space="preserve"> [video]</w:t>
        </w:r>
      </w:hyperlink>
      <w:r w:rsidR="00DC78BF" w:rsidRPr="00AC7C5C">
        <w:t xml:space="preserve"> </w:t>
      </w:r>
      <w:r w:rsidR="009B279E" w:rsidRPr="00AC7C5C">
        <w:t xml:space="preserve">on the seven key processes that all living things </w:t>
      </w:r>
      <w:r w:rsidR="00B42443" w:rsidRPr="00AC7C5C">
        <w:t>can</w:t>
      </w:r>
      <w:r w:rsidR="009B279E" w:rsidRPr="00AC7C5C">
        <w:t xml:space="preserve"> do</w:t>
      </w:r>
      <w:r w:rsidR="00DC78BF" w:rsidRPr="00AC7C5C">
        <w:t>.</w:t>
      </w:r>
      <w:r w:rsidR="00DC78BF" w:rsidRPr="00AC7C5C" w:rsidDel="00DC78BF">
        <w:t xml:space="preserve"> </w:t>
      </w:r>
    </w:p>
    <w:p w14:paraId="61930AA5" w14:textId="4C15EEE4" w:rsidR="009F35A3" w:rsidRPr="00AC7C5C" w:rsidRDefault="00106245" w:rsidP="00A60E4B">
      <w:pPr>
        <w:pStyle w:val="ListParagraph"/>
        <w:numPr>
          <w:ilvl w:val="0"/>
          <w:numId w:val="22"/>
        </w:numPr>
      </w:pPr>
      <w:r w:rsidRPr="00AC7C5C">
        <w:t xml:space="preserve">Begin </w:t>
      </w:r>
      <w:r w:rsidR="00A03A4A" w:rsidRPr="00AC7C5C">
        <w:t>Activity</w:t>
      </w:r>
      <w:r w:rsidRPr="00AC7C5C">
        <w:t xml:space="preserve"> 2 by discussing </w:t>
      </w:r>
      <w:r w:rsidR="009B279E" w:rsidRPr="00AC7C5C">
        <w:t xml:space="preserve">with the class that at the cellular level, </w:t>
      </w:r>
      <w:r w:rsidR="00601524" w:rsidRPr="00AC7C5C">
        <w:t xml:space="preserve">particular structures carry out </w:t>
      </w:r>
      <w:r w:rsidR="009B279E" w:rsidRPr="00AC7C5C">
        <w:t xml:space="preserve">these basic life functions. In a cell, many of these structures are called </w:t>
      </w:r>
      <w:r w:rsidR="002425CC" w:rsidRPr="00AC7C5C">
        <w:t>organelles</w:t>
      </w:r>
      <w:r w:rsidR="009B279E" w:rsidRPr="00AC7C5C">
        <w:t xml:space="preserve">. </w:t>
      </w:r>
      <w:r w:rsidR="00921BE9" w:rsidRPr="00AC7C5C">
        <w:br/>
      </w:r>
      <w:r w:rsidR="009B279E" w:rsidRPr="00AC7C5C">
        <w:t>Direct students to</w:t>
      </w:r>
      <w:r w:rsidR="009F35A3" w:rsidRPr="00AC7C5C">
        <w:t>:</w:t>
      </w:r>
    </w:p>
    <w:p w14:paraId="52226913" w14:textId="38E4B039" w:rsidR="009F35A3" w:rsidRPr="00AC7C5C" w:rsidRDefault="009F35A3" w:rsidP="00A60E4B">
      <w:pPr>
        <w:pStyle w:val="ListParagraph"/>
        <w:numPr>
          <w:ilvl w:val="1"/>
          <w:numId w:val="22"/>
        </w:numPr>
        <w:ind w:left="709"/>
      </w:pPr>
      <w:r w:rsidRPr="00AC7C5C">
        <w:t xml:space="preserve">download and view </w:t>
      </w:r>
      <w:r w:rsidR="009B279E" w:rsidRPr="00AC7C5C">
        <w:t>the</w:t>
      </w:r>
      <w:r w:rsidR="009E3FE2" w:rsidRPr="00AC7C5C">
        <w:t xml:space="preserve"> </w:t>
      </w:r>
      <w:hyperlink r:id="rId35" w:history="1">
        <w:r w:rsidR="00EC0093" w:rsidRPr="00AC7C5C">
          <w:rPr>
            <w:rStyle w:val="Hyperlink"/>
          </w:rPr>
          <w:t xml:space="preserve">Animal vs </w:t>
        </w:r>
        <w:r w:rsidR="00931D95" w:rsidRPr="00AC7C5C">
          <w:rPr>
            <w:rStyle w:val="Hyperlink"/>
            <w:i/>
            <w:iCs/>
          </w:rPr>
          <w:t>p</w:t>
        </w:r>
        <w:r w:rsidR="00EC0093" w:rsidRPr="00AC7C5C">
          <w:rPr>
            <w:rStyle w:val="Hyperlink"/>
          </w:rPr>
          <w:t xml:space="preserve">lant </w:t>
        </w:r>
        <w:r w:rsidR="00931D95" w:rsidRPr="00AC7C5C">
          <w:rPr>
            <w:rStyle w:val="Hyperlink"/>
            <w:i/>
            <w:iCs/>
          </w:rPr>
          <w:t>c</w:t>
        </w:r>
        <w:r w:rsidR="00EC0093" w:rsidRPr="00AC7C5C">
          <w:rPr>
            <w:rStyle w:val="Hyperlink"/>
          </w:rPr>
          <w:t xml:space="preserve">ell </w:t>
        </w:r>
        <w:r w:rsidR="00931D95" w:rsidRPr="00AC7C5C">
          <w:rPr>
            <w:rStyle w:val="Hyperlink"/>
            <w:i/>
            <w:iCs/>
          </w:rPr>
          <w:t>p</w:t>
        </w:r>
        <w:r w:rsidR="00EC0093" w:rsidRPr="00AC7C5C">
          <w:rPr>
            <w:rStyle w:val="Hyperlink"/>
          </w:rPr>
          <w:t>oster</w:t>
        </w:r>
      </w:hyperlink>
      <w:r w:rsidR="009E3FE2" w:rsidRPr="00AC7C5C">
        <w:t xml:space="preserve"> on the</w:t>
      </w:r>
      <w:r w:rsidR="009B279E" w:rsidRPr="00AC7C5C">
        <w:t xml:space="preserve"> </w:t>
      </w:r>
      <w:r w:rsidR="009E3FE2" w:rsidRPr="00AC7C5C">
        <w:t>Plant Energy Biology website</w:t>
      </w:r>
    </w:p>
    <w:p w14:paraId="6866DE34" w14:textId="1D2F7EBE" w:rsidR="009F35A3" w:rsidRPr="00AC7C5C" w:rsidRDefault="009F35A3" w:rsidP="00A60E4B">
      <w:pPr>
        <w:pStyle w:val="ListParagraph"/>
        <w:numPr>
          <w:ilvl w:val="1"/>
          <w:numId w:val="22"/>
        </w:numPr>
        <w:ind w:left="709"/>
      </w:pPr>
      <w:r w:rsidRPr="00AC7C5C">
        <w:t xml:space="preserve">watch the </w:t>
      </w:r>
      <w:hyperlink r:id="rId36" w:history="1">
        <w:r w:rsidRPr="00AC7C5C">
          <w:rPr>
            <w:rStyle w:val="Hyperlink"/>
          </w:rPr>
          <w:t xml:space="preserve">Virtual </w:t>
        </w:r>
        <w:r w:rsidR="00CF352B" w:rsidRPr="00AC7C5C">
          <w:rPr>
            <w:rStyle w:val="Hyperlink"/>
          </w:rPr>
          <w:t>p</w:t>
        </w:r>
        <w:r w:rsidRPr="00AC7C5C">
          <w:rPr>
            <w:rStyle w:val="Hyperlink"/>
          </w:rPr>
          <w:t xml:space="preserve">lant </w:t>
        </w:r>
        <w:r w:rsidR="00CF352B" w:rsidRPr="00AC7C5C">
          <w:rPr>
            <w:rStyle w:val="Hyperlink"/>
          </w:rPr>
          <w:t>c</w:t>
        </w:r>
        <w:r w:rsidRPr="00AC7C5C">
          <w:rPr>
            <w:rStyle w:val="Hyperlink"/>
          </w:rPr>
          <w:t xml:space="preserve">ell: Cell </w:t>
        </w:r>
        <w:r w:rsidR="00931D95" w:rsidRPr="00AC7C5C">
          <w:rPr>
            <w:rStyle w:val="Hyperlink"/>
          </w:rPr>
          <w:t>e</w:t>
        </w:r>
        <w:r w:rsidRPr="00AC7C5C">
          <w:rPr>
            <w:rStyle w:val="Hyperlink"/>
          </w:rPr>
          <w:t>xplore, 2018</w:t>
        </w:r>
        <w:r w:rsidR="00931D95" w:rsidRPr="00AC7C5C">
          <w:rPr>
            <w:rStyle w:val="Hyperlink"/>
          </w:rPr>
          <w:t xml:space="preserve"> [</w:t>
        </w:r>
        <w:r w:rsidRPr="00AC7C5C">
          <w:rPr>
            <w:rStyle w:val="Hyperlink"/>
          </w:rPr>
          <w:t>video</w:t>
        </w:r>
        <w:r w:rsidR="00931D95" w:rsidRPr="00AC7C5C">
          <w:rPr>
            <w:rStyle w:val="Hyperlink"/>
          </w:rPr>
          <w:t>]</w:t>
        </w:r>
      </w:hyperlink>
      <w:r w:rsidRPr="00AC7C5C">
        <w:t xml:space="preserve"> by Plant Energy Biology.</w:t>
      </w:r>
    </w:p>
    <w:p w14:paraId="411AFA72" w14:textId="421DF74B" w:rsidR="009B279E" w:rsidRPr="00AC7C5C" w:rsidRDefault="009B279E" w:rsidP="003D2322">
      <w:pPr>
        <w:pStyle w:val="ListParagraph"/>
        <w:ind w:left="360"/>
      </w:pPr>
      <w:r w:rsidRPr="00AC7C5C">
        <w:t>Students use the information to complete the table on the major cell organelles.</w:t>
      </w:r>
    </w:p>
    <w:p w14:paraId="03C427BA" w14:textId="7DBC2F83" w:rsidR="007A004B" w:rsidRPr="004B7044" w:rsidRDefault="00285219" w:rsidP="00A60E4B">
      <w:pPr>
        <w:pStyle w:val="ListParagraph"/>
        <w:numPr>
          <w:ilvl w:val="0"/>
          <w:numId w:val="22"/>
        </w:numPr>
      </w:pPr>
      <w:r w:rsidRPr="00AC7C5C">
        <w:t xml:space="preserve">Start </w:t>
      </w:r>
      <w:r w:rsidR="009B279E" w:rsidRPr="00AC7C5C">
        <w:t>Activity 3 on the worksheet</w:t>
      </w:r>
      <w:r w:rsidRPr="00AC7C5C">
        <w:t>,</w:t>
      </w:r>
      <w:r w:rsidR="009B279E" w:rsidRPr="00AC7C5C">
        <w:t xml:space="preserve"> which </w:t>
      </w:r>
      <w:r w:rsidRPr="00AC7C5C">
        <w:t xml:space="preserve">focuses </w:t>
      </w:r>
      <w:r w:rsidR="009B279E" w:rsidRPr="00AC7C5C">
        <w:t xml:space="preserve">on </w:t>
      </w:r>
      <w:r w:rsidR="009C7383" w:rsidRPr="00AC7C5C">
        <w:t xml:space="preserve">the </w:t>
      </w:r>
      <w:r w:rsidR="009B279E" w:rsidRPr="00AC7C5C">
        <w:t xml:space="preserve">shapes and structures </w:t>
      </w:r>
      <w:r w:rsidR="009C7383" w:rsidRPr="00AC7C5C">
        <w:t xml:space="preserve">of cells that </w:t>
      </w:r>
      <w:r w:rsidR="004B7044" w:rsidRPr="00AC7C5C">
        <w:t>are</w:t>
      </w:r>
      <w:r w:rsidR="009C7383" w:rsidRPr="003D2322">
        <w:t xml:space="preserve"> </w:t>
      </w:r>
      <w:r w:rsidR="009B279E" w:rsidRPr="004B7044">
        <w:t>related to the functions that they perform</w:t>
      </w:r>
      <w:r w:rsidR="00542559">
        <w:t>:</w:t>
      </w:r>
      <w:r w:rsidR="00542559" w:rsidRPr="004B7044">
        <w:t xml:space="preserve"> </w:t>
      </w:r>
    </w:p>
    <w:p w14:paraId="5FA4A936" w14:textId="77777777" w:rsidR="007A004B" w:rsidRPr="003D2322" w:rsidRDefault="009B279E" w:rsidP="00A60E4B">
      <w:pPr>
        <w:pStyle w:val="ListParagraph"/>
        <w:numPr>
          <w:ilvl w:val="0"/>
          <w:numId w:val="42"/>
        </w:numPr>
        <w:ind w:left="709"/>
        <w:rPr>
          <w:shd w:val="clear" w:color="auto" w:fill="FFFFFF"/>
        </w:rPr>
      </w:pPr>
      <w:r>
        <w:t xml:space="preserve">Introduce the concept of structural adaptations being genetically inherited structures that aid survival. </w:t>
      </w:r>
    </w:p>
    <w:p w14:paraId="0884D124" w14:textId="2D3899DC" w:rsidR="004439B7" w:rsidRPr="003D2322" w:rsidRDefault="009B279E" w:rsidP="00A60E4B">
      <w:pPr>
        <w:pStyle w:val="ListParagraph"/>
        <w:numPr>
          <w:ilvl w:val="0"/>
          <w:numId w:val="42"/>
        </w:numPr>
        <w:ind w:left="709"/>
        <w:rPr>
          <w:shd w:val="clear" w:color="auto" w:fill="FFFFFF"/>
        </w:rPr>
      </w:pPr>
      <w:r>
        <w:t xml:space="preserve">Draw students’ attention to the images from the small intestine of a WA sheep showing intestinal villi. </w:t>
      </w:r>
    </w:p>
    <w:p w14:paraId="655F3E5F" w14:textId="6B0500A7" w:rsidR="007A004B" w:rsidRPr="00AC7C5C" w:rsidRDefault="009B279E" w:rsidP="00A60E4B">
      <w:pPr>
        <w:pStyle w:val="ListParagraph"/>
        <w:numPr>
          <w:ilvl w:val="0"/>
          <w:numId w:val="42"/>
        </w:numPr>
        <w:ind w:left="709"/>
        <w:rPr>
          <w:shd w:val="clear" w:color="auto" w:fill="FFFFFF"/>
        </w:rPr>
      </w:pPr>
      <w:r w:rsidRPr="004439B7">
        <w:rPr>
          <w:shd w:val="clear" w:color="auto" w:fill="FFFFFF"/>
        </w:rPr>
        <w:t>Ask students to brainstorm</w:t>
      </w:r>
      <w:r w:rsidR="007A004B" w:rsidRPr="004439B7">
        <w:rPr>
          <w:shd w:val="clear" w:color="auto" w:fill="FFFFFF"/>
        </w:rPr>
        <w:t xml:space="preserve"> (in their small groups)</w:t>
      </w:r>
      <w:r w:rsidRPr="004439B7">
        <w:rPr>
          <w:shd w:val="clear" w:color="auto" w:fill="FFFFFF"/>
        </w:rPr>
        <w:t xml:space="preserve"> possible ideas why the enterocytes are shaped </w:t>
      </w:r>
      <w:r w:rsidR="007A004B" w:rsidRPr="004439B7">
        <w:rPr>
          <w:shd w:val="clear" w:color="auto" w:fill="FFFFFF"/>
        </w:rPr>
        <w:t xml:space="preserve">as </w:t>
      </w:r>
      <w:r w:rsidRPr="004439B7">
        <w:rPr>
          <w:shd w:val="clear" w:color="auto" w:fill="FFFFFF"/>
        </w:rPr>
        <w:t xml:space="preserve">they are </w:t>
      </w:r>
      <w:r w:rsidR="007A004B" w:rsidRPr="004439B7">
        <w:rPr>
          <w:shd w:val="clear" w:color="auto" w:fill="FFFFFF"/>
        </w:rPr>
        <w:t xml:space="preserve">– </w:t>
      </w:r>
      <w:r w:rsidRPr="004439B7">
        <w:rPr>
          <w:shd w:val="clear" w:color="auto" w:fill="FFFFFF"/>
        </w:rPr>
        <w:t xml:space="preserve">how their shape </w:t>
      </w:r>
      <w:r w:rsidR="007A004B" w:rsidRPr="004439B7">
        <w:rPr>
          <w:shd w:val="clear" w:color="auto" w:fill="FFFFFF"/>
        </w:rPr>
        <w:t>relates</w:t>
      </w:r>
      <w:r w:rsidRPr="004439B7">
        <w:rPr>
          <w:shd w:val="clear" w:color="auto" w:fill="FFFFFF"/>
        </w:rPr>
        <w:t xml:space="preserve"> to their function. Discuss </w:t>
      </w:r>
      <w:r w:rsidR="007A004B" w:rsidRPr="004439B7">
        <w:rPr>
          <w:shd w:val="clear" w:color="auto" w:fill="FFFFFF"/>
        </w:rPr>
        <w:t>how</w:t>
      </w:r>
      <w:r w:rsidRPr="004439B7">
        <w:rPr>
          <w:shd w:val="clear" w:color="auto" w:fill="FFFFFF"/>
        </w:rPr>
        <w:t xml:space="preserve"> cells </w:t>
      </w:r>
      <w:r w:rsidR="007A004B" w:rsidRPr="004439B7">
        <w:rPr>
          <w:shd w:val="clear" w:color="auto" w:fill="FFFFFF"/>
        </w:rPr>
        <w:t xml:space="preserve">need </w:t>
      </w:r>
      <w:r w:rsidRPr="004439B7">
        <w:rPr>
          <w:shd w:val="clear" w:color="auto" w:fill="FFFFFF"/>
        </w:rPr>
        <w:t xml:space="preserve">a large surface area for efficient exchange of nutrients, </w:t>
      </w:r>
      <w:r w:rsidRPr="00AC7C5C">
        <w:rPr>
          <w:shd w:val="clear" w:color="auto" w:fill="FFFFFF"/>
        </w:rPr>
        <w:t>gases and wastes.</w:t>
      </w:r>
    </w:p>
    <w:p w14:paraId="46997346" w14:textId="28D61C74" w:rsidR="007A004B" w:rsidRPr="00AC7C5C" w:rsidRDefault="00F129B1" w:rsidP="00A60E4B">
      <w:pPr>
        <w:pStyle w:val="ListParagraph"/>
        <w:numPr>
          <w:ilvl w:val="0"/>
          <w:numId w:val="22"/>
        </w:numPr>
      </w:pPr>
      <w:r w:rsidRPr="00AC7C5C">
        <w:t>Start Activity 4</w:t>
      </w:r>
      <w:r w:rsidR="000332A4" w:rsidRPr="00AC7C5C">
        <w:t xml:space="preserve"> on the worksheet. </w:t>
      </w:r>
      <w:r w:rsidR="009B279E" w:rsidRPr="00AC7C5C">
        <w:t>In their group</w:t>
      </w:r>
      <w:r w:rsidR="007A004B" w:rsidRPr="00AC7C5C">
        <w:t>s,</w:t>
      </w:r>
      <w:r w:rsidR="009B279E" w:rsidRPr="00AC7C5C">
        <w:t xml:space="preserve"> students discuss each of the different cell features in the table and </w:t>
      </w:r>
      <w:r w:rsidR="007A004B" w:rsidRPr="00AC7C5C">
        <w:t xml:space="preserve">predict </w:t>
      </w:r>
      <w:r w:rsidR="009B279E" w:rsidRPr="00AC7C5C">
        <w:t xml:space="preserve">how the feature helps the cell do its job. </w:t>
      </w:r>
      <w:r w:rsidR="000332A4" w:rsidRPr="00AC7C5C">
        <w:t>(</w:t>
      </w:r>
      <w:r w:rsidR="009B279E" w:rsidRPr="00AC7C5C">
        <w:t>For the first two</w:t>
      </w:r>
      <w:r w:rsidR="000332A4" w:rsidRPr="00AC7C5C">
        <w:t xml:space="preserve"> cell features</w:t>
      </w:r>
      <w:r w:rsidR="007A004B" w:rsidRPr="00AC7C5C">
        <w:t>,</w:t>
      </w:r>
      <w:r w:rsidR="009B279E" w:rsidRPr="00AC7C5C">
        <w:t xml:space="preserve"> students will need to look back at </w:t>
      </w:r>
      <w:r w:rsidR="007A004B" w:rsidRPr="00AC7C5C">
        <w:t xml:space="preserve">Activity </w:t>
      </w:r>
      <w:r w:rsidR="009B279E" w:rsidRPr="00AC7C5C">
        <w:t>1 for the function of the organelles.</w:t>
      </w:r>
      <w:r w:rsidR="000332A4" w:rsidRPr="00AC7C5C">
        <w:t>)</w:t>
      </w:r>
      <w:r w:rsidR="009B279E" w:rsidRPr="00AC7C5C">
        <w:t xml:space="preserve"> </w:t>
      </w:r>
    </w:p>
    <w:p w14:paraId="28678818" w14:textId="390E540D" w:rsidR="007A004B" w:rsidRDefault="009B279E" w:rsidP="00A60E4B">
      <w:pPr>
        <w:pStyle w:val="ListParagraph"/>
        <w:numPr>
          <w:ilvl w:val="0"/>
          <w:numId w:val="22"/>
        </w:numPr>
      </w:pPr>
      <w:r>
        <w:t xml:space="preserve">Students check their predictions using either textbook or internet resources. </w:t>
      </w:r>
    </w:p>
    <w:p w14:paraId="1E071294" w14:textId="75BB3C41" w:rsidR="00471DE9" w:rsidRPr="00AE3391" w:rsidRDefault="009B279E" w:rsidP="00A60E4B">
      <w:pPr>
        <w:pStyle w:val="ListParagraph"/>
        <w:numPr>
          <w:ilvl w:val="0"/>
          <w:numId w:val="22"/>
        </w:numPr>
      </w:pPr>
      <w:r w:rsidRPr="00AE3391">
        <w:t>As a follow</w:t>
      </w:r>
      <w:r w:rsidR="007A004B" w:rsidRPr="00AE3391">
        <w:t>-</w:t>
      </w:r>
      <w:r w:rsidRPr="00AE3391">
        <w:t>up activity</w:t>
      </w:r>
      <w:r w:rsidR="007A004B" w:rsidRPr="00AE3391">
        <w:t>,</w:t>
      </w:r>
      <w:r w:rsidRPr="00AE3391">
        <w:t xml:space="preserve"> direct students to</w:t>
      </w:r>
      <w:r w:rsidR="00471DE9" w:rsidRPr="00AE3391">
        <w:t>:</w:t>
      </w:r>
      <w:r w:rsidRPr="00AE3391">
        <w:t xml:space="preserve"> </w:t>
      </w:r>
    </w:p>
    <w:p w14:paraId="7A13E83F" w14:textId="330C53D2" w:rsidR="00471DE9" w:rsidRPr="00AE3391" w:rsidRDefault="009B279E" w:rsidP="00A60E4B">
      <w:pPr>
        <w:pStyle w:val="ListParagraph"/>
        <w:numPr>
          <w:ilvl w:val="1"/>
          <w:numId w:val="22"/>
        </w:numPr>
        <w:ind w:left="709"/>
      </w:pPr>
      <w:r w:rsidRPr="00AE3391">
        <w:t xml:space="preserve">watch the </w:t>
      </w:r>
      <w:hyperlink r:id="rId37" w:history="1">
        <w:r w:rsidR="00931D95" w:rsidRPr="00AE3391">
          <w:rPr>
            <w:rStyle w:val="Hyperlink"/>
          </w:rPr>
          <w:t>Specialised cells: Significance and examples [video]</w:t>
        </w:r>
      </w:hyperlink>
      <w:r w:rsidRPr="00AE3391">
        <w:t xml:space="preserve"> </w:t>
      </w:r>
    </w:p>
    <w:p w14:paraId="74B231F9" w14:textId="279F6BEE" w:rsidR="009B279E" w:rsidRPr="00AE3391" w:rsidRDefault="009B279E" w:rsidP="00A60E4B">
      <w:pPr>
        <w:pStyle w:val="ListParagraph"/>
        <w:numPr>
          <w:ilvl w:val="1"/>
          <w:numId w:val="22"/>
        </w:numPr>
        <w:ind w:left="709"/>
      </w:pPr>
      <w:r w:rsidRPr="00AE3391">
        <w:t>make a list of four plant and animal specialised cell adaptations on the worksheet.</w:t>
      </w:r>
    </w:p>
    <w:p w14:paraId="733412B8" w14:textId="77777777" w:rsidR="009B279E" w:rsidRDefault="009B279E" w:rsidP="009B279E">
      <w:pPr>
        <w:pStyle w:val="Heading5"/>
        <w:rPr>
          <w:shd w:val="clear" w:color="auto" w:fill="FFFFFF"/>
        </w:rPr>
      </w:pPr>
      <w:r w:rsidRPr="001E0847">
        <w:rPr>
          <w:shd w:val="clear" w:color="auto" w:fill="FFFFFF"/>
        </w:rPr>
        <w:t>Lesson 4</w:t>
      </w:r>
    </w:p>
    <w:p w14:paraId="662CB928" w14:textId="0DE0A2D3" w:rsidR="0002230F" w:rsidRPr="0002230F" w:rsidRDefault="009B279E">
      <w:r w:rsidRPr="0002230F">
        <w:t xml:space="preserve">Students </w:t>
      </w:r>
      <w:r w:rsidRPr="001E0847">
        <w:t xml:space="preserve">complete </w:t>
      </w:r>
      <w:r w:rsidR="006A4B50" w:rsidRPr="003D2322">
        <w:t>w</w:t>
      </w:r>
      <w:r w:rsidRPr="003D2322">
        <w:t>orksheet</w:t>
      </w:r>
      <w:r w:rsidR="000B0B6C">
        <w:t>s</w:t>
      </w:r>
      <w:r w:rsidRPr="003D2322">
        <w:t xml:space="preserve"> 2.3</w:t>
      </w:r>
      <w:r w:rsidR="000B0B6C">
        <w:t xml:space="preserve"> and 2.4. </w:t>
      </w:r>
      <w:r w:rsidRPr="001E0847">
        <w:t>This is a cooperative</w:t>
      </w:r>
      <w:r w:rsidRPr="0002230F">
        <w:t xml:space="preserve"> learning </w:t>
      </w:r>
      <w:r w:rsidRPr="001E0847">
        <w:t xml:space="preserve">group </w:t>
      </w:r>
      <w:r w:rsidR="001E0847" w:rsidRPr="003D2322">
        <w:t>j</w:t>
      </w:r>
      <w:r w:rsidR="001E0847" w:rsidRPr="001E0847">
        <w:t xml:space="preserve">igsaw </w:t>
      </w:r>
      <w:r w:rsidR="001E0847" w:rsidRPr="003D2322">
        <w:t>a</w:t>
      </w:r>
      <w:r w:rsidR="001E0847" w:rsidRPr="001E0847">
        <w:t xml:space="preserve">ctivity </w:t>
      </w:r>
      <w:r w:rsidRPr="001E0847">
        <w:t>where students examine how bananas, wine grapes and mangoes are produced via tissue culture,</w:t>
      </w:r>
      <w:r w:rsidRPr="0002230F">
        <w:t xml:space="preserve"> cloning and grafting (asexual reproductive methods) by horticulturists in various locations around </w:t>
      </w:r>
      <w:r w:rsidR="0074625D" w:rsidRPr="0002230F">
        <w:t>WA</w:t>
      </w:r>
      <w:r w:rsidRPr="0002230F">
        <w:t xml:space="preserve">. </w:t>
      </w:r>
    </w:p>
    <w:p w14:paraId="0834D57F" w14:textId="77AC8870" w:rsidR="0002230F" w:rsidRPr="003D2322" w:rsidRDefault="009B279E" w:rsidP="00B10621">
      <w:pPr>
        <w:spacing w:after="0"/>
        <w:rPr>
          <w:highlight w:val="yellow"/>
        </w:rPr>
      </w:pPr>
      <w:r w:rsidRPr="0002230F">
        <w:t>They</w:t>
      </w:r>
      <w:r w:rsidR="001E0847">
        <w:t xml:space="preserve"> discover</w:t>
      </w:r>
      <w:r w:rsidRPr="0002230F">
        <w:t xml:space="preserve"> that a horticulturist is someone</w:t>
      </w:r>
      <w:r w:rsidR="001E0847">
        <w:t>:</w:t>
      </w:r>
      <w:r w:rsidRPr="0002230F">
        <w:t xml:space="preserve"> </w:t>
      </w:r>
    </w:p>
    <w:p w14:paraId="68A01712" w14:textId="7EF05285" w:rsidR="001E0847" w:rsidRPr="00F50B20" w:rsidRDefault="001E0847" w:rsidP="00A60E4B">
      <w:pPr>
        <w:pStyle w:val="ListParagraph"/>
        <w:numPr>
          <w:ilvl w:val="0"/>
          <w:numId w:val="58"/>
        </w:numPr>
        <w:ind w:left="360"/>
      </w:pPr>
      <w:r w:rsidRPr="00F50B20">
        <w:t xml:space="preserve">who uses scientific knowledge and skills </w:t>
      </w:r>
      <w:r w:rsidRPr="003D2322">
        <w:t xml:space="preserve">to </w:t>
      </w:r>
      <w:r w:rsidR="009B279E" w:rsidRPr="00F50B20">
        <w:t>cultivate and propagate plants</w:t>
      </w:r>
      <w:r w:rsidRPr="003D2322">
        <w:t>, and</w:t>
      </w:r>
      <w:r w:rsidR="009B279E" w:rsidRPr="00F50B20">
        <w:t xml:space="preserve"> </w:t>
      </w:r>
      <w:r w:rsidRPr="003D2322">
        <w:t>provide technical information to</w:t>
      </w:r>
      <w:r w:rsidR="00E47199">
        <w:t xml:space="preserve"> farmers </w:t>
      </w:r>
      <w:r w:rsidRPr="003D2322">
        <w:t>and growers</w:t>
      </w:r>
    </w:p>
    <w:p w14:paraId="2FBF0106" w14:textId="447B7CFF" w:rsidR="009B279E" w:rsidRPr="003D2322" w:rsidRDefault="001E0847" w:rsidP="00A60E4B">
      <w:pPr>
        <w:pStyle w:val="ListParagraph"/>
        <w:numPr>
          <w:ilvl w:val="0"/>
          <w:numId w:val="58"/>
        </w:numPr>
        <w:ind w:left="360"/>
      </w:pPr>
      <w:r w:rsidRPr="00F50B20">
        <w:t xml:space="preserve">whose </w:t>
      </w:r>
      <w:r w:rsidR="00F50B20" w:rsidRPr="00F50B20">
        <w:t>ability to use</w:t>
      </w:r>
      <w:r w:rsidRPr="00F50B20">
        <w:t xml:space="preserve"> </w:t>
      </w:r>
      <w:r w:rsidRPr="003D2322">
        <w:t xml:space="preserve">tissue </w:t>
      </w:r>
      <w:r w:rsidR="009B279E" w:rsidRPr="003D2322">
        <w:t>culture, cloning and grafting</w:t>
      </w:r>
      <w:r w:rsidR="00F50B20" w:rsidRPr="003D2322">
        <w:t xml:space="preserve"> to ensure that fruit size, yield and quality is uniform and free from pests and diseases</w:t>
      </w:r>
      <w:r w:rsidR="009B279E" w:rsidRPr="003D2322">
        <w:t xml:space="preserve"> </w:t>
      </w:r>
      <w:r w:rsidR="00F50B20" w:rsidRPr="003D2322">
        <w:t>is informed by their</w:t>
      </w:r>
      <w:r w:rsidR="009B279E" w:rsidRPr="003D2322">
        <w:t xml:space="preserve"> knowledge of how cells of </w:t>
      </w:r>
      <w:r w:rsidR="00F50B20" w:rsidRPr="003D2322">
        <w:t xml:space="preserve">fruit (like </w:t>
      </w:r>
      <w:r w:rsidR="009B279E" w:rsidRPr="003D2322">
        <w:t>bananas, wine grapes and mango</w:t>
      </w:r>
      <w:r w:rsidR="00F50B20" w:rsidRPr="003D2322">
        <w:t>)</w:t>
      </w:r>
      <w:r w:rsidR="009B279E" w:rsidRPr="003D2322">
        <w:t xml:space="preserve"> multiply asexually to produce identical copies. This type of cell division is called mitosis.</w:t>
      </w:r>
    </w:p>
    <w:p w14:paraId="7A2C0DCE" w14:textId="15E28556" w:rsidR="001D44AC" w:rsidRDefault="001D44AC">
      <w:pPr>
        <w:spacing w:line="276" w:lineRule="auto"/>
        <w:rPr>
          <w:rFonts w:cs="Arial"/>
          <w:b/>
          <w:color w:val="70AD47" w:themeColor="accent6"/>
          <w:sz w:val="24"/>
        </w:rPr>
      </w:pPr>
      <w:r>
        <w:br w:type="page"/>
      </w:r>
    </w:p>
    <w:p w14:paraId="1200728B" w14:textId="77470231" w:rsidR="00226443" w:rsidRPr="005701DE" w:rsidRDefault="00495345" w:rsidP="004C61B8">
      <w:pPr>
        <w:pStyle w:val="Heading3"/>
      </w:pPr>
      <w:r>
        <w:lastRenderedPageBreak/>
        <w:t>Module</w:t>
      </w:r>
      <w:r w:rsidR="004C61B8" w:rsidRPr="005701DE">
        <w:t xml:space="preserve"> </w:t>
      </w:r>
      <w:r w:rsidR="009B279E">
        <w:t>3</w:t>
      </w:r>
      <w:r w:rsidR="00BB23BE">
        <w:t>:</w:t>
      </w:r>
      <w:r w:rsidR="00152A68">
        <w:t xml:space="preserve"> </w:t>
      </w:r>
      <w:r w:rsidR="009B279E">
        <w:t>Exploring and explaining body systems</w:t>
      </w:r>
      <w:r w:rsidR="009B279E">
        <w:tab/>
      </w:r>
      <w:r w:rsidR="009B279E">
        <w:tab/>
        <w:t>(3 hours)</w:t>
      </w:r>
    </w:p>
    <w:p w14:paraId="3636FEEF" w14:textId="1AE99CCF" w:rsidR="00F25B9C" w:rsidRPr="005701DE" w:rsidRDefault="007F0AD5" w:rsidP="007F0AD5">
      <w:pPr>
        <w:spacing w:before="240"/>
        <w:jc w:val="both"/>
      </w:pPr>
      <w:r>
        <w:rPr>
          <w:noProof/>
          <w:lang w:eastAsia="en-AU"/>
        </w:rPr>
        <mc:AlternateContent>
          <mc:Choice Requires="wpg">
            <w:drawing>
              <wp:inline distT="0" distB="0" distL="0" distR="0" wp14:anchorId="315289FE" wp14:editId="25CDCAE9">
                <wp:extent cx="5999571" cy="274354"/>
                <wp:effectExtent l="0" t="19050" r="20320" b="87630"/>
                <wp:docPr id="8" name="Group 8"/>
                <wp:cNvGraphicFramePr/>
                <a:graphic xmlns:a="http://schemas.openxmlformats.org/drawingml/2006/main">
                  <a:graphicData uri="http://schemas.microsoft.com/office/word/2010/wordprocessingGroup">
                    <wpg:wgp>
                      <wpg:cNvGrpSpPr/>
                      <wpg:grpSpPr>
                        <a:xfrm>
                          <a:off x="0" y="0"/>
                          <a:ext cx="5999571" cy="274354"/>
                          <a:chOff x="0" y="0"/>
                          <a:chExt cx="5999571" cy="274354"/>
                        </a:xfrm>
                      </wpg:grpSpPr>
                      <wps:wsp>
                        <wps:cNvPr id="26" name="Right Arrow 26"/>
                        <wps:cNvSpPr/>
                        <wps:spPr>
                          <a:xfrm>
                            <a:off x="39014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ight Arrow 221"/>
                        <wps:cNvSpPr/>
                        <wps:spPr>
                          <a:xfrm>
                            <a:off x="7010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Flowchart: Alternate Process 217"/>
                        <wps:cNvSpPr/>
                        <wps:spPr>
                          <a:xfrm>
                            <a:off x="2508069" y="0"/>
                            <a:ext cx="1367790" cy="269875"/>
                          </a:xfrm>
                          <a:prstGeom prst="flowChartAlternateProcess">
                            <a:avLst/>
                          </a:prstGeom>
                          <a:ln w="12700"/>
                        </wps:spPr>
                        <wps:style>
                          <a:lnRef idx="1">
                            <a:schemeClr val="accent6"/>
                          </a:lnRef>
                          <a:fillRef idx="3">
                            <a:schemeClr val="accent6"/>
                          </a:fillRef>
                          <a:effectRef idx="2">
                            <a:schemeClr val="accent6"/>
                          </a:effectRef>
                          <a:fontRef idx="minor">
                            <a:schemeClr val="lt1"/>
                          </a:fontRef>
                        </wps:style>
                        <wps:txbx>
                          <w:txbxContent>
                            <w:p w14:paraId="1B86B8EF" w14:textId="77777777" w:rsidR="00EA0C65" w:rsidRPr="00B439F0" w:rsidRDefault="00EA0C65" w:rsidP="009B279E">
                              <w:pPr>
                                <w:spacing w:after="0"/>
                                <w:jc w:val="center"/>
                                <w:rPr>
                                  <w:sz w:val="16"/>
                                  <w:szCs w:val="16"/>
                                </w:rPr>
                              </w:pPr>
                              <w:r w:rsidRPr="001115A7">
                                <w:rPr>
                                  <w:color w:val="FFFFFF" w:themeColor="background1"/>
                                  <w:sz w:val="16"/>
                                  <w:szCs w:val="16"/>
                                </w:rPr>
                                <w:t>EXPLORE &amp; EXPLAIN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a:off x="2294709"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a:off x="4990012"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Flowchart: Alternate Process 222"/>
                        <wps:cNvSpPr/>
                        <wps:spPr>
                          <a:xfrm>
                            <a:off x="0" y="4354"/>
                            <a:ext cx="684000" cy="270000"/>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0F180F4B" w14:textId="77777777" w:rsidR="00EA0C65" w:rsidRPr="000A1EEE" w:rsidRDefault="00EA0C65" w:rsidP="009B279E">
                              <w:pPr>
                                <w:tabs>
                                  <w:tab w:val="left" w:pos="709"/>
                                </w:tabs>
                                <w:spacing w:after="0"/>
                                <w:jc w:val="center"/>
                                <w:rPr>
                                  <w:sz w:val="16"/>
                                  <w:szCs w:val="16"/>
                                </w:rPr>
                              </w:pPr>
                              <w:r w:rsidRPr="000A1EEE">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lowchart: Alternate Process 223"/>
                        <wps:cNvSpPr/>
                        <wps:spPr>
                          <a:xfrm>
                            <a:off x="910046" y="4354"/>
                            <a:ext cx="1367790" cy="269875"/>
                          </a:xfrm>
                          <a:prstGeom prst="flowChartAlternateProcess">
                            <a:avLst/>
                          </a:prstGeom>
                          <a:solidFill>
                            <a:schemeClr val="bg1"/>
                          </a:solidFill>
                          <a:ln w="12700"/>
                        </wps:spPr>
                        <wps:style>
                          <a:lnRef idx="2">
                            <a:schemeClr val="accent6"/>
                          </a:lnRef>
                          <a:fillRef idx="1">
                            <a:schemeClr val="lt1"/>
                          </a:fillRef>
                          <a:effectRef idx="0">
                            <a:schemeClr val="accent6"/>
                          </a:effectRef>
                          <a:fontRef idx="minor">
                            <a:schemeClr val="dk1"/>
                          </a:fontRef>
                        </wps:style>
                        <wps:txbx>
                          <w:txbxContent>
                            <w:p w14:paraId="290F763B" w14:textId="77777777" w:rsidR="00EA0C65" w:rsidRPr="001115A7" w:rsidRDefault="00EA0C65" w:rsidP="009B279E">
                              <w:pPr>
                                <w:spacing w:after="0"/>
                                <w:jc w:val="center"/>
                                <w:rPr>
                                  <w:sz w:val="16"/>
                                  <w:szCs w:val="16"/>
                                </w:rPr>
                              </w:pPr>
                              <w:r w:rsidRPr="001115A7">
                                <w:rPr>
                                  <w:sz w:val="16"/>
                                  <w:szCs w:val="16"/>
                                </w:rPr>
                                <w:t>EXPLORE &amp; EXPLAIN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lowchart: Alternate Process 224"/>
                        <wps:cNvSpPr/>
                        <wps:spPr>
                          <a:xfrm>
                            <a:off x="4110446" y="4354"/>
                            <a:ext cx="86360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513781EF" w14:textId="77777777" w:rsidR="00EA0C65" w:rsidRPr="00B439F0" w:rsidRDefault="00EA0C65" w:rsidP="009B279E">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owchart: Alternate Process 225"/>
                        <wps:cNvSpPr/>
                        <wps:spPr>
                          <a:xfrm>
                            <a:off x="5207726" y="4354"/>
                            <a:ext cx="791845"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5980991F" w14:textId="77777777" w:rsidR="00EA0C65" w:rsidRPr="00B439F0" w:rsidRDefault="00EA0C65" w:rsidP="009B279E">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5289FE" id="Group 8" o:spid="_x0000_s1046" style="width:472.4pt;height:21.6pt;mso-position-horizontal-relative:char;mso-position-vertical-relative:line" coordsize="599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">
                <v:shape id="Right Arrow 26" o:spid="_x0000_s1047" type="#_x0000_t13" style="position:absolute;left:39014;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" adj="11754" fillcolor="#70ad47 [3209]" strokecolor="#375623 [1609]" strokeweight="1pt"/>
                <v:shape id="Right Arrow 221" o:spid="_x0000_s1048" type="#_x0000_t13" style="position:absolute;left:701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" adj="11754" fillcolor="#70ad47 [3209]" strokecolor="#375623 [1609]" strokeweight="1pt"/>
                <v:shape id="Flowchart: Alternate Process 217" o:spid="_x0000_s1049" type="#_x0000_t176" style="position:absolute;left:25080;width:1367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" fillcolor="#395824 [1641]" strokecolor="#6aa343 [3049]" strokeweight="1pt">
                  <v:fill color2="#68a242 [3017]" rotate="t" angle="180" colors="0 #4f8b27;52429f #69b636;1 #69ba33" focus="100%" type="gradient">
                    <o:fill v:ext="view" type="gradientUnscaled"/>
                  </v:fill>
                  <v:shadow on="t" color="black" opacity="22937f" origin=",.5" offset="0,.63889mm"/>
                  <v:textbox>
                    <w:txbxContent>
                      <w:p w14:paraId="1B86B8EF" w14:textId="77777777" w:rsidR="00EA0C65" w:rsidRPr="00B439F0" w:rsidRDefault="00EA0C65" w:rsidP="009B279E">
                        <w:pPr>
                          <w:spacing w:after="0"/>
                          <w:jc w:val="center"/>
                          <w:rPr>
                            <w:sz w:val="16"/>
                            <w:szCs w:val="16"/>
                          </w:rPr>
                        </w:pPr>
                        <w:r w:rsidRPr="001115A7">
                          <w:rPr>
                            <w:color w:val="FFFFFF" w:themeColor="background1"/>
                            <w:sz w:val="16"/>
                            <w:szCs w:val="16"/>
                          </w:rPr>
                          <w:t>EXPLORE &amp; EXPLAIN 2</w:t>
                        </w:r>
                      </w:p>
                    </w:txbxContent>
                  </v:textbox>
                </v:shape>
                <v:shape id="Right Arrow 23" o:spid="_x0000_s1050" type="#_x0000_t13" style="position:absolute;left:22947;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" adj="11754" fillcolor="#70ad47 [3209]" strokecolor="#375623 [1609]" strokeweight="1pt"/>
                <v:shape id="Right Arrow 27" o:spid="_x0000_s1051" type="#_x0000_t13" style="position:absolute;left:4990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" adj="11754" fillcolor="#70ad47 [3209]" strokecolor="#375623 [1609]" strokeweight="1pt"/>
                <v:shape id="Flowchart: Alternate Process 222" o:spid="_x0000_s1052" type="#_x0000_t176" style="position:absolute;top:43;width:68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" fillcolor="white [3201]" strokecolor="#70ad47 [3209]" strokeweight="1pt">
                  <v:textbox>
                    <w:txbxContent>
                      <w:p w14:paraId="0F180F4B" w14:textId="77777777" w:rsidR="00EA0C65" w:rsidRPr="000A1EEE" w:rsidRDefault="00EA0C65" w:rsidP="009B279E">
                        <w:pPr>
                          <w:tabs>
                            <w:tab w:val="left" w:pos="709"/>
                          </w:tabs>
                          <w:spacing w:after="0"/>
                          <w:jc w:val="center"/>
                          <w:rPr>
                            <w:sz w:val="16"/>
                            <w:szCs w:val="16"/>
                          </w:rPr>
                        </w:pPr>
                        <w:r w:rsidRPr="000A1EEE">
                          <w:rPr>
                            <w:color w:val="000000" w:themeColor="text1"/>
                            <w:sz w:val="16"/>
                            <w:szCs w:val="16"/>
                          </w:rPr>
                          <w:t>ENGAGE</w:t>
                        </w:r>
                      </w:p>
                    </w:txbxContent>
                  </v:textbox>
                </v:shape>
                <v:shape id="Flowchart: Alternate Process 223" o:spid="_x0000_s1053" type="#_x0000_t176" style="position:absolute;left:9100;top:43;width:1367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" fillcolor="white [3212]" strokecolor="#70ad47 [3209]" strokeweight="1pt">
                  <v:textbox>
                    <w:txbxContent>
                      <w:p w14:paraId="290F763B" w14:textId="77777777" w:rsidR="00EA0C65" w:rsidRPr="001115A7" w:rsidRDefault="00EA0C65" w:rsidP="009B279E">
                        <w:pPr>
                          <w:spacing w:after="0"/>
                          <w:jc w:val="center"/>
                          <w:rPr>
                            <w:sz w:val="16"/>
                            <w:szCs w:val="16"/>
                          </w:rPr>
                        </w:pPr>
                        <w:r w:rsidRPr="001115A7">
                          <w:rPr>
                            <w:sz w:val="16"/>
                            <w:szCs w:val="16"/>
                          </w:rPr>
                          <w:t>EXPLORE &amp; EXPLAIN 1</w:t>
                        </w:r>
                      </w:p>
                    </w:txbxContent>
                  </v:textbox>
                </v:shape>
                <v:shape id="Flowchart: Alternate Process 224" o:spid="_x0000_s1054" type="#_x0000_t176" style="position:absolute;left:41104;top:43;width:863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" fillcolor="white [3201]" strokecolor="#70ad47 [3209]" strokeweight="1pt">
                  <v:textbox>
                    <w:txbxContent>
                      <w:p w14:paraId="513781EF" w14:textId="77777777" w:rsidR="00EA0C65" w:rsidRPr="00B439F0" w:rsidRDefault="00EA0C65" w:rsidP="009B279E">
                        <w:pPr>
                          <w:spacing w:after="0"/>
                          <w:jc w:val="center"/>
                          <w:rPr>
                            <w:sz w:val="16"/>
                            <w:szCs w:val="16"/>
                          </w:rPr>
                        </w:pPr>
                        <w:r>
                          <w:rPr>
                            <w:sz w:val="16"/>
                            <w:szCs w:val="16"/>
                          </w:rPr>
                          <w:t>ELABORATE</w:t>
                        </w:r>
                      </w:p>
                    </w:txbxContent>
                  </v:textbox>
                </v:shape>
                <v:shape id="Flowchart: Alternate Process 225" o:spid="_x0000_s1055" type="#_x0000_t176" style="position:absolute;left:52077;top:43;width:791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" fillcolor="white [3201]" strokecolor="#70ad47 [3209]" strokeweight="1pt">
                  <v:textbox>
                    <w:txbxContent>
                      <w:p w14:paraId="5980991F" w14:textId="77777777" w:rsidR="00EA0C65" w:rsidRPr="00B439F0" w:rsidRDefault="00EA0C65" w:rsidP="009B279E">
                        <w:pPr>
                          <w:spacing w:after="0"/>
                          <w:jc w:val="center"/>
                          <w:rPr>
                            <w:sz w:val="16"/>
                            <w:szCs w:val="16"/>
                          </w:rPr>
                        </w:pPr>
                        <w:r>
                          <w:rPr>
                            <w:sz w:val="16"/>
                            <w:szCs w:val="16"/>
                          </w:rPr>
                          <w:t>EVALUATE</w:t>
                        </w:r>
                      </w:p>
                    </w:txbxContent>
                  </v:textbox>
                </v:shape>
                <w10:anchorlock/>
              </v:group>
            </w:pict>
          </mc:Fallback>
        </mc:AlternateContent>
      </w:r>
    </w:p>
    <w:p w14:paraId="76DEF8C1" w14:textId="77777777" w:rsidR="009269AB" w:rsidRPr="005701DE" w:rsidRDefault="006E0407" w:rsidP="009269AB">
      <w:pPr>
        <w:pStyle w:val="Heading4"/>
      </w:pPr>
      <w:r>
        <w:t>Learning intentions</w:t>
      </w:r>
    </w:p>
    <w:p w14:paraId="60BE24A8" w14:textId="23FADC46" w:rsidR="009B279E" w:rsidRDefault="009B279E" w:rsidP="003D2322">
      <w:r>
        <w:t>Students are expected to gain an understanding that</w:t>
      </w:r>
      <w:r w:rsidR="008F23B4">
        <w:t xml:space="preserve"> m</w:t>
      </w:r>
      <w:r w:rsidRPr="00E47669">
        <w:rPr>
          <w:shd w:val="clear" w:color="auto" w:fill="FEFEFE"/>
        </w:rPr>
        <w:t>ulticellular organisms contain systems of organs carrying out specialised functions that enabl</w:t>
      </w:r>
      <w:r>
        <w:rPr>
          <w:shd w:val="clear" w:color="auto" w:fill="FEFEFE"/>
        </w:rPr>
        <w:t>e them to survive and reproduce</w:t>
      </w:r>
      <w:r w:rsidR="008F23B4">
        <w:t>.</w:t>
      </w:r>
    </w:p>
    <w:p w14:paraId="4E5EF315" w14:textId="77777777" w:rsidR="009B279E" w:rsidRPr="00BD733C" w:rsidRDefault="009B279E" w:rsidP="009B279E">
      <w:pPr>
        <w:spacing w:after="0"/>
        <w:rPr>
          <w:rFonts w:cs="Arial"/>
        </w:rPr>
      </w:pPr>
      <w:r w:rsidRPr="00BD733C">
        <w:rPr>
          <w:rFonts w:cs="Arial"/>
        </w:rPr>
        <w:t>They do this by:</w:t>
      </w:r>
    </w:p>
    <w:p w14:paraId="2BA038AF" w14:textId="77777777" w:rsidR="009B279E" w:rsidRPr="00BD733C" w:rsidRDefault="009B279E" w:rsidP="00B342C6">
      <w:pPr>
        <w:pStyle w:val="ListParagraph"/>
        <w:numPr>
          <w:ilvl w:val="0"/>
          <w:numId w:val="2"/>
        </w:numPr>
        <w:spacing w:after="0"/>
        <w:rPr>
          <w:rFonts w:cs="Arial"/>
        </w:rPr>
      </w:pPr>
      <w:r w:rsidRPr="00BD733C">
        <w:rPr>
          <w:rFonts w:eastAsia="Times New Roman" w:cs="Arial"/>
          <w:lang w:eastAsia="en-AU"/>
        </w:rPr>
        <w:t>comparing reproductive systems of organisms</w:t>
      </w:r>
    </w:p>
    <w:p w14:paraId="3CAB5310" w14:textId="77777777" w:rsidR="009B279E" w:rsidRPr="00BD733C" w:rsidRDefault="009B279E" w:rsidP="00B342C6">
      <w:pPr>
        <w:numPr>
          <w:ilvl w:val="0"/>
          <w:numId w:val="2"/>
        </w:numPr>
        <w:shd w:val="clear" w:color="auto" w:fill="FEFEFE"/>
        <w:spacing w:before="100" w:beforeAutospacing="1" w:after="100" w:afterAutospacing="1"/>
        <w:rPr>
          <w:rFonts w:eastAsia="Times New Roman" w:cs="Arial"/>
          <w:lang w:eastAsia="en-AU"/>
        </w:rPr>
      </w:pPr>
      <w:r w:rsidRPr="00BD733C">
        <w:rPr>
          <w:rFonts w:eastAsia="Times New Roman" w:cs="Arial"/>
          <w:lang w:eastAsia="en-AU"/>
        </w:rPr>
        <w:t>identifying the organs and overall function of a system of a multicellular organism in supporting the life processes</w:t>
      </w:r>
    </w:p>
    <w:p w14:paraId="139E5D37" w14:textId="77777777" w:rsidR="009B279E" w:rsidRPr="00BD733C" w:rsidRDefault="009B279E" w:rsidP="00B342C6">
      <w:pPr>
        <w:numPr>
          <w:ilvl w:val="0"/>
          <w:numId w:val="2"/>
        </w:numPr>
        <w:shd w:val="clear" w:color="auto" w:fill="FEFEFE"/>
        <w:spacing w:before="100" w:beforeAutospacing="1" w:after="100" w:afterAutospacing="1"/>
        <w:rPr>
          <w:rFonts w:eastAsia="Times New Roman" w:cs="Arial"/>
          <w:lang w:eastAsia="en-AU"/>
        </w:rPr>
      </w:pPr>
      <w:r w:rsidRPr="00BD733C">
        <w:rPr>
          <w:rFonts w:eastAsia="Times New Roman" w:cs="Arial"/>
          <w:lang w:eastAsia="en-AU"/>
        </w:rPr>
        <w:t>describing the structure of each organ in a system and relating its function to the overall function of the system</w:t>
      </w:r>
    </w:p>
    <w:p w14:paraId="3D6AB6A3" w14:textId="77777777" w:rsidR="009B279E" w:rsidRPr="00BD733C" w:rsidRDefault="009B279E" w:rsidP="00B342C6">
      <w:pPr>
        <w:numPr>
          <w:ilvl w:val="0"/>
          <w:numId w:val="2"/>
        </w:numPr>
        <w:shd w:val="clear" w:color="auto" w:fill="FEFEFE"/>
        <w:spacing w:before="100" w:beforeAutospacing="1" w:after="100" w:afterAutospacing="1"/>
        <w:rPr>
          <w:rFonts w:eastAsia="Times New Roman" w:cs="Arial"/>
          <w:lang w:eastAsia="en-AU"/>
        </w:rPr>
      </w:pPr>
      <w:r w:rsidRPr="00BD733C">
        <w:rPr>
          <w:rFonts w:eastAsia="Times New Roman" w:cs="Arial"/>
          <w:lang w:eastAsia="en-AU"/>
        </w:rPr>
        <w:t>examining the specialised cells and tissues involved in structure and function of particular organs</w:t>
      </w:r>
    </w:p>
    <w:p w14:paraId="41ED52C6" w14:textId="5B549F1C" w:rsidR="009B279E" w:rsidRPr="00BD733C" w:rsidRDefault="009B279E" w:rsidP="00B342C6">
      <w:pPr>
        <w:numPr>
          <w:ilvl w:val="0"/>
          <w:numId w:val="2"/>
        </w:numPr>
        <w:shd w:val="clear" w:color="auto" w:fill="FEFEFE"/>
        <w:spacing w:before="100" w:beforeAutospacing="1" w:after="100" w:afterAutospacing="1"/>
        <w:rPr>
          <w:rFonts w:eastAsia="Times New Roman" w:cs="Arial"/>
          <w:lang w:eastAsia="en-AU"/>
        </w:rPr>
      </w:pPr>
      <w:r w:rsidRPr="00BD733C">
        <w:rPr>
          <w:rFonts w:cs="Arial"/>
        </w:rPr>
        <w:t xml:space="preserve">understanding </w:t>
      </w:r>
      <w:r w:rsidR="00505F26" w:rsidRPr="00BD733C">
        <w:rPr>
          <w:rFonts w:cs="Arial"/>
        </w:rPr>
        <w:t xml:space="preserve">how </w:t>
      </w:r>
      <w:r w:rsidRPr="00BD733C">
        <w:rPr>
          <w:rFonts w:cs="Arial"/>
        </w:rPr>
        <w:t xml:space="preserve">people such as marine scientists </w:t>
      </w:r>
      <w:r w:rsidR="00505F26" w:rsidRPr="00BD733C">
        <w:rPr>
          <w:rFonts w:cs="Arial"/>
        </w:rPr>
        <w:t xml:space="preserve">and </w:t>
      </w:r>
      <w:r w:rsidRPr="00BD733C">
        <w:rPr>
          <w:rFonts w:cs="Arial"/>
        </w:rPr>
        <w:t>agricultural scientist</w:t>
      </w:r>
      <w:r w:rsidR="00505F26" w:rsidRPr="00BD733C">
        <w:rPr>
          <w:rFonts w:cs="Arial"/>
        </w:rPr>
        <w:t>s</w:t>
      </w:r>
      <w:r w:rsidRPr="00BD733C">
        <w:rPr>
          <w:rFonts w:cs="Arial"/>
        </w:rPr>
        <w:t xml:space="preserve"> use science understanding and skills in their occupations</w:t>
      </w:r>
      <w:r w:rsidR="00505F26" w:rsidRPr="00BD733C">
        <w:rPr>
          <w:rFonts w:cs="Arial"/>
        </w:rPr>
        <w:t>,</w:t>
      </w:r>
      <w:r w:rsidRPr="00BD733C">
        <w:rPr>
          <w:rFonts w:cs="Arial"/>
        </w:rPr>
        <w:t xml:space="preserve"> and </w:t>
      </w:r>
      <w:r w:rsidR="00505F26" w:rsidRPr="00BD733C">
        <w:rPr>
          <w:rFonts w:cs="Arial"/>
        </w:rPr>
        <w:t xml:space="preserve">that </w:t>
      </w:r>
      <w:r w:rsidRPr="00BD733C">
        <w:rPr>
          <w:rFonts w:cs="Arial"/>
        </w:rPr>
        <w:t xml:space="preserve">these have influenced the development of practices in areas of human activity such as </w:t>
      </w:r>
      <w:r w:rsidR="00505F26" w:rsidRPr="00BD733C">
        <w:rPr>
          <w:rFonts w:cs="Arial"/>
        </w:rPr>
        <w:t>WA</w:t>
      </w:r>
      <w:r w:rsidRPr="00BD733C">
        <w:rPr>
          <w:rFonts w:cs="Arial"/>
        </w:rPr>
        <w:t xml:space="preserve"> industry, agriculture and marine and terrestrial resource management</w:t>
      </w:r>
      <w:r w:rsidR="008F23B4" w:rsidRPr="00BD733C">
        <w:t>.</w:t>
      </w:r>
    </w:p>
    <w:p w14:paraId="61D2DF1E" w14:textId="4D85A792" w:rsidR="009269AB" w:rsidRPr="005701DE" w:rsidRDefault="009B279E" w:rsidP="009269AB">
      <w:pPr>
        <w:pStyle w:val="Heading4"/>
      </w:pPr>
      <w:r>
        <w:t>Resources and equipment</w:t>
      </w:r>
    </w:p>
    <w:p w14:paraId="5A2E1FB8" w14:textId="3DD7CC3E" w:rsidR="00505F26" w:rsidRDefault="00505F26" w:rsidP="00B10621">
      <w:pPr>
        <w:spacing w:after="0"/>
      </w:pPr>
      <w:r>
        <w:t>You will need:</w:t>
      </w:r>
    </w:p>
    <w:p w14:paraId="066DF22F" w14:textId="42F0B164" w:rsidR="00505F26" w:rsidRPr="008B4514" w:rsidRDefault="00505F26" w:rsidP="00A60E4B">
      <w:pPr>
        <w:pStyle w:val="ListParagraph"/>
        <w:numPr>
          <w:ilvl w:val="0"/>
          <w:numId w:val="43"/>
        </w:numPr>
      </w:pPr>
      <w:r w:rsidRPr="008B4514">
        <w:t>Student worksheets:</w:t>
      </w:r>
      <w:r w:rsidRPr="00505F26">
        <w:t xml:space="preserve"> </w:t>
      </w:r>
    </w:p>
    <w:p w14:paraId="7384BC3C" w14:textId="33B70DAA" w:rsidR="00505F26" w:rsidRDefault="00505F26" w:rsidP="00A60E4B">
      <w:pPr>
        <w:pStyle w:val="ListParagraph"/>
        <w:numPr>
          <w:ilvl w:val="1"/>
          <w:numId w:val="43"/>
        </w:numPr>
        <w:ind w:left="709"/>
      </w:pPr>
      <w:r>
        <w:t xml:space="preserve">3.1 What’s inside? </w:t>
      </w:r>
    </w:p>
    <w:p w14:paraId="43900734" w14:textId="1D753FA1" w:rsidR="00505F26" w:rsidRPr="00505F26" w:rsidRDefault="00505F26" w:rsidP="00A60E4B">
      <w:pPr>
        <w:pStyle w:val="ListParagraph"/>
        <w:numPr>
          <w:ilvl w:val="1"/>
          <w:numId w:val="43"/>
        </w:numPr>
        <w:ind w:left="709"/>
      </w:pPr>
      <w:r>
        <w:t xml:space="preserve">3.2 </w:t>
      </w:r>
      <w:r w:rsidRPr="00505F26">
        <w:t>Drawing squid (print in A3 size)</w:t>
      </w:r>
    </w:p>
    <w:p w14:paraId="07711C07" w14:textId="47F87B98" w:rsidR="00505F26" w:rsidRPr="00505F26" w:rsidRDefault="00505F26" w:rsidP="00A60E4B">
      <w:pPr>
        <w:pStyle w:val="ListParagraph"/>
        <w:numPr>
          <w:ilvl w:val="1"/>
          <w:numId w:val="43"/>
        </w:numPr>
        <w:ind w:left="709"/>
      </w:pPr>
      <w:r>
        <w:t xml:space="preserve">3.3 </w:t>
      </w:r>
      <w:r w:rsidRPr="00505F26">
        <w:t>From ocean to plate</w:t>
      </w:r>
    </w:p>
    <w:p w14:paraId="194CEC9F" w14:textId="13E9EE21" w:rsidR="00505F26" w:rsidRPr="00404BD7" w:rsidRDefault="00505F26" w:rsidP="00A60E4B">
      <w:pPr>
        <w:pStyle w:val="ListParagraph"/>
        <w:numPr>
          <w:ilvl w:val="1"/>
          <w:numId w:val="43"/>
        </w:numPr>
        <w:ind w:left="709"/>
      </w:pPr>
      <w:r w:rsidRPr="00404BD7">
        <w:t>3.4 Cooperative learning jigsaw</w:t>
      </w:r>
      <w:r w:rsidR="003A5D79" w:rsidRPr="00404BD7">
        <w:t xml:space="preserve"> (print in A3 size)</w:t>
      </w:r>
    </w:p>
    <w:p w14:paraId="2067DCED" w14:textId="79BD1E1F" w:rsidR="00505F26" w:rsidRPr="00404BD7" w:rsidRDefault="00683993" w:rsidP="00A60E4B">
      <w:pPr>
        <w:pStyle w:val="ListParagraph"/>
        <w:numPr>
          <w:ilvl w:val="0"/>
          <w:numId w:val="43"/>
        </w:numPr>
      </w:pPr>
      <w:r w:rsidRPr="00404BD7">
        <w:t>DPIRD Marine Waters website resources</w:t>
      </w:r>
      <w:r w:rsidR="00505F26" w:rsidRPr="00404BD7">
        <w:t xml:space="preserve">: </w:t>
      </w:r>
    </w:p>
    <w:p w14:paraId="28D45D50" w14:textId="2480133A" w:rsidR="00683993" w:rsidRPr="00404BD7" w:rsidRDefault="003E3ED5" w:rsidP="00A60E4B">
      <w:pPr>
        <w:pStyle w:val="ListParagraph"/>
        <w:numPr>
          <w:ilvl w:val="1"/>
          <w:numId w:val="43"/>
        </w:numPr>
        <w:ind w:left="709"/>
        <w:rPr>
          <w:i/>
        </w:rPr>
      </w:pPr>
      <w:hyperlink r:id="rId38" w:history="1">
        <w:r w:rsidR="00683993" w:rsidRPr="00404BD7">
          <w:rPr>
            <w:rStyle w:val="Hyperlink"/>
            <w:i/>
          </w:rPr>
          <w:t xml:space="preserve">Fact </w:t>
        </w:r>
        <w:r w:rsidR="00931D95" w:rsidRPr="00404BD7">
          <w:rPr>
            <w:rStyle w:val="Hyperlink"/>
            <w:i/>
          </w:rPr>
          <w:t>s</w:t>
        </w:r>
        <w:r w:rsidR="00683993" w:rsidRPr="00404BD7">
          <w:rPr>
            <w:rStyle w:val="Hyperlink"/>
            <w:i/>
          </w:rPr>
          <w:t xml:space="preserve">heet: Fish </w:t>
        </w:r>
        <w:r w:rsidR="00931D95" w:rsidRPr="00404BD7">
          <w:rPr>
            <w:rStyle w:val="Hyperlink"/>
            <w:i/>
          </w:rPr>
          <w:t>a</w:t>
        </w:r>
        <w:r w:rsidR="00683993" w:rsidRPr="00404BD7">
          <w:rPr>
            <w:rStyle w:val="Hyperlink"/>
            <w:i/>
          </w:rPr>
          <w:t>natomy</w:t>
        </w:r>
      </w:hyperlink>
      <w:r w:rsidR="00683993" w:rsidRPr="00404BD7" w:rsidDel="00683993">
        <w:rPr>
          <w:i/>
        </w:rPr>
        <w:t xml:space="preserve"> </w:t>
      </w:r>
    </w:p>
    <w:p w14:paraId="4D3F231B" w14:textId="606E4D91" w:rsidR="00683993" w:rsidRPr="00404BD7" w:rsidRDefault="003E3ED5" w:rsidP="00A60E4B">
      <w:pPr>
        <w:pStyle w:val="ListParagraph"/>
        <w:numPr>
          <w:ilvl w:val="1"/>
          <w:numId w:val="43"/>
        </w:numPr>
        <w:ind w:left="709"/>
        <w:rPr>
          <w:rStyle w:val="Hyperlink"/>
          <w:i/>
          <w:color w:val="auto"/>
          <w:u w:val="none"/>
        </w:rPr>
      </w:pPr>
      <w:hyperlink r:id="rId39" w:history="1">
        <w:r w:rsidR="00683993" w:rsidRPr="00404BD7">
          <w:rPr>
            <w:rStyle w:val="Hyperlink"/>
            <w:i/>
          </w:rPr>
          <w:t xml:space="preserve">Poster: Bony </w:t>
        </w:r>
        <w:r w:rsidR="00931D95" w:rsidRPr="00404BD7">
          <w:rPr>
            <w:rStyle w:val="Hyperlink"/>
            <w:i/>
          </w:rPr>
          <w:t>f</w:t>
        </w:r>
        <w:r w:rsidR="00683993" w:rsidRPr="00404BD7">
          <w:rPr>
            <w:rStyle w:val="Hyperlink"/>
            <w:i/>
          </w:rPr>
          <w:t>ish – External Anatomy</w:t>
        </w:r>
      </w:hyperlink>
    </w:p>
    <w:p w14:paraId="4370355B" w14:textId="02A2A80B" w:rsidR="00683993" w:rsidRPr="00404BD7" w:rsidRDefault="003E3ED5" w:rsidP="00A60E4B">
      <w:pPr>
        <w:pStyle w:val="ListParagraph"/>
        <w:numPr>
          <w:ilvl w:val="1"/>
          <w:numId w:val="43"/>
        </w:numPr>
        <w:ind w:left="709"/>
        <w:rPr>
          <w:rStyle w:val="Hyperlink"/>
          <w:i/>
          <w:color w:val="auto"/>
          <w:u w:val="none"/>
        </w:rPr>
      </w:pPr>
      <w:hyperlink r:id="rId40" w:history="1">
        <w:r w:rsidR="00683993" w:rsidRPr="00404BD7">
          <w:rPr>
            <w:rStyle w:val="Hyperlink"/>
            <w:i/>
          </w:rPr>
          <w:t xml:space="preserve">Poster Bony </w:t>
        </w:r>
        <w:r w:rsidR="00931D95" w:rsidRPr="00404BD7">
          <w:rPr>
            <w:rStyle w:val="Hyperlink"/>
            <w:i/>
          </w:rPr>
          <w:t>f</w:t>
        </w:r>
        <w:r w:rsidR="00683993" w:rsidRPr="00404BD7">
          <w:rPr>
            <w:rStyle w:val="Hyperlink"/>
            <w:i/>
          </w:rPr>
          <w:t>ish – Internal Anatomy</w:t>
        </w:r>
      </w:hyperlink>
    </w:p>
    <w:p w14:paraId="3C91DECA" w14:textId="351564D8" w:rsidR="00683993" w:rsidRPr="00404BD7" w:rsidRDefault="003E3ED5" w:rsidP="00A60E4B">
      <w:pPr>
        <w:pStyle w:val="ListParagraph"/>
        <w:numPr>
          <w:ilvl w:val="1"/>
          <w:numId w:val="43"/>
        </w:numPr>
        <w:ind w:left="709"/>
        <w:rPr>
          <w:i/>
        </w:rPr>
      </w:pPr>
      <w:hyperlink r:id="rId41" w:history="1">
        <w:r w:rsidR="00683993" w:rsidRPr="00404BD7">
          <w:rPr>
            <w:rStyle w:val="Hyperlink"/>
            <w:i/>
          </w:rPr>
          <w:t xml:space="preserve">Student </w:t>
        </w:r>
        <w:r w:rsidR="00931D95" w:rsidRPr="00404BD7">
          <w:rPr>
            <w:rStyle w:val="Hyperlink"/>
            <w:i/>
          </w:rPr>
          <w:t>w</w:t>
        </w:r>
        <w:r w:rsidR="00683993" w:rsidRPr="00404BD7">
          <w:rPr>
            <w:rStyle w:val="Hyperlink"/>
            <w:i/>
          </w:rPr>
          <w:t>orksheet: Bony fish anatomy – Whiting species SS</w:t>
        </w:r>
      </w:hyperlink>
    </w:p>
    <w:p w14:paraId="24B047E8" w14:textId="796061D2" w:rsidR="00505F26" w:rsidRPr="00404BD7" w:rsidRDefault="00505F26" w:rsidP="00A60E4B">
      <w:pPr>
        <w:pStyle w:val="ListParagraph"/>
        <w:numPr>
          <w:ilvl w:val="0"/>
          <w:numId w:val="43"/>
        </w:numPr>
      </w:pPr>
      <w:r w:rsidRPr="00404BD7">
        <w:t>Squid, fish</w:t>
      </w:r>
      <w:r w:rsidR="0078676E" w:rsidRPr="00404BD7">
        <w:t xml:space="preserve"> and</w:t>
      </w:r>
      <w:r w:rsidRPr="00404BD7">
        <w:t xml:space="preserve"> dissecting equipment (see worksheet 3.1 for details)</w:t>
      </w:r>
    </w:p>
    <w:p w14:paraId="0C91F25D" w14:textId="77777777" w:rsidR="001D44AC" w:rsidRDefault="001D44AC">
      <w:pPr>
        <w:spacing w:line="276" w:lineRule="auto"/>
        <w:rPr>
          <w:rFonts w:cs="Arial"/>
          <w:b/>
          <w:color w:val="70AD47" w:themeColor="accent6"/>
          <w:sz w:val="24"/>
        </w:rPr>
      </w:pPr>
      <w:r>
        <w:br w:type="page"/>
      </w:r>
    </w:p>
    <w:p w14:paraId="305054C8" w14:textId="525E73EB" w:rsidR="00505F26" w:rsidRDefault="00505F26" w:rsidP="003D2322">
      <w:pPr>
        <w:pStyle w:val="Heading3"/>
      </w:pPr>
      <w:r w:rsidRPr="00505F26">
        <w:lastRenderedPageBreak/>
        <w:t>Instructions for suggested activities</w:t>
      </w:r>
    </w:p>
    <w:p w14:paraId="45A5A5C9" w14:textId="747B1137" w:rsidR="00624119" w:rsidRPr="00B03809" w:rsidRDefault="00624119" w:rsidP="003D2322">
      <w:pPr>
        <w:pStyle w:val="Heading5"/>
      </w:pPr>
      <w:r>
        <w:t>Lesson 1</w:t>
      </w:r>
    </w:p>
    <w:p w14:paraId="28496063" w14:textId="58E64E68" w:rsidR="000A4D1A" w:rsidRDefault="00624119" w:rsidP="001D44AC">
      <w:pPr>
        <w:pStyle w:val="ListParagraph"/>
        <w:numPr>
          <w:ilvl w:val="0"/>
          <w:numId w:val="14"/>
        </w:numPr>
        <w:ind w:left="360"/>
      </w:pPr>
      <w:r>
        <w:t>Begin the lesson with a whole</w:t>
      </w:r>
      <w:r w:rsidR="00645B54">
        <w:t>-</w:t>
      </w:r>
      <w:r>
        <w:t xml:space="preserve">class discussion of foods that students like to eat. </w:t>
      </w:r>
    </w:p>
    <w:p w14:paraId="083AE10F" w14:textId="42613C9F" w:rsidR="000131C6" w:rsidRDefault="00624119" w:rsidP="001D44AC">
      <w:pPr>
        <w:pStyle w:val="ListParagraph"/>
        <w:numPr>
          <w:ilvl w:val="0"/>
          <w:numId w:val="14"/>
        </w:numPr>
        <w:ind w:left="360"/>
      </w:pPr>
      <w:r>
        <w:t xml:space="preserve">Move into a discussion of the types of seafood students will probably have encountered at a </w:t>
      </w:r>
      <w:r w:rsidR="00645B54">
        <w:t xml:space="preserve">fish </w:t>
      </w:r>
      <w:r>
        <w:t xml:space="preserve">and </w:t>
      </w:r>
      <w:r w:rsidR="00645B54">
        <w:t xml:space="preserve">chip </w:t>
      </w:r>
      <w:r>
        <w:t xml:space="preserve">shop. Discuss with students the origin of the seafood that they eat, introducing the importance of </w:t>
      </w:r>
      <w:r w:rsidR="00645B54">
        <w:t>WA</w:t>
      </w:r>
      <w:r>
        <w:t>’s wild-catch seafood industry</w:t>
      </w:r>
      <w:r w:rsidR="000131C6">
        <w:t>:</w:t>
      </w:r>
      <w:r>
        <w:t xml:space="preserve"> </w:t>
      </w:r>
    </w:p>
    <w:p w14:paraId="570F8B13" w14:textId="275F71BC" w:rsidR="000131C6" w:rsidRDefault="00624119" w:rsidP="00A60E4B">
      <w:pPr>
        <w:pStyle w:val="ListParagraph"/>
        <w:numPr>
          <w:ilvl w:val="0"/>
          <w:numId w:val="59"/>
        </w:numPr>
      </w:pPr>
      <w:r>
        <w:t>to supplying food to the community</w:t>
      </w:r>
    </w:p>
    <w:p w14:paraId="6BC320DC" w14:textId="49AC0651" w:rsidR="0078676E" w:rsidRDefault="000131C6" w:rsidP="00A60E4B">
      <w:pPr>
        <w:pStyle w:val="ListParagraph"/>
        <w:numPr>
          <w:ilvl w:val="0"/>
          <w:numId w:val="59"/>
        </w:numPr>
      </w:pPr>
      <w:r>
        <w:t xml:space="preserve">as an </w:t>
      </w:r>
      <w:r w:rsidR="00624119">
        <w:t xml:space="preserve">international export commodity. </w:t>
      </w:r>
    </w:p>
    <w:p w14:paraId="1AB90D6A" w14:textId="43384C84" w:rsidR="0078676E" w:rsidRDefault="0078676E" w:rsidP="001D44AC">
      <w:pPr>
        <w:pStyle w:val="ListParagraph"/>
        <w:numPr>
          <w:ilvl w:val="0"/>
          <w:numId w:val="14"/>
        </w:numPr>
        <w:ind w:left="360"/>
      </w:pPr>
      <w:r>
        <w:t xml:space="preserve">Distribute </w:t>
      </w:r>
      <w:r w:rsidRPr="008B4514">
        <w:rPr>
          <w:iCs/>
        </w:rPr>
        <w:t>worksheets 3.1 and 3.2</w:t>
      </w:r>
      <w:r w:rsidRPr="00A51294">
        <w:rPr>
          <w:i/>
          <w:iCs/>
        </w:rPr>
        <w:t xml:space="preserve"> </w:t>
      </w:r>
      <w:r w:rsidRPr="008B4514">
        <w:t>and e</w:t>
      </w:r>
      <w:r>
        <w:t>xplain that the class will be working in groups to dissect a squid.</w:t>
      </w:r>
    </w:p>
    <w:p w14:paraId="719579D0" w14:textId="3C692D56" w:rsidR="00A0717D" w:rsidRDefault="00127B87" w:rsidP="001D44AC">
      <w:pPr>
        <w:pStyle w:val="ListParagraph"/>
        <w:numPr>
          <w:ilvl w:val="0"/>
          <w:numId w:val="14"/>
        </w:numPr>
        <w:spacing w:before="240"/>
        <w:ind w:left="360"/>
      </w:pPr>
      <w:r>
        <w:t>A</w:t>
      </w:r>
      <w:r w:rsidR="00624119">
        <w:t>sk students</w:t>
      </w:r>
      <w:r>
        <w:t>, in their small groups,</w:t>
      </w:r>
      <w:r w:rsidR="00624119">
        <w:t xml:space="preserve"> to think about questions that they would like answered during the dissection</w:t>
      </w:r>
      <w:r w:rsidR="00A0717D">
        <w:t>:</w:t>
      </w:r>
      <w:r w:rsidR="003B523B">
        <w:t xml:space="preserve"> (s</w:t>
      </w:r>
      <w:r w:rsidR="003B523B" w:rsidRPr="00805E0A">
        <w:t xml:space="preserve">tudents record their ideas in the </w:t>
      </w:r>
      <w:r w:rsidR="003B523B">
        <w:t>columns</w:t>
      </w:r>
      <w:r w:rsidR="003B523B" w:rsidRPr="00805E0A">
        <w:t xml:space="preserve"> on worksheet</w:t>
      </w:r>
      <w:r w:rsidR="003B523B">
        <w:t xml:space="preserve"> 3.1</w:t>
      </w:r>
    </w:p>
    <w:p w14:paraId="5854506E" w14:textId="1706BD45" w:rsidR="00A0717D" w:rsidRDefault="00624119" w:rsidP="00A60E4B">
      <w:pPr>
        <w:pStyle w:val="ListParagraph"/>
        <w:numPr>
          <w:ilvl w:val="1"/>
          <w:numId w:val="19"/>
        </w:numPr>
        <w:ind w:left="709"/>
      </w:pPr>
      <w:r>
        <w:t xml:space="preserve">Where are the squid’s eyes? </w:t>
      </w:r>
    </w:p>
    <w:p w14:paraId="1CF5AA22" w14:textId="77777777" w:rsidR="00A0717D" w:rsidRDefault="00624119" w:rsidP="00A60E4B">
      <w:pPr>
        <w:pStyle w:val="ListParagraph"/>
        <w:numPr>
          <w:ilvl w:val="1"/>
          <w:numId w:val="19"/>
        </w:numPr>
        <w:ind w:left="709"/>
      </w:pPr>
      <w:r>
        <w:t xml:space="preserve">Where is the squid’s mouth? </w:t>
      </w:r>
    </w:p>
    <w:p w14:paraId="07BF1D75" w14:textId="7897B437" w:rsidR="00A0717D" w:rsidRDefault="00624119" w:rsidP="00A60E4B">
      <w:pPr>
        <w:pStyle w:val="ListParagraph"/>
        <w:numPr>
          <w:ilvl w:val="1"/>
          <w:numId w:val="19"/>
        </w:numPr>
        <w:ind w:left="709"/>
      </w:pPr>
      <w:r>
        <w:t>Do squid have a stomach like you</w:t>
      </w:r>
      <w:r w:rsidR="0090694D">
        <w:t>rs</w:t>
      </w:r>
      <w:r>
        <w:t xml:space="preserve">? </w:t>
      </w:r>
    </w:p>
    <w:p w14:paraId="417DCD55" w14:textId="77777777" w:rsidR="00A0717D" w:rsidRDefault="00624119" w:rsidP="00A60E4B">
      <w:pPr>
        <w:pStyle w:val="ListParagraph"/>
        <w:numPr>
          <w:ilvl w:val="1"/>
          <w:numId w:val="19"/>
        </w:numPr>
        <w:ind w:left="709"/>
      </w:pPr>
      <w:r>
        <w:t xml:space="preserve">Does it have a skeleton and muscles to move around? </w:t>
      </w:r>
    </w:p>
    <w:p w14:paraId="6BB56F4E" w14:textId="77777777" w:rsidR="000B590F" w:rsidRDefault="00624119" w:rsidP="00A60E4B">
      <w:pPr>
        <w:pStyle w:val="ListParagraph"/>
        <w:numPr>
          <w:ilvl w:val="1"/>
          <w:numId w:val="19"/>
        </w:numPr>
        <w:ind w:left="709"/>
      </w:pPr>
      <w:r>
        <w:t xml:space="preserve">Are there male and female squid with different reproductive organs? </w:t>
      </w:r>
    </w:p>
    <w:p w14:paraId="24FDF059" w14:textId="7B5FEBC9" w:rsidR="00624119" w:rsidRDefault="00624119" w:rsidP="00A60E4B">
      <w:pPr>
        <w:pStyle w:val="ListParagraph"/>
        <w:numPr>
          <w:ilvl w:val="1"/>
          <w:numId w:val="19"/>
        </w:numPr>
        <w:ind w:left="709"/>
      </w:pPr>
      <w:r>
        <w:t xml:space="preserve">Do squid have lungs to exchange gases (like humans) or gills </w:t>
      </w:r>
      <w:r w:rsidR="000B590F">
        <w:t>(</w:t>
      </w:r>
      <w:r>
        <w:t>like a fish</w:t>
      </w:r>
      <w:r w:rsidR="000B590F">
        <w:t>)</w:t>
      </w:r>
      <w:r>
        <w:t xml:space="preserve">? </w:t>
      </w:r>
    </w:p>
    <w:p w14:paraId="2A79F759" w14:textId="2DB2F0B7" w:rsidR="00A33CB9" w:rsidRPr="00760EA2" w:rsidRDefault="00624119" w:rsidP="001D44AC">
      <w:pPr>
        <w:pStyle w:val="ListParagraph"/>
        <w:numPr>
          <w:ilvl w:val="0"/>
          <w:numId w:val="14"/>
        </w:numPr>
        <w:ind w:left="350"/>
      </w:pPr>
      <w:r w:rsidRPr="00760EA2">
        <w:t>Explain the procedure for Activity 1</w:t>
      </w:r>
      <w:r w:rsidRPr="001D44AC">
        <w:t xml:space="preserve"> </w:t>
      </w:r>
      <w:r w:rsidRPr="00760EA2">
        <w:t xml:space="preserve">and the safety protocols </w:t>
      </w:r>
      <w:r w:rsidR="00A33CB9" w:rsidRPr="00760EA2">
        <w:t xml:space="preserve">they </w:t>
      </w:r>
      <w:r w:rsidRPr="00760EA2">
        <w:t xml:space="preserve">need to </w:t>
      </w:r>
      <w:r w:rsidR="00A33CB9" w:rsidRPr="00760EA2">
        <w:t>follow</w:t>
      </w:r>
      <w:r w:rsidRPr="00760EA2">
        <w:t xml:space="preserve"> when performing </w:t>
      </w:r>
      <w:r w:rsidR="001533EF" w:rsidRPr="00760EA2">
        <w:t xml:space="preserve">the </w:t>
      </w:r>
      <w:r w:rsidRPr="00760EA2">
        <w:t xml:space="preserve">dissection. </w:t>
      </w:r>
    </w:p>
    <w:p w14:paraId="3CFA498B" w14:textId="56A4B850" w:rsidR="00624119" w:rsidRPr="00760EA2" w:rsidRDefault="00D62FB1" w:rsidP="001D44AC">
      <w:pPr>
        <w:pStyle w:val="ListParagraph"/>
        <w:numPr>
          <w:ilvl w:val="0"/>
          <w:numId w:val="14"/>
        </w:numPr>
        <w:ind w:left="360"/>
      </w:pPr>
      <w:r w:rsidRPr="00760EA2">
        <w:t>S</w:t>
      </w:r>
      <w:r w:rsidR="00624119" w:rsidRPr="00760EA2">
        <w:t>tudents examine the external anatomy of the squid</w:t>
      </w:r>
      <w:r w:rsidR="00F777B3" w:rsidRPr="00760EA2">
        <w:t xml:space="preserve"> (Image 3.1.2 on the worksheet)</w:t>
      </w:r>
      <w:r w:rsidR="00624119" w:rsidRPr="00760EA2">
        <w:t xml:space="preserve"> and make group predictions </w:t>
      </w:r>
      <w:r w:rsidR="00D55B81" w:rsidRPr="00760EA2">
        <w:t xml:space="preserve">about </w:t>
      </w:r>
      <w:r w:rsidR="00624119" w:rsidRPr="00760EA2">
        <w:t xml:space="preserve">the functions of </w:t>
      </w:r>
      <w:r w:rsidR="00D55B81" w:rsidRPr="00760EA2">
        <w:t xml:space="preserve">its </w:t>
      </w:r>
      <w:r w:rsidR="00624119" w:rsidRPr="00760EA2">
        <w:t xml:space="preserve">various. </w:t>
      </w:r>
      <w:r w:rsidR="00F777B3" w:rsidRPr="00760EA2">
        <w:br/>
        <w:t xml:space="preserve">They record </w:t>
      </w:r>
      <w:r w:rsidR="00624119" w:rsidRPr="00760EA2">
        <w:t xml:space="preserve">their ideas in the </w:t>
      </w:r>
      <w:r w:rsidR="004218BE" w:rsidRPr="00760EA2">
        <w:t>T-chart</w:t>
      </w:r>
      <w:r w:rsidR="00624119" w:rsidRPr="00760EA2">
        <w:t>.</w:t>
      </w:r>
    </w:p>
    <w:p w14:paraId="68E430B6" w14:textId="37ED428A" w:rsidR="00624119" w:rsidRPr="00760EA2" w:rsidRDefault="00624119" w:rsidP="001D44AC">
      <w:pPr>
        <w:pStyle w:val="ListParagraph"/>
        <w:numPr>
          <w:ilvl w:val="0"/>
          <w:numId w:val="14"/>
        </w:numPr>
        <w:ind w:left="360"/>
      </w:pPr>
      <w:r w:rsidRPr="00760EA2">
        <w:t>Students identify the sex of their squid, and then make a labelled diagram</w:t>
      </w:r>
      <w:r w:rsidR="007915EF" w:rsidRPr="00760EA2">
        <w:t xml:space="preserve"> (in pencil)</w:t>
      </w:r>
      <w:r w:rsidRPr="00760EA2">
        <w:t xml:space="preserve"> of the external features of the squid on worksheet 3.2. </w:t>
      </w:r>
    </w:p>
    <w:p w14:paraId="152DA072" w14:textId="759B9594" w:rsidR="00624119" w:rsidRPr="00760EA2" w:rsidRDefault="00624119" w:rsidP="001D44AC">
      <w:pPr>
        <w:pStyle w:val="ListParagraph"/>
        <w:numPr>
          <w:ilvl w:val="0"/>
          <w:numId w:val="14"/>
        </w:numPr>
        <w:ind w:left="360"/>
      </w:pPr>
      <w:r w:rsidRPr="00760EA2">
        <w:t xml:space="preserve">Before </w:t>
      </w:r>
      <w:r w:rsidR="00700C1B" w:rsidRPr="00760EA2">
        <w:t xml:space="preserve">they start the </w:t>
      </w:r>
      <w:r w:rsidRPr="00760EA2">
        <w:t xml:space="preserve">dissection, students </w:t>
      </w:r>
      <w:r w:rsidR="007004BA" w:rsidRPr="00760EA2">
        <w:t xml:space="preserve">watch a </w:t>
      </w:r>
      <w:hyperlink r:id="rId42" w:history="1">
        <w:r w:rsidR="007004BA" w:rsidRPr="00760EA2">
          <w:rPr>
            <w:rStyle w:val="Hyperlink"/>
          </w:rPr>
          <w:t>video of a squid dissection</w:t>
        </w:r>
      </w:hyperlink>
      <w:r w:rsidRPr="00760EA2">
        <w:t>.</w:t>
      </w:r>
      <w:r w:rsidRPr="00760EA2">
        <w:rPr>
          <w:sz w:val="16"/>
          <w:szCs w:val="16"/>
        </w:rPr>
        <w:t xml:space="preserve"> </w:t>
      </w:r>
      <w:r w:rsidRPr="00760EA2">
        <w:t>Alternatively,</w:t>
      </w:r>
      <w:r w:rsidR="005E1B90" w:rsidRPr="00760EA2">
        <w:t xml:space="preserve"> you can provide them with a copy of these</w:t>
      </w:r>
      <w:r w:rsidRPr="00760EA2">
        <w:t xml:space="preserve"> </w:t>
      </w:r>
      <w:hyperlink r:id="rId43" w:history="1">
        <w:r w:rsidR="005E1B90" w:rsidRPr="00760EA2">
          <w:rPr>
            <w:rStyle w:val="Hyperlink"/>
          </w:rPr>
          <w:t>virtual squid dissection instructions</w:t>
        </w:r>
      </w:hyperlink>
      <w:r w:rsidR="005E1B90" w:rsidRPr="00760EA2">
        <w:rPr>
          <w:rStyle w:val="Hyperlink"/>
          <w:color w:val="auto"/>
          <w:u w:val="none"/>
        </w:rPr>
        <w:t>.</w:t>
      </w:r>
    </w:p>
    <w:p w14:paraId="7F65871B" w14:textId="77777777" w:rsidR="00A826DB" w:rsidRPr="00760EA2" w:rsidRDefault="00624119" w:rsidP="001D44AC">
      <w:pPr>
        <w:pStyle w:val="ListParagraph"/>
        <w:numPr>
          <w:ilvl w:val="0"/>
          <w:numId w:val="14"/>
        </w:numPr>
        <w:ind w:left="360"/>
      </w:pPr>
      <w:r w:rsidRPr="00760EA2">
        <w:t>Students</w:t>
      </w:r>
      <w:r w:rsidR="00A826DB" w:rsidRPr="00760EA2">
        <w:t xml:space="preserve"> then:</w:t>
      </w:r>
      <w:r w:rsidRPr="00760EA2">
        <w:t xml:space="preserve"> </w:t>
      </w:r>
    </w:p>
    <w:p w14:paraId="1F3D151C" w14:textId="7369E9E4" w:rsidR="00A826DB" w:rsidRPr="00760EA2" w:rsidRDefault="00624119" w:rsidP="00A60E4B">
      <w:pPr>
        <w:pStyle w:val="ListParagraph"/>
        <w:numPr>
          <w:ilvl w:val="0"/>
          <w:numId w:val="60"/>
        </w:numPr>
      </w:pPr>
      <w:r w:rsidRPr="00760EA2">
        <w:t xml:space="preserve">follow the </w:t>
      </w:r>
      <w:r w:rsidR="00606DDE" w:rsidRPr="00760EA2">
        <w:t xml:space="preserve">procedure steps in </w:t>
      </w:r>
      <w:r w:rsidRPr="00760EA2">
        <w:t>worksheet 3.1 to perform a dissection to reveal the internal anatomy of their squid</w:t>
      </w:r>
    </w:p>
    <w:p w14:paraId="20D3472D" w14:textId="14F25057" w:rsidR="00A826DB" w:rsidRPr="00760EA2" w:rsidRDefault="00624119" w:rsidP="00A60E4B">
      <w:pPr>
        <w:pStyle w:val="ListParagraph"/>
        <w:numPr>
          <w:ilvl w:val="0"/>
          <w:numId w:val="60"/>
        </w:numPr>
      </w:pPr>
      <w:r w:rsidRPr="00760EA2">
        <w:t>make a labelled drawing</w:t>
      </w:r>
      <w:r w:rsidR="00606DDE" w:rsidRPr="00760EA2">
        <w:t xml:space="preserve"> (in pencil)</w:t>
      </w:r>
      <w:r w:rsidRPr="00760EA2">
        <w:t xml:space="preserve"> of </w:t>
      </w:r>
      <w:r w:rsidR="00606DDE" w:rsidRPr="00760EA2">
        <w:t xml:space="preserve">the </w:t>
      </w:r>
      <w:r w:rsidRPr="00760EA2">
        <w:t xml:space="preserve">internal anatomy of their squid on worksheet 3.2 </w:t>
      </w:r>
    </w:p>
    <w:p w14:paraId="1270DF3A" w14:textId="599FFF83" w:rsidR="00624119" w:rsidRPr="00760EA2" w:rsidRDefault="00A826DB" w:rsidP="00A60E4B">
      <w:pPr>
        <w:pStyle w:val="ListParagraph"/>
        <w:numPr>
          <w:ilvl w:val="0"/>
          <w:numId w:val="60"/>
        </w:numPr>
      </w:pPr>
      <w:r w:rsidRPr="00760EA2">
        <w:t xml:space="preserve">clean </w:t>
      </w:r>
      <w:r w:rsidR="00624119" w:rsidRPr="00760EA2">
        <w:t xml:space="preserve">up and dispose of all equipment and </w:t>
      </w:r>
      <w:r w:rsidR="00E67FD9" w:rsidRPr="00760EA2">
        <w:t xml:space="preserve">squid </w:t>
      </w:r>
      <w:r w:rsidR="00624119" w:rsidRPr="00760EA2">
        <w:t>remains.</w:t>
      </w:r>
      <w:r w:rsidR="006D70BF" w:rsidRPr="00760EA2">
        <w:t xml:space="preserve"> </w:t>
      </w:r>
    </w:p>
    <w:p w14:paraId="0F307530" w14:textId="660896E7" w:rsidR="00624119" w:rsidRPr="00760EA2" w:rsidRDefault="00624119" w:rsidP="001D44AC">
      <w:pPr>
        <w:pStyle w:val="ListParagraph"/>
        <w:numPr>
          <w:ilvl w:val="0"/>
          <w:numId w:val="14"/>
        </w:numPr>
        <w:ind w:left="360"/>
      </w:pPr>
      <w:r w:rsidRPr="00760EA2">
        <w:t xml:space="preserve">Initiate a discussion </w:t>
      </w:r>
      <w:r w:rsidR="000930DF" w:rsidRPr="00760EA2">
        <w:t xml:space="preserve">about </w:t>
      </w:r>
      <w:r w:rsidRPr="00760EA2">
        <w:t xml:space="preserve">the various organs they observed in their squid </w:t>
      </w:r>
      <w:r w:rsidR="000930DF" w:rsidRPr="00760EA2">
        <w:t xml:space="preserve">that </w:t>
      </w:r>
      <w:r w:rsidRPr="00760EA2">
        <w:t xml:space="preserve">have similar functions to their own organs. Discuss adaptations as being inherited survival features and finish the lesson with students recording their group ideas of five adaptations that they observed </w:t>
      </w:r>
      <w:r w:rsidR="007F7778" w:rsidRPr="00760EA2">
        <w:t xml:space="preserve">that can </w:t>
      </w:r>
      <w:r w:rsidRPr="00760EA2">
        <w:t>aid the squid in its survival.</w:t>
      </w:r>
    </w:p>
    <w:p w14:paraId="0415EBE0" w14:textId="77777777" w:rsidR="001D44AC" w:rsidRDefault="001D44AC">
      <w:pPr>
        <w:spacing w:line="276" w:lineRule="auto"/>
        <w:rPr>
          <w:rFonts w:eastAsia="Times New Roman" w:cs="Arial"/>
          <w:b/>
          <w:bCs/>
          <w:lang w:eastAsia="en-AU"/>
        </w:rPr>
      </w:pPr>
      <w:r>
        <w:br w:type="page"/>
      </w:r>
    </w:p>
    <w:p w14:paraId="510C5FFE" w14:textId="1C8A6373" w:rsidR="00624119" w:rsidRPr="00B03809" w:rsidRDefault="00624119" w:rsidP="003D2322">
      <w:pPr>
        <w:pStyle w:val="Heading5"/>
      </w:pPr>
      <w:r>
        <w:lastRenderedPageBreak/>
        <w:t>Lesson 2</w:t>
      </w:r>
    </w:p>
    <w:p w14:paraId="07704CC1" w14:textId="6781E322" w:rsidR="00720C3F" w:rsidRPr="00882E46" w:rsidRDefault="00522B0C" w:rsidP="00A60E4B">
      <w:pPr>
        <w:pStyle w:val="ListParagraph"/>
        <w:numPr>
          <w:ilvl w:val="0"/>
          <w:numId w:val="15"/>
        </w:numPr>
      </w:pPr>
      <w:r w:rsidRPr="00882E46">
        <w:t>Recap</w:t>
      </w:r>
      <w:r w:rsidR="00624119" w:rsidRPr="00882E46">
        <w:t xml:space="preserve"> key understanding from the squid dissection – namely the location, appearance and functions of major body organs. </w:t>
      </w:r>
    </w:p>
    <w:p w14:paraId="7DE58722" w14:textId="23411E01" w:rsidR="00720C3F" w:rsidRPr="00882E46" w:rsidRDefault="00624119" w:rsidP="00A60E4B">
      <w:pPr>
        <w:pStyle w:val="ListParagraph"/>
        <w:numPr>
          <w:ilvl w:val="0"/>
          <w:numId w:val="15"/>
        </w:numPr>
      </w:pPr>
      <w:r w:rsidRPr="00882E46">
        <w:t xml:space="preserve">Explain to the class that they are continuing their exploration of the WA wild-catch seafood industry by performing a dissection of a common locally caught bony fish species – the </w:t>
      </w:r>
      <w:r w:rsidR="00720C3F" w:rsidRPr="00882E46">
        <w:t xml:space="preserve">sea mullet </w:t>
      </w:r>
      <w:r w:rsidRPr="00882E46">
        <w:t>(or suitable alternative).</w:t>
      </w:r>
    </w:p>
    <w:p w14:paraId="28639FF1" w14:textId="08A7787E" w:rsidR="00C13376" w:rsidRPr="00882E46" w:rsidRDefault="00720C3F" w:rsidP="00A60E4B">
      <w:pPr>
        <w:pStyle w:val="ListParagraph"/>
        <w:numPr>
          <w:ilvl w:val="0"/>
          <w:numId w:val="15"/>
        </w:numPr>
      </w:pPr>
      <w:r w:rsidRPr="00882E46">
        <w:t>D</w:t>
      </w:r>
      <w:r w:rsidR="00624119" w:rsidRPr="00882E46">
        <w:t xml:space="preserve">irect </w:t>
      </w:r>
      <w:r w:rsidRPr="00882E46">
        <w:t xml:space="preserve">students, in groups, </w:t>
      </w:r>
      <w:r w:rsidR="00624119" w:rsidRPr="00882E46">
        <w:t xml:space="preserve">to </w:t>
      </w:r>
      <w:r w:rsidR="00E70E98" w:rsidRPr="00882E46">
        <w:t xml:space="preserve">the first part of Activity 2 on worksheet 3.1. They </w:t>
      </w:r>
      <w:r w:rsidR="00624119" w:rsidRPr="00882E46">
        <w:t xml:space="preserve">discuss the possible function of each of the external body parts of the </w:t>
      </w:r>
      <w:r w:rsidR="00C13376" w:rsidRPr="00882E46">
        <w:t>sea mullet</w:t>
      </w:r>
      <w:r w:rsidR="009D7A74" w:rsidRPr="00882E46">
        <w:t xml:space="preserve"> (Image 3.1.7 on the worksheet)</w:t>
      </w:r>
      <w:r w:rsidR="00C13376" w:rsidRPr="00882E46">
        <w:t xml:space="preserve"> </w:t>
      </w:r>
      <w:r w:rsidR="009D7A74" w:rsidRPr="00882E46">
        <w:t>and</w:t>
      </w:r>
      <w:r w:rsidR="00624119" w:rsidRPr="00882E46">
        <w:t xml:space="preserve"> enter their ideas in the </w:t>
      </w:r>
      <w:r w:rsidR="004218BE" w:rsidRPr="00882E46">
        <w:t>T-chart</w:t>
      </w:r>
      <w:r w:rsidR="00624119" w:rsidRPr="00882E46">
        <w:t xml:space="preserve">. </w:t>
      </w:r>
    </w:p>
    <w:p w14:paraId="34C8B772" w14:textId="3EE21B55" w:rsidR="00357A81" w:rsidRPr="00882E46" w:rsidRDefault="00E20354" w:rsidP="00A60E4B">
      <w:pPr>
        <w:pStyle w:val="ListParagraph"/>
        <w:numPr>
          <w:ilvl w:val="0"/>
          <w:numId w:val="15"/>
        </w:numPr>
      </w:pPr>
      <w:r w:rsidRPr="00882E46">
        <w:t>D</w:t>
      </w:r>
      <w:r w:rsidR="00624119" w:rsidRPr="00882E46">
        <w:t xml:space="preserve">irect them to go back and check their predictions using the DPIRD Marine Waters website </w:t>
      </w:r>
      <w:hyperlink r:id="rId44" w:history="1">
        <w:r w:rsidR="00AD49E6" w:rsidRPr="00882E46">
          <w:rPr>
            <w:rStyle w:val="Hyperlink"/>
            <w:i/>
          </w:rPr>
          <w:t xml:space="preserve">Fact </w:t>
        </w:r>
        <w:r w:rsidR="00931D95" w:rsidRPr="00882E46">
          <w:rPr>
            <w:rStyle w:val="Hyperlink"/>
            <w:i/>
          </w:rPr>
          <w:t>s</w:t>
        </w:r>
        <w:r w:rsidR="00AD49E6" w:rsidRPr="00882E46">
          <w:rPr>
            <w:rStyle w:val="Hyperlink"/>
            <w:i/>
          </w:rPr>
          <w:t xml:space="preserve">heet: Fish </w:t>
        </w:r>
        <w:r w:rsidR="00931D95" w:rsidRPr="00882E46">
          <w:rPr>
            <w:rStyle w:val="Hyperlink"/>
            <w:i/>
          </w:rPr>
          <w:t>a</w:t>
        </w:r>
        <w:r w:rsidR="00AD49E6" w:rsidRPr="00882E46">
          <w:rPr>
            <w:rStyle w:val="Hyperlink"/>
            <w:i/>
          </w:rPr>
          <w:t>natomy</w:t>
        </w:r>
      </w:hyperlink>
      <w:r w:rsidR="003753EE" w:rsidRPr="00882E46">
        <w:t xml:space="preserve">. </w:t>
      </w:r>
      <w:r w:rsidR="00624119" w:rsidRPr="00882E46">
        <w:t xml:space="preserve">Students </w:t>
      </w:r>
      <w:r w:rsidR="00AD49E6" w:rsidRPr="00882E46">
        <w:t>correct, or add new information to, their T-charts</w:t>
      </w:r>
      <w:r w:rsidR="00624119" w:rsidRPr="00882E46">
        <w:t>.</w:t>
      </w:r>
    </w:p>
    <w:p w14:paraId="2DDDAEB4" w14:textId="2BA30815" w:rsidR="00FB0073" w:rsidRPr="00882E46" w:rsidRDefault="00991DAF" w:rsidP="00A60E4B">
      <w:pPr>
        <w:pStyle w:val="ListParagraph"/>
        <w:numPr>
          <w:ilvl w:val="0"/>
          <w:numId w:val="15"/>
        </w:numPr>
      </w:pPr>
      <w:r w:rsidRPr="00882E46">
        <w:t>Students c</w:t>
      </w:r>
      <w:r w:rsidR="00624119" w:rsidRPr="00882E46">
        <w:t xml:space="preserve">arry out the fish dissection following the </w:t>
      </w:r>
      <w:r w:rsidR="003753EE" w:rsidRPr="00882E46">
        <w:t xml:space="preserve">step-by-step procedure </w:t>
      </w:r>
      <w:r w:rsidR="00624119" w:rsidRPr="00882E46">
        <w:t xml:space="preserve">on the worksheet. </w:t>
      </w:r>
      <w:r w:rsidR="003753EE" w:rsidRPr="00882E46">
        <w:t xml:space="preserve">(Make sure they can access the DPIRD Marine Waters website resources online or provide them with printed copies.) </w:t>
      </w:r>
    </w:p>
    <w:p w14:paraId="13BBC431" w14:textId="77777777" w:rsidR="00044C07" w:rsidRPr="00882E46" w:rsidRDefault="00624119" w:rsidP="00A60E4B">
      <w:pPr>
        <w:pStyle w:val="ListParagraph"/>
        <w:numPr>
          <w:ilvl w:val="0"/>
          <w:numId w:val="15"/>
        </w:numPr>
      </w:pPr>
      <w:r w:rsidRPr="00882E46">
        <w:t xml:space="preserve">Clean up and dispose of all equipment and remains of fish. </w:t>
      </w:r>
    </w:p>
    <w:p w14:paraId="5737D65A" w14:textId="3F2DD442" w:rsidR="00624119" w:rsidRPr="00882E46" w:rsidRDefault="00624119" w:rsidP="00A60E4B">
      <w:pPr>
        <w:pStyle w:val="ListParagraph"/>
        <w:numPr>
          <w:ilvl w:val="0"/>
          <w:numId w:val="15"/>
        </w:numPr>
      </w:pPr>
      <w:r w:rsidRPr="00882E46">
        <w:t xml:space="preserve">Initiate a discussion </w:t>
      </w:r>
      <w:r w:rsidR="007F7778" w:rsidRPr="00882E46">
        <w:t xml:space="preserve">about </w:t>
      </w:r>
      <w:r w:rsidRPr="00882E46">
        <w:t xml:space="preserve">the various organs they observed in both the squid and the fish </w:t>
      </w:r>
      <w:r w:rsidR="00044C07" w:rsidRPr="00882E46">
        <w:t xml:space="preserve">that </w:t>
      </w:r>
      <w:r w:rsidRPr="00882E46">
        <w:t>have similar functions to their own organs. Emphasise that adaptations are inherited survival features</w:t>
      </w:r>
      <w:r w:rsidR="008A1952" w:rsidRPr="00882E46">
        <w:t>.</w:t>
      </w:r>
      <w:r w:rsidRPr="00882E46">
        <w:t xml:space="preserve"> </w:t>
      </w:r>
      <w:r w:rsidR="008A1952" w:rsidRPr="00882E46">
        <w:t>F</w:t>
      </w:r>
      <w:r w:rsidRPr="00882E46">
        <w:t xml:space="preserve">inish the lesson with students recording their group ideas of five adaptations that they observed </w:t>
      </w:r>
      <w:r w:rsidR="0037418B" w:rsidRPr="00882E46">
        <w:t>that can aid survival</w:t>
      </w:r>
      <w:r w:rsidRPr="00882E46">
        <w:t>.</w:t>
      </w:r>
    </w:p>
    <w:p w14:paraId="14271463" w14:textId="77777777" w:rsidR="00624119" w:rsidRPr="00B03809" w:rsidRDefault="00624119" w:rsidP="003D2322">
      <w:pPr>
        <w:pStyle w:val="Heading5"/>
      </w:pPr>
      <w:r>
        <w:t>Lesson 3</w:t>
      </w:r>
    </w:p>
    <w:p w14:paraId="3A45DDB3" w14:textId="40AAD041" w:rsidR="00624119" w:rsidRDefault="00624119" w:rsidP="00A60E4B">
      <w:pPr>
        <w:pStyle w:val="ListParagraph"/>
        <w:numPr>
          <w:ilvl w:val="0"/>
          <w:numId w:val="16"/>
        </w:numPr>
        <w:ind w:left="360"/>
      </w:pPr>
      <w:r w:rsidRPr="00AB1657">
        <w:t xml:space="preserve">Initiate a discussion </w:t>
      </w:r>
      <w:r w:rsidR="004973BA">
        <w:t xml:space="preserve">about how students’ local fish and chip shops probably procure their </w:t>
      </w:r>
      <w:r w:rsidR="00486414">
        <w:t>seafood from</w:t>
      </w:r>
      <w:r w:rsidRPr="00AB1657">
        <w:t xml:space="preserve"> WA’s wild-catch seafood industry or aquaculture. To get these products to </w:t>
      </w:r>
      <w:r w:rsidR="004B7C9E">
        <w:t>the fish and chip</w:t>
      </w:r>
      <w:r w:rsidRPr="00AB1657">
        <w:t xml:space="preserve"> shop, different people are employed in many different aspects of the</w:t>
      </w:r>
      <w:r>
        <w:t xml:space="preserve"> process. These include areas</w:t>
      </w:r>
      <w:r w:rsidR="004B7C9E">
        <w:t xml:space="preserve"> such</w:t>
      </w:r>
      <w:r>
        <w:t xml:space="preserve"> as:</w:t>
      </w:r>
    </w:p>
    <w:p w14:paraId="2556FDA9" w14:textId="77777777" w:rsidR="00624119" w:rsidRDefault="00624119" w:rsidP="00A60E4B">
      <w:pPr>
        <w:pStyle w:val="ListParagraph"/>
        <w:numPr>
          <w:ilvl w:val="0"/>
          <w:numId w:val="61"/>
        </w:numPr>
      </w:pPr>
      <w:r>
        <w:t>catching the seafood</w:t>
      </w:r>
    </w:p>
    <w:p w14:paraId="154E09E0" w14:textId="77777777" w:rsidR="00624119" w:rsidRDefault="00624119" w:rsidP="00A60E4B">
      <w:pPr>
        <w:pStyle w:val="ListParagraph"/>
        <w:numPr>
          <w:ilvl w:val="0"/>
          <w:numId w:val="61"/>
        </w:numPr>
      </w:pPr>
      <w:r>
        <w:t>handling and processing</w:t>
      </w:r>
    </w:p>
    <w:p w14:paraId="6DDD82CE" w14:textId="77777777" w:rsidR="00624119" w:rsidRDefault="00624119" w:rsidP="00A60E4B">
      <w:pPr>
        <w:pStyle w:val="ListParagraph"/>
        <w:numPr>
          <w:ilvl w:val="0"/>
          <w:numId w:val="61"/>
        </w:numPr>
      </w:pPr>
      <w:r>
        <w:t>scientific research</w:t>
      </w:r>
    </w:p>
    <w:p w14:paraId="65F00E06" w14:textId="77777777" w:rsidR="00624119" w:rsidRDefault="00624119" w:rsidP="00A60E4B">
      <w:pPr>
        <w:pStyle w:val="ListParagraph"/>
        <w:numPr>
          <w:ilvl w:val="0"/>
          <w:numId w:val="61"/>
        </w:numPr>
      </w:pPr>
      <w:r>
        <w:t>brood-stock production</w:t>
      </w:r>
    </w:p>
    <w:p w14:paraId="4556D951" w14:textId="77777777" w:rsidR="00624119" w:rsidRDefault="00624119" w:rsidP="00A60E4B">
      <w:pPr>
        <w:pStyle w:val="ListParagraph"/>
        <w:numPr>
          <w:ilvl w:val="0"/>
          <w:numId w:val="61"/>
        </w:numPr>
      </w:pPr>
      <w:r>
        <w:t>marketing</w:t>
      </w:r>
    </w:p>
    <w:p w14:paraId="2FDBC9CD" w14:textId="77777777" w:rsidR="00624119" w:rsidRDefault="00624119" w:rsidP="00A60E4B">
      <w:pPr>
        <w:pStyle w:val="ListParagraph"/>
        <w:numPr>
          <w:ilvl w:val="0"/>
          <w:numId w:val="61"/>
        </w:numPr>
      </w:pPr>
      <w:r>
        <w:t>food preparation</w:t>
      </w:r>
    </w:p>
    <w:p w14:paraId="1DD97AFE" w14:textId="77777777" w:rsidR="00624119" w:rsidRDefault="00624119" w:rsidP="00A60E4B">
      <w:pPr>
        <w:pStyle w:val="ListParagraph"/>
        <w:numPr>
          <w:ilvl w:val="0"/>
          <w:numId w:val="61"/>
        </w:numPr>
      </w:pPr>
      <w:r>
        <w:t>delivery of the products.</w:t>
      </w:r>
    </w:p>
    <w:p w14:paraId="5B36AA8F" w14:textId="059402D5" w:rsidR="00FD374E" w:rsidRDefault="00940DAB" w:rsidP="00A60E4B">
      <w:pPr>
        <w:pStyle w:val="ListParagraph"/>
        <w:numPr>
          <w:ilvl w:val="0"/>
          <w:numId w:val="16"/>
        </w:numPr>
        <w:spacing w:before="100" w:beforeAutospacing="1" w:after="100" w:afterAutospacing="1"/>
        <w:ind w:left="360"/>
        <w:rPr>
          <w:rFonts w:eastAsia="Times New Roman" w:cs="Arial"/>
          <w:lang w:eastAsia="en-AU"/>
        </w:rPr>
      </w:pPr>
      <w:r>
        <w:rPr>
          <w:rFonts w:eastAsia="Times New Roman" w:cs="Arial"/>
          <w:lang w:eastAsia="en-AU"/>
        </w:rPr>
        <w:t>Give students</w:t>
      </w:r>
      <w:r w:rsidRPr="00617A90">
        <w:rPr>
          <w:rFonts w:eastAsia="Times New Roman" w:cs="Arial"/>
          <w:lang w:eastAsia="en-AU"/>
        </w:rPr>
        <w:t xml:space="preserve"> a copy </w:t>
      </w:r>
      <w:r w:rsidRPr="00525EA4">
        <w:rPr>
          <w:rFonts w:eastAsia="Times New Roman" w:cs="Arial"/>
          <w:lang w:eastAsia="en-AU"/>
        </w:rPr>
        <w:t>of w</w:t>
      </w:r>
      <w:r w:rsidRPr="003D2322">
        <w:rPr>
          <w:rFonts w:eastAsia="Times New Roman" w:cs="Arial"/>
          <w:lang w:eastAsia="en-AU"/>
        </w:rPr>
        <w:t xml:space="preserve">orksheets 3.3 and 3.4 </w:t>
      </w:r>
      <w:r w:rsidRPr="00525EA4">
        <w:rPr>
          <w:rFonts w:eastAsia="Times New Roman" w:cs="Arial"/>
          <w:lang w:eastAsia="en-AU"/>
        </w:rPr>
        <w:t>and outline</w:t>
      </w:r>
      <w:r>
        <w:rPr>
          <w:rFonts w:eastAsia="Times New Roman" w:cs="Arial"/>
          <w:lang w:eastAsia="en-AU"/>
        </w:rPr>
        <w:t xml:space="preserve"> that the</w:t>
      </w:r>
      <w:r w:rsidR="00624119" w:rsidRPr="003D2322">
        <w:rPr>
          <w:rFonts w:eastAsia="Times New Roman" w:cs="Arial"/>
          <w:lang w:eastAsia="en-AU"/>
        </w:rPr>
        <w:t xml:space="preserve"> object of this activity is to discover how many people or careers are involved in the WA wild-catch seafood industry. </w:t>
      </w:r>
      <w:r w:rsidR="008F14DF" w:rsidRPr="003D2322">
        <w:rPr>
          <w:rFonts w:eastAsia="Times New Roman" w:cs="Arial"/>
          <w:lang w:eastAsia="en-AU"/>
        </w:rPr>
        <w:t>In this</w:t>
      </w:r>
      <w:r w:rsidR="00624119" w:rsidRPr="003D2322">
        <w:rPr>
          <w:rFonts w:eastAsia="Times New Roman" w:cs="Arial"/>
          <w:lang w:eastAsia="en-AU"/>
        </w:rPr>
        <w:t xml:space="preserve"> cooperative group jigsaw activity</w:t>
      </w:r>
      <w:r w:rsidR="008F14DF" w:rsidRPr="00525EA4">
        <w:rPr>
          <w:rFonts w:eastAsia="Times New Roman" w:cs="Arial"/>
          <w:lang w:eastAsia="en-AU"/>
        </w:rPr>
        <w:t>,</w:t>
      </w:r>
      <w:r w:rsidR="00624119" w:rsidRPr="003D2322">
        <w:rPr>
          <w:rFonts w:eastAsia="Times New Roman" w:cs="Arial"/>
          <w:lang w:eastAsia="en-AU"/>
        </w:rPr>
        <w:t xml:space="preserve"> each group</w:t>
      </w:r>
      <w:r w:rsidR="00FD374E">
        <w:rPr>
          <w:rFonts w:eastAsia="Times New Roman" w:cs="Arial"/>
          <w:lang w:eastAsia="en-AU"/>
        </w:rPr>
        <w:t xml:space="preserve"> must:</w:t>
      </w:r>
      <w:r w:rsidR="00624119" w:rsidRPr="003D2322">
        <w:rPr>
          <w:rFonts w:eastAsia="Times New Roman" w:cs="Arial"/>
          <w:lang w:eastAsia="en-AU"/>
        </w:rPr>
        <w:t xml:space="preserve"> </w:t>
      </w:r>
    </w:p>
    <w:p w14:paraId="04BBE433" w14:textId="1A3D6226" w:rsidR="00FD374E" w:rsidRDefault="00624119" w:rsidP="00A60E4B">
      <w:pPr>
        <w:pStyle w:val="ListParagraph"/>
        <w:numPr>
          <w:ilvl w:val="0"/>
          <w:numId w:val="62"/>
        </w:numPr>
        <w:spacing w:before="100" w:beforeAutospacing="1" w:after="100" w:afterAutospacing="1"/>
        <w:rPr>
          <w:rFonts w:eastAsia="Times New Roman" w:cs="Arial"/>
          <w:lang w:eastAsia="en-AU"/>
        </w:rPr>
      </w:pPr>
      <w:r w:rsidRPr="003D2322">
        <w:rPr>
          <w:rFonts w:eastAsia="Times New Roman" w:cs="Arial"/>
          <w:lang w:eastAsia="en-AU"/>
        </w:rPr>
        <w:t>find out key information</w:t>
      </w:r>
    </w:p>
    <w:p w14:paraId="3DF9350E" w14:textId="3FEB0B32" w:rsidR="00FD374E" w:rsidRDefault="00624119" w:rsidP="00A60E4B">
      <w:pPr>
        <w:pStyle w:val="ListParagraph"/>
        <w:numPr>
          <w:ilvl w:val="0"/>
          <w:numId w:val="62"/>
        </w:numPr>
        <w:spacing w:before="100" w:beforeAutospacing="1" w:after="100" w:afterAutospacing="1"/>
        <w:rPr>
          <w:rFonts w:eastAsia="Times New Roman" w:cs="Arial"/>
          <w:lang w:eastAsia="en-AU"/>
        </w:rPr>
      </w:pPr>
      <w:r w:rsidRPr="003D2322">
        <w:rPr>
          <w:rFonts w:eastAsia="Times New Roman" w:cs="Arial"/>
          <w:lang w:eastAsia="en-AU"/>
        </w:rPr>
        <w:t xml:space="preserve">teach </w:t>
      </w:r>
      <w:r w:rsidR="00FD374E">
        <w:rPr>
          <w:rFonts w:eastAsia="Times New Roman" w:cs="Arial"/>
          <w:lang w:eastAsia="en-AU"/>
        </w:rPr>
        <w:t>the information</w:t>
      </w:r>
      <w:r w:rsidR="00FD374E" w:rsidRPr="003D2322">
        <w:rPr>
          <w:rFonts w:eastAsia="Times New Roman" w:cs="Arial"/>
          <w:lang w:eastAsia="en-AU"/>
        </w:rPr>
        <w:t xml:space="preserve"> </w:t>
      </w:r>
      <w:r w:rsidRPr="003D2322">
        <w:rPr>
          <w:rFonts w:eastAsia="Times New Roman" w:cs="Arial"/>
          <w:lang w:eastAsia="en-AU"/>
        </w:rPr>
        <w:t xml:space="preserve">to other students. </w:t>
      </w:r>
    </w:p>
    <w:p w14:paraId="3B501A9F" w14:textId="37194A44" w:rsidR="00624119" w:rsidRPr="003D2322" w:rsidRDefault="00624119" w:rsidP="001D44AC">
      <w:pPr>
        <w:pStyle w:val="ListParagraph"/>
        <w:spacing w:before="100" w:beforeAutospacing="1" w:after="100" w:afterAutospacing="1"/>
        <w:ind w:left="360"/>
        <w:rPr>
          <w:rFonts w:eastAsia="Times New Roman" w:cs="Arial"/>
          <w:lang w:eastAsia="en-AU"/>
        </w:rPr>
      </w:pPr>
      <w:r w:rsidRPr="003D2322">
        <w:rPr>
          <w:rFonts w:eastAsia="Times New Roman" w:cs="Arial"/>
          <w:lang w:eastAsia="en-AU"/>
        </w:rPr>
        <w:t xml:space="preserve">In this way they </w:t>
      </w:r>
      <w:r w:rsidR="00940DAB">
        <w:rPr>
          <w:rFonts w:eastAsia="Times New Roman" w:cs="Arial"/>
          <w:lang w:eastAsia="en-AU"/>
        </w:rPr>
        <w:t>can</w:t>
      </w:r>
      <w:r w:rsidRPr="003D2322">
        <w:rPr>
          <w:rFonts w:eastAsia="Times New Roman" w:cs="Arial"/>
          <w:lang w:eastAsia="en-AU"/>
        </w:rPr>
        <w:t xml:space="preserve"> learn from other students. </w:t>
      </w:r>
    </w:p>
    <w:p w14:paraId="0B1A1005" w14:textId="2FE4B0B0" w:rsidR="00624119" w:rsidRPr="004C6488" w:rsidRDefault="00624119" w:rsidP="00A60E4B">
      <w:pPr>
        <w:pStyle w:val="ListParagraph"/>
        <w:numPr>
          <w:ilvl w:val="0"/>
          <w:numId w:val="16"/>
        </w:numPr>
        <w:spacing w:before="100" w:beforeAutospacing="1" w:after="100" w:afterAutospacing="1"/>
        <w:ind w:left="360"/>
        <w:rPr>
          <w:rFonts w:eastAsia="Times New Roman" w:cs="Arial"/>
          <w:lang w:eastAsia="en-AU"/>
        </w:rPr>
      </w:pPr>
      <w:r w:rsidRPr="004C6488">
        <w:rPr>
          <w:rFonts w:eastAsia="Times New Roman" w:cs="Arial"/>
          <w:lang w:eastAsia="en-AU"/>
        </w:rPr>
        <w:t xml:space="preserve">Allocate each student to a </w:t>
      </w:r>
      <w:r w:rsidR="00805F70" w:rsidRPr="004C6488">
        <w:rPr>
          <w:rFonts w:eastAsia="Times New Roman" w:cs="Arial"/>
          <w:lang w:eastAsia="en-AU"/>
        </w:rPr>
        <w:t>‘</w:t>
      </w:r>
      <w:r w:rsidRPr="004C6488">
        <w:rPr>
          <w:rFonts w:eastAsia="Times New Roman" w:cs="Arial"/>
          <w:lang w:eastAsia="en-AU"/>
        </w:rPr>
        <w:t>home</w:t>
      </w:r>
      <w:r w:rsidR="00EE5287" w:rsidRPr="004C6488">
        <w:rPr>
          <w:rFonts w:eastAsia="Times New Roman" w:cs="Arial"/>
          <w:lang w:eastAsia="en-AU"/>
        </w:rPr>
        <w:t>’</w:t>
      </w:r>
      <w:r w:rsidRPr="004C6488">
        <w:rPr>
          <w:rFonts w:eastAsia="Times New Roman" w:cs="Arial"/>
          <w:lang w:eastAsia="en-AU"/>
        </w:rPr>
        <w:t xml:space="preserve"> group of </w:t>
      </w:r>
      <w:r w:rsidR="00805F70" w:rsidRPr="004C6488">
        <w:rPr>
          <w:rFonts w:eastAsia="Times New Roman" w:cs="Arial"/>
          <w:lang w:eastAsia="en-AU"/>
        </w:rPr>
        <w:t xml:space="preserve">six </w:t>
      </w:r>
      <w:r w:rsidRPr="004C6488">
        <w:rPr>
          <w:rFonts w:eastAsia="Times New Roman" w:cs="Arial"/>
          <w:lang w:eastAsia="en-AU"/>
        </w:rPr>
        <w:t>students</w:t>
      </w:r>
      <w:r w:rsidR="00805F70" w:rsidRPr="004C6488">
        <w:rPr>
          <w:rFonts w:eastAsia="Times New Roman" w:cs="Arial"/>
          <w:lang w:eastAsia="en-AU"/>
        </w:rPr>
        <w:t xml:space="preserve"> (</w:t>
      </w:r>
      <w:r w:rsidRPr="004C6488">
        <w:rPr>
          <w:rFonts w:eastAsia="Times New Roman" w:cs="Arial"/>
          <w:lang w:eastAsia="en-AU"/>
        </w:rPr>
        <w:t>depending on the number of students in the class</w:t>
      </w:r>
      <w:r w:rsidR="00805F70" w:rsidRPr="004C6488">
        <w:rPr>
          <w:rFonts w:eastAsia="Times New Roman" w:cs="Arial"/>
          <w:lang w:eastAsia="en-AU"/>
        </w:rPr>
        <w:t>)</w:t>
      </w:r>
      <w:r w:rsidRPr="004C6488">
        <w:rPr>
          <w:rFonts w:eastAsia="Times New Roman" w:cs="Arial"/>
          <w:lang w:eastAsia="en-AU"/>
        </w:rPr>
        <w:t xml:space="preserve">. </w:t>
      </w:r>
      <w:r w:rsidR="00805F70" w:rsidRPr="004C6488">
        <w:rPr>
          <w:rFonts w:eastAsia="Times New Roman" w:cs="Arial"/>
          <w:lang w:eastAsia="en-AU"/>
        </w:rPr>
        <w:t xml:space="preserve">Give each </w:t>
      </w:r>
      <w:r w:rsidRPr="004C6488">
        <w:rPr>
          <w:rFonts w:eastAsia="Times New Roman" w:cs="Arial"/>
          <w:lang w:eastAsia="en-AU"/>
        </w:rPr>
        <w:t>member of a group a number (1–6)</w:t>
      </w:r>
      <w:r w:rsidR="00805F70" w:rsidRPr="004C6488">
        <w:rPr>
          <w:rFonts w:eastAsia="Times New Roman" w:cs="Arial"/>
          <w:lang w:eastAsia="en-AU"/>
        </w:rPr>
        <w:t>.</w:t>
      </w:r>
      <w:r w:rsidRPr="004C6488">
        <w:rPr>
          <w:rFonts w:eastAsia="Times New Roman" w:cs="Arial"/>
          <w:lang w:eastAsia="en-AU"/>
        </w:rPr>
        <w:t xml:space="preserve"> </w:t>
      </w:r>
    </w:p>
    <w:p w14:paraId="61CABEF0" w14:textId="3BBB7AC9" w:rsidR="009338AB" w:rsidRDefault="00EE5287" w:rsidP="00A60E4B">
      <w:pPr>
        <w:pStyle w:val="ListParagraph"/>
        <w:numPr>
          <w:ilvl w:val="0"/>
          <w:numId w:val="16"/>
        </w:numPr>
        <w:spacing w:before="100" w:beforeAutospacing="1" w:after="100" w:afterAutospacing="1"/>
        <w:ind w:left="360"/>
        <w:rPr>
          <w:rFonts w:eastAsia="Times New Roman" w:cs="Arial"/>
          <w:lang w:eastAsia="en-AU"/>
        </w:rPr>
      </w:pPr>
      <w:r>
        <w:rPr>
          <w:rFonts w:eastAsia="Times New Roman" w:cs="Arial"/>
          <w:lang w:eastAsia="en-AU"/>
        </w:rPr>
        <w:t>S</w:t>
      </w:r>
      <w:r w:rsidR="00624119" w:rsidRPr="003D2322">
        <w:rPr>
          <w:rFonts w:eastAsia="Times New Roman" w:cs="Arial"/>
          <w:lang w:eastAsia="en-AU"/>
        </w:rPr>
        <w:t xml:space="preserve">tudents </w:t>
      </w:r>
      <w:r>
        <w:rPr>
          <w:rFonts w:eastAsia="Times New Roman" w:cs="Arial"/>
          <w:lang w:eastAsia="en-AU"/>
        </w:rPr>
        <w:t>then form</w:t>
      </w:r>
      <w:r w:rsidRPr="003D2322">
        <w:rPr>
          <w:rFonts w:eastAsia="Times New Roman" w:cs="Arial"/>
          <w:lang w:eastAsia="en-AU"/>
        </w:rPr>
        <w:t xml:space="preserve"> </w:t>
      </w:r>
      <w:r w:rsidR="00624119" w:rsidRPr="003D2322">
        <w:rPr>
          <w:rFonts w:eastAsia="Times New Roman" w:cs="Arial"/>
          <w:lang w:eastAsia="en-AU"/>
        </w:rPr>
        <w:t xml:space="preserve">new </w:t>
      </w:r>
      <w:r>
        <w:rPr>
          <w:rFonts w:eastAsia="Times New Roman" w:cs="Arial"/>
          <w:lang w:eastAsia="en-AU"/>
        </w:rPr>
        <w:t>‘</w:t>
      </w:r>
      <w:r w:rsidR="00624119" w:rsidRPr="003D2322">
        <w:rPr>
          <w:rFonts w:eastAsia="Times New Roman" w:cs="Arial"/>
          <w:lang w:eastAsia="en-AU"/>
        </w:rPr>
        <w:t>expert</w:t>
      </w:r>
      <w:r>
        <w:rPr>
          <w:rFonts w:eastAsia="Times New Roman" w:cs="Arial"/>
          <w:lang w:eastAsia="en-AU"/>
        </w:rPr>
        <w:t>’</w:t>
      </w:r>
      <w:r w:rsidR="00624119" w:rsidRPr="003D2322">
        <w:rPr>
          <w:rFonts w:eastAsia="Times New Roman" w:cs="Arial"/>
          <w:lang w:eastAsia="en-AU"/>
        </w:rPr>
        <w:t xml:space="preserve"> groups by finding other students in the class with the same number. Assign each expert group one of the career categories on the worksheet to become </w:t>
      </w:r>
      <w:r w:rsidR="009338AB">
        <w:rPr>
          <w:rFonts w:eastAsia="Times New Roman" w:cs="Arial"/>
          <w:lang w:eastAsia="en-AU"/>
        </w:rPr>
        <w:t>‘</w:t>
      </w:r>
      <w:r w:rsidR="00624119" w:rsidRPr="003D2322">
        <w:rPr>
          <w:rFonts w:eastAsia="Times New Roman" w:cs="Arial"/>
          <w:lang w:eastAsia="en-AU"/>
        </w:rPr>
        <w:t>experts</w:t>
      </w:r>
      <w:r w:rsidR="009338AB">
        <w:rPr>
          <w:rFonts w:eastAsia="Times New Roman" w:cs="Arial"/>
          <w:lang w:eastAsia="en-AU"/>
        </w:rPr>
        <w:t>’</w:t>
      </w:r>
      <w:r w:rsidR="00624119" w:rsidRPr="003D2322">
        <w:rPr>
          <w:rFonts w:eastAsia="Times New Roman" w:cs="Arial"/>
          <w:lang w:eastAsia="en-AU"/>
        </w:rPr>
        <w:t xml:space="preserve"> on. </w:t>
      </w:r>
    </w:p>
    <w:p w14:paraId="630B9D51" w14:textId="4422F991" w:rsidR="00892011" w:rsidRPr="00525EA4" w:rsidRDefault="00624119" w:rsidP="00A60E4B">
      <w:pPr>
        <w:pStyle w:val="ListParagraph"/>
        <w:numPr>
          <w:ilvl w:val="0"/>
          <w:numId w:val="16"/>
        </w:numPr>
        <w:spacing w:before="100" w:beforeAutospacing="1" w:after="100" w:afterAutospacing="1"/>
        <w:ind w:left="360"/>
        <w:rPr>
          <w:rFonts w:eastAsia="Times New Roman" w:cs="Arial"/>
          <w:lang w:eastAsia="en-AU"/>
        </w:rPr>
      </w:pPr>
      <w:r w:rsidRPr="003D2322">
        <w:rPr>
          <w:rFonts w:eastAsia="Times New Roman" w:cs="Arial"/>
          <w:lang w:eastAsia="en-AU"/>
        </w:rPr>
        <w:t xml:space="preserve">Students brainstorm and discover as many careers as possible that would fit their category. Allow </w:t>
      </w:r>
      <w:r w:rsidR="009338AB">
        <w:rPr>
          <w:rFonts w:eastAsia="Times New Roman" w:cs="Arial"/>
          <w:lang w:eastAsia="en-AU"/>
        </w:rPr>
        <w:t>them</w:t>
      </w:r>
      <w:r w:rsidR="009338AB" w:rsidRPr="003D2322">
        <w:rPr>
          <w:rFonts w:eastAsia="Times New Roman" w:cs="Arial"/>
          <w:lang w:eastAsia="en-AU"/>
        </w:rPr>
        <w:t xml:space="preserve"> </w:t>
      </w:r>
      <w:r w:rsidRPr="003D2322">
        <w:rPr>
          <w:rFonts w:eastAsia="Times New Roman" w:cs="Arial"/>
          <w:lang w:eastAsia="en-AU"/>
        </w:rPr>
        <w:t xml:space="preserve">flexibility in how they find out their information and how they </w:t>
      </w:r>
      <w:r w:rsidR="001A0C92">
        <w:rPr>
          <w:rFonts w:eastAsia="Times New Roman" w:cs="Arial"/>
          <w:lang w:eastAsia="en-AU"/>
        </w:rPr>
        <w:t xml:space="preserve">will </w:t>
      </w:r>
      <w:r w:rsidRPr="003D2322">
        <w:rPr>
          <w:rFonts w:eastAsia="Times New Roman" w:cs="Arial"/>
          <w:lang w:eastAsia="en-AU"/>
        </w:rPr>
        <w:t xml:space="preserve">present it to others. During this time, students may need to access textbook or internet information. </w:t>
      </w:r>
    </w:p>
    <w:p w14:paraId="01E54385" w14:textId="7BC126AD" w:rsidR="00624119" w:rsidRPr="003D2322" w:rsidRDefault="00706851" w:rsidP="00A60E4B">
      <w:pPr>
        <w:pStyle w:val="ListParagraph"/>
        <w:numPr>
          <w:ilvl w:val="0"/>
          <w:numId w:val="16"/>
        </w:numPr>
        <w:spacing w:before="100" w:beforeAutospacing="1" w:after="100" w:afterAutospacing="1"/>
        <w:ind w:left="360"/>
        <w:rPr>
          <w:rFonts w:eastAsia="Times New Roman" w:cs="Arial"/>
          <w:lang w:eastAsia="en-AU"/>
        </w:rPr>
      </w:pPr>
      <w:r w:rsidRPr="00525EA4">
        <w:rPr>
          <w:rFonts w:eastAsia="Times New Roman" w:cs="Arial"/>
          <w:lang w:eastAsia="en-AU"/>
        </w:rPr>
        <w:t>S</w:t>
      </w:r>
      <w:r w:rsidR="00892011" w:rsidRPr="00525EA4">
        <w:rPr>
          <w:rFonts w:eastAsia="Times New Roman" w:cs="Arial"/>
          <w:lang w:eastAsia="en-AU"/>
        </w:rPr>
        <w:t>tudents</w:t>
      </w:r>
      <w:r w:rsidR="00624119" w:rsidRPr="003D2322">
        <w:rPr>
          <w:rFonts w:eastAsia="Times New Roman" w:cs="Arial"/>
          <w:lang w:eastAsia="en-AU"/>
        </w:rPr>
        <w:t xml:space="preserve"> </w:t>
      </w:r>
      <w:r w:rsidR="009F4E77" w:rsidRPr="00525EA4">
        <w:rPr>
          <w:rFonts w:eastAsia="Times New Roman" w:cs="Arial"/>
          <w:lang w:eastAsia="en-AU"/>
        </w:rPr>
        <w:t>gather in their</w:t>
      </w:r>
      <w:r w:rsidR="00624119" w:rsidRPr="003D2322">
        <w:rPr>
          <w:rFonts w:eastAsia="Times New Roman" w:cs="Arial"/>
          <w:lang w:eastAsia="en-AU"/>
        </w:rPr>
        <w:t xml:space="preserve"> home groups. In the</w:t>
      </w:r>
      <w:r w:rsidR="004555D2" w:rsidRPr="00525EA4">
        <w:rPr>
          <w:rFonts w:eastAsia="Times New Roman" w:cs="Arial"/>
          <w:lang w:eastAsia="en-AU"/>
        </w:rPr>
        <w:t>ir</w:t>
      </w:r>
      <w:r w:rsidR="00624119" w:rsidRPr="003D2322">
        <w:rPr>
          <w:rFonts w:eastAsia="Times New Roman" w:cs="Arial"/>
          <w:lang w:eastAsia="en-AU"/>
        </w:rPr>
        <w:t xml:space="preserve"> home groups</w:t>
      </w:r>
      <w:r w:rsidR="004555D2" w:rsidRPr="00525EA4">
        <w:rPr>
          <w:rFonts w:eastAsia="Times New Roman" w:cs="Arial"/>
          <w:lang w:eastAsia="en-AU"/>
        </w:rPr>
        <w:t>,</w:t>
      </w:r>
      <w:r w:rsidR="00624119" w:rsidRPr="003D2322">
        <w:rPr>
          <w:rFonts w:eastAsia="Times New Roman" w:cs="Arial"/>
          <w:lang w:eastAsia="en-AU"/>
        </w:rPr>
        <w:t xml:space="preserve"> students teach the other members of the group their piece of the jigsaw puzzle.</w:t>
      </w:r>
    </w:p>
    <w:p w14:paraId="7D89EC5F" w14:textId="77777777" w:rsidR="00624119" w:rsidRDefault="00624119">
      <w:pPr>
        <w:spacing w:line="276" w:lineRule="auto"/>
        <w:rPr>
          <w:rFonts w:eastAsia="Times New Roman" w:cs="Arial"/>
          <w:lang w:eastAsia="en-AU"/>
        </w:rPr>
      </w:pPr>
      <w:r>
        <w:rPr>
          <w:rFonts w:eastAsia="Times New Roman" w:cs="Arial"/>
          <w:lang w:eastAsia="en-AU"/>
        </w:rPr>
        <w:br w:type="page"/>
      </w:r>
    </w:p>
    <w:p w14:paraId="4CD2991E" w14:textId="398D822D" w:rsidR="00AA0D7E" w:rsidRDefault="00624119" w:rsidP="003D2322">
      <w:pPr>
        <w:pStyle w:val="Heading3"/>
      </w:pPr>
      <w:r>
        <w:lastRenderedPageBreak/>
        <w:t xml:space="preserve">Module 4: </w:t>
      </w:r>
      <w:r w:rsidR="00E855AA">
        <w:t>C</w:t>
      </w:r>
      <w:r>
        <w:t>ase studies</w:t>
      </w:r>
      <w:r>
        <w:tab/>
      </w:r>
      <w:r>
        <w:tab/>
      </w:r>
      <w:r>
        <w:tab/>
      </w:r>
      <w:r w:rsidR="003458A9">
        <w:tab/>
      </w:r>
      <w:r w:rsidR="003458A9">
        <w:tab/>
      </w:r>
      <w:r w:rsidR="003458A9">
        <w:tab/>
      </w:r>
      <w:r>
        <w:t>(3 hours per case study</w:t>
      </w:r>
      <w:r w:rsidRPr="005701DE">
        <w:t>)</w:t>
      </w:r>
    </w:p>
    <w:p w14:paraId="4159D526" w14:textId="5FC95356" w:rsidR="007F0AD5" w:rsidRPr="007F0AD5" w:rsidRDefault="007F0AD5" w:rsidP="007F0AD5">
      <w:pPr>
        <w:spacing w:before="240"/>
      </w:pPr>
      <w:r>
        <w:rPr>
          <w:noProof/>
          <w:lang w:eastAsia="en-AU"/>
        </w:rPr>
        <mc:AlternateContent>
          <mc:Choice Requires="wpg">
            <w:drawing>
              <wp:inline distT="0" distB="0" distL="0" distR="0" wp14:anchorId="498EF9E3" wp14:editId="43377EBE">
                <wp:extent cx="5999571" cy="274354"/>
                <wp:effectExtent l="0" t="19050" r="20320" b="87630"/>
                <wp:docPr id="245" name="Group 245"/>
                <wp:cNvGraphicFramePr/>
                <a:graphic xmlns:a="http://schemas.openxmlformats.org/drawingml/2006/main">
                  <a:graphicData uri="http://schemas.microsoft.com/office/word/2010/wordprocessingGroup">
                    <wpg:wgp>
                      <wpg:cNvGrpSpPr/>
                      <wpg:grpSpPr>
                        <a:xfrm>
                          <a:off x="0" y="0"/>
                          <a:ext cx="5999571" cy="274354"/>
                          <a:chOff x="0" y="0"/>
                          <a:chExt cx="5999571" cy="274354"/>
                        </a:xfrm>
                      </wpg:grpSpPr>
                      <wps:wsp>
                        <wps:cNvPr id="246" name="Right Arrow 246"/>
                        <wps:cNvSpPr/>
                        <wps:spPr>
                          <a:xfrm>
                            <a:off x="39014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ight Arrow 247"/>
                        <wps:cNvSpPr/>
                        <wps:spPr>
                          <a:xfrm>
                            <a:off x="7010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lowchart: Alternate Process 248"/>
                        <wps:cNvSpPr/>
                        <wps:spPr>
                          <a:xfrm>
                            <a:off x="2508069" y="0"/>
                            <a:ext cx="136779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6FD2952A" w14:textId="77777777" w:rsidR="00EA0C65" w:rsidRPr="007F0AD5" w:rsidRDefault="00EA0C65" w:rsidP="007F0AD5">
                              <w:pPr>
                                <w:spacing w:after="0"/>
                                <w:jc w:val="center"/>
                                <w:rPr>
                                  <w:sz w:val="16"/>
                                  <w:szCs w:val="16"/>
                                </w:rPr>
                              </w:pPr>
                              <w:r w:rsidRPr="007F0AD5">
                                <w:rPr>
                                  <w:sz w:val="16"/>
                                  <w:szCs w:val="16"/>
                                </w:rPr>
                                <w:t>EXPLORE &amp; EXPLAIN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ight Arrow 249"/>
                        <wps:cNvSpPr/>
                        <wps:spPr>
                          <a:xfrm>
                            <a:off x="2294709"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ight Arrow 250"/>
                        <wps:cNvSpPr/>
                        <wps:spPr>
                          <a:xfrm>
                            <a:off x="4990012"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lowchart: Alternate Process 251"/>
                        <wps:cNvSpPr/>
                        <wps:spPr>
                          <a:xfrm>
                            <a:off x="0" y="4354"/>
                            <a:ext cx="684000" cy="270000"/>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7CB158FA" w14:textId="77777777" w:rsidR="00EA0C65" w:rsidRPr="000A1EEE" w:rsidRDefault="00EA0C65" w:rsidP="007F0AD5">
                              <w:pPr>
                                <w:tabs>
                                  <w:tab w:val="left" w:pos="709"/>
                                </w:tabs>
                                <w:spacing w:after="0"/>
                                <w:jc w:val="center"/>
                                <w:rPr>
                                  <w:sz w:val="16"/>
                                  <w:szCs w:val="16"/>
                                </w:rPr>
                              </w:pPr>
                              <w:r w:rsidRPr="000A1EEE">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lowchart: Alternate Process 252"/>
                        <wps:cNvSpPr/>
                        <wps:spPr>
                          <a:xfrm>
                            <a:off x="910046" y="4354"/>
                            <a:ext cx="1367790" cy="269875"/>
                          </a:xfrm>
                          <a:prstGeom prst="flowChartAlternateProcess">
                            <a:avLst/>
                          </a:prstGeom>
                          <a:solidFill>
                            <a:schemeClr val="bg1"/>
                          </a:solidFill>
                          <a:ln w="12700"/>
                        </wps:spPr>
                        <wps:style>
                          <a:lnRef idx="2">
                            <a:schemeClr val="accent6"/>
                          </a:lnRef>
                          <a:fillRef idx="1">
                            <a:schemeClr val="lt1"/>
                          </a:fillRef>
                          <a:effectRef idx="0">
                            <a:schemeClr val="accent6"/>
                          </a:effectRef>
                          <a:fontRef idx="minor">
                            <a:schemeClr val="dk1"/>
                          </a:fontRef>
                        </wps:style>
                        <wps:txbx>
                          <w:txbxContent>
                            <w:p w14:paraId="3AAF5E3D" w14:textId="77777777" w:rsidR="00EA0C65" w:rsidRPr="001115A7" w:rsidRDefault="00EA0C65" w:rsidP="007F0AD5">
                              <w:pPr>
                                <w:spacing w:after="0"/>
                                <w:jc w:val="center"/>
                                <w:rPr>
                                  <w:sz w:val="16"/>
                                  <w:szCs w:val="16"/>
                                </w:rPr>
                              </w:pPr>
                              <w:r w:rsidRPr="001115A7">
                                <w:rPr>
                                  <w:sz w:val="16"/>
                                  <w:szCs w:val="16"/>
                                </w:rPr>
                                <w:t>EXPLORE &amp; EXPLAIN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lowchart: Alternate Process 253"/>
                        <wps:cNvSpPr/>
                        <wps:spPr>
                          <a:xfrm>
                            <a:off x="4110446" y="4354"/>
                            <a:ext cx="863600" cy="269875"/>
                          </a:xfrm>
                          <a:prstGeom prst="flowChartAlternateProcess">
                            <a:avLst/>
                          </a:prstGeom>
                          <a:ln w="12700"/>
                        </wps:spPr>
                        <wps:style>
                          <a:lnRef idx="1">
                            <a:schemeClr val="accent6"/>
                          </a:lnRef>
                          <a:fillRef idx="3">
                            <a:schemeClr val="accent6"/>
                          </a:fillRef>
                          <a:effectRef idx="2">
                            <a:schemeClr val="accent6"/>
                          </a:effectRef>
                          <a:fontRef idx="minor">
                            <a:schemeClr val="lt1"/>
                          </a:fontRef>
                        </wps:style>
                        <wps:txbx>
                          <w:txbxContent>
                            <w:p w14:paraId="74BF27E4" w14:textId="77777777" w:rsidR="00EA0C65" w:rsidRPr="00B439F0" w:rsidRDefault="00EA0C65" w:rsidP="007F0AD5">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Alternate Process 254"/>
                        <wps:cNvSpPr/>
                        <wps:spPr>
                          <a:xfrm>
                            <a:off x="5207726" y="4354"/>
                            <a:ext cx="791845"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646A5EF2" w14:textId="77777777" w:rsidR="00EA0C65" w:rsidRPr="00B439F0" w:rsidRDefault="00EA0C65" w:rsidP="007F0AD5">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8EF9E3" id="Group 245" o:spid="_x0000_s1056" style="width:472.4pt;height:21.6pt;mso-position-horizontal-relative:char;mso-position-vertical-relative:line" coordsize="599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">
                <v:shape id="Right Arrow 246" o:spid="_x0000_s1057" type="#_x0000_t13" style="position:absolute;left:39014;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" adj="11754" fillcolor="#70ad47 [3209]" strokecolor="#375623 [1609]" strokeweight="1pt"/>
                <v:shape id="Right Arrow 247" o:spid="_x0000_s1058" type="#_x0000_t13" style="position:absolute;left:701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" adj="11754" fillcolor="#70ad47 [3209]" strokecolor="#375623 [1609]" strokeweight="1pt"/>
                <v:shape id="Flowchart: Alternate Process 248" o:spid="_x0000_s1059" type="#_x0000_t176" style="position:absolute;left:25080;width:1367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" fillcolor="white [3201]" strokecolor="#70ad47 [3209]" strokeweight="1pt">
                  <v:textbox>
                    <w:txbxContent>
                      <w:p w14:paraId="6FD2952A" w14:textId="77777777" w:rsidR="00EA0C65" w:rsidRPr="007F0AD5" w:rsidRDefault="00EA0C65" w:rsidP="007F0AD5">
                        <w:pPr>
                          <w:spacing w:after="0"/>
                          <w:jc w:val="center"/>
                          <w:rPr>
                            <w:sz w:val="16"/>
                            <w:szCs w:val="16"/>
                          </w:rPr>
                        </w:pPr>
                        <w:r w:rsidRPr="007F0AD5">
                          <w:rPr>
                            <w:sz w:val="16"/>
                            <w:szCs w:val="16"/>
                          </w:rPr>
                          <w:t>EXPLORE &amp; EXPLAIN 2</w:t>
                        </w:r>
                      </w:p>
                    </w:txbxContent>
                  </v:textbox>
                </v:shape>
                <v:shape id="Right Arrow 249" o:spid="_x0000_s1060" type="#_x0000_t13" style="position:absolute;left:22947;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" adj="11754" fillcolor="#70ad47 [3209]" strokecolor="#375623 [1609]" strokeweight="1pt"/>
                <v:shape id="Right Arrow 250" o:spid="_x0000_s1061" type="#_x0000_t13" style="position:absolute;left:4990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" adj="11754" fillcolor="#70ad47 [3209]" strokecolor="#375623 [1609]" strokeweight="1pt"/>
                <v:shape id="Flowchart: Alternate Process 251" o:spid="_x0000_s1062" type="#_x0000_t176" style="position:absolute;top:43;width:68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" fillcolor="white [3201]" strokecolor="#70ad47 [3209]" strokeweight="1pt">
                  <v:textbox>
                    <w:txbxContent>
                      <w:p w14:paraId="7CB158FA" w14:textId="77777777" w:rsidR="00EA0C65" w:rsidRPr="000A1EEE" w:rsidRDefault="00EA0C65" w:rsidP="007F0AD5">
                        <w:pPr>
                          <w:tabs>
                            <w:tab w:val="left" w:pos="709"/>
                          </w:tabs>
                          <w:spacing w:after="0"/>
                          <w:jc w:val="center"/>
                          <w:rPr>
                            <w:sz w:val="16"/>
                            <w:szCs w:val="16"/>
                          </w:rPr>
                        </w:pPr>
                        <w:r w:rsidRPr="000A1EEE">
                          <w:rPr>
                            <w:color w:val="000000" w:themeColor="text1"/>
                            <w:sz w:val="16"/>
                            <w:szCs w:val="16"/>
                          </w:rPr>
                          <w:t>ENGAGE</w:t>
                        </w:r>
                      </w:p>
                    </w:txbxContent>
                  </v:textbox>
                </v:shape>
                <v:shape id="Flowchart: Alternate Process 252" o:spid="_x0000_s1063" type="#_x0000_t176" style="position:absolute;left:9100;top:43;width:1367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" fillcolor="white [3212]" strokecolor="#70ad47 [3209]" strokeweight="1pt">
                  <v:textbox>
                    <w:txbxContent>
                      <w:p w14:paraId="3AAF5E3D" w14:textId="77777777" w:rsidR="00EA0C65" w:rsidRPr="001115A7" w:rsidRDefault="00EA0C65" w:rsidP="007F0AD5">
                        <w:pPr>
                          <w:spacing w:after="0"/>
                          <w:jc w:val="center"/>
                          <w:rPr>
                            <w:sz w:val="16"/>
                            <w:szCs w:val="16"/>
                          </w:rPr>
                        </w:pPr>
                        <w:r w:rsidRPr="001115A7">
                          <w:rPr>
                            <w:sz w:val="16"/>
                            <w:szCs w:val="16"/>
                          </w:rPr>
                          <w:t>EXPLORE &amp; EXPLAIN 1</w:t>
                        </w:r>
                      </w:p>
                    </w:txbxContent>
                  </v:textbox>
                </v:shape>
                <v:shape id="Flowchart: Alternate Process 253" o:spid="_x0000_s1064" type="#_x0000_t176" style="position:absolute;left:41104;top:43;width:863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" fillcolor="#395824 [1641]" strokecolor="#6aa343 [3049]" strokeweight="1pt">
                  <v:fill color2="#68a242 [3017]" rotate="t" angle="180" colors="0 #4f8b27;52429f #69b636;1 #69ba33" focus="100%" type="gradient">
                    <o:fill v:ext="view" type="gradientUnscaled"/>
                  </v:fill>
                  <v:shadow on="t" color="black" opacity="22937f" origin=",.5" offset="0,.63889mm"/>
                  <v:textbox>
                    <w:txbxContent>
                      <w:p w14:paraId="74BF27E4" w14:textId="77777777" w:rsidR="00EA0C65" w:rsidRPr="00B439F0" w:rsidRDefault="00EA0C65" w:rsidP="007F0AD5">
                        <w:pPr>
                          <w:spacing w:after="0"/>
                          <w:jc w:val="center"/>
                          <w:rPr>
                            <w:sz w:val="16"/>
                            <w:szCs w:val="16"/>
                          </w:rPr>
                        </w:pPr>
                        <w:r>
                          <w:rPr>
                            <w:sz w:val="16"/>
                            <w:szCs w:val="16"/>
                          </w:rPr>
                          <w:t>ELABORATE</w:t>
                        </w:r>
                      </w:p>
                    </w:txbxContent>
                  </v:textbox>
                </v:shape>
                <v:shape id="Flowchart: Alternate Process 254" o:spid="_x0000_s1065" type="#_x0000_t176" style="position:absolute;left:52077;top:43;width:791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" fillcolor="white [3201]" strokecolor="#70ad47 [3209]" strokeweight="1pt">
                  <v:textbox>
                    <w:txbxContent>
                      <w:p w14:paraId="646A5EF2" w14:textId="77777777" w:rsidR="00EA0C65" w:rsidRPr="00B439F0" w:rsidRDefault="00EA0C65" w:rsidP="007F0AD5">
                        <w:pPr>
                          <w:spacing w:after="0"/>
                          <w:jc w:val="center"/>
                          <w:rPr>
                            <w:sz w:val="16"/>
                            <w:szCs w:val="16"/>
                          </w:rPr>
                        </w:pPr>
                        <w:r>
                          <w:rPr>
                            <w:sz w:val="16"/>
                            <w:szCs w:val="16"/>
                          </w:rPr>
                          <w:t>EVALUATE</w:t>
                        </w:r>
                      </w:p>
                    </w:txbxContent>
                  </v:textbox>
                </v:shape>
                <w10:anchorlock/>
              </v:group>
            </w:pict>
          </mc:Fallback>
        </mc:AlternateContent>
      </w:r>
    </w:p>
    <w:p w14:paraId="50A1BBEC" w14:textId="77777777" w:rsidR="00624119" w:rsidRPr="003D2322" w:rsidRDefault="00624119" w:rsidP="00B10621">
      <w:pPr>
        <w:pStyle w:val="Heading4"/>
        <w:spacing w:line="360" w:lineRule="auto"/>
        <w:rPr>
          <w:i/>
          <w:iCs/>
        </w:rPr>
      </w:pPr>
      <w:r w:rsidRPr="003D2322">
        <w:rPr>
          <w:i/>
          <w:iCs/>
        </w:rPr>
        <w:t>Case study 1: Reproduction and life cycles in food and fibre production</w:t>
      </w:r>
    </w:p>
    <w:p w14:paraId="5F967EAB" w14:textId="6BA36BEC" w:rsidR="00624119" w:rsidRPr="00DD5E83" w:rsidRDefault="00624119" w:rsidP="00A51294">
      <w:pPr>
        <w:pStyle w:val="Heading4"/>
      </w:pPr>
      <w:r>
        <w:t xml:space="preserve">Learning intentions </w:t>
      </w:r>
    </w:p>
    <w:p w14:paraId="41924D2D" w14:textId="77702BC6" w:rsidR="00AD323F" w:rsidRDefault="00074F6C" w:rsidP="003551A2">
      <w:pPr>
        <w:spacing w:after="0"/>
        <w:rPr>
          <w:shd w:val="clear" w:color="auto" w:fill="FEFEFE"/>
        </w:rPr>
      </w:pPr>
      <w:r>
        <w:rPr>
          <w:shd w:val="clear" w:color="auto" w:fill="FEFEFE"/>
        </w:rPr>
        <w:t>This case study</w:t>
      </w:r>
      <w:r w:rsidR="00AD323F">
        <w:rPr>
          <w:shd w:val="clear" w:color="auto" w:fill="FEFEFE"/>
        </w:rPr>
        <w:t>:</w:t>
      </w:r>
      <w:r>
        <w:rPr>
          <w:shd w:val="clear" w:color="auto" w:fill="FEFEFE"/>
        </w:rPr>
        <w:t xml:space="preserve"> </w:t>
      </w:r>
    </w:p>
    <w:p w14:paraId="412D6DBF" w14:textId="053E844E" w:rsidR="00AD323F" w:rsidRPr="003D2322" w:rsidRDefault="00074F6C" w:rsidP="00A60E4B">
      <w:pPr>
        <w:pStyle w:val="ListParagraph"/>
        <w:numPr>
          <w:ilvl w:val="0"/>
          <w:numId w:val="17"/>
        </w:numPr>
      </w:pPr>
      <w:r w:rsidRPr="00AD323F">
        <w:rPr>
          <w:shd w:val="clear" w:color="auto" w:fill="FEFEFE"/>
        </w:rPr>
        <w:t>examines</w:t>
      </w:r>
      <w:r w:rsidR="00624119" w:rsidRPr="00AD323F">
        <w:rPr>
          <w:shd w:val="clear" w:color="auto" w:fill="FEFEFE"/>
        </w:rPr>
        <w:t xml:space="preserve"> the reproductive systems and life cycles in production animals</w:t>
      </w:r>
      <w:r w:rsidRPr="00AD323F">
        <w:rPr>
          <w:shd w:val="clear" w:color="auto" w:fill="FEFEFE"/>
        </w:rPr>
        <w:t xml:space="preserve"> (eg fish, chickens, cattle, pigs and sheep)</w:t>
      </w:r>
      <w:r w:rsidR="00624119" w:rsidRPr="00AD323F">
        <w:rPr>
          <w:shd w:val="clear" w:color="auto" w:fill="FEFEFE"/>
        </w:rPr>
        <w:t xml:space="preserve"> and their importance to food production</w:t>
      </w:r>
    </w:p>
    <w:p w14:paraId="2B864030" w14:textId="36E43511" w:rsidR="00624119" w:rsidRPr="005701DE" w:rsidRDefault="00AD323F" w:rsidP="00A60E4B">
      <w:pPr>
        <w:pStyle w:val="ListParagraph"/>
        <w:numPr>
          <w:ilvl w:val="0"/>
          <w:numId w:val="17"/>
        </w:numPr>
      </w:pPr>
      <w:r>
        <w:rPr>
          <w:shd w:val="clear" w:color="auto" w:fill="FEFEFE"/>
        </w:rPr>
        <w:t xml:space="preserve">highlights the </w:t>
      </w:r>
      <w:r w:rsidR="00624119" w:rsidRPr="00AD323F">
        <w:rPr>
          <w:rFonts w:cs="Arial"/>
        </w:rPr>
        <w:t>relevance of knowledge of reproductive systems and life cycles to careers in WA primary industry is emphasised and embedded in this activity.</w:t>
      </w:r>
    </w:p>
    <w:p w14:paraId="70D2A0B1" w14:textId="5F8D8662" w:rsidR="00624119" w:rsidRPr="002741F2" w:rsidRDefault="00624119" w:rsidP="00624119">
      <w:pPr>
        <w:rPr>
          <w:rFonts w:cs="Arial"/>
        </w:rPr>
      </w:pPr>
      <w:r w:rsidRPr="004E2DDA">
        <w:rPr>
          <w:rFonts w:cs="Arial"/>
          <w:shd w:val="clear" w:color="auto" w:fill="FEFEFE"/>
        </w:rPr>
        <w:t xml:space="preserve">Students will be able to understand that </w:t>
      </w:r>
      <w:r w:rsidR="007416C9" w:rsidRPr="004E2DDA">
        <w:rPr>
          <w:rFonts w:cs="Arial"/>
          <w:shd w:val="clear" w:color="auto" w:fill="FEFEFE"/>
        </w:rPr>
        <w:t>m</w:t>
      </w:r>
      <w:r w:rsidRPr="004E2DDA">
        <w:rPr>
          <w:rFonts w:cs="Arial"/>
          <w:shd w:val="clear" w:color="auto" w:fill="FEFEFE"/>
        </w:rPr>
        <w:t>ulticellular organisms contain systems of organs carrying out specialised functions that enable them to survive and reproduce</w:t>
      </w:r>
      <w:r w:rsidR="007416C9" w:rsidRPr="004E2DDA">
        <w:rPr>
          <w:rFonts w:cs="Arial"/>
          <w:shd w:val="clear" w:color="auto" w:fill="FEFEFE"/>
        </w:rPr>
        <w:t>.</w:t>
      </w:r>
    </w:p>
    <w:p w14:paraId="5B6B9C03" w14:textId="53695975" w:rsidR="00624119" w:rsidRPr="003D2322" w:rsidRDefault="00624119" w:rsidP="004E2DDA">
      <w:pPr>
        <w:pStyle w:val="Heading4"/>
      </w:pPr>
      <w:r w:rsidRPr="003D2322">
        <w:rPr>
          <w:shd w:val="clear" w:color="auto" w:fill="FFFFFF"/>
        </w:rPr>
        <w:t>Elaborations</w:t>
      </w:r>
      <w:r w:rsidR="00430C1C" w:rsidRPr="003D2322">
        <w:rPr>
          <w:shd w:val="clear" w:color="auto" w:fill="FFFFFF"/>
        </w:rPr>
        <w:t>:</w:t>
      </w:r>
    </w:p>
    <w:p w14:paraId="4A4D06B7" w14:textId="77777777" w:rsidR="00624119" w:rsidRDefault="00624119" w:rsidP="00B342C6">
      <w:pPr>
        <w:pStyle w:val="ListParagraph"/>
        <w:numPr>
          <w:ilvl w:val="0"/>
          <w:numId w:val="5"/>
        </w:numPr>
        <w:rPr>
          <w:rFonts w:eastAsia="Times New Roman" w:cs="Arial"/>
          <w:lang w:eastAsia="en-AU"/>
        </w:rPr>
      </w:pPr>
      <w:r w:rsidRPr="00430C1C">
        <w:rPr>
          <w:rFonts w:eastAsia="Times New Roman" w:cs="Arial"/>
          <w:lang w:eastAsia="en-AU"/>
        </w:rPr>
        <w:t>distinguishing between</w:t>
      </w:r>
      <w:r w:rsidRPr="002741F2">
        <w:rPr>
          <w:rFonts w:eastAsia="Times New Roman" w:cs="Arial"/>
          <w:lang w:eastAsia="en-AU"/>
        </w:rPr>
        <w:t xml:space="preserve"> asexual and sexual reproduction</w:t>
      </w:r>
    </w:p>
    <w:p w14:paraId="08077C57" w14:textId="77777777" w:rsidR="00624119" w:rsidRPr="002741F2" w:rsidRDefault="00624119" w:rsidP="00B342C6">
      <w:pPr>
        <w:pStyle w:val="ListParagraph"/>
        <w:numPr>
          <w:ilvl w:val="0"/>
          <w:numId w:val="5"/>
        </w:numPr>
        <w:rPr>
          <w:rFonts w:eastAsia="Times New Roman" w:cs="Arial"/>
          <w:lang w:eastAsia="en-AU"/>
        </w:rPr>
      </w:pPr>
      <w:r w:rsidRPr="002741F2">
        <w:rPr>
          <w:rFonts w:eastAsia="Times New Roman" w:cs="Arial"/>
          <w:lang w:eastAsia="en-AU"/>
        </w:rPr>
        <w:t>comparing reproductive systems of organisms</w:t>
      </w:r>
    </w:p>
    <w:p w14:paraId="2239D1A0" w14:textId="0B99C103" w:rsidR="00624119" w:rsidRDefault="00C509F3" w:rsidP="00A51294">
      <w:pPr>
        <w:pStyle w:val="Heading4"/>
      </w:pPr>
      <w:r>
        <w:t>Resources and equipment</w:t>
      </w:r>
    </w:p>
    <w:p w14:paraId="11DAA1F3" w14:textId="7B3FA6F6" w:rsidR="000A7765" w:rsidRDefault="000A7765" w:rsidP="003551A2">
      <w:pPr>
        <w:spacing w:after="0"/>
        <w:rPr>
          <w:rFonts w:cs="Arial"/>
          <w:iCs/>
        </w:rPr>
      </w:pPr>
      <w:r w:rsidRPr="003D2322">
        <w:rPr>
          <w:rFonts w:cs="Arial"/>
          <w:iCs/>
        </w:rPr>
        <w:t>You will need:</w:t>
      </w:r>
    </w:p>
    <w:p w14:paraId="53F537B5" w14:textId="25503723" w:rsidR="009E2EBC" w:rsidRPr="003551A2" w:rsidRDefault="009E2EBC" w:rsidP="00A60E4B">
      <w:pPr>
        <w:pStyle w:val="ListParagraph"/>
        <w:numPr>
          <w:ilvl w:val="0"/>
          <w:numId w:val="17"/>
        </w:numPr>
        <w:rPr>
          <w:shd w:val="clear" w:color="auto" w:fill="FEFEFE"/>
        </w:rPr>
      </w:pPr>
      <w:r w:rsidRPr="003551A2">
        <w:rPr>
          <w:shd w:val="clear" w:color="auto" w:fill="FEFEFE"/>
        </w:rPr>
        <w:t>Dissecting equipment, flowers for dissection</w:t>
      </w:r>
    </w:p>
    <w:p w14:paraId="5E04407F" w14:textId="373F48DA" w:rsidR="00590A32" w:rsidRPr="003551A2" w:rsidRDefault="00624119" w:rsidP="00A60E4B">
      <w:pPr>
        <w:pStyle w:val="ListParagraph"/>
        <w:numPr>
          <w:ilvl w:val="0"/>
          <w:numId w:val="17"/>
        </w:numPr>
        <w:rPr>
          <w:shd w:val="clear" w:color="auto" w:fill="FEFEFE"/>
        </w:rPr>
      </w:pPr>
      <w:r w:rsidRPr="003551A2">
        <w:rPr>
          <w:shd w:val="clear" w:color="auto" w:fill="FEFEFE"/>
        </w:rPr>
        <w:t>Student worksheet</w:t>
      </w:r>
      <w:r w:rsidR="00590A32" w:rsidRPr="003551A2">
        <w:rPr>
          <w:shd w:val="clear" w:color="auto" w:fill="FEFEFE"/>
        </w:rPr>
        <w:t>s:</w:t>
      </w:r>
      <w:r w:rsidRPr="003551A2">
        <w:rPr>
          <w:shd w:val="clear" w:color="auto" w:fill="FEFEFE"/>
        </w:rPr>
        <w:t xml:space="preserve"> </w:t>
      </w:r>
    </w:p>
    <w:p w14:paraId="1F2BAD8F" w14:textId="248E4BF6" w:rsidR="00624119" w:rsidRPr="003D2322" w:rsidRDefault="00624119" w:rsidP="00A60E4B">
      <w:pPr>
        <w:pStyle w:val="ListParagraph"/>
        <w:numPr>
          <w:ilvl w:val="1"/>
          <w:numId w:val="44"/>
        </w:numPr>
        <w:spacing w:after="0"/>
        <w:ind w:left="709" w:hanging="357"/>
        <w:rPr>
          <w:rFonts w:cs="Arial"/>
          <w:iCs/>
        </w:rPr>
      </w:pPr>
      <w:r w:rsidRPr="003D2322">
        <w:rPr>
          <w:rFonts w:cs="Arial"/>
          <w:iCs/>
        </w:rPr>
        <w:t>4.1.1 Reproduction and life cycles in food and fibre production</w:t>
      </w:r>
    </w:p>
    <w:p w14:paraId="69AE16E5" w14:textId="1FA3EC26" w:rsidR="00624119" w:rsidRPr="003D2322" w:rsidRDefault="00624119" w:rsidP="00A60E4B">
      <w:pPr>
        <w:pStyle w:val="ListParagraph"/>
        <w:numPr>
          <w:ilvl w:val="1"/>
          <w:numId w:val="44"/>
        </w:numPr>
        <w:spacing w:after="0"/>
        <w:ind w:left="709" w:hanging="357"/>
        <w:rPr>
          <w:rFonts w:cs="Arial"/>
          <w:iCs/>
        </w:rPr>
      </w:pPr>
      <w:r w:rsidRPr="003D2322">
        <w:rPr>
          <w:rFonts w:cs="Arial"/>
          <w:iCs/>
        </w:rPr>
        <w:t xml:space="preserve">4.1.2 Sexual reproduction </w:t>
      </w:r>
      <w:r w:rsidR="00EE76E4" w:rsidRPr="003D2322">
        <w:rPr>
          <w:rFonts w:cs="Arial"/>
          <w:iCs/>
        </w:rPr>
        <w:t>and life cycles</w:t>
      </w:r>
    </w:p>
    <w:p w14:paraId="56B14820" w14:textId="1C6CBC10" w:rsidR="00624119" w:rsidRPr="003D2322" w:rsidRDefault="00624119" w:rsidP="00A60E4B">
      <w:pPr>
        <w:pStyle w:val="ListParagraph"/>
        <w:numPr>
          <w:ilvl w:val="1"/>
          <w:numId w:val="44"/>
        </w:numPr>
        <w:spacing w:after="0"/>
        <w:ind w:left="709" w:hanging="357"/>
        <w:rPr>
          <w:rFonts w:cs="Arial"/>
          <w:iCs/>
        </w:rPr>
      </w:pPr>
      <w:r w:rsidRPr="003D2322">
        <w:rPr>
          <w:rFonts w:cs="Arial"/>
          <w:iCs/>
        </w:rPr>
        <w:t>4.1.3 Comparing reproductive systems</w:t>
      </w:r>
    </w:p>
    <w:p w14:paraId="6A28D3E8" w14:textId="20C98025" w:rsidR="00624119" w:rsidRDefault="00624119" w:rsidP="00A60E4B">
      <w:pPr>
        <w:pStyle w:val="ListParagraph"/>
        <w:numPr>
          <w:ilvl w:val="1"/>
          <w:numId w:val="44"/>
        </w:numPr>
        <w:spacing w:after="0"/>
        <w:ind w:left="709" w:hanging="357"/>
        <w:rPr>
          <w:rFonts w:cs="Arial"/>
          <w:iCs/>
        </w:rPr>
      </w:pPr>
      <w:r w:rsidRPr="003D2322">
        <w:rPr>
          <w:rFonts w:cs="Arial"/>
          <w:iCs/>
        </w:rPr>
        <w:t xml:space="preserve">4.1.4 </w:t>
      </w:r>
      <w:r w:rsidR="00DA1191" w:rsidRPr="003D2322">
        <w:rPr>
          <w:rFonts w:cs="Arial"/>
          <w:iCs/>
        </w:rPr>
        <w:t>Honeybees</w:t>
      </w:r>
      <w:r w:rsidR="0037418B" w:rsidRPr="003D2322">
        <w:rPr>
          <w:rFonts w:cs="Arial"/>
          <w:iCs/>
        </w:rPr>
        <w:t xml:space="preserve"> – </w:t>
      </w:r>
      <w:r w:rsidRPr="003D2322">
        <w:rPr>
          <w:rFonts w:cs="Arial"/>
          <w:iCs/>
        </w:rPr>
        <w:t xml:space="preserve">an </w:t>
      </w:r>
      <w:r w:rsidR="0037418B" w:rsidRPr="003D2322">
        <w:rPr>
          <w:rFonts w:cs="Arial"/>
          <w:iCs/>
        </w:rPr>
        <w:t>‘</w:t>
      </w:r>
      <w:r w:rsidRPr="003D2322">
        <w:rPr>
          <w:rFonts w:cs="Arial"/>
          <w:iCs/>
        </w:rPr>
        <w:t>alternative</w:t>
      </w:r>
      <w:r w:rsidR="0037418B" w:rsidRPr="003D2322">
        <w:rPr>
          <w:rFonts w:cs="Arial"/>
          <w:iCs/>
        </w:rPr>
        <w:t>’</w:t>
      </w:r>
      <w:r w:rsidRPr="003D2322">
        <w:rPr>
          <w:rFonts w:cs="Arial"/>
          <w:iCs/>
        </w:rPr>
        <w:t xml:space="preserve"> life cycle</w:t>
      </w:r>
    </w:p>
    <w:p w14:paraId="2E5EF578" w14:textId="0F203A2A" w:rsidR="001D44AC" w:rsidRDefault="001D44AC">
      <w:pPr>
        <w:spacing w:line="276" w:lineRule="auto"/>
        <w:rPr>
          <w:rFonts w:cs="Arial"/>
          <w:b/>
          <w:color w:val="70AD47" w:themeColor="accent6"/>
        </w:rPr>
      </w:pPr>
      <w:r>
        <w:br w:type="page"/>
      </w:r>
    </w:p>
    <w:p w14:paraId="3BFB8966" w14:textId="022A5DD9" w:rsidR="00B54E6F" w:rsidRPr="002741F2" w:rsidRDefault="00B54E6F" w:rsidP="00B54E6F">
      <w:pPr>
        <w:pStyle w:val="Heading4"/>
      </w:pPr>
      <w:r>
        <w:lastRenderedPageBreak/>
        <w:t>Instructions for suggested activities</w:t>
      </w:r>
    </w:p>
    <w:p w14:paraId="79FF4CE7" w14:textId="77777777" w:rsidR="00624119" w:rsidRDefault="00624119" w:rsidP="003D2322">
      <w:pPr>
        <w:pStyle w:val="Heading5"/>
      </w:pPr>
      <w:r>
        <w:t>Lesson 1</w:t>
      </w:r>
    </w:p>
    <w:p w14:paraId="1833F250" w14:textId="26A43419" w:rsidR="002B5171" w:rsidRPr="009108E9" w:rsidRDefault="00624119" w:rsidP="00A60E4B">
      <w:pPr>
        <w:pStyle w:val="ListParagraph"/>
        <w:numPr>
          <w:ilvl w:val="0"/>
          <w:numId w:val="18"/>
        </w:numPr>
        <w:ind w:left="360"/>
      </w:pPr>
      <w:r>
        <w:t xml:space="preserve">In an initial class discussion, introduce the idea that to </w:t>
      </w:r>
      <w:r w:rsidRPr="005B5543">
        <w:rPr>
          <w:bCs/>
        </w:rPr>
        <w:t>sustainably</w:t>
      </w:r>
      <w:r>
        <w:t xml:space="preserve"> produce the food and fibres we need, WA </w:t>
      </w:r>
      <w:r w:rsidRPr="007C4358">
        <w:t xml:space="preserve">primary producers </w:t>
      </w:r>
      <w:r>
        <w:t xml:space="preserve">must have a </w:t>
      </w:r>
      <w:r w:rsidRPr="009108E9">
        <w:t>comprehensive understanding of the</w:t>
      </w:r>
      <w:r w:rsidR="002B5171" w:rsidRPr="009108E9">
        <w:t>:</w:t>
      </w:r>
      <w:r w:rsidRPr="009108E9">
        <w:t xml:space="preserve"> </w:t>
      </w:r>
    </w:p>
    <w:p w14:paraId="1662EA7A" w14:textId="046F5D3B" w:rsidR="002B5171" w:rsidRPr="009108E9" w:rsidRDefault="00624119" w:rsidP="00A60E4B">
      <w:pPr>
        <w:pStyle w:val="ListParagraph"/>
        <w:numPr>
          <w:ilvl w:val="1"/>
          <w:numId w:val="45"/>
        </w:numPr>
        <w:ind w:left="709"/>
      </w:pPr>
      <w:r w:rsidRPr="009108E9">
        <w:t>reproduction and life cycles of their crops and livestock</w:t>
      </w:r>
    </w:p>
    <w:p w14:paraId="406A9DA7" w14:textId="77777777" w:rsidR="002B5171" w:rsidRPr="009108E9" w:rsidRDefault="00624119" w:rsidP="00A60E4B">
      <w:pPr>
        <w:pStyle w:val="ListParagraph"/>
        <w:numPr>
          <w:ilvl w:val="1"/>
          <w:numId w:val="45"/>
        </w:numPr>
        <w:ind w:left="709"/>
      </w:pPr>
      <w:r w:rsidRPr="009108E9">
        <w:rPr>
          <w:bCs/>
        </w:rPr>
        <w:t>pest</w:t>
      </w:r>
      <w:r w:rsidRPr="009108E9">
        <w:t xml:space="preserve"> and </w:t>
      </w:r>
      <w:r w:rsidRPr="009108E9">
        <w:rPr>
          <w:bCs/>
        </w:rPr>
        <w:t>disease</w:t>
      </w:r>
      <w:r w:rsidRPr="009108E9">
        <w:t xml:space="preserve">-causing species that might interfere with production. </w:t>
      </w:r>
    </w:p>
    <w:p w14:paraId="5236285D" w14:textId="6BCA068F" w:rsidR="00624119" w:rsidRDefault="00624119" w:rsidP="001D44AC">
      <w:pPr>
        <w:pStyle w:val="ListParagraph"/>
        <w:ind w:left="360"/>
      </w:pPr>
      <w:r>
        <w:t>Discuss the key ideas of asexual and sexual reproductive methods.</w:t>
      </w:r>
    </w:p>
    <w:p w14:paraId="43D9A385" w14:textId="5AFDDDA9" w:rsidR="00A10C13" w:rsidRDefault="00E470E1" w:rsidP="00A60E4B">
      <w:pPr>
        <w:pStyle w:val="ListParagraph"/>
        <w:numPr>
          <w:ilvl w:val="0"/>
          <w:numId w:val="18"/>
        </w:numPr>
        <w:ind w:left="360"/>
      </w:pPr>
      <w:r>
        <w:t xml:space="preserve">Distribute </w:t>
      </w:r>
      <w:r w:rsidR="00624119" w:rsidRPr="003D2322">
        <w:rPr>
          <w:rFonts w:cs="Arial"/>
        </w:rPr>
        <w:t>worksheet 4.1.1</w:t>
      </w:r>
      <w:r w:rsidR="003F018C" w:rsidRPr="003D2322">
        <w:rPr>
          <w:rFonts w:cs="Arial"/>
        </w:rPr>
        <w:t>.</w:t>
      </w:r>
      <w:r w:rsidR="00624119" w:rsidRPr="003D2322">
        <w:rPr>
          <w:rFonts w:cs="Arial"/>
        </w:rPr>
        <w:t xml:space="preserve"> </w:t>
      </w:r>
      <w:r w:rsidR="00A10C13" w:rsidRPr="003D2322">
        <w:rPr>
          <w:rFonts w:cs="Arial"/>
        </w:rPr>
        <w:t>Give</w:t>
      </w:r>
      <w:r w:rsidR="00A10C13" w:rsidRPr="007111B0">
        <w:rPr>
          <w:rFonts w:cs="Arial"/>
          <w:i/>
          <w:iCs/>
        </w:rPr>
        <w:t xml:space="preserve"> </w:t>
      </w:r>
      <w:r w:rsidR="00A10C13" w:rsidRPr="003D2322">
        <w:rPr>
          <w:rFonts w:cs="Arial"/>
          <w:iCs/>
        </w:rPr>
        <w:t>s</w:t>
      </w:r>
      <w:r w:rsidR="00624119" w:rsidRPr="007111B0">
        <w:t>tudents</w:t>
      </w:r>
      <w:r w:rsidR="007111B0">
        <w:t xml:space="preserve"> (</w:t>
      </w:r>
      <w:r w:rsidR="00A10C13">
        <w:t xml:space="preserve">in </w:t>
      </w:r>
      <w:r w:rsidR="007111B0">
        <w:t xml:space="preserve">their </w:t>
      </w:r>
      <w:r w:rsidR="00A10C13">
        <w:t>small groups</w:t>
      </w:r>
      <w:r w:rsidR="007111B0">
        <w:t>)</w:t>
      </w:r>
      <w:r w:rsidR="00A10C13">
        <w:t xml:space="preserve"> </w:t>
      </w:r>
      <w:r w:rsidR="005F4E22">
        <w:t>time</w:t>
      </w:r>
      <w:r w:rsidR="00624119">
        <w:t xml:space="preserve"> to</w:t>
      </w:r>
      <w:r w:rsidR="0035242E">
        <w:t xml:space="preserve"> do the first part of Activity 1</w:t>
      </w:r>
      <w:r w:rsidR="00A10C13">
        <w:t>:</w:t>
      </w:r>
      <w:r w:rsidR="00624119">
        <w:t xml:space="preserve"> </w:t>
      </w:r>
    </w:p>
    <w:p w14:paraId="3EB14B5A" w14:textId="582D940E" w:rsidR="00A10C13" w:rsidRPr="007111B0" w:rsidRDefault="00624119" w:rsidP="00A60E4B">
      <w:pPr>
        <w:pStyle w:val="ListParagraph"/>
        <w:numPr>
          <w:ilvl w:val="1"/>
          <w:numId w:val="46"/>
        </w:numPr>
        <w:ind w:left="709"/>
      </w:pPr>
      <w:r w:rsidRPr="007111B0">
        <w:t xml:space="preserve">research the main methods of vegetative reproduction </w:t>
      </w:r>
    </w:p>
    <w:p w14:paraId="02B747BD" w14:textId="6795B9FF" w:rsidR="00624119" w:rsidRPr="007111B0" w:rsidRDefault="00624119" w:rsidP="00A60E4B">
      <w:pPr>
        <w:pStyle w:val="ListParagraph"/>
        <w:numPr>
          <w:ilvl w:val="1"/>
          <w:numId w:val="46"/>
        </w:numPr>
        <w:ind w:left="709"/>
      </w:pPr>
      <w:r w:rsidRPr="007111B0">
        <w:t xml:space="preserve">enter the results in the </w:t>
      </w:r>
      <w:r w:rsidR="004218BE" w:rsidRPr="003D2322">
        <w:t>T-chart</w:t>
      </w:r>
      <w:r w:rsidRPr="007111B0">
        <w:t xml:space="preserve"> on the worksheet.</w:t>
      </w:r>
    </w:p>
    <w:p w14:paraId="791829EE" w14:textId="7E654604" w:rsidR="00624119" w:rsidRDefault="003000E9" w:rsidP="00A60E4B">
      <w:pPr>
        <w:pStyle w:val="ListParagraph"/>
        <w:numPr>
          <w:ilvl w:val="0"/>
          <w:numId w:val="18"/>
        </w:numPr>
        <w:ind w:left="360"/>
      </w:pPr>
      <w:r>
        <w:t>E</w:t>
      </w:r>
      <w:r w:rsidR="00624119">
        <w:t>ach group examine</w:t>
      </w:r>
      <w:r>
        <w:t>s</w:t>
      </w:r>
      <w:r w:rsidR="00624119">
        <w:t xml:space="preserve"> the images of asexually produced WA primary industry products. Allow students time to complete the table on the worksheet. </w:t>
      </w:r>
      <w:r>
        <w:t xml:space="preserve">(They </w:t>
      </w:r>
      <w:r w:rsidR="00624119">
        <w:t>may need to research cloning.</w:t>
      </w:r>
      <w:r>
        <w:t>)</w:t>
      </w:r>
    </w:p>
    <w:p w14:paraId="2A9ADAD5" w14:textId="0E3C02A3" w:rsidR="00992CC2" w:rsidRDefault="0035242E" w:rsidP="00A60E4B">
      <w:pPr>
        <w:pStyle w:val="ListParagraph"/>
        <w:numPr>
          <w:ilvl w:val="0"/>
          <w:numId w:val="18"/>
        </w:numPr>
        <w:ind w:left="360"/>
      </w:pPr>
      <w:r>
        <w:t>For Activity 2 on the worksheet, a</w:t>
      </w:r>
      <w:r w:rsidR="00624119">
        <w:t>sk students to</w:t>
      </w:r>
      <w:r w:rsidR="00992CC2">
        <w:t>:</w:t>
      </w:r>
      <w:r w:rsidR="00624119">
        <w:t xml:space="preserve"> </w:t>
      </w:r>
    </w:p>
    <w:p w14:paraId="5185DF16" w14:textId="09FDC8AE" w:rsidR="00992CC2" w:rsidRDefault="00624119" w:rsidP="00A60E4B">
      <w:pPr>
        <w:pStyle w:val="ListParagraph"/>
        <w:numPr>
          <w:ilvl w:val="1"/>
          <w:numId w:val="47"/>
        </w:numPr>
        <w:ind w:left="709"/>
      </w:pPr>
      <w:r>
        <w:t>individually read the</w:t>
      </w:r>
      <w:r w:rsidR="0035242E">
        <w:t xml:space="preserve"> information about apple scab</w:t>
      </w:r>
    </w:p>
    <w:p w14:paraId="62ED8AA2" w14:textId="261190C3" w:rsidR="00D66AFA" w:rsidRDefault="00624119" w:rsidP="00A60E4B">
      <w:pPr>
        <w:pStyle w:val="ListParagraph"/>
        <w:numPr>
          <w:ilvl w:val="1"/>
          <w:numId w:val="47"/>
        </w:numPr>
        <w:ind w:left="709"/>
      </w:pPr>
      <w:r>
        <w:t>consider why it might be important that WA primary producers understand the life cycles of living things</w:t>
      </w:r>
    </w:p>
    <w:p w14:paraId="3658BDFD" w14:textId="5BE9C7FC" w:rsidR="00624119" w:rsidRDefault="00624119" w:rsidP="00A60E4B">
      <w:pPr>
        <w:pStyle w:val="ListParagraph"/>
        <w:numPr>
          <w:ilvl w:val="1"/>
          <w:numId w:val="47"/>
        </w:numPr>
        <w:ind w:left="709"/>
      </w:pPr>
      <w:r>
        <w:t>brainstorm some possible answers to this question</w:t>
      </w:r>
      <w:r w:rsidR="00D66AFA">
        <w:t xml:space="preserve"> in their small groups</w:t>
      </w:r>
      <w:r>
        <w:t>.</w:t>
      </w:r>
    </w:p>
    <w:p w14:paraId="057D62CA" w14:textId="32AA0589" w:rsidR="00624119" w:rsidRDefault="00624119" w:rsidP="00A60E4B">
      <w:pPr>
        <w:pStyle w:val="ListParagraph"/>
        <w:numPr>
          <w:ilvl w:val="0"/>
          <w:numId w:val="18"/>
        </w:numPr>
        <w:ind w:left="360"/>
      </w:pPr>
      <w:r>
        <w:t xml:space="preserve">Ask each group to </w:t>
      </w:r>
      <w:r w:rsidRPr="00391D83">
        <w:t>examine the life cycle diagram</w:t>
      </w:r>
      <w:r w:rsidR="00391D83" w:rsidRPr="003D2322">
        <w:t xml:space="preserve"> (Image 4.1.1.5 on the worksheet)</w:t>
      </w:r>
      <w:r w:rsidRPr="00391D83">
        <w:t xml:space="preserve"> of </w:t>
      </w:r>
      <w:r w:rsidRPr="00391D83">
        <w:rPr>
          <w:bCs/>
        </w:rPr>
        <w:t>apple scab</w:t>
      </w:r>
      <w:r w:rsidRPr="00391D83">
        <w:t>. Emphasise that the</w:t>
      </w:r>
      <w:r>
        <w:t xml:space="preserve"> fungus has a predictable life cycle. Ask students to make a prediction of when they think the fruit grower would best be able to control apple scab disease.</w:t>
      </w:r>
    </w:p>
    <w:p w14:paraId="364384A0" w14:textId="15C6B8E2" w:rsidR="00624119" w:rsidRDefault="00624119" w:rsidP="00A60E4B">
      <w:pPr>
        <w:pStyle w:val="ListParagraph"/>
        <w:numPr>
          <w:ilvl w:val="0"/>
          <w:numId w:val="18"/>
        </w:numPr>
        <w:ind w:left="360"/>
      </w:pPr>
      <w:r>
        <w:t xml:space="preserve">Ask each group to compare their answers with </w:t>
      </w:r>
      <w:r w:rsidR="007C5DCA">
        <w:t xml:space="preserve">those of </w:t>
      </w:r>
      <w:r>
        <w:t>other groups.</w:t>
      </w:r>
    </w:p>
    <w:p w14:paraId="5A30B062" w14:textId="5D694989" w:rsidR="00624119" w:rsidRPr="009B5737" w:rsidRDefault="007C5DCA" w:rsidP="00A60E4B">
      <w:pPr>
        <w:pStyle w:val="ListParagraph"/>
        <w:numPr>
          <w:ilvl w:val="0"/>
          <w:numId w:val="18"/>
        </w:numPr>
        <w:ind w:left="360"/>
        <w:rPr>
          <w:sz w:val="18"/>
          <w:szCs w:val="18"/>
        </w:rPr>
      </w:pPr>
      <w:r w:rsidRPr="009B5737">
        <w:t xml:space="preserve">Students access the DPIRD website page about </w:t>
      </w:r>
      <w:hyperlink r:id="rId45" w:history="1">
        <w:r w:rsidRPr="009B5737">
          <w:rPr>
            <w:rStyle w:val="Hyperlink"/>
          </w:rPr>
          <w:t>managing apple scab in WA</w:t>
        </w:r>
      </w:hyperlink>
      <w:r w:rsidRPr="009B5737">
        <w:t xml:space="preserve"> </w:t>
      </w:r>
      <w:r w:rsidR="00624119" w:rsidRPr="009B5737">
        <w:t>to learn more about the life cycle of apple scab and verify their predictions</w:t>
      </w:r>
      <w:r w:rsidRPr="009B5737">
        <w:t>.</w:t>
      </w:r>
      <w:r w:rsidR="00624119" w:rsidRPr="009B5737">
        <w:rPr>
          <w:sz w:val="18"/>
          <w:szCs w:val="18"/>
        </w:rPr>
        <w:t xml:space="preserve"> </w:t>
      </w:r>
    </w:p>
    <w:p w14:paraId="18EB7360" w14:textId="2B36E2CA" w:rsidR="00624119" w:rsidRDefault="00C77036" w:rsidP="00A60E4B">
      <w:pPr>
        <w:pStyle w:val="ListParagraph"/>
        <w:numPr>
          <w:ilvl w:val="0"/>
          <w:numId w:val="18"/>
        </w:numPr>
        <w:ind w:left="360"/>
      </w:pPr>
      <w:r>
        <w:t>A</w:t>
      </w:r>
      <w:r w:rsidR="00624119">
        <w:t xml:space="preserve">sk students to discuss </w:t>
      </w:r>
      <w:r>
        <w:t xml:space="preserve">in their groups </w:t>
      </w:r>
      <w:r w:rsidR="00624119">
        <w:t>when, why and how collecting and destroying leaf litter and fallen fruit is likely to be effective.</w:t>
      </w:r>
      <w:r w:rsidR="002B159F">
        <w:t xml:space="preserve"> </w:t>
      </w:r>
      <w:r w:rsidR="001B0684">
        <w:br/>
      </w:r>
      <w:r w:rsidR="002B159F">
        <w:t>They record their ideas in the table on the worksheet.</w:t>
      </w:r>
    </w:p>
    <w:p w14:paraId="015A6A65" w14:textId="17DCB5AE" w:rsidR="009604BC" w:rsidRDefault="009604BC" w:rsidP="00A60E4B">
      <w:pPr>
        <w:pStyle w:val="ListParagraph"/>
        <w:numPr>
          <w:ilvl w:val="0"/>
          <w:numId w:val="18"/>
        </w:numPr>
        <w:ind w:left="360"/>
      </w:pPr>
      <w:r>
        <w:t>Introduce Activity 3 with a d</w:t>
      </w:r>
      <w:r w:rsidR="00624119" w:rsidRPr="008C6BD9">
        <w:t>iscuss</w:t>
      </w:r>
      <w:r>
        <w:t>ion on</w:t>
      </w:r>
      <w:r w:rsidR="00624119" w:rsidRPr="008C6BD9">
        <w:t xml:space="preserve"> food and fibre careers that</w:t>
      </w:r>
      <w:r w:rsidR="00624119">
        <w:t xml:space="preserve"> might </w:t>
      </w:r>
      <w:r w:rsidR="008E51A9">
        <w:t xml:space="preserve">require knowledge of </w:t>
      </w:r>
      <w:r w:rsidR="00624119">
        <w:t xml:space="preserve">reproduction and life cycles. </w:t>
      </w:r>
      <w:r w:rsidR="00E021E9">
        <w:t xml:space="preserve">Students </w:t>
      </w:r>
      <w:r>
        <w:t>then:</w:t>
      </w:r>
    </w:p>
    <w:p w14:paraId="045D9070" w14:textId="77777777" w:rsidR="009604BC" w:rsidRDefault="009604BC" w:rsidP="00A60E4B">
      <w:pPr>
        <w:pStyle w:val="ListParagraph"/>
        <w:numPr>
          <w:ilvl w:val="1"/>
          <w:numId w:val="48"/>
        </w:numPr>
        <w:ind w:left="709"/>
      </w:pPr>
      <w:r>
        <w:t>undertake research on biosecurity officers and agronomists</w:t>
      </w:r>
    </w:p>
    <w:p w14:paraId="1BB5E033" w14:textId="47698437" w:rsidR="00624119" w:rsidRDefault="009604BC" w:rsidP="00A60E4B">
      <w:pPr>
        <w:pStyle w:val="ListParagraph"/>
        <w:numPr>
          <w:ilvl w:val="1"/>
          <w:numId w:val="48"/>
        </w:numPr>
        <w:ind w:left="709"/>
      </w:pPr>
      <w:r>
        <w:t>complete the table</w:t>
      </w:r>
      <w:r w:rsidR="00624119">
        <w:t>.</w:t>
      </w:r>
    </w:p>
    <w:p w14:paraId="2B66D274" w14:textId="0C70B4E2" w:rsidR="00624119" w:rsidRDefault="00E021E9" w:rsidP="00A60E4B">
      <w:pPr>
        <w:pStyle w:val="ListParagraph"/>
        <w:numPr>
          <w:ilvl w:val="0"/>
          <w:numId w:val="18"/>
        </w:numPr>
        <w:ind w:left="360"/>
      </w:pPr>
      <w:r w:rsidRPr="000F4B04">
        <w:t>S</w:t>
      </w:r>
      <w:r w:rsidR="00624119" w:rsidRPr="000F4B04">
        <w:t xml:space="preserve">tudents complete </w:t>
      </w:r>
      <w:r w:rsidR="00624119" w:rsidRPr="003D2322">
        <w:t>Activity 4</w:t>
      </w:r>
      <w:r w:rsidR="000F4B04" w:rsidRPr="000F4B04">
        <w:t>, using key words and phrases from</w:t>
      </w:r>
      <w:r w:rsidR="000F4B04">
        <w:t xml:space="preserve"> the worksheet</w:t>
      </w:r>
      <w:r w:rsidR="00624119">
        <w:t>.</w:t>
      </w:r>
    </w:p>
    <w:p w14:paraId="283BDBA2" w14:textId="77777777" w:rsidR="001D44AC" w:rsidRDefault="001D44AC">
      <w:pPr>
        <w:spacing w:line="276" w:lineRule="auto"/>
        <w:rPr>
          <w:rFonts w:eastAsia="Times New Roman" w:cs="Arial"/>
          <w:b/>
          <w:bCs/>
          <w:lang w:eastAsia="en-AU"/>
        </w:rPr>
      </w:pPr>
      <w:r>
        <w:br w:type="page"/>
      </w:r>
    </w:p>
    <w:p w14:paraId="22A48263" w14:textId="26806F55" w:rsidR="00624119" w:rsidRPr="00224B9A" w:rsidRDefault="00624119" w:rsidP="003D2322">
      <w:pPr>
        <w:pStyle w:val="Heading5"/>
      </w:pPr>
      <w:r>
        <w:lastRenderedPageBreak/>
        <w:t>Lesson 2</w:t>
      </w:r>
    </w:p>
    <w:p w14:paraId="1C2AC611" w14:textId="5AD7FB58" w:rsidR="00624119" w:rsidRDefault="00624119" w:rsidP="00A60E4B">
      <w:pPr>
        <w:pStyle w:val="ListParagraph"/>
        <w:numPr>
          <w:ilvl w:val="0"/>
          <w:numId w:val="23"/>
        </w:numPr>
        <w:tabs>
          <w:tab w:val="clear" w:pos="720"/>
          <w:tab w:val="num" w:pos="360"/>
        </w:tabs>
        <w:ind w:left="360"/>
      </w:pPr>
      <w:r>
        <w:t xml:space="preserve">Recap asexual reproduction and introduce the idea that most living things used or produced by WA primary producers reproduce sexually. </w:t>
      </w:r>
    </w:p>
    <w:p w14:paraId="5C527FB3" w14:textId="3CD99E8C" w:rsidR="009C7466" w:rsidRDefault="00624119" w:rsidP="00A60E4B">
      <w:pPr>
        <w:pStyle w:val="ListParagraph"/>
        <w:numPr>
          <w:ilvl w:val="0"/>
          <w:numId w:val="23"/>
        </w:numPr>
        <w:tabs>
          <w:tab w:val="clear" w:pos="720"/>
          <w:tab w:val="num" w:pos="360"/>
        </w:tabs>
        <w:ind w:left="360"/>
      </w:pPr>
      <w:r>
        <w:t xml:space="preserve">Give </w:t>
      </w:r>
      <w:r w:rsidRPr="0074116C">
        <w:t xml:space="preserve">out </w:t>
      </w:r>
      <w:r w:rsidRPr="003D2322">
        <w:rPr>
          <w:rFonts w:cs="Arial"/>
        </w:rPr>
        <w:t>worksheet 4.1.2</w:t>
      </w:r>
      <w:r w:rsidRPr="0074116C">
        <w:t>. In Activity 1</w:t>
      </w:r>
      <w:r w:rsidR="005A730B" w:rsidRPr="0074116C">
        <w:t>,</w:t>
      </w:r>
      <w:r w:rsidRPr="0074116C">
        <w:t xml:space="preserve"> students</w:t>
      </w:r>
      <w:r>
        <w:t xml:space="preserve"> examine the images of sheep and dairy cattle produced by </w:t>
      </w:r>
      <w:r w:rsidR="0075775F">
        <w:t>WA</w:t>
      </w:r>
      <w:r>
        <w:t xml:space="preserve"> primary producers. </w:t>
      </w:r>
      <w:r w:rsidR="002E1A91">
        <w:t>In small groups, they</w:t>
      </w:r>
      <w:r w:rsidR="009C7466">
        <w:t>:</w:t>
      </w:r>
      <w:r>
        <w:t xml:space="preserve"> </w:t>
      </w:r>
    </w:p>
    <w:p w14:paraId="2206BD18" w14:textId="03A44604" w:rsidR="009C7466" w:rsidRDefault="00624119" w:rsidP="00A60E4B">
      <w:pPr>
        <w:pStyle w:val="ListParagraph"/>
        <w:numPr>
          <w:ilvl w:val="1"/>
          <w:numId w:val="23"/>
        </w:numPr>
        <w:tabs>
          <w:tab w:val="clear" w:pos="1440"/>
          <w:tab w:val="num" w:pos="1080"/>
        </w:tabs>
        <w:ind w:left="709"/>
      </w:pPr>
      <w:r>
        <w:t>discuss how they think the life cycles of sheep and dairy cattle might be both similar and different</w:t>
      </w:r>
    </w:p>
    <w:p w14:paraId="2FFD3333" w14:textId="501EC32C" w:rsidR="00624119" w:rsidRPr="001415C1" w:rsidRDefault="00624119" w:rsidP="00A60E4B">
      <w:pPr>
        <w:pStyle w:val="ListParagraph"/>
        <w:numPr>
          <w:ilvl w:val="1"/>
          <w:numId w:val="23"/>
        </w:numPr>
        <w:tabs>
          <w:tab w:val="clear" w:pos="1440"/>
          <w:tab w:val="num" w:pos="1080"/>
        </w:tabs>
        <w:ind w:left="709"/>
      </w:pPr>
      <w:r>
        <w:t xml:space="preserve">record their group responses in the </w:t>
      </w:r>
      <w:r w:rsidRPr="001415C1">
        <w:t>T-</w:t>
      </w:r>
      <w:r w:rsidR="00EE76E4" w:rsidRPr="003D2322">
        <w:t>c</w:t>
      </w:r>
      <w:r w:rsidR="00EE76E4" w:rsidRPr="001415C1">
        <w:t xml:space="preserve">hart </w:t>
      </w:r>
      <w:r w:rsidRPr="001415C1">
        <w:t>on the worksheet.</w:t>
      </w:r>
    </w:p>
    <w:p w14:paraId="1FA1E7C6" w14:textId="0DC5488E" w:rsidR="00624119" w:rsidRPr="007C76EA" w:rsidRDefault="00624119" w:rsidP="00A60E4B">
      <w:pPr>
        <w:pStyle w:val="ListParagraph"/>
        <w:numPr>
          <w:ilvl w:val="0"/>
          <w:numId w:val="23"/>
        </w:numPr>
        <w:tabs>
          <w:tab w:val="clear" w:pos="720"/>
          <w:tab w:val="num" w:pos="360"/>
        </w:tabs>
        <w:ind w:left="360"/>
      </w:pPr>
      <w:r w:rsidRPr="001415C1">
        <w:t>In Activity 2</w:t>
      </w:r>
      <w:r w:rsidR="00802471" w:rsidRPr="003D2322">
        <w:t xml:space="preserve"> of the worksheet</w:t>
      </w:r>
      <w:r w:rsidR="001415C1" w:rsidRPr="003D2322">
        <w:t>,</w:t>
      </w:r>
      <w:r w:rsidRPr="001415C1">
        <w:t xml:space="preserve"> students use the</w:t>
      </w:r>
      <w:r>
        <w:t xml:space="preserve"> description of a sheep life cycle to create a </w:t>
      </w:r>
      <w:r w:rsidRPr="007C76EA">
        <w:t xml:space="preserve">labelled drawing showing the various stages </w:t>
      </w:r>
      <w:r w:rsidR="001415C1" w:rsidRPr="007C76EA">
        <w:t>it</w:t>
      </w:r>
      <w:r w:rsidRPr="007C76EA">
        <w:t>.</w:t>
      </w:r>
    </w:p>
    <w:p w14:paraId="648B652F" w14:textId="647D37BD" w:rsidR="006A6372" w:rsidRPr="007C76EA" w:rsidRDefault="00632121" w:rsidP="00A60E4B">
      <w:pPr>
        <w:pStyle w:val="ListParagraph"/>
        <w:numPr>
          <w:ilvl w:val="0"/>
          <w:numId w:val="23"/>
        </w:numPr>
        <w:tabs>
          <w:tab w:val="clear" w:pos="720"/>
          <w:tab w:val="num" w:pos="360"/>
        </w:tabs>
        <w:ind w:left="360"/>
      </w:pPr>
      <w:r w:rsidRPr="007C76EA">
        <w:t>In</w:t>
      </w:r>
      <w:r w:rsidR="00624119" w:rsidRPr="007C76EA">
        <w:t xml:space="preserve"> small groups</w:t>
      </w:r>
      <w:r w:rsidRPr="007C76EA">
        <w:t>, students</w:t>
      </w:r>
      <w:r w:rsidR="006A6372" w:rsidRPr="007C76EA">
        <w:t>:</w:t>
      </w:r>
      <w:r w:rsidR="00624119" w:rsidRPr="007C76EA">
        <w:t xml:space="preserve"> </w:t>
      </w:r>
    </w:p>
    <w:p w14:paraId="179F9CA8" w14:textId="1B0B11B1" w:rsidR="006A6372" w:rsidRPr="00D73FD5" w:rsidRDefault="00624119" w:rsidP="00A60E4B">
      <w:pPr>
        <w:pStyle w:val="ListParagraph"/>
        <w:numPr>
          <w:ilvl w:val="1"/>
          <w:numId w:val="23"/>
        </w:numPr>
        <w:tabs>
          <w:tab w:val="clear" w:pos="1440"/>
          <w:tab w:val="num" w:pos="1080"/>
        </w:tabs>
        <w:ind w:left="709"/>
      </w:pPr>
      <w:r w:rsidRPr="00D73FD5">
        <w:t xml:space="preserve">research </w:t>
      </w:r>
      <w:r w:rsidR="00FB0A12" w:rsidRPr="00D73FD5">
        <w:t xml:space="preserve">the life cycle of </w:t>
      </w:r>
      <w:r w:rsidR="004F1CFE" w:rsidRPr="00D73FD5">
        <w:t>a</w:t>
      </w:r>
      <w:r w:rsidRPr="00D73FD5">
        <w:t xml:space="preserve"> sexually reproducing farm animal </w:t>
      </w:r>
      <w:r w:rsidR="00AC7A13" w:rsidRPr="00D73FD5">
        <w:t xml:space="preserve">(beef cattle or poultry) </w:t>
      </w:r>
      <w:r w:rsidRPr="00D73FD5">
        <w:t xml:space="preserve">or plant </w:t>
      </w:r>
      <w:r w:rsidR="00FB0A12" w:rsidRPr="00D73FD5">
        <w:t>(</w:t>
      </w:r>
      <w:r w:rsidRPr="00D73FD5">
        <w:t>wheat</w:t>
      </w:r>
      <w:r w:rsidR="007C76EA" w:rsidRPr="00D73FD5">
        <w:t>)</w:t>
      </w:r>
    </w:p>
    <w:p w14:paraId="5FED6E63" w14:textId="77777777" w:rsidR="006A6372" w:rsidRPr="00D73FD5" w:rsidRDefault="00624119" w:rsidP="00A60E4B">
      <w:pPr>
        <w:pStyle w:val="ListParagraph"/>
        <w:numPr>
          <w:ilvl w:val="1"/>
          <w:numId w:val="23"/>
        </w:numPr>
        <w:tabs>
          <w:tab w:val="clear" w:pos="1440"/>
          <w:tab w:val="num" w:pos="1080"/>
        </w:tabs>
        <w:ind w:left="709"/>
      </w:pPr>
      <w:r w:rsidRPr="00D73FD5">
        <w:t xml:space="preserve">make an annotated drawing of their allocated life cycle. </w:t>
      </w:r>
    </w:p>
    <w:p w14:paraId="145733C4" w14:textId="4695EB10" w:rsidR="00624119" w:rsidRPr="00D73FD5" w:rsidRDefault="00624119" w:rsidP="001D44AC">
      <w:pPr>
        <w:pStyle w:val="ListParagraph"/>
        <w:ind w:left="360"/>
        <w:rPr>
          <w:sz w:val="18"/>
          <w:szCs w:val="18"/>
        </w:rPr>
      </w:pPr>
      <w:r w:rsidRPr="00D73FD5">
        <w:t>To make the task quicker</w:t>
      </w:r>
      <w:r>
        <w:t xml:space="preserve"> and easier</w:t>
      </w:r>
      <w:r w:rsidRPr="00D73FD5">
        <w:t>, website links are included on the worksheet</w:t>
      </w:r>
      <w:r w:rsidR="00D73FD5" w:rsidRPr="003D2322">
        <w:t>.</w:t>
      </w:r>
    </w:p>
    <w:p w14:paraId="719522E1" w14:textId="50204E24" w:rsidR="00F27A30" w:rsidRPr="00727DCB" w:rsidRDefault="005F4E22" w:rsidP="00A60E4B">
      <w:pPr>
        <w:pStyle w:val="ListParagraph"/>
        <w:numPr>
          <w:ilvl w:val="0"/>
          <w:numId w:val="23"/>
        </w:numPr>
        <w:tabs>
          <w:tab w:val="clear" w:pos="720"/>
          <w:tab w:val="num" w:pos="360"/>
        </w:tabs>
        <w:ind w:left="360"/>
      </w:pPr>
      <w:r>
        <w:t>I</w:t>
      </w:r>
      <w:r w:rsidR="00624119">
        <w:t xml:space="preserve">nstruct students to </w:t>
      </w:r>
      <w:r w:rsidR="00D86F75">
        <w:t>leave their groups and find other students</w:t>
      </w:r>
      <w:r w:rsidR="00624119">
        <w:t xml:space="preserve"> to trade information with </w:t>
      </w:r>
      <w:r w:rsidR="00624119" w:rsidRPr="00727DCB">
        <w:t>about the other farm animal or plan</w:t>
      </w:r>
      <w:r w:rsidR="00727DCB" w:rsidRPr="00727DCB">
        <w:t>t.</w:t>
      </w:r>
    </w:p>
    <w:p w14:paraId="706998DA" w14:textId="67A4FA99" w:rsidR="00624119" w:rsidRDefault="00472210" w:rsidP="00A60E4B">
      <w:pPr>
        <w:pStyle w:val="ListParagraph"/>
        <w:numPr>
          <w:ilvl w:val="0"/>
          <w:numId w:val="23"/>
        </w:numPr>
        <w:tabs>
          <w:tab w:val="clear" w:pos="720"/>
          <w:tab w:val="num" w:pos="360"/>
        </w:tabs>
        <w:ind w:left="360"/>
      </w:pPr>
      <w:r>
        <w:t>For Activity 3, a</w:t>
      </w:r>
      <w:r w:rsidR="00624119">
        <w:t xml:space="preserve">sk students to predict why it would be essential for WA primary producers to know about the life cycle of their animals and plants. </w:t>
      </w:r>
      <w:r w:rsidR="00856FA3">
        <w:t xml:space="preserve">Students discuss </w:t>
      </w:r>
      <w:r w:rsidR="00624119">
        <w:t>this question in small group</w:t>
      </w:r>
      <w:r w:rsidR="00856FA3">
        <w:t>s</w:t>
      </w:r>
      <w:r w:rsidR="00624119">
        <w:t xml:space="preserve"> and record initial ideas.</w:t>
      </w:r>
    </w:p>
    <w:p w14:paraId="48FB3D29" w14:textId="244FF63F" w:rsidR="00527835" w:rsidRPr="003D2322" w:rsidRDefault="00472210" w:rsidP="00A60E4B">
      <w:pPr>
        <w:pStyle w:val="ListParagraph"/>
        <w:numPr>
          <w:ilvl w:val="0"/>
          <w:numId w:val="23"/>
        </w:numPr>
        <w:tabs>
          <w:tab w:val="clear" w:pos="720"/>
          <w:tab w:val="num" w:pos="360"/>
        </w:tabs>
        <w:ind w:left="360"/>
      </w:pPr>
      <w:r>
        <w:t>S</w:t>
      </w:r>
      <w:r w:rsidR="00624119">
        <w:t xml:space="preserve">tudents examine the specific WA example </w:t>
      </w:r>
      <w:r w:rsidR="00013B86">
        <w:t>of d</w:t>
      </w:r>
      <w:r w:rsidR="00624119">
        <w:t xml:space="preserve">airy cattle. </w:t>
      </w:r>
      <w:r w:rsidRPr="00472210">
        <w:t xml:space="preserve">They </w:t>
      </w:r>
      <w:r w:rsidRPr="003D2322">
        <w:t>w</w:t>
      </w:r>
      <w:r w:rsidRPr="00472210">
        <w:t xml:space="preserve">atch </w:t>
      </w:r>
      <w:r w:rsidR="00624119" w:rsidRPr="00472210">
        <w:t xml:space="preserve">the </w:t>
      </w:r>
      <w:hyperlink r:id="rId46" w:history="1">
        <w:r w:rsidR="00931D95" w:rsidRPr="00931D95">
          <w:rPr>
            <w:rStyle w:val="Hyperlink"/>
          </w:rPr>
          <w:t>When do cows make milk [video]</w:t>
        </w:r>
      </w:hyperlink>
      <w:r w:rsidRPr="003D2322">
        <w:rPr>
          <w:iCs/>
        </w:rPr>
        <w:t>,</w:t>
      </w:r>
      <w:r w:rsidRPr="003D2322">
        <w:t xml:space="preserve"> by Dairy Australia.</w:t>
      </w:r>
    </w:p>
    <w:p w14:paraId="0D0BCA51" w14:textId="7B2CE4F6" w:rsidR="00F447C8" w:rsidRPr="00217135" w:rsidRDefault="00624119" w:rsidP="00A60E4B">
      <w:pPr>
        <w:pStyle w:val="ListParagraph"/>
        <w:numPr>
          <w:ilvl w:val="0"/>
          <w:numId w:val="23"/>
        </w:numPr>
        <w:tabs>
          <w:tab w:val="clear" w:pos="720"/>
          <w:tab w:val="num" w:pos="360"/>
        </w:tabs>
        <w:ind w:left="360"/>
      </w:pPr>
      <w:r w:rsidRPr="00217135">
        <w:t xml:space="preserve">Instruct students to write a paragraph on why they now think it would it be useful for a </w:t>
      </w:r>
      <w:r w:rsidR="00E34A97" w:rsidRPr="00217135">
        <w:t>WA</w:t>
      </w:r>
      <w:r w:rsidRPr="00217135">
        <w:t xml:space="preserve"> dairy farmer to know about the life cycle of their dairy cattle.</w:t>
      </w:r>
    </w:p>
    <w:p w14:paraId="0A237550" w14:textId="5F25880C" w:rsidR="00F447C8" w:rsidRPr="00217135" w:rsidRDefault="00624119" w:rsidP="00A60E4B">
      <w:pPr>
        <w:pStyle w:val="ListParagraph"/>
        <w:numPr>
          <w:ilvl w:val="0"/>
          <w:numId w:val="23"/>
        </w:numPr>
        <w:tabs>
          <w:tab w:val="clear" w:pos="720"/>
          <w:tab w:val="num" w:pos="360"/>
        </w:tabs>
        <w:ind w:left="360"/>
      </w:pPr>
      <w:r w:rsidRPr="00217135">
        <w:t>After a group brainstorm, students create an annotated life cycle diagram of a dairy cow.</w:t>
      </w:r>
    </w:p>
    <w:p w14:paraId="05267354" w14:textId="32C6D5CC" w:rsidR="00624119" w:rsidRPr="00217135" w:rsidRDefault="00624119" w:rsidP="00A60E4B">
      <w:pPr>
        <w:pStyle w:val="ListParagraph"/>
        <w:numPr>
          <w:ilvl w:val="0"/>
          <w:numId w:val="23"/>
        </w:numPr>
        <w:tabs>
          <w:tab w:val="clear" w:pos="720"/>
          <w:tab w:val="num" w:pos="360"/>
        </w:tabs>
        <w:ind w:left="360"/>
      </w:pPr>
      <w:r w:rsidRPr="00217135">
        <w:t xml:space="preserve">Finish the lesson with Activity 4 </w:t>
      </w:r>
      <w:r w:rsidR="00527835" w:rsidRPr="00217135">
        <w:t xml:space="preserve">(or </w:t>
      </w:r>
      <w:r w:rsidR="00217135" w:rsidRPr="003D2322">
        <w:t>set it</w:t>
      </w:r>
      <w:r w:rsidR="00527835" w:rsidRPr="00217135">
        <w:t xml:space="preserve"> as a homework exercise). S</w:t>
      </w:r>
      <w:r w:rsidRPr="00217135">
        <w:t>tudents explore food and fibre careers that might involve understanding reproduction and life</w:t>
      </w:r>
      <w:r>
        <w:t xml:space="preserve"> cycles</w:t>
      </w:r>
      <w:r w:rsidR="00217135">
        <w:t xml:space="preserve"> and complete </w:t>
      </w:r>
      <w:r w:rsidR="00217135" w:rsidRPr="00217135">
        <w:t>the table</w:t>
      </w:r>
      <w:r w:rsidRPr="00217135">
        <w:t>.</w:t>
      </w:r>
    </w:p>
    <w:p w14:paraId="2F22FFE9" w14:textId="77777777" w:rsidR="00624119" w:rsidRPr="00B27145" w:rsidRDefault="00624119" w:rsidP="003D2322">
      <w:pPr>
        <w:pStyle w:val="Heading5"/>
      </w:pPr>
      <w:r>
        <w:t>Lesson 3</w:t>
      </w:r>
    </w:p>
    <w:p w14:paraId="76CF2AF5" w14:textId="1104B7D2" w:rsidR="004A3278" w:rsidRDefault="00624119" w:rsidP="00A60E4B">
      <w:pPr>
        <w:pStyle w:val="ListParagraph"/>
        <w:numPr>
          <w:ilvl w:val="0"/>
          <w:numId w:val="24"/>
        </w:numPr>
      </w:pPr>
      <w:r>
        <w:t xml:space="preserve">Recap the key ideas of asexual and sexual reproduction and life cycles. </w:t>
      </w:r>
    </w:p>
    <w:p w14:paraId="11A6228D" w14:textId="5C2A349D" w:rsidR="00FD25CD" w:rsidRPr="003E7D90" w:rsidRDefault="00E470E1" w:rsidP="00A60E4B">
      <w:pPr>
        <w:pStyle w:val="ListParagraph"/>
        <w:numPr>
          <w:ilvl w:val="0"/>
          <w:numId w:val="24"/>
        </w:numPr>
      </w:pPr>
      <w:r>
        <w:t xml:space="preserve">Distribute </w:t>
      </w:r>
      <w:r w:rsidR="00624119" w:rsidRPr="003D2322">
        <w:t>worksheet 4.1.3.</w:t>
      </w:r>
      <w:r w:rsidR="00624119" w:rsidRPr="003E7D90">
        <w:rPr>
          <w:i/>
          <w:iCs/>
        </w:rPr>
        <w:t xml:space="preserve"> </w:t>
      </w:r>
      <w:r w:rsidR="00624119" w:rsidRPr="003E7D90">
        <w:t>Through class discussion</w:t>
      </w:r>
      <w:r w:rsidR="004A3278" w:rsidRPr="003E7D90">
        <w:t>,</w:t>
      </w:r>
      <w:r w:rsidR="00624119" w:rsidRPr="003E7D90">
        <w:t xml:space="preserve"> emphasise that both </w:t>
      </w:r>
      <w:r w:rsidR="001065A6" w:rsidRPr="003E7D90">
        <w:t xml:space="preserve">animals and </w:t>
      </w:r>
      <w:r w:rsidR="00624119" w:rsidRPr="003E7D90">
        <w:t xml:space="preserve">flowering plants used by WA primary producers reproduce sexually and must have various structural adaptations to allow </w:t>
      </w:r>
      <w:r w:rsidR="003E7D90" w:rsidRPr="003E7D90">
        <w:t>fertili</w:t>
      </w:r>
      <w:r w:rsidR="003E7D90">
        <w:t>s</w:t>
      </w:r>
      <w:r w:rsidR="003E7D90" w:rsidRPr="003E7D90">
        <w:t xml:space="preserve">ation </w:t>
      </w:r>
      <w:r w:rsidR="00624119" w:rsidRPr="003E7D90">
        <w:t xml:space="preserve">to occur. </w:t>
      </w:r>
    </w:p>
    <w:p w14:paraId="3336651C" w14:textId="57F774CC" w:rsidR="00465366" w:rsidRPr="00871C8B" w:rsidRDefault="00624119" w:rsidP="00A60E4B">
      <w:pPr>
        <w:pStyle w:val="ListParagraph"/>
        <w:numPr>
          <w:ilvl w:val="0"/>
          <w:numId w:val="24"/>
        </w:numPr>
      </w:pPr>
      <w:r w:rsidRPr="00871C8B">
        <w:t>Direct students to the</w:t>
      </w:r>
      <w:r w:rsidR="00FD25CD" w:rsidRPr="00871C8B">
        <w:t xml:space="preserve"> online resources</w:t>
      </w:r>
      <w:r w:rsidRPr="00871C8B">
        <w:t xml:space="preserve"> </w:t>
      </w:r>
      <w:r w:rsidR="00754217" w:rsidRPr="00871C8B">
        <w:t>(</w:t>
      </w:r>
      <w:hyperlink r:id="rId47" w:history="1">
        <w:r w:rsidR="00FD25CD" w:rsidRPr="00871C8B">
          <w:rPr>
            <w:color w:val="0000FF"/>
            <w:u w:val="single"/>
          </w:rPr>
          <w:t xml:space="preserve">Flower </w:t>
        </w:r>
        <w:r w:rsidR="0021006B" w:rsidRPr="00871C8B">
          <w:rPr>
            <w:color w:val="0000FF"/>
            <w:u w:val="single"/>
          </w:rPr>
          <w:t>d</w:t>
        </w:r>
        <w:r w:rsidR="00FD25CD" w:rsidRPr="00871C8B">
          <w:rPr>
            <w:color w:val="0000FF"/>
            <w:u w:val="single"/>
          </w:rPr>
          <w:t>issection! instructions</w:t>
        </w:r>
      </w:hyperlink>
      <w:r w:rsidR="00FD25CD" w:rsidRPr="00871C8B">
        <w:t xml:space="preserve"> and </w:t>
      </w:r>
      <w:hyperlink r:id="rId48" w:history="1">
        <w:r w:rsidR="00FD25CD" w:rsidRPr="00871C8B">
          <w:rPr>
            <w:color w:val="0000FF"/>
            <w:u w:val="single"/>
          </w:rPr>
          <w:t xml:space="preserve">Flower </w:t>
        </w:r>
        <w:r w:rsidR="0021006B" w:rsidRPr="00871C8B">
          <w:rPr>
            <w:color w:val="0000FF"/>
            <w:u w:val="single"/>
          </w:rPr>
          <w:t>d</w:t>
        </w:r>
        <w:r w:rsidR="00FD25CD" w:rsidRPr="00871C8B">
          <w:rPr>
            <w:color w:val="0000FF"/>
            <w:u w:val="single"/>
          </w:rPr>
          <w:t xml:space="preserve">issection – STEM </w:t>
        </w:r>
        <w:r w:rsidR="0021006B" w:rsidRPr="00871C8B">
          <w:rPr>
            <w:color w:val="0000FF"/>
            <w:u w:val="single"/>
          </w:rPr>
          <w:t>a</w:t>
        </w:r>
        <w:r w:rsidR="00FD25CD" w:rsidRPr="00871C8B">
          <w:rPr>
            <w:color w:val="0000FF"/>
            <w:u w:val="single"/>
          </w:rPr>
          <w:t>ctivity video</w:t>
        </w:r>
      </w:hyperlink>
      <w:r w:rsidR="00754217" w:rsidRPr="00871C8B">
        <w:t>)</w:t>
      </w:r>
      <w:r w:rsidRPr="00871C8B">
        <w:t xml:space="preserve"> to find out how to dissect and examine the function of some of the key parts of a typical flower. </w:t>
      </w:r>
    </w:p>
    <w:p w14:paraId="28B41B3C" w14:textId="702834FF" w:rsidR="00624119" w:rsidRPr="00754217" w:rsidRDefault="00624119" w:rsidP="00A60E4B">
      <w:pPr>
        <w:pStyle w:val="ListParagraph"/>
        <w:numPr>
          <w:ilvl w:val="0"/>
          <w:numId w:val="24"/>
        </w:numPr>
      </w:pPr>
      <w:r w:rsidRPr="00871C8B">
        <w:t>Supply students with a range of flowers, a magnifying glass and a single</w:t>
      </w:r>
      <w:r w:rsidR="00465366" w:rsidRPr="00871C8B">
        <w:t>-</w:t>
      </w:r>
      <w:r w:rsidRPr="00871C8B">
        <w:t xml:space="preserve">sided razor blade so they can dissect out the major parts of a flower. </w:t>
      </w:r>
      <w:r w:rsidR="00893FFC" w:rsidRPr="00871C8B">
        <w:t xml:space="preserve">As they do this, they </w:t>
      </w:r>
      <w:r w:rsidRPr="00871C8B">
        <w:t>complete the table</w:t>
      </w:r>
      <w:r w:rsidRPr="00754217">
        <w:t xml:space="preserve"> </w:t>
      </w:r>
      <w:r w:rsidR="00754217" w:rsidRPr="003D2322">
        <w:t>about the role in reproduction that each flower part plays</w:t>
      </w:r>
      <w:r w:rsidRPr="00754217">
        <w:t>.</w:t>
      </w:r>
    </w:p>
    <w:p w14:paraId="18F8C7D4" w14:textId="3BF31395" w:rsidR="00F72CBB" w:rsidRDefault="00624119" w:rsidP="00A60E4B">
      <w:pPr>
        <w:pStyle w:val="ListParagraph"/>
        <w:numPr>
          <w:ilvl w:val="0"/>
          <w:numId w:val="24"/>
        </w:numPr>
        <w:spacing w:line="276" w:lineRule="auto"/>
      </w:pPr>
      <w:r>
        <w:t xml:space="preserve">Ask students </w:t>
      </w:r>
      <w:r w:rsidR="00F72CBB">
        <w:t>where the fruit forms and why it contains seeds</w:t>
      </w:r>
      <w:r>
        <w:t>.</w:t>
      </w:r>
      <w:r w:rsidR="00F72CBB">
        <w:t xml:space="preserve"> They record their answers on the worksheet.</w:t>
      </w:r>
      <w:r w:rsidR="003458A9">
        <w:t xml:space="preserve"> </w:t>
      </w:r>
    </w:p>
    <w:p w14:paraId="7218183E" w14:textId="2793D95B" w:rsidR="00E65D9D" w:rsidRPr="00A8337F" w:rsidRDefault="00DC5B2B" w:rsidP="00A60E4B">
      <w:pPr>
        <w:pStyle w:val="ListParagraph"/>
        <w:numPr>
          <w:ilvl w:val="0"/>
          <w:numId w:val="24"/>
        </w:numPr>
      </w:pPr>
      <w:r w:rsidRPr="00A8337F">
        <w:t>S</w:t>
      </w:r>
      <w:r w:rsidR="00624119" w:rsidRPr="00A8337F">
        <w:t>tudents</w:t>
      </w:r>
      <w:r w:rsidR="00CD0832" w:rsidRPr="00A8337F">
        <w:t xml:space="preserve"> move on to the ‘Humans: a typical animal’ section and</w:t>
      </w:r>
      <w:r w:rsidR="00E65D9D" w:rsidRPr="00A8337F">
        <w:t>:</w:t>
      </w:r>
      <w:r w:rsidR="00624119" w:rsidRPr="00A8337F">
        <w:t xml:space="preserve"> </w:t>
      </w:r>
    </w:p>
    <w:p w14:paraId="0AAB41CB" w14:textId="5AFA4DAB" w:rsidR="00E65D9D" w:rsidRPr="00A8337F" w:rsidRDefault="00624119" w:rsidP="00A60E4B">
      <w:pPr>
        <w:pStyle w:val="ListParagraph"/>
        <w:numPr>
          <w:ilvl w:val="1"/>
          <w:numId w:val="24"/>
        </w:numPr>
        <w:ind w:left="709"/>
      </w:pPr>
      <w:r w:rsidRPr="00A8337F">
        <w:t xml:space="preserve">examine the diagrams of </w:t>
      </w:r>
      <w:r w:rsidR="00A71462" w:rsidRPr="00A8337F">
        <w:t xml:space="preserve">human </w:t>
      </w:r>
      <w:r w:rsidRPr="00A8337F">
        <w:t>male and female reproductive systems</w:t>
      </w:r>
      <w:r w:rsidR="00CD0832" w:rsidRPr="00A8337F">
        <w:t xml:space="preserve"> (Images 4.1.3.2 and 4.1.3.3 on the worksheet)</w:t>
      </w:r>
      <w:r w:rsidRPr="00A8337F">
        <w:t xml:space="preserve"> for comparison</w:t>
      </w:r>
      <w:r w:rsidR="00733771" w:rsidRPr="00A8337F">
        <w:t xml:space="preserve"> </w:t>
      </w:r>
      <w:r w:rsidR="00CD0832" w:rsidRPr="00A8337F">
        <w:t xml:space="preserve">and access the online </w:t>
      </w:r>
      <w:hyperlink r:id="rId49" w:history="1">
        <w:r w:rsidR="00CD0832" w:rsidRPr="00A8337F">
          <w:rPr>
            <w:rStyle w:val="Hyperlink"/>
          </w:rPr>
          <w:t>information on male and female reproductive systems</w:t>
        </w:r>
      </w:hyperlink>
      <w:r w:rsidRPr="00A8337F">
        <w:t xml:space="preserve"> </w:t>
      </w:r>
    </w:p>
    <w:p w14:paraId="3F4E6FCE" w14:textId="5C6F82CB" w:rsidR="00624119" w:rsidRPr="00A8337F" w:rsidRDefault="00624119" w:rsidP="00A60E4B">
      <w:pPr>
        <w:pStyle w:val="ListParagraph"/>
        <w:numPr>
          <w:ilvl w:val="1"/>
          <w:numId w:val="24"/>
        </w:numPr>
        <w:ind w:left="709"/>
      </w:pPr>
      <w:r w:rsidRPr="00A8337F">
        <w:t xml:space="preserve">use the information to complete </w:t>
      </w:r>
      <w:r w:rsidR="00733771" w:rsidRPr="00A8337F">
        <w:t xml:space="preserve">the </w:t>
      </w:r>
      <w:r w:rsidRPr="00A8337F">
        <w:t xml:space="preserve">table </w:t>
      </w:r>
      <w:r w:rsidR="00193926" w:rsidRPr="00A8337F">
        <w:t xml:space="preserve">about </w:t>
      </w:r>
      <w:r w:rsidRPr="00A8337F">
        <w:t>the</w:t>
      </w:r>
      <w:r w:rsidR="00193926" w:rsidRPr="00A8337F">
        <w:t xml:space="preserve"> roles of the</w:t>
      </w:r>
      <w:r w:rsidRPr="00A8337F">
        <w:t xml:space="preserve"> </w:t>
      </w:r>
      <w:r w:rsidR="00193926" w:rsidRPr="00A8337F">
        <w:t>reproductive parts</w:t>
      </w:r>
      <w:r w:rsidR="00733771" w:rsidRPr="00A8337F">
        <w:t>.</w:t>
      </w:r>
    </w:p>
    <w:p w14:paraId="3F240B60" w14:textId="24456A4F" w:rsidR="00624119" w:rsidRPr="00A8337F" w:rsidRDefault="00E470E1" w:rsidP="00A60E4B">
      <w:pPr>
        <w:pStyle w:val="ListParagraph"/>
        <w:numPr>
          <w:ilvl w:val="0"/>
          <w:numId w:val="24"/>
        </w:numPr>
      </w:pPr>
      <w:r w:rsidRPr="00A8337F">
        <w:t xml:space="preserve">Distribute </w:t>
      </w:r>
      <w:r w:rsidR="00624119" w:rsidRPr="00A8337F">
        <w:rPr>
          <w:rFonts w:cs="Arial"/>
        </w:rPr>
        <w:t xml:space="preserve">worksheet 4.1.4 </w:t>
      </w:r>
      <w:r w:rsidR="0098684C" w:rsidRPr="00A8337F">
        <w:rPr>
          <w:rFonts w:cs="Arial"/>
        </w:rPr>
        <w:t>and d</w:t>
      </w:r>
      <w:r w:rsidR="00624119" w:rsidRPr="00A8337F">
        <w:t xml:space="preserve">iscuss </w:t>
      </w:r>
      <w:r w:rsidR="00232D33" w:rsidRPr="00A8337F">
        <w:t xml:space="preserve">how </w:t>
      </w:r>
      <w:r w:rsidR="00624119" w:rsidRPr="00A8337F">
        <w:t xml:space="preserve">honeybees </w:t>
      </w:r>
      <w:r w:rsidR="00232D33" w:rsidRPr="00A8337F">
        <w:t>have</w:t>
      </w:r>
      <w:r w:rsidR="00624119" w:rsidRPr="00A8337F">
        <w:t xml:space="preserve"> a more complicated </w:t>
      </w:r>
      <w:r w:rsidR="00232D33" w:rsidRPr="00A8337F">
        <w:t>‘</w:t>
      </w:r>
      <w:r w:rsidR="00624119" w:rsidRPr="00A8337F">
        <w:t>alternative</w:t>
      </w:r>
      <w:r w:rsidR="00232D33" w:rsidRPr="00A8337F">
        <w:t>’</w:t>
      </w:r>
      <w:r w:rsidR="00624119" w:rsidRPr="00A8337F">
        <w:t xml:space="preserve"> life cycle and why it would be important for apiarists to understand </w:t>
      </w:r>
      <w:r w:rsidR="001C7B01" w:rsidRPr="00A8337F">
        <w:t>it</w:t>
      </w:r>
      <w:r w:rsidR="00624119" w:rsidRPr="00A8337F">
        <w:t>.</w:t>
      </w:r>
    </w:p>
    <w:p w14:paraId="64D53E09" w14:textId="6B6AFDD4" w:rsidR="00624119" w:rsidRPr="00A8337F" w:rsidRDefault="00630BCA" w:rsidP="00A60E4B">
      <w:pPr>
        <w:pStyle w:val="ListParagraph"/>
        <w:numPr>
          <w:ilvl w:val="0"/>
          <w:numId w:val="24"/>
        </w:numPr>
      </w:pPr>
      <w:r w:rsidRPr="00A8337F">
        <w:t>S</w:t>
      </w:r>
      <w:r w:rsidR="00624119" w:rsidRPr="00A8337F">
        <w:t xml:space="preserve">tudents </w:t>
      </w:r>
      <w:r w:rsidRPr="00A8337F">
        <w:t xml:space="preserve">watch </w:t>
      </w:r>
      <w:hyperlink r:id="rId50" w:history="1">
        <w:r w:rsidR="00931D95" w:rsidRPr="00A8337F">
          <w:rPr>
            <w:rStyle w:val="Hyperlink"/>
          </w:rPr>
          <w:t>the honeybee lifecycle [video]</w:t>
        </w:r>
      </w:hyperlink>
      <w:r w:rsidRPr="00A8337F">
        <w:t>.</w:t>
      </w:r>
      <w:r w:rsidR="00624119" w:rsidRPr="00A8337F">
        <w:t xml:space="preserve"> </w:t>
      </w:r>
    </w:p>
    <w:p w14:paraId="63B9C924" w14:textId="31B1C218" w:rsidR="00624119" w:rsidRPr="00A8337F" w:rsidRDefault="00624119" w:rsidP="00A60E4B">
      <w:pPr>
        <w:pStyle w:val="ListParagraph"/>
        <w:numPr>
          <w:ilvl w:val="0"/>
          <w:numId w:val="24"/>
        </w:numPr>
      </w:pPr>
      <w:r w:rsidRPr="00A8337F">
        <w:t>In groups</w:t>
      </w:r>
      <w:r w:rsidR="00443CF5" w:rsidRPr="00A8337F">
        <w:t>, students</w:t>
      </w:r>
      <w:r w:rsidRPr="00A8337F">
        <w:t xml:space="preserve"> prepare an annotated poster of the life cycle of the honeybee, including the roles played by the different castes of bees (queen bees, worker bees</w:t>
      </w:r>
      <w:r w:rsidR="00BF2807" w:rsidRPr="00A8337F">
        <w:t xml:space="preserve"> and </w:t>
      </w:r>
      <w:r w:rsidRPr="00A8337F">
        <w:t>drones).</w:t>
      </w:r>
    </w:p>
    <w:p w14:paraId="69665D2A" w14:textId="63D60E08" w:rsidR="00624119" w:rsidRPr="00A8337F" w:rsidRDefault="00624119" w:rsidP="00A60E4B">
      <w:pPr>
        <w:pStyle w:val="ListParagraph"/>
        <w:numPr>
          <w:ilvl w:val="0"/>
          <w:numId w:val="24"/>
        </w:numPr>
      </w:pPr>
      <w:r w:rsidRPr="00A8337F">
        <w:t>If time permits</w:t>
      </w:r>
      <w:r w:rsidR="00CC5950" w:rsidRPr="00A8337F">
        <w:t>,</w:t>
      </w:r>
      <w:r w:rsidRPr="00A8337F">
        <w:t xml:space="preserve"> </w:t>
      </w:r>
      <w:r w:rsidR="00CC5950" w:rsidRPr="00A8337F">
        <w:t xml:space="preserve">students complete </w:t>
      </w:r>
      <w:r w:rsidRPr="00A8337F">
        <w:t xml:space="preserve">the extension exercise </w:t>
      </w:r>
      <w:r w:rsidR="005A1B2E" w:rsidRPr="00A8337F">
        <w:t>about b</w:t>
      </w:r>
      <w:r w:rsidRPr="00A8337F">
        <w:t>iosecurity in the WA honey industry</w:t>
      </w:r>
      <w:r w:rsidR="00CC5950" w:rsidRPr="00A8337F">
        <w:t>.</w:t>
      </w:r>
    </w:p>
    <w:p w14:paraId="17111477" w14:textId="77777777" w:rsidR="00624119" w:rsidRDefault="00624119" w:rsidP="00624119">
      <w:pPr>
        <w:spacing w:line="276" w:lineRule="auto"/>
      </w:pPr>
      <w:r>
        <w:br w:type="page"/>
      </w:r>
    </w:p>
    <w:p w14:paraId="2062BB86" w14:textId="75F6DA12" w:rsidR="00624119" w:rsidRPr="003D2322" w:rsidRDefault="00624119" w:rsidP="00B10621">
      <w:pPr>
        <w:pStyle w:val="Heading4"/>
        <w:spacing w:line="360" w:lineRule="auto"/>
      </w:pPr>
      <w:r w:rsidRPr="003D2322">
        <w:rPr>
          <w:i/>
        </w:rPr>
        <w:lastRenderedPageBreak/>
        <w:t>Case study 2: The black soldier fly</w:t>
      </w:r>
    </w:p>
    <w:p w14:paraId="06C0D1E9" w14:textId="1A18CECA" w:rsidR="00624119" w:rsidRPr="00DD5E83" w:rsidRDefault="00624119">
      <w:pPr>
        <w:pStyle w:val="Heading4"/>
      </w:pPr>
      <w:r>
        <w:t>Learning intentions</w:t>
      </w:r>
    </w:p>
    <w:p w14:paraId="57C37A8E" w14:textId="44C1E4BD" w:rsidR="0029239E" w:rsidRDefault="00624119" w:rsidP="00624119">
      <w:pPr>
        <w:rPr>
          <w:shd w:val="clear" w:color="auto" w:fill="FEFEFE"/>
        </w:rPr>
      </w:pPr>
      <w:r>
        <w:rPr>
          <w:shd w:val="clear" w:color="auto" w:fill="FEFEFE"/>
        </w:rPr>
        <w:t xml:space="preserve">In </w:t>
      </w:r>
      <w:r w:rsidR="003014A6">
        <w:rPr>
          <w:shd w:val="clear" w:color="auto" w:fill="FEFEFE"/>
        </w:rPr>
        <w:t>this case study</w:t>
      </w:r>
      <w:r>
        <w:rPr>
          <w:shd w:val="clear" w:color="auto" w:fill="FEFEFE"/>
        </w:rPr>
        <w:t xml:space="preserve">, </w:t>
      </w:r>
      <w:r w:rsidR="002305EF">
        <w:rPr>
          <w:shd w:val="clear" w:color="auto" w:fill="FEFEFE"/>
        </w:rPr>
        <w:t>students examine</w:t>
      </w:r>
      <w:r w:rsidR="00234821">
        <w:rPr>
          <w:shd w:val="clear" w:color="auto" w:fill="FEFEFE"/>
        </w:rPr>
        <w:t xml:space="preserve"> the</w:t>
      </w:r>
      <w:r w:rsidR="0029239E">
        <w:rPr>
          <w:shd w:val="clear" w:color="auto" w:fill="FEFEFE"/>
        </w:rPr>
        <w:t>:</w:t>
      </w:r>
      <w:r w:rsidR="002305EF">
        <w:rPr>
          <w:shd w:val="clear" w:color="auto" w:fill="FEFEFE"/>
        </w:rPr>
        <w:t xml:space="preserve"> </w:t>
      </w:r>
    </w:p>
    <w:p w14:paraId="3E18E81A" w14:textId="148D4700" w:rsidR="0029239E" w:rsidRPr="004823B7" w:rsidRDefault="00624119" w:rsidP="00A60E4B">
      <w:pPr>
        <w:pStyle w:val="ListParagraph"/>
        <w:numPr>
          <w:ilvl w:val="0"/>
          <w:numId w:val="25"/>
        </w:numPr>
        <w:ind w:left="360"/>
        <w:rPr>
          <w:shd w:val="clear" w:color="auto" w:fill="FEFEFE"/>
        </w:rPr>
      </w:pPr>
      <w:r w:rsidRPr="00234821">
        <w:rPr>
          <w:shd w:val="clear" w:color="auto" w:fill="FEFEFE"/>
        </w:rPr>
        <w:t xml:space="preserve">specific </w:t>
      </w:r>
      <w:r w:rsidR="003014A6" w:rsidRPr="00234821">
        <w:rPr>
          <w:shd w:val="clear" w:color="auto" w:fill="FEFEFE"/>
        </w:rPr>
        <w:t>WA</w:t>
      </w:r>
      <w:r w:rsidRPr="00234821">
        <w:rPr>
          <w:shd w:val="clear" w:color="auto" w:fill="FEFEFE"/>
        </w:rPr>
        <w:t xml:space="preserve"> example of Future Green Solutions as </w:t>
      </w:r>
      <w:r w:rsidRPr="004823B7">
        <w:rPr>
          <w:shd w:val="clear" w:color="auto" w:fill="FEFEFE"/>
        </w:rPr>
        <w:t>a collaborative</w:t>
      </w:r>
      <w:r w:rsidR="004823B7" w:rsidRPr="003D2322">
        <w:rPr>
          <w:shd w:val="clear" w:color="auto" w:fill="FEFEFE"/>
        </w:rPr>
        <w:t xml:space="preserve"> and</w:t>
      </w:r>
      <w:r w:rsidR="004823B7" w:rsidRPr="004823B7">
        <w:rPr>
          <w:shd w:val="clear" w:color="auto" w:fill="FEFEFE"/>
        </w:rPr>
        <w:t xml:space="preserve"> </w:t>
      </w:r>
      <w:r w:rsidRPr="004823B7">
        <w:rPr>
          <w:shd w:val="clear" w:color="auto" w:fill="FEFEFE"/>
        </w:rPr>
        <w:t>sustainable scientific and technological enterprise</w:t>
      </w:r>
    </w:p>
    <w:p w14:paraId="49C58CC1" w14:textId="52BAC5E5" w:rsidR="00234821" w:rsidRPr="004823B7" w:rsidRDefault="00624119" w:rsidP="00A60E4B">
      <w:pPr>
        <w:pStyle w:val="ListParagraph"/>
        <w:numPr>
          <w:ilvl w:val="0"/>
          <w:numId w:val="25"/>
        </w:numPr>
        <w:ind w:left="360"/>
        <w:rPr>
          <w:shd w:val="clear" w:color="auto" w:fill="FEFEFE"/>
        </w:rPr>
      </w:pPr>
      <w:r w:rsidRPr="004823B7">
        <w:rPr>
          <w:shd w:val="clear" w:color="auto" w:fill="FEFEFE"/>
        </w:rPr>
        <w:t xml:space="preserve">life cycle and use of the </w:t>
      </w:r>
      <w:r w:rsidR="0029239E" w:rsidRPr="004823B7">
        <w:rPr>
          <w:shd w:val="clear" w:color="auto" w:fill="FEFEFE"/>
        </w:rPr>
        <w:t xml:space="preserve">black soldier fly </w:t>
      </w:r>
      <w:r w:rsidRPr="004823B7">
        <w:rPr>
          <w:shd w:val="clear" w:color="auto" w:fill="FEFEFE"/>
        </w:rPr>
        <w:t>to solve the problem of economically producing feed for aquaculture</w:t>
      </w:r>
      <w:r w:rsidR="00234821" w:rsidRPr="004823B7">
        <w:rPr>
          <w:shd w:val="clear" w:color="auto" w:fill="FEFEFE"/>
        </w:rPr>
        <w:t xml:space="preserve"> and produce</w:t>
      </w:r>
      <w:r w:rsidRPr="004823B7">
        <w:rPr>
          <w:shd w:val="clear" w:color="auto" w:fill="FEFEFE"/>
        </w:rPr>
        <w:t xml:space="preserve"> a variety of other products </w:t>
      </w:r>
      <w:r w:rsidR="00234821" w:rsidRPr="004823B7">
        <w:rPr>
          <w:shd w:val="clear" w:color="auto" w:fill="FEFEFE"/>
        </w:rPr>
        <w:t xml:space="preserve">while </w:t>
      </w:r>
      <w:r w:rsidRPr="004823B7">
        <w:rPr>
          <w:shd w:val="clear" w:color="auto" w:fill="FEFEFE"/>
        </w:rPr>
        <w:t xml:space="preserve">reducing farm compost waste. </w:t>
      </w:r>
    </w:p>
    <w:p w14:paraId="2E417D09" w14:textId="7D9149B4" w:rsidR="00624119" w:rsidRDefault="00624119" w:rsidP="001D44AC">
      <w:r>
        <w:rPr>
          <w:rFonts w:cs="Arial"/>
        </w:rPr>
        <w:t>The relevance of knowledge of reproductive systems and life cycles to careers in WA primary industry is emphasised and embedded in this activity.</w:t>
      </w:r>
      <w:r>
        <w:t xml:space="preserve"> </w:t>
      </w:r>
    </w:p>
    <w:p w14:paraId="21668E40" w14:textId="77777777" w:rsidR="00624119" w:rsidRPr="00E03A5E" w:rsidRDefault="00624119" w:rsidP="001D44AC">
      <w:r w:rsidRPr="00E03A5E">
        <w:rPr>
          <w:rFonts w:cs="Arial"/>
          <w:shd w:val="clear" w:color="auto" w:fill="FEFEFE"/>
        </w:rPr>
        <w:t xml:space="preserve">Students will be able to understand that: </w:t>
      </w:r>
    </w:p>
    <w:p w14:paraId="766BE7C4" w14:textId="6246BA61" w:rsidR="00624119" w:rsidRPr="001D44AC" w:rsidRDefault="00624119" w:rsidP="001D44AC">
      <w:pPr>
        <w:pStyle w:val="ListParagraph"/>
        <w:numPr>
          <w:ilvl w:val="0"/>
          <w:numId w:val="6"/>
        </w:numPr>
        <w:ind w:left="360"/>
        <w:rPr>
          <w:rStyle w:val="Hyperlink"/>
          <w:rFonts w:cs="Arial"/>
          <w:color w:val="auto"/>
          <w:shd w:val="clear" w:color="auto" w:fill="FEFEFE"/>
        </w:rPr>
      </w:pPr>
      <w:r w:rsidRPr="00E03A5E">
        <w:rPr>
          <w:rFonts w:cs="Arial"/>
          <w:shd w:val="clear" w:color="auto" w:fill="FEFEFE"/>
        </w:rPr>
        <w:t xml:space="preserve">Multicellular organisms contain systems of organs carrying out specialised functions that enable them to survive and reproduce </w:t>
      </w:r>
      <w:hyperlink r:id="rId51" w:tgtFrame="_blank" w:tooltip="View additional details of ACSSU150" w:history="1">
        <w:r w:rsidRPr="00E03A5E">
          <w:rPr>
            <w:rStyle w:val="Hyperlink"/>
            <w:rFonts w:cs="Arial"/>
            <w:shd w:val="clear" w:color="auto" w:fill="FEFEFE"/>
          </w:rPr>
          <w:t>(ACSSU150)</w:t>
        </w:r>
      </w:hyperlink>
    </w:p>
    <w:p w14:paraId="24A74516" w14:textId="4E69136C" w:rsidR="00624119" w:rsidRPr="00E03A5E" w:rsidRDefault="00624119" w:rsidP="001D44AC">
      <w:pPr>
        <w:pStyle w:val="ListParagraph"/>
        <w:numPr>
          <w:ilvl w:val="0"/>
          <w:numId w:val="6"/>
        </w:numPr>
        <w:ind w:left="360"/>
        <w:rPr>
          <w:rFonts w:cs="Arial"/>
          <w:u w:val="single"/>
          <w:shd w:val="clear" w:color="auto" w:fill="FEFEFE"/>
        </w:rPr>
      </w:pPr>
      <w:r w:rsidRPr="00E03A5E">
        <w:rPr>
          <w:rFonts w:cs="Arial"/>
        </w:rPr>
        <w:t xml:space="preserve">People use science understandings and skills in their </w:t>
      </w:r>
      <w:r w:rsidR="00222172" w:rsidRPr="00E03A5E">
        <w:rPr>
          <w:rFonts w:cs="Arial"/>
        </w:rPr>
        <w:t>occupations,</w:t>
      </w:r>
      <w:r w:rsidRPr="00E03A5E">
        <w:rPr>
          <w:rFonts w:cs="Arial"/>
        </w:rPr>
        <w:t xml:space="preserve"> and these have influenced the development of practices in areas of human activity such as industry, agriculture and marine and terrestrial resource management </w:t>
      </w:r>
      <w:r w:rsidRPr="00E03A5E">
        <w:rPr>
          <w:rFonts w:cs="Arial"/>
          <w:u w:val="single"/>
          <w:shd w:val="clear" w:color="auto" w:fill="FEFEFE"/>
        </w:rPr>
        <w:t>(ACSHE136)</w:t>
      </w:r>
    </w:p>
    <w:p w14:paraId="401232A3" w14:textId="77777777" w:rsidR="00624119" w:rsidRPr="00E03A5E" w:rsidRDefault="00624119" w:rsidP="001D44AC">
      <w:pPr>
        <w:pStyle w:val="ListParagraph"/>
        <w:numPr>
          <w:ilvl w:val="0"/>
          <w:numId w:val="6"/>
        </w:numPr>
        <w:ind w:left="360"/>
        <w:rPr>
          <w:rFonts w:cs="Arial"/>
          <w:u w:val="single"/>
          <w:shd w:val="clear" w:color="auto" w:fill="FEFEFE"/>
        </w:rPr>
      </w:pPr>
      <w:r w:rsidRPr="00E03A5E">
        <w:rPr>
          <w:rFonts w:cs="Arial"/>
        </w:rPr>
        <w:t>Scientific knowledge has change peoples’ understanding of the world and is refined as new evidence becomes available</w:t>
      </w:r>
      <w:r w:rsidRPr="00E03A5E">
        <w:t xml:space="preserve"> </w:t>
      </w:r>
      <w:hyperlink r:id="rId52" w:tgtFrame="_blank" w:tooltip="View additional details of ACSHE134" w:history="1">
        <w:r w:rsidRPr="00E03A5E">
          <w:rPr>
            <w:rFonts w:cs="Arial"/>
            <w:u w:val="single"/>
            <w:shd w:val="clear" w:color="auto" w:fill="FEFEFE"/>
          </w:rPr>
          <w:t>(ACSHE134)</w:t>
        </w:r>
      </w:hyperlink>
    </w:p>
    <w:p w14:paraId="152D624C" w14:textId="77777777" w:rsidR="00624119" w:rsidRPr="00E03A5E" w:rsidRDefault="00624119" w:rsidP="001D44AC">
      <w:pPr>
        <w:pStyle w:val="ListParagraph"/>
        <w:numPr>
          <w:ilvl w:val="0"/>
          <w:numId w:val="6"/>
        </w:numPr>
        <w:ind w:left="360"/>
        <w:rPr>
          <w:rFonts w:cs="Arial"/>
          <w:u w:val="single"/>
          <w:shd w:val="clear" w:color="auto" w:fill="FEFEFE"/>
        </w:rPr>
      </w:pPr>
      <w:r w:rsidRPr="00E03A5E">
        <w:rPr>
          <w:rFonts w:cs="Arial"/>
        </w:rPr>
        <w:t xml:space="preserve">Science knowledge can develop through collaboration across the disciplines of science and the contributions of people from a range of cultures </w:t>
      </w:r>
      <w:hyperlink r:id="rId53" w:tgtFrame="_blank" w:tooltip="View additional details of ACSHE226" w:history="1">
        <w:r w:rsidRPr="00E03A5E">
          <w:rPr>
            <w:rFonts w:cs="Arial"/>
            <w:u w:val="single"/>
            <w:shd w:val="clear" w:color="auto" w:fill="FEFEFE"/>
          </w:rPr>
          <w:t>(ACSHE226)</w:t>
        </w:r>
      </w:hyperlink>
    </w:p>
    <w:p w14:paraId="0920B13D" w14:textId="77777777" w:rsidR="00624119" w:rsidRPr="00E03A5E" w:rsidRDefault="00624119" w:rsidP="001D44AC">
      <w:pPr>
        <w:pStyle w:val="ListParagraph"/>
        <w:numPr>
          <w:ilvl w:val="0"/>
          <w:numId w:val="6"/>
        </w:numPr>
        <w:ind w:left="360"/>
        <w:rPr>
          <w:rFonts w:cs="Arial"/>
          <w:u w:val="single"/>
          <w:shd w:val="clear" w:color="auto" w:fill="FEFEFE"/>
        </w:rPr>
      </w:pPr>
      <w:r w:rsidRPr="00E03A5E">
        <w:rPr>
          <w:rFonts w:cs="Arial"/>
        </w:rPr>
        <w:t xml:space="preserve">Solutions to contemporary issues that are found using science and technology, may impact on other areas of society and may involve ethical considerations </w:t>
      </w:r>
      <w:hyperlink r:id="rId54" w:tgtFrame="_blank" w:tooltip="View additional details of ACSHE135" w:history="1">
        <w:r w:rsidRPr="00E03A5E">
          <w:rPr>
            <w:rFonts w:cs="Arial"/>
            <w:u w:val="single"/>
            <w:shd w:val="clear" w:color="auto" w:fill="FEFEFE"/>
          </w:rPr>
          <w:t>(ACSHE135)</w:t>
        </w:r>
      </w:hyperlink>
    </w:p>
    <w:p w14:paraId="463C2A68" w14:textId="04E8871D" w:rsidR="00624119" w:rsidRDefault="00A2174A" w:rsidP="001D44AC">
      <w:pPr>
        <w:pStyle w:val="Heading4"/>
      </w:pPr>
      <w:r>
        <w:t>Resources and equipment</w:t>
      </w:r>
    </w:p>
    <w:p w14:paraId="28C86F5D" w14:textId="43365831" w:rsidR="00C777CE" w:rsidRPr="00E03A5E" w:rsidRDefault="00C777CE" w:rsidP="00B10621">
      <w:pPr>
        <w:spacing w:after="0"/>
      </w:pPr>
      <w:r w:rsidRPr="00E03A5E">
        <w:t>You will need:</w:t>
      </w:r>
    </w:p>
    <w:p w14:paraId="0D33A8EF" w14:textId="77C1521F" w:rsidR="00624119" w:rsidRPr="00E03A5E" w:rsidRDefault="004711A2" w:rsidP="00A60E4B">
      <w:pPr>
        <w:pStyle w:val="ListParagraph"/>
        <w:numPr>
          <w:ilvl w:val="0"/>
          <w:numId w:val="26"/>
        </w:numPr>
        <w:ind w:left="360"/>
      </w:pPr>
      <w:r w:rsidRPr="00E03A5E">
        <w:t>B</w:t>
      </w:r>
      <w:r w:rsidR="00AE4CBE" w:rsidRPr="00E03A5E">
        <w:t xml:space="preserve">lack </w:t>
      </w:r>
      <w:r w:rsidR="00624119" w:rsidRPr="00E03A5E">
        <w:t xml:space="preserve">soldier fly larvae </w:t>
      </w:r>
      <w:r w:rsidR="00F82855" w:rsidRPr="00E03A5E">
        <w:t>(contact</w:t>
      </w:r>
      <w:r w:rsidR="00624119" w:rsidRPr="00E03A5E">
        <w:t xml:space="preserve"> </w:t>
      </w:r>
      <w:hyperlink r:id="rId55" w:history="1">
        <w:r w:rsidR="00624119" w:rsidRPr="00E03A5E">
          <w:rPr>
            <w:rStyle w:val="Hyperlink"/>
          </w:rPr>
          <w:t>Future Green Solutions</w:t>
        </w:r>
      </w:hyperlink>
      <w:r w:rsidRPr="00E03A5E">
        <w:t>,</w:t>
      </w:r>
      <w:r w:rsidR="00624119" w:rsidRPr="00E03A5E">
        <w:t xml:space="preserve"> </w:t>
      </w:r>
      <w:r w:rsidR="00F82855" w:rsidRPr="00E03A5E">
        <w:t>who supply the larvae free of charge to schools)</w:t>
      </w:r>
    </w:p>
    <w:p w14:paraId="1A3D8317" w14:textId="77777777" w:rsidR="000F4458" w:rsidRPr="003D2322" w:rsidRDefault="00624119" w:rsidP="00A60E4B">
      <w:pPr>
        <w:pStyle w:val="ListParagraph"/>
        <w:numPr>
          <w:ilvl w:val="0"/>
          <w:numId w:val="26"/>
        </w:numPr>
        <w:ind w:left="360"/>
        <w:rPr>
          <w:rFonts w:cs="Arial"/>
        </w:rPr>
      </w:pPr>
      <w:r w:rsidRPr="003D2322">
        <w:rPr>
          <w:rFonts w:cs="Arial"/>
        </w:rPr>
        <w:t>Student worksheet</w:t>
      </w:r>
      <w:r w:rsidR="000F4458" w:rsidRPr="003D2322">
        <w:rPr>
          <w:rFonts w:cs="Arial"/>
        </w:rPr>
        <w:t>s:</w:t>
      </w:r>
      <w:r w:rsidRPr="003D2322">
        <w:rPr>
          <w:rFonts w:cs="Arial"/>
        </w:rPr>
        <w:t xml:space="preserve"> </w:t>
      </w:r>
    </w:p>
    <w:p w14:paraId="11E48170" w14:textId="4E785BFB" w:rsidR="00624119" w:rsidRPr="003D2322" w:rsidRDefault="00624119" w:rsidP="00A60E4B">
      <w:pPr>
        <w:pStyle w:val="ListParagraph"/>
        <w:numPr>
          <w:ilvl w:val="0"/>
          <w:numId w:val="79"/>
        </w:numPr>
        <w:ind w:left="709"/>
        <w:rPr>
          <w:rFonts w:cs="Arial"/>
        </w:rPr>
      </w:pPr>
      <w:r w:rsidRPr="003D2322">
        <w:rPr>
          <w:rFonts w:cs="Arial"/>
        </w:rPr>
        <w:t>4.2.1 The black soldier fly</w:t>
      </w:r>
    </w:p>
    <w:p w14:paraId="48FBC829" w14:textId="67AEADD5" w:rsidR="000F4458" w:rsidRPr="003D2322" w:rsidRDefault="00624119" w:rsidP="00A60E4B">
      <w:pPr>
        <w:pStyle w:val="ListParagraph"/>
        <w:numPr>
          <w:ilvl w:val="0"/>
          <w:numId w:val="79"/>
        </w:numPr>
        <w:ind w:left="709"/>
        <w:rPr>
          <w:rFonts w:cs="Arial"/>
        </w:rPr>
      </w:pPr>
      <w:r w:rsidRPr="003D2322">
        <w:rPr>
          <w:rFonts w:cs="Arial"/>
        </w:rPr>
        <w:t xml:space="preserve">4.2.2 </w:t>
      </w:r>
      <w:r w:rsidR="001E234F">
        <w:rPr>
          <w:rFonts w:cs="Arial"/>
          <w:iCs/>
        </w:rPr>
        <w:t>Black soldier fly</w:t>
      </w:r>
      <w:r w:rsidRPr="003D2322">
        <w:rPr>
          <w:rFonts w:cs="Arial"/>
        </w:rPr>
        <w:t xml:space="preserve"> investigation</w:t>
      </w:r>
    </w:p>
    <w:p w14:paraId="1E7DB3B5" w14:textId="1EEC9B18" w:rsidR="00624119" w:rsidRPr="002741F2" w:rsidRDefault="00624119" w:rsidP="00A60E4B">
      <w:pPr>
        <w:pStyle w:val="ListParagraph"/>
        <w:numPr>
          <w:ilvl w:val="0"/>
          <w:numId w:val="79"/>
        </w:numPr>
        <w:ind w:left="709"/>
      </w:pPr>
      <w:r w:rsidRPr="003D2322">
        <w:rPr>
          <w:rFonts w:cs="Arial"/>
        </w:rPr>
        <w:t>4.2.3 Group investigation framework</w:t>
      </w:r>
      <w:r>
        <w:t xml:space="preserve"> </w:t>
      </w:r>
    </w:p>
    <w:p w14:paraId="54E8EF13" w14:textId="48B08D5E" w:rsidR="001D44AC" w:rsidRDefault="001D44AC">
      <w:pPr>
        <w:spacing w:line="276" w:lineRule="auto"/>
        <w:rPr>
          <w:rFonts w:cs="Arial"/>
          <w:b/>
          <w:color w:val="70AD47" w:themeColor="accent6"/>
        </w:rPr>
      </w:pPr>
    </w:p>
    <w:p w14:paraId="687AA8DE" w14:textId="5E0A86F9" w:rsidR="00F05230" w:rsidRPr="002741F2" w:rsidRDefault="00F05230" w:rsidP="00F05230">
      <w:pPr>
        <w:pStyle w:val="Heading4"/>
      </w:pPr>
      <w:r>
        <w:t>Instructions for suggested activities</w:t>
      </w:r>
    </w:p>
    <w:p w14:paraId="5763D80E" w14:textId="77777777" w:rsidR="00624119" w:rsidRDefault="00624119" w:rsidP="003D2322">
      <w:pPr>
        <w:pStyle w:val="Heading5"/>
      </w:pPr>
      <w:r>
        <w:t>Lesson 1</w:t>
      </w:r>
    </w:p>
    <w:p w14:paraId="7CD04C46" w14:textId="17712B36" w:rsidR="00F71D3A" w:rsidRDefault="00E470E1" w:rsidP="00A60E4B">
      <w:pPr>
        <w:pStyle w:val="ListParagraph"/>
        <w:numPr>
          <w:ilvl w:val="0"/>
          <w:numId w:val="27"/>
        </w:numPr>
      </w:pPr>
      <w:r>
        <w:t xml:space="preserve">Distribute </w:t>
      </w:r>
      <w:r w:rsidR="00F53B8C">
        <w:t>worksheet 4.2.1 and d</w:t>
      </w:r>
      <w:r w:rsidR="00624119">
        <w:t xml:space="preserve">iscuss </w:t>
      </w:r>
      <w:r w:rsidR="001B4460">
        <w:t xml:space="preserve">as a class </w:t>
      </w:r>
      <w:r w:rsidR="00624119">
        <w:t xml:space="preserve">whether </w:t>
      </w:r>
      <w:r w:rsidR="001B4460">
        <w:t xml:space="preserve">students </w:t>
      </w:r>
      <w:r w:rsidR="00624119">
        <w:t>think flies have any value in the food web. Through discussion, enable students to discover</w:t>
      </w:r>
      <w:r w:rsidR="00F71D3A">
        <w:t>:</w:t>
      </w:r>
      <w:r w:rsidR="00624119">
        <w:t xml:space="preserve"> </w:t>
      </w:r>
    </w:p>
    <w:p w14:paraId="4FB65886" w14:textId="6B93837E" w:rsidR="00F71D3A" w:rsidRDefault="00624119" w:rsidP="00A60E4B">
      <w:pPr>
        <w:pStyle w:val="ListParagraph"/>
        <w:numPr>
          <w:ilvl w:val="1"/>
          <w:numId w:val="27"/>
        </w:numPr>
        <w:ind w:left="709"/>
      </w:pPr>
      <w:r>
        <w:t>that flies are important decomposing organisms</w:t>
      </w:r>
    </w:p>
    <w:p w14:paraId="2C647EDB" w14:textId="6AF18CE0" w:rsidR="00624119" w:rsidRDefault="00624119" w:rsidP="00A60E4B">
      <w:pPr>
        <w:pStyle w:val="ListParagraph"/>
        <w:numPr>
          <w:ilvl w:val="1"/>
          <w:numId w:val="27"/>
        </w:numPr>
        <w:ind w:left="709"/>
      </w:pPr>
      <w:r>
        <w:t>why decomposers are vital in any food web.</w:t>
      </w:r>
    </w:p>
    <w:p w14:paraId="2663755F" w14:textId="34FF3052" w:rsidR="00624119" w:rsidRPr="003D2322" w:rsidRDefault="00EF227E" w:rsidP="00A60E4B">
      <w:pPr>
        <w:pStyle w:val="ListParagraph"/>
        <w:numPr>
          <w:ilvl w:val="0"/>
          <w:numId w:val="27"/>
        </w:numPr>
        <w:rPr>
          <w:rFonts w:cs="Arial"/>
          <w:color w:val="000000" w:themeColor="text1"/>
          <w:shd w:val="clear" w:color="auto" w:fill="FFFFFF"/>
        </w:rPr>
      </w:pPr>
      <w:r>
        <w:t xml:space="preserve">Explain that </w:t>
      </w:r>
      <w:r w:rsidR="00624119">
        <w:t xml:space="preserve">the black soldier fly </w:t>
      </w:r>
      <w:r w:rsidR="00422994">
        <w:t>has been introduced</w:t>
      </w:r>
      <w:r w:rsidR="00624119">
        <w:t xml:space="preserve"> in </w:t>
      </w:r>
      <w:r>
        <w:t>WA</w:t>
      </w:r>
      <w:r w:rsidR="00624119">
        <w:t xml:space="preserve"> </w:t>
      </w:r>
      <w:r>
        <w:t xml:space="preserve">and </w:t>
      </w:r>
      <w:r w:rsidR="00624119">
        <w:t xml:space="preserve">is being used around the world </w:t>
      </w:r>
      <w:r w:rsidR="00624119" w:rsidRPr="003D2322">
        <w:rPr>
          <w:rFonts w:cs="Arial"/>
          <w:color w:val="000000" w:themeColor="text1"/>
          <w:shd w:val="clear" w:color="auto" w:fill="FFFFFF"/>
        </w:rPr>
        <w:t xml:space="preserve">to compost waste or convert </w:t>
      </w:r>
      <w:r w:rsidR="00F16397">
        <w:rPr>
          <w:rFonts w:cs="Arial"/>
          <w:color w:val="000000" w:themeColor="text1"/>
          <w:shd w:val="clear" w:color="auto" w:fill="FFFFFF"/>
        </w:rPr>
        <w:t>it</w:t>
      </w:r>
      <w:r w:rsidR="00624119" w:rsidRPr="003D2322">
        <w:rPr>
          <w:rFonts w:cs="Arial"/>
          <w:color w:val="000000" w:themeColor="text1"/>
          <w:shd w:val="clear" w:color="auto" w:fill="FFFFFF"/>
        </w:rPr>
        <w:t xml:space="preserve"> into animal feed. </w:t>
      </w:r>
      <w:r w:rsidR="00422994">
        <w:rPr>
          <w:rFonts w:cs="Arial"/>
          <w:color w:val="000000" w:themeColor="text1"/>
          <w:shd w:val="clear" w:color="auto" w:fill="FFFFFF"/>
        </w:rPr>
        <w:t>(</w:t>
      </w:r>
      <w:r w:rsidR="00624119" w:rsidRPr="003D2322">
        <w:rPr>
          <w:rFonts w:cs="Arial"/>
          <w:color w:val="000000" w:themeColor="text1"/>
          <w:shd w:val="clear" w:color="auto" w:fill="FFFFFF"/>
        </w:rPr>
        <w:t>Fly larvae are among the most efficient animals at converting feed into biomass.</w:t>
      </w:r>
      <w:r w:rsidR="00422994">
        <w:rPr>
          <w:rFonts w:cs="Arial"/>
          <w:color w:val="000000" w:themeColor="text1"/>
          <w:shd w:val="clear" w:color="auto" w:fill="FFFFFF"/>
        </w:rPr>
        <w:t>)</w:t>
      </w:r>
    </w:p>
    <w:p w14:paraId="68D9AA68" w14:textId="38006BAA" w:rsidR="00CB4EF0" w:rsidRPr="00EF1890" w:rsidRDefault="00F53B8C" w:rsidP="00A60E4B">
      <w:pPr>
        <w:pStyle w:val="ListParagraph"/>
        <w:numPr>
          <w:ilvl w:val="0"/>
          <w:numId w:val="27"/>
        </w:numPr>
      </w:pPr>
      <w:r w:rsidRPr="00EF1890">
        <w:t>D</w:t>
      </w:r>
      <w:r w:rsidR="00CB4EF0" w:rsidRPr="00EF1890">
        <w:rPr>
          <w:iCs/>
        </w:rPr>
        <w:t>irect</w:t>
      </w:r>
      <w:r w:rsidR="00CB4EF0" w:rsidRPr="00EF1890">
        <w:rPr>
          <w:i/>
        </w:rPr>
        <w:t xml:space="preserve"> </w:t>
      </w:r>
      <w:r w:rsidR="00624119" w:rsidRPr="00EF1890">
        <w:t>students</w:t>
      </w:r>
      <w:r w:rsidR="00CB4EF0" w:rsidRPr="00EF1890">
        <w:t xml:space="preserve"> to:</w:t>
      </w:r>
      <w:r w:rsidR="00624119" w:rsidRPr="00EF1890">
        <w:t xml:space="preserve"> </w:t>
      </w:r>
    </w:p>
    <w:p w14:paraId="1B9F20C2" w14:textId="77777777" w:rsidR="00FF0A73" w:rsidRDefault="00F8263D" w:rsidP="00A60E4B">
      <w:pPr>
        <w:pStyle w:val="ListParagraph"/>
        <w:numPr>
          <w:ilvl w:val="1"/>
          <w:numId w:val="27"/>
        </w:numPr>
        <w:ind w:left="709"/>
      </w:pPr>
      <w:r>
        <w:t>a</w:t>
      </w:r>
      <w:r w:rsidRPr="004F1183">
        <w:t xml:space="preserve">ccess the </w:t>
      </w:r>
      <w:hyperlink r:id="rId56" w:history="1">
        <w:r w:rsidRPr="004F1183">
          <w:rPr>
            <w:rStyle w:val="Hyperlink"/>
          </w:rPr>
          <w:t>Featured Creatures page on the black soldier fly</w:t>
        </w:r>
      </w:hyperlink>
      <w:r w:rsidRPr="004F1183">
        <w:t xml:space="preserve"> at the University of Florida website (select the tab ‘Description and Life Cycle’ at the top of the page)</w:t>
      </w:r>
    </w:p>
    <w:p w14:paraId="18B60BFE" w14:textId="35922AF1" w:rsidR="00850BE2" w:rsidRDefault="00C8378A" w:rsidP="00A60E4B">
      <w:pPr>
        <w:pStyle w:val="ListParagraph"/>
        <w:numPr>
          <w:ilvl w:val="1"/>
          <w:numId w:val="27"/>
        </w:numPr>
        <w:ind w:left="709"/>
      </w:pPr>
      <w:r>
        <w:t xml:space="preserve">students </w:t>
      </w:r>
      <w:r w:rsidR="00B15EEC">
        <w:t>u</w:t>
      </w:r>
      <w:r w:rsidR="00B15EEC" w:rsidRPr="00791969">
        <w:t>se the description to draw an annotated life cycle of the black soldier fly</w:t>
      </w:r>
      <w:r w:rsidR="00E20E48">
        <w:t xml:space="preserve">. They must include and understand key terms such as mating, eggs, </w:t>
      </w:r>
      <w:r w:rsidR="00E20E48" w:rsidRPr="005B7FD3">
        <w:t>larvae, instar, pupae</w:t>
      </w:r>
      <w:r w:rsidR="00E20E48" w:rsidRPr="003D2322">
        <w:t xml:space="preserve"> and</w:t>
      </w:r>
      <w:r w:rsidR="00E20E48" w:rsidRPr="005B7FD3">
        <w:t xml:space="preserve"> adult</w:t>
      </w:r>
    </w:p>
    <w:p w14:paraId="79386390" w14:textId="7949602B" w:rsidR="0031138D" w:rsidRDefault="00850BE2" w:rsidP="00A60E4B">
      <w:pPr>
        <w:pStyle w:val="ListParagraph"/>
        <w:numPr>
          <w:ilvl w:val="1"/>
          <w:numId w:val="27"/>
        </w:numPr>
        <w:ind w:left="709"/>
      </w:pPr>
      <w:r>
        <w:t xml:space="preserve">explain </w:t>
      </w:r>
      <w:r w:rsidR="0031138D" w:rsidRPr="005B7FD3">
        <w:t>to students that the life cycle of the black</w:t>
      </w:r>
      <w:r w:rsidR="0031138D">
        <w:t xml:space="preserve"> soldier fly is an example of a </w:t>
      </w:r>
      <w:r w:rsidR="0031138D" w:rsidRPr="001703F0">
        <w:t>metamorphosis. Ask students, in small discussion groups</w:t>
      </w:r>
      <w:r w:rsidR="001C57BA" w:rsidRPr="001703F0">
        <w:t xml:space="preserve"> </w:t>
      </w:r>
      <w:r w:rsidR="0031138D" w:rsidRPr="001703F0">
        <w:t>to predict what this term</w:t>
      </w:r>
      <w:r w:rsidR="0031138D">
        <w:t xml:space="preserve"> means </w:t>
      </w:r>
      <w:r>
        <w:t xml:space="preserve">and </w:t>
      </w:r>
      <w:r w:rsidR="0031138D">
        <w:t xml:space="preserve">if they think other living things might go through metamorphosis. </w:t>
      </w:r>
    </w:p>
    <w:p w14:paraId="7FD997A5" w14:textId="77777777" w:rsidR="0049076E" w:rsidRDefault="00D22E14" w:rsidP="00A60E4B">
      <w:pPr>
        <w:pStyle w:val="ListParagraph"/>
        <w:numPr>
          <w:ilvl w:val="1"/>
          <w:numId w:val="27"/>
        </w:numPr>
        <w:ind w:left="709"/>
      </w:pPr>
      <w:r>
        <w:lastRenderedPageBreak/>
        <w:t xml:space="preserve">Students </w:t>
      </w:r>
      <w:r w:rsidR="0031138D">
        <w:t xml:space="preserve">enter their ideas on the worksheet then check </w:t>
      </w:r>
      <w:r w:rsidR="0031138D" w:rsidRPr="00414D39">
        <w:t xml:space="preserve">their ideas </w:t>
      </w:r>
      <w:r w:rsidR="0031138D" w:rsidRPr="003D2322">
        <w:t>are correct</w:t>
      </w:r>
      <w:r w:rsidR="00302089">
        <w:t xml:space="preserve"> </w:t>
      </w:r>
      <w:r w:rsidR="001C57BA" w:rsidRPr="001A6BC4">
        <w:t xml:space="preserve">: </w:t>
      </w:r>
      <w:hyperlink r:id="rId57" w:history="1">
        <w:r w:rsidR="001C57BA" w:rsidRPr="001A6BC4">
          <w:rPr>
            <w:rStyle w:val="Hyperlink"/>
          </w:rPr>
          <w:t>metamorphosis</w:t>
        </w:r>
      </w:hyperlink>
    </w:p>
    <w:p w14:paraId="1462DC8E" w14:textId="7E3ADA86" w:rsidR="006D0B2C" w:rsidRDefault="00CB1DFC" w:rsidP="00A60E4B">
      <w:pPr>
        <w:pStyle w:val="ListParagraph"/>
        <w:numPr>
          <w:ilvl w:val="1"/>
          <w:numId w:val="27"/>
        </w:numPr>
        <w:ind w:left="709"/>
      </w:pPr>
      <w:r>
        <w:t xml:space="preserve">ask students to think of </w:t>
      </w:r>
      <w:r w:rsidR="00624119" w:rsidRPr="00064EAC">
        <w:t>which stages of the life cycle could be</w:t>
      </w:r>
      <w:r w:rsidR="00624119">
        <w:t xml:space="preserve"> useful to humans</w:t>
      </w:r>
    </w:p>
    <w:p w14:paraId="69E263FE" w14:textId="37979235" w:rsidR="006D0B2C" w:rsidRDefault="00624119" w:rsidP="00A60E4B">
      <w:pPr>
        <w:pStyle w:val="ListParagraph"/>
        <w:numPr>
          <w:ilvl w:val="1"/>
          <w:numId w:val="27"/>
        </w:numPr>
        <w:ind w:left="709"/>
      </w:pPr>
      <w:r w:rsidRPr="001703F0">
        <w:t xml:space="preserve">follow the link </w:t>
      </w:r>
      <w:hyperlink r:id="rId58" w:history="1">
        <w:r w:rsidRPr="001703F0">
          <w:rPr>
            <w:rStyle w:val="Hyperlink"/>
          </w:rPr>
          <w:t>https://en.wikipedia.org/wiki/Hermetia_illucens</w:t>
        </w:r>
      </w:hyperlink>
      <w:r w:rsidRPr="001703F0">
        <w:t xml:space="preserve"> and read the section</w:t>
      </w:r>
      <w:r>
        <w:t xml:space="preserve"> </w:t>
      </w:r>
      <w:r w:rsidR="00E20E48">
        <w:t>‘</w:t>
      </w:r>
      <w:r>
        <w:t>Human relevance and use</w:t>
      </w:r>
      <w:r w:rsidR="00E20E48">
        <w:t>’</w:t>
      </w:r>
    </w:p>
    <w:p w14:paraId="033E52DF" w14:textId="5AF840AA" w:rsidR="00333682" w:rsidRDefault="00624119" w:rsidP="00A60E4B">
      <w:pPr>
        <w:pStyle w:val="ListParagraph"/>
        <w:numPr>
          <w:ilvl w:val="1"/>
          <w:numId w:val="27"/>
        </w:numPr>
        <w:ind w:left="709"/>
      </w:pPr>
      <w:r>
        <w:t xml:space="preserve">summarise </w:t>
      </w:r>
      <w:r w:rsidR="006D0B2C">
        <w:t xml:space="preserve">(on their worksheet) </w:t>
      </w:r>
      <w:r>
        <w:t>which stages of the fly</w:t>
      </w:r>
      <w:r w:rsidR="00333682">
        <w:t>’s</w:t>
      </w:r>
      <w:r>
        <w:t xml:space="preserve"> life cycle can be used to produce various useful products</w:t>
      </w:r>
    </w:p>
    <w:p w14:paraId="509A80DF" w14:textId="1BAED037" w:rsidR="00624119" w:rsidRDefault="00333682" w:rsidP="00A60E4B">
      <w:pPr>
        <w:pStyle w:val="ListParagraph"/>
        <w:numPr>
          <w:ilvl w:val="1"/>
          <w:numId w:val="27"/>
        </w:numPr>
        <w:ind w:left="709"/>
      </w:pPr>
      <w:r>
        <w:t>e</w:t>
      </w:r>
      <w:r w:rsidR="00624119">
        <w:t>xamine the question</w:t>
      </w:r>
      <w:r>
        <w:t>:</w:t>
      </w:r>
      <w:r w:rsidR="00624119">
        <w:t xml:space="preserve"> </w:t>
      </w:r>
      <w:r>
        <w:t>W</w:t>
      </w:r>
      <w:r w:rsidR="00624119">
        <w:t>hy don’t the adult flies become pests like other flies?</w:t>
      </w:r>
    </w:p>
    <w:p w14:paraId="35B62D65" w14:textId="250F7821" w:rsidR="008E67DF" w:rsidRPr="003D2322" w:rsidRDefault="008E67DF" w:rsidP="00A60E4B">
      <w:pPr>
        <w:pStyle w:val="ListParagraph"/>
        <w:numPr>
          <w:ilvl w:val="0"/>
          <w:numId w:val="27"/>
        </w:numPr>
        <w:rPr>
          <w:rFonts w:cs="Arial"/>
          <w:color w:val="000000"/>
        </w:rPr>
      </w:pPr>
      <w:r>
        <w:t>Move on to the ‘Black soldier fly farming in WA – Future Green solutions’ section of the worksheet and i</w:t>
      </w:r>
      <w:r w:rsidR="00624119" w:rsidRPr="00414D39">
        <w:t>ntroduce the idea that one of aquaculture</w:t>
      </w:r>
      <w:r w:rsidR="006302FB" w:rsidRPr="00414D39">
        <w:t>’</w:t>
      </w:r>
      <w:r w:rsidR="00624119" w:rsidRPr="00414D39">
        <w:t xml:space="preserve">s biggest problems is its use of more fish </w:t>
      </w:r>
      <w:r w:rsidR="006302FB" w:rsidRPr="00414D39">
        <w:t>(</w:t>
      </w:r>
      <w:r w:rsidR="00624119" w:rsidRPr="00414D39">
        <w:t>per kilogram</w:t>
      </w:r>
      <w:r w:rsidR="006302FB" w:rsidRPr="00414D39">
        <w:t>)</w:t>
      </w:r>
      <w:r w:rsidR="00624119" w:rsidRPr="00414D39">
        <w:t xml:space="preserve"> than it produces. </w:t>
      </w:r>
    </w:p>
    <w:p w14:paraId="67F2ADB0" w14:textId="1ED38C99" w:rsidR="00044FCB" w:rsidRPr="003D2322" w:rsidRDefault="00624119" w:rsidP="00A60E4B">
      <w:pPr>
        <w:pStyle w:val="ListParagraph"/>
        <w:numPr>
          <w:ilvl w:val="0"/>
          <w:numId w:val="27"/>
        </w:numPr>
        <w:rPr>
          <w:rFonts w:cs="Arial"/>
          <w:color w:val="000000"/>
        </w:rPr>
      </w:pPr>
      <w:r w:rsidRPr="00414D39">
        <w:t>Students</w:t>
      </w:r>
      <w:r w:rsidR="00044FCB" w:rsidRPr="00414D39">
        <w:t>:</w:t>
      </w:r>
    </w:p>
    <w:p w14:paraId="6532B279" w14:textId="3AD50584" w:rsidR="00624119" w:rsidRPr="00C037D5" w:rsidRDefault="00044FCB" w:rsidP="00A60E4B">
      <w:pPr>
        <w:pStyle w:val="ListParagraph"/>
        <w:numPr>
          <w:ilvl w:val="1"/>
          <w:numId w:val="27"/>
        </w:numPr>
        <w:ind w:left="709"/>
        <w:rPr>
          <w:rFonts w:cs="Arial"/>
          <w:color w:val="000000"/>
        </w:rPr>
      </w:pPr>
      <w:r>
        <w:t>access information</w:t>
      </w:r>
      <w:r w:rsidR="00624119" w:rsidRPr="00203C3C">
        <w:rPr>
          <w:rFonts w:cs="Arial"/>
          <w:color w:val="000000"/>
        </w:rPr>
        <w:t xml:space="preserve"> </w:t>
      </w:r>
      <w:r w:rsidR="00460D18">
        <w:rPr>
          <w:rFonts w:cs="Arial"/>
          <w:color w:val="000000"/>
        </w:rPr>
        <w:t xml:space="preserve">on the </w:t>
      </w:r>
      <w:hyperlink r:id="rId59" w:history="1">
        <w:r w:rsidR="00460D18" w:rsidRPr="00460D18">
          <w:rPr>
            <w:rStyle w:val="Hyperlink"/>
            <w:rFonts w:cs="Arial"/>
          </w:rPr>
          <w:t>ABC website</w:t>
        </w:r>
      </w:hyperlink>
      <w:r w:rsidR="00460D18">
        <w:rPr>
          <w:rFonts w:cs="Arial"/>
          <w:color w:val="000000"/>
        </w:rPr>
        <w:t xml:space="preserve"> and </w:t>
      </w:r>
      <w:hyperlink r:id="rId60" w:history="1">
        <w:r w:rsidR="00460D18" w:rsidRPr="00460D18">
          <w:rPr>
            <w:rStyle w:val="Hyperlink"/>
            <w:rFonts w:cs="Arial"/>
          </w:rPr>
          <w:t>Future Green Solutions website</w:t>
        </w:r>
      </w:hyperlink>
      <w:r w:rsidR="00460D18">
        <w:rPr>
          <w:rFonts w:cs="Arial"/>
          <w:color w:val="000000"/>
        </w:rPr>
        <w:t xml:space="preserve"> </w:t>
      </w:r>
      <w:r w:rsidR="00624119" w:rsidRPr="00203C3C">
        <w:rPr>
          <w:rFonts w:cs="Arial"/>
          <w:color w:val="000000"/>
        </w:rPr>
        <w:t xml:space="preserve">to research </w:t>
      </w:r>
      <w:r w:rsidR="00C037D5">
        <w:rPr>
          <w:rFonts w:cs="Arial"/>
          <w:color w:val="000000"/>
        </w:rPr>
        <w:t xml:space="preserve">and </w:t>
      </w:r>
      <w:r w:rsidR="00624119" w:rsidRPr="00C037D5">
        <w:rPr>
          <w:rFonts w:cs="Arial"/>
          <w:color w:val="000000"/>
        </w:rPr>
        <w:t xml:space="preserve">write a summary of how </w:t>
      </w:r>
      <w:r w:rsidR="00996EB5" w:rsidRPr="00C037D5">
        <w:rPr>
          <w:rFonts w:cs="Arial"/>
          <w:color w:val="000000"/>
        </w:rPr>
        <w:t>farming</w:t>
      </w:r>
      <w:r w:rsidR="00624119" w:rsidRPr="00C037D5">
        <w:rPr>
          <w:rFonts w:cs="Arial"/>
          <w:color w:val="000000"/>
        </w:rPr>
        <w:t xml:space="preserve"> the black soldier fly by Future Green Solutions will contribute to creating more sustainable aquaculture and farm waste management systems in </w:t>
      </w:r>
      <w:r w:rsidR="009E5AC3" w:rsidRPr="00C037D5">
        <w:rPr>
          <w:rFonts w:cs="Arial"/>
          <w:color w:val="000000"/>
        </w:rPr>
        <w:t>WA</w:t>
      </w:r>
      <w:r w:rsidR="00624119" w:rsidRPr="00C037D5">
        <w:rPr>
          <w:rFonts w:cs="Arial"/>
          <w:color w:val="000000"/>
        </w:rPr>
        <w:t xml:space="preserve"> (and around the world).</w:t>
      </w:r>
    </w:p>
    <w:p w14:paraId="0910A434" w14:textId="2395A6C2" w:rsidR="003D7B2E" w:rsidRPr="003D2322" w:rsidRDefault="00624119" w:rsidP="00A60E4B">
      <w:pPr>
        <w:pStyle w:val="ListParagraph"/>
        <w:numPr>
          <w:ilvl w:val="0"/>
          <w:numId w:val="27"/>
        </w:numPr>
      </w:pPr>
      <w:r w:rsidRPr="00104E7C">
        <w:t xml:space="preserve">Direct students towards </w:t>
      </w:r>
      <w:r w:rsidR="00104E7C" w:rsidRPr="00104E7C">
        <w:t>the</w:t>
      </w:r>
      <w:r w:rsidR="00104E7C" w:rsidRPr="003D2322">
        <w:t xml:space="preserve"> activity about </w:t>
      </w:r>
      <w:r w:rsidRPr="00104E7C">
        <w:t>career</w:t>
      </w:r>
      <w:r w:rsidR="00104E7C" w:rsidRPr="003D2322">
        <w:t>s</w:t>
      </w:r>
      <w:r w:rsidRPr="00104E7C">
        <w:t xml:space="preserve"> </w:t>
      </w:r>
      <w:r w:rsidR="00104E7C" w:rsidRPr="003D2322">
        <w:t>i</w:t>
      </w:r>
      <w:r w:rsidRPr="00104E7C">
        <w:t>n sustainable agriculture</w:t>
      </w:r>
      <w:r w:rsidR="00D323E7">
        <w:t xml:space="preserve"> on the worksheet</w:t>
      </w:r>
      <w:r w:rsidRPr="00104E7C">
        <w:t xml:space="preserve">. </w:t>
      </w:r>
      <w:r w:rsidR="003D7B2E" w:rsidRPr="00104E7C">
        <w:t>Students:</w:t>
      </w:r>
      <w:r w:rsidRPr="00104E7C">
        <w:t xml:space="preserve"> </w:t>
      </w:r>
    </w:p>
    <w:p w14:paraId="58A52034" w14:textId="1E346D1E" w:rsidR="003D7B2E" w:rsidRPr="00104E7C" w:rsidRDefault="003D7B2E" w:rsidP="00A60E4B">
      <w:pPr>
        <w:pStyle w:val="ListParagraph"/>
        <w:numPr>
          <w:ilvl w:val="1"/>
          <w:numId w:val="27"/>
        </w:numPr>
        <w:ind w:left="709"/>
      </w:pPr>
      <w:r w:rsidRPr="003D2322">
        <w:t xml:space="preserve">follow </w:t>
      </w:r>
      <w:r w:rsidR="00624119" w:rsidRPr="00104E7C">
        <w:t>the links and watch the ABC Education videos</w:t>
      </w:r>
    </w:p>
    <w:p w14:paraId="4355C1B3" w14:textId="5C4ACD79" w:rsidR="00624119" w:rsidRDefault="00624119" w:rsidP="00A60E4B">
      <w:pPr>
        <w:pStyle w:val="ListParagraph"/>
        <w:numPr>
          <w:ilvl w:val="1"/>
          <w:numId w:val="27"/>
        </w:numPr>
        <w:ind w:left="709"/>
      </w:pPr>
      <w:r>
        <w:t>brainstorm</w:t>
      </w:r>
      <w:r w:rsidR="003D7B2E">
        <w:t>, in small groups,</w:t>
      </w:r>
      <w:r>
        <w:t xml:space="preserve"> careers that people can pursue to make agriculture more sustainable.</w:t>
      </w:r>
    </w:p>
    <w:p w14:paraId="4BF4B8DB" w14:textId="1336CE24" w:rsidR="00624119" w:rsidRPr="00104E7C" w:rsidRDefault="00624119" w:rsidP="00A60E4B">
      <w:pPr>
        <w:pStyle w:val="ListParagraph"/>
        <w:numPr>
          <w:ilvl w:val="0"/>
          <w:numId w:val="27"/>
        </w:numPr>
      </w:pPr>
      <w:r>
        <w:t xml:space="preserve">As a practical extension project, students </w:t>
      </w:r>
      <w:r w:rsidR="002B07A1" w:rsidRPr="00104E7C">
        <w:t xml:space="preserve">undertake the </w:t>
      </w:r>
      <w:r w:rsidR="00104E7C" w:rsidRPr="003D2322">
        <w:t>‘</w:t>
      </w:r>
      <w:r w:rsidRPr="003D2322">
        <w:t>Making your own soldier fly farm</w:t>
      </w:r>
      <w:r w:rsidR="00104E7C" w:rsidRPr="003D2322">
        <w:t>’</w:t>
      </w:r>
      <w:r w:rsidRPr="00104E7C">
        <w:t xml:space="preserve"> activity at the end of </w:t>
      </w:r>
      <w:r w:rsidR="00104E7C" w:rsidRPr="003D2322">
        <w:t>the worksheet</w:t>
      </w:r>
      <w:r w:rsidRPr="003D2322">
        <w:t>.</w:t>
      </w:r>
    </w:p>
    <w:p w14:paraId="21F542C5" w14:textId="53ECAFF1" w:rsidR="001D44AC" w:rsidRDefault="001D44AC">
      <w:pPr>
        <w:spacing w:line="276" w:lineRule="auto"/>
        <w:rPr>
          <w:rFonts w:eastAsia="Times New Roman" w:cs="Arial"/>
          <w:b/>
          <w:bCs/>
          <w:lang w:eastAsia="en-AU"/>
        </w:rPr>
      </w:pPr>
    </w:p>
    <w:p w14:paraId="5C420CFF" w14:textId="00A7019B" w:rsidR="00624119" w:rsidRDefault="00624119" w:rsidP="003D2322">
      <w:pPr>
        <w:pStyle w:val="Heading5"/>
      </w:pPr>
      <w:r>
        <w:t>Lesson 2</w:t>
      </w:r>
    </w:p>
    <w:p w14:paraId="6CF97EE8" w14:textId="3667F71A" w:rsidR="00624119" w:rsidRDefault="00ED6E3D" w:rsidP="00A60E4B">
      <w:pPr>
        <w:pStyle w:val="ListParagraph"/>
        <w:numPr>
          <w:ilvl w:val="0"/>
          <w:numId w:val="28"/>
        </w:numPr>
      </w:pPr>
      <w:r>
        <w:t>Recap</w:t>
      </w:r>
      <w:r w:rsidR="00624119">
        <w:t xml:space="preserve"> </w:t>
      </w:r>
      <w:r>
        <w:t xml:space="preserve">that </w:t>
      </w:r>
      <w:r w:rsidR="00624119">
        <w:t xml:space="preserve">the fundamental purpose of a scientific investigation </w:t>
      </w:r>
      <w:r>
        <w:t xml:space="preserve">is </w:t>
      </w:r>
      <w:r w:rsidR="00624119">
        <w:t xml:space="preserve">to go through a </w:t>
      </w:r>
      <w:r w:rsidR="0062653A">
        <w:t>‘</w:t>
      </w:r>
      <w:r w:rsidR="00624119">
        <w:t>fair testing</w:t>
      </w:r>
      <w:r w:rsidR="0062653A">
        <w:t>’</w:t>
      </w:r>
      <w:r w:rsidR="00624119">
        <w:t xml:space="preserve"> procedure to answer or solve a specific research question or problem.</w:t>
      </w:r>
    </w:p>
    <w:p w14:paraId="3A86762E" w14:textId="6DE1AB19" w:rsidR="00624119" w:rsidRDefault="00E470E1" w:rsidP="00A60E4B">
      <w:pPr>
        <w:pStyle w:val="ListParagraph"/>
        <w:numPr>
          <w:ilvl w:val="0"/>
          <w:numId w:val="28"/>
        </w:numPr>
      </w:pPr>
      <w:r>
        <w:t xml:space="preserve">Distribute </w:t>
      </w:r>
      <w:r w:rsidR="005600CF">
        <w:t>worksheet 4.2.2 and organise s</w:t>
      </w:r>
      <w:r w:rsidR="00624119">
        <w:t xml:space="preserve">tudents into </w:t>
      </w:r>
      <w:r w:rsidR="004C7CC5">
        <w:t xml:space="preserve">small </w:t>
      </w:r>
      <w:r w:rsidR="00624119">
        <w:t>research groups. Ensure that each group understands the five stages of any scientific investigation:</w:t>
      </w:r>
    </w:p>
    <w:p w14:paraId="53708BC4" w14:textId="77777777" w:rsidR="00624119" w:rsidRDefault="00624119" w:rsidP="00A60E4B">
      <w:pPr>
        <w:pStyle w:val="ListParagraph"/>
        <w:numPr>
          <w:ilvl w:val="1"/>
          <w:numId w:val="28"/>
        </w:numPr>
        <w:tabs>
          <w:tab w:val="clear" w:pos="1080"/>
        </w:tabs>
        <w:ind w:left="709"/>
      </w:pPr>
      <w:r>
        <w:t>Stage 1: Questioning and predicting</w:t>
      </w:r>
    </w:p>
    <w:p w14:paraId="1FAEBBDE" w14:textId="77777777" w:rsidR="00624119" w:rsidRDefault="00624119" w:rsidP="00A60E4B">
      <w:pPr>
        <w:pStyle w:val="ListParagraph"/>
        <w:numPr>
          <w:ilvl w:val="1"/>
          <w:numId w:val="28"/>
        </w:numPr>
        <w:tabs>
          <w:tab w:val="clear" w:pos="1080"/>
        </w:tabs>
        <w:ind w:left="709"/>
      </w:pPr>
      <w:r>
        <w:t>Stage 2: Planning and conducting</w:t>
      </w:r>
    </w:p>
    <w:p w14:paraId="0D69E913" w14:textId="77777777" w:rsidR="00624119" w:rsidRDefault="00624119" w:rsidP="00A60E4B">
      <w:pPr>
        <w:pStyle w:val="ListParagraph"/>
        <w:numPr>
          <w:ilvl w:val="1"/>
          <w:numId w:val="28"/>
        </w:numPr>
        <w:tabs>
          <w:tab w:val="clear" w:pos="1080"/>
        </w:tabs>
        <w:ind w:left="709"/>
      </w:pPr>
      <w:r>
        <w:t>Stage 3: Processing and analysing data and information</w:t>
      </w:r>
    </w:p>
    <w:p w14:paraId="331F44EF" w14:textId="77777777" w:rsidR="00624119" w:rsidRDefault="00624119" w:rsidP="00A60E4B">
      <w:pPr>
        <w:pStyle w:val="ListParagraph"/>
        <w:numPr>
          <w:ilvl w:val="1"/>
          <w:numId w:val="28"/>
        </w:numPr>
        <w:tabs>
          <w:tab w:val="clear" w:pos="1080"/>
        </w:tabs>
        <w:ind w:left="709"/>
      </w:pPr>
      <w:r>
        <w:t>Stage 4: Evaluating</w:t>
      </w:r>
    </w:p>
    <w:p w14:paraId="51A46628" w14:textId="77777777" w:rsidR="00624119" w:rsidRDefault="00624119" w:rsidP="00A60E4B">
      <w:pPr>
        <w:pStyle w:val="ListParagraph"/>
        <w:numPr>
          <w:ilvl w:val="1"/>
          <w:numId w:val="28"/>
        </w:numPr>
        <w:tabs>
          <w:tab w:val="clear" w:pos="1080"/>
        </w:tabs>
        <w:ind w:left="709"/>
      </w:pPr>
      <w:r>
        <w:t>Stage 5: Communicating</w:t>
      </w:r>
    </w:p>
    <w:p w14:paraId="5F250556" w14:textId="074AC2BB" w:rsidR="00926360" w:rsidRDefault="00B74206" w:rsidP="00A60E4B">
      <w:pPr>
        <w:pStyle w:val="ListParagraph"/>
        <w:numPr>
          <w:ilvl w:val="0"/>
          <w:numId w:val="28"/>
        </w:numPr>
      </w:pPr>
      <w:r>
        <w:t>E</w:t>
      </w:r>
      <w:r w:rsidR="00624119">
        <w:t>ach group spend</w:t>
      </w:r>
      <w:r>
        <w:t>s</w:t>
      </w:r>
      <w:r w:rsidR="00624119">
        <w:t xml:space="preserve"> time identifying a question or problem about </w:t>
      </w:r>
      <w:r w:rsidR="000927CC">
        <w:t>the</w:t>
      </w:r>
      <w:r w:rsidR="00624119">
        <w:t xml:space="preserve"> larvae that can be investigated scientifically. </w:t>
      </w:r>
      <w:r w:rsidR="00865680">
        <w:t>Make sure they</w:t>
      </w:r>
      <w:r w:rsidR="00624119">
        <w:t xml:space="preserve"> consider a range of different factors (variables) that might influence the outcome they are looking for</w:t>
      </w:r>
      <w:r w:rsidR="00937231">
        <w:t>,</w:t>
      </w:r>
      <w:r w:rsidR="00624119">
        <w:t xml:space="preserve"> such as</w:t>
      </w:r>
      <w:r w:rsidR="00926360">
        <w:t>:</w:t>
      </w:r>
      <w:r w:rsidR="00624119">
        <w:t xml:space="preserve"> </w:t>
      </w:r>
    </w:p>
    <w:p w14:paraId="2C67C879" w14:textId="5A1D241F" w:rsidR="00926360" w:rsidRPr="009224AD" w:rsidRDefault="00624119" w:rsidP="00A60E4B">
      <w:pPr>
        <w:pStyle w:val="ListParagraph"/>
        <w:numPr>
          <w:ilvl w:val="1"/>
          <w:numId w:val="28"/>
        </w:numPr>
        <w:ind w:left="709"/>
      </w:pPr>
      <w:r w:rsidRPr="009224AD">
        <w:t>the diet (type of waste) the larvae are using for food</w:t>
      </w:r>
    </w:p>
    <w:p w14:paraId="2AEFE480" w14:textId="13A45B4A" w:rsidR="00624119" w:rsidRDefault="00624119" w:rsidP="00A60E4B">
      <w:pPr>
        <w:pStyle w:val="ListParagraph"/>
        <w:numPr>
          <w:ilvl w:val="1"/>
          <w:numId w:val="28"/>
        </w:numPr>
        <w:ind w:left="709"/>
      </w:pPr>
      <w:r>
        <w:t xml:space="preserve">environmental factors </w:t>
      </w:r>
      <w:r w:rsidR="00926360">
        <w:t>like</w:t>
      </w:r>
      <w:r>
        <w:t xml:space="preserve"> humidity, temperature, amount of light, oxygen availability and overall moisture</w:t>
      </w:r>
      <w:r w:rsidR="00926360">
        <w:t xml:space="preserve"> levels</w:t>
      </w:r>
      <w:r>
        <w:t>.</w:t>
      </w:r>
    </w:p>
    <w:p w14:paraId="501DBF6B" w14:textId="613CE571" w:rsidR="00624119" w:rsidRPr="00321A21" w:rsidRDefault="00E470E1" w:rsidP="00A60E4B">
      <w:pPr>
        <w:pStyle w:val="ListParagraph"/>
        <w:numPr>
          <w:ilvl w:val="0"/>
          <w:numId w:val="28"/>
        </w:numPr>
      </w:pPr>
      <w:r>
        <w:t xml:space="preserve">Distribute </w:t>
      </w:r>
      <w:r w:rsidR="00624119" w:rsidRPr="003D2322">
        <w:t xml:space="preserve">worksheet 4.2.3 </w:t>
      </w:r>
      <w:r w:rsidR="002C5D8B" w:rsidRPr="003D2322">
        <w:t>and a</w:t>
      </w:r>
      <w:r w:rsidR="00624119" w:rsidRPr="00321A21">
        <w:t xml:space="preserve">llow students sufficient time to complete </w:t>
      </w:r>
      <w:r w:rsidR="00321A21" w:rsidRPr="003D2322">
        <w:t>stages</w:t>
      </w:r>
      <w:r w:rsidR="00321A21" w:rsidRPr="00321A21">
        <w:t xml:space="preserve"> </w:t>
      </w:r>
      <w:r w:rsidR="00624119" w:rsidRPr="00321A21">
        <w:t>1 and 2.</w:t>
      </w:r>
    </w:p>
    <w:p w14:paraId="20453933" w14:textId="5CE1F8A6" w:rsidR="00624119" w:rsidRPr="00321A21" w:rsidRDefault="00321A21" w:rsidP="00A60E4B">
      <w:pPr>
        <w:pStyle w:val="ListParagraph"/>
        <w:numPr>
          <w:ilvl w:val="0"/>
          <w:numId w:val="28"/>
        </w:numPr>
      </w:pPr>
      <w:r>
        <w:t>S</w:t>
      </w:r>
      <w:r w:rsidR="00624119">
        <w:t xml:space="preserve">tudents </w:t>
      </w:r>
      <w:r>
        <w:t xml:space="preserve">go back to worksheet 4.2.2 </w:t>
      </w:r>
      <w:r w:rsidRPr="00321A21">
        <w:t xml:space="preserve">and </w:t>
      </w:r>
      <w:r w:rsidR="00624119" w:rsidRPr="00321A21">
        <w:t>do</w:t>
      </w:r>
      <w:r w:rsidRPr="003D2322">
        <w:t xml:space="preserve"> the extension activity ‘</w:t>
      </w:r>
      <w:r w:rsidR="00624119" w:rsidRPr="003D2322">
        <w:rPr>
          <w:iCs/>
        </w:rPr>
        <w:t>Building numeracy skills</w:t>
      </w:r>
      <w:r w:rsidRPr="003D2322">
        <w:rPr>
          <w:iCs/>
        </w:rPr>
        <w:t>’</w:t>
      </w:r>
      <w:r w:rsidR="00624119" w:rsidRPr="00321A21">
        <w:t>.</w:t>
      </w:r>
    </w:p>
    <w:p w14:paraId="1E5BD11E" w14:textId="77777777" w:rsidR="009437E9" w:rsidRDefault="009437E9" w:rsidP="003D2322">
      <w:pPr>
        <w:pStyle w:val="Heading5"/>
      </w:pPr>
    </w:p>
    <w:p w14:paraId="6C946B2C" w14:textId="77777777" w:rsidR="009437E9" w:rsidRDefault="009437E9" w:rsidP="003D2322">
      <w:pPr>
        <w:pStyle w:val="Heading5"/>
      </w:pPr>
    </w:p>
    <w:p w14:paraId="1AB01E64" w14:textId="150143D8" w:rsidR="00624119" w:rsidRDefault="00624119" w:rsidP="003D2322">
      <w:pPr>
        <w:pStyle w:val="Heading5"/>
      </w:pPr>
      <w:r>
        <w:t>Lesson 3</w:t>
      </w:r>
    </w:p>
    <w:p w14:paraId="718A9307" w14:textId="12B38226" w:rsidR="00624119" w:rsidRDefault="00624119" w:rsidP="00624119">
      <w:r w:rsidRPr="00321A21">
        <w:t xml:space="preserve">After sufficient time has elapsed (usually </w:t>
      </w:r>
      <w:r w:rsidR="00321A21" w:rsidRPr="003D2322">
        <w:t>two or three</w:t>
      </w:r>
      <w:r w:rsidRPr="00321A21">
        <w:t xml:space="preserve"> days)</w:t>
      </w:r>
      <w:r w:rsidR="00321A21" w:rsidRPr="003D2322">
        <w:t>,</w:t>
      </w:r>
      <w:r w:rsidRPr="00321A21">
        <w:t xml:space="preserve"> students stages 3, 4 and 5 of the investigation</w:t>
      </w:r>
      <w:r w:rsidR="00321A21" w:rsidRPr="003D2322">
        <w:t xml:space="preserve"> on worksheet 4.2.3</w:t>
      </w:r>
      <w:r w:rsidRPr="00321A21">
        <w:t>.</w:t>
      </w:r>
    </w:p>
    <w:p w14:paraId="6C37764A" w14:textId="77777777" w:rsidR="00624119" w:rsidRDefault="00624119" w:rsidP="00624119">
      <w:pPr>
        <w:spacing w:line="276" w:lineRule="auto"/>
        <w:rPr>
          <w:rFonts w:cs="Arial"/>
          <w:b/>
          <w:color w:val="70AD47" w:themeColor="accent6"/>
          <w:sz w:val="24"/>
        </w:rPr>
      </w:pPr>
      <w:r>
        <w:br w:type="page"/>
      </w:r>
    </w:p>
    <w:p w14:paraId="26C1F3BD" w14:textId="0B94AAE6" w:rsidR="00624119" w:rsidRPr="003D2322" w:rsidRDefault="00624119" w:rsidP="00B10621">
      <w:pPr>
        <w:pStyle w:val="Heading4"/>
        <w:spacing w:line="360" w:lineRule="auto"/>
        <w:rPr>
          <w:i/>
          <w:iCs/>
        </w:rPr>
      </w:pPr>
      <w:r w:rsidRPr="003D2322">
        <w:rPr>
          <w:i/>
          <w:iCs/>
        </w:rPr>
        <w:lastRenderedPageBreak/>
        <w:t>Case study 3: Specialised cells, tissues and systems</w:t>
      </w:r>
    </w:p>
    <w:p w14:paraId="7E88A6FC" w14:textId="616CEAC8" w:rsidR="00624119" w:rsidRPr="00DD5E83" w:rsidRDefault="00624119">
      <w:pPr>
        <w:pStyle w:val="Heading4"/>
      </w:pPr>
      <w:r>
        <w:t>Learning intentions</w:t>
      </w:r>
    </w:p>
    <w:p w14:paraId="02089B8C" w14:textId="3122B6AD" w:rsidR="006D641D" w:rsidRPr="003C0BA5" w:rsidRDefault="00624119" w:rsidP="009437E9">
      <w:pPr>
        <w:spacing w:after="0"/>
        <w:rPr>
          <w:rFonts w:cs="Arial"/>
        </w:rPr>
      </w:pPr>
      <w:r>
        <w:rPr>
          <w:rFonts w:cs="Arial"/>
        </w:rPr>
        <w:t xml:space="preserve">In </w:t>
      </w:r>
      <w:r w:rsidR="00BA0EE9">
        <w:rPr>
          <w:rFonts w:cs="Arial"/>
        </w:rPr>
        <w:t>this case study</w:t>
      </w:r>
      <w:r>
        <w:rPr>
          <w:rFonts w:cs="Arial"/>
        </w:rPr>
        <w:t xml:space="preserve">, students examine the specialised cells, tissues and systems </w:t>
      </w:r>
      <w:r w:rsidRPr="003C0BA5">
        <w:rPr>
          <w:rFonts w:cs="Arial"/>
        </w:rPr>
        <w:t>involved in</w:t>
      </w:r>
      <w:r w:rsidR="006D641D" w:rsidRPr="003C0BA5">
        <w:rPr>
          <w:rFonts w:cs="Arial"/>
        </w:rPr>
        <w:t>:</w:t>
      </w:r>
      <w:r w:rsidRPr="003C0BA5">
        <w:rPr>
          <w:rFonts w:cs="Arial"/>
        </w:rPr>
        <w:t xml:space="preserve"> </w:t>
      </w:r>
    </w:p>
    <w:p w14:paraId="014E71BE" w14:textId="48C62965" w:rsidR="00E003A8" w:rsidRPr="00BE30AB" w:rsidRDefault="003C0BA5" w:rsidP="00A60E4B">
      <w:pPr>
        <w:pStyle w:val="ListParagraph"/>
        <w:numPr>
          <w:ilvl w:val="0"/>
          <w:numId w:val="29"/>
        </w:numPr>
        <w:rPr>
          <w:rFonts w:cs="Arial"/>
        </w:rPr>
      </w:pPr>
      <w:r w:rsidRPr="003D2322">
        <w:rPr>
          <w:rFonts w:cs="Arial"/>
        </w:rPr>
        <w:t>plants</w:t>
      </w:r>
      <w:r w:rsidR="006D641D" w:rsidRPr="003C0BA5">
        <w:rPr>
          <w:rFonts w:cs="Arial"/>
        </w:rPr>
        <w:t>,</w:t>
      </w:r>
      <w:r w:rsidR="00624119" w:rsidRPr="003D2322">
        <w:rPr>
          <w:rFonts w:cs="Arial"/>
        </w:rPr>
        <w:t xml:space="preserve"> </w:t>
      </w:r>
      <w:r w:rsidR="006D641D" w:rsidRPr="003C0BA5">
        <w:rPr>
          <w:rFonts w:cs="Arial"/>
        </w:rPr>
        <w:t>using</w:t>
      </w:r>
      <w:r w:rsidR="006D641D" w:rsidRPr="003D2322">
        <w:rPr>
          <w:rFonts w:cs="Arial"/>
        </w:rPr>
        <w:t xml:space="preserve"> </w:t>
      </w:r>
      <w:r w:rsidR="00624119" w:rsidRPr="003D2322">
        <w:rPr>
          <w:rFonts w:cs="Arial"/>
        </w:rPr>
        <w:t>the unique WA lupin crop rotation system. Students examine how nodulation in legumes and the symbiotic relationships of microbes in the nitrogen cycle are essential for life</w:t>
      </w:r>
    </w:p>
    <w:p w14:paraId="5B7AFB45" w14:textId="689C88B4" w:rsidR="00624119" w:rsidRPr="003D2322" w:rsidRDefault="003C0BA5" w:rsidP="00A60E4B">
      <w:pPr>
        <w:pStyle w:val="ListParagraph"/>
        <w:numPr>
          <w:ilvl w:val="0"/>
          <w:numId w:val="29"/>
        </w:numPr>
        <w:rPr>
          <w:rFonts w:cs="Arial"/>
        </w:rPr>
      </w:pPr>
      <w:r w:rsidRPr="003D2322">
        <w:rPr>
          <w:rFonts w:cs="Arial"/>
        </w:rPr>
        <w:t xml:space="preserve">animals, by </w:t>
      </w:r>
      <w:r w:rsidRPr="003D2322">
        <w:rPr>
          <w:shd w:val="clear" w:color="auto" w:fill="FEFEFE"/>
        </w:rPr>
        <w:t>comparing the</w:t>
      </w:r>
      <w:r w:rsidR="00624119" w:rsidRPr="00BE30AB">
        <w:rPr>
          <w:shd w:val="clear" w:color="auto" w:fill="FEFEFE"/>
        </w:rPr>
        <w:t xml:space="preserve"> </w:t>
      </w:r>
      <w:r w:rsidR="00624119" w:rsidRPr="003D2322">
        <w:rPr>
          <w:rFonts w:cs="Arial"/>
        </w:rPr>
        <w:t>similarities and differences between</w:t>
      </w:r>
      <w:r w:rsidR="00624119" w:rsidRPr="00BE30AB">
        <w:rPr>
          <w:shd w:val="clear" w:color="auto" w:fill="FEFEFE"/>
        </w:rPr>
        <w:t xml:space="preserve"> the digestive systems </w:t>
      </w:r>
      <w:r w:rsidRPr="003D2322">
        <w:rPr>
          <w:shd w:val="clear" w:color="auto" w:fill="FEFEFE"/>
        </w:rPr>
        <w:t xml:space="preserve">of humans and </w:t>
      </w:r>
      <w:r w:rsidR="00624119" w:rsidRPr="00BE30AB">
        <w:rPr>
          <w:shd w:val="clear" w:color="auto" w:fill="FEFEFE"/>
        </w:rPr>
        <w:t>ruminant animals</w:t>
      </w:r>
      <w:r w:rsidRPr="003D2322">
        <w:rPr>
          <w:shd w:val="clear" w:color="auto" w:fill="FEFEFE"/>
        </w:rPr>
        <w:t xml:space="preserve"> (</w:t>
      </w:r>
      <w:r w:rsidR="00624119" w:rsidRPr="003D2322">
        <w:rPr>
          <w:rFonts w:cs="Arial"/>
        </w:rPr>
        <w:t>used in WA primary production</w:t>
      </w:r>
      <w:r w:rsidRPr="003D2322">
        <w:rPr>
          <w:rFonts w:cs="Arial"/>
        </w:rPr>
        <w:t>)</w:t>
      </w:r>
      <w:r w:rsidR="00624119" w:rsidRPr="003D2322">
        <w:rPr>
          <w:rFonts w:cs="Arial"/>
        </w:rPr>
        <w:t>.</w:t>
      </w:r>
    </w:p>
    <w:p w14:paraId="3844B171" w14:textId="35261341" w:rsidR="00624119" w:rsidRPr="00846853" w:rsidRDefault="00396EA1">
      <w:pPr>
        <w:pStyle w:val="Heading4"/>
      </w:pPr>
      <w:r w:rsidRPr="00846853">
        <w:t>Resources and equipment</w:t>
      </w:r>
      <w:r w:rsidR="00624119" w:rsidRPr="00846853">
        <w:t xml:space="preserve"> </w:t>
      </w:r>
    </w:p>
    <w:p w14:paraId="57C28292" w14:textId="67DEC2D1" w:rsidR="00E3423C" w:rsidRPr="003D2322" w:rsidRDefault="00E3423C" w:rsidP="00B10621">
      <w:pPr>
        <w:spacing w:after="0"/>
        <w:rPr>
          <w:rFonts w:cs="Arial"/>
          <w:i/>
          <w:iCs/>
        </w:rPr>
      </w:pPr>
      <w:r w:rsidRPr="003D2322">
        <w:rPr>
          <w:rFonts w:cs="Arial"/>
          <w:iCs/>
        </w:rPr>
        <w:t>You will need:</w:t>
      </w:r>
    </w:p>
    <w:p w14:paraId="4D1B4355" w14:textId="093BD762" w:rsidR="00B13840" w:rsidRPr="003D2322" w:rsidRDefault="00624119" w:rsidP="00A60E4B">
      <w:pPr>
        <w:pStyle w:val="ListParagraph"/>
        <w:numPr>
          <w:ilvl w:val="0"/>
          <w:numId w:val="49"/>
        </w:numPr>
        <w:rPr>
          <w:rFonts w:cs="Arial"/>
          <w:iCs/>
        </w:rPr>
      </w:pPr>
      <w:r w:rsidRPr="003D2322">
        <w:rPr>
          <w:rFonts w:cs="Arial"/>
          <w:iCs/>
        </w:rPr>
        <w:t>Student worksheet</w:t>
      </w:r>
      <w:r w:rsidR="00B13840" w:rsidRPr="003D2322">
        <w:rPr>
          <w:rFonts w:cs="Arial"/>
          <w:iCs/>
        </w:rPr>
        <w:t>s:</w:t>
      </w:r>
      <w:r w:rsidRPr="003D2322">
        <w:rPr>
          <w:rFonts w:cs="Arial"/>
          <w:iCs/>
        </w:rPr>
        <w:t xml:space="preserve"> </w:t>
      </w:r>
    </w:p>
    <w:p w14:paraId="3E581451" w14:textId="10BD8786" w:rsidR="00624119" w:rsidRPr="003D2322" w:rsidRDefault="00624119" w:rsidP="00A60E4B">
      <w:pPr>
        <w:pStyle w:val="ListParagraph"/>
        <w:numPr>
          <w:ilvl w:val="1"/>
          <w:numId w:val="49"/>
        </w:numPr>
        <w:ind w:left="709"/>
        <w:rPr>
          <w:rFonts w:cs="Arial"/>
          <w:iCs/>
        </w:rPr>
      </w:pPr>
      <w:r w:rsidRPr="003D2322">
        <w:rPr>
          <w:rFonts w:cs="Arial"/>
          <w:iCs/>
        </w:rPr>
        <w:t xml:space="preserve">4.3.1 </w:t>
      </w:r>
      <w:r w:rsidR="00055D77" w:rsidRPr="003D2322">
        <w:rPr>
          <w:rFonts w:cs="Arial"/>
          <w:iCs/>
        </w:rPr>
        <w:t>Specialised cells, tissues and systems</w:t>
      </w:r>
    </w:p>
    <w:p w14:paraId="334FD850" w14:textId="1CCC86BA" w:rsidR="00E3423C" w:rsidRPr="003D2322" w:rsidRDefault="00624119" w:rsidP="00A60E4B">
      <w:pPr>
        <w:pStyle w:val="ListParagraph"/>
        <w:numPr>
          <w:ilvl w:val="1"/>
          <w:numId w:val="49"/>
        </w:numPr>
        <w:ind w:left="709"/>
        <w:rPr>
          <w:rFonts w:cs="Arial"/>
          <w:iCs/>
        </w:rPr>
      </w:pPr>
      <w:r w:rsidRPr="003D2322">
        <w:rPr>
          <w:rFonts w:cs="Arial"/>
          <w:iCs/>
        </w:rPr>
        <w:t>4.3.2 Comparing digestive systems of ruminants and humans</w:t>
      </w:r>
      <w:r w:rsidR="00E3423C" w:rsidRPr="003D2322">
        <w:rPr>
          <w:rFonts w:cs="Arial"/>
          <w:iCs/>
        </w:rPr>
        <w:t xml:space="preserve"> </w:t>
      </w:r>
    </w:p>
    <w:p w14:paraId="0965982A" w14:textId="24D4D614" w:rsidR="00E3423C" w:rsidRPr="003D2322" w:rsidRDefault="00055D77" w:rsidP="00A60E4B">
      <w:pPr>
        <w:pStyle w:val="ListParagraph"/>
        <w:numPr>
          <w:ilvl w:val="1"/>
          <w:numId w:val="49"/>
        </w:numPr>
        <w:ind w:left="709"/>
        <w:rPr>
          <w:rFonts w:cs="Arial"/>
          <w:iCs/>
        </w:rPr>
      </w:pPr>
      <w:r w:rsidRPr="003D2322">
        <w:rPr>
          <w:rFonts w:cs="Arial"/>
          <w:iCs/>
        </w:rPr>
        <w:t xml:space="preserve">4.3.3 </w:t>
      </w:r>
      <w:r w:rsidR="00E3423C" w:rsidRPr="003D2322">
        <w:rPr>
          <w:rFonts w:cs="Arial"/>
          <w:iCs/>
        </w:rPr>
        <w:t>Careers involving specialised cells, tissues and systems</w:t>
      </w:r>
    </w:p>
    <w:p w14:paraId="54A934CB" w14:textId="77777777" w:rsidR="00624119" w:rsidRPr="003D2322" w:rsidRDefault="00624119" w:rsidP="003D2322">
      <w:pPr>
        <w:pStyle w:val="ListParagraph"/>
      </w:pPr>
    </w:p>
    <w:p w14:paraId="7A5B3F16" w14:textId="229AB210" w:rsidR="00624119" w:rsidRPr="002741F2" w:rsidRDefault="00624119">
      <w:pPr>
        <w:pStyle w:val="Heading4"/>
      </w:pPr>
      <w:r w:rsidRPr="00846853">
        <w:t>Instruction</w:t>
      </w:r>
      <w:r w:rsidR="00386300" w:rsidRPr="00846853">
        <w:t>s for suggested</w:t>
      </w:r>
      <w:r w:rsidR="00386300">
        <w:t xml:space="preserve"> activities</w:t>
      </w:r>
    </w:p>
    <w:p w14:paraId="19902C0D" w14:textId="77777777" w:rsidR="00624119" w:rsidRDefault="00624119" w:rsidP="003D2322">
      <w:pPr>
        <w:pStyle w:val="Heading5"/>
      </w:pPr>
      <w:r w:rsidRPr="003D2322">
        <w:t>Lesson 1</w:t>
      </w:r>
    </w:p>
    <w:p w14:paraId="4AF6A858" w14:textId="6BE8517B" w:rsidR="00624119" w:rsidRDefault="00624119" w:rsidP="00A60E4B">
      <w:pPr>
        <w:pStyle w:val="ListParagraph"/>
        <w:numPr>
          <w:ilvl w:val="0"/>
          <w:numId w:val="30"/>
        </w:numPr>
        <w:tabs>
          <w:tab w:val="clear" w:pos="720"/>
          <w:tab w:val="num" w:pos="360"/>
        </w:tabs>
        <w:ind w:left="360"/>
      </w:pPr>
      <w:r>
        <w:t xml:space="preserve">Introduce the key concept that most of the animals and plants </w:t>
      </w:r>
      <w:r w:rsidR="00E7253A">
        <w:t>farmed by WA</w:t>
      </w:r>
      <w:r>
        <w:t xml:space="preserve"> primary producers (</w:t>
      </w:r>
      <w:r w:rsidR="00E7253A">
        <w:t>eg</w:t>
      </w:r>
      <w:r>
        <w:t xml:space="preserve"> sheep, cows, chicken, wheat and canola) are </w:t>
      </w:r>
      <w:r w:rsidRPr="006812C0">
        <w:t>multicellular</w:t>
      </w:r>
      <w:r>
        <w:t xml:space="preserve"> organisms</w:t>
      </w:r>
      <w:r w:rsidR="005E5205">
        <w:t xml:space="preserve"> whose cells are</w:t>
      </w:r>
      <w:r>
        <w:t xml:space="preserve"> </w:t>
      </w:r>
      <w:r w:rsidRPr="00401642">
        <w:t>specialised</w:t>
      </w:r>
      <w:r>
        <w:t xml:space="preserve"> and work together. Emphasise that this is the result of adaptation to their environment through the process of evolution.</w:t>
      </w:r>
    </w:p>
    <w:p w14:paraId="3F1AF2AA" w14:textId="2298D54A" w:rsidR="00DF7E6B" w:rsidRPr="00CB25BA" w:rsidRDefault="00E470E1" w:rsidP="00A60E4B">
      <w:pPr>
        <w:pStyle w:val="ListParagraph"/>
        <w:numPr>
          <w:ilvl w:val="0"/>
          <w:numId w:val="30"/>
        </w:numPr>
        <w:tabs>
          <w:tab w:val="clear" w:pos="720"/>
          <w:tab w:val="num" w:pos="360"/>
        </w:tabs>
        <w:ind w:left="360"/>
        <w:rPr>
          <w:rFonts w:cs="Arial"/>
        </w:rPr>
      </w:pPr>
      <w:r>
        <w:rPr>
          <w:rFonts w:cs="Arial"/>
        </w:rPr>
        <w:t xml:space="preserve">Distribute </w:t>
      </w:r>
      <w:r w:rsidR="00624119" w:rsidRPr="003D2322">
        <w:rPr>
          <w:rFonts w:cs="Arial"/>
          <w:iCs/>
        </w:rPr>
        <w:t>worksheet 4.3.1</w:t>
      </w:r>
      <w:r w:rsidR="00624119" w:rsidRPr="003D2322">
        <w:rPr>
          <w:rFonts w:cs="Arial"/>
          <w:i/>
          <w:iCs/>
        </w:rPr>
        <w:t xml:space="preserve"> </w:t>
      </w:r>
      <w:r w:rsidR="00624119" w:rsidRPr="003D2322">
        <w:rPr>
          <w:rFonts w:cs="Arial"/>
        </w:rPr>
        <w:t xml:space="preserve">and begin </w:t>
      </w:r>
      <w:r w:rsidR="00624119" w:rsidRPr="003D2322">
        <w:rPr>
          <w:rFonts w:cs="Arial"/>
          <w:iCs/>
        </w:rPr>
        <w:t>Activity 1</w:t>
      </w:r>
      <w:r w:rsidR="00624119" w:rsidRPr="003D2322">
        <w:rPr>
          <w:rFonts w:cs="Arial"/>
        </w:rPr>
        <w:t xml:space="preserve"> by discussing narrow-leaf lupin as an example of evolution by adaptation. </w:t>
      </w:r>
      <w:r w:rsidR="009D0E12" w:rsidRPr="003D2322">
        <w:rPr>
          <w:rFonts w:cs="Arial"/>
        </w:rPr>
        <w:t>Explain tha</w:t>
      </w:r>
      <w:r w:rsidR="006F6ED8" w:rsidRPr="003D2322">
        <w:rPr>
          <w:rFonts w:cs="Arial"/>
        </w:rPr>
        <w:t>t</w:t>
      </w:r>
      <w:r w:rsidR="009D0E12" w:rsidRPr="003D2322">
        <w:rPr>
          <w:rFonts w:cs="Arial"/>
        </w:rPr>
        <w:t xml:space="preserve"> </w:t>
      </w:r>
      <w:r w:rsidR="00624119" w:rsidRPr="003D2322">
        <w:rPr>
          <w:rFonts w:cs="Arial"/>
        </w:rPr>
        <w:t>the wheat</w:t>
      </w:r>
      <w:r w:rsidR="00CB25BA" w:rsidRPr="003D2322">
        <w:rPr>
          <w:rFonts w:cs="Arial"/>
        </w:rPr>
        <w:t>–</w:t>
      </w:r>
      <w:r w:rsidR="00624119" w:rsidRPr="003D2322">
        <w:rPr>
          <w:rFonts w:cs="Arial"/>
        </w:rPr>
        <w:t xml:space="preserve">lupin crop rotation </w:t>
      </w:r>
      <w:r w:rsidR="009D0E12" w:rsidRPr="00CB25BA">
        <w:rPr>
          <w:rFonts w:cs="Arial"/>
        </w:rPr>
        <w:t>is a</w:t>
      </w:r>
      <w:r w:rsidR="00624119" w:rsidRPr="003D2322">
        <w:rPr>
          <w:rFonts w:cs="Arial"/>
        </w:rPr>
        <w:t xml:space="preserve"> farming practice</w:t>
      </w:r>
      <w:r w:rsidR="00C64EB0" w:rsidRPr="00CB25BA">
        <w:rPr>
          <w:rFonts w:cs="Arial"/>
        </w:rPr>
        <w:t xml:space="preserve"> unique to WA</w:t>
      </w:r>
      <w:r w:rsidR="00624119" w:rsidRPr="003D2322">
        <w:rPr>
          <w:rFonts w:cs="Arial"/>
        </w:rPr>
        <w:t xml:space="preserve">. </w:t>
      </w:r>
    </w:p>
    <w:p w14:paraId="1E30EF4D" w14:textId="3C1A8F73" w:rsidR="00624119" w:rsidRDefault="00FF76DA" w:rsidP="00A60E4B">
      <w:pPr>
        <w:pStyle w:val="ListParagraph"/>
        <w:numPr>
          <w:ilvl w:val="0"/>
          <w:numId w:val="30"/>
        </w:numPr>
        <w:tabs>
          <w:tab w:val="clear" w:pos="720"/>
          <w:tab w:val="num" w:pos="360"/>
        </w:tabs>
        <w:ind w:left="360"/>
      </w:pPr>
      <w:r w:rsidRPr="00CB25BA">
        <w:t>Instruct</w:t>
      </w:r>
      <w:r w:rsidR="00624119" w:rsidRPr="00CB25BA">
        <w:t xml:space="preserve"> </w:t>
      </w:r>
      <w:r w:rsidR="002067D1" w:rsidRPr="00CB25BA">
        <w:t xml:space="preserve">small </w:t>
      </w:r>
      <w:r w:rsidR="00624119" w:rsidRPr="00CB25BA">
        <w:t>group</w:t>
      </w:r>
      <w:r w:rsidR="002067D1" w:rsidRPr="00CB25BA">
        <w:t>s of students</w:t>
      </w:r>
      <w:r w:rsidR="00624119" w:rsidRPr="00CB25BA">
        <w:t xml:space="preserve"> to consider why they think it might be important for farmers</w:t>
      </w:r>
      <w:r w:rsidR="002067D1" w:rsidRPr="00CB25BA">
        <w:t xml:space="preserve"> – </w:t>
      </w:r>
      <w:r w:rsidR="00624119" w:rsidRPr="00CB25BA">
        <w:t xml:space="preserve">particularly </w:t>
      </w:r>
      <w:r w:rsidR="002067D1" w:rsidRPr="00CB25BA">
        <w:t xml:space="preserve">those </w:t>
      </w:r>
      <w:r w:rsidR="00624119" w:rsidRPr="00CB25BA">
        <w:t xml:space="preserve">in </w:t>
      </w:r>
      <w:r w:rsidR="002067D1" w:rsidRPr="00CB25BA">
        <w:t>WA –</w:t>
      </w:r>
      <w:r w:rsidR="00624119" w:rsidRPr="00CB25BA">
        <w:t xml:space="preserve"> to consider</w:t>
      </w:r>
      <w:r w:rsidR="00624119">
        <w:t xml:space="preserve"> growing lupins as a rotational crop. Students record their ideas on the worksheet.</w:t>
      </w:r>
      <w:r w:rsidR="00624119" w:rsidRPr="002A59A9">
        <w:t xml:space="preserve"> </w:t>
      </w:r>
    </w:p>
    <w:p w14:paraId="56591B76" w14:textId="61FE1581" w:rsidR="00624119" w:rsidRPr="00E62B26" w:rsidRDefault="00624119" w:rsidP="00A60E4B">
      <w:pPr>
        <w:pStyle w:val="ListParagraph"/>
        <w:numPr>
          <w:ilvl w:val="0"/>
          <w:numId w:val="30"/>
        </w:numPr>
        <w:tabs>
          <w:tab w:val="clear" w:pos="720"/>
          <w:tab w:val="num" w:pos="360"/>
        </w:tabs>
        <w:ind w:left="360"/>
        <w:rPr>
          <w:rFonts w:cs="Arial"/>
        </w:rPr>
      </w:pPr>
      <w:r>
        <w:t xml:space="preserve">Introduce the key idea that for lupins to be able to capture nitrogen, they need to form a </w:t>
      </w:r>
      <w:r w:rsidRPr="00E62B26">
        <w:rPr>
          <w:bCs/>
        </w:rPr>
        <w:t xml:space="preserve">symbiotic </w:t>
      </w:r>
      <w:r w:rsidRPr="004368BB">
        <w:t xml:space="preserve">relationship </w:t>
      </w:r>
      <w:r>
        <w:t>with nitrogen</w:t>
      </w:r>
      <w:r w:rsidR="0000286E">
        <w:t>-</w:t>
      </w:r>
      <w:r w:rsidRPr="00CB25BA">
        <w:t xml:space="preserve">fixing bacteria </w:t>
      </w:r>
      <w:r w:rsidRPr="003D2322">
        <w:t>known as rhizobia</w:t>
      </w:r>
      <w:r w:rsidRPr="00CB25BA">
        <w:t>. These rhizobia</w:t>
      </w:r>
      <w:r>
        <w:t xml:space="preserve"> bacteria are found in specialised cells and structures called </w:t>
      </w:r>
      <w:r w:rsidRPr="002A59A9">
        <w:t>root nodules</w:t>
      </w:r>
      <w:r>
        <w:t>.</w:t>
      </w:r>
    </w:p>
    <w:p w14:paraId="337F6A70" w14:textId="2A3EF448" w:rsidR="00624119" w:rsidRPr="00C23BD7" w:rsidRDefault="00C232B2" w:rsidP="00A60E4B">
      <w:pPr>
        <w:pStyle w:val="ListParagraph"/>
        <w:numPr>
          <w:ilvl w:val="0"/>
          <w:numId w:val="30"/>
        </w:numPr>
        <w:tabs>
          <w:tab w:val="clear" w:pos="720"/>
          <w:tab w:val="num" w:pos="360"/>
        </w:tabs>
        <w:ind w:left="360"/>
      </w:pPr>
      <w:r w:rsidRPr="00C23BD7">
        <w:t>As a class, w</w:t>
      </w:r>
      <w:r w:rsidR="00624119" w:rsidRPr="00C23BD7">
        <w:t xml:space="preserve">atch the </w:t>
      </w:r>
      <w:hyperlink r:id="rId61" w:history="1">
        <w:r w:rsidR="00596162" w:rsidRPr="00C23BD7">
          <w:rPr>
            <w:rStyle w:val="Hyperlink"/>
          </w:rPr>
          <w:t>Nitrogen fixation – Seven wonders of the microbe world [video]</w:t>
        </w:r>
      </w:hyperlink>
      <w:r w:rsidR="00CB25BA" w:rsidRPr="00C23BD7">
        <w:t>.</w:t>
      </w:r>
    </w:p>
    <w:p w14:paraId="3A232C18" w14:textId="449F977A" w:rsidR="00624119" w:rsidRPr="002D1EEE" w:rsidRDefault="002D1EEE" w:rsidP="00A60E4B">
      <w:pPr>
        <w:pStyle w:val="ListParagraph"/>
        <w:numPr>
          <w:ilvl w:val="0"/>
          <w:numId w:val="30"/>
        </w:numPr>
        <w:tabs>
          <w:tab w:val="clear" w:pos="720"/>
          <w:tab w:val="num" w:pos="360"/>
        </w:tabs>
        <w:ind w:left="360"/>
      </w:pPr>
      <w:r w:rsidRPr="002D1EEE">
        <w:t>S</w:t>
      </w:r>
      <w:r w:rsidR="00624119" w:rsidRPr="002D1EEE">
        <w:t>tudents to write a description</w:t>
      </w:r>
      <w:r w:rsidRPr="002D1EEE">
        <w:t xml:space="preserve"> (and accompanying diagram) on their worksheet</w:t>
      </w:r>
      <w:r w:rsidR="00624119" w:rsidRPr="002D1EEE">
        <w:t xml:space="preserve"> of how the specialised cells in the root nodules of lupin are essential for sustaining life on our planet. </w:t>
      </w:r>
    </w:p>
    <w:p w14:paraId="725F73A6" w14:textId="709306EF" w:rsidR="00624119" w:rsidRPr="002D1EEE" w:rsidRDefault="00624119" w:rsidP="00A60E4B">
      <w:pPr>
        <w:pStyle w:val="ListParagraph"/>
        <w:numPr>
          <w:ilvl w:val="0"/>
          <w:numId w:val="30"/>
        </w:numPr>
        <w:tabs>
          <w:tab w:val="clear" w:pos="720"/>
          <w:tab w:val="num" w:pos="360"/>
        </w:tabs>
        <w:ind w:left="360"/>
      </w:pPr>
      <w:r w:rsidRPr="002D1EEE">
        <w:t xml:space="preserve">Allow students time to finish the lesson </w:t>
      </w:r>
      <w:r w:rsidR="002D1EEE" w:rsidRPr="003D2322">
        <w:t>by completing</w:t>
      </w:r>
      <w:r w:rsidR="002D1EEE" w:rsidRPr="002D1EEE">
        <w:t xml:space="preserve"> </w:t>
      </w:r>
      <w:r w:rsidRPr="003D2322">
        <w:rPr>
          <w:iCs/>
        </w:rPr>
        <w:t>Activity 2.</w:t>
      </w:r>
    </w:p>
    <w:p w14:paraId="0BEF1195" w14:textId="77777777" w:rsidR="00B10621" w:rsidRDefault="00B10621">
      <w:pPr>
        <w:spacing w:line="276" w:lineRule="auto"/>
        <w:rPr>
          <w:rFonts w:eastAsia="Times New Roman" w:cs="Arial"/>
          <w:b/>
          <w:bCs/>
          <w:lang w:eastAsia="en-AU"/>
        </w:rPr>
      </w:pPr>
      <w:r>
        <w:br w:type="page"/>
      </w:r>
    </w:p>
    <w:p w14:paraId="52E4ACD3" w14:textId="3F67CB4D" w:rsidR="00624119" w:rsidRDefault="00624119" w:rsidP="001D44AC">
      <w:pPr>
        <w:pStyle w:val="Heading5"/>
      </w:pPr>
      <w:r>
        <w:lastRenderedPageBreak/>
        <w:t>Lesson 2</w:t>
      </w:r>
    </w:p>
    <w:p w14:paraId="458029FE" w14:textId="245159D8" w:rsidR="00A00435" w:rsidRPr="003D2322" w:rsidRDefault="00624119" w:rsidP="00A60E4B">
      <w:pPr>
        <w:pStyle w:val="ListParagraph"/>
        <w:numPr>
          <w:ilvl w:val="0"/>
          <w:numId w:val="31"/>
        </w:numPr>
        <w:ind w:left="360"/>
        <w:rPr>
          <w:rFonts w:cs="Arial"/>
          <w:i/>
          <w:iCs/>
        </w:rPr>
      </w:pPr>
      <w:r w:rsidRPr="003D2322">
        <w:rPr>
          <w:rFonts w:cs="Arial"/>
          <w:bCs/>
          <w:color w:val="000000" w:themeColor="text1"/>
        </w:rPr>
        <w:t xml:space="preserve">Recap </w:t>
      </w:r>
      <w:r w:rsidR="00A00435">
        <w:rPr>
          <w:rFonts w:cs="Arial"/>
          <w:bCs/>
          <w:color w:val="000000" w:themeColor="text1"/>
        </w:rPr>
        <w:t xml:space="preserve">and emphasise </w:t>
      </w:r>
      <w:r w:rsidRPr="003D2322">
        <w:rPr>
          <w:rFonts w:cs="Arial"/>
          <w:bCs/>
          <w:color w:val="000000" w:themeColor="text1"/>
        </w:rPr>
        <w:t>key ideas</w:t>
      </w:r>
      <w:r w:rsidR="00A00435">
        <w:rPr>
          <w:rFonts w:cs="Arial"/>
          <w:bCs/>
          <w:color w:val="000000" w:themeColor="text1"/>
        </w:rPr>
        <w:t>:</w:t>
      </w:r>
    </w:p>
    <w:p w14:paraId="072EAD97" w14:textId="4E643D19" w:rsidR="00703A30" w:rsidRPr="003D2322" w:rsidRDefault="00624119" w:rsidP="00A60E4B">
      <w:pPr>
        <w:pStyle w:val="ListParagraph"/>
        <w:numPr>
          <w:ilvl w:val="1"/>
          <w:numId w:val="28"/>
        </w:numPr>
        <w:tabs>
          <w:tab w:val="clear" w:pos="1080"/>
          <w:tab w:val="num" w:pos="720"/>
        </w:tabs>
        <w:ind w:left="720"/>
      </w:pPr>
      <w:r w:rsidRPr="00703A30">
        <w:t xml:space="preserve">that </w:t>
      </w:r>
      <w:r w:rsidR="006A1A92" w:rsidRPr="00703A30">
        <w:t>l</w:t>
      </w:r>
      <w:r w:rsidRPr="00703A30">
        <w:t xml:space="preserve">upins need to form a </w:t>
      </w:r>
      <w:r w:rsidRPr="003D2322">
        <w:t xml:space="preserve">symbiotic </w:t>
      </w:r>
      <w:r w:rsidRPr="00703A30">
        <w:t>relationship with nitrogen</w:t>
      </w:r>
      <w:r w:rsidR="006A1A92" w:rsidRPr="00703A30">
        <w:t>-</w:t>
      </w:r>
      <w:r w:rsidRPr="00703A30">
        <w:t xml:space="preserve">fixing </w:t>
      </w:r>
      <w:r w:rsidRPr="003D2322">
        <w:t>rhizobia</w:t>
      </w:r>
      <w:r w:rsidR="006A1A92" w:rsidRPr="003D2322">
        <w:t xml:space="preserve"> bacteria</w:t>
      </w:r>
      <w:r w:rsidRPr="003D2322">
        <w:t xml:space="preserve"> found in root nodules</w:t>
      </w:r>
      <w:r w:rsidR="00A00435" w:rsidRPr="003D2322">
        <w:t xml:space="preserve"> to capture nitrogen</w:t>
      </w:r>
    </w:p>
    <w:p w14:paraId="70E8B677" w14:textId="77777777" w:rsidR="008121A4" w:rsidRPr="003D2322" w:rsidRDefault="00624119" w:rsidP="00A60E4B">
      <w:pPr>
        <w:pStyle w:val="ListParagraph"/>
        <w:numPr>
          <w:ilvl w:val="1"/>
          <w:numId w:val="28"/>
        </w:numPr>
        <w:tabs>
          <w:tab w:val="clear" w:pos="1080"/>
          <w:tab w:val="num" w:pos="720"/>
        </w:tabs>
        <w:ind w:left="720"/>
      </w:pPr>
      <w:r w:rsidRPr="003D2322">
        <w:t xml:space="preserve">of adaptation and evolution. </w:t>
      </w:r>
    </w:p>
    <w:p w14:paraId="29C70EDE" w14:textId="7BCE4601" w:rsidR="00624119" w:rsidRPr="001D5E04" w:rsidRDefault="00E470E1" w:rsidP="00A60E4B">
      <w:pPr>
        <w:pStyle w:val="ListParagraph"/>
        <w:numPr>
          <w:ilvl w:val="0"/>
          <w:numId w:val="31"/>
        </w:numPr>
        <w:ind w:left="360"/>
        <w:rPr>
          <w:rFonts w:cs="Arial"/>
          <w:i/>
          <w:iCs/>
          <w:color w:val="000000" w:themeColor="text1"/>
        </w:rPr>
      </w:pPr>
      <w:r w:rsidRPr="001D5E04">
        <w:rPr>
          <w:rFonts w:cs="Arial"/>
          <w:bCs/>
          <w:color w:val="000000" w:themeColor="text1"/>
        </w:rPr>
        <w:t xml:space="preserve">Distribute </w:t>
      </w:r>
      <w:r w:rsidR="00D438B8" w:rsidRPr="001D5E04">
        <w:rPr>
          <w:rFonts w:cs="Arial"/>
          <w:color w:val="000000" w:themeColor="text1"/>
        </w:rPr>
        <w:t>worksheet 4.3.2 and i</w:t>
      </w:r>
      <w:r w:rsidR="00624119" w:rsidRPr="001D5E04">
        <w:rPr>
          <w:rFonts w:cs="Arial"/>
          <w:bCs/>
          <w:color w:val="000000" w:themeColor="text1"/>
        </w:rPr>
        <w:t xml:space="preserve">ntroduce the example of ruminant animals </w:t>
      </w:r>
      <w:r w:rsidR="009F3D5E" w:rsidRPr="001D5E04">
        <w:rPr>
          <w:rFonts w:cs="Arial"/>
          <w:bCs/>
          <w:color w:val="000000" w:themeColor="text1"/>
        </w:rPr>
        <w:t>(</w:t>
      </w:r>
      <w:r w:rsidR="00624119" w:rsidRPr="001D5E04">
        <w:rPr>
          <w:rFonts w:cs="Arial"/>
          <w:bCs/>
          <w:color w:val="000000" w:themeColor="text1"/>
        </w:rPr>
        <w:t>such as cattle and sheep</w:t>
      </w:r>
      <w:r w:rsidR="009F3D5E" w:rsidRPr="001D5E04">
        <w:rPr>
          <w:rFonts w:cs="Arial"/>
          <w:bCs/>
          <w:color w:val="000000" w:themeColor="text1"/>
        </w:rPr>
        <w:t>)</w:t>
      </w:r>
      <w:r w:rsidR="00624119" w:rsidRPr="001D5E04">
        <w:rPr>
          <w:rFonts w:cs="Arial"/>
          <w:bCs/>
          <w:color w:val="000000" w:themeColor="text1"/>
        </w:rPr>
        <w:t xml:space="preserve"> </w:t>
      </w:r>
      <w:r w:rsidR="009F3D5E" w:rsidRPr="001D5E04">
        <w:rPr>
          <w:rFonts w:cs="Arial"/>
          <w:bCs/>
          <w:color w:val="000000" w:themeColor="text1"/>
        </w:rPr>
        <w:t xml:space="preserve">needing </w:t>
      </w:r>
      <w:r w:rsidR="00624119" w:rsidRPr="001D5E04">
        <w:rPr>
          <w:rFonts w:cs="Arial"/>
          <w:bCs/>
          <w:color w:val="000000" w:themeColor="text1"/>
        </w:rPr>
        <w:t xml:space="preserve">specialised digestive systems to live on a diet of grass. </w:t>
      </w:r>
    </w:p>
    <w:p w14:paraId="549229EC" w14:textId="276A6193" w:rsidR="00624119" w:rsidRPr="001D5E04" w:rsidRDefault="00596162" w:rsidP="00A60E4B">
      <w:pPr>
        <w:pStyle w:val="ListParagraph"/>
        <w:numPr>
          <w:ilvl w:val="0"/>
          <w:numId w:val="31"/>
        </w:numPr>
        <w:ind w:left="360"/>
        <w:rPr>
          <w:rStyle w:val="Hyperlink"/>
          <w:shd w:val="clear" w:color="auto" w:fill="FEFEFE"/>
        </w:rPr>
      </w:pPr>
      <w:r w:rsidRPr="001D5E04">
        <w:rPr>
          <w:color w:val="000000" w:themeColor="text1"/>
          <w:shd w:val="clear" w:color="auto" w:fill="FEFEFE"/>
        </w:rPr>
        <w:t>S</w:t>
      </w:r>
      <w:r w:rsidR="000F0A60" w:rsidRPr="001D5E04">
        <w:rPr>
          <w:color w:val="000000" w:themeColor="text1"/>
          <w:shd w:val="clear" w:color="auto" w:fill="FEFEFE"/>
        </w:rPr>
        <w:t xml:space="preserve">tart Activity 1 on the worksheet by </w:t>
      </w:r>
      <w:r w:rsidRPr="001D5E04">
        <w:rPr>
          <w:color w:val="000000" w:themeColor="text1"/>
          <w:shd w:val="clear" w:color="auto" w:fill="FEFEFE"/>
        </w:rPr>
        <w:t>watching</w:t>
      </w:r>
      <w:r w:rsidR="0012563A" w:rsidRPr="001D5E04">
        <w:rPr>
          <w:shd w:val="clear" w:color="auto" w:fill="FEFEFE"/>
        </w:rPr>
        <w:t xml:space="preserve"> </w:t>
      </w:r>
      <w:r w:rsidR="00624119" w:rsidRPr="001D5E04">
        <w:rPr>
          <w:shd w:val="clear" w:color="auto" w:fill="FEFEFE"/>
        </w:rPr>
        <w:t xml:space="preserve">the </w:t>
      </w:r>
      <w:hyperlink r:id="rId62" w:history="1">
        <w:r w:rsidRPr="001D5E04">
          <w:rPr>
            <w:rStyle w:val="Hyperlink"/>
            <w:shd w:val="clear" w:color="auto" w:fill="FEFEFE"/>
          </w:rPr>
          <w:t>Why can’t you digest grass? [video]</w:t>
        </w:r>
      </w:hyperlink>
      <w:r w:rsidRPr="001D5E04">
        <w:rPr>
          <w:shd w:val="clear" w:color="auto" w:fill="FEFEFE"/>
        </w:rPr>
        <w:t>,</w:t>
      </w:r>
      <w:r w:rsidR="000F0A60" w:rsidRPr="001D5E04">
        <w:rPr>
          <w:shd w:val="clear" w:color="auto" w:fill="FEFEFE"/>
        </w:rPr>
        <w:t>which compares human and ruminant digestive systems.</w:t>
      </w:r>
      <w:r w:rsidR="000F0A60" w:rsidRPr="001D5E04" w:rsidDel="00AB5A66">
        <w:rPr>
          <w:shd w:val="clear" w:color="auto" w:fill="FEFEFE"/>
        </w:rPr>
        <w:t xml:space="preserve"> </w:t>
      </w:r>
    </w:p>
    <w:p w14:paraId="48C21A89" w14:textId="7D6AF7CA" w:rsidR="000F0A60" w:rsidRPr="001D5E04" w:rsidRDefault="00D8605B" w:rsidP="00A60E4B">
      <w:pPr>
        <w:pStyle w:val="ListParagraph"/>
        <w:numPr>
          <w:ilvl w:val="0"/>
          <w:numId w:val="31"/>
        </w:numPr>
        <w:ind w:left="360"/>
        <w:rPr>
          <w:rFonts w:cs="Arial"/>
          <w:i/>
          <w:iCs/>
        </w:rPr>
      </w:pPr>
      <w:r w:rsidRPr="001D5E04">
        <w:rPr>
          <w:rFonts w:cs="Arial"/>
          <w:bCs/>
        </w:rPr>
        <w:t>In small groups, students</w:t>
      </w:r>
      <w:r w:rsidR="000F0A60" w:rsidRPr="001D5E04">
        <w:rPr>
          <w:rFonts w:cs="Arial"/>
          <w:bCs/>
        </w:rPr>
        <w:t xml:space="preserve"> undertake the worksheet procedure by</w:t>
      </w:r>
      <w:r w:rsidRPr="001D5E04">
        <w:rPr>
          <w:rFonts w:cs="Arial"/>
          <w:bCs/>
        </w:rPr>
        <w:t xml:space="preserve">: </w:t>
      </w:r>
    </w:p>
    <w:p w14:paraId="490FC97C" w14:textId="0F2198A4" w:rsidR="000F0A60" w:rsidRPr="001D5E04" w:rsidRDefault="000F0A60" w:rsidP="00A60E4B">
      <w:pPr>
        <w:pStyle w:val="ListParagraph"/>
        <w:numPr>
          <w:ilvl w:val="1"/>
          <w:numId w:val="28"/>
        </w:numPr>
        <w:tabs>
          <w:tab w:val="clear" w:pos="1080"/>
          <w:tab w:val="num" w:pos="720"/>
        </w:tabs>
        <w:ind w:left="720"/>
      </w:pPr>
      <w:r w:rsidRPr="001D5E04">
        <w:rPr>
          <w:rFonts w:cs="Arial"/>
          <w:bCs/>
        </w:rPr>
        <w:t>reading the</w:t>
      </w:r>
      <w:r w:rsidR="009C379B" w:rsidRPr="001D5E04">
        <w:rPr>
          <w:rFonts w:cs="Arial"/>
          <w:bCs/>
        </w:rPr>
        <w:t xml:space="preserve"> information </w:t>
      </w:r>
      <w:r w:rsidRPr="001D5E04">
        <w:rPr>
          <w:rFonts w:cs="Arial"/>
          <w:bCs/>
        </w:rPr>
        <w:t xml:space="preserve">on the </w:t>
      </w:r>
      <w:r w:rsidRPr="001D5E04">
        <w:t xml:space="preserve">factsheet </w:t>
      </w:r>
      <w:hyperlink r:id="rId63" w:history="1">
        <w:r w:rsidRPr="007E5E5A">
          <w:rPr>
            <w:rStyle w:val="Hyperlink"/>
          </w:rPr>
          <w:t>Sheep – The wool producers</w:t>
        </w:r>
      </w:hyperlink>
      <w:r w:rsidRPr="001D5E04">
        <w:rPr>
          <w:i/>
          <w:iCs/>
        </w:rPr>
        <w:t xml:space="preserve"> </w:t>
      </w:r>
      <w:r w:rsidRPr="001D5E04">
        <w:rPr>
          <w:iCs/>
        </w:rPr>
        <w:t>from the Learn About Wool website</w:t>
      </w:r>
    </w:p>
    <w:p w14:paraId="4A0DEF96" w14:textId="6C0C91CB" w:rsidR="000F0A60" w:rsidRPr="001D5E04" w:rsidRDefault="000F0A60" w:rsidP="00A60E4B">
      <w:pPr>
        <w:pStyle w:val="ListParagraph"/>
        <w:numPr>
          <w:ilvl w:val="1"/>
          <w:numId w:val="28"/>
        </w:numPr>
        <w:tabs>
          <w:tab w:val="clear" w:pos="1080"/>
          <w:tab w:val="num" w:pos="720"/>
        </w:tabs>
        <w:ind w:left="720"/>
        <w:rPr>
          <w:rStyle w:val="Hyperlink"/>
          <w:color w:val="auto"/>
          <w:u w:val="none"/>
        </w:rPr>
      </w:pPr>
      <w:r w:rsidRPr="001D5E04">
        <w:t>using the information to build a scale model of a sheep (ruminant) digestive system, using coloured modelling clay, toothpicks, and sticky notes (to correctly label and describe the function of the key parts).</w:t>
      </w:r>
    </w:p>
    <w:p w14:paraId="5E58D4B8" w14:textId="33E02DB4" w:rsidR="00624119" w:rsidRPr="001D5E04" w:rsidRDefault="00624119" w:rsidP="00A60E4B">
      <w:pPr>
        <w:pStyle w:val="ListParagraph"/>
        <w:numPr>
          <w:ilvl w:val="0"/>
          <w:numId w:val="31"/>
        </w:numPr>
        <w:spacing w:line="276" w:lineRule="auto"/>
        <w:ind w:left="360"/>
        <w:rPr>
          <w:iCs/>
        </w:rPr>
      </w:pPr>
      <w:r w:rsidRPr="001D5E04">
        <w:t>Instruct students to consider the</w:t>
      </w:r>
      <w:r w:rsidR="0089590A" w:rsidRPr="001D5E04">
        <w:t>se</w:t>
      </w:r>
      <w:r w:rsidRPr="001D5E04">
        <w:t xml:space="preserve"> questions and record their ideas on </w:t>
      </w:r>
      <w:r w:rsidR="0089590A" w:rsidRPr="001D5E04">
        <w:rPr>
          <w:iCs/>
        </w:rPr>
        <w:t>their worksheet</w:t>
      </w:r>
      <w:r w:rsidR="009256DB" w:rsidRPr="001D5E04">
        <w:rPr>
          <w:iCs/>
        </w:rPr>
        <w:t>:</w:t>
      </w:r>
    </w:p>
    <w:p w14:paraId="46E02AEC" w14:textId="77777777" w:rsidR="009256DB" w:rsidRDefault="009256DB" w:rsidP="00A60E4B">
      <w:pPr>
        <w:pStyle w:val="ListParagraph"/>
        <w:numPr>
          <w:ilvl w:val="0"/>
          <w:numId w:val="50"/>
        </w:numPr>
        <w:spacing w:line="276" w:lineRule="auto"/>
        <w:ind w:left="709"/>
      </w:pPr>
      <w:r>
        <w:t>Why do sheep only have incisor teeth on their bottom jaw?</w:t>
      </w:r>
    </w:p>
    <w:p w14:paraId="20DB7B99" w14:textId="77777777" w:rsidR="009256DB" w:rsidRDefault="009256DB" w:rsidP="00A60E4B">
      <w:pPr>
        <w:pStyle w:val="ListParagraph"/>
        <w:numPr>
          <w:ilvl w:val="0"/>
          <w:numId w:val="50"/>
        </w:numPr>
        <w:spacing w:line="276" w:lineRule="auto"/>
        <w:ind w:left="709"/>
      </w:pPr>
      <w:r>
        <w:t>Why do sheep need to ‘chew their cud’?</w:t>
      </w:r>
    </w:p>
    <w:p w14:paraId="1F216A96" w14:textId="77777777" w:rsidR="009256DB" w:rsidRDefault="009256DB" w:rsidP="00A60E4B">
      <w:pPr>
        <w:pStyle w:val="ListParagraph"/>
        <w:numPr>
          <w:ilvl w:val="0"/>
          <w:numId w:val="50"/>
        </w:numPr>
        <w:spacing w:line="276" w:lineRule="auto"/>
        <w:ind w:left="709"/>
      </w:pPr>
      <w:r>
        <w:t>What role do bacteria play in the rumen?</w:t>
      </w:r>
    </w:p>
    <w:p w14:paraId="6002B357" w14:textId="77777777" w:rsidR="009256DB" w:rsidRDefault="009256DB" w:rsidP="00A60E4B">
      <w:pPr>
        <w:pStyle w:val="ListParagraph"/>
        <w:numPr>
          <w:ilvl w:val="0"/>
          <w:numId w:val="50"/>
        </w:numPr>
        <w:spacing w:line="276" w:lineRule="auto"/>
        <w:ind w:left="709"/>
      </w:pPr>
      <w:r>
        <w:t xml:space="preserve">Where is </w:t>
      </w:r>
      <w:r w:rsidRPr="003D2322">
        <w:rPr>
          <w:bCs/>
        </w:rPr>
        <w:t>methane</w:t>
      </w:r>
      <w:r>
        <w:t xml:space="preserve"> produced in a sheep’s digestive system and why can it be an environmental problem? </w:t>
      </w:r>
    </w:p>
    <w:p w14:paraId="078B99B1" w14:textId="7C289125" w:rsidR="00221333" w:rsidRPr="003D2322" w:rsidRDefault="00487986" w:rsidP="00A60E4B">
      <w:pPr>
        <w:pStyle w:val="ListParagraph"/>
        <w:numPr>
          <w:ilvl w:val="0"/>
          <w:numId w:val="31"/>
        </w:numPr>
        <w:spacing w:line="276" w:lineRule="auto"/>
        <w:ind w:left="360"/>
        <w:rPr>
          <w:rFonts w:cs="Arial"/>
          <w:b/>
          <w:sz w:val="18"/>
          <w:szCs w:val="18"/>
        </w:rPr>
      </w:pPr>
      <w:r w:rsidRPr="003D2322">
        <w:rPr>
          <w:iCs/>
        </w:rPr>
        <w:t xml:space="preserve">Move on to the next section of the worksheet and </w:t>
      </w:r>
      <w:r w:rsidRPr="00487986">
        <w:t>a</w:t>
      </w:r>
      <w:r w:rsidR="00624119" w:rsidRPr="00487986">
        <w:t>sk</w:t>
      </w:r>
      <w:r w:rsidR="00624119">
        <w:t xml:space="preserve"> students to</w:t>
      </w:r>
      <w:r w:rsidR="00221333">
        <w:t>:</w:t>
      </w:r>
      <w:r w:rsidR="00624119">
        <w:t xml:space="preserve"> </w:t>
      </w:r>
    </w:p>
    <w:p w14:paraId="373D503F" w14:textId="3B5534D3" w:rsidR="00F4415F" w:rsidRDefault="00624119" w:rsidP="00A60E4B">
      <w:pPr>
        <w:pStyle w:val="ListParagraph"/>
        <w:numPr>
          <w:ilvl w:val="0"/>
          <w:numId w:val="50"/>
        </w:numPr>
        <w:spacing w:line="276" w:lineRule="auto"/>
        <w:ind w:left="709"/>
      </w:pPr>
      <w:r>
        <w:t>brainstorm ideas</w:t>
      </w:r>
      <w:r w:rsidR="00A400CD">
        <w:t>,</w:t>
      </w:r>
      <w:r>
        <w:t xml:space="preserve"> </w:t>
      </w:r>
      <w:r w:rsidR="00A400CD">
        <w:t xml:space="preserve">in their groups, to reduce </w:t>
      </w:r>
      <w:r>
        <w:t>greenhouse gas emissions from WA farm animals</w:t>
      </w:r>
      <w:r w:rsidR="00487986">
        <w:t>. They record their ideas in the box on the worksheet</w:t>
      </w:r>
    </w:p>
    <w:p w14:paraId="76F8A0F4" w14:textId="4ED84A35" w:rsidR="00F4415F" w:rsidRPr="003D2322" w:rsidRDefault="00487986" w:rsidP="00A60E4B">
      <w:pPr>
        <w:pStyle w:val="ListParagraph"/>
        <w:numPr>
          <w:ilvl w:val="0"/>
          <w:numId w:val="50"/>
        </w:numPr>
        <w:ind w:left="709"/>
        <w:rPr>
          <w:rFonts w:cs="Arial"/>
          <w:b/>
          <w:sz w:val="18"/>
          <w:szCs w:val="18"/>
        </w:rPr>
      </w:pPr>
      <w:r>
        <w:t xml:space="preserve">read </w:t>
      </w:r>
      <w:r w:rsidR="00F4415F">
        <w:t>the</w:t>
      </w:r>
      <w:r>
        <w:t xml:space="preserve"> </w:t>
      </w:r>
      <w:hyperlink r:id="rId64" w:history="1">
        <w:r w:rsidRPr="0078358D">
          <w:rPr>
            <w:rStyle w:val="Hyperlink"/>
          </w:rPr>
          <w:t>Reducing livestock greenhouse gas emissions</w:t>
        </w:r>
      </w:hyperlink>
      <w:r>
        <w:t xml:space="preserve"> </w:t>
      </w:r>
      <w:r w:rsidR="00596162">
        <w:t xml:space="preserve">page </w:t>
      </w:r>
      <w:r>
        <w:t>on the</w:t>
      </w:r>
      <w:r w:rsidR="00F4415F">
        <w:t xml:space="preserve"> DPIRD </w:t>
      </w:r>
      <w:r>
        <w:t>web</w:t>
      </w:r>
      <w:r w:rsidR="00F4415F">
        <w:t xml:space="preserve">site </w:t>
      </w:r>
      <w:r>
        <w:t>to check that their ideas are correct</w:t>
      </w:r>
    </w:p>
    <w:p w14:paraId="0F672662" w14:textId="4C4ED43E" w:rsidR="00F4415F" w:rsidRDefault="00487986" w:rsidP="00A60E4B">
      <w:pPr>
        <w:pStyle w:val="ListParagraph"/>
        <w:numPr>
          <w:ilvl w:val="0"/>
          <w:numId w:val="50"/>
        </w:numPr>
        <w:spacing w:line="276" w:lineRule="auto"/>
        <w:ind w:left="709"/>
      </w:pPr>
      <w:r>
        <w:t>add extra ideas</w:t>
      </w:r>
      <w:r w:rsidR="008A1F86">
        <w:t xml:space="preserve"> in the box</w:t>
      </w:r>
      <w:r>
        <w:t>.</w:t>
      </w:r>
      <w:r w:rsidR="00A2736F" w:rsidDel="00A2736F">
        <w:t xml:space="preserve"> </w:t>
      </w:r>
    </w:p>
    <w:p w14:paraId="77433F64" w14:textId="3FE7222C" w:rsidR="00B374F5" w:rsidRPr="00CD7EBB" w:rsidRDefault="00624119" w:rsidP="00A60E4B">
      <w:pPr>
        <w:pStyle w:val="ListParagraph"/>
        <w:numPr>
          <w:ilvl w:val="0"/>
          <w:numId w:val="31"/>
        </w:numPr>
        <w:ind w:left="360"/>
        <w:rPr>
          <w:rFonts w:cs="Arial"/>
          <w:b/>
          <w:sz w:val="18"/>
          <w:szCs w:val="18"/>
        </w:rPr>
      </w:pPr>
      <w:r>
        <w:t xml:space="preserve">In </w:t>
      </w:r>
      <w:r w:rsidR="00093550" w:rsidRPr="00CD7EBB">
        <w:t>their groups,</w:t>
      </w:r>
      <w:r w:rsidRPr="00CD7EBB">
        <w:t xml:space="preserve"> students</w:t>
      </w:r>
      <w:r w:rsidR="00B374F5" w:rsidRPr="00CD7EBB">
        <w:t>:</w:t>
      </w:r>
      <w:r w:rsidRPr="00CD7EBB">
        <w:t xml:space="preserve"> </w:t>
      </w:r>
    </w:p>
    <w:p w14:paraId="3EE20D28" w14:textId="2116B665" w:rsidR="008A1F86" w:rsidRPr="003D2322" w:rsidRDefault="00624119" w:rsidP="00A60E4B">
      <w:pPr>
        <w:pStyle w:val="ListParagraph"/>
        <w:numPr>
          <w:ilvl w:val="0"/>
          <w:numId w:val="50"/>
        </w:numPr>
        <w:ind w:left="709"/>
        <w:rPr>
          <w:rFonts w:cs="Arial"/>
          <w:b/>
          <w:sz w:val="18"/>
          <w:szCs w:val="18"/>
        </w:rPr>
      </w:pPr>
      <w:r w:rsidRPr="00CD7EBB">
        <w:t>use the internet to research the key differences between ruminant and human digestive systems</w:t>
      </w:r>
    </w:p>
    <w:p w14:paraId="6AC61DEF" w14:textId="6B835A3F" w:rsidR="008A1F86" w:rsidRPr="00CD7EBB" w:rsidRDefault="008A1F86" w:rsidP="00A60E4B">
      <w:pPr>
        <w:pStyle w:val="ListParagraph"/>
        <w:numPr>
          <w:ilvl w:val="0"/>
          <w:numId w:val="50"/>
        </w:numPr>
        <w:ind w:left="709"/>
        <w:rPr>
          <w:rFonts w:cs="Arial"/>
          <w:b/>
          <w:sz w:val="18"/>
          <w:szCs w:val="18"/>
        </w:rPr>
      </w:pPr>
      <w:r w:rsidRPr="003D2322">
        <w:t>prepare either a PowerPoint presentation or an infographic to present to other members of the class.</w:t>
      </w:r>
    </w:p>
    <w:p w14:paraId="161DB6A1" w14:textId="2776BFD6" w:rsidR="00624119" w:rsidRPr="00E62B26" w:rsidRDefault="00CD7EBB" w:rsidP="00A60E4B">
      <w:pPr>
        <w:pStyle w:val="ListParagraph"/>
        <w:numPr>
          <w:ilvl w:val="0"/>
          <w:numId w:val="31"/>
        </w:numPr>
        <w:ind w:left="360"/>
        <w:rPr>
          <w:rFonts w:cs="Arial"/>
          <w:bCs/>
        </w:rPr>
      </w:pPr>
      <w:r>
        <w:t>Students</w:t>
      </w:r>
      <w:r w:rsidR="00624119">
        <w:t xml:space="preserve"> finish the lesson with </w:t>
      </w:r>
      <w:r w:rsidR="00624119" w:rsidRPr="003D2322">
        <w:rPr>
          <w:iCs/>
        </w:rPr>
        <w:t>Activity 2</w:t>
      </w:r>
      <w:r>
        <w:rPr>
          <w:iCs/>
        </w:rPr>
        <w:t>, using the key vocabulary from this case study</w:t>
      </w:r>
      <w:r w:rsidRPr="003D2322">
        <w:rPr>
          <w:iCs/>
        </w:rPr>
        <w:t>.</w:t>
      </w:r>
    </w:p>
    <w:p w14:paraId="042B0181" w14:textId="77777777" w:rsidR="009437E9" w:rsidRDefault="009437E9" w:rsidP="003D2322">
      <w:pPr>
        <w:pStyle w:val="Heading5"/>
      </w:pPr>
    </w:p>
    <w:p w14:paraId="1DD562BD" w14:textId="77777777" w:rsidR="009437E9" w:rsidRDefault="009437E9" w:rsidP="003D2322">
      <w:pPr>
        <w:pStyle w:val="Heading5"/>
      </w:pPr>
    </w:p>
    <w:p w14:paraId="199EA3ED" w14:textId="7C85387F" w:rsidR="00E62B26" w:rsidRDefault="00624119" w:rsidP="003D2322">
      <w:pPr>
        <w:pStyle w:val="Heading5"/>
      </w:pPr>
      <w:r>
        <w:t>Lesson 3</w:t>
      </w:r>
    </w:p>
    <w:p w14:paraId="09C6922B" w14:textId="245F5C56" w:rsidR="00624119" w:rsidRPr="00D412A7" w:rsidRDefault="009557AB" w:rsidP="00624119">
      <w:pPr>
        <w:rPr>
          <w:rFonts w:cs="Arial"/>
          <w:bCs/>
        </w:rPr>
      </w:pPr>
      <w:r w:rsidRPr="000F7287">
        <w:rPr>
          <w:rFonts w:cs="Arial"/>
          <w:bCs/>
        </w:rPr>
        <w:t>S</w:t>
      </w:r>
      <w:r w:rsidR="00624119" w:rsidRPr="000F7287">
        <w:rPr>
          <w:rFonts w:cs="Arial"/>
          <w:bCs/>
        </w:rPr>
        <w:t xml:space="preserve">tudents </w:t>
      </w:r>
      <w:r w:rsidR="000F7287" w:rsidRPr="000F7287">
        <w:rPr>
          <w:rFonts w:cs="Arial"/>
          <w:bCs/>
        </w:rPr>
        <w:t>access the website links on</w:t>
      </w:r>
      <w:r w:rsidR="00624119" w:rsidRPr="000F7287">
        <w:rPr>
          <w:rFonts w:cs="Arial"/>
          <w:bCs/>
        </w:rPr>
        <w:t xml:space="preserve"> </w:t>
      </w:r>
      <w:r w:rsidR="00624119" w:rsidRPr="003D2322">
        <w:t>worksheet 4.3.</w:t>
      </w:r>
      <w:r w:rsidR="009F50B7" w:rsidRPr="003D2322">
        <w:t>3</w:t>
      </w:r>
      <w:r w:rsidR="009F50B7" w:rsidRPr="003D2322">
        <w:rPr>
          <w:i/>
        </w:rPr>
        <w:t xml:space="preserve"> </w:t>
      </w:r>
      <w:r w:rsidR="00624119" w:rsidRPr="000F7287">
        <w:rPr>
          <w:rFonts w:cs="Arial"/>
          <w:bCs/>
        </w:rPr>
        <w:t>to discover more about food and fibre careers involving knowledge of specialised cells, tissues and systems.</w:t>
      </w:r>
    </w:p>
    <w:p w14:paraId="7CE6ACDF" w14:textId="77777777" w:rsidR="00E62B26" w:rsidRDefault="00E62B26">
      <w:pPr>
        <w:spacing w:line="276" w:lineRule="auto"/>
        <w:rPr>
          <w:rFonts w:cs="Arial"/>
          <w:b/>
          <w:color w:val="84B700"/>
          <w:sz w:val="24"/>
        </w:rPr>
      </w:pPr>
      <w:r>
        <w:br w:type="page"/>
      </w:r>
    </w:p>
    <w:p w14:paraId="2B90A40D" w14:textId="0756A404" w:rsidR="00624119" w:rsidRDefault="00624119" w:rsidP="00624119">
      <w:pPr>
        <w:pStyle w:val="Heading3"/>
      </w:pPr>
      <w:r>
        <w:lastRenderedPageBreak/>
        <w:t>Module</w:t>
      </w:r>
      <w:r w:rsidRPr="005701DE">
        <w:t xml:space="preserve"> 5 –</w:t>
      </w:r>
      <w:r>
        <w:t xml:space="preserve"> What have I learnt?</w:t>
      </w:r>
      <w:r>
        <w:tab/>
      </w:r>
      <w:r>
        <w:tab/>
      </w:r>
      <w:r>
        <w:tab/>
      </w:r>
      <w:r>
        <w:tab/>
      </w:r>
      <w:r w:rsidR="003458A9">
        <w:tab/>
      </w:r>
      <w:r>
        <w:tab/>
      </w:r>
      <w:r>
        <w:tab/>
      </w:r>
      <w:r w:rsidRPr="005701DE">
        <w:t>(</w:t>
      </w:r>
      <w:r>
        <w:t>2 hours)</w:t>
      </w:r>
    </w:p>
    <w:p w14:paraId="5A8D1D95" w14:textId="66F0A3D1" w:rsidR="003458A9" w:rsidRPr="003458A9" w:rsidRDefault="003458A9" w:rsidP="003458A9">
      <w:pPr>
        <w:spacing w:before="240"/>
      </w:pPr>
      <w:r>
        <w:rPr>
          <w:noProof/>
          <w:lang w:eastAsia="en-AU"/>
        </w:rPr>
        <mc:AlternateContent>
          <mc:Choice Requires="wpg">
            <w:drawing>
              <wp:inline distT="0" distB="0" distL="0" distR="0" wp14:anchorId="38C989CE" wp14:editId="2B7CE76E">
                <wp:extent cx="5999571" cy="274354"/>
                <wp:effectExtent l="0" t="19050" r="58420" b="87630"/>
                <wp:docPr id="255" name="Group 255"/>
                <wp:cNvGraphicFramePr/>
                <a:graphic xmlns:a="http://schemas.openxmlformats.org/drawingml/2006/main">
                  <a:graphicData uri="http://schemas.microsoft.com/office/word/2010/wordprocessingGroup">
                    <wpg:wgp>
                      <wpg:cNvGrpSpPr/>
                      <wpg:grpSpPr>
                        <a:xfrm>
                          <a:off x="0" y="0"/>
                          <a:ext cx="5999571" cy="274354"/>
                          <a:chOff x="0" y="0"/>
                          <a:chExt cx="5999571" cy="274354"/>
                        </a:xfrm>
                      </wpg:grpSpPr>
                      <wps:wsp>
                        <wps:cNvPr id="38" name="Right Arrow 38"/>
                        <wps:cNvSpPr/>
                        <wps:spPr>
                          <a:xfrm>
                            <a:off x="39014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Arrow 39"/>
                        <wps:cNvSpPr/>
                        <wps:spPr>
                          <a:xfrm>
                            <a:off x="701040"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40"/>
                        <wps:cNvSpPr/>
                        <wps:spPr>
                          <a:xfrm>
                            <a:off x="2508069" y="0"/>
                            <a:ext cx="136779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0CE493E7" w14:textId="77777777" w:rsidR="00EA0C65" w:rsidRPr="007F0AD5" w:rsidRDefault="00EA0C65" w:rsidP="003458A9">
                              <w:pPr>
                                <w:spacing w:after="0"/>
                                <w:jc w:val="center"/>
                                <w:rPr>
                                  <w:sz w:val="16"/>
                                  <w:szCs w:val="16"/>
                                </w:rPr>
                              </w:pPr>
                              <w:r w:rsidRPr="007F0AD5">
                                <w:rPr>
                                  <w:sz w:val="16"/>
                                  <w:szCs w:val="16"/>
                                </w:rPr>
                                <w:t>EXPLORE &amp; EXPLAIN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ight Arrow 41"/>
                        <wps:cNvSpPr/>
                        <wps:spPr>
                          <a:xfrm>
                            <a:off x="2294709"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4990012" y="52251"/>
                            <a:ext cx="179705" cy="163830"/>
                          </a:xfrm>
                          <a:prstGeom prst="rightArrow">
                            <a:avLst/>
                          </a:prstGeom>
                          <a:ln w="12700"/>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owchart: Alternate Process 44"/>
                        <wps:cNvSpPr/>
                        <wps:spPr>
                          <a:xfrm>
                            <a:off x="0" y="4354"/>
                            <a:ext cx="684000" cy="270000"/>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114D69F7" w14:textId="77777777" w:rsidR="00EA0C65" w:rsidRPr="000A1EEE" w:rsidRDefault="00EA0C65" w:rsidP="003458A9">
                              <w:pPr>
                                <w:tabs>
                                  <w:tab w:val="left" w:pos="709"/>
                                </w:tabs>
                                <w:spacing w:after="0"/>
                                <w:jc w:val="center"/>
                                <w:rPr>
                                  <w:sz w:val="16"/>
                                  <w:szCs w:val="16"/>
                                </w:rPr>
                              </w:pPr>
                              <w:r w:rsidRPr="000A1EEE">
                                <w:rPr>
                                  <w:color w:val="000000" w:themeColor="text1"/>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owchart: Alternate Process 45"/>
                        <wps:cNvSpPr/>
                        <wps:spPr>
                          <a:xfrm>
                            <a:off x="910046" y="4354"/>
                            <a:ext cx="1367790" cy="269875"/>
                          </a:xfrm>
                          <a:prstGeom prst="flowChartAlternateProcess">
                            <a:avLst/>
                          </a:prstGeom>
                          <a:solidFill>
                            <a:schemeClr val="bg1"/>
                          </a:solidFill>
                          <a:ln w="12700"/>
                        </wps:spPr>
                        <wps:style>
                          <a:lnRef idx="2">
                            <a:schemeClr val="accent6"/>
                          </a:lnRef>
                          <a:fillRef idx="1">
                            <a:schemeClr val="lt1"/>
                          </a:fillRef>
                          <a:effectRef idx="0">
                            <a:schemeClr val="accent6"/>
                          </a:effectRef>
                          <a:fontRef idx="minor">
                            <a:schemeClr val="dk1"/>
                          </a:fontRef>
                        </wps:style>
                        <wps:txbx>
                          <w:txbxContent>
                            <w:p w14:paraId="72FC1382" w14:textId="77777777" w:rsidR="00EA0C65" w:rsidRPr="001115A7" w:rsidRDefault="00EA0C65" w:rsidP="003458A9">
                              <w:pPr>
                                <w:spacing w:after="0"/>
                                <w:jc w:val="center"/>
                                <w:rPr>
                                  <w:sz w:val="16"/>
                                  <w:szCs w:val="16"/>
                                </w:rPr>
                              </w:pPr>
                              <w:r w:rsidRPr="001115A7">
                                <w:rPr>
                                  <w:sz w:val="16"/>
                                  <w:szCs w:val="16"/>
                                </w:rPr>
                                <w:t>EXPLORE &amp; EXPLAIN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Alternate Process 46"/>
                        <wps:cNvSpPr/>
                        <wps:spPr>
                          <a:xfrm>
                            <a:off x="4110446" y="4354"/>
                            <a:ext cx="863600" cy="269875"/>
                          </a:xfrm>
                          <a:prstGeom prst="flowChartAlternateProcess">
                            <a:avLst/>
                          </a:prstGeom>
                          <a:ln w="12700"/>
                        </wps:spPr>
                        <wps:style>
                          <a:lnRef idx="2">
                            <a:schemeClr val="accent6"/>
                          </a:lnRef>
                          <a:fillRef idx="1">
                            <a:schemeClr val="lt1"/>
                          </a:fillRef>
                          <a:effectRef idx="0">
                            <a:schemeClr val="accent6"/>
                          </a:effectRef>
                          <a:fontRef idx="minor">
                            <a:schemeClr val="dk1"/>
                          </a:fontRef>
                        </wps:style>
                        <wps:txbx>
                          <w:txbxContent>
                            <w:p w14:paraId="529A5BB2" w14:textId="77777777" w:rsidR="00EA0C65" w:rsidRPr="00B439F0" w:rsidRDefault="00EA0C65" w:rsidP="003458A9">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Alternate Process 47"/>
                        <wps:cNvSpPr/>
                        <wps:spPr>
                          <a:xfrm>
                            <a:off x="5207726" y="4354"/>
                            <a:ext cx="791845" cy="269875"/>
                          </a:xfrm>
                          <a:prstGeom prst="flowChartAlternateProcess">
                            <a:avLst/>
                          </a:prstGeom>
                          <a:ln w="12700"/>
                        </wps:spPr>
                        <wps:style>
                          <a:lnRef idx="1">
                            <a:schemeClr val="accent6"/>
                          </a:lnRef>
                          <a:fillRef idx="3">
                            <a:schemeClr val="accent6"/>
                          </a:fillRef>
                          <a:effectRef idx="2">
                            <a:schemeClr val="accent6"/>
                          </a:effectRef>
                          <a:fontRef idx="minor">
                            <a:schemeClr val="lt1"/>
                          </a:fontRef>
                        </wps:style>
                        <wps:txbx>
                          <w:txbxContent>
                            <w:p w14:paraId="0DC89021" w14:textId="77777777" w:rsidR="00EA0C65" w:rsidRPr="00B439F0" w:rsidRDefault="00EA0C65" w:rsidP="003458A9">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C989CE" id="Group 255" o:spid="_x0000_s1066" style="width:472.4pt;height:21.6pt;mso-position-horizontal-relative:char;mso-position-vertical-relative:line" coordsize="5999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">
                <v:shape id="Right Arrow 38" o:spid="_x0000_s1067" type="#_x0000_t13" style="position:absolute;left:39014;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" adj="11754" fillcolor="#70ad47 [3209]" strokecolor="#375623 [1609]" strokeweight="1pt"/>
                <v:shape id="Right Arrow 39" o:spid="_x0000_s1068" type="#_x0000_t13" style="position:absolute;left:701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" adj="11754" fillcolor="#70ad47 [3209]" strokecolor="#375623 [1609]" strokeweight="1pt"/>
                <v:shape id="Flowchart: Alternate Process 40" o:spid="_x0000_s1069" type="#_x0000_t176" style="position:absolute;left:25080;width:13678;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" fillcolor="white [3201]" strokecolor="#70ad47 [3209]" strokeweight="1pt">
                  <v:textbox>
                    <w:txbxContent>
                      <w:p w14:paraId="0CE493E7" w14:textId="77777777" w:rsidR="00EA0C65" w:rsidRPr="007F0AD5" w:rsidRDefault="00EA0C65" w:rsidP="003458A9">
                        <w:pPr>
                          <w:spacing w:after="0"/>
                          <w:jc w:val="center"/>
                          <w:rPr>
                            <w:sz w:val="16"/>
                            <w:szCs w:val="16"/>
                          </w:rPr>
                        </w:pPr>
                        <w:r w:rsidRPr="007F0AD5">
                          <w:rPr>
                            <w:sz w:val="16"/>
                            <w:szCs w:val="16"/>
                          </w:rPr>
                          <w:t>EXPLORE &amp; EXPLAIN 2</w:t>
                        </w:r>
                      </w:p>
                    </w:txbxContent>
                  </v:textbox>
                </v:shape>
                <v:shape id="Right Arrow 41" o:spid="_x0000_s1070" type="#_x0000_t13" style="position:absolute;left:22947;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" adj="11754" fillcolor="#70ad47 [3209]" strokecolor="#375623 [1609]" strokeweight="1pt"/>
                <v:shape id="Right Arrow 43" o:spid="_x0000_s1071" type="#_x0000_t13" style="position:absolute;left:49900;top:522;width:179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" adj="11754" fillcolor="#70ad47 [3209]" strokecolor="#375623 [1609]" strokeweight="1pt"/>
                <v:shape id="Flowchart: Alternate Process 44" o:spid="_x0000_s1072" type="#_x0000_t176" style="position:absolute;top:43;width:684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" fillcolor="white [3201]" strokecolor="#70ad47 [3209]" strokeweight="1pt">
                  <v:textbox>
                    <w:txbxContent>
                      <w:p w14:paraId="114D69F7" w14:textId="77777777" w:rsidR="00EA0C65" w:rsidRPr="000A1EEE" w:rsidRDefault="00EA0C65" w:rsidP="003458A9">
                        <w:pPr>
                          <w:tabs>
                            <w:tab w:val="left" w:pos="709"/>
                          </w:tabs>
                          <w:spacing w:after="0"/>
                          <w:jc w:val="center"/>
                          <w:rPr>
                            <w:sz w:val="16"/>
                            <w:szCs w:val="16"/>
                          </w:rPr>
                        </w:pPr>
                        <w:r w:rsidRPr="000A1EEE">
                          <w:rPr>
                            <w:color w:val="000000" w:themeColor="text1"/>
                            <w:sz w:val="16"/>
                            <w:szCs w:val="16"/>
                          </w:rPr>
                          <w:t>ENGAGE</w:t>
                        </w:r>
                      </w:p>
                    </w:txbxContent>
                  </v:textbox>
                </v:shape>
                <v:shape id="Flowchart: Alternate Process 45" o:spid="_x0000_s1073" type="#_x0000_t176" style="position:absolute;left:9100;top:43;width:1367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" fillcolor="white [3212]" strokecolor="#70ad47 [3209]" strokeweight="1pt">
                  <v:textbox>
                    <w:txbxContent>
                      <w:p w14:paraId="72FC1382" w14:textId="77777777" w:rsidR="00EA0C65" w:rsidRPr="001115A7" w:rsidRDefault="00EA0C65" w:rsidP="003458A9">
                        <w:pPr>
                          <w:spacing w:after="0"/>
                          <w:jc w:val="center"/>
                          <w:rPr>
                            <w:sz w:val="16"/>
                            <w:szCs w:val="16"/>
                          </w:rPr>
                        </w:pPr>
                        <w:r w:rsidRPr="001115A7">
                          <w:rPr>
                            <w:sz w:val="16"/>
                            <w:szCs w:val="16"/>
                          </w:rPr>
                          <w:t>EXPLORE &amp; EXPLAIN 1</w:t>
                        </w:r>
                      </w:p>
                    </w:txbxContent>
                  </v:textbox>
                </v:shape>
                <v:shape id="Flowchart: Alternate Process 46" o:spid="_x0000_s1074" type="#_x0000_t176" style="position:absolute;left:41104;top:43;width:8636;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" fillcolor="white [3201]" strokecolor="#70ad47 [3209]" strokeweight="1pt">
                  <v:textbox>
                    <w:txbxContent>
                      <w:p w14:paraId="529A5BB2" w14:textId="77777777" w:rsidR="00EA0C65" w:rsidRPr="00B439F0" w:rsidRDefault="00EA0C65" w:rsidP="003458A9">
                        <w:pPr>
                          <w:spacing w:after="0"/>
                          <w:jc w:val="center"/>
                          <w:rPr>
                            <w:sz w:val="16"/>
                            <w:szCs w:val="16"/>
                          </w:rPr>
                        </w:pPr>
                        <w:r>
                          <w:rPr>
                            <w:sz w:val="16"/>
                            <w:szCs w:val="16"/>
                          </w:rPr>
                          <w:t>ELABORATE</w:t>
                        </w:r>
                      </w:p>
                    </w:txbxContent>
                  </v:textbox>
                </v:shape>
                <v:shape id="Flowchart: Alternate Process 47" o:spid="_x0000_s1075" type="#_x0000_t176" style="position:absolute;left:52077;top:43;width:7918;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" fillcolor="#395824 [1641]" strokecolor="#6aa343 [3049]" strokeweight="1pt">
                  <v:fill color2="#68a242 [3017]" rotate="t" angle="180" colors="0 #4f8b27;52429f #69b636;1 #69ba33" focus="100%" type="gradient">
                    <o:fill v:ext="view" type="gradientUnscaled"/>
                  </v:fill>
                  <v:shadow on="t" color="black" opacity="22937f" origin=",.5" offset="0,.63889mm"/>
                  <v:textbox>
                    <w:txbxContent>
                      <w:p w14:paraId="0DC89021" w14:textId="77777777" w:rsidR="00EA0C65" w:rsidRPr="00B439F0" w:rsidRDefault="00EA0C65" w:rsidP="003458A9">
                        <w:pPr>
                          <w:spacing w:after="0"/>
                          <w:jc w:val="center"/>
                          <w:rPr>
                            <w:sz w:val="16"/>
                            <w:szCs w:val="16"/>
                          </w:rPr>
                        </w:pPr>
                        <w:r>
                          <w:rPr>
                            <w:sz w:val="16"/>
                            <w:szCs w:val="16"/>
                          </w:rPr>
                          <w:t>EVALUATE</w:t>
                        </w:r>
                      </w:p>
                    </w:txbxContent>
                  </v:textbox>
                </v:shape>
                <w10:anchorlock/>
              </v:group>
            </w:pict>
          </mc:Fallback>
        </mc:AlternateContent>
      </w:r>
    </w:p>
    <w:p w14:paraId="6DB25C63" w14:textId="23488994" w:rsidR="00624119" w:rsidRPr="003D2322" w:rsidRDefault="00AB2DDC" w:rsidP="00574AAB">
      <w:pPr>
        <w:pStyle w:val="Heading4"/>
        <w:spacing w:after="0"/>
      </w:pPr>
      <w:r w:rsidRPr="003D2322">
        <w:t>Learning intention</w:t>
      </w:r>
      <w:r w:rsidR="00624119" w:rsidRPr="003D2322">
        <w:t>s</w:t>
      </w:r>
    </w:p>
    <w:p w14:paraId="6E8F3E7E" w14:textId="64000E92" w:rsidR="00624119" w:rsidRPr="003D2322" w:rsidRDefault="00624119" w:rsidP="00574AAB">
      <w:pPr>
        <w:spacing w:after="0"/>
      </w:pPr>
      <w:r w:rsidRPr="003D2322">
        <w:t xml:space="preserve">This student self-assessment </w:t>
      </w:r>
      <w:r w:rsidR="00A35398" w:rsidRPr="003D2322">
        <w:t xml:space="preserve">focuses </w:t>
      </w:r>
      <w:r w:rsidRPr="003D2322">
        <w:t xml:space="preserve">on </w:t>
      </w:r>
      <w:r w:rsidR="000175E4">
        <w:t xml:space="preserve">students </w:t>
      </w:r>
      <w:r w:rsidR="00C7202A">
        <w:t xml:space="preserve">revisiting and consolidating </w:t>
      </w:r>
      <w:r w:rsidRPr="003D2322">
        <w:t>key concepts from this learning sequence. It consists of four self-evaluations:</w:t>
      </w:r>
    </w:p>
    <w:p w14:paraId="085D63C9" w14:textId="286E0621" w:rsidR="00624119" w:rsidRPr="003D2322" w:rsidRDefault="00624119" w:rsidP="00B342C6">
      <w:pPr>
        <w:pStyle w:val="ListParagraph"/>
        <w:numPr>
          <w:ilvl w:val="0"/>
          <w:numId w:val="4"/>
        </w:numPr>
        <w:rPr>
          <w:b/>
        </w:rPr>
      </w:pPr>
      <w:r w:rsidRPr="003D2322">
        <w:t>a checklist o</w:t>
      </w:r>
      <w:r w:rsidR="002377B7" w:rsidRPr="003D2322">
        <w:t>n</w:t>
      </w:r>
      <w:r w:rsidRPr="003D2322">
        <w:t xml:space="preserve"> </w:t>
      </w:r>
      <w:r w:rsidR="002377B7" w:rsidRPr="003D2322">
        <w:t xml:space="preserve">student </w:t>
      </w:r>
      <w:r w:rsidRPr="003D2322">
        <w:t xml:space="preserve">knowledge, understanding and skills </w:t>
      </w:r>
      <w:r w:rsidR="002377B7" w:rsidRPr="003D2322">
        <w:t xml:space="preserve">about </w:t>
      </w:r>
      <w:r w:rsidRPr="003D2322">
        <w:t>cells and microscope use</w:t>
      </w:r>
    </w:p>
    <w:p w14:paraId="01C9BAD0" w14:textId="65E03D10" w:rsidR="00624119" w:rsidRPr="003D2322" w:rsidRDefault="00624119" w:rsidP="00B342C6">
      <w:pPr>
        <w:pStyle w:val="ListParagraph"/>
        <w:numPr>
          <w:ilvl w:val="0"/>
          <w:numId w:val="4"/>
        </w:numPr>
        <w:rPr>
          <w:b/>
        </w:rPr>
      </w:pPr>
      <w:r w:rsidRPr="003D2322">
        <w:t xml:space="preserve">a Venn diagram </w:t>
      </w:r>
      <w:r w:rsidR="00882090" w:rsidRPr="003D2322">
        <w:t>for comparison of</w:t>
      </w:r>
      <w:r w:rsidRPr="003D2322">
        <w:t xml:space="preserve"> the reproductive systems of animals</w:t>
      </w:r>
      <w:r w:rsidR="00882090" w:rsidRPr="003D2322">
        <w:t xml:space="preserve"> and flowering plants</w:t>
      </w:r>
      <w:r w:rsidRPr="003D2322">
        <w:t xml:space="preserve"> </w:t>
      </w:r>
    </w:p>
    <w:p w14:paraId="33107828" w14:textId="6693789C" w:rsidR="00624119" w:rsidRPr="003D2322" w:rsidRDefault="00624119" w:rsidP="00B342C6">
      <w:pPr>
        <w:pStyle w:val="ListParagraph"/>
        <w:numPr>
          <w:ilvl w:val="0"/>
          <w:numId w:val="4"/>
        </w:numPr>
        <w:rPr>
          <w:bCs/>
        </w:rPr>
      </w:pPr>
      <w:r w:rsidRPr="003D2322">
        <w:rPr>
          <w:bCs/>
        </w:rPr>
        <w:t xml:space="preserve">an investigation of the </w:t>
      </w:r>
      <w:r w:rsidR="005D3479" w:rsidRPr="003D2322">
        <w:rPr>
          <w:bCs/>
        </w:rPr>
        <w:t xml:space="preserve">aphid </w:t>
      </w:r>
      <w:r w:rsidRPr="003D2322">
        <w:rPr>
          <w:bCs/>
        </w:rPr>
        <w:t xml:space="preserve">life cycle </w:t>
      </w:r>
    </w:p>
    <w:p w14:paraId="19DE7206" w14:textId="77777777" w:rsidR="00624119" w:rsidRPr="003D2322" w:rsidRDefault="00624119" w:rsidP="00B342C6">
      <w:pPr>
        <w:pStyle w:val="ListParagraph"/>
        <w:numPr>
          <w:ilvl w:val="0"/>
          <w:numId w:val="4"/>
        </w:numPr>
        <w:rPr>
          <w:bCs/>
        </w:rPr>
      </w:pPr>
      <w:r w:rsidRPr="003D2322">
        <w:rPr>
          <w:bCs/>
        </w:rPr>
        <w:t>a concept map of the overall learning sequence</w:t>
      </w:r>
    </w:p>
    <w:p w14:paraId="05C91258" w14:textId="3B44CA50" w:rsidR="00624119" w:rsidRPr="006C6EF9" w:rsidRDefault="00624119" w:rsidP="00624119">
      <w:pPr>
        <w:pStyle w:val="Heading4"/>
        <w:spacing w:after="0"/>
      </w:pPr>
      <w:r>
        <w:t>Resources and equipment</w:t>
      </w:r>
    </w:p>
    <w:p w14:paraId="0F96283D" w14:textId="246023FB" w:rsidR="00E52D63" w:rsidRDefault="00E52D63" w:rsidP="00574AAB">
      <w:pPr>
        <w:spacing w:after="0"/>
        <w:rPr>
          <w:iCs/>
        </w:rPr>
      </w:pPr>
      <w:r>
        <w:rPr>
          <w:iCs/>
        </w:rPr>
        <w:t>You will need:</w:t>
      </w:r>
    </w:p>
    <w:p w14:paraId="142E5D53" w14:textId="4396E9DA" w:rsidR="00201C46" w:rsidRPr="003D2322" w:rsidRDefault="00624119" w:rsidP="00A60E4B">
      <w:pPr>
        <w:pStyle w:val="ListParagraph"/>
        <w:numPr>
          <w:ilvl w:val="0"/>
          <w:numId w:val="51"/>
        </w:numPr>
        <w:spacing w:line="276" w:lineRule="auto"/>
        <w:rPr>
          <w:iCs/>
        </w:rPr>
      </w:pPr>
      <w:r w:rsidRPr="003D2322">
        <w:rPr>
          <w:iCs/>
        </w:rPr>
        <w:t>Student worksheet</w:t>
      </w:r>
      <w:r w:rsidR="00201C46" w:rsidRPr="003D2322">
        <w:rPr>
          <w:iCs/>
        </w:rPr>
        <w:t>s:</w:t>
      </w:r>
      <w:r w:rsidRPr="003D2322">
        <w:rPr>
          <w:iCs/>
        </w:rPr>
        <w:t xml:space="preserve"> </w:t>
      </w:r>
    </w:p>
    <w:p w14:paraId="505B0302" w14:textId="4F8B2FD6" w:rsidR="00201C46" w:rsidRPr="00201C46" w:rsidRDefault="00624119" w:rsidP="00A60E4B">
      <w:pPr>
        <w:pStyle w:val="ListParagraph"/>
        <w:numPr>
          <w:ilvl w:val="0"/>
          <w:numId w:val="78"/>
        </w:numPr>
      </w:pPr>
      <w:r w:rsidRPr="00201C46">
        <w:t>5.1 What have I learnt about cells and microscopes?</w:t>
      </w:r>
    </w:p>
    <w:p w14:paraId="389C865A" w14:textId="66C86FF6" w:rsidR="00624119" w:rsidRPr="00201C46" w:rsidRDefault="00624119" w:rsidP="00A60E4B">
      <w:pPr>
        <w:pStyle w:val="ListParagraph"/>
        <w:numPr>
          <w:ilvl w:val="0"/>
          <w:numId w:val="78"/>
        </w:numPr>
      </w:pPr>
      <w:r w:rsidRPr="00201C46">
        <w:t>5.2 What have I learnt about reproductive systems?</w:t>
      </w:r>
      <w:r w:rsidR="005D3479">
        <w:t xml:space="preserve"> (printed in A3 size)</w:t>
      </w:r>
    </w:p>
    <w:p w14:paraId="67DAF59F" w14:textId="3BBED174" w:rsidR="00624119" w:rsidRPr="00201C46" w:rsidRDefault="00624119" w:rsidP="00A60E4B">
      <w:pPr>
        <w:pStyle w:val="ListParagraph"/>
        <w:numPr>
          <w:ilvl w:val="0"/>
          <w:numId w:val="78"/>
        </w:numPr>
      </w:pPr>
      <w:r w:rsidRPr="00201C46">
        <w:t>5.3 What have I learnt about life cycles?</w:t>
      </w:r>
    </w:p>
    <w:p w14:paraId="560DC72D" w14:textId="4135FF3D" w:rsidR="00624119" w:rsidRPr="00201C46" w:rsidRDefault="00624119" w:rsidP="00A60E4B">
      <w:pPr>
        <w:pStyle w:val="ListParagraph"/>
        <w:numPr>
          <w:ilvl w:val="0"/>
          <w:numId w:val="78"/>
        </w:numPr>
      </w:pPr>
      <w:r w:rsidRPr="00201C46">
        <w:t>5.4 Concept map</w:t>
      </w:r>
    </w:p>
    <w:p w14:paraId="022859F3" w14:textId="51AB804A" w:rsidR="00A02A75" w:rsidRDefault="00A02A75">
      <w:pPr>
        <w:spacing w:line="276" w:lineRule="auto"/>
      </w:pPr>
      <w:r>
        <w:br w:type="page"/>
      </w:r>
    </w:p>
    <w:p w14:paraId="3B6584E1" w14:textId="7A308B7F" w:rsidR="00624119" w:rsidRDefault="00A02A75" w:rsidP="00804A1E">
      <w:pPr>
        <w:pStyle w:val="Heading2"/>
        <w:spacing w:after="240"/>
      </w:pPr>
      <w:r>
        <w:lastRenderedPageBreak/>
        <w:t>Acknowledgements</w:t>
      </w:r>
    </w:p>
    <w:p w14:paraId="5CFBA55E" w14:textId="1B731C18" w:rsidR="00DC4773" w:rsidRDefault="00DC4773" w:rsidP="00804A1E">
      <w:pPr>
        <w:pStyle w:val="Heading3"/>
        <w:spacing w:after="240"/>
      </w:pPr>
      <w:r>
        <w:t>References</w:t>
      </w:r>
    </w:p>
    <w:p w14:paraId="68306D79" w14:textId="14A02857" w:rsidR="00DC4773" w:rsidRDefault="00DC4773" w:rsidP="00804A1E">
      <w:pPr>
        <w:pStyle w:val="Heading4"/>
        <w:spacing w:after="240"/>
      </w:pPr>
      <w:r>
        <w:t>Module 1</w:t>
      </w:r>
    </w:p>
    <w:p w14:paraId="2FEB85E9" w14:textId="5D9997D8" w:rsidR="00B909F9" w:rsidRDefault="00B909F9" w:rsidP="00B909F9">
      <w:r w:rsidRPr="00060763">
        <w:t>Basic Biology</w:t>
      </w:r>
      <w:r>
        <w:t xml:space="preserve"> (2020) </w:t>
      </w:r>
      <w:r w:rsidRPr="00617A90">
        <w:rPr>
          <w:i/>
          <w:iCs/>
        </w:rPr>
        <w:t>MRS GREN</w:t>
      </w:r>
      <w:r>
        <w:t>,</w:t>
      </w:r>
      <w:r w:rsidRPr="00060763">
        <w:t xml:space="preserve"> Basic Biology</w:t>
      </w:r>
      <w:r>
        <w:t xml:space="preserve"> website &lt;</w:t>
      </w:r>
      <w:hyperlink r:id="rId65" w:history="1">
        <w:r w:rsidRPr="00402F47">
          <w:rPr>
            <w:rStyle w:val="Hyperlink"/>
          </w:rPr>
          <w:t>https://basicbiology.net/biology-101/mrs-gren</w:t>
        </w:r>
      </w:hyperlink>
      <w:r>
        <w:t>&gt;</w:t>
      </w:r>
      <w:r w:rsidRPr="00574AAB">
        <w:t>, accessed</w:t>
      </w:r>
      <w:r w:rsidR="00574AAB">
        <w:t xml:space="preserve"> 30 April</w:t>
      </w:r>
      <w:r w:rsidRPr="00574AAB">
        <w:t xml:space="preserve"> </w:t>
      </w:r>
      <w:r w:rsidR="00574AAB" w:rsidRPr="00574AAB">
        <w:t>2021</w:t>
      </w:r>
      <w:r w:rsidRPr="00574AAB">
        <w:t>.</w:t>
      </w:r>
    </w:p>
    <w:p w14:paraId="797CFDBA" w14:textId="62D9A575" w:rsidR="00AC34D3" w:rsidRDefault="00B909F9" w:rsidP="00B909F9">
      <w:r>
        <w:t>RicochetScience (19 January 2015) ‘</w:t>
      </w:r>
      <w:r w:rsidRPr="00617A90">
        <w:t>Prokaryotic vs Eukaryotic cells’</w:t>
      </w:r>
      <w:r>
        <w:t xml:space="preserve"> [video], </w:t>
      </w:r>
      <w:r w:rsidRPr="00617A90">
        <w:rPr>
          <w:i/>
          <w:iCs/>
        </w:rPr>
        <w:t>RicochetScience</w:t>
      </w:r>
      <w:r>
        <w:t>, YouTube &lt;</w:t>
      </w:r>
      <w:hyperlink r:id="rId66" w:history="1">
        <w:r w:rsidRPr="00402F47">
          <w:rPr>
            <w:rStyle w:val="Hyperlink"/>
          </w:rPr>
          <w:t>https://www.youtube.com/watch?v=RQ-SMCmWB1s</w:t>
        </w:r>
      </w:hyperlink>
      <w:r>
        <w:t xml:space="preserve">&gt;, accessed </w:t>
      </w:r>
      <w:r w:rsidR="00574AAB">
        <w:t xml:space="preserve">30 April </w:t>
      </w:r>
      <w:r w:rsidR="00574AAB" w:rsidRPr="00574AAB">
        <w:t>2021</w:t>
      </w:r>
      <w:r w:rsidRPr="00574AAB">
        <w:t>.</w:t>
      </w:r>
      <w:r w:rsidDel="00DA60DF">
        <w:t xml:space="preserve"> </w:t>
      </w:r>
    </w:p>
    <w:p w14:paraId="6CFF48F9" w14:textId="77777777" w:rsidR="00AC34D3" w:rsidRDefault="00AC34D3">
      <w:pPr>
        <w:spacing w:line="276" w:lineRule="auto"/>
      </w:pPr>
      <w:r>
        <w:br w:type="page"/>
      </w:r>
    </w:p>
    <w:p w14:paraId="02B276B7" w14:textId="77777777" w:rsidR="00AC34D3" w:rsidRPr="00AC34D3" w:rsidRDefault="00AC34D3" w:rsidP="00AC34D3">
      <w:pPr>
        <w:autoSpaceDE w:val="0"/>
        <w:autoSpaceDN w:val="0"/>
        <w:adjustRightInd w:val="0"/>
        <w:spacing w:after="120" w:line="276" w:lineRule="auto"/>
        <w:outlineLvl w:val="0"/>
        <w:rPr>
          <w:rFonts w:cs="Arial"/>
          <w:b/>
          <w:color w:val="538135" w:themeColor="accent6" w:themeShade="BF"/>
          <w:sz w:val="32"/>
          <w:szCs w:val="24"/>
        </w:rPr>
      </w:pPr>
      <w:r w:rsidRPr="00AC34D3">
        <w:rPr>
          <w:rFonts w:cs="Arial"/>
          <w:b/>
          <w:color w:val="538135" w:themeColor="accent6" w:themeShade="BF"/>
          <w:sz w:val="32"/>
          <w:szCs w:val="24"/>
        </w:rPr>
        <w:lastRenderedPageBreak/>
        <w:t>Suggested answers to student worksheets</w:t>
      </w:r>
    </w:p>
    <w:p w14:paraId="1380ECBA" w14:textId="77777777" w:rsidR="00AC34D3" w:rsidRPr="00AC34D3" w:rsidRDefault="00AC34D3" w:rsidP="00AC34D3">
      <w:pPr>
        <w:autoSpaceDE w:val="0"/>
        <w:autoSpaceDN w:val="0"/>
        <w:adjustRightInd w:val="0"/>
        <w:spacing w:after="120" w:line="276" w:lineRule="auto"/>
        <w:outlineLvl w:val="1"/>
        <w:rPr>
          <w:rFonts w:cs="Arial"/>
          <w:b/>
          <w:color w:val="70AD47" w:themeColor="accent6"/>
          <w:sz w:val="28"/>
          <w:szCs w:val="24"/>
        </w:rPr>
      </w:pPr>
      <w:r w:rsidRPr="00AC34D3">
        <w:rPr>
          <w:rFonts w:cs="Arial"/>
          <w:b/>
          <w:color w:val="70AD47" w:themeColor="accent6"/>
          <w:sz w:val="28"/>
          <w:szCs w:val="24"/>
        </w:rPr>
        <w:t>Life under cover – applying knowledge of cells and systems in food and fibre production</w:t>
      </w:r>
    </w:p>
    <w:p w14:paraId="54064F6C"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1.2 Introducing cells and systems</w:t>
      </w:r>
    </w:p>
    <w:p w14:paraId="1121C764"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2: Group discussion</w:t>
      </w:r>
    </w:p>
    <w:p w14:paraId="57EB030B" w14:textId="77777777" w:rsidR="00AC34D3" w:rsidRPr="00AC34D3" w:rsidRDefault="00AC34D3" w:rsidP="00A60E4B">
      <w:pPr>
        <w:numPr>
          <w:ilvl w:val="0"/>
          <w:numId w:val="63"/>
        </w:numPr>
        <w:spacing w:line="276" w:lineRule="auto"/>
        <w:ind w:left="360"/>
        <w:contextualSpacing/>
      </w:pPr>
      <w:r w:rsidRPr="00AC34D3">
        <w:t>A knowledge of cells and systems enables people to better understand the complex biological world they live in.</w:t>
      </w:r>
    </w:p>
    <w:p w14:paraId="6DE0B448" w14:textId="77777777" w:rsidR="00AC34D3" w:rsidRPr="00AC34D3" w:rsidRDefault="00AC34D3" w:rsidP="00AC34D3">
      <w:pPr>
        <w:spacing w:line="276" w:lineRule="auto"/>
      </w:pPr>
    </w:p>
    <w:p w14:paraId="60710E96" w14:textId="77777777" w:rsidR="00AC34D3" w:rsidRPr="00AC34D3" w:rsidRDefault="00AC34D3" w:rsidP="00A60E4B">
      <w:pPr>
        <w:numPr>
          <w:ilvl w:val="0"/>
          <w:numId w:val="63"/>
        </w:numPr>
        <w:spacing w:line="276" w:lineRule="auto"/>
        <w:ind w:left="360"/>
        <w:contextualSpacing/>
      </w:pPr>
      <w:r w:rsidRPr="00AC34D3">
        <w:t xml:space="preserve">Knowledge of cells and systems enables primary producers in Western Australia (WA) to produce the food and fibres that we need more ethically, sustainably and economically. </w:t>
      </w:r>
    </w:p>
    <w:p w14:paraId="6C498800" w14:textId="77777777" w:rsidR="00AC34D3" w:rsidRPr="00AC34D3" w:rsidRDefault="00AC34D3" w:rsidP="00AC34D3">
      <w:pPr>
        <w:spacing w:line="276" w:lineRule="auto"/>
        <w:contextualSpacing/>
      </w:pPr>
    </w:p>
    <w:p w14:paraId="5BF35D56"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3: Check your understanding</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7971"/>
        <w:gridCol w:w="1637"/>
      </w:tblGrid>
      <w:tr w:rsidR="00AC34D3" w:rsidRPr="00AC34D3" w14:paraId="1C864B00" w14:textId="77777777" w:rsidTr="00AC34D3">
        <w:trPr>
          <w:trHeight w:val="567"/>
        </w:trPr>
        <w:tc>
          <w:tcPr>
            <w:tcW w:w="8188" w:type="dxa"/>
            <w:shd w:val="clear" w:color="auto" w:fill="auto"/>
            <w:vAlign w:val="center"/>
          </w:tcPr>
          <w:p w14:paraId="22509777" w14:textId="77777777" w:rsidR="00AC34D3" w:rsidRPr="00AC34D3" w:rsidRDefault="00AC34D3" w:rsidP="00AC34D3">
            <w:pPr>
              <w:rPr>
                <w:b/>
              </w:rPr>
            </w:pPr>
            <w:r w:rsidRPr="00AC34D3">
              <w:rPr>
                <w:b/>
              </w:rPr>
              <w:t>Statement</w:t>
            </w:r>
          </w:p>
        </w:tc>
        <w:tc>
          <w:tcPr>
            <w:tcW w:w="1666" w:type="dxa"/>
            <w:shd w:val="clear" w:color="auto" w:fill="auto"/>
            <w:vAlign w:val="center"/>
          </w:tcPr>
          <w:p w14:paraId="08CF874D" w14:textId="77777777" w:rsidR="00AC34D3" w:rsidRPr="00AC34D3" w:rsidRDefault="00AC34D3" w:rsidP="00AC34D3">
            <w:pPr>
              <w:jc w:val="center"/>
              <w:rPr>
                <w:b/>
              </w:rPr>
            </w:pPr>
            <w:r w:rsidRPr="00AC34D3">
              <w:rPr>
                <w:b/>
              </w:rPr>
              <w:t>True or False</w:t>
            </w:r>
          </w:p>
        </w:tc>
      </w:tr>
      <w:tr w:rsidR="00AC34D3" w:rsidRPr="00AC34D3" w14:paraId="585224BD" w14:textId="77777777" w:rsidTr="00AC34D3">
        <w:trPr>
          <w:trHeight w:val="567"/>
        </w:trPr>
        <w:tc>
          <w:tcPr>
            <w:tcW w:w="8188" w:type="dxa"/>
            <w:shd w:val="clear" w:color="auto" w:fill="auto"/>
            <w:vAlign w:val="center"/>
          </w:tcPr>
          <w:p w14:paraId="66F7F10D" w14:textId="77777777" w:rsidR="00AC34D3" w:rsidRPr="00AC34D3" w:rsidRDefault="00AC34D3" w:rsidP="00AC34D3">
            <w:r w:rsidRPr="00AC34D3">
              <w:t>Cells are the fundamental building blocks of all living things.</w:t>
            </w:r>
          </w:p>
        </w:tc>
        <w:tc>
          <w:tcPr>
            <w:tcW w:w="1666" w:type="dxa"/>
            <w:shd w:val="clear" w:color="auto" w:fill="auto"/>
            <w:vAlign w:val="center"/>
          </w:tcPr>
          <w:p w14:paraId="50E76673" w14:textId="77777777" w:rsidR="00AC34D3" w:rsidRPr="00AC34D3" w:rsidRDefault="00AC34D3" w:rsidP="00AC34D3">
            <w:pPr>
              <w:jc w:val="center"/>
            </w:pPr>
            <w:r w:rsidRPr="00AC34D3">
              <w:t>True</w:t>
            </w:r>
          </w:p>
        </w:tc>
      </w:tr>
      <w:tr w:rsidR="00AC34D3" w:rsidRPr="00AC34D3" w14:paraId="304E10BB" w14:textId="77777777" w:rsidTr="00AC34D3">
        <w:trPr>
          <w:trHeight w:val="567"/>
        </w:trPr>
        <w:tc>
          <w:tcPr>
            <w:tcW w:w="8188" w:type="dxa"/>
            <w:shd w:val="clear" w:color="auto" w:fill="auto"/>
            <w:vAlign w:val="center"/>
          </w:tcPr>
          <w:p w14:paraId="62585421" w14:textId="77777777" w:rsidR="00AC34D3" w:rsidRPr="00AC34D3" w:rsidRDefault="00AC34D3" w:rsidP="00AC34D3">
            <w:r w:rsidRPr="00AC34D3">
              <w:t>Bacterial cells are eukaryotic cells.</w:t>
            </w:r>
          </w:p>
        </w:tc>
        <w:tc>
          <w:tcPr>
            <w:tcW w:w="1666" w:type="dxa"/>
            <w:shd w:val="clear" w:color="auto" w:fill="auto"/>
            <w:vAlign w:val="center"/>
          </w:tcPr>
          <w:p w14:paraId="71A05E49" w14:textId="77777777" w:rsidR="00AC34D3" w:rsidRPr="00AC34D3" w:rsidRDefault="00AC34D3" w:rsidP="00AC34D3">
            <w:pPr>
              <w:jc w:val="center"/>
            </w:pPr>
            <w:r w:rsidRPr="00AC34D3">
              <w:t>False</w:t>
            </w:r>
          </w:p>
        </w:tc>
      </w:tr>
      <w:tr w:rsidR="00AC34D3" w:rsidRPr="00AC34D3" w14:paraId="165C8EE3" w14:textId="77777777" w:rsidTr="00AC34D3">
        <w:trPr>
          <w:trHeight w:val="567"/>
        </w:trPr>
        <w:tc>
          <w:tcPr>
            <w:tcW w:w="8188" w:type="dxa"/>
            <w:shd w:val="clear" w:color="auto" w:fill="auto"/>
            <w:vAlign w:val="center"/>
          </w:tcPr>
          <w:p w14:paraId="3DE4934D" w14:textId="77777777" w:rsidR="00AC34D3" w:rsidRPr="00AC34D3" w:rsidRDefault="00AC34D3" w:rsidP="00AC34D3">
            <w:r w:rsidRPr="00AC34D3">
              <w:t>Animals are made up of organs and systems, whereas plants are not.</w:t>
            </w:r>
          </w:p>
        </w:tc>
        <w:tc>
          <w:tcPr>
            <w:tcW w:w="1666" w:type="dxa"/>
            <w:shd w:val="clear" w:color="auto" w:fill="auto"/>
            <w:vAlign w:val="center"/>
          </w:tcPr>
          <w:p w14:paraId="04F3C1C0" w14:textId="77777777" w:rsidR="00AC34D3" w:rsidRPr="00AC34D3" w:rsidRDefault="00AC34D3" w:rsidP="00AC34D3">
            <w:pPr>
              <w:jc w:val="center"/>
            </w:pPr>
            <w:r w:rsidRPr="00AC34D3">
              <w:t>False</w:t>
            </w:r>
          </w:p>
        </w:tc>
      </w:tr>
      <w:tr w:rsidR="00AC34D3" w:rsidRPr="00AC34D3" w14:paraId="61F0C6EF" w14:textId="77777777" w:rsidTr="00AC34D3">
        <w:trPr>
          <w:trHeight w:val="567"/>
        </w:trPr>
        <w:tc>
          <w:tcPr>
            <w:tcW w:w="8188" w:type="dxa"/>
            <w:shd w:val="clear" w:color="auto" w:fill="auto"/>
            <w:vAlign w:val="center"/>
          </w:tcPr>
          <w:p w14:paraId="77E24D6A" w14:textId="77777777" w:rsidR="00AC34D3" w:rsidRPr="00AC34D3" w:rsidRDefault="00AC34D3" w:rsidP="00AC34D3">
            <w:r w:rsidRPr="00AC34D3">
              <w:t>Protists are an example of unicellular living things.</w:t>
            </w:r>
          </w:p>
        </w:tc>
        <w:tc>
          <w:tcPr>
            <w:tcW w:w="1666" w:type="dxa"/>
            <w:shd w:val="clear" w:color="auto" w:fill="auto"/>
            <w:vAlign w:val="center"/>
          </w:tcPr>
          <w:p w14:paraId="3FC0C921" w14:textId="77777777" w:rsidR="00AC34D3" w:rsidRPr="00AC34D3" w:rsidRDefault="00AC34D3" w:rsidP="00AC34D3">
            <w:pPr>
              <w:jc w:val="center"/>
            </w:pPr>
            <w:r w:rsidRPr="00AC34D3">
              <w:t>True</w:t>
            </w:r>
          </w:p>
        </w:tc>
      </w:tr>
      <w:tr w:rsidR="00AC34D3" w:rsidRPr="00AC34D3" w14:paraId="3E69950D" w14:textId="77777777" w:rsidTr="00AC34D3">
        <w:trPr>
          <w:trHeight w:val="567"/>
        </w:trPr>
        <w:tc>
          <w:tcPr>
            <w:tcW w:w="8188" w:type="dxa"/>
            <w:shd w:val="clear" w:color="auto" w:fill="auto"/>
            <w:vAlign w:val="center"/>
          </w:tcPr>
          <w:p w14:paraId="6D0CB7C2" w14:textId="77777777" w:rsidR="00AC34D3" w:rsidRPr="00AC34D3" w:rsidRDefault="00AC34D3" w:rsidP="00AC34D3">
            <w:r w:rsidRPr="00AC34D3">
              <w:t>Eukaryotic cells contain their genetic material inside a membrane-bound nucleus.</w:t>
            </w:r>
          </w:p>
        </w:tc>
        <w:tc>
          <w:tcPr>
            <w:tcW w:w="1666" w:type="dxa"/>
            <w:shd w:val="clear" w:color="auto" w:fill="auto"/>
            <w:vAlign w:val="center"/>
          </w:tcPr>
          <w:p w14:paraId="1BF26DC3" w14:textId="77777777" w:rsidR="00AC34D3" w:rsidRPr="00AC34D3" w:rsidRDefault="00AC34D3" w:rsidP="00AC34D3">
            <w:pPr>
              <w:jc w:val="center"/>
            </w:pPr>
            <w:r w:rsidRPr="00AC34D3">
              <w:t>True</w:t>
            </w:r>
          </w:p>
        </w:tc>
      </w:tr>
      <w:tr w:rsidR="00AC34D3" w:rsidRPr="00AC34D3" w14:paraId="60C0E8D6" w14:textId="77777777" w:rsidTr="00AC34D3">
        <w:trPr>
          <w:trHeight w:val="567"/>
        </w:trPr>
        <w:tc>
          <w:tcPr>
            <w:tcW w:w="8188" w:type="dxa"/>
            <w:shd w:val="clear" w:color="auto" w:fill="auto"/>
            <w:vAlign w:val="center"/>
          </w:tcPr>
          <w:p w14:paraId="7387EAF0" w14:textId="77777777" w:rsidR="00AC34D3" w:rsidRPr="00AC34D3" w:rsidRDefault="00AC34D3" w:rsidP="00AC34D3">
            <w:r w:rsidRPr="00AC34D3">
              <w:t>Cells are generally too small to be seen without a microscope.</w:t>
            </w:r>
          </w:p>
        </w:tc>
        <w:tc>
          <w:tcPr>
            <w:tcW w:w="1666" w:type="dxa"/>
            <w:shd w:val="clear" w:color="auto" w:fill="auto"/>
            <w:vAlign w:val="center"/>
          </w:tcPr>
          <w:p w14:paraId="404CE383" w14:textId="77777777" w:rsidR="00AC34D3" w:rsidRPr="00AC34D3" w:rsidRDefault="00AC34D3" w:rsidP="00AC34D3">
            <w:pPr>
              <w:jc w:val="center"/>
            </w:pPr>
            <w:r w:rsidRPr="00AC34D3">
              <w:t>True</w:t>
            </w:r>
          </w:p>
        </w:tc>
      </w:tr>
      <w:tr w:rsidR="00AC34D3" w:rsidRPr="00AC34D3" w14:paraId="49D9CDCB" w14:textId="77777777" w:rsidTr="00AC34D3">
        <w:trPr>
          <w:trHeight w:val="567"/>
        </w:trPr>
        <w:tc>
          <w:tcPr>
            <w:tcW w:w="8188" w:type="dxa"/>
            <w:shd w:val="clear" w:color="auto" w:fill="auto"/>
            <w:vAlign w:val="center"/>
          </w:tcPr>
          <w:p w14:paraId="63B1482F" w14:textId="77777777" w:rsidR="00AC34D3" w:rsidRPr="00AC34D3" w:rsidRDefault="00AC34D3" w:rsidP="00AC34D3">
            <w:r w:rsidRPr="00AC34D3">
              <w:t>The bodies of sheep, cows and humans are made up of just one type of cell.</w:t>
            </w:r>
          </w:p>
        </w:tc>
        <w:tc>
          <w:tcPr>
            <w:tcW w:w="1666" w:type="dxa"/>
            <w:shd w:val="clear" w:color="auto" w:fill="auto"/>
            <w:vAlign w:val="center"/>
          </w:tcPr>
          <w:p w14:paraId="232B293D" w14:textId="77777777" w:rsidR="00AC34D3" w:rsidRPr="00AC34D3" w:rsidRDefault="00AC34D3" w:rsidP="00AC34D3">
            <w:pPr>
              <w:jc w:val="center"/>
            </w:pPr>
            <w:r w:rsidRPr="00AC34D3">
              <w:t>False</w:t>
            </w:r>
          </w:p>
        </w:tc>
      </w:tr>
    </w:tbl>
    <w:p w14:paraId="43B8CD45"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p>
    <w:p w14:paraId="23A7B8D1" w14:textId="77777777" w:rsidR="00AC34D3" w:rsidRPr="00AC34D3" w:rsidRDefault="00AC34D3" w:rsidP="00AC34D3">
      <w:pPr>
        <w:spacing w:line="276" w:lineRule="auto"/>
        <w:rPr>
          <w:rFonts w:cs="Arial"/>
          <w:b/>
          <w:color w:val="70AD47" w:themeColor="accent6"/>
        </w:rPr>
      </w:pPr>
      <w:r w:rsidRPr="00AC34D3">
        <w:br w:type="page"/>
      </w:r>
    </w:p>
    <w:p w14:paraId="746A0137"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5: Literacy review</w:t>
      </w:r>
    </w:p>
    <w:tbl>
      <w:tblPr>
        <w:tblStyle w:val="TableGrid1"/>
        <w:tblW w:w="0" w:type="auto"/>
        <w:tblInd w:w="574" w:type="dxa"/>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tblGrid>
      <w:tr w:rsidR="00AC34D3" w:rsidRPr="00AC34D3" w14:paraId="7D158C49" w14:textId="77777777" w:rsidTr="00AC34D3">
        <w:trPr>
          <w:trHeight w:val="567"/>
        </w:trPr>
        <w:tc>
          <w:tcPr>
            <w:tcW w:w="567" w:type="dxa"/>
            <w:tcBorders>
              <w:top w:val="nil"/>
              <w:left w:val="nil"/>
              <w:bottom w:val="nil"/>
              <w:right w:val="nil"/>
            </w:tcBorders>
            <w:vAlign w:val="center"/>
          </w:tcPr>
          <w:p w14:paraId="21BD8C46" w14:textId="77777777" w:rsidR="00AC34D3" w:rsidRPr="00AC34D3" w:rsidRDefault="00AC34D3" w:rsidP="00AC34D3">
            <w:pPr>
              <w:jc w:val="center"/>
            </w:pPr>
          </w:p>
        </w:tc>
        <w:tc>
          <w:tcPr>
            <w:tcW w:w="567" w:type="dxa"/>
            <w:tcBorders>
              <w:top w:val="nil"/>
              <w:left w:val="nil"/>
              <w:bottom w:val="nil"/>
              <w:right w:val="nil"/>
            </w:tcBorders>
            <w:vAlign w:val="center"/>
          </w:tcPr>
          <w:p w14:paraId="7FBB257A" w14:textId="77777777" w:rsidR="00AC34D3" w:rsidRPr="00AC34D3" w:rsidRDefault="00AC34D3" w:rsidP="00AC34D3">
            <w:pPr>
              <w:jc w:val="center"/>
            </w:pPr>
          </w:p>
        </w:tc>
        <w:tc>
          <w:tcPr>
            <w:tcW w:w="567" w:type="dxa"/>
            <w:tcBorders>
              <w:top w:val="nil"/>
              <w:left w:val="nil"/>
              <w:bottom w:val="nil"/>
              <w:right w:val="nil"/>
            </w:tcBorders>
            <w:vAlign w:val="center"/>
          </w:tcPr>
          <w:p w14:paraId="4999C789" w14:textId="77777777" w:rsidR="00AC34D3" w:rsidRPr="00AC34D3" w:rsidRDefault="00AC34D3" w:rsidP="00AC34D3">
            <w:pPr>
              <w:jc w:val="center"/>
            </w:pPr>
          </w:p>
        </w:tc>
        <w:tc>
          <w:tcPr>
            <w:tcW w:w="567" w:type="dxa"/>
            <w:tcBorders>
              <w:top w:val="nil"/>
              <w:left w:val="nil"/>
              <w:bottom w:val="nil"/>
              <w:right w:val="nil"/>
            </w:tcBorders>
            <w:vAlign w:val="center"/>
          </w:tcPr>
          <w:p w14:paraId="2B88A352" w14:textId="77777777" w:rsidR="00AC34D3" w:rsidRPr="00AC34D3" w:rsidRDefault="00AC34D3" w:rsidP="00AC34D3">
            <w:pPr>
              <w:jc w:val="center"/>
            </w:pPr>
          </w:p>
        </w:tc>
        <w:tc>
          <w:tcPr>
            <w:tcW w:w="567" w:type="dxa"/>
            <w:tcBorders>
              <w:top w:val="nil"/>
              <w:left w:val="nil"/>
              <w:right w:val="nil"/>
            </w:tcBorders>
            <w:vAlign w:val="center"/>
          </w:tcPr>
          <w:p w14:paraId="33EE3E62" w14:textId="77777777" w:rsidR="00AC34D3" w:rsidRPr="00AC34D3" w:rsidRDefault="00AC34D3" w:rsidP="00AC34D3">
            <w:pPr>
              <w:jc w:val="center"/>
            </w:pPr>
          </w:p>
        </w:tc>
        <w:tc>
          <w:tcPr>
            <w:tcW w:w="567" w:type="dxa"/>
            <w:tcBorders>
              <w:top w:val="nil"/>
              <w:left w:val="nil"/>
            </w:tcBorders>
            <w:vAlign w:val="center"/>
          </w:tcPr>
          <w:p w14:paraId="55DBF4EA" w14:textId="77777777" w:rsidR="00AC34D3" w:rsidRPr="00AC34D3" w:rsidRDefault="00AC34D3" w:rsidP="00AC34D3">
            <w:pPr>
              <w:jc w:val="center"/>
            </w:pPr>
          </w:p>
        </w:tc>
        <w:tc>
          <w:tcPr>
            <w:tcW w:w="567" w:type="dxa"/>
            <w:vAlign w:val="center"/>
          </w:tcPr>
          <w:p w14:paraId="724FA180"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M</w:t>
            </w:r>
          </w:p>
        </w:tc>
        <w:tc>
          <w:tcPr>
            <w:tcW w:w="567" w:type="dxa"/>
            <w:vAlign w:val="center"/>
          </w:tcPr>
          <w:p w14:paraId="73F3AC4D" w14:textId="77777777" w:rsidR="00AC34D3" w:rsidRPr="00AC34D3" w:rsidRDefault="00AC34D3" w:rsidP="00AC34D3">
            <w:pPr>
              <w:jc w:val="center"/>
            </w:pPr>
            <w:r w:rsidRPr="00AC34D3">
              <w:t>E</w:t>
            </w:r>
          </w:p>
        </w:tc>
        <w:tc>
          <w:tcPr>
            <w:tcW w:w="567" w:type="dxa"/>
            <w:vAlign w:val="center"/>
          </w:tcPr>
          <w:p w14:paraId="6625E91A" w14:textId="77777777" w:rsidR="00AC34D3" w:rsidRPr="00AC34D3" w:rsidRDefault="00AC34D3" w:rsidP="00AC34D3">
            <w:pPr>
              <w:jc w:val="center"/>
            </w:pPr>
            <w:r w:rsidRPr="00AC34D3">
              <w:t>M</w:t>
            </w:r>
          </w:p>
        </w:tc>
        <w:tc>
          <w:tcPr>
            <w:tcW w:w="567" w:type="dxa"/>
            <w:vAlign w:val="center"/>
          </w:tcPr>
          <w:p w14:paraId="576C7046" w14:textId="77777777" w:rsidR="00AC34D3" w:rsidRPr="00AC34D3" w:rsidRDefault="00AC34D3" w:rsidP="00AC34D3">
            <w:pPr>
              <w:jc w:val="center"/>
            </w:pPr>
            <w:r w:rsidRPr="00AC34D3">
              <w:t>B</w:t>
            </w:r>
          </w:p>
        </w:tc>
        <w:tc>
          <w:tcPr>
            <w:tcW w:w="567" w:type="dxa"/>
            <w:vAlign w:val="center"/>
          </w:tcPr>
          <w:p w14:paraId="761C017F" w14:textId="77777777" w:rsidR="00AC34D3" w:rsidRPr="00AC34D3" w:rsidRDefault="00AC34D3" w:rsidP="00AC34D3">
            <w:pPr>
              <w:jc w:val="center"/>
            </w:pPr>
            <w:r w:rsidRPr="00AC34D3">
              <w:t>R</w:t>
            </w:r>
          </w:p>
        </w:tc>
        <w:tc>
          <w:tcPr>
            <w:tcW w:w="567" w:type="dxa"/>
            <w:vAlign w:val="center"/>
          </w:tcPr>
          <w:p w14:paraId="2B725DB3" w14:textId="77777777" w:rsidR="00AC34D3" w:rsidRPr="00AC34D3" w:rsidRDefault="00AC34D3" w:rsidP="00AC34D3">
            <w:pPr>
              <w:jc w:val="center"/>
            </w:pPr>
            <w:r w:rsidRPr="00AC34D3">
              <w:t>A</w:t>
            </w:r>
          </w:p>
        </w:tc>
        <w:tc>
          <w:tcPr>
            <w:tcW w:w="567" w:type="dxa"/>
            <w:vAlign w:val="center"/>
          </w:tcPr>
          <w:p w14:paraId="5D81598B" w14:textId="77777777" w:rsidR="00AC34D3" w:rsidRPr="00AC34D3" w:rsidRDefault="00AC34D3" w:rsidP="00AC34D3">
            <w:pPr>
              <w:jc w:val="center"/>
            </w:pPr>
            <w:r w:rsidRPr="00AC34D3">
              <w:t>N</w:t>
            </w:r>
          </w:p>
        </w:tc>
        <w:tc>
          <w:tcPr>
            <w:tcW w:w="567" w:type="dxa"/>
            <w:vAlign w:val="center"/>
          </w:tcPr>
          <w:p w14:paraId="46550835" w14:textId="77777777" w:rsidR="00AC34D3" w:rsidRPr="00AC34D3" w:rsidRDefault="00AC34D3" w:rsidP="00AC34D3">
            <w:pPr>
              <w:jc w:val="center"/>
            </w:pPr>
            <w:r w:rsidRPr="00AC34D3">
              <w:t>E</w:t>
            </w:r>
          </w:p>
        </w:tc>
        <w:tc>
          <w:tcPr>
            <w:tcW w:w="567" w:type="dxa"/>
            <w:tcBorders>
              <w:top w:val="nil"/>
              <w:right w:val="nil"/>
            </w:tcBorders>
            <w:vAlign w:val="center"/>
          </w:tcPr>
          <w:p w14:paraId="4728A382" w14:textId="77777777" w:rsidR="00AC34D3" w:rsidRPr="00AC34D3" w:rsidRDefault="00AC34D3" w:rsidP="00AC34D3">
            <w:pPr>
              <w:jc w:val="center"/>
            </w:pPr>
          </w:p>
        </w:tc>
      </w:tr>
      <w:tr w:rsidR="00AC34D3" w:rsidRPr="00AC34D3" w14:paraId="31C4E357" w14:textId="77777777" w:rsidTr="00AC34D3">
        <w:trPr>
          <w:trHeight w:val="567"/>
        </w:trPr>
        <w:tc>
          <w:tcPr>
            <w:tcW w:w="567" w:type="dxa"/>
            <w:tcBorders>
              <w:top w:val="nil"/>
              <w:left w:val="nil"/>
              <w:bottom w:val="nil"/>
              <w:right w:val="nil"/>
            </w:tcBorders>
            <w:vAlign w:val="center"/>
          </w:tcPr>
          <w:p w14:paraId="3EB3D976" w14:textId="77777777" w:rsidR="00AC34D3" w:rsidRPr="00AC34D3" w:rsidRDefault="00AC34D3" w:rsidP="00AC34D3">
            <w:pPr>
              <w:jc w:val="center"/>
            </w:pPr>
          </w:p>
        </w:tc>
        <w:tc>
          <w:tcPr>
            <w:tcW w:w="567" w:type="dxa"/>
            <w:tcBorders>
              <w:top w:val="nil"/>
              <w:left w:val="nil"/>
              <w:bottom w:val="nil"/>
              <w:right w:val="nil"/>
            </w:tcBorders>
            <w:vAlign w:val="center"/>
          </w:tcPr>
          <w:p w14:paraId="14AA50F9" w14:textId="77777777" w:rsidR="00AC34D3" w:rsidRPr="00AC34D3" w:rsidRDefault="00AC34D3" w:rsidP="00AC34D3">
            <w:pPr>
              <w:jc w:val="center"/>
            </w:pPr>
          </w:p>
        </w:tc>
        <w:tc>
          <w:tcPr>
            <w:tcW w:w="567" w:type="dxa"/>
            <w:tcBorders>
              <w:top w:val="nil"/>
              <w:left w:val="nil"/>
              <w:bottom w:val="nil"/>
              <w:right w:val="nil"/>
            </w:tcBorders>
            <w:vAlign w:val="center"/>
          </w:tcPr>
          <w:p w14:paraId="64F11069" w14:textId="77777777" w:rsidR="00AC34D3" w:rsidRPr="00AC34D3" w:rsidRDefault="00AC34D3" w:rsidP="00AC34D3">
            <w:pPr>
              <w:jc w:val="center"/>
            </w:pPr>
          </w:p>
        </w:tc>
        <w:tc>
          <w:tcPr>
            <w:tcW w:w="567" w:type="dxa"/>
            <w:tcBorders>
              <w:top w:val="nil"/>
              <w:left w:val="nil"/>
              <w:bottom w:val="nil"/>
            </w:tcBorders>
            <w:vAlign w:val="center"/>
          </w:tcPr>
          <w:p w14:paraId="0F0F6F94" w14:textId="77777777" w:rsidR="00AC34D3" w:rsidRPr="00AC34D3" w:rsidRDefault="00AC34D3" w:rsidP="00AC34D3">
            <w:pPr>
              <w:jc w:val="center"/>
            </w:pPr>
          </w:p>
        </w:tc>
        <w:tc>
          <w:tcPr>
            <w:tcW w:w="567" w:type="dxa"/>
            <w:vAlign w:val="center"/>
          </w:tcPr>
          <w:p w14:paraId="5E3835AA" w14:textId="77777777" w:rsidR="00AC34D3" w:rsidRPr="00AC34D3" w:rsidRDefault="00AC34D3" w:rsidP="00AC34D3">
            <w:pPr>
              <w:jc w:val="center"/>
            </w:pPr>
            <w:r w:rsidRPr="00AC34D3">
              <w:t>U</w:t>
            </w:r>
          </w:p>
        </w:tc>
        <w:tc>
          <w:tcPr>
            <w:tcW w:w="567" w:type="dxa"/>
            <w:vAlign w:val="center"/>
          </w:tcPr>
          <w:p w14:paraId="2D6F9DBD" w14:textId="77777777" w:rsidR="00AC34D3" w:rsidRPr="00AC34D3" w:rsidRDefault="00AC34D3" w:rsidP="00AC34D3">
            <w:pPr>
              <w:jc w:val="center"/>
            </w:pPr>
            <w:r w:rsidRPr="00AC34D3">
              <w:t>N</w:t>
            </w:r>
          </w:p>
        </w:tc>
        <w:tc>
          <w:tcPr>
            <w:tcW w:w="567" w:type="dxa"/>
            <w:vAlign w:val="center"/>
          </w:tcPr>
          <w:p w14:paraId="2E03337A"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I</w:t>
            </w:r>
          </w:p>
        </w:tc>
        <w:tc>
          <w:tcPr>
            <w:tcW w:w="567" w:type="dxa"/>
            <w:vAlign w:val="center"/>
          </w:tcPr>
          <w:p w14:paraId="4BDAA4AA" w14:textId="77777777" w:rsidR="00AC34D3" w:rsidRPr="00AC34D3" w:rsidRDefault="00AC34D3" w:rsidP="00AC34D3">
            <w:pPr>
              <w:jc w:val="center"/>
            </w:pPr>
            <w:r w:rsidRPr="00AC34D3">
              <w:t>C</w:t>
            </w:r>
          </w:p>
        </w:tc>
        <w:tc>
          <w:tcPr>
            <w:tcW w:w="567" w:type="dxa"/>
            <w:vAlign w:val="center"/>
          </w:tcPr>
          <w:p w14:paraId="1DEBE354" w14:textId="77777777" w:rsidR="00AC34D3" w:rsidRPr="00AC34D3" w:rsidRDefault="00AC34D3" w:rsidP="00AC34D3">
            <w:pPr>
              <w:jc w:val="center"/>
            </w:pPr>
            <w:r w:rsidRPr="00AC34D3">
              <w:t>E</w:t>
            </w:r>
          </w:p>
        </w:tc>
        <w:tc>
          <w:tcPr>
            <w:tcW w:w="567" w:type="dxa"/>
            <w:vAlign w:val="center"/>
          </w:tcPr>
          <w:p w14:paraId="7D7CD19F" w14:textId="77777777" w:rsidR="00AC34D3" w:rsidRPr="00AC34D3" w:rsidRDefault="00AC34D3" w:rsidP="00AC34D3">
            <w:pPr>
              <w:jc w:val="center"/>
            </w:pPr>
            <w:r w:rsidRPr="00AC34D3">
              <w:t>L</w:t>
            </w:r>
          </w:p>
        </w:tc>
        <w:tc>
          <w:tcPr>
            <w:tcW w:w="567" w:type="dxa"/>
            <w:vAlign w:val="center"/>
          </w:tcPr>
          <w:p w14:paraId="3882C53C" w14:textId="77777777" w:rsidR="00AC34D3" w:rsidRPr="00AC34D3" w:rsidRDefault="00AC34D3" w:rsidP="00AC34D3">
            <w:pPr>
              <w:jc w:val="center"/>
            </w:pPr>
            <w:r w:rsidRPr="00AC34D3">
              <w:t>L</w:t>
            </w:r>
          </w:p>
        </w:tc>
        <w:tc>
          <w:tcPr>
            <w:tcW w:w="567" w:type="dxa"/>
            <w:tcBorders>
              <w:bottom w:val="single" w:sz="4" w:space="0" w:color="auto"/>
            </w:tcBorders>
            <w:vAlign w:val="center"/>
          </w:tcPr>
          <w:p w14:paraId="0BD56E09" w14:textId="77777777" w:rsidR="00AC34D3" w:rsidRPr="00AC34D3" w:rsidRDefault="00AC34D3" w:rsidP="00AC34D3">
            <w:pPr>
              <w:jc w:val="center"/>
            </w:pPr>
            <w:r w:rsidRPr="00AC34D3">
              <w:t>U</w:t>
            </w:r>
          </w:p>
        </w:tc>
        <w:tc>
          <w:tcPr>
            <w:tcW w:w="567" w:type="dxa"/>
            <w:vAlign w:val="center"/>
          </w:tcPr>
          <w:p w14:paraId="15EAFD94" w14:textId="77777777" w:rsidR="00AC34D3" w:rsidRPr="00AC34D3" w:rsidRDefault="00AC34D3" w:rsidP="00AC34D3">
            <w:pPr>
              <w:jc w:val="center"/>
            </w:pPr>
            <w:r w:rsidRPr="00AC34D3">
              <w:t>L</w:t>
            </w:r>
          </w:p>
        </w:tc>
        <w:tc>
          <w:tcPr>
            <w:tcW w:w="567" w:type="dxa"/>
            <w:tcBorders>
              <w:bottom w:val="single" w:sz="4" w:space="0" w:color="auto"/>
            </w:tcBorders>
            <w:vAlign w:val="center"/>
          </w:tcPr>
          <w:p w14:paraId="730ED3FB" w14:textId="77777777" w:rsidR="00AC34D3" w:rsidRPr="00AC34D3" w:rsidRDefault="00AC34D3" w:rsidP="00AC34D3">
            <w:pPr>
              <w:jc w:val="center"/>
            </w:pPr>
            <w:r w:rsidRPr="00AC34D3">
              <w:t>A</w:t>
            </w:r>
          </w:p>
        </w:tc>
        <w:tc>
          <w:tcPr>
            <w:tcW w:w="567" w:type="dxa"/>
            <w:tcBorders>
              <w:bottom w:val="single" w:sz="4" w:space="0" w:color="auto"/>
            </w:tcBorders>
            <w:vAlign w:val="center"/>
          </w:tcPr>
          <w:p w14:paraId="1AE72D63" w14:textId="77777777" w:rsidR="00AC34D3" w:rsidRPr="00AC34D3" w:rsidRDefault="00AC34D3" w:rsidP="00AC34D3">
            <w:pPr>
              <w:jc w:val="center"/>
            </w:pPr>
            <w:r w:rsidRPr="00AC34D3">
              <w:t>R</w:t>
            </w:r>
          </w:p>
        </w:tc>
      </w:tr>
      <w:tr w:rsidR="00AC34D3" w:rsidRPr="00AC34D3" w14:paraId="7A718FA6" w14:textId="77777777" w:rsidTr="00AC34D3">
        <w:trPr>
          <w:trHeight w:val="567"/>
        </w:trPr>
        <w:tc>
          <w:tcPr>
            <w:tcW w:w="567" w:type="dxa"/>
            <w:tcBorders>
              <w:top w:val="nil"/>
              <w:left w:val="nil"/>
              <w:bottom w:val="nil"/>
              <w:right w:val="nil"/>
            </w:tcBorders>
            <w:vAlign w:val="center"/>
          </w:tcPr>
          <w:p w14:paraId="6952592B" w14:textId="77777777" w:rsidR="00AC34D3" w:rsidRPr="00AC34D3" w:rsidRDefault="00AC34D3" w:rsidP="00AC34D3">
            <w:pPr>
              <w:jc w:val="center"/>
            </w:pPr>
          </w:p>
        </w:tc>
        <w:tc>
          <w:tcPr>
            <w:tcW w:w="567" w:type="dxa"/>
            <w:tcBorders>
              <w:top w:val="nil"/>
              <w:left w:val="nil"/>
              <w:bottom w:val="nil"/>
              <w:right w:val="nil"/>
            </w:tcBorders>
            <w:vAlign w:val="center"/>
          </w:tcPr>
          <w:p w14:paraId="1733BB4A" w14:textId="77777777" w:rsidR="00AC34D3" w:rsidRPr="00AC34D3" w:rsidRDefault="00AC34D3" w:rsidP="00AC34D3">
            <w:pPr>
              <w:jc w:val="center"/>
            </w:pPr>
          </w:p>
        </w:tc>
        <w:tc>
          <w:tcPr>
            <w:tcW w:w="567" w:type="dxa"/>
            <w:tcBorders>
              <w:top w:val="nil"/>
              <w:left w:val="nil"/>
              <w:bottom w:val="nil"/>
              <w:right w:val="nil"/>
            </w:tcBorders>
            <w:vAlign w:val="center"/>
          </w:tcPr>
          <w:p w14:paraId="36A4B23E" w14:textId="77777777" w:rsidR="00AC34D3" w:rsidRPr="00AC34D3" w:rsidRDefault="00AC34D3" w:rsidP="00AC34D3">
            <w:pPr>
              <w:jc w:val="center"/>
            </w:pPr>
          </w:p>
        </w:tc>
        <w:tc>
          <w:tcPr>
            <w:tcW w:w="567" w:type="dxa"/>
            <w:tcBorders>
              <w:top w:val="nil"/>
              <w:left w:val="nil"/>
              <w:bottom w:val="nil"/>
            </w:tcBorders>
            <w:vAlign w:val="center"/>
          </w:tcPr>
          <w:p w14:paraId="6756BC61" w14:textId="77777777" w:rsidR="00AC34D3" w:rsidRPr="00AC34D3" w:rsidRDefault="00AC34D3" w:rsidP="00AC34D3">
            <w:pPr>
              <w:jc w:val="center"/>
            </w:pPr>
          </w:p>
        </w:tc>
        <w:tc>
          <w:tcPr>
            <w:tcW w:w="567" w:type="dxa"/>
            <w:tcBorders>
              <w:bottom w:val="single" w:sz="4" w:space="0" w:color="auto"/>
            </w:tcBorders>
            <w:vAlign w:val="center"/>
          </w:tcPr>
          <w:p w14:paraId="0585B680" w14:textId="77777777" w:rsidR="00AC34D3" w:rsidRPr="00AC34D3" w:rsidRDefault="00AC34D3" w:rsidP="00AC34D3">
            <w:pPr>
              <w:jc w:val="center"/>
            </w:pPr>
            <w:r w:rsidRPr="00AC34D3">
              <w:t>E</w:t>
            </w:r>
          </w:p>
        </w:tc>
        <w:tc>
          <w:tcPr>
            <w:tcW w:w="567" w:type="dxa"/>
            <w:vAlign w:val="center"/>
          </w:tcPr>
          <w:p w14:paraId="75B6F722" w14:textId="77777777" w:rsidR="00AC34D3" w:rsidRPr="00AC34D3" w:rsidRDefault="00AC34D3" w:rsidP="00AC34D3">
            <w:pPr>
              <w:jc w:val="center"/>
            </w:pPr>
            <w:r w:rsidRPr="00AC34D3">
              <w:t>X</w:t>
            </w:r>
          </w:p>
        </w:tc>
        <w:tc>
          <w:tcPr>
            <w:tcW w:w="567" w:type="dxa"/>
            <w:vAlign w:val="center"/>
          </w:tcPr>
          <w:p w14:paraId="0733BAC2"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C</w:t>
            </w:r>
          </w:p>
        </w:tc>
        <w:tc>
          <w:tcPr>
            <w:tcW w:w="567" w:type="dxa"/>
            <w:vAlign w:val="center"/>
          </w:tcPr>
          <w:p w14:paraId="66904B10" w14:textId="77777777" w:rsidR="00AC34D3" w:rsidRPr="00AC34D3" w:rsidRDefault="00AC34D3" w:rsidP="00AC34D3">
            <w:pPr>
              <w:jc w:val="center"/>
            </w:pPr>
            <w:r w:rsidRPr="00AC34D3">
              <w:t>R</w:t>
            </w:r>
          </w:p>
        </w:tc>
        <w:tc>
          <w:tcPr>
            <w:tcW w:w="567" w:type="dxa"/>
            <w:vAlign w:val="center"/>
          </w:tcPr>
          <w:p w14:paraId="489C938E" w14:textId="77777777" w:rsidR="00AC34D3" w:rsidRPr="00AC34D3" w:rsidRDefault="00AC34D3" w:rsidP="00AC34D3">
            <w:pPr>
              <w:jc w:val="center"/>
            </w:pPr>
            <w:r w:rsidRPr="00AC34D3">
              <w:t>E</w:t>
            </w:r>
          </w:p>
        </w:tc>
        <w:tc>
          <w:tcPr>
            <w:tcW w:w="567" w:type="dxa"/>
            <w:vAlign w:val="center"/>
          </w:tcPr>
          <w:p w14:paraId="39D59A42" w14:textId="77777777" w:rsidR="00AC34D3" w:rsidRPr="00AC34D3" w:rsidRDefault="00AC34D3" w:rsidP="00AC34D3">
            <w:pPr>
              <w:jc w:val="center"/>
            </w:pPr>
            <w:r w:rsidRPr="00AC34D3">
              <w:t>T</w:t>
            </w:r>
          </w:p>
        </w:tc>
        <w:tc>
          <w:tcPr>
            <w:tcW w:w="567" w:type="dxa"/>
            <w:vAlign w:val="center"/>
          </w:tcPr>
          <w:p w14:paraId="528BB07D" w14:textId="77777777" w:rsidR="00AC34D3" w:rsidRPr="00AC34D3" w:rsidRDefault="00AC34D3" w:rsidP="00AC34D3">
            <w:pPr>
              <w:jc w:val="center"/>
            </w:pPr>
            <w:r w:rsidRPr="00AC34D3">
              <w:t>E</w:t>
            </w:r>
          </w:p>
        </w:tc>
        <w:tc>
          <w:tcPr>
            <w:tcW w:w="567" w:type="dxa"/>
            <w:tcBorders>
              <w:right w:val="nil"/>
            </w:tcBorders>
            <w:vAlign w:val="center"/>
          </w:tcPr>
          <w:p w14:paraId="53FE956F" w14:textId="77777777" w:rsidR="00AC34D3" w:rsidRPr="00AC34D3" w:rsidRDefault="00AC34D3" w:rsidP="00AC34D3">
            <w:pPr>
              <w:jc w:val="center"/>
            </w:pPr>
          </w:p>
        </w:tc>
        <w:tc>
          <w:tcPr>
            <w:tcW w:w="567" w:type="dxa"/>
            <w:tcBorders>
              <w:left w:val="nil"/>
              <w:right w:val="nil"/>
            </w:tcBorders>
            <w:vAlign w:val="center"/>
          </w:tcPr>
          <w:p w14:paraId="68B79DFC" w14:textId="77777777" w:rsidR="00AC34D3" w:rsidRPr="00AC34D3" w:rsidRDefault="00AC34D3" w:rsidP="00AC34D3">
            <w:pPr>
              <w:jc w:val="center"/>
            </w:pPr>
          </w:p>
        </w:tc>
        <w:tc>
          <w:tcPr>
            <w:tcW w:w="567" w:type="dxa"/>
            <w:tcBorders>
              <w:left w:val="nil"/>
              <w:bottom w:val="single" w:sz="4" w:space="0" w:color="auto"/>
              <w:right w:val="nil"/>
            </w:tcBorders>
            <w:vAlign w:val="center"/>
          </w:tcPr>
          <w:p w14:paraId="6734C481" w14:textId="77777777" w:rsidR="00AC34D3" w:rsidRPr="00AC34D3" w:rsidRDefault="00AC34D3" w:rsidP="00AC34D3">
            <w:pPr>
              <w:jc w:val="center"/>
            </w:pPr>
          </w:p>
        </w:tc>
        <w:tc>
          <w:tcPr>
            <w:tcW w:w="567" w:type="dxa"/>
            <w:tcBorders>
              <w:left w:val="nil"/>
              <w:bottom w:val="single" w:sz="4" w:space="0" w:color="auto"/>
              <w:right w:val="nil"/>
            </w:tcBorders>
            <w:vAlign w:val="center"/>
          </w:tcPr>
          <w:p w14:paraId="6E6381A5" w14:textId="77777777" w:rsidR="00AC34D3" w:rsidRPr="00AC34D3" w:rsidRDefault="00AC34D3" w:rsidP="00AC34D3">
            <w:pPr>
              <w:jc w:val="center"/>
            </w:pPr>
          </w:p>
        </w:tc>
      </w:tr>
      <w:tr w:rsidR="00AC34D3" w:rsidRPr="00AC34D3" w14:paraId="246022F1" w14:textId="77777777" w:rsidTr="00AC34D3">
        <w:trPr>
          <w:trHeight w:val="567"/>
        </w:trPr>
        <w:tc>
          <w:tcPr>
            <w:tcW w:w="567" w:type="dxa"/>
            <w:tcBorders>
              <w:top w:val="nil"/>
              <w:left w:val="nil"/>
              <w:bottom w:val="nil"/>
              <w:right w:val="nil"/>
            </w:tcBorders>
            <w:vAlign w:val="center"/>
          </w:tcPr>
          <w:p w14:paraId="71A0C51E" w14:textId="77777777" w:rsidR="00AC34D3" w:rsidRPr="00AC34D3" w:rsidRDefault="00AC34D3" w:rsidP="00AC34D3">
            <w:pPr>
              <w:jc w:val="center"/>
            </w:pPr>
          </w:p>
        </w:tc>
        <w:tc>
          <w:tcPr>
            <w:tcW w:w="567" w:type="dxa"/>
            <w:tcBorders>
              <w:top w:val="nil"/>
              <w:left w:val="nil"/>
              <w:bottom w:val="nil"/>
              <w:right w:val="nil"/>
            </w:tcBorders>
            <w:vAlign w:val="center"/>
          </w:tcPr>
          <w:p w14:paraId="3FB70CCE" w14:textId="77777777" w:rsidR="00AC34D3" w:rsidRPr="00AC34D3" w:rsidRDefault="00AC34D3" w:rsidP="00AC34D3">
            <w:pPr>
              <w:jc w:val="center"/>
            </w:pPr>
          </w:p>
        </w:tc>
        <w:tc>
          <w:tcPr>
            <w:tcW w:w="567" w:type="dxa"/>
            <w:tcBorders>
              <w:top w:val="nil"/>
              <w:left w:val="nil"/>
              <w:bottom w:val="nil"/>
              <w:right w:val="nil"/>
            </w:tcBorders>
            <w:vAlign w:val="center"/>
          </w:tcPr>
          <w:p w14:paraId="6C730CE1" w14:textId="77777777" w:rsidR="00AC34D3" w:rsidRPr="00AC34D3" w:rsidRDefault="00AC34D3" w:rsidP="00AC34D3">
            <w:pPr>
              <w:jc w:val="center"/>
            </w:pPr>
          </w:p>
        </w:tc>
        <w:tc>
          <w:tcPr>
            <w:tcW w:w="567" w:type="dxa"/>
            <w:tcBorders>
              <w:top w:val="nil"/>
              <w:left w:val="nil"/>
              <w:bottom w:val="nil"/>
              <w:right w:val="nil"/>
            </w:tcBorders>
            <w:vAlign w:val="center"/>
          </w:tcPr>
          <w:p w14:paraId="14C20FF9" w14:textId="77777777" w:rsidR="00AC34D3" w:rsidRPr="00AC34D3" w:rsidRDefault="00AC34D3" w:rsidP="00AC34D3">
            <w:pPr>
              <w:jc w:val="center"/>
            </w:pPr>
          </w:p>
        </w:tc>
        <w:tc>
          <w:tcPr>
            <w:tcW w:w="567" w:type="dxa"/>
            <w:tcBorders>
              <w:left w:val="nil"/>
              <w:bottom w:val="nil"/>
              <w:right w:val="nil"/>
            </w:tcBorders>
            <w:vAlign w:val="center"/>
          </w:tcPr>
          <w:p w14:paraId="73EB7D39" w14:textId="77777777" w:rsidR="00AC34D3" w:rsidRPr="00AC34D3" w:rsidRDefault="00AC34D3" w:rsidP="00AC34D3">
            <w:pPr>
              <w:jc w:val="center"/>
            </w:pPr>
          </w:p>
        </w:tc>
        <w:tc>
          <w:tcPr>
            <w:tcW w:w="567" w:type="dxa"/>
            <w:tcBorders>
              <w:left w:val="nil"/>
              <w:bottom w:val="nil"/>
            </w:tcBorders>
            <w:vAlign w:val="center"/>
          </w:tcPr>
          <w:p w14:paraId="2C2FF5A2" w14:textId="77777777" w:rsidR="00AC34D3" w:rsidRPr="00AC34D3" w:rsidRDefault="00AC34D3" w:rsidP="00AC34D3">
            <w:pPr>
              <w:jc w:val="center"/>
            </w:pPr>
          </w:p>
        </w:tc>
        <w:tc>
          <w:tcPr>
            <w:tcW w:w="567" w:type="dxa"/>
            <w:vAlign w:val="center"/>
          </w:tcPr>
          <w:p w14:paraId="46EF207E"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R</w:t>
            </w:r>
          </w:p>
        </w:tc>
        <w:tc>
          <w:tcPr>
            <w:tcW w:w="567" w:type="dxa"/>
            <w:vAlign w:val="center"/>
          </w:tcPr>
          <w:p w14:paraId="5EBE570A" w14:textId="77777777" w:rsidR="00AC34D3" w:rsidRPr="00AC34D3" w:rsidRDefault="00AC34D3" w:rsidP="00AC34D3">
            <w:pPr>
              <w:jc w:val="center"/>
            </w:pPr>
            <w:r w:rsidRPr="00AC34D3">
              <w:t>E</w:t>
            </w:r>
          </w:p>
        </w:tc>
        <w:tc>
          <w:tcPr>
            <w:tcW w:w="567" w:type="dxa"/>
            <w:vAlign w:val="center"/>
          </w:tcPr>
          <w:p w14:paraId="471E0F99" w14:textId="77777777" w:rsidR="00AC34D3" w:rsidRPr="00AC34D3" w:rsidRDefault="00AC34D3" w:rsidP="00AC34D3">
            <w:pPr>
              <w:jc w:val="center"/>
            </w:pPr>
            <w:r w:rsidRPr="00AC34D3">
              <w:t>P</w:t>
            </w:r>
          </w:p>
        </w:tc>
        <w:tc>
          <w:tcPr>
            <w:tcW w:w="567" w:type="dxa"/>
            <w:vAlign w:val="center"/>
          </w:tcPr>
          <w:p w14:paraId="674928D0" w14:textId="77777777" w:rsidR="00AC34D3" w:rsidRPr="00AC34D3" w:rsidRDefault="00AC34D3" w:rsidP="00AC34D3">
            <w:pPr>
              <w:jc w:val="center"/>
            </w:pPr>
            <w:r w:rsidRPr="00AC34D3">
              <w:t>R</w:t>
            </w:r>
          </w:p>
        </w:tc>
        <w:tc>
          <w:tcPr>
            <w:tcW w:w="567" w:type="dxa"/>
            <w:vAlign w:val="center"/>
          </w:tcPr>
          <w:p w14:paraId="7CAF914B" w14:textId="77777777" w:rsidR="00AC34D3" w:rsidRPr="00AC34D3" w:rsidRDefault="00AC34D3" w:rsidP="00AC34D3">
            <w:pPr>
              <w:jc w:val="center"/>
            </w:pPr>
            <w:r w:rsidRPr="00AC34D3">
              <w:t>O</w:t>
            </w:r>
          </w:p>
        </w:tc>
        <w:tc>
          <w:tcPr>
            <w:tcW w:w="567" w:type="dxa"/>
            <w:vAlign w:val="center"/>
          </w:tcPr>
          <w:p w14:paraId="7665F35D" w14:textId="77777777" w:rsidR="00AC34D3" w:rsidRPr="00AC34D3" w:rsidRDefault="00AC34D3" w:rsidP="00AC34D3">
            <w:pPr>
              <w:jc w:val="center"/>
            </w:pPr>
            <w:r w:rsidRPr="00AC34D3">
              <w:t>D</w:t>
            </w:r>
          </w:p>
        </w:tc>
        <w:tc>
          <w:tcPr>
            <w:tcW w:w="567" w:type="dxa"/>
            <w:vAlign w:val="center"/>
          </w:tcPr>
          <w:p w14:paraId="40362036" w14:textId="77777777" w:rsidR="00AC34D3" w:rsidRPr="00AC34D3" w:rsidRDefault="00AC34D3" w:rsidP="00AC34D3">
            <w:pPr>
              <w:jc w:val="center"/>
            </w:pPr>
            <w:r w:rsidRPr="00AC34D3">
              <w:t>U</w:t>
            </w:r>
          </w:p>
        </w:tc>
        <w:tc>
          <w:tcPr>
            <w:tcW w:w="567" w:type="dxa"/>
            <w:tcBorders>
              <w:top w:val="single" w:sz="4" w:space="0" w:color="auto"/>
              <w:right w:val="single" w:sz="4" w:space="0" w:color="auto"/>
            </w:tcBorders>
            <w:vAlign w:val="center"/>
          </w:tcPr>
          <w:p w14:paraId="777E80F8" w14:textId="77777777" w:rsidR="00AC34D3" w:rsidRPr="00AC34D3" w:rsidRDefault="00AC34D3" w:rsidP="00AC34D3">
            <w:pPr>
              <w:jc w:val="center"/>
            </w:pPr>
            <w:r w:rsidRPr="00AC34D3">
              <w:t>C</w:t>
            </w:r>
          </w:p>
        </w:tc>
        <w:tc>
          <w:tcPr>
            <w:tcW w:w="567" w:type="dxa"/>
            <w:tcBorders>
              <w:top w:val="single" w:sz="4" w:space="0" w:color="auto"/>
              <w:left w:val="single" w:sz="4" w:space="0" w:color="auto"/>
              <w:right w:val="single" w:sz="4" w:space="0" w:color="auto"/>
            </w:tcBorders>
            <w:vAlign w:val="center"/>
          </w:tcPr>
          <w:p w14:paraId="4B26A3A1" w14:textId="77777777" w:rsidR="00AC34D3" w:rsidRPr="00AC34D3" w:rsidRDefault="00AC34D3" w:rsidP="00AC34D3">
            <w:pPr>
              <w:jc w:val="center"/>
            </w:pPr>
            <w:r w:rsidRPr="00AC34D3">
              <w:t>E</w:t>
            </w:r>
          </w:p>
        </w:tc>
      </w:tr>
      <w:tr w:rsidR="00AC34D3" w:rsidRPr="00AC34D3" w14:paraId="649AD265" w14:textId="77777777" w:rsidTr="00AC34D3">
        <w:trPr>
          <w:trHeight w:val="567"/>
        </w:trPr>
        <w:tc>
          <w:tcPr>
            <w:tcW w:w="567" w:type="dxa"/>
            <w:tcBorders>
              <w:top w:val="nil"/>
              <w:left w:val="nil"/>
              <w:right w:val="nil"/>
            </w:tcBorders>
            <w:vAlign w:val="center"/>
          </w:tcPr>
          <w:p w14:paraId="17294E05" w14:textId="77777777" w:rsidR="00AC34D3" w:rsidRPr="00AC34D3" w:rsidRDefault="00AC34D3" w:rsidP="00AC34D3">
            <w:pPr>
              <w:jc w:val="center"/>
            </w:pPr>
          </w:p>
        </w:tc>
        <w:tc>
          <w:tcPr>
            <w:tcW w:w="567" w:type="dxa"/>
            <w:tcBorders>
              <w:top w:val="nil"/>
              <w:left w:val="nil"/>
              <w:right w:val="nil"/>
            </w:tcBorders>
            <w:vAlign w:val="center"/>
          </w:tcPr>
          <w:p w14:paraId="26A2E0D2" w14:textId="77777777" w:rsidR="00AC34D3" w:rsidRPr="00AC34D3" w:rsidRDefault="00AC34D3" w:rsidP="00AC34D3">
            <w:pPr>
              <w:jc w:val="center"/>
            </w:pPr>
          </w:p>
        </w:tc>
        <w:tc>
          <w:tcPr>
            <w:tcW w:w="567" w:type="dxa"/>
            <w:tcBorders>
              <w:top w:val="nil"/>
              <w:left w:val="nil"/>
              <w:right w:val="nil"/>
            </w:tcBorders>
            <w:vAlign w:val="center"/>
          </w:tcPr>
          <w:p w14:paraId="5197AB4F" w14:textId="77777777" w:rsidR="00AC34D3" w:rsidRPr="00AC34D3" w:rsidRDefault="00AC34D3" w:rsidP="00AC34D3">
            <w:pPr>
              <w:jc w:val="center"/>
            </w:pPr>
          </w:p>
        </w:tc>
        <w:tc>
          <w:tcPr>
            <w:tcW w:w="567" w:type="dxa"/>
            <w:tcBorders>
              <w:top w:val="nil"/>
              <w:left w:val="nil"/>
              <w:right w:val="nil"/>
            </w:tcBorders>
            <w:vAlign w:val="center"/>
          </w:tcPr>
          <w:p w14:paraId="4293D96E" w14:textId="77777777" w:rsidR="00AC34D3" w:rsidRPr="00AC34D3" w:rsidRDefault="00AC34D3" w:rsidP="00AC34D3">
            <w:pPr>
              <w:jc w:val="center"/>
            </w:pPr>
          </w:p>
        </w:tc>
        <w:tc>
          <w:tcPr>
            <w:tcW w:w="567" w:type="dxa"/>
            <w:tcBorders>
              <w:top w:val="nil"/>
              <w:left w:val="nil"/>
              <w:right w:val="nil"/>
            </w:tcBorders>
            <w:vAlign w:val="center"/>
          </w:tcPr>
          <w:p w14:paraId="3D0921BC" w14:textId="77777777" w:rsidR="00AC34D3" w:rsidRPr="00AC34D3" w:rsidRDefault="00AC34D3" w:rsidP="00AC34D3">
            <w:pPr>
              <w:jc w:val="center"/>
            </w:pPr>
          </w:p>
        </w:tc>
        <w:tc>
          <w:tcPr>
            <w:tcW w:w="567" w:type="dxa"/>
            <w:tcBorders>
              <w:top w:val="nil"/>
              <w:left w:val="nil"/>
            </w:tcBorders>
            <w:vAlign w:val="center"/>
          </w:tcPr>
          <w:p w14:paraId="225FFBCC" w14:textId="77777777" w:rsidR="00AC34D3" w:rsidRPr="00AC34D3" w:rsidRDefault="00AC34D3" w:rsidP="00AC34D3">
            <w:pPr>
              <w:jc w:val="center"/>
            </w:pPr>
          </w:p>
        </w:tc>
        <w:tc>
          <w:tcPr>
            <w:tcW w:w="567" w:type="dxa"/>
            <w:vAlign w:val="center"/>
          </w:tcPr>
          <w:p w14:paraId="574B740F"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O</w:t>
            </w:r>
          </w:p>
        </w:tc>
        <w:tc>
          <w:tcPr>
            <w:tcW w:w="567" w:type="dxa"/>
            <w:tcBorders>
              <w:bottom w:val="single" w:sz="4" w:space="0" w:color="auto"/>
            </w:tcBorders>
            <w:vAlign w:val="center"/>
          </w:tcPr>
          <w:p w14:paraId="04B05113" w14:textId="77777777" w:rsidR="00AC34D3" w:rsidRPr="00AC34D3" w:rsidRDefault="00AC34D3" w:rsidP="00AC34D3">
            <w:pPr>
              <w:jc w:val="center"/>
            </w:pPr>
            <w:r w:rsidRPr="00AC34D3">
              <w:t>R</w:t>
            </w:r>
          </w:p>
        </w:tc>
        <w:tc>
          <w:tcPr>
            <w:tcW w:w="567" w:type="dxa"/>
            <w:tcBorders>
              <w:bottom w:val="single" w:sz="4" w:space="0" w:color="auto"/>
            </w:tcBorders>
            <w:vAlign w:val="center"/>
          </w:tcPr>
          <w:p w14:paraId="7B22EF69" w14:textId="77777777" w:rsidR="00AC34D3" w:rsidRPr="00AC34D3" w:rsidRDefault="00AC34D3" w:rsidP="00AC34D3">
            <w:pPr>
              <w:jc w:val="center"/>
            </w:pPr>
            <w:r w:rsidRPr="00AC34D3">
              <w:t>G</w:t>
            </w:r>
          </w:p>
        </w:tc>
        <w:tc>
          <w:tcPr>
            <w:tcW w:w="567" w:type="dxa"/>
            <w:tcBorders>
              <w:bottom w:val="single" w:sz="4" w:space="0" w:color="auto"/>
            </w:tcBorders>
            <w:vAlign w:val="center"/>
          </w:tcPr>
          <w:p w14:paraId="0647811D" w14:textId="77777777" w:rsidR="00AC34D3" w:rsidRPr="00AC34D3" w:rsidRDefault="00AC34D3" w:rsidP="00AC34D3">
            <w:pPr>
              <w:jc w:val="center"/>
            </w:pPr>
            <w:r w:rsidRPr="00AC34D3">
              <w:t>A</w:t>
            </w:r>
          </w:p>
        </w:tc>
        <w:tc>
          <w:tcPr>
            <w:tcW w:w="567" w:type="dxa"/>
            <w:tcBorders>
              <w:bottom w:val="single" w:sz="4" w:space="0" w:color="auto"/>
            </w:tcBorders>
            <w:vAlign w:val="center"/>
          </w:tcPr>
          <w:p w14:paraId="0030F3A8" w14:textId="77777777" w:rsidR="00AC34D3" w:rsidRPr="00AC34D3" w:rsidRDefault="00AC34D3" w:rsidP="00AC34D3">
            <w:pPr>
              <w:jc w:val="center"/>
            </w:pPr>
            <w:r w:rsidRPr="00AC34D3">
              <w:t>N</w:t>
            </w:r>
          </w:p>
        </w:tc>
        <w:tc>
          <w:tcPr>
            <w:tcW w:w="567" w:type="dxa"/>
            <w:tcBorders>
              <w:bottom w:val="single" w:sz="4" w:space="0" w:color="auto"/>
            </w:tcBorders>
            <w:vAlign w:val="center"/>
          </w:tcPr>
          <w:p w14:paraId="71001765" w14:textId="77777777" w:rsidR="00AC34D3" w:rsidRPr="00AC34D3" w:rsidRDefault="00AC34D3" w:rsidP="00AC34D3">
            <w:pPr>
              <w:jc w:val="center"/>
            </w:pPr>
            <w:r w:rsidRPr="00AC34D3">
              <w:t>E</w:t>
            </w:r>
          </w:p>
        </w:tc>
        <w:tc>
          <w:tcPr>
            <w:tcW w:w="567" w:type="dxa"/>
            <w:tcBorders>
              <w:bottom w:val="single" w:sz="4" w:space="0" w:color="auto"/>
            </w:tcBorders>
            <w:vAlign w:val="center"/>
          </w:tcPr>
          <w:p w14:paraId="2B8E73B5" w14:textId="77777777" w:rsidR="00AC34D3" w:rsidRPr="00AC34D3" w:rsidRDefault="00AC34D3" w:rsidP="00AC34D3">
            <w:pPr>
              <w:jc w:val="center"/>
            </w:pPr>
            <w:r w:rsidRPr="00AC34D3">
              <w:t>L</w:t>
            </w:r>
          </w:p>
        </w:tc>
        <w:tc>
          <w:tcPr>
            <w:tcW w:w="567" w:type="dxa"/>
            <w:tcBorders>
              <w:bottom w:val="single" w:sz="4" w:space="0" w:color="auto"/>
            </w:tcBorders>
            <w:vAlign w:val="center"/>
          </w:tcPr>
          <w:p w14:paraId="12F9ABEA" w14:textId="77777777" w:rsidR="00AC34D3" w:rsidRPr="00AC34D3" w:rsidRDefault="00AC34D3" w:rsidP="00AC34D3">
            <w:pPr>
              <w:jc w:val="center"/>
            </w:pPr>
            <w:r w:rsidRPr="00AC34D3">
              <w:t>L</w:t>
            </w:r>
          </w:p>
        </w:tc>
        <w:tc>
          <w:tcPr>
            <w:tcW w:w="567" w:type="dxa"/>
            <w:tcBorders>
              <w:bottom w:val="single" w:sz="4" w:space="0" w:color="auto"/>
            </w:tcBorders>
            <w:vAlign w:val="center"/>
          </w:tcPr>
          <w:p w14:paraId="0F44FC96" w14:textId="77777777" w:rsidR="00AC34D3" w:rsidRPr="00AC34D3" w:rsidRDefault="00AC34D3" w:rsidP="00AC34D3">
            <w:pPr>
              <w:jc w:val="center"/>
            </w:pPr>
            <w:r w:rsidRPr="00AC34D3">
              <w:t>E</w:t>
            </w:r>
          </w:p>
        </w:tc>
      </w:tr>
      <w:tr w:rsidR="00AC34D3" w:rsidRPr="00AC34D3" w14:paraId="3CFABB1A" w14:textId="77777777" w:rsidTr="00AC34D3">
        <w:trPr>
          <w:trHeight w:val="567"/>
        </w:trPr>
        <w:tc>
          <w:tcPr>
            <w:tcW w:w="567" w:type="dxa"/>
            <w:tcBorders>
              <w:bottom w:val="single" w:sz="4" w:space="0" w:color="auto"/>
            </w:tcBorders>
            <w:vAlign w:val="center"/>
          </w:tcPr>
          <w:p w14:paraId="2286469C" w14:textId="77777777" w:rsidR="00AC34D3" w:rsidRPr="00AC34D3" w:rsidRDefault="00AC34D3" w:rsidP="00AC34D3">
            <w:pPr>
              <w:jc w:val="center"/>
            </w:pPr>
            <w:r w:rsidRPr="00AC34D3">
              <w:t>N</w:t>
            </w:r>
          </w:p>
        </w:tc>
        <w:tc>
          <w:tcPr>
            <w:tcW w:w="567" w:type="dxa"/>
            <w:tcBorders>
              <w:bottom w:val="single" w:sz="4" w:space="0" w:color="auto"/>
            </w:tcBorders>
            <w:vAlign w:val="center"/>
          </w:tcPr>
          <w:p w14:paraId="144F80F4" w14:textId="77777777" w:rsidR="00AC34D3" w:rsidRPr="00AC34D3" w:rsidRDefault="00AC34D3" w:rsidP="00AC34D3">
            <w:pPr>
              <w:jc w:val="center"/>
            </w:pPr>
            <w:r w:rsidRPr="00AC34D3">
              <w:t>U</w:t>
            </w:r>
          </w:p>
        </w:tc>
        <w:tc>
          <w:tcPr>
            <w:tcW w:w="567" w:type="dxa"/>
            <w:tcBorders>
              <w:bottom w:val="single" w:sz="4" w:space="0" w:color="auto"/>
            </w:tcBorders>
            <w:vAlign w:val="center"/>
          </w:tcPr>
          <w:p w14:paraId="4912BF8C" w14:textId="77777777" w:rsidR="00AC34D3" w:rsidRPr="00AC34D3" w:rsidRDefault="00AC34D3" w:rsidP="00AC34D3">
            <w:pPr>
              <w:jc w:val="center"/>
            </w:pPr>
            <w:r w:rsidRPr="00AC34D3">
              <w:t>C</w:t>
            </w:r>
          </w:p>
        </w:tc>
        <w:tc>
          <w:tcPr>
            <w:tcW w:w="567" w:type="dxa"/>
            <w:tcBorders>
              <w:bottom w:val="single" w:sz="4" w:space="0" w:color="auto"/>
            </w:tcBorders>
            <w:vAlign w:val="center"/>
          </w:tcPr>
          <w:p w14:paraId="6F4B2C75" w14:textId="77777777" w:rsidR="00AC34D3" w:rsidRPr="00AC34D3" w:rsidRDefault="00AC34D3" w:rsidP="00AC34D3">
            <w:pPr>
              <w:jc w:val="center"/>
            </w:pPr>
            <w:r w:rsidRPr="00AC34D3">
              <w:t>L</w:t>
            </w:r>
          </w:p>
        </w:tc>
        <w:tc>
          <w:tcPr>
            <w:tcW w:w="567" w:type="dxa"/>
            <w:tcBorders>
              <w:bottom w:val="single" w:sz="4" w:space="0" w:color="auto"/>
            </w:tcBorders>
            <w:vAlign w:val="center"/>
          </w:tcPr>
          <w:p w14:paraId="31F57319" w14:textId="77777777" w:rsidR="00AC34D3" w:rsidRPr="00AC34D3" w:rsidRDefault="00AC34D3" w:rsidP="00AC34D3">
            <w:pPr>
              <w:jc w:val="center"/>
            </w:pPr>
            <w:r w:rsidRPr="00AC34D3">
              <w:t>E</w:t>
            </w:r>
          </w:p>
        </w:tc>
        <w:tc>
          <w:tcPr>
            <w:tcW w:w="567" w:type="dxa"/>
            <w:tcBorders>
              <w:bottom w:val="single" w:sz="4" w:space="0" w:color="auto"/>
            </w:tcBorders>
            <w:vAlign w:val="center"/>
          </w:tcPr>
          <w:p w14:paraId="304D63D2" w14:textId="77777777" w:rsidR="00AC34D3" w:rsidRPr="00AC34D3" w:rsidRDefault="00AC34D3" w:rsidP="00AC34D3">
            <w:pPr>
              <w:jc w:val="center"/>
            </w:pPr>
            <w:r w:rsidRPr="00AC34D3">
              <w:t>U</w:t>
            </w:r>
          </w:p>
        </w:tc>
        <w:tc>
          <w:tcPr>
            <w:tcW w:w="567" w:type="dxa"/>
            <w:vAlign w:val="center"/>
          </w:tcPr>
          <w:p w14:paraId="23FB2BAF"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S</w:t>
            </w:r>
          </w:p>
        </w:tc>
        <w:tc>
          <w:tcPr>
            <w:tcW w:w="567" w:type="dxa"/>
            <w:tcBorders>
              <w:right w:val="nil"/>
            </w:tcBorders>
            <w:vAlign w:val="center"/>
          </w:tcPr>
          <w:p w14:paraId="75C79B7B" w14:textId="77777777" w:rsidR="00AC34D3" w:rsidRPr="00AC34D3" w:rsidRDefault="00AC34D3" w:rsidP="00AC34D3">
            <w:pPr>
              <w:jc w:val="center"/>
            </w:pPr>
          </w:p>
        </w:tc>
        <w:tc>
          <w:tcPr>
            <w:tcW w:w="567" w:type="dxa"/>
            <w:tcBorders>
              <w:left w:val="nil"/>
              <w:right w:val="nil"/>
            </w:tcBorders>
            <w:vAlign w:val="center"/>
          </w:tcPr>
          <w:p w14:paraId="05A4C5C2" w14:textId="77777777" w:rsidR="00AC34D3" w:rsidRPr="00AC34D3" w:rsidRDefault="00AC34D3" w:rsidP="00AC34D3">
            <w:pPr>
              <w:jc w:val="center"/>
            </w:pPr>
          </w:p>
        </w:tc>
        <w:tc>
          <w:tcPr>
            <w:tcW w:w="567" w:type="dxa"/>
            <w:tcBorders>
              <w:left w:val="nil"/>
              <w:right w:val="nil"/>
            </w:tcBorders>
            <w:vAlign w:val="center"/>
          </w:tcPr>
          <w:p w14:paraId="1D43518F" w14:textId="77777777" w:rsidR="00AC34D3" w:rsidRPr="00AC34D3" w:rsidRDefault="00AC34D3" w:rsidP="00AC34D3">
            <w:pPr>
              <w:jc w:val="center"/>
            </w:pPr>
          </w:p>
        </w:tc>
        <w:tc>
          <w:tcPr>
            <w:tcW w:w="567" w:type="dxa"/>
            <w:tcBorders>
              <w:left w:val="nil"/>
              <w:right w:val="nil"/>
            </w:tcBorders>
            <w:vAlign w:val="center"/>
          </w:tcPr>
          <w:p w14:paraId="3A9CA9A0" w14:textId="77777777" w:rsidR="00AC34D3" w:rsidRPr="00AC34D3" w:rsidRDefault="00AC34D3" w:rsidP="00AC34D3">
            <w:pPr>
              <w:jc w:val="center"/>
            </w:pPr>
          </w:p>
        </w:tc>
        <w:tc>
          <w:tcPr>
            <w:tcW w:w="567" w:type="dxa"/>
            <w:tcBorders>
              <w:left w:val="nil"/>
              <w:bottom w:val="nil"/>
              <w:right w:val="nil"/>
            </w:tcBorders>
            <w:vAlign w:val="center"/>
          </w:tcPr>
          <w:p w14:paraId="27242E53" w14:textId="77777777" w:rsidR="00AC34D3" w:rsidRPr="00AC34D3" w:rsidRDefault="00AC34D3" w:rsidP="00AC34D3">
            <w:pPr>
              <w:jc w:val="center"/>
            </w:pPr>
          </w:p>
        </w:tc>
        <w:tc>
          <w:tcPr>
            <w:tcW w:w="567" w:type="dxa"/>
            <w:tcBorders>
              <w:left w:val="nil"/>
              <w:bottom w:val="nil"/>
              <w:right w:val="nil"/>
            </w:tcBorders>
            <w:vAlign w:val="center"/>
          </w:tcPr>
          <w:p w14:paraId="3211FFC5" w14:textId="77777777" w:rsidR="00AC34D3" w:rsidRPr="00AC34D3" w:rsidRDefault="00AC34D3" w:rsidP="00AC34D3">
            <w:pPr>
              <w:jc w:val="center"/>
            </w:pPr>
          </w:p>
        </w:tc>
        <w:tc>
          <w:tcPr>
            <w:tcW w:w="567" w:type="dxa"/>
            <w:tcBorders>
              <w:left w:val="nil"/>
              <w:bottom w:val="nil"/>
              <w:right w:val="nil"/>
            </w:tcBorders>
            <w:vAlign w:val="center"/>
          </w:tcPr>
          <w:p w14:paraId="778DE555" w14:textId="77777777" w:rsidR="00AC34D3" w:rsidRPr="00AC34D3" w:rsidRDefault="00AC34D3" w:rsidP="00AC34D3">
            <w:pPr>
              <w:jc w:val="center"/>
            </w:pPr>
          </w:p>
        </w:tc>
        <w:tc>
          <w:tcPr>
            <w:tcW w:w="567" w:type="dxa"/>
            <w:tcBorders>
              <w:left w:val="nil"/>
              <w:bottom w:val="nil"/>
              <w:right w:val="nil"/>
            </w:tcBorders>
            <w:vAlign w:val="center"/>
          </w:tcPr>
          <w:p w14:paraId="19A3D3A2" w14:textId="77777777" w:rsidR="00AC34D3" w:rsidRPr="00AC34D3" w:rsidRDefault="00AC34D3" w:rsidP="00AC34D3">
            <w:pPr>
              <w:jc w:val="center"/>
            </w:pPr>
          </w:p>
        </w:tc>
      </w:tr>
      <w:tr w:rsidR="00AC34D3" w:rsidRPr="00AC34D3" w14:paraId="71140983" w14:textId="77777777" w:rsidTr="00AC34D3">
        <w:trPr>
          <w:trHeight w:val="567"/>
        </w:trPr>
        <w:tc>
          <w:tcPr>
            <w:tcW w:w="567" w:type="dxa"/>
            <w:tcBorders>
              <w:left w:val="nil"/>
              <w:bottom w:val="nil"/>
              <w:right w:val="nil"/>
            </w:tcBorders>
            <w:vAlign w:val="center"/>
          </w:tcPr>
          <w:p w14:paraId="79E8B8B2" w14:textId="77777777" w:rsidR="00AC34D3" w:rsidRPr="00AC34D3" w:rsidRDefault="00AC34D3" w:rsidP="00AC34D3">
            <w:pPr>
              <w:jc w:val="center"/>
            </w:pPr>
          </w:p>
        </w:tc>
        <w:tc>
          <w:tcPr>
            <w:tcW w:w="567" w:type="dxa"/>
            <w:tcBorders>
              <w:left w:val="nil"/>
              <w:bottom w:val="nil"/>
              <w:right w:val="nil"/>
            </w:tcBorders>
            <w:vAlign w:val="center"/>
          </w:tcPr>
          <w:p w14:paraId="70028636" w14:textId="77777777" w:rsidR="00AC34D3" w:rsidRPr="00AC34D3" w:rsidRDefault="00AC34D3" w:rsidP="00AC34D3">
            <w:pPr>
              <w:jc w:val="center"/>
            </w:pPr>
          </w:p>
        </w:tc>
        <w:tc>
          <w:tcPr>
            <w:tcW w:w="567" w:type="dxa"/>
            <w:tcBorders>
              <w:left w:val="nil"/>
              <w:bottom w:val="nil"/>
              <w:right w:val="nil"/>
            </w:tcBorders>
            <w:vAlign w:val="center"/>
          </w:tcPr>
          <w:p w14:paraId="2BE3C812" w14:textId="77777777" w:rsidR="00AC34D3" w:rsidRPr="00AC34D3" w:rsidRDefault="00AC34D3" w:rsidP="00AC34D3">
            <w:pPr>
              <w:jc w:val="center"/>
            </w:pPr>
          </w:p>
        </w:tc>
        <w:tc>
          <w:tcPr>
            <w:tcW w:w="567" w:type="dxa"/>
            <w:tcBorders>
              <w:left w:val="nil"/>
              <w:bottom w:val="nil"/>
              <w:right w:val="nil"/>
            </w:tcBorders>
            <w:vAlign w:val="center"/>
          </w:tcPr>
          <w:p w14:paraId="5C7F1728" w14:textId="77777777" w:rsidR="00AC34D3" w:rsidRPr="00AC34D3" w:rsidRDefault="00AC34D3" w:rsidP="00AC34D3">
            <w:pPr>
              <w:jc w:val="center"/>
            </w:pPr>
          </w:p>
        </w:tc>
        <w:tc>
          <w:tcPr>
            <w:tcW w:w="567" w:type="dxa"/>
            <w:tcBorders>
              <w:left w:val="nil"/>
              <w:bottom w:val="nil"/>
              <w:right w:val="nil"/>
            </w:tcBorders>
            <w:vAlign w:val="center"/>
          </w:tcPr>
          <w:p w14:paraId="12A8315A" w14:textId="77777777" w:rsidR="00AC34D3" w:rsidRPr="00AC34D3" w:rsidRDefault="00AC34D3" w:rsidP="00AC34D3">
            <w:pPr>
              <w:jc w:val="center"/>
            </w:pPr>
          </w:p>
        </w:tc>
        <w:tc>
          <w:tcPr>
            <w:tcW w:w="567" w:type="dxa"/>
            <w:tcBorders>
              <w:left w:val="nil"/>
              <w:bottom w:val="nil"/>
            </w:tcBorders>
            <w:vAlign w:val="center"/>
          </w:tcPr>
          <w:p w14:paraId="5979F8AD" w14:textId="77777777" w:rsidR="00AC34D3" w:rsidRPr="00AC34D3" w:rsidRDefault="00AC34D3" w:rsidP="00AC34D3">
            <w:pPr>
              <w:jc w:val="center"/>
            </w:pPr>
          </w:p>
        </w:tc>
        <w:tc>
          <w:tcPr>
            <w:tcW w:w="567" w:type="dxa"/>
            <w:vAlign w:val="center"/>
          </w:tcPr>
          <w:p w14:paraId="3745DA6B"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C</w:t>
            </w:r>
          </w:p>
        </w:tc>
        <w:tc>
          <w:tcPr>
            <w:tcW w:w="567" w:type="dxa"/>
            <w:vAlign w:val="center"/>
          </w:tcPr>
          <w:p w14:paraId="0DD8FEFC" w14:textId="77777777" w:rsidR="00AC34D3" w:rsidRPr="00AC34D3" w:rsidRDefault="00AC34D3" w:rsidP="00AC34D3">
            <w:pPr>
              <w:jc w:val="center"/>
            </w:pPr>
            <w:r w:rsidRPr="00AC34D3">
              <w:t>E</w:t>
            </w:r>
          </w:p>
        </w:tc>
        <w:tc>
          <w:tcPr>
            <w:tcW w:w="567" w:type="dxa"/>
            <w:vAlign w:val="center"/>
          </w:tcPr>
          <w:p w14:paraId="58BAC14B" w14:textId="77777777" w:rsidR="00AC34D3" w:rsidRPr="00AC34D3" w:rsidRDefault="00AC34D3" w:rsidP="00AC34D3">
            <w:pPr>
              <w:jc w:val="center"/>
            </w:pPr>
            <w:r w:rsidRPr="00AC34D3">
              <w:t>L</w:t>
            </w:r>
          </w:p>
        </w:tc>
        <w:tc>
          <w:tcPr>
            <w:tcW w:w="567" w:type="dxa"/>
            <w:vAlign w:val="center"/>
          </w:tcPr>
          <w:p w14:paraId="0F96397C" w14:textId="77777777" w:rsidR="00AC34D3" w:rsidRPr="00AC34D3" w:rsidRDefault="00AC34D3" w:rsidP="00AC34D3">
            <w:pPr>
              <w:jc w:val="center"/>
            </w:pPr>
            <w:r w:rsidRPr="00AC34D3">
              <w:t>L</w:t>
            </w:r>
          </w:p>
        </w:tc>
        <w:tc>
          <w:tcPr>
            <w:tcW w:w="567" w:type="dxa"/>
            <w:vAlign w:val="center"/>
          </w:tcPr>
          <w:p w14:paraId="1127F85B" w14:textId="77777777" w:rsidR="00AC34D3" w:rsidRPr="00AC34D3" w:rsidRDefault="00AC34D3" w:rsidP="00AC34D3">
            <w:pPr>
              <w:jc w:val="center"/>
            </w:pPr>
            <w:r w:rsidRPr="00AC34D3">
              <w:t>S</w:t>
            </w:r>
          </w:p>
        </w:tc>
        <w:tc>
          <w:tcPr>
            <w:tcW w:w="567" w:type="dxa"/>
            <w:tcBorders>
              <w:top w:val="nil"/>
              <w:right w:val="nil"/>
            </w:tcBorders>
            <w:vAlign w:val="center"/>
          </w:tcPr>
          <w:p w14:paraId="456F7846" w14:textId="77777777" w:rsidR="00AC34D3" w:rsidRPr="00AC34D3" w:rsidRDefault="00AC34D3" w:rsidP="00AC34D3">
            <w:pPr>
              <w:jc w:val="center"/>
            </w:pPr>
          </w:p>
        </w:tc>
        <w:tc>
          <w:tcPr>
            <w:tcW w:w="567" w:type="dxa"/>
            <w:tcBorders>
              <w:top w:val="nil"/>
              <w:left w:val="nil"/>
              <w:bottom w:val="nil"/>
              <w:right w:val="nil"/>
            </w:tcBorders>
            <w:vAlign w:val="center"/>
          </w:tcPr>
          <w:p w14:paraId="6065FEA1" w14:textId="77777777" w:rsidR="00AC34D3" w:rsidRPr="00AC34D3" w:rsidRDefault="00AC34D3" w:rsidP="00AC34D3">
            <w:pPr>
              <w:jc w:val="center"/>
            </w:pPr>
          </w:p>
        </w:tc>
        <w:tc>
          <w:tcPr>
            <w:tcW w:w="567" w:type="dxa"/>
            <w:tcBorders>
              <w:top w:val="nil"/>
              <w:left w:val="nil"/>
              <w:bottom w:val="nil"/>
              <w:right w:val="nil"/>
            </w:tcBorders>
            <w:vAlign w:val="center"/>
          </w:tcPr>
          <w:p w14:paraId="43E6413A" w14:textId="77777777" w:rsidR="00AC34D3" w:rsidRPr="00AC34D3" w:rsidRDefault="00AC34D3" w:rsidP="00AC34D3">
            <w:pPr>
              <w:jc w:val="center"/>
            </w:pPr>
          </w:p>
        </w:tc>
        <w:tc>
          <w:tcPr>
            <w:tcW w:w="567" w:type="dxa"/>
            <w:tcBorders>
              <w:top w:val="nil"/>
              <w:left w:val="nil"/>
              <w:bottom w:val="nil"/>
              <w:right w:val="nil"/>
            </w:tcBorders>
            <w:vAlign w:val="center"/>
          </w:tcPr>
          <w:p w14:paraId="736126A2" w14:textId="77777777" w:rsidR="00AC34D3" w:rsidRPr="00AC34D3" w:rsidRDefault="00AC34D3" w:rsidP="00AC34D3">
            <w:pPr>
              <w:jc w:val="center"/>
            </w:pPr>
          </w:p>
        </w:tc>
      </w:tr>
      <w:tr w:rsidR="00AC34D3" w:rsidRPr="00AC34D3" w14:paraId="3DB9BCEB" w14:textId="77777777" w:rsidTr="00AC34D3">
        <w:trPr>
          <w:trHeight w:val="567"/>
        </w:trPr>
        <w:tc>
          <w:tcPr>
            <w:tcW w:w="567" w:type="dxa"/>
            <w:tcBorders>
              <w:top w:val="nil"/>
              <w:left w:val="nil"/>
              <w:bottom w:val="nil"/>
              <w:right w:val="nil"/>
            </w:tcBorders>
            <w:vAlign w:val="center"/>
          </w:tcPr>
          <w:p w14:paraId="28BDDFC0" w14:textId="77777777" w:rsidR="00AC34D3" w:rsidRPr="00AC34D3" w:rsidRDefault="00AC34D3" w:rsidP="00AC34D3">
            <w:pPr>
              <w:jc w:val="center"/>
            </w:pPr>
          </w:p>
        </w:tc>
        <w:tc>
          <w:tcPr>
            <w:tcW w:w="567" w:type="dxa"/>
            <w:tcBorders>
              <w:top w:val="nil"/>
              <w:left w:val="nil"/>
              <w:bottom w:val="nil"/>
              <w:right w:val="nil"/>
            </w:tcBorders>
            <w:vAlign w:val="center"/>
          </w:tcPr>
          <w:p w14:paraId="173D97A7" w14:textId="77777777" w:rsidR="00AC34D3" w:rsidRPr="00AC34D3" w:rsidRDefault="00AC34D3" w:rsidP="00AC34D3">
            <w:pPr>
              <w:jc w:val="center"/>
            </w:pPr>
          </w:p>
        </w:tc>
        <w:tc>
          <w:tcPr>
            <w:tcW w:w="567" w:type="dxa"/>
            <w:tcBorders>
              <w:top w:val="nil"/>
              <w:left w:val="nil"/>
              <w:bottom w:val="nil"/>
              <w:right w:val="nil"/>
            </w:tcBorders>
            <w:vAlign w:val="center"/>
          </w:tcPr>
          <w:p w14:paraId="30EF9F69" w14:textId="77777777" w:rsidR="00AC34D3" w:rsidRPr="00AC34D3" w:rsidRDefault="00AC34D3" w:rsidP="00AC34D3">
            <w:pPr>
              <w:jc w:val="center"/>
            </w:pPr>
          </w:p>
        </w:tc>
        <w:tc>
          <w:tcPr>
            <w:tcW w:w="567" w:type="dxa"/>
            <w:tcBorders>
              <w:top w:val="nil"/>
              <w:left w:val="nil"/>
              <w:right w:val="nil"/>
            </w:tcBorders>
            <w:vAlign w:val="center"/>
          </w:tcPr>
          <w:p w14:paraId="73C34C65" w14:textId="77777777" w:rsidR="00AC34D3" w:rsidRPr="00AC34D3" w:rsidRDefault="00AC34D3" w:rsidP="00AC34D3">
            <w:pPr>
              <w:jc w:val="center"/>
            </w:pPr>
          </w:p>
        </w:tc>
        <w:tc>
          <w:tcPr>
            <w:tcW w:w="567" w:type="dxa"/>
            <w:tcBorders>
              <w:top w:val="nil"/>
              <w:left w:val="nil"/>
              <w:right w:val="nil"/>
            </w:tcBorders>
            <w:vAlign w:val="center"/>
          </w:tcPr>
          <w:p w14:paraId="2656A2F3" w14:textId="77777777" w:rsidR="00AC34D3" w:rsidRPr="00AC34D3" w:rsidRDefault="00AC34D3" w:rsidP="00AC34D3">
            <w:pPr>
              <w:jc w:val="center"/>
            </w:pPr>
          </w:p>
        </w:tc>
        <w:tc>
          <w:tcPr>
            <w:tcW w:w="567" w:type="dxa"/>
            <w:tcBorders>
              <w:top w:val="nil"/>
              <w:left w:val="nil"/>
            </w:tcBorders>
            <w:vAlign w:val="center"/>
          </w:tcPr>
          <w:p w14:paraId="64B5F940" w14:textId="77777777" w:rsidR="00AC34D3" w:rsidRPr="00AC34D3" w:rsidRDefault="00AC34D3" w:rsidP="00AC34D3">
            <w:pPr>
              <w:jc w:val="center"/>
            </w:pPr>
          </w:p>
        </w:tc>
        <w:tc>
          <w:tcPr>
            <w:tcW w:w="567" w:type="dxa"/>
            <w:vAlign w:val="center"/>
          </w:tcPr>
          <w:p w14:paraId="3427F633"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O</w:t>
            </w:r>
          </w:p>
        </w:tc>
        <w:tc>
          <w:tcPr>
            <w:tcW w:w="567" w:type="dxa"/>
            <w:vAlign w:val="center"/>
          </w:tcPr>
          <w:p w14:paraId="7C1CD638" w14:textId="77777777" w:rsidR="00AC34D3" w:rsidRPr="00AC34D3" w:rsidRDefault="00AC34D3" w:rsidP="00AC34D3">
            <w:pPr>
              <w:jc w:val="center"/>
            </w:pPr>
            <w:r w:rsidRPr="00AC34D3">
              <w:t>R</w:t>
            </w:r>
          </w:p>
        </w:tc>
        <w:tc>
          <w:tcPr>
            <w:tcW w:w="567" w:type="dxa"/>
            <w:vAlign w:val="center"/>
          </w:tcPr>
          <w:p w14:paraId="79531E6C" w14:textId="77777777" w:rsidR="00AC34D3" w:rsidRPr="00AC34D3" w:rsidRDefault="00AC34D3" w:rsidP="00AC34D3">
            <w:pPr>
              <w:jc w:val="center"/>
            </w:pPr>
            <w:r w:rsidRPr="00AC34D3">
              <w:t>G</w:t>
            </w:r>
          </w:p>
        </w:tc>
        <w:tc>
          <w:tcPr>
            <w:tcW w:w="567" w:type="dxa"/>
            <w:vAlign w:val="center"/>
          </w:tcPr>
          <w:p w14:paraId="04C30DA6" w14:textId="77777777" w:rsidR="00AC34D3" w:rsidRPr="00AC34D3" w:rsidRDefault="00AC34D3" w:rsidP="00AC34D3">
            <w:pPr>
              <w:jc w:val="center"/>
            </w:pPr>
            <w:r w:rsidRPr="00AC34D3">
              <w:t>A</w:t>
            </w:r>
          </w:p>
        </w:tc>
        <w:tc>
          <w:tcPr>
            <w:tcW w:w="567" w:type="dxa"/>
            <w:tcBorders>
              <w:bottom w:val="single" w:sz="4" w:space="0" w:color="auto"/>
            </w:tcBorders>
            <w:vAlign w:val="center"/>
          </w:tcPr>
          <w:p w14:paraId="49EF48E2" w14:textId="77777777" w:rsidR="00AC34D3" w:rsidRPr="00AC34D3" w:rsidRDefault="00AC34D3" w:rsidP="00AC34D3">
            <w:pPr>
              <w:jc w:val="center"/>
            </w:pPr>
            <w:r w:rsidRPr="00AC34D3">
              <w:t>N</w:t>
            </w:r>
          </w:p>
        </w:tc>
        <w:tc>
          <w:tcPr>
            <w:tcW w:w="567" w:type="dxa"/>
            <w:tcBorders>
              <w:bottom w:val="single" w:sz="4" w:space="0" w:color="auto"/>
            </w:tcBorders>
            <w:vAlign w:val="center"/>
          </w:tcPr>
          <w:p w14:paraId="7BCBED0D" w14:textId="77777777" w:rsidR="00AC34D3" w:rsidRPr="00AC34D3" w:rsidRDefault="00AC34D3" w:rsidP="00AC34D3">
            <w:pPr>
              <w:jc w:val="center"/>
            </w:pPr>
            <w:r w:rsidRPr="00AC34D3">
              <w:t>S</w:t>
            </w:r>
          </w:p>
        </w:tc>
        <w:tc>
          <w:tcPr>
            <w:tcW w:w="567" w:type="dxa"/>
            <w:tcBorders>
              <w:top w:val="nil"/>
              <w:bottom w:val="nil"/>
              <w:right w:val="nil"/>
            </w:tcBorders>
            <w:vAlign w:val="center"/>
          </w:tcPr>
          <w:p w14:paraId="5951FB97" w14:textId="77777777" w:rsidR="00AC34D3" w:rsidRPr="00AC34D3" w:rsidRDefault="00AC34D3" w:rsidP="00AC34D3">
            <w:pPr>
              <w:jc w:val="center"/>
            </w:pPr>
          </w:p>
        </w:tc>
        <w:tc>
          <w:tcPr>
            <w:tcW w:w="567" w:type="dxa"/>
            <w:tcBorders>
              <w:top w:val="nil"/>
              <w:left w:val="nil"/>
              <w:bottom w:val="nil"/>
              <w:right w:val="nil"/>
            </w:tcBorders>
            <w:vAlign w:val="center"/>
          </w:tcPr>
          <w:p w14:paraId="392DB10A" w14:textId="77777777" w:rsidR="00AC34D3" w:rsidRPr="00AC34D3" w:rsidRDefault="00AC34D3" w:rsidP="00AC34D3">
            <w:pPr>
              <w:jc w:val="center"/>
            </w:pPr>
          </w:p>
        </w:tc>
        <w:tc>
          <w:tcPr>
            <w:tcW w:w="567" w:type="dxa"/>
            <w:tcBorders>
              <w:top w:val="nil"/>
              <w:left w:val="nil"/>
              <w:bottom w:val="nil"/>
              <w:right w:val="nil"/>
            </w:tcBorders>
            <w:vAlign w:val="center"/>
          </w:tcPr>
          <w:p w14:paraId="28ED96AA" w14:textId="77777777" w:rsidR="00AC34D3" w:rsidRPr="00AC34D3" w:rsidRDefault="00AC34D3" w:rsidP="00AC34D3">
            <w:pPr>
              <w:jc w:val="center"/>
            </w:pPr>
          </w:p>
        </w:tc>
      </w:tr>
      <w:tr w:rsidR="00AC34D3" w:rsidRPr="00AC34D3" w14:paraId="195FFD9A" w14:textId="77777777" w:rsidTr="00AC34D3">
        <w:trPr>
          <w:trHeight w:val="567"/>
        </w:trPr>
        <w:tc>
          <w:tcPr>
            <w:tcW w:w="567" w:type="dxa"/>
            <w:tcBorders>
              <w:top w:val="nil"/>
              <w:left w:val="nil"/>
              <w:bottom w:val="nil"/>
              <w:right w:val="nil"/>
            </w:tcBorders>
            <w:vAlign w:val="center"/>
          </w:tcPr>
          <w:p w14:paraId="19914FF3" w14:textId="77777777" w:rsidR="00AC34D3" w:rsidRPr="00AC34D3" w:rsidRDefault="00AC34D3" w:rsidP="00AC34D3">
            <w:pPr>
              <w:jc w:val="center"/>
            </w:pPr>
          </w:p>
        </w:tc>
        <w:tc>
          <w:tcPr>
            <w:tcW w:w="567" w:type="dxa"/>
            <w:tcBorders>
              <w:top w:val="nil"/>
              <w:left w:val="nil"/>
              <w:bottom w:val="nil"/>
              <w:right w:val="nil"/>
            </w:tcBorders>
            <w:vAlign w:val="center"/>
          </w:tcPr>
          <w:p w14:paraId="76B4E92D" w14:textId="77777777" w:rsidR="00AC34D3" w:rsidRPr="00AC34D3" w:rsidRDefault="00AC34D3" w:rsidP="00AC34D3">
            <w:pPr>
              <w:jc w:val="center"/>
            </w:pPr>
          </w:p>
        </w:tc>
        <w:tc>
          <w:tcPr>
            <w:tcW w:w="567" w:type="dxa"/>
            <w:tcBorders>
              <w:top w:val="nil"/>
              <w:left w:val="nil"/>
              <w:bottom w:val="nil"/>
            </w:tcBorders>
            <w:vAlign w:val="center"/>
          </w:tcPr>
          <w:p w14:paraId="156263A1" w14:textId="77777777" w:rsidR="00AC34D3" w:rsidRPr="00AC34D3" w:rsidRDefault="00AC34D3" w:rsidP="00AC34D3">
            <w:pPr>
              <w:jc w:val="center"/>
            </w:pPr>
          </w:p>
        </w:tc>
        <w:tc>
          <w:tcPr>
            <w:tcW w:w="567" w:type="dxa"/>
            <w:tcBorders>
              <w:bottom w:val="single" w:sz="4" w:space="0" w:color="auto"/>
            </w:tcBorders>
            <w:vAlign w:val="center"/>
          </w:tcPr>
          <w:p w14:paraId="7A94C9C3" w14:textId="77777777" w:rsidR="00AC34D3" w:rsidRPr="00AC34D3" w:rsidRDefault="00AC34D3" w:rsidP="00AC34D3">
            <w:pPr>
              <w:jc w:val="center"/>
            </w:pPr>
            <w:r w:rsidRPr="00AC34D3">
              <w:t>R</w:t>
            </w:r>
          </w:p>
        </w:tc>
        <w:tc>
          <w:tcPr>
            <w:tcW w:w="567" w:type="dxa"/>
            <w:tcBorders>
              <w:bottom w:val="single" w:sz="4" w:space="0" w:color="auto"/>
            </w:tcBorders>
            <w:vAlign w:val="center"/>
          </w:tcPr>
          <w:p w14:paraId="390D3979" w14:textId="77777777" w:rsidR="00AC34D3" w:rsidRPr="00AC34D3" w:rsidRDefault="00AC34D3" w:rsidP="00AC34D3">
            <w:pPr>
              <w:jc w:val="center"/>
            </w:pPr>
            <w:r w:rsidRPr="00AC34D3">
              <w:t>E</w:t>
            </w:r>
          </w:p>
        </w:tc>
        <w:tc>
          <w:tcPr>
            <w:tcW w:w="567" w:type="dxa"/>
            <w:vAlign w:val="center"/>
          </w:tcPr>
          <w:p w14:paraId="4B62A5B5" w14:textId="77777777" w:rsidR="00AC34D3" w:rsidRPr="00AC34D3" w:rsidRDefault="00AC34D3" w:rsidP="00AC34D3">
            <w:pPr>
              <w:jc w:val="center"/>
            </w:pPr>
            <w:r w:rsidRPr="00AC34D3">
              <w:t>S</w:t>
            </w:r>
          </w:p>
        </w:tc>
        <w:tc>
          <w:tcPr>
            <w:tcW w:w="567" w:type="dxa"/>
            <w:vAlign w:val="center"/>
          </w:tcPr>
          <w:p w14:paraId="227BE6EC"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P</w:t>
            </w:r>
          </w:p>
        </w:tc>
        <w:tc>
          <w:tcPr>
            <w:tcW w:w="567" w:type="dxa"/>
            <w:vAlign w:val="center"/>
          </w:tcPr>
          <w:p w14:paraId="0656C13B" w14:textId="77777777" w:rsidR="00AC34D3" w:rsidRPr="00AC34D3" w:rsidRDefault="00AC34D3" w:rsidP="00AC34D3">
            <w:pPr>
              <w:jc w:val="center"/>
            </w:pPr>
            <w:r w:rsidRPr="00AC34D3">
              <w:t>I</w:t>
            </w:r>
          </w:p>
        </w:tc>
        <w:tc>
          <w:tcPr>
            <w:tcW w:w="567" w:type="dxa"/>
            <w:vAlign w:val="center"/>
          </w:tcPr>
          <w:p w14:paraId="493FB193" w14:textId="77777777" w:rsidR="00AC34D3" w:rsidRPr="00AC34D3" w:rsidRDefault="00AC34D3" w:rsidP="00AC34D3">
            <w:pPr>
              <w:jc w:val="center"/>
            </w:pPr>
            <w:r w:rsidRPr="00AC34D3">
              <w:t>R</w:t>
            </w:r>
          </w:p>
        </w:tc>
        <w:tc>
          <w:tcPr>
            <w:tcW w:w="567" w:type="dxa"/>
            <w:tcBorders>
              <w:bottom w:val="single" w:sz="4" w:space="0" w:color="auto"/>
            </w:tcBorders>
            <w:vAlign w:val="center"/>
          </w:tcPr>
          <w:p w14:paraId="2B8C36A3" w14:textId="77777777" w:rsidR="00AC34D3" w:rsidRPr="00AC34D3" w:rsidRDefault="00AC34D3" w:rsidP="00AC34D3">
            <w:pPr>
              <w:jc w:val="center"/>
            </w:pPr>
            <w:r w:rsidRPr="00AC34D3">
              <w:t>E</w:t>
            </w:r>
          </w:p>
        </w:tc>
        <w:tc>
          <w:tcPr>
            <w:tcW w:w="567" w:type="dxa"/>
            <w:tcBorders>
              <w:bottom w:val="single" w:sz="4" w:space="0" w:color="auto"/>
              <w:right w:val="nil"/>
            </w:tcBorders>
            <w:vAlign w:val="center"/>
          </w:tcPr>
          <w:p w14:paraId="3D18C3B6" w14:textId="77777777" w:rsidR="00AC34D3" w:rsidRPr="00AC34D3" w:rsidRDefault="00AC34D3" w:rsidP="00AC34D3">
            <w:pPr>
              <w:jc w:val="center"/>
            </w:pPr>
          </w:p>
        </w:tc>
        <w:tc>
          <w:tcPr>
            <w:tcW w:w="567" w:type="dxa"/>
            <w:tcBorders>
              <w:left w:val="nil"/>
              <w:bottom w:val="single" w:sz="4" w:space="0" w:color="auto"/>
              <w:right w:val="nil"/>
            </w:tcBorders>
            <w:vAlign w:val="center"/>
          </w:tcPr>
          <w:p w14:paraId="7A18F54E" w14:textId="77777777" w:rsidR="00AC34D3" w:rsidRPr="00AC34D3" w:rsidRDefault="00AC34D3" w:rsidP="00AC34D3">
            <w:pPr>
              <w:jc w:val="center"/>
            </w:pPr>
          </w:p>
        </w:tc>
        <w:tc>
          <w:tcPr>
            <w:tcW w:w="567" w:type="dxa"/>
            <w:tcBorders>
              <w:top w:val="nil"/>
              <w:left w:val="nil"/>
              <w:bottom w:val="single" w:sz="4" w:space="0" w:color="auto"/>
              <w:right w:val="nil"/>
            </w:tcBorders>
            <w:vAlign w:val="center"/>
          </w:tcPr>
          <w:p w14:paraId="2A87A986" w14:textId="77777777" w:rsidR="00AC34D3" w:rsidRPr="00AC34D3" w:rsidRDefault="00AC34D3" w:rsidP="00AC34D3">
            <w:pPr>
              <w:jc w:val="center"/>
            </w:pPr>
          </w:p>
        </w:tc>
        <w:tc>
          <w:tcPr>
            <w:tcW w:w="567" w:type="dxa"/>
            <w:tcBorders>
              <w:top w:val="nil"/>
              <w:left w:val="nil"/>
              <w:bottom w:val="single" w:sz="4" w:space="0" w:color="auto"/>
              <w:right w:val="nil"/>
            </w:tcBorders>
            <w:vAlign w:val="center"/>
          </w:tcPr>
          <w:p w14:paraId="317F3AA5" w14:textId="77777777" w:rsidR="00AC34D3" w:rsidRPr="00AC34D3" w:rsidRDefault="00AC34D3" w:rsidP="00AC34D3">
            <w:pPr>
              <w:jc w:val="center"/>
            </w:pPr>
          </w:p>
        </w:tc>
        <w:tc>
          <w:tcPr>
            <w:tcW w:w="567" w:type="dxa"/>
            <w:tcBorders>
              <w:top w:val="nil"/>
              <w:left w:val="nil"/>
              <w:bottom w:val="nil"/>
              <w:right w:val="nil"/>
            </w:tcBorders>
            <w:vAlign w:val="center"/>
          </w:tcPr>
          <w:p w14:paraId="78F991EC" w14:textId="77777777" w:rsidR="00AC34D3" w:rsidRPr="00AC34D3" w:rsidRDefault="00AC34D3" w:rsidP="00AC34D3">
            <w:pPr>
              <w:jc w:val="center"/>
            </w:pPr>
          </w:p>
        </w:tc>
      </w:tr>
      <w:tr w:rsidR="00AC34D3" w:rsidRPr="00AC34D3" w14:paraId="1D90F3B9" w14:textId="77777777" w:rsidTr="00AC34D3">
        <w:trPr>
          <w:trHeight w:val="567"/>
        </w:trPr>
        <w:tc>
          <w:tcPr>
            <w:tcW w:w="567" w:type="dxa"/>
            <w:tcBorders>
              <w:top w:val="nil"/>
              <w:left w:val="nil"/>
              <w:bottom w:val="nil"/>
              <w:right w:val="nil"/>
            </w:tcBorders>
            <w:vAlign w:val="center"/>
          </w:tcPr>
          <w:p w14:paraId="1290C1F5" w14:textId="77777777" w:rsidR="00AC34D3" w:rsidRPr="00AC34D3" w:rsidRDefault="00AC34D3" w:rsidP="00AC34D3">
            <w:pPr>
              <w:jc w:val="center"/>
            </w:pPr>
          </w:p>
        </w:tc>
        <w:tc>
          <w:tcPr>
            <w:tcW w:w="567" w:type="dxa"/>
            <w:tcBorders>
              <w:top w:val="nil"/>
              <w:left w:val="nil"/>
              <w:bottom w:val="nil"/>
              <w:right w:val="nil"/>
            </w:tcBorders>
            <w:vAlign w:val="center"/>
          </w:tcPr>
          <w:p w14:paraId="566D92A5" w14:textId="77777777" w:rsidR="00AC34D3" w:rsidRPr="00AC34D3" w:rsidRDefault="00AC34D3" w:rsidP="00AC34D3">
            <w:pPr>
              <w:jc w:val="center"/>
            </w:pPr>
          </w:p>
        </w:tc>
        <w:tc>
          <w:tcPr>
            <w:tcW w:w="567" w:type="dxa"/>
            <w:tcBorders>
              <w:top w:val="nil"/>
              <w:left w:val="nil"/>
              <w:bottom w:val="nil"/>
              <w:right w:val="nil"/>
            </w:tcBorders>
            <w:vAlign w:val="center"/>
          </w:tcPr>
          <w:p w14:paraId="449F9816" w14:textId="77777777" w:rsidR="00AC34D3" w:rsidRPr="00AC34D3" w:rsidRDefault="00AC34D3" w:rsidP="00AC34D3">
            <w:pPr>
              <w:jc w:val="center"/>
            </w:pPr>
          </w:p>
        </w:tc>
        <w:tc>
          <w:tcPr>
            <w:tcW w:w="567" w:type="dxa"/>
            <w:tcBorders>
              <w:left w:val="nil"/>
              <w:bottom w:val="nil"/>
              <w:right w:val="nil"/>
            </w:tcBorders>
            <w:vAlign w:val="center"/>
          </w:tcPr>
          <w:p w14:paraId="399A5D28" w14:textId="77777777" w:rsidR="00AC34D3" w:rsidRPr="00AC34D3" w:rsidRDefault="00AC34D3" w:rsidP="00AC34D3">
            <w:pPr>
              <w:jc w:val="center"/>
            </w:pPr>
          </w:p>
        </w:tc>
        <w:tc>
          <w:tcPr>
            <w:tcW w:w="567" w:type="dxa"/>
            <w:tcBorders>
              <w:left w:val="nil"/>
              <w:bottom w:val="nil"/>
            </w:tcBorders>
            <w:vAlign w:val="center"/>
          </w:tcPr>
          <w:p w14:paraId="71F4A736" w14:textId="77777777" w:rsidR="00AC34D3" w:rsidRPr="00AC34D3" w:rsidRDefault="00AC34D3" w:rsidP="00AC34D3">
            <w:pPr>
              <w:jc w:val="center"/>
            </w:pPr>
          </w:p>
        </w:tc>
        <w:tc>
          <w:tcPr>
            <w:tcW w:w="567" w:type="dxa"/>
            <w:vAlign w:val="center"/>
          </w:tcPr>
          <w:p w14:paraId="51BFC118" w14:textId="77777777" w:rsidR="00AC34D3" w:rsidRPr="00AC34D3" w:rsidRDefault="00AC34D3" w:rsidP="00AC34D3">
            <w:pPr>
              <w:jc w:val="center"/>
            </w:pPr>
            <w:r w:rsidRPr="00AC34D3">
              <w:t>S</w:t>
            </w:r>
          </w:p>
        </w:tc>
        <w:tc>
          <w:tcPr>
            <w:tcW w:w="567" w:type="dxa"/>
            <w:vAlign w:val="center"/>
          </w:tcPr>
          <w:p w14:paraId="445FA6EF" w14:textId="77777777" w:rsidR="00AC34D3" w:rsidRPr="00AC34D3" w:rsidRDefault="00AC34D3" w:rsidP="00AC34D3">
            <w:pPr>
              <w:autoSpaceDE w:val="0"/>
              <w:autoSpaceDN w:val="0"/>
              <w:adjustRightInd w:val="0"/>
              <w:spacing w:after="120"/>
              <w:jc w:val="center"/>
              <w:outlineLvl w:val="0"/>
              <w:rPr>
                <w:rFonts w:cs="Arial"/>
                <w:b/>
                <w:color w:val="538135" w:themeColor="accent6" w:themeShade="BF"/>
                <w:sz w:val="32"/>
              </w:rPr>
            </w:pPr>
            <w:r w:rsidRPr="00AC34D3">
              <w:rPr>
                <w:rFonts w:cs="Arial"/>
                <w:b/>
                <w:color w:val="538135" w:themeColor="accent6" w:themeShade="BF"/>
                <w:sz w:val="32"/>
              </w:rPr>
              <w:t>E</w:t>
            </w:r>
          </w:p>
        </w:tc>
        <w:tc>
          <w:tcPr>
            <w:tcW w:w="567" w:type="dxa"/>
            <w:vAlign w:val="center"/>
          </w:tcPr>
          <w:p w14:paraId="24940A46" w14:textId="77777777" w:rsidR="00AC34D3" w:rsidRPr="00AC34D3" w:rsidRDefault="00AC34D3" w:rsidP="00AC34D3">
            <w:pPr>
              <w:jc w:val="center"/>
            </w:pPr>
            <w:r w:rsidRPr="00AC34D3">
              <w:t>N</w:t>
            </w:r>
          </w:p>
        </w:tc>
        <w:tc>
          <w:tcPr>
            <w:tcW w:w="567" w:type="dxa"/>
            <w:vAlign w:val="center"/>
          </w:tcPr>
          <w:p w14:paraId="5E5AE509" w14:textId="77777777" w:rsidR="00AC34D3" w:rsidRPr="00AC34D3" w:rsidRDefault="00AC34D3" w:rsidP="00AC34D3">
            <w:pPr>
              <w:jc w:val="center"/>
            </w:pPr>
            <w:r w:rsidRPr="00AC34D3">
              <w:t>S</w:t>
            </w:r>
          </w:p>
        </w:tc>
        <w:tc>
          <w:tcPr>
            <w:tcW w:w="567" w:type="dxa"/>
            <w:tcBorders>
              <w:bottom w:val="single" w:sz="4" w:space="0" w:color="auto"/>
              <w:right w:val="single" w:sz="4" w:space="0" w:color="auto"/>
            </w:tcBorders>
            <w:vAlign w:val="center"/>
          </w:tcPr>
          <w:p w14:paraId="601180A8" w14:textId="77777777" w:rsidR="00AC34D3" w:rsidRPr="00AC34D3" w:rsidRDefault="00AC34D3" w:rsidP="00AC34D3">
            <w:pPr>
              <w:jc w:val="center"/>
            </w:pPr>
            <w:r w:rsidRPr="00AC34D3">
              <w:t>I</w:t>
            </w:r>
          </w:p>
        </w:tc>
        <w:tc>
          <w:tcPr>
            <w:tcW w:w="567" w:type="dxa"/>
            <w:tcBorders>
              <w:top w:val="single" w:sz="4" w:space="0" w:color="auto"/>
              <w:left w:val="single" w:sz="4" w:space="0" w:color="auto"/>
              <w:bottom w:val="single" w:sz="4" w:space="0" w:color="auto"/>
              <w:right w:val="single" w:sz="4" w:space="0" w:color="auto"/>
            </w:tcBorders>
            <w:vAlign w:val="center"/>
          </w:tcPr>
          <w:p w14:paraId="1A818693" w14:textId="77777777" w:rsidR="00AC34D3" w:rsidRPr="00AC34D3" w:rsidRDefault="00AC34D3" w:rsidP="00AC34D3">
            <w:pPr>
              <w:jc w:val="center"/>
            </w:pPr>
            <w:r w:rsidRPr="00AC34D3">
              <w:t>T</w:t>
            </w:r>
          </w:p>
        </w:tc>
        <w:tc>
          <w:tcPr>
            <w:tcW w:w="567" w:type="dxa"/>
            <w:tcBorders>
              <w:top w:val="single" w:sz="4" w:space="0" w:color="auto"/>
              <w:left w:val="single" w:sz="4" w:space="0" w:color="auto"/>
              <w:bottom w:val="single" w:sz="4" w:space="0" w:color="auto"/>
              <w:right w:val="single" w:sz="4" w:space="0" w:color="auto"/>
            </w:tcBorders>
            <w:vAlign w:val="center"/>
          </w:tcPr>
          <w:p w14:paraId="76146B33" w14:textId="77777777" w:rsidR="00AC34D3" w:rsidRPr="00AC34D3" w:rsidRDefault="00AC34D3" w:rsidP="00AC34D3">
            <w:pPr>
              <w:jc w:val="center"/>
            </w:pPr>
            <w:r w:rsidRPr="00AC34D3">
              <w:t>I</w:t>
            </w:r>
          </w:p>
        </w:tc>
        <w:tc>
          <w:tcPr>
            <w:tcW w:w="567" w:type="dxa"/>
            <w:tcBorders>
              <w:top w:val="single" w:sz="4" w:space="0" w:color="auto"/>
              <w:left w:val="single" w:sz="4" w:space="0" w:color="auto"/>
              <w:bottom w:val="single" w:sz="4" w:space="0" w:color="auto"/>
              <w:right w:val="single" w:sz="4" w:space="0" w:color="auto"/>
            </w:tcBorders>
            <w:vAlign w:val="center"/>
          </w:tcPr>
          <w:p w14:paraId="08616D68" w14:textId="77777777" w:rsidR="00AC34D3" w:rsidRPr="00AC34D3" w:rsidRDefault="00AC34D3" w:rsidP="00AC34D3">
            <w:pPr>
              <w:jc w:val="center"/>
            </w:pPr>
            <w:r w:rsidRPr="00AC34D3">
              <w:t>V</w:t>
            </w:r>
          </w:p>
        </w:tc>
        <w:tc>
          <w:tcPr>
            <w:tcW w:w="567" w:type="dxa"/>
            <w:tcBorders>
              <w:top w:val="single" w:sz="4" w:space="0" w:color="auto"/>
              <w:left w:val="single" w:sz="4" w:space="0" w:color="auto"/>
              <w:bottom w:val="single" w:sz="4" w:space="0" w:color="auto"/>
              <w:right w:val="single" w:sz="4" w:space="0" w:color="auto"/>
            </w:tcBorders>
            <w:vAlign w:val="center"/>
          </w:tcPr>
          <w:p w14:paraId="1CAED539" w14:textId="77777777" w:rsidR="00AC34D3" w:rsidRPr="00AC34D3" w:rsidRDefault="00AC34D3" w:rsidP="00AC34D3">
            <w:pPr>
              <w:jc w:val="center"/>
            </w:pPr>
            <w:r w:rsidRPr="00AC34D3">
              <w:t>E</w:t>
            </w:r>
          </w:p>
        </w:tc>
        <w:tc>
          <w:tcPr>
            <w:tcW w:w="567" w:type="dxa"/>
            <w:tcBorders>
              <w:top w:val="nil"/>
              <w:left w:val="single" w:sz="4" w:space="0" w:color="auto"/>
              <w:bottom w:val="nil"/>
              <w:right w:val="nil"/>
            </w:tcBorders>
            <w:vAlign w:val="center"/>
          </w:tcPr>
          <w:p w14:paraId="7A36A626" w14:textId="77777777" w:rsidR="00AC34D3" w:rsidRPr="00AC34D3" w:rsidRDefault="00AC34D3" w:rsidP="00AC34D3">
            <w:pPr>
              <w:jc w:val="center"/>
            </w:pPr>
          </w:p>
        </w:tc>
      </w:tr>
    </w:tbl>
    <w:p w14:paraId="5CE2B3AE" w14:textId="77777777" w:rsidR="00AC34D3" w:rsidRPr="00AC34D3" w:rsidRDefault="00AC34D3" w:rsidP="00AC34D3">
      <w:pPr>
        <w:spacing w:line="276" w:lineRule="auto"/>
      </w:pPr>
    </w:p>
    <w:p w14:paraId="00141240"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1.3 Comparing animal, plant and fungal cells</w:t>
      </w:r>
    </w:p>
    <w:p w14:paraId="1D0CD447"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63360" behindDoc="0" locked="0" layoutInCell="1" allowOverlap="1" wp14:anchorId="0EBD0C8D" wp14:editId="05972DA1">
                <wp:simplePos x="0" y="0"/>
                <wp:positionH relativeFrom="column">
                  <wp:posOffset>2329815</wp:posOffset>
                </wp:positionH>
                <wp:positionV relativeFrom="paragraph">
                  <wp:posOffset>3914140</wp:posOffset>
                </wp:positionV>
                <wp:extent cx="1674421" cy="34417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4421" cy="344170"/>
                        </a:xfrm>
                        <a:prstGeom prst="rect">
                          <a:avLst/>
                        </a:prstGeom>
                        <a:solidFill>
                          <a:sysClr val="window" lastClr="FFFFFF">
                            <a:alpha val="0"/>
                          </a:sysClr>
                        </a:solidFill>
                        <a:ln w="6350">
                          <a:noFill/>
                        </a:ln>
                      </wps:spPr>
                      <wps:txbx>
                        <w:txbxContent>
                          <w:p w14:paraId="0A855D0A" w14:textId="77777777" w:rsidR="00EA0C65" w:rsidRPr="0018232F" w:rsidRDefault="00EA0C65" w:rsidP="00AC34D3">
                            <w:pPr>
                              <w:jc w:val="center"/>
                              <w:rPr>
                                <w:color w:val="538135" w:themeColor="accent6" w:themeShade="BF"/>
                                <w:sz w:val="20"/>
                                <w:szCs w:val="20"/>
                              </w:rPr>
                            </w:pPr>
                            <w:r w:rsidRPr="0018232F">
                              <w:rPr>
                                <w:color w:val="538135" w:themeColor="accent6" w:themeShade="BF"/>
                                <w:sz w:val="20"/>
                                <w:szCs w:val="20"/>
                              </w:rPr>
                              <w:t xml:space="preserve">Fungal </w:t>
                            </w:r>
                            <w:r>
                              <w:rPr>
                                <w:color w:val="538135" w:themeColor="accent6" w:themeShade="BF"/>
                                <w:sz w:val="20"/>
                                <w:szCs w:val="20"/>
                              </w:rPr>
                              <w:t>c</w:t>
                            </w:r>
                            <w:r w:rsidRPr="0018232F">
                              <w:rPr>
                                <w:color w:val="538135" w:themeColor="accent6" w:themeShade="BF"/>
                                <w:sz w:val="20"/>
                                <w:szCs w:val="20"/>
                              </w:rPr>
                              <w:t>ells</w:t>
                            </w:r>
                          </w:p>
                          <w:p w14:paraId="394F0626" w14:textId="77777777" w:rsidR="00EA0C65" w:rsidRDefault="00EA0C65" w:rsidP="00AC34D3">
                            <w:pPr>
                              <w:jc w:val="center"/>
                              <w:rPr>
                                <w:color w:val="538135" w:themeColor="accent6" w:themeShade="BF"/>
                              </w:rPr>
                            </w:pPr>
                          </w:p>
                          <w:p w14:paraId="27ABBE84" w14:textId="77777777" w:rsidR="00EA0C65" w:rsidRDefault="00EA0C65" w:rsidP="00AC34D3">
                            <w:pPr>
                              <w:jc w:val="center"/>
                              <w:rPr>
                                <w:color w:val="538135" w:themeColor="accent6" w:themeShade="BF"/>
                              </w:rPr>
                            </w:pPr>
                          </w:p>
                          <w:p w14:paraId="02B89836" w14:textId="77777777" w:rsidR="00EA0C65" w:rsidRPr="001D273C" w:rsidRDefault="00EA0C65" w:rsidP="00AC34D3">
                            <w:pPr>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BD0C8D" id="_x0000_t202" coordsize="21600,21600" o:spt="202" path="m,l,21600r21600,l21600,xe">
                <v:stroke joinstyle="miter"/>
                <v:path gradientshapeok="t" o:connecttype="rect"/>
              </v:shapetype>
              <v:shape id="Text Box 5" o:spid="_x0000_s1076" type="#_x0000_t202" style="position:absolute;margin-left:183.45pt;margin-top:308.2pt;width:131.85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" fillcolor="window" stroked="f" strokeweight=".5pt">
                <v:fill opacity="0"/>
                <v:textbox>
                  <w:txbxContent>
                    <w:p w14:paraId="0A855D0A" w14:textId="77777777" w:rsidR="00EA0C65" w:rsidRPr="0018232F" w:rsidRDefault="00EA0C65" w:rsidP="00AC34D3">
                      <w:pPr>
                        <w:jc w:val="center"/>
                        <w:rPr>
                          <w:color w:val="538135" w:themeColor="accent6" w:themeShade="BF"/>
                          <w:sz w:val="20"/>
                          <w:szCs w:val="20"/>
                        </w:rPr>
                      </w:pPr>
                      <w:r w:rsidRPr="0018232F">
                        <w:rPr>
                          <w:color w:val="538135" w:themeColor="accent6" w:themeShade="BF"/>
                          <w:sz w:val="20"/>
                          <w:szCs w:val="20"/>
                        </w:rPr>
                        <w:t xml:space="preserve">Fungal </w:t>
                      </w:r>
                      <w:r>
                        <w:rPr>
                          <w:color w:val="538135" w:themeColor="accent6" w:themeShade="BF"/>
                          <w:sz w:val="20"/>
                          <w:szCs w:val="20"/>
                        </w:rPr>
                        <w:t>c</w:t>
                      </w:r>
                      <w:r w:rsidRPr="0018232F">
                        <w:rPr>
                          <w:color w:val="538135" w:themeColor="accent6" w:themeShade="BF"/>
                          <w:sz w:val="20"/>
                          <w:szCs w:val="20"/>
                        </w:rPr>
                        <w:t>ells</w:t>
                      </w:r>
                    </w:p>
                    <w:p w14:paraId="394F0626" w14:textId="77777777" w:rsidR="00EA0C65" w:rsidRDefault="00EA0C65" w:rsidP="00AC34D3">
                      <w:pPr>
                        <w:jc w:val="center"/>
                        <w:rPr>
                          <w:color w:val="538135" w:themeColor="accent6" w:themeShade="BF"/>
                        </w:rPr>
                      </w:pPr>
                    </w:p>
                    <w:p w14:paraId="27ABBE84" w14:textId="77777777" w:rsidR="00EA0C65" w:rsidRDefault="00EA0C65" w:rsidP="00AC34D3">
                      <w:pPr>
                        <w:jc w:val="center"/>
                        <w:rPr>
                          <w:color w:val="538135" w:themeColor="accent6" w:themeShade="BF"/>
                        </w:rPr>
                      </w:pPr>
                    </w:p>
                    <w:p w14:paraId="02B89836" w14:textId="77777777" w:rsidR="00EA0C65" w:rsidRPr="001D273C" w:rsidRDefault="00EA0C65" w:rsidP="00AC34D3">
                      <w:pPr>
                        <w:jc w:val="center"/>
                        <w:rPr>
                          <w:color w:val="538135" w:themeColor="accent6" w:themeShade="BF"/>
                        </w:rPr>
                      </w:pPr>
                    </w:p>
                  </w:txbxContent>
                </v:textbox>
              </v:shape>
            </w:pict>
          </mc:Fallback>
        </mc:AlternateContent>
      </w:r>
      <w:r w:rsidRPr="00AC34D3">
        <w:rPr>
          <w:b/>
          <w:noProof/>
          <w:lang w:eastAsia="en-AU"/>
        </w:rPr>
        <mc:AlternateContent>
          <mc:Choice Requires="wps">
            <w:drawing>
              <wp:anchor distT="0" distB="0" distL="114300" distR="114300" simplePos="0" relativeHeight="251664384" behindDoc="0" locked="0" layoutInCell="1" allowOverlap="1" wp14:anchorId="13BE3A01" wp14:editId="03C3FAE7">
                <wp:simplePos x="0" y="0"/>
                <wp:positionH relativeFrom="column">
                  <wp:posOffset>3425871</wp:posOffset>
                </wp:positionH>
                <wp:positionV relativeFrom="paragraph">
                  <wp:posOffset>282575</wp:posOffset>
                </wp:positionV>
                <wp:extent cx="1365118"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5118" cy="344170"/>
                        </a:xfrm>
                        <a:prstGeom prst="rect">
                          <a:avLst/>
                        </a:prstGeom>
                        <a:solidFill>
                          <a:sysClr val="window" lastClr="FFFFFF">
                            <a:alpha val="0"/>
                          </a:sysClr>
                        </a:solidFill>
                        <a:ln w="6350">
                          <a:noFill/>
                        </a:ln>
                      </wps:spPr>
                      <wps:txbx>
                        <w:txbxContent>
                          <w:p w14:paraId="7EB40350" w14:textId="77777777" w:rsidR="00EA0C65" w:rsidRPr="0018232F" w:rsidRDefault="00EA0C65" w:rsidP="00AC34D3">
                            <w:pPr>
                              <w:jc w:val="center"/>
                              <w:rPr>
                                <w:sz w:val="20"/>
                                <w:szCs w:val="20"/>
                                <w14:textOutline w14:w="9525" w14:cap="rnd" w14:cmpd="sng" w14:algn="ctr">
                                  <w14:noFill/>
                                  <w14:prstDash w14:val="solid"/>
                                  <w14:bevel/>
                                </w14:textOutline>
                              </w:rPr>
                            </w:pPr>
                            <w:r w:rsidRPr="0018232F">
                              <w:rPr>
                                <w:color w:val="538135" w:themeColor="accent6" w:themeShade="BF"/>
                                <w:sz w:val="20"/>
                                <w:szCs w:val="20"/>
                                <w14:textOutline w14:w="9525" w14:cap="rnd" w14:cmpd="sng" w14:algn="ctr">
                                  <w14:noFill/>
                                  <w14:prstDash w14:val="solid"/>
                                  <w14:bevel/>
                                </w14:textOutline>
                              </w:rPr>
                              <w:t xml:space="preserve">Plant </w:t>
                            </w:r>
                            <w:r>
                              <w:rPr>
                                <w:color w:val="538135" w:themeColor="accent6" w:themeShade="BF"/>
                                <w:sz w:val="20"/>
                                <w:szCs w:val="20"/>
                                <w14:textOutline w14:w="9525" w14:cap="rnd" w14:cmpd="sng" w14:algn="ctr">
                                  <w14:noFill/>
                                  <w14:prstDash w14:val="solid"/>
                                  <w14:bevel/>
                                </w14:textOutline>
                              </w:rPr>
                              <w:t>c</w:t>
                            </w:r>
                            <w:r w:rsidRPr="0018232F">
                              <w:rPr>
                                <w:color w:val="538135" w:themeColor="accent6" w:themeShade="BF"/>
                                <w:sz w:val="20"/>
                                <w:szCs w:val="20"/>
                                <w14:textOutline w14:w="9525" w14:cap="rnd" w14:cmpd="sng" w14:algn="ctr">
                                  <w14:noFill/>
                                  <w14:prstDash w14:val="solid"/>
                                  <w14:bevel/>
                                </w14:textOutline>
                              </w:rPr>
                              <w:t>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E3A01" id="Text Box 6" o:spid="_x0000_s1077" type="#_x0000_t202" style="position:absolute;margin-left:269.75pt;margin-top:22.25pt;width:107.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" fillcolor="window" stroked="f" strokeweight=".5pt">
                <v:fill opacity="0"/>
                <v:textbox>
                  <w:txbxContent>
                    <w:p w14:paraId="7EB40350" w14:textId="77777777" w:rsidR="00EA0C65" w:rsidRPr="0018232F" w:rsidRDefault="00EA0C65" w:rsidP="00AC34D3">
                      <w:pPr>
                        <w:jc w:val="center"/>
                        <w:rPr>
                          <w:sz w:val="20"/>
                          <w:szCs w:val="20"/>
                          <w14:textOutline w14:w="9525" w14:cap="rnd" w14:cmpd="sng" w14:algn="ctr">
                            <w14:noFill/>
                            <w14:prstDash w14:val="solid"/>
                            <w14:bevel/>
                          </w14:textOutline>
                        </w:rPr>
                      </w:pPr>
                      <w:r w:rsidRPr="0018232F">
                        <w:rPr>
                          <w:color w:val="538135" w:themeColor="accent6" w:themeShade="BF"/>
                          <w:sz w:val="20"/>
                          <w:szCs w:val="20"/>
                          <w14:textOutline w14:w="9525" w14:cap="rnd" w14:cmpd="sng" w14:algn="ctr">
                            <w14:noFill/>
                            <w14:prstDash w14:val="solid"/>
                            <w14:bevel/>
                          </w14:textOutline>
                        </w:rPr>
                        <w:t xml:space="preserve">Plant </w:t>
                      </w:r>
                      <w:r>
                        <w:rPr>
                          <w:color w:val="538135" w:themeColor="accent6" w:themeShade="BF"/>
                          <w:sz w:val="20"/>
                          <w:szCs w:val="20"/>
                          <w14:textOutline w14:w="9525" w14:cap="rnd" w14:cmpd="sng" w14:algn="ctr">
                            <w14:noFill/>
                            <w14:prstDash w14:val="solid"/>
                            <w14:bevel/>
                          </w14:textOutline>
                        </w:rPr>
                        <w:t>c</w:t>
                      </w:r>
                      <w:r w:rsidRPr="0018232F">
                        <w:rPr>
                          <w:color w:val="538135" w:themeColor="accent6" w:themeShade="BF"/>
                          <w:sz w:val="20"/>
                          <w:szCs w:val="20"/>
                          <w14:textOutline w14:w="9525" w14:cap="rnd" w14:cmpd="sng" w14:algn="ctr">
                            <w14:noFill/>
                            <w14:prstDash w14:val="solid"/>
                            <w14:bevel/>
                          </w14:textOutline>
                        </w:rPr>
                        <w:t>ells</w:t>
                      </w:r>
                    </w:p>
                  </w:txbxContent>
                </v:textbox>
              </v:shape>
            </w:pict>
          </mc:Fallback>
        </mc:AlternateContent>
      </w:r>
      <w:r w:rsidRPr="00AC34D3">
        <w:rPr>
          <w:b/>
          <w:noProof/>
          <w:lang w:eastAsia="en-AU"/>
        </w:rPr>
        <mc:AlternateContent>
          <mc:Choice Requires="wps">
            <w:drawing>
              <wp:anchor distT="0" distB="0" distL="114300" distR="114300" simplePos="0" relativeHeight="251662336" behindDoc="0" locked="0" layoutInCell="1" allowOverlap="1" wp14:anchorId="107D2EC9" wp14:editId="2D7897B5">
                <wp:simplePos x="0" y="0"/>
                <wp:positionH relativeFrom="column">
                  <wp:posOffset>1433195</wp:posOffset>
                </wp:positionH>
                <wp:positionV relativeFrom="paragraph">
                  <wp:posOffset>254000</wp:posOffset>
                </wp:positionV>
                <wp:extent cx="1436568" cy="34438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36568" cy="344385"/>
                        </a:xfrm>
                        <a:prstGeom prst="rect">
                          <a:avLst/>
                        </a:prstGeom>
                        <a:solidFill>
                          <a:sysClr val="window" lastClr="FFFFFF">
                            <a:alpha val="0"/>
                          </a:sysClr>
                        </a:solidFill>
                        <a:ln w="6350">
                          <a:noFill/>
                        </a:ln>
                      </wps:spPr>
                      <wps:txbx>
                        <w:txbxContent>
                          <w:p w14:paraId="5AF02101" w14:textId="77777777" w:rsidR="00EA0C65" w:rsidRPr="0018232F" w:rsidRDefault="00EA0C65" w:rsidP="00AC34D3">
                            <w:pPr>
                              <w:jc w:val="center"/>
                              <w:rPr>
                                <w:color w:val="538135" w:themeColor="accent6" w:themeShade="BF"/>
                                <w:sz w:val="20"/>
                                <w:szCs w:val="20"/>
                              </w:rPr>
                            </w:pPr>
                            <w:r w:rsidRPr="0018232F">
                              <w:rPr>
                                <w:color w:val="538135" w:themeColor="accent6" w:themeShade="BF"/>
                                <w:sz w:val="20"/>
                                <w:szCs w:val="20"/>
                              </w:rPr>
                              <w:t xml:space="preserve">Animal </w:t>
                            </w:r>
                            <w:r>
                              <w:rPr>
                                <w:color w:val="538135" w:themeColor="accent6" w:themeShade="BF"/>
                                <w:sz w:val="20"/>
                                <w:szCs w:val="20"/>
                              </w:rPr>
                              <w:t>c</w:t>
                            </w:r>
                            <w:r w:rsidRPr="0018232F">
                              <w:rPr>
                                <w:color w:val="538135" w:themeColor="accent6" w:themeShade="BF"/>
                                <w:sz w:val="20"/>
                                <w:szCs w:val="20"/>
                              </w:rPr>
                              <w:t>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D2EC9" id="Text Box 71" o:spid="_x0000_s1078" type="#_x0000_t202" style="position:absolute;margin-left:112.85pt;margin-top:20pt;width:113.1pt;height:2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" fillcolor="window" stroked="f" strokeweight=".5pt">
                <v:fill opacity="0"/>
                <v:textbox>
                  <w:txbxContent>
                    <w:p w14:paraId="5AF02101" w14:textId="77777777" w:rsidR="00EA0C65" w:rsidRPr="0018232F" w:rsidRDefault="00EA0C65" w:rsidP="00AC34D3">
                      <w:pPr>
                        <w:jc w:val="center"/>
                        <w:rPr>
                          <w:color w:val="538135" w:themeColor="accent6" w:themeShade="BF"/>
                          <w:sz w:val="20"/>
                          <w:szCs w:val="20"/>
                        </w:rPr>
                      </w:pPr>
                      <w:r w:rsidRPr="0018232F">
                        <w:rPr>
                          <w:color w:val="538135" w:themeColor="accent6" w:themeShade="BF"/>
                          <w:sz w:val="20"/>
                          <w:szCs w:val="20"/>
                        </w:rPr>
                        <w:t xml:space="preserve">Animal </w:t>
                      </w:r>
                      <w:r>
                        <w:rPr>
                          <w:color w:val="538135" w:themeColor="accent6" w:themeShade="BF"/>
                          <w:sz w:val="20"/>
                          <w:szCs w:val="20"/>
                        </w:rPr>
                        <w:t>c</w:t>
                      </w:r>
                      <w:r w:rsidRPr="0018232F">
                        <w:rPr>
                          <w:color w:val="538135" w:themeColor="accent6" w:themeShade="BF"/>
                          <w:sz w:val="20"/>
                          <w:szCs w:val="20"/>
                        </w:rPr>
                        <w:t>ells</w:t>
                      </w:r>
                    </w:p>
                  </w:txbxContent>
                </v:textbox>
              </v:shape>
            </w:pict>
          </mc:Fallback>
        </mc:AlternateContent>
      </w:r>
      <w:r w:rsidRPr="00AC34D3">
        <w:rPr>
          <w:noProof/>
          <w:lang w:eastAsia="en-AU"/>
        </w:rPr>
        <mc:AlternateContent>
          <mc:Choice Requires="wps">
            <w:drawing>
              <wp:anchor distT="45720" distB="45720" distL="114300" distR="114300" simplePos="0" relativeHeight="251667456" behindDoc="0" locked="0" layoutInCell="1" allowOverlap="1" wp14:anchorId="0660C78F" wp14:editId="49D47365">
                <wp:simplePos x="0" y="0"/>
                <wp:positionH relativeFrom="column">
                  <wp:posOffset>3642360</wp:posOffset>
                </wp:positionH>
                <wp:positionV relativeFrom="paragraph">
                  <wp:posOffset>2625725</wp:posOffset>
                </wp:positionV>
                <wp:extent cx="895350" cy="38100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solidFill>
                          <a:srgbClr val="FFFFFF"/>
                        </a:solidFill>
                        <a:ln w="9525">
                          <a:noFill/>
                          <a:miter lim="800000"/>
                          <a:headEnd/>
                          <a:tailEnd/>
                        </a:ln>
                      </wps:spPr>
                      <wps:txbx>
                        <w:txbxContent>
                          <w:p w14:paraId="492F0764" w14:textId="77777777" w:rsidR="00EA0C65" w:rsidRDefault="00EA0C65" w:rsidP="00AC34D3">
                            <w:pPr>
                              <w:spacing w:after="0"/>
                              <w:rPr>
                                <w:sz w:val="16"/>
                                <w:szCs w:val="16"/>
                              </w:rPr>
                            </w:pPr>
                            <w:r>
                              <w:rPr>
                                <w:sz w:val="16"/>
                                <w:szCs w:val="16"/>
                              </w:rPr>
                              <w:t>Cell wall</w:t>
                            </w:r>
                          </w:p>
                          <w:p w14:paraId="2C3B73FA" w14:textId="77777777" w:rsidR="00EA0C65" w:rsidRPr="009F3EC1" w:rsidRDefault="00EA0C65" w:rsidP="00AC34D3">
                            <w:pPr>
                              <w:spacing w:after="0"/>
                              <w:rPr>
                                <w:sz w:val="16"/>
                                <w:szCs w:val="16"/>
                              </w:rPr>
                            </w:pPr>
                            <w:r>
                              <w:rPr>
                                <w:sz w:val="16"/>
                                <w:szCs w:val="16"/>
                              </w:rPr>
                              <w:t>Large vacuoles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0C78F" id="Text Box 2" o:spid="_x0000_s1079" type="#_x0000_t202" style="position:absolute;margin-left:286.8pt;margin-top:206.75pt;width:70.5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" stroked="f">
                <v:textbox>
                  <w:txbxContent>
                    <w:p w14:paraId="492F0764" w14:textId="77777777" w:rsidR="00EA0C65" w:rsidRDefault="00EA0C65" w:rsidP="00AC34D3">
                      <w:pPr>
                        <w:spacing w:after="0"/>
                        <w:rPr>
                          <w:sz w:val="16"/>
                          <w:szCs w:val="16"/>
                        </w:rPr>
                      </w:pPr>
                      <w:r>
                        <w:rPr>
                          <w:sz w:val="16"/>
                          <w:szCs w:val="16"/>
                        </w:rPr>
                        <w:t>Cell wall</w:t>
                      </w:r>
                    </w:p>
                    <w:p w14:paraId="2C3B73FA" w14:textId="77777777" w:rsidR="00EA0C65" w:rsidRPr="009F3EC1" w:rsidRDefault="00EA0C65" w:rsidP="00AC34D3">
                      <w:pPr>
                        <w:spacing w:after="0"/>
                        <w:rPr>
                          <w:sz w:val="16"/>
                          <w:szCs w:val="16"/>
                        </w:rPr>
                      </w:pPr>
                      <w:r>
                        <w:rPr>
                          <w:sz w:val="16"/>
                          <w:szCs w:val="16"/>
                        </w:rPr>
                        <w:t>Large vacuoles</w:t>
                      </w:r>
                    </w:p>
                  </w:txbxContent>
                </v:textbox>
                <w10:wrap type="square"/>
              </v:shape>
            </w:pict>
          </mc:Fallback>
        </mc:AlternateContent>
      </w:r>
      <w:r w:rsidRPr="00AC34D3">
        <w:rPr>
          <w:noProof/>
          <w:lang w:eastAsia="en-AU"/>
        </w:rPr>
        <mc:AlternateContent>
          <mc:Choice Requires="wps">
            <w:drawing>
              <wp:anchor distT="0" distB="0" distL="114300" distR="114300" simplePos="0" relativeHeight="251661312" behindDoc="0" locked="0" layoutInCell="1" allowOverlap="1" wp14:anchorId="765BB73D" wp14:editId="37919F4A">
                <wp:simplePos x="0" y="0"/>
                <wp:positionH relativeFrom="column">
                  <wp:posOffset>732790</wp:posOffset>
                </wp:positionH>
                <wp:positionV relativeFrom="paragraph">
                  <wp:posOffset>77470</wp:posOffset>
                </wp:positionV>
                <wp:extent cx="3156585" cy="3147695"/>
                <wp:effectExtent l="0" t="0" r="24765" b="14605"/>
                <wp:wrapNone/>
                <wp:docPr id="73" name="Flowchart: Connector 73"/>
                <wp:cNvGraphicFramePr/>
                <a:graphic xmlns:a="http://schemas.openxmlformats.org/drawingml/2006/main">
                  <a:graphicData uri="http://schemas.microsoft.com/office/word/2010/wordprocessingShape">
                    <wps:wsp>
                      <wps:cNvSpPr/>
                      <wps:spPr>
                        <a:xfrm>
                          <a:off x="0" y="0"/>
                          <a:ext cx="3156585" cy="3147695"/>
                        </a:xfrm>
                        <a:prstGeom prst="flowChartConnector">
                          <a:avLst/>
                        </a:prstGeom>
                        <a:solidFill>
                          <a:sysClr val="window" lastClr="FFFFFF">
                            <a:alpha val="0"/>
                          </a:sysClr>
                        </a:solidFill>
                        <a:ln w="25400" cap="flat" cmpd="sng" algn="ctr">
                          <a:solidFill>
                            <a:srgbClr val="70AD47">
                              <a:lumMod val="75000"/>
                            </a:srgbClr>
                          </a:solidFill>
                          <a:prstDash val="solid"/>
                        </a:ln>
                        <a:effectLst/>
                      </wps:spPr>
                      <wps:txbx>
                        <w:txbxContent>
                          <w:p w14:paraId="7FDCFFD4" w14:textId="77777777" w:rsidR="00EA0C65" w:rsidRPr="001D273C" w:rsidRDefault="00EA0C65" w:rsidP="00AC34D3">
                            <w:pPr>
                              <w:jc w:val="center"/>
                              <w:rPr>
                                <w:color w:val="538135" w:themeColor="accent6" w:themeShade="BF"/>
                              </w:rPr>
                            </w:pPr>
                            <w:r>
                              <w:rPr>
                                <w:color w:val="538135" w:themeColor="accent6" w:themeShade="BF"/>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5BB73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3" o:spid="_x0000_s1080" type="#_x0000_t120" style="position:absolute;margin-left:57.7pt;margin-top:6.1pt;width:248.55pt;height:2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" fillcolor="window" strokecolor="#548235" strokeweight="2pt">
                <v:fill opacity="0"/>
                <v:textbox>
                  <w:txbxContent>
                    <w:p w14:paraId="7FDCFFD4" w14:textId="77777777" w:rsidR="00EA0C65" w:rsidRPr="001D273C" w:rsidRDefault="00EA0C65" w:rsidP="00AC34D3">
                      <w:pPr>
                        <w:jc w:val="center"/>
                        <w:rPr>
                          <w:color w:val="538135" w:themeColor="accent6" w:themeShade="BF"/>
                        </w:rPr>
                      </w:pPr>
                      <w:r>
                        <w:rPr>
                          <w:color w:val="538135" w:themeColor="accent6" w:themeShade="BF"/>
                        </w:rPr>
                        <w:tab/>
                        <w:t xml:space="preserve"> </w:t>
                      </w:r>
                    </w:p>
                  </w:txbxContent>
                </v:textbox>
              </v:shape>
            </w:pict>
          </mc:Fallback>
        </mc:AlternateContent>
      </w:r>
      <w:r w:rsidRPr="00AC34D3">
        <w:rPr>
          <w:noProof/>
          <w:lang w:eastAsia="en-AU"/>
        </w:rPr>
        <mc:AlternateContent>
          <mc:Choice Requires="wps">
            <w:drawing>
              <wp:anchor distT="0" distB="0" distL="114300" distR="114300" simplePos="0" relativeHeight="251659264" behindDoc="0" locked="0" layoutInCell="1" allowOverlap="1" wp14:anchorId="6898A4BC" wp14:editId="42F4ABBF">
                <wp:simplePos x="0" y="0"/>
                <wp:positionH relativeFrom="column">
                  <wp:posOffset>2327910</wp:posOffset>
                </wp:positionH>
                <wp:positionV relativeFrom="paragraph">
                  <wp:posOffset>77470</wp:posOffset>
                </wp:positionV>
                <wp:extent cx="3067050" cy="3148965"/>
                <wp:effectExtent l="0" t="0" r="19050" b="13335"/>
                <wp:wrapNone/>
                <wp:docPr id="74" name="Flowchart: Connector 74"/>
                <wp:cNvGraphicFramePr/>
                <a:graphic xmlns:a="http://schemas.openxmlformats.org/drawingml/2006/main">
                  <a:graphicData uri="http://schemas.microsoft.com/office/word/2010/wordprocessingShape">
                    <wps:wsp>
                      <wps:cNvSpPr/>
                      <wps:spPr>
                        <a:xfrm>
                          <a:off x="0" y="0"/>
                          <a:ext cx="3067050" cy="3148965"/>
                        </a:xfrm>
                        <a:prstGeom prst="flowChartConnector">
                          <a:avLst/>
                        </a:prstGeom>
                        <a:solidFill>
                          <a:sysClr val="window" lastClr="FFFFFF">
                            <a:alpha val="0"/>
                          </a:sysClr>
                        </a:solidFill>
                        <a:ln w="25400" cap="flat" cmpd="sng" algn="ctr">
                          <a:solidFill>
                            <a:srgbClr val="70AD47">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CE4725" id="Flowchart: Connector 74" o:spid="_x0000_s1026" type="#_x0000_t120" style="position:absolute;margin-left:183.3pt;margin-top:6.1pt;width:241.5pt;height:24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" fillcolor="window" strokecolor="#548235" strokeweight="2pt">
                <v:fill opacity="0"/>
              </v:shape>
            </w:pict>
          </mc:Fallback>
        </mc:AlternateContent>
      </w:r>
      <w:r w:rsidRPr="00AC34D3">
        <w:rPr>
          <w:noProof/>
          <w:lang w:eastAsia="en-AU"/>
        </w:rPr>
        <mc:AlternateContent>
          <mc:Choice Requires="wps">
            <w:drawing>
              <wp:anchor distT="0" distB="0" distL="114300" distR="114300" simplePos="0" relativeHeight="251666432" behindDoc="0" locked="0" layoutInCell="1" allowOverlap="1" wp14:anchorId="3F6D83FF" wp14:editId="676D9DA8">
                <wp:simplePos x="0" y="0"/>
                <wp:positionH relativeFrom="column">
                  <wp:posOffset>3832860</wp:posOffset>
                </wp:positionH>
                <wp:positionV relativeFrom="paragraph">
                  <wp:posOffset>838200</wp:posOffset>
                </wp:positionV>
                <wp:extent cx="828675" cy="266700"/>
                <wp:effectExtent l="0" t="0" r="9525" b="0"/>
                <wp:wrapNone/>
                <wp:docPr id="75" name="Text Box 75"/>
                <wp:cNvGraphicFramePr/>
                <a:graphic xmlns:a="http://schemas.openxmlformats.org/drawingml/2006/main">
                  <a:graphicData uri="http://schemas.microsoft.com/office/word/2010/wordprocessingShape">
                    <wps:wsp>
                      <wps:cNvSpPr txBox="1"/>
                      <wps:spPr>
                        <a:xfrm flipH="1">
                          <a:off x="0" y="0"/>
                          <a:ext cx="828675" cy="266700"/>
                        </a:xfrm>
                        <a:prstGeom prst="rect">
                          <a:avLst/>
                        </a:prstGeom>
                        <a:solidFill>
                          <a:sysClr val="window" lastClr="FFFFFF"/>
                        </a:solidFill>
                        <a:ln w="6350">
                          <a:noFill/>
                        </a:ln>
                      </wps:spPr>
                      <wps:txbx>
                        <w:txbxContent>
                          <w:p w14:paraId="5C4F6931" w14:textId="77777777" w:rsidR="00EA0C65" w:rsidRPr="009F3EC1" w:rsidRDefault="00EA0C65" w:rsidP="00AC34D3">
                            <w:pPr>
                              <w:rPr>
                                <w:sz w:val="16"/>
                                <w:szCs w:val="16"/>
                              </w:rPr>
                            </w:pPr>
                            <w:r w:rsidRPr="009F3EC1">
                              <w:rPr>
                                <w:sz w:val="16"/>
                                <w:szCs w:val="16"/>
                              </w:rPr>
                              <w:t>Chloroplasts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D83FF" id="Text Box 75" o:spid="_x0000_s1081" type="#_x0000_t202" style="position:absolute;margin-left:301.8pt;margin-top:66pt;width:65.25pt;height:2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" fillcolor="window" stroked="f" strokeweight=".5pt">
                <v:textbox>
                  <w:txbxContent>
                    <w:p w14:paraId="5C4F6931" w14:textId="77777777" w:rsidR="00EA0C65" w:rsidRPr="009F3EC1" w:rsidRDefault="00EA0C65" w:rsidP="00AC34D3">
                      <w:pPr>
                        <w:rPr>
                          <w:sz w:val="16"/>
                          <w:szCs w:val="16"/>
                        </w:rPr>
                      </w:pPr>
                      <w:r w:rsidRPr="009F3EC1">
                        <w:rPr>
                          <w:sz w:val="16"/>
                          <w:szCs w:val="16"/>
                        </w:rPr>
                        <w:t>Chloroplasts</w:t>
                      </w:r>
                    </w:p>
                  </w:txbxContent>
                </v:textbox>
              </v:shape>
            </w:pict>
          </mc:Fallback>
        </mc:AlternateContent>
      </w:r>
      <w:r w:rsidRPr="00AC34D3">
        <w:rPr>
          <w:noProof/>
          <w:lang w:eastAsia="en-AU"/>
        </w:rPr>
        <mc:AlternateContent>
          <mc:Choice Requires="wps">
            <w:drawing>
              <wp:anchor distT="0" distB="0" distL="114300" distR="114300" simplePos="0" relativeHeight="251660288" behindDoc="0" locked="0" layoutInCell="1" allowOverlap="1" wp14:anchorId="734635EE" wp14:editId="678FEDFC">
                <wp:simplePos x="0" y="0"/>
                <wp:positionH relativeFrom="column">
                  <wp:posOffset>1661160</wp:posOffset>
                </wp:positionH>
                <wp:positionV relativeFrom="paragraph">
                  <wp:posOffset>1352550</wp:posOffset>
                </wp:positionV>
                <wp:extent cx="3000375" cy="2914650"/>
                <wp:effectExtent l="0" t="0" r="28575" b="19050"/>
                <wp:wrapNone/>
                <wp:docPr id="7" name="Flowchart: Connector 7"/>
                <wp:cNvGraphicFramePr/>
                <a:graphic xmlns:a="http://schemas.openxmlformats.org/drawingml/2006/main">
                  <a:graphicData uri="http://schemas.microsoft.com/office/word/2010/wordprocessingShape">
                    <wps:wsp>
                      <wps:cNvSpPr/>
                      <wps:spPr>
                        <a:xfrm>
                          <a:off x="0" y="0"/>
                          <a:ext cx="3000375" cy="2914650"/>
                        </a:xfrm>
                        <a:prstGeom prst="flowChartConnector">
                          <a:avLst/>
                        </a:prstGeom>
                        <a:solidFill>
                          <a:sysClr val="window" lastClr="FFFFFF">
                            <a:alpha val="0"/>
                          </a:sysClr>
                        </a:solidFill>
                        <a:ln w="25400" cap="flat" cmpd="sng" algn="ctr">
                          <a:solidFill>
                            <a:srgbClr val="70AD47">
                              <a:lumMod val="75000"/>
                            </a:srgbClr>
                          </a:solidFill>
                          <a:prstDash val="solid"/>
                        </a:ln>
                        <a:effectLst/>
                      </wps:spPr>
                      <wps:txbx>
                        <w:txbxContent>
                          <w:p w14:paraId="6D835C55" w14:textId="77777777" w:rsidR="00EA0C65" w:rsidRDefault="00EA0C65" w:rsidP="00AC34D3">
                            <w:pPr>
                              <w:jc w:val="center"/>
                            </w:pPr>
                          </w:p>
                          <w:p w14:paraId="637A196B" w14:textId="77777777" w:rsidR="00EA0C65" w:rsidRDefault="00EA0C65" w:rsidP="00AC34D3">
                            <w:pPr>
                              <w:jc w:val="center"/>
                            </w:pPr>
                          </w:p>
                          <w:p w14:paraId="5E2E177A" w14:textId="77777777" w:rsidR="00EA0C65" w:rsidRDefault="00EA0C65" w:rsidP="00AC34D3">
                            <w:pPr>
                              <w:jc w:val="center"/>
                            </w:pPr>
                          </w:p>
                          <w:p w14:paraId="29479BF5" w14:textId="77777777" w:rsidR="00EA0C65" w:rsidRDefault="00EA0C65" w:rsidP="00AC34D3">
                            <w:pPr>
                              <w:jc w:val="center"/>
                            </w:pPr>
                          </w:p>
                          <w:p w14:paraId="3B36CA6A" w14:textId="77777777" w:rsidR="00EA0C65" w:rsidRDefault="00EA0C65" w:rsidP="00AC34D3">
                            <w:pPr>
                              <w:jc w:val="center"/>
                            </w:pPr>
                          </w:p>
                          <w:p w14:paraId="40001821" w14:textId="77777777" w:rsidR="00EA0C65" w:rsidRDefault="00EA0C65" w:rsidP="00AC34D3"/>
                          <w:p w14:paraId="5EAA78BD" w14:textId="77777777" w:rsidR="00EA0C65" w:rsidRDefault="00EA0C65" w:rsidP="00AC34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635EE" id="Flowchart: Connector 7" o:spid="_x0000_s1082" type="#_x0000_t120" style="position:absolute;margin-left:130.8pt;margin-top:106.5pt;width:236.2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" fillcolor="window" strokecolor="#548235" strokeweight="2pt">
                <v:fill opacity="0"/>
                <v:textbox>
                  <w:txbxContent>
                    <w:p w14:paraId="6D835C55" w14:textId="77777777" w:rsidR="00EA0C65" w:rsidRDefault="00EA0C65" w:rsidP="00AC34D3">
                      <w:pPr>
                        <w:jc w:val="center"/>
                      </w:pPr>
                    </w:p>
                    <w:p w14:paraId="637A196B" w14:textId="77777777" w:rsidR="00EA0C65" w:rsidRDefault="00EA0C65" w:rsidP="00AC34D3">
                      <w:pPr>
                        <w:jc w:val="center"/>
                      </w:pPr>
                    </w:p>
                    <w:p w14:paraId="5E2E177A" w14:textId="77777777" w:rsidR="00EA0C65" w:rsidRDefault="00EA0C65" w:rsidP="00AC34D3">
                      <w:pPr>
                        <w:jc w:val="center"/>
                      </w:pPr>
                    </w:p>
                    <w:p w14:paraId="29479BF5" w14:textId="77777777" w:rsidR="00EA0C65" w:rsidRDefault="00EA0C65" w:rsidP="00AC34D3">
                      <w:pPr>
                        <w:jc w:val="center"/>
                      </w:pPr>
                    </w:p>
                    <w:p w14:paraId="3B36CA6A" w14:textId="77777777" w:rsidR="00EA0C65" w:rsidRDefault="00EA0C65" w:rsidP="00AC34D3">
                      <w:pPr>
                        <w:jc w:val="center"/>
                      </w:pPr>
                    </w:p>
                    <w:p w14:paraId="40001821" w14:textId="77777777" w:rsidR="00EA0C65" w:rsidRDefault="00EA0C65" w:rsidP="00AC34D3"/>
                    <w:p w14:paraId="5EAA78BD" w14:textId="77777777" w:rsidR="00EA0C65" w:rsidRDefault="00EA0C65" w:rsidP="00AC34D3"/>
                  </w:txbxContent>
                </v:textbox>
              </v:shape>
            </w:pict>
          </mc:Fallback>
        </mc:AlternateContent>
      </w:r>
    </w:p>
    <w:p w14:paraId="10387606" w14:textId="77777777" w:rsidR="00AC34D3" w:rsidRPr="00AC34D3" w:rsidRDefault="00AC34D3" w:rsidP="00AC34D3">
      <w:pPr>
        <w:spacing w:line="276" w:lineRule="auto"/>
      </w:pPr>
    </w:p>
    <w:p w14:paraId="61147734" w14:textId="77777777" w:rsidR="00AC34D3" w:rsidRPr="00AC34D3" w:rsidRDefault="00AC34D3" w:rsidP="00AC34D3">
      <w:pPr>
        <w:spacing w:line="276" w:lineRule="auto"/>
      </w:pPr>
    </w:p>
    <w:p w14:paraId="692DFA7A" w14:textId="77777777" w:rsidR="00AC34D3" w:rsidRPr="00AC34D3" w:rsidRDefault="00AC34D3" w:rsidP="00AC34D3">
      <w:pPr>
        <w:spacing w:line="276" w:lineRule="auto"/>
      </w:pPr>
    </w:p>
    <w:p w14:paraId="23EF0C70"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65408" behindDoc="0" locked="0" layoutInCell="1" allowOverlap="1" wp14:anchorId="17A9C693" wp14:editId="6733A9B3">
                <wp:simplePos x="0" y="0"/>
                <wp:positionH relativeFrom="column">
                  <wp:posOffset>2651760</wp:posOffset>
                </wp:positionH>
                <wp:positionV relativeFrom="paragraph">
                  <wp:posOffset>282258</wp:posOffset>
                </wp:positionV>
                <wp:extent cx="990600" cy="947420"/>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990600" cy="947420"/>
                        </a:xfrm>
                        <a:prstGeom prst="rect">
                          <a:avLst/>
                        </a:prstGeom>
                        <a:solidFill>
                          <a:sysClr val="window" lastClr="FFFFFF"/>
                        </a:solidFill>
                        <a:ln w="6350">
                          <a:noFill/>
                        </a:ln>
                      </wps:spPr>
                      <wps:txbx>
                        <w:txbxContent>
                          <w:p w14:paraId="4CE6C0D4" w14:textId="77777777" w:rsidR="00EA0C65" w:rsidRDefault="00EA0C65" w:rsidP="00AC34D3">
                            <w:pPr>
                              <w:spacing w:after="0"/>
                              <w:rPr>
                                <w:sz w:val="16"/>
                                <w:szCs w:val="16"/>
                              </w:rPr>
                            </w:pPr>
                            <w:r w:rsidRPr="00D72279">
                              <w:rPr>
                                <w:sz w:val="16"/>
                                <w:szCs w:val="16"/>
                              </w:rPr>
                              <w:t>Eukaryotic</w:t>
                            </w:r>
                          </w:p>
                          <w:p w14:paraId="4B805A82" w14:textId="77777777" w:rsidR="00EA0C65" w:rsidRPr="00D72279" w:rsidRDefault="00EA0C65" w:rsidP="00AC34D3">
                            <w:pPr>
                              <w:spacing w:after="0"/>
                              <w:rPr>
                                <w:sz w:val="16"/>
                                <w:szCs w:val="16"/>
                              </w:rPr>
                            </w:pPr>
                            <w:r w:rsidRPr="00D72279">
                              <w:rPr>
                                <w:sz w:val="16"/>
                                <w:szCs w:val="16"/>
                              </w:rPr>
                              <w:t>Mitochondria</w:t>
                            </w:r>
                          </w:p>
                          <w:p w14:paraId="161D10BC" w14:textId="77777777" w:rsidR="00EA0C65" w:rsidRDefault="00EA0C65" w:rsidP="00AC34D3">
                            <w:pPr>
                              <w:spacing w:after="0"/>
                              <w:rPr>
                                <w:sz w:val="16"/>
                                <w:szCs w:val="16"/>
                              </w:rPr>
                            </w:pPr>
                            <w:r w:rsidRPr="00D72279">
                              <w:rPr>
                                <w:sz w:val="16"/>
                                <w:szCs w:val="16"/>
                              </w:rPr>
                              <w:t>Ribosomes</w:t>
                            </w:r>
                          </w:p>
                          <w:p w14:paraId="7417B829" w14:textId="77777777" w:rsidR="00EA0C65" w:rsidRDefault="00EA0C65" w:rsidP="00AC34D3">
                            <w:pPr>
                              <w:spacing w:after="0"/>
                              <w:rPr>
                                <w:sz w:val="16"/>
                                <w:szCs w:val="16"/>
                              </w:rPr>
                            </w:pPr>
                            <w:r>
                              <w:rPr>
                                <w:sz w:val="16"/>
                                <w:szCs w:val="16"/>
                              </w:rPr>
                              <w:t>Nucleus</w:t>
                            </w:r>
                          </w:p>
                          <w:p w14:paraId="4D01021E" w14:textId="77777777" w:rsidR="00EA0C65" w:rsidRDefault="00EA0C65" w:rsidP="00AC34D3">
                            <w:pPr>
                              <w:spacing w:after="0"/>
                              <w:rPr>
                                <w:sz w:val="16"/>
                                <w:szCs w:val="16"/>
                              </w:rPr>
                            </w:pPr>
                            <w:r>
                              <w:rPr>
                                <w:sz w:val="16"/>
                                <w:szCs w:val="16"/>
                              </w:rPr>
                              <w:t>Cell membrane</w:t>
                            </w:r>
                          </w:p>
                          <w:p w14:paraId="3ABB113D" w14:textId="77777777" w:rsidR="00EA0C65" w:rsidRDefault="00EA0C65" w:rsidP="00AC34D3">
                            <w:pPr>
                              <w:spacing w:after="0"/>
                              <w:rPr>
                                <w:sz w:val="16"/>
                                <w:szCs w:val="16"/>
                              </w:rPr>
                            </w:pPr>
                            <w:r>
                              <w:rPr>
                                <w:sz w:val="16"/>
                                <w:szCs w:val="16"/>
                              </w:rPr>
                              <w:t>Cytoplasm</w:t>
                            </w:r>
                          </w:p>
                          <w:p w14:paraId="359130EB" w14:textId="77777777" w:rsidR="00EA0C65" w:rsidRPr="00D72279" w:rsidRDefault="00EA0C65" w:rsidP="00AC34D3">
                            <w:pPr>
                              <w:spacing w:after="0"/>
                              <w:rPr>
                                <w:sz w:val="16"/>
                                <w:szCs w:val="16"/>
                              </w:rPr>
                            </w:pPr>
                            <w:r>
                              <w:rPr>
                                <w:sz w:val="16"/>
                                <w:szCs w:val="16"/>
                              </w:rPr>
                              <w:t>Microscopic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9C693" id="Text Box 76" o:spid="_x0000_s1083" type="#_x0000_t202" style="position:absolute;margin-left:208.8pt;margin-top:22.25pt;width:78pt;height:7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" fillcolor="window" stroked="f" strokeweight=".5pt">
                <v:textbox>
                  <w:txbxContent>
                    <w:p w14:paraId="4CE6C0D4" w14:textId="77777777" w:rsidR="00EA0C65" w:rsidRDefault="00EA0C65" w:rsidP="00AC34D3">
                      <w:pPr>
                        <w:spacing w:after="0"/>
                        <w:rPr>
                          <w:sz w:val="16"/>
                          <w:szCs w:val="16"/>
                        </w:rPr>
                      </w:pPr>
                      <w:r w:rsidRPr="00D72279">
                        <w:rPr>
                          <w:sz w:val="16"/>
                          <w:szCs w:val="16"/>
                        </w:rPr>
                        <w:t>Eukaryotic</w:t>
                      </w:r>
                    </w:p>
                    <w:p w14:paraId="4B805A82" w14:textId="77777777" w:rsidR="00EA0C65" w:rsidRPr="00D72279" w:rsidRDefault="00EA0C65" w:rsidP="00AC34D3">
                      <w:pPr>
                        <w:spacing w:after="0"/>
                        <w:rPr>
                          <w:sz w:val="16"/>
                          <w:szCs w:val="16"/>
                        </w:rPr>
                      </w:pPr>
                      <w:r w:rsidRPr="00D72279">
                        <w:rPr>
                          <w:sz w:val="16"/>
                          <w:szCs w:val="16"/>
                        </w:rPr>
                        <w:t>Mitochondria</w:t>
                      </w:r>
                    </w:p>
                    <w:p w14:paraId="161D10BC" w14:textId="77777777" w:rsidR="00EA0C65" w:rsidRDefault="00EA0C65" w:rsidP="00AC34D3">
                      <w:pPr>
                        <w:spacing w:after="0"/>
                        <w:rPr>
                          <w:sz w:val="16"/>
                          <w:szCs w:val="16"/>
                        </w:rPr>
                      </w:pPr>
                      <w:r w:rsidRPr="00D72279">
                        <w:rPr>
                          <w:sz w:val="16"/>
                          <w:szCs w:val="16"/>
                        </w:rPr>
                        <w:t>Ribosomes</w:t>
                      </w:r>
                    </w:p>
                    <w:p w14:paraId="7417B829" w14:textId="77777777" w:rsidR="00EA0C65" w:rsidRDefault="00EA0C65" w:rsidP="00AC34D3">
                      <w:pPr>
                        <w:spacing w:after="0"/>
                        <w:rPr>
                          <w:sz w:val="16"/>
                          <w:szCs w:val="16"/>
                        </w:rPr>
                      </w:pPr>
                      <w:r>
                        <w:rPr>
                          <w:sz w:val="16"/>
                          <w:szCs w:val="16"/>
                        </w:rPr>
                        <w:t>Nucleus</w:t>
                      </w:r>
                    </w:p>
                    <w:p w14:paraId="4D01021E" w14:textId="77777777" w:rsidR="00EA0C65" w:rsidRDefault="00EA0C65" w:rsidP="00AC34D3">
                      <w:pPr>
                        <w:spacing w:after="0"/>
                        <w:rPr>
                          <w:sz w:val="16"/>
                          <w:szCs w:val="16"/>
                        </w:rPr>
                      </w:pPr>
                      <w:r>
                        <w:rPr>
                          <w:sz w:val="16"/>
                          <w:szCs w:val="16"/>
                        </w:rPr>
                        <w:t>Cell membrane</w:t>
                      </w:r>
                    </w:p>
                    <w:p w14:paraId="3ABB113D" w14:textId="77777777" w:rsidR="00EA0C65" w:rsidRDefault="00EA0C65" w:rsidP="00AC34D3">
                      <w:pPr>
                        <w:spacing w:after="0"/>
                        <w:rPr>
                          <w:sz w:val="16"/>
                          <w:szCs w:val="16"/>
                        </w:rPr>
                      </w:pPr>
                      <w:r>
                        <w:rPr>
                          <w:sz w:val="16"/>
                          <w:szCs w:val="16"/>
                        </w:rPr>
                        <w:t>Cytoplasm</w:t>
                      </w:r>
                    </w:p>
                    <w:p w14:paraId="359130EB" w14:textId="77777777" w:rsidR="00EA0C65" w:rsidRPr="00D72279" w:rsidRDefault="00EA0C65" w:rsidP="00AC34D3">
                      <w:pPr>
                        <w:spacing w:after="0"/>
                        <w:rPr>
                          <w:sz w:val="16"/>
                          <w:szCs w:val="16"/>
                        </w:rPr>
                      </w:pPr>
                      <w:r>
                        <w:rPr>
                          <w:sz w:val="16"/>
                          <w:szCs w:val="16"/>
                        </w:rPr>
                        <w:t>Microscopic</w:t>
                      </w:r>
                    </w:p>
                  </w:txbxContent>
                </v:textbox>
              </v:shape>
            </w:pict>
          </mc:Fallback>
        </mc:AlternateContent>
      </w:r>
    </w:p>
    <w:p w14:paraId="24BCF0AB" w14:textId="77777777" w:rsidR="00AC34D3" w:rsidRPr="00AC34D3" w:rsidRDefault="00AC34D3" w:rsidP="00AC34D3">
      <w:pPr>
        <w:spacing w:line="276" w:lineRule="auto"/>
      </w:pPr>
    </w:p>
    <w:p w14:paraId="7F698AA3" w14:textId="77777777" w:rsidR="00AC34D3" w:rsidRPr="00AC34D3" w:rsidRDefault="00AC34D3" w:rsidP="00AC34D3">
      <w:pPr>
        <w:spacing w:line="276" w:lineRule="auto"/>
      </w:pPr>
    </w:p>
    <w:p w14:paraId="0EF88A1A" w14:textId="77777777" w:rsidR="00AC34D3" w:rsidRPr="00AC34D3" w:rsidRDefault="00AC34D3" w:rsidP="00AC34D3">
      <w:pPr>
        <w:spacing w:line="276" w:lineRule="auto"/>
      </w:pPr>
    </w:p>
    <w:p w14:paraId="6FD6B6B9" w14:textId="77777777" w:rsidR="00AC34D3" w:rsidRPr="00AC34D3" w:rsidRDefault="00AC34D3" w:rsidP="00AC34D3">
      <w:pPr>
        <w:spacing w:line="276" w:lineRule="auto"/>
      </w:pPr>
    </w:p>
    <w:p w14:paraId="1B2CC8A7" w14:textId="77777777" w:rsidR="00AC34D3" w:rsidRPr="00AC34D3" w:rsidRDefault="00AC34D3" w:rsidP="00AC34D3">
      <w:pPr>
        <w:spacing w:line="276" w:lineRule="auto"/>
      </w:pPr>
    </w:p>
    <w:p w14:paraId="201A6272" w14:textId="77777777" w:rsidR="00AC34D3" w:rsidRPr="00AC34D3" w:rsidRDefault="00AC34D3" w:rsidP="00AC34D3">
      <w:pPr>
        <w:spacing w:line="276" w:lineRule="auto"/>
      </w:pPr>
    </w:p>
    <w:p w14:paraId="2F3F7699" w14:textId="77777777" w:rsidR="00AC34D3" w:rsidRPr="00AC34D3" w:rsidRDefault="00AC34D3" w:rsidP="00AC34D3">
      <w:pPr>
        <w:spacing w:line="276" w:lineRule="auto"/>
      </w:pPr>
    </w:p>
    <w:p w14:paraId="30B5947D" w14:textId="77777777" w:rsidR="00AC34D3" w:rsidRPr="00AC34D3" w:rsidRDefault="00AC34D3" w:rsidP="00AC34D3">
      <w:pPr>
        <w:spacing w:line="276" w:lineRule="auto"/>
      </w:pPr>
    </w:p>
    <w:p w14:paraId="410E4F22" w14:textId="77777777" w:rsidR="00AC34D3" w:rsidRPr="00AC34D3" w:rsidRDefault="00AC34D3" w:rsidP="00AC34D3">
      <w:pPr>
        <w:spacing w:line="276" w:lineRule="auto"/>
      </w:pPr>
    </w:p>
    <w:p w14:paraId="5CFEAF61" w14:textId="77777777" w:rsidR="00AC34D3" w:rsidRPr="00AC34D3" w:rsidRDefault="00AC34D3" w:rsidP="00AC34D3">
      <w:pPr>
        <w:spacing w:line="276" w:lineRule="auto"/>
      </w:pPr>
    </w:p>
    <w:p w14:paraId="319B08E3"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lastRenderedPageBreak/>
        <w:t>Student worksheet 2.1 Exploring cells under the microscope</w:t>
      </w:r>
    </w:p>
    <w:p w14:paraId="23B0AE7B"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Group discussion – Parts of a compound light microscope</w:t>
      </w:r>
    </w:p>
    <w:tbl>
      <w:tblPr>
        <w:tblStyle w:val="TableGrid1"/>
        <w:tblW w:w="0" w:type="auto"/>
        <w:jc w:val="center"/>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shd w:val="clear" w:color="auto" w:fill="FFFFFF" w:themeFill="background1"/>
        <w:tblCellMar>
          <w:top w:w="57" w:type="dxa"/>
          <w:bottom w:w="57" w:type="dxa"/>
        </w:tblCellMar>
        <w:tblLook w:val="04A0" w:firstRow="1" w:lastRow="0" w:firstColumn="1" w:lastColumn="0" w:noHBand="0" w:noVBand="1"/>
      </w:tblPr>
      <w:tblGrid>
        <w:gridCol w:w="2442"/>
        <w:gridCol w:w="4051"/>
      </w:tblGrid>
      <w:tr w:rsidR="00AC34D3" w:rsidRPr="00AC34D3" w14:paraId="250C6AA5" w14:textId="77777777" w:rsidTr="009437E9">
        <w:trPr>
          <w:trHeight w:val="312"/>
          <w:jc w:val="center"/>
        </w:trPr>
        <w:tc>
          <w:tcPr>
            <w:tcW w:w="2442" w:type="dxa"/>
            <w:shd w:val="clear" w:color="auto" w:fill="FFFFFF" w:themeFill="background1"/>
            <w:vAlign w:val="center"/>
          </w:tcPr>
          <w:p w14:paraId="4C225922" w14:textId="77777777" w:rsidR="00AC34D3" w:rsidRPr="00AC34D3" w:rsidRDefault="00AC34D3" w:rsidP="00AC34D3">
            <w:pPr>
              <w:jc w:val="center"/>
              <w:rPr>
                <w:b/>
                <w:bCs/>
              </w:rPr>
            </w:pPr>
            <w:r w:rsidRPr="00AC34D3">
              <w:rPr>
                <w:b/>
                <w:bCs/>
              </w:rPr>
              <w:t>Microscope part</w:t>
            </w:r>
          </w:p>
        </w:tc>
        <w:tc>
          <w:tcPr>
            <w:tcW w:w="4051" w:type="dxa"/>
            <w:shd w:val="clear" w:color="auto" w:fill="FFFFFF" w:themeFill="background1"/>
            <w:vAlign w:val="center"/>
          </w:tcPr>
          <w:p w14:paraId="5CC24CE2" w14:textId="77777777" w:rsidR="00AC34D3" w:rsidRPr="00AC34D3" w:rsidRDefault="00AC34D3" w:rsidP="00AC34D3">
            <w:pPr>
              <w:jc w:val="center"/>
              <w:rPr>
                <w:b/>
                <w:bCs/>
              </w:rPr>
            </w:pPr>
            <w:r w:rsidRPr="00AC34D3">
              <w:rPr>
                <w:b/>
                <w:bCs/>
              </w:rPr>
              <w:t>Actual function</w:t>
            </w:r>
          </w:p>
        </w:tc>
      </w:tr>
      <w:tr w:rsidR="00AC34D3" w:rsidRPr="00AC34D3" w14:paraId="58F01E63" w14:textId="77777777" w:rsidTr="009437E9">
        <w:trPr>
          <w:trHeight w:val="5425"/>
          <w:jc w:val="center"/>
        </w:trPr>
        <w:tc>
          <w:tcPr>
            <w:tcW w:w="2442" w:type="dxa"/>
            <w:shd w:val="clear" w:color="auto" w:fill="FFFFFF" w:themeFill="background1"/>
          </w:tcPr>
          <w:p w14:paraId="68640F09" w14:textId="77777777" w:rsidR="00AC34D3" w:rsidRPr="00AC34D3" w:rsidRDefault="00AC34D3" w:rsidP="00AC34D3">
            <w:pPr>
              <w:rPr>
                <w:rFonts w:cs="Arial"/>
              </w:rPr>
            </w:pPr>
            <w:r w:rsidRPr="00AC34D3">
              <w:rPr>
                <w:rFonts w:cs="Arial"/>
              </w:rPr>
              <w:t>Eyepiece (ocular) and eyepiece tube</w:t>
            </w:r>
          </w:p>
          <w:p w14:paraId="61A1B6F7" w14:textId="77777777" w:rsidR="00AC34D3" w:rsidRPr="00AC34D3" w:rsidRDefault="00AC34D3" w:rsidP="00AC34D3">
            <w:pPr>
              <w:rPr>
                <w:rFonts w:cs="Arial"/>
              </w:rPr>
            </w:pPr>
          </w:p>
          <w:p w14:paraId="13F514C0" w14:textId="77777777" w:rsidR="00AC34D3" w:rsidRPr="00AC34D3" w:rsidRDefault="00AC34D3" w:rsidP="00AC34D3">
            <w:pPr>
              <w:rPr>
                <w:rFonts w:cs="Arial"/>
              </w:rPr>
            </w:pPr>
          </w:p>
          <w:p w14:paraId="3C29B642" w14:textId="77777777" w:rsidR="00AC34D3" w:rsidRPr="00AC34D3" w:rsidRDefault="00AC34D3" w:rsidP="00AC34D3">
            <w:pPr>
              <w:rPr>
                <w:rFonts w:cs="Arial"/>
              </w:rPr>
            </w:pPr>
          </w:p>
          <w:p w14:paraId="2741D7C5" w14:textId="77777777" w:rsidR="00AC34D3" w:rsidRPr="00AC34D3" w:rsidRDefault="00AC34D3" w:rsidP="00AC34D3">
            <w:pPr>
              <w:rPr>
                <w:rFonts w:cs="Arial"/>
              </w:rPr>
            </w:pPr>
          </w:p>
          <w:p w14:paraId="23FF7995" w14:textId="77777777" w:rsidR="00AC34D3" w:rsidRPr="00AC34D3" w:rsidRDefault="00AC34D3" w:rsidP="00AC34D3">
            <w:pPr>
              <w:rPr>
                <w:rFonts w:cs="Arial"/>
              </w:rPr>
            </w:pPr>
          </w:p>
          <w:p w14:paraId="1AE81AE1" w14:textId="77777777" w:rsidR="00AC34D3" w:rsidRPr="00AC34D3" w:rsidRDefault="00AC34D3" w:rsidP="00AC34D3">
            <w:pPr>
              <w:rPr>
                <w:rFonts w:cs="Arial"/>
              </w:rPr>
            </w:pPr>
          </w:p>
          <w:p w14:paraId="555BE3BB" w14:textId="77777777" w:rsidR="00AC34D3" w:rsidRPr="00AC34D3" w:rsidRDefault="00AC34D3" w:rsidP="00AC34D3">
            <w:pPr>
              <w:rPr>
                <w:rFonts w:cs="Arial"/>
              </w:rPr>
            </w:pPr>
          </w:p>
          <w:p w14:paraId="413C6D67" w14:textId="77777777" w:rsidR="00AC34D3" w:rsidRPr="00AC34D3" w:rsidRDefault="00AC34D3" w:rsidP="00AC34D3">
            <w:pPr>
              <w:rPr>
                <w:rFonts w:cs="Arial"/>
              </w:rPr>
            </w:pPr>
            <w:r w:rsidRPr="00AC34D3">
              <w:rPr>
                <w:rFonts w:cs="Arial"/>
              </w:rPr>
              <w:t>Objective lenses and nosepiece</w:t>
            </w:r>
          </w:p>
          <w:p w14:paraId="463DD48C" w14:textId="77777777" w:rsidR="00AC34D3" w:rsidRPr="00AC34D3" w:rsidRDefault="00AC34D3" w:rsidP="00AC34D3">
            <w:pPr>
              <w:rPr>
                <w:rFonts w:cs="Arial"/>
              </w:rPr>
            </w:pPr>
          </w:p>
          <w:p w14:paraId="4D0FC751" w14:textId="77777777" w:rsidR="00AC34D3" w:rsidRPr="00AC34D3" w:rsidRDefault="00AC34D3" w:rsidP="00AC34D3">
            <w:pPr>
              <w:rPr>
                <w:rFonts w:cs="Arial"/>
              </w:rPr>
            </w:pPr>
          </w:p>
          <w:p w14:paraId="715E3AB3" w14:textId="77777777" w:rsidR="00AC34D3" w:rsidRPr="00AC34D3" w:rsidRDefault="00AC34D3" w:rsidP="00AC34D3">
            <w:pPr>
              <w:rPr>
                <w:rFonts w:cs="Arial"/>
              </w:rPr>
            </w:pPr>
          </w:p>
          <w:p w14:paraId="46FEE1C8" w14:textId="77777777" w:rsidR="00AC34D3" w:rsidRPr="00AC34D3" w:rsidRDefault="00AC34D3" w:rsidP="00AC34D3">
            <w:pPr>
              <w:rPr>
                <w:rFonts w:cs="Arial"/>
              </w:rPr>
            </w:pPr>
          </w:p>
          <w:p w14:paraId="2093F01A" w14:textId="77777777" w:rsidR="00AC34D3" w:rsidRPr="00AC34D3" w:rsidRDefault="00AC34D3" w:rsidP="00AC34D3">
            <w:pPr>
              <w:rPr>
                <w:rFonts w:cs="Arial"/>
              </w:rPr>
            </w:pPr>
          </w:p>
          <w:p w14:paraId="666ECE50" w14:textId="77777777" w:rsidR="00AC34D3" w:rsidRPr="00AC34D3" w:rsidRDefault="00AC34D3" w:rsidP="00AC34D3">
            <w:pPr>
              <w:rPr>
                <w:rFonts w:cs="Arial"/>
              </w:rPr>
            </w:pPr>
            <w:r w:rsidRPr="00AC34D3">
              <w:rPr>
                <w:rFonts w:cs="Arial"/>
              </w:rPr>
              <w:t>Coarse and fine focus knobs</w:t>
            </w:r>
          </w:p>
          <w:p w14:paraId="43EDCE18" w14:textId="77777777" w:rsidR="00AC34D3" w:rsidRPr="00AC34D3" w:rsidRDefault="00AC34D3" w:rsidP="00AC34D3">
            <w:pPr>
              <w:rPr>
                <w:rFonts w:cs="Arial"/>
              </w:rPr>
            </w:pPr>
          </w:p>
          <w:p w14:paraId="1508524D" w14:textId="77777777" w:rsidR="00AC34D3" w:rsidRPr="00AC34D3" w:rsidRDefault="00AC34D3" w:rsidP="00AC34D3">
            <w:pPr>
              <w:rPr>
                <w:rFonts w:cs="Arial"/>
              </w:rPr>
            </w:pPr>
            <w:r w:rsidRPr="00AC34D3">
              <w:rPr>
                <w:rFonts w:cs="Arial"/>
              </w:rPr>
              <w:t>Stage / stage clips</w:t>
            </w:r>
          </w:p>
          <w:p w14:paraId="7B4A16CE" w14:textId="77777777" w:rsidR="00AC34D3" w:rsidRPr="00AC34D3" w:rsidRDefault="00AC34D3" w:rsidP="00AC34D3">
            <w:pPr>
              <w:rPr>
                <w:rFonts w:cs="Arial"/>
              </w:rPr>
            </w:pPr>
          </w:p>
          <w:p w14:paraId="6459DDEF" w14:textId="77777777" w:rsidR="00AC34D3" w:rsidRPr="00AC34D3" w:rsidRDefault="00AC34D3" w:rsidP="00AC34D3">
            <w:pPr>
              <w:rPr>
                <w:rFonts w:cs="Arial"/>
              </w:rPr>
            </w:pPr>
          </w:p>
          <w:p w14:paraId="66A418D3" w14:textId="77777777" w:rsidR="00AC34D3" w:rsidRPr="00AC34D3" w:rsidRDefault="00AC34D3" w:rsidP="00AC34D3">
            <w:pPr>
              <w:rPr>
                <w:rFonts w:cs="Arial"/>
              </w:rPr>
            </w:pPr>
          </w:p>
          <w:p w14:paraId="40595249" w14:textId="77777777" w:rsidR="00AC34D3" w:rsidRPr="00AC34D3" w:rsidRDefault="00AC34D3" w:rsidP="00AC34D3">
            <w:pPr>
              <w:rPr>
                <w:rFonts w:cs="Arial"/>
              </w:rPr>
            </w:pPr>
          </w:p>
          <w:p w14:paraId="3DB6891F" w14:textId="77777777" w:rsidR="00AC34D3" w:rsidRPr="00AC34D3" w:rsidRDefault="00AC34D3" w:rsidP="00AC34D3">
            <w:pPr>
              <w:rPr>
                <w:rFonts w:cs="Arial"/>
              </w:rPr>
            </w:pPr>
          </w:p>
          <w:p w14:paraId="1EB7327F" w14:textId="77777777" w:rsidR="00AC34D3" w:rsidRPr="00AC34D3" w:rsidRDefault="00AC34D3" w:rsidP="00AC34D3">
            <w:pPr>
              <w:rPr>
                <w:rFonts w:cs="Arial"/>
              </w:rPr>
            </w:pPr>
          </w:p>
          <w:p w14:paraId="7518E981" w14:textId="77777777" w:rsidR="00AC34D3" w:rsidRPr="00AC34D3" w:rsidRDefault="00AC34D3" w:rsidP="00AC34D3">
            <w:pPr>
              <w:rPr>
                <w:rFonts w:cs="Arial"/>
              </w:rPr>
            </w:pPr>
          </w:p>
          <w:p w14:paraId="57C302FB" w14:textId="77777777" w:rsidR="00AC34D3" w:rsidRPr="00AC34D3" w:rsidRDefault="00AC34D3" w:rsidP="00AC34D3">
            <w:pPr>
              <w:rPr>
                <w:rFonts w:cs="Arial"/>
              </w:rPr>
            </w:pPr>
            <w:r w:rsidRPr="00AC34D3">
              <w:rPr>
                <w:rFonts w:cs="Arial"/>
              </w:rPr>
              <w:t>Aperture</w:t>
            </w:r>
          </w:p>
          <w:p w14:paraId="6F56409B" w14:textId="77777777" w:rsidR="00AC34D3" w:rsidRPr="00AC34D3" w:rsidRDefault="00AC34D3" w:rsidP="00AC34D3">
            <w:pPr>
              <w:rPr>
                <w:rFonts w:cs="Arial"/>
              </w:rPr>
            </w:pPr>
          </w:p>
          <w:p w14:paraId="5AF969F3" w14:textId="77777777" w:rsidR="00AC34D3" w:rsidRPr="00AC34D3" w:rsidRDefault="00AC34D3" w:rsidP="00AC34D3">
            <w:pPr>
              <w:rPr>
                <w:rFonts w:cs="Arial"/>
              </w:rPr>
            </w:pPr>
          </w:p>
          <w:p w14:paraId="2D6281FE" w14:textId="77777777" w:rsidR="00AC34D3" w:rsidRPr="00AC34D3" w:rsidRDefault="00AC34D3" w:rsidP="00AC34D3">
            <w:pPr>
              <w:rPr>
                <w:rFonts w:cs="Arial"/>
              </w:rPr>
            </w:pPr>
          </w:p>
          <w:p w14:paraId="3721CAA3" w14:textId="77777777" w:rsidR="00AC34D3" w:rsidRPr="00AC34D3" w:rsidRDefault="00AC34D3" w:rsidP="00AC34D3">
            <w:pPr>
              <w:rPr>
                <w:rFonts w:cs="Arial"/>
              </w:rPr>
            </w:pPr>
            <w:r w:rsidRPr="00AC34D3">
              <w:rPr>
                <w:rFonts w:cs="Arial"/>
              </w:rPr>
              <w:t>Illuminator</w:t>
            </w:r>
          </w:p>
          <w:p w14:paraId="26678F21" w14:textId="77777777" w:rsidR="00AC34D3" w:rsidRPr="00AC34D3" w:rsidRDefault="00AC34D3" w:rsidP="00AC34D3">
            <w:pPr>
              <w:rPr>
                <w:rFonts w:cs="Arial"/>
              </w:rPr>
            </w:pPr>
          </w:p>
          <w:p w14:paraId="6DEABC81" w14:textId="77777777" w:rsidR="00AC34D3" w:rsidRPr="00AC34D3" w:rsidRDefault="00AC34D3" w:rsidP="00AC34D3">
            <w:pPr>
              <w:rPr>
                <w:rFonts w:cs="Arial"/>
              </w:rPr>
            </w:pPr>
          </w:p>
          <w:p w14:paraId="614E80B2" w14:textId="77777777" w:rsidR="00AC34D3" w:rsidRPr="00AC34D3" w:rsidRDefault="00AC34D3" w:rsidP="00AC34D3">
            <w:pPr>
              <w:rPr>
                <w:rFonts w:cs="Arial"/>
              </w:rPr>
            </w:pPr>
          </w:p>
          <w:p w14:paraId="1BAC12CB" w14:textId="77777777" w:rsidR="00AC34D3" w:rsidRPr="00AC34D3" w:rsidRDefault="00AC34D3" w:rsidP="00AC34D3">
            <w:pPr>
              <w:rPr>
                <w:rFonts w:cs="Arial"/>
              </w:rPr>
            </w:pPr>
            <w:r w:rsidRPr="00AC34D3">
              <w:rPr>
                <w:rFonts w:cs="Arial"/>
              </w:rPr>
              <w:t>Iris diaphragm</w:t>
            </w:r>
          </w:p>
          <w:p w14:paraId="3359BF54" w14:textId="77777777" w:rsidR="00AC34D3" w:rsidRPr="00AC34D3" w:rsidRDefault="00AC34D3" w:rsidP="00AC34D3">
            <w:pPr>
              <w:rPr>
                <w:rFonts w:cs="Arial"/>
              </w:rPr>
            </w:pPr>
          </w:p>
          <w:p w14:paraId="150DBB3B" w14:textId="77777777" w:rsidR="00AC34D3" w:rsidRPr="00AC34D3" w:rsidRDefault="00AC34D3" w:rsidP="00AC34D3">
            <w:pPr>
              <w:rPr>
                <w:rFonts w:cs="Arial"/>
              </w:rPr>
            </w:pPr>
          </w:p>
          <w:p w14:paraId="34994C61" w14:textId="07F874BF" w:rsidR="00AC34D3" w:rsidRPr="00AC34D3" w:rsidRDefault="00AC34D3" w:rsidP="00AC34D3">
            <w:pPr>
              <w:rPr>
                <w:rFonts w:cs="Arial"/>
              </w:rPr>
            </w:pPr>
            <w:r w:rsidRPr="00AC34D3">
              <w:rPr>
                <w:rFonts w:cs="Arial"/>
              </w:rPr>
              <w:t>C</w:t>
            </w:r>
            <w:r w:rsidR="009437E9">
              <w:rPr>
                <w:rFonts w:cs="Arial"/>
              </w:rPr>
              <w:t>ondenser / condenser focus knob</w:t>
            </w:r>
          </w:p>
        </w:tc>
        <w:tc>
          <w:tcPr>
            <w:tcW w:w="4051" w:type="dxa"/>
            <w:shd w:val="clear" w:color="auto" w:fill="FFFFFF" w:themeFill="background1"/>
          </w:tcPr>
          <w:p w14:paraId="7813EA65" w14:textId="77777777" w:rsidR="00AC34D3" w:rsidRPr="00AC34D3" w:rsidRDefault="00AC34D3" w:rsidP="00AC34D3">
            <w:pPr>
              <w:shd w:val="clear" w:color="auto" w:fill="FFFFFF"/>
              <w:rPr>
                <w:rFonts w:cs="Arial"/>
              </w:rPr>
            </w:pPr>
            <w:r w:rsidRPr="00AC34D3">
              <w:rPr>
                <w:rFonts w:cs="Arial"/>
              </w:rPr>
              <w:t xml:space="preserve">The eyepiece (ocular) is what you look through at the top of the microscope. Typically, standard eyepieces have a magnifying power of 10x. Optional eyepieces of varying powers are available, typically from 5x to 30x. </w:t>
            </w:r>
            <w:r w:rsidRPr="00AC34D3">
              <w:rPr>
                <w:rFonts w:cs="Arial"/>
              </w:rPr>
              <w:br/>
              <w:t>The eyepiece tube holds the eyepieces in place above the objective lens.</w:t>
            </w:r>
          </w:p>
          <w:p w14:paraId="2F1417A2" w14:textId="77777777" w:rsidR="00AC34D3" w:rsidRPr="00AC34D3" w:rsidRDefault="00AC34D3" w:rsidP="00AC34D3">
            <w:pPr>
              <w:shd w:val="clear" w:color="auto" w:fill="FFFFFF"/>
              <w:rPr>
                <w:rFonts w:cs="Arial"/>
              </w:rPr>
            </w:pPr>
          </w:p>
          <w:p w14:paraId="30DB6DE8" w14:textId="77777777" w:rsidR="00AC34D3" w:rsidRPr="00AC34D3" w:rsidRDefault="00AC34D3" w:rsidP="00AC34D3">
            <w:pPr>
              <w:shd w:val="clear" w:color="auto" w:fill="FFFFFF"/>
              <w:rPr>
                <w:rFonts w:cs="Arial"/>
              </w:rPr>
            </w:pPr>
            <w:r w:rsidRPr="00AC34D3">
              <w:rPr>
                <w:rFonts w:cs="Arial"/>
              </w:rPr>
              <w:t xml:space="preserve">Objective lenses are the primary optical lenses on a microscope. They range from 4x to 100x and, typically, include three, four or five lenses on most microscopes. </w:t>
            </w:r>
            <w:r w:rsidRPr="00AC34D3">
              <w:rPr>
                <w:rFonts w:cs="Arial"/>
              </w:rPr>
              <w:br/>
              <w:t>The nosepiece houses the objectives.</w:t>
            </w:r>
          </w:p>
          <w:p w14:paraId="37ED3BF7" w14:textId="77777777" w:rsidR="00AC34D3" w:rsidRPr="00AC34D3" w:rsidRDefault="00AC34D3" w:rsidP="00AC34D3">
            <w:pPr>
              <w:shd w:val="clear" w:color="auto" w:fill="FFFFFF"/>
              <w:rPr>
                <w:rFonts w:cs="Arial"/>
              </w:rPr>
            </w:pPr>
          </w:p>
          <w:p w14:paraId="232248D3" w14:textId="77777777" w:rsidR="00AC34D3" w:rsidRPr="00AC34D3" w:rsidRDefault="00AC34D3" w:rsidP="00AC34D3">
            <w:pPr>
              <w:shd w:val="clear" w:color="auto" w:fill="FFFFFF"/>
              <w:rPr>
                <w:rFonts w:cs="Arial"/>
                <w:shd w:val="clear" w:color="auto" w:fill="FFFFFF"/>
              </w:rPr>
            </w:pPr>
            <w:r w:rsidRPr="00AC34D3">
              <w:rPr>
                <w:rFonts w:cs="Arial"/>
                <w:shd w:val="clear" w:color="auto" w:fill="FFFFFF"/>
              </w:rPr>
              <w:t>Coarse and fine focus knobs are used to focus the microscope.</w:t>
            </w:r>
          </w:p>
          <w:p w14:paraId="7550952D" w14:textId="77777777" w:rsidR="00AC34D3" w:rsidRPr="00AC34D3" w:rsidRDefault="00AC34D3" w:rsidP="00AC34D3">
            <w:pPr>
              <w:shd w:val="clear" w:color="auto" w:fill="FFFFFF"/>
              <w:rPr>
                <w:rFonts w:cs="Arial"/>
              </w:rPr>
            </w:pPr>
          </w:p>
          <w:p w14:paraId="2F77C6FA" w14:textId="77777777" w:rsidR="00AC34D3" w:rsidRPr="00AC34D3" w:rsidRDefault="00AC34D3" w:rsidP="00AC34D3">
            <w:pPr>
              <w:shd w:val="clear" w:color="auto" w:fill="FFFFFF"/>
              <w:rPr>
                <w:rFonts w:cs="Arial"/>
              </w:rPr>
            </w:pPr>
            <w:r w:rsidRPr="00AC34D3">
              <w:rPr>
                <w:rFonts w:cs="Arial"/>
              </w:rPr>
              <w:t>The stage is where the specimen to be viewed is placed. A mechanical stage is used when working at higher magnifications where delicate movements of the specimen slide are required. Stage clips are used when there is no mechanical stage.</w:t>
            </w:r>
          </w:p>
          <w:p w14:paraId="21192064" w14:textId="77777777" w:rsidR="00AC34D3" w:rsidRPr="00AC34D3" w:rsidRDefault="00AC34D3" w:rsidP="00AC34D3">
            <w:pPr>
              <w:shd w:val="clear" w:color="auto" w:fill="FFFFFF"/>
              <w:rPr>
                <w:rFonts w:cs="Arial"/>
                <w:shd w:val="clear" w:color="auto" w:fill="FFFFFF"/>
              </w:rPr>
            </w:pPr>
          </w:p>
          <w:p w14:paraId="5BFC5F50" w14:textId="77777777" w:rsidR="00AC34D3" w:rsidRPr="00AC34D3" w:rsidRDefault="00AC34D3" w:rsidP="00AC34D3">
            <w:pPr>
              <w:shd w:val="clear" w:color="auto" w:fill="FFFFFF"/>
              <w:rPr>
                <w:rFonts w:cs="Arial"/>
                <w:shd w:val="clear" w:color="auto" w:fill="FFFFFF"/>
              </w:rPr>
            </w:pPr>
            <w:r w:rsidRPr="00AC34D3">
              <w:rPr>
                <w:rFonts w:cs="Arial"/>
                <w:shd w:val="clear" w:color="auto" w:fill="FFFFFF"/>
              </w:rPr>
              <w:t>The aperture is the hole in the stage through which the base (transmitted) light reaches the stage.</w:t>
            </w:r>
          </w:p>
          <w:p w14:paraId="7BE168BC" w14:textId="77777777" w:rsidR="00AC34D3" w:rsidRPr="00AC34D3" w:rsidRDefault="00AC34D3" w:rsidP="00AC34D3">
            <w:pPr>
              <w:shd w:val="clear" w:color="auto" w:fill="FFFFFF"/>
              <w:rPr>
                <w:rFonts w:cs="Arial"/>
                <w:shd w:val="clear" w:color="auto" w:fill="FFFFFF"/>
              </w:rPr>
            </w:pPr>
          </w:p>
          <w:p w14:paraId="117BEAFD" w14:textId="77777777" w:rsidR="00AC34D3" w:rsidRPr="00AC34D3" w:rsidRDefault="00AC34D3" w:rsidP="00AC34D3">
            <w:pPr>
              <w:shd w:val="clear" w:color="auto" w:fill="FFFFFF"/>
              <w:rPr>
                <w:rFonts w:cs="Arial"/>
                <w:shd w:val="clear" w:color="auto" w:fill="FFFFFF"/>
              </w:rPr>
            </w:pPr>
            <w:r w:rsidRPr="00AC34D3">
              <w:rPr>
                <w:rFonts w:cs="Arial"/>
                <w:shd w:val="clear" w:color="auto" w:fill="FFFFFF"/>
              </w:rPr>
              <w:t>T</w:t>
            </w:r>
            <w:r w:rsidRPr="00AC34D3">
              <w:rPr>
                <w:rFonts w:cs="Arial"/>
              </w:rPr>
              <w:t xml:space="preserve">he illuminator </w:t>
            </w:r>
            <w:r w:rsidRPr="00AC34D3">
              <w:rPr>
                <w:rFonts w:cs="Arial"/>
                <w:shd w:val="clear" w:color="auto" w:fill="FFFFFF"/>
              </w:rPr>
              <w:t>is the light source for a microscope, typically located in its base.</w:t>
            </w:r>
          </w:p>
          <w:p w14:paraId="59F29498" w14:textId="77777777" w:rsidR="00AC34D3" w:rsidRPr="00AC34D3" w:rsidRDefault="00AC34D3" w:rsidP="00AC34D3">
            <w:pPr>
              <w:shd w:val="clear" w:color="auto" w:fill="FFFFFF"/>
              <w:rPr>
                <w:rFonts w:cs="Arial"/>
                <w:shd w:val="clear" w:color="auto" w:fill="FFFFFF"/>
              </w:rPr>
            </w:pPr>
          </w:p>
          <w:p w14:paraId="4A3B7D42" w14:textId="77777777" w:rsidR="00AC34D3" w:rsidRPr="00AC34D3" w:rsidRDefault="00AC34D3" w:rsidP="00AC34D3">
            <w:pPr>
              <w:shd w:val="clear" w:color="auto" w:fill="FFFFFF"/>
              <w:rPr>
                <w:rFonts w:cs="Arial"/>
                <w:shd w:val="clear" w:color="auto" w:fill="FFFFFF"/>
              </w:rPr>
            </w:pPr>
            <w:r w:rsidRPr="00AC34D3">
              <w:rPr>
                <w:rFonts w:cs="Arial"/>
                <w:shd w:val="clear" w:color="auto" w:fill="FFFFFF"/>
              </w:rPr>
              <w:t xml:space="preserve">The iris diaphragm controls the amount of light reaching the specimen. </w:t>
            </w:r>
          </w:p>
          <w:p w14:paraId="67413859" w14:textId="77777777" w:rsidR="00AC34D3" w:rsidRPr="00AC34D3" w:rsidRDefault="00AC34D3" w:rsidP="00AC34D3">
            <w:pPr>
              <w:shd w:val="clear" w:color="auto" w:fill="FFFFFF"/>
              <w:rPr>
                <w:rFonts w:cs="Arial"/>
              </w:rPr>
            </w:pPr>
          </w:p>
          <w:p w14:paraId="4C1B9356" w14:textId="77777777" w:rsidR="00AC34D3" w:rsidRPr="00AC34D3" w:rsidRDefault="00AC34D3" w:rsidP="00AC34D3">
            <w:pPr>
              <w:shd w:val="clear" w:color="auto" w:fill="FFFFFF"/>
              <w:rPr>
                <w:rFonts w:cs="Arial"/>
              </w:rPr>
            </w:pPr>
            <w:r w:rsidRPr="00AC34D3">
              <w:rPr>
                <w:rFonts w:cs="Arial"/>
                <w:shd w:val="clear" w:color="auto" w:fill="FFFFFF"/>
              </w:rPr>
              <w:t xml:space="preserve">The condenser is used to collect and focus the light from the illuminator on to the specimen. </w:t>
            </w:r>
            <w:r w:rsidRPr="00AC34D3">
              <w:t>The condenser</w:t>
            </w:r>
            <w:r w:rsidRPr="00AC34D3">
              <w:rPr>
                <w:rFonts w:cs="Arial"/>
                <w:shd w:val="clear" w:color="auto" w:fill="FFFFFF"/>
              </w:rPr>
              <w:t xml:space="preserve"> focus knob moves the condenser up or down to control the lighting focus on the specimen.</w:t>
            </w:r>
          </w:p>
        </w:tc>
      </w:tr>
    </w:tbl>
    <w:p w14:paraId="0ECA9522" w14:textId="2AA63645" w:rsidR="00AC34D3" w:rsidRPr="00AC34D3" w:rsidRDefault="00AC34D3" w:rsidP="00574AAB">
      <w:pPr>
        <w:pStyle w:val="RefCaption"/>
      </w:pPr>
      <w:r w:rsidRPr="00AC34D3">
        <w:t xml:space="preserve">(Source: Microscope.com ‘Compound microscope parts’ </w:t>
      </w:r>
      <w:hyperlink r:id="rId67" w:history="1">
        <w:r w:rsidRPr="00AC34D3">
          <w:rPr>
            <w:color w:val="0000FF"/>
            <w:u w:val="single"/>
          </w:rPr>
          <w:t>https://www.microscope.com/compound-microscope-parts</w:t>
        </w:r>
      </w:hyperlink>
      <w:r w:rsidRPr="00AC34D3">
        <w:t>, accessed 31 May 2021)</w:t>
      </w:r>
    </w:p>
    <w:p w14:paraId="0CC7F2AD" w14:textId="77777777" w:rsidR="00AC34D3" w:rsidRPr="00AC34D3" w:rsidRDefault="00AC34D3" w:rsidP="00AC34D3">
      <w:pPr>
        <w:spacing w:line="276" w:lineRule="auto"/>
      </w:pPr>
      <w:r w:rsidRPr="00AC34D3">
        <w:br w:type="page"/>
      </w:r>
    </w:p>
    <w:p w14:paraId="6DB58899"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3: Viewing and drawing your cells under the microscope</w:t>
      </w:r>
    </w:p>
    <w:p w14:paraId="684646CC" w14:textId="77777777" w:rsidR="00AC34D3" w:rsidRPr="00AC34D3" w:rsidRDefault="00AC34D3" w:rsidP="00AC34D3">
      <w:pPr>
        <w:spacing w:line="276" w:lineRule="auto"/>
      </w:pPr>
      <w:r w:rsidRPr="00AC34D3">
        <w:t>In the ‘Method’ section:</w:t>
      </w:r>
    </w:p>
    <w:p w14:paraId="6B16EBA1" w14:textId="77777777" w:rsidR="00AC34D3" w:rsidRPr="00AC34D3" w:rsidRDefault="00AC34D3" w:rsidP="00AC34D3">
      <w:pPr>
        <w:spacing w:line="276" w:lineRule="auto"/>
        <w:ind w:left="720" w:hanging="720"/>
      </w:pPr>
      <w:r w:rsidRPr="00AC34D3">
        <w:t>7.</w:t>
      </w:r>
      <w:r w:rsidRPr="00AC34D3">
        <w:tab/>
        <w:t>When a slide is moved, the image appears to move in the opposite direction. This is because the convex lens configuration produces a laterally inverted image.</w:t>
      </w:r>
    </w:p>
    <w:p w14:paraId="695A726D" w14:textId="77777777" w:rsidR="00AC34D3" w:rsidRPr="00AC34D3" w:rsidRDefault="00AC34D3" w:rsidP="00AC34D3">
      <w:pPr>
        <w:spacing w:line="276" w:lineRule="auto"/>
      </w:pPr>
      <w:r w:rsidRPr="00AC34D3">
        <w:t>8.</w:t>
      </w:r>
      <w:r w:rsidRPr="00AC34D3">
        <w:tab/>
        <w:t>The letter ‘e’ will be laterally inverted.</w:t>
      </w:r>
    </w:p>
    <w:p w14:paraId="4DE4B203"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4 (extension): WA primary industry careers</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3243"/>
        <w:gridCol w:w="3186"/>
        <w:gridCol w:w="3179"/>
      </w:tblGrid>
      <w:tr w:rsidR="00AC34D3" w:rsidRPr="00AC34D3" w14:paraId="15C5942B" w14:textId="77777777" w:rsidTr="009437E9">
        <w:trPr>
          <w:trHeight w:val="186"/>
        </w:trPr>
        <w:tc>
          <w:tcPr>
            <w:tcW w:w="3284" w:type="dxa"/>
            <w:vAlign w:val="center"/>
          </w:tcPr>
          <w:p w14:paraId="598E04F0"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Research it</w:t>
            </w:r>
          </w:p>
        </w:tc>
        <w:tc>
          <w:tcPr>
            <w:tcW w:w="3285" w:type="dxa"/>
            <w:vAlign w:val="center"/>
          </w:tcPr>
          <w:p w14:paraId="386061F3"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Grow it</w:t>
            </w:r>
          </w:p>
        </w:tc>
        <w:tc>
          <w:tcPr>
            <w:tcW w:w="3285" w:type="dxa"/>
            <w:vAlign w:val="center"/>
          </w:tcPr>
          <w:p w14:paraId="649A7D4B"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Make it</w:t>
            </w:r>
          </w:p>
        </w:tc>
      </w:tr>
      <w:tr w:rsidR="00AC34D3" w:rsidRPr="00AC34D3" w14:paraId="2F694D6A" w14:textId="77777777" w:rsidTr="009437E9">
        <w:trPr>
          <w:trHeight w:val="1554"/>
        </w:trPr>
        <w:tc>
          <w:tcPr>
            <w:tcW w:w="3284" w:type="dxa"/>
          </w:tcPr>
          <w:p w14:paraId="57D1FB01" w14:textId="77777777" w:rsidR="00AC34D3" w:rsidRPr="00AC34D3" w:rsidRDefault="00AC34D3" w:rsidP="00AC34D3">
            <w:r w:rsidRPr="00AC34D3">
              <w:t>Some careers where I can carry out research on food and fibre production:</w:t>
            </w:r>
          </w:p>
          <w:p w14:paraId="2D9736D9" w14:textId="77777777" w:rsidR="00AC34D3" w:rsidRPr="00AC34D3" w:rsidRDefault="00AC34D3" w:rsidP="00A60E4B">
            <w:pPr>
              <w:numPr>
                <w:ilvl w:val="0"/>
                <w:numId w:val="66"/>
              </w:numPr>
              <w:contextualSpacing/>
            </w:pPr>
            <w:r w:rsidRPr="00AC34D3">
              <w:t>Agricultural scientist</w:t>
            </w:r>
          </w:p>
          <w:p w14:paraId="1D1FE260" w14:textId="77777777" w:rsidR="00AC34D3" w:rsidRPr="00AC34D3" w:rsidRDefault="00AC34D3" w:rsidP="00A60E4B">
            <w:pPr>
              <w:numPr>
                <w:ilvl w:val="0"/>
                <w:numId w:val="66"/>
              </w:numPr>
              <w:contextualSpacing/>
            </w:pPr>
            <w:r w:rsidRPr="00AC34D3">
              <w:t>Meteorologist</w:t>
            </w:r>
          </w:p>
          <w:p w14:paraId="7F45BC4B" w14:textId="27E0943D" w:rsidR="00AC34D3" w:rsidRPr="00AC34D3" w:rsidRDefault="00AC34D3" w:rsidP="00A60E4B">
            <w:pPr>
              <w:numPr>
                <w:ilvl w:val="0"/>
                <w:numId w:val="66"/>
              </w:numPr>
              <w:contextualSpacing/>
            </w:pPr>
            <w:r w:rsidRPr="00AC34D3">
              <w:t>Agricultural technical officer</w:t>
            </w:r>
          </w:p>
        </w:tc>
        <w:tc>
          <w:tcPr>
            <w:tcW w:w="3285" w:type="dxa"/>
          </w:tcPr>
          <w:p w14:paraId="315593F1" w14:textId="77777777" w:rsidR="00AC34D3" w:rsidRPr="00AC34D3" w:rsidRDefault="00AC34D3" w:rsidP="00AC34D3">
            <w:r w:rsidRPr="00AC34D3">
              <w:t>Careers involved in growing crops and raising animals:</w:t>
            </w:r>
          </w:p>
          <w:p w14:paraId="52C927BB" w14:textId="77777777" w:rsidR="00AC34D3" w:rsidRPr="00AC34D3" w:rsidRDefault="00AC34D3" w:rsidP="00A60E4B">
            <w:pPr>
              <w:numPr>
                <w:ilvl w:val="0"/>
                <w:numId w:val="64"/>
              </w:numPr>
              <w:contextualSpacing/>
            </w:pPr>
            <w:r w:rsidRPr="00AC34D3">
              <w:t>Botanist</w:t>
            </w:r>
          </w:p>
          <w:p w14:paraId="0A060921" w14:textId="77777777" w:rsidR="00AC34D3" w:rsidRPr="00AC34D3" w:rsidRDefault="00AC34D3" w:rsidP="00A60E4B">
            <w:pPr>
              <w:numPr>
                <w:ilvl w:val="0"/>
                <w:numId w:val="64"/>
              </w:numPr>
              <w:contextualSpacing/>
            </w:pPr>
            <w:r w:rsidRPr="00AC34D3">
              <w:t>Agricultural veterinarian</w:t>
            </w:r>
          </w:p>
          <w:p w14:paraId="2498E273" w14:textId="77777777" w:rsidR="00AC34D3" w:rsidRPr="00AC34D3" w:rsidRDefault="00AC34D3" w:rsidP="00A60E4B">
            <w:pPr>
              <w:numPr>
                <w:ilvl w:val="0"/>
                <w:numId w:val="64"/>
              </w:numPr>
              <w:contextualSpacing/>
            </w:pPr>
            <w:r w:rsidRPr="00AC34D3">
              <w:t>Jackaroo/Jillaroo</w:t>
            </w:r>
          </w:p>
        </w:tc>
        <w:tc>
          <w:tcPr>
            <w:tcW w:w="3285" w:type="dxa"/>
          </w:tcPr>
          <w:p w14:paraId="183416BE" w14:textId="77777777" w:rsidR="00AC34D3" w:rsidRPr="00AC34D3" w:rsidRDefault="00AC34D3" w:rsidP="00AC34D3">
            <w:r w:rsidRPr="00AC34D3">
              <w:t xml:space="preserve">Some careers where I can </w:t>
            </w:r>
            <w:r w:rsidRPr="00AC34D3">
              <w:rPr>
                <w:rFonts w:cs="Arial"/>
              </w:rPr>
              <w:t>design information technology, food technology or engineering</w:t>
            </w:r>
            <w:r w:rsidRPr="00AC34D3">
              <w:t>:</w:t>
            </w:r>
          </w:p>
          <w:p w14:paraId="7786423A" w14:textId="77777777" w:rsidR="00AC34D3" w:rsidRPr="00AC34D3" w:rsidRDefault="00AC34D3" w:rsidP="00A60E4B">
            <w:pPr>
              <w:numPr>
                <w:ilvl w:val="0"/>
                <w:numId w:val="65"/>
              </w:numPr>
              <w:contextualSpacing/>
            </w:pPr>
            <w:r w:rsidRPr="00AC34D3">
              <w:t>Agricultural engineer</w:t>
            </w:r>
          </w:p>
          <w:p w14:paraId="74A7965D" w14:textId="77777777" w:rsidR="00AC34D3" w:rsidRPr="00AC34D3" w:rsidRDefault="00AC34D3" w:rsidP="00A60E4B">
            <w:pPr>
              <w:numPr>
                <w:ilvl w:val="0"/>
                <w:numId w:val="65"/>
              </w:numPr>
              <w:contextualSpacing/>
            </w:pPr>
            <w:r w:rsidRPr="00AC34D3">
              <w:t>Winemaker</w:t>
            </w:r>
          </w:p>
          <w:p w14:paraId="5C40722F" w14:textId="77777777" w:rsidR="00AC34D3" w:rsidRPr="00AC34D3" w:rsidRDefault="00AC34D3" w:rsidP="00A60E4B">
            <w:pPr>
              <w:numPr>
                <w:ilvl w:val="0"/>
                <w:numId w:val="65"/>
              </w:numPr>
              <w:contextualSpacing/>
            </w:pPr>
            <w:r w:rsidRPr="00AC34D3">
              <w:t>Agricultural plant mechanic</w:t>
            </w:r>
          </w:p>
        </w:tc>
      </w:tr>
      <w:tr w:rsidR="00AC34D3" w:rsidRPr="00AC34D3" w14:paraId="78C607BB" w14:textId="77777777" w:rsidTr="009437E9">
        <w:trPr>
          <w:trHeight w:val="1750"/>
        </w:trPr>
        <w:tc>
          <w:tcPr>
            <w:tcW w:w="3284" w:type="dxa"/>
          </w:tcPr>
          <w:p w14:paraId="75CBBB43" w14:textId="77777777" w:rsidR="00AC34D3" w:rsidRPr="00AC34D3" w:rsidRDefault="00AC34D3" w:rsidP="00AC34D3">
            <w:r w:rsidRPr="00AC34D3">
              <w:t>Some things that I would do in these careers:</w:t>
            </w:r>
          </w:p>
          <w:p w14:paraId="23DBFECA" w14:textId="77777777" w:rsidR="00AC34D3" w:rsidRPr="00AC34D3" w:rsidRDefault="00AC34D3" w:rsidP="00A60E4B">
            <w:pPr>
              <w:numPr>
                <w:ilvl w:val="0"/>
                <w:numId w:val="67"/>
              </w:numPr>
              <w:contextualSpacing/>
              <w:rPr>
                <w:lang w:val="en"/>
              </w:rPr>
            </w:pPr>
            <w:r w:rsidRPr="00AC34D3">
              <w:rPr>
                <w:lang w:val="en"/>
              </w:rPr>
              <w:t>An agricultural scientist studies animals, plants and farm systems to provide information on productivity and sustainability to farm businesses and agricultural industries.</w:t>
            </w:r>
          </w:p>
          <w:p w14:paraId="49CA5231" w14:textId="77777777" w:rsidR="00AC34D3" w:rsidRPr="00AC34D3" w:rsidRDefault="00AC34D3" w:rsidP="00A60E4B">
            <w:pPr>
              <w:numPr>
                <w:ilvl w:val="0"/>
                <w:numId w:val="67"/>
              </w:numPr>
              <w:contextualSpacing/>
              <w:rPr>
                <w:lang w:val="en"/>
              </w:rPr>
            </w:pPr>
            <w:r w:rsidRPr="00AC34D3">
              <w:rPr>
                <w:lang w:val="en"/>
              </w:rPr>
              <w:t>A meteorologist studies the atmosphere to forecast the weather and provide information about our climate. Meteorologists are essential in agriculture as they provide information that can be used to protect and manage crops and livestock.</w:t>
            </w:r>
          </w:p>
          <w:p w14:paraId="71BFEE3A" w14:textId="77777777" w:rsidR="00AC34D3" w:rsidRPr="00AC34D3" w:rsidRDefault="00AC34D3" w:rsidP="00A60E4B">
            <w:pPr>
              <w:numPr>
                <w:ilvl w:val="0"/>
                <w:numId w:val="67"/>
              </w:numPr>
              <w:contextualSpacing/>
              <w:rPr>
                <w:lang w:val="en"/>
              </w:rPr>
            </w:pPr>
            <w:r w:rsidRPr="00AC34D3">
              <w:rPr>
                <w:lang w:val="en"/>
              </w:rPr>
              <w:t>An agricultural technical officer collects samples and works with agricultural scientists to assist with research and testing.</w:t>
            </w:r>
          </w:p>
        </w:tc>
        <w:tc>
          <w:tcPr>
            <w:tcW w:w="3285" w:type="dxa"/>
          </w:tcPr>
          <w:p w14:paraId="6B230B66" w14:textId="77777777" w:rsidR="00AC34D3" w:rsidRPr="00AC34D3" w:rsidRDefault="00AC34D3" w:rsidP="00AC34D3">
            <w:r w:rsidRPr="00AC34D3">
              <w:t>Some things that I would do in these careers:</w:t>
            </w:r>
          </w:p>
          <w:p w14:paraId="3A792A49" w14:textId="77777777" w:rsidR="00AC34D3" w:rsidRPr="00AC34D3" w:rsidRDefault="00AC34D3" w:rsidP="00A60E4B">
            <w:pPr>
              <w:numPr>
                <w:ilvl w:val="0"/>
                <w:numId w:val="69"/>
              </w:numPr>
              <w:contextualSpacing/>
            </w:pPr>
            <w:r w:rsidRPr="00AC34D3">
              <w:rPr>
                <w:lang w:val="en"/>
              </w:rPr>
              <w:t>A botanist studies all types of plants. In agriculture, botanists apply their plant knowledge to inform and improve crop cultivation.</w:t>
            </w:r>
          </w:p>
          <w:p w14:paraId="55581174" w14:textId="77777777" w:rsidR="00AC34D3" w:rsidRPr="00AC34D3" w:rsidRDefault="00AC34D3" w:rsidP="00A60E4B">
            <w:pPr>
              <w:numPr>
                <w:ilvl w:val="0"/>
                <w:numId w:val="69"/>
              </w:numPr>
              <w:contextualSpacing/>
            </w:pPr>
            <w:r w:rsidRPr="00AC34D3">
              <w:rPr>
                <w:lang w:val="en"/>
              </w:rPr>
              <w:t>An agricultural veterinarian specialises in diagnosing, treating and helping to prevent disease and injury in livestock such as cattle, sheep, goats, horses and pigs.</w:t>
            </w:r>
          </w:p>
          <w:p w14:paraId="2EA26E4D" w14:textId="77777777" w:rsidR="00AC34D3" w:rsidRPr="00AC34D3" w:rsidRDefault="00AC34D3" w:rsidP="00A60E4B">
            <w:pPr>
              <w:numPr>
                <w:ilvl w:val="0"/>
                <w:numId w:val="69"/>
              </w:numPr>
              <w:contextualSpacing/>
            </w:pPr>
            <w:r w:rsidRPr="00AC34D3">
              <w:rPr>
                <w:lang w:val="en"/>
              </w:rPr>
              <w:t>Jackaroos (male) and Jillaroos (female) carry out a range of activities on cattle or sheep stations.</w:t>
            </w:r>
          </w:p>
        </w:tc>
        <w:tc>
          <w:tcPr>
            <w:tcW w:w="3285" w:type="dxa"/>
          </w:tcPr>
          <w:p w14:paraId="286E4DAD" w14:textId="77777777" w:rsidR="00AC34D3" w:rsidRPr="00AC34D3" w:rsidRDefault="00AC34D3" w:rsidP="00AC34D3">
            <w:r w:rsidRPr="00AC34D3">
              <w:t>Some things that I would do in these careers:</w:t>
            </w:r>
          </w:p>
          <w:p w14:paraId="2AA6A730" w14:textId="77777777" w:rsidR="00AC34D3" w:rsidRPr="00AC34D3" w:rsidRDefault="00AC34D3" w:rsidP="00A60E4B">
            <w:pPr>
              <w:numPr>
                <w:ilvl w:val="0"/>
                <w:numId w:val="71"/>
              </w:numPr>
              <w:contextualSpacing/>
            </w:pPr>
            <w:r w:rsidRPr="00AC34D3">
              <w:rPr>
                <w:lang w:val="en"/>
              </w:rPr>
              <w:t>Agricultural engineers study and advise on the use of engineering in agricultural production and management of natural resources.</w:t>
            </w:r>
          </w:p>
          <w:p w14:paraId="56689EE6" w14:textId="77777777" w:rsidR="00AC34D3" w:rsidRPr="00AC34D3" w:rsidRDefault="00AC34D3" w:rsidP="00A60E4B">
            <w:pPr>
              <w:numPr>
                <w:ilvl w:val="0"/>
                <w:numId w:val="71"/>
              </w:numPr>
              <w:contextualSpacing/>
            </w:pPr>
            <w:r w:rsidRPr="00AC34D3">
              <w:rPr>
                <w:lang w:val="en"/>
              </w:rPr>
              <w:t>A winemaker plans, supervises and coordinates the production of wine.</w:t>
            </w:r>
          </w:p>
          <w:p w14:paraId="06A4BBD1" w14:textId="77777777" w:rsidR="00AC34D3" w:rsidRPr="00AC34D3" w:rsidRDefault="00AC34D3" w:rsidP="00A60E4B">
            <w:pPr>
              <w:numPr>
                <w:ilvl w:val="0"/>
                <w:numId w:val="71"/>
              </w:numPr>
              <w:contextualSpacing/>
            </w:pPr>
            <w:r w:rsidRPr="00AC34D3">
              <w:rPr>
                <w:lang w:val="en"/>
              </w:rPr>
              <w:t>Agricultural plant mechanics deal with the maintenance and repair of agricultural plant machinery and equipment.</w:t>
            </w:r>
          </w:p>
        </w:tc>
      </w:tr>
      <w:tr w:rsidR="00AC34D3" w:rsidRPr="00AC34D3" w14:paraId="37256B64" w14:textId="77777777" w:rsidTr="009437E9">
        <w:trPr>
          <w:trHeight w:val="1183"/>
        </w:trPr>
        <w:tc>
          <w:tcPr>
            <w:tcW w:w="3284" w:type="dxa"/>
          </w:tcPr>
          <w:p w14:paraId="602383B9" w14:textId="77777777" w:rsidR="00AC34D3" w:rsidRPr="00AC34D3" w:rsidRDefault="00AC34D3" w:rsidP="009437E9">
            <w:pPr>
              <w:keepNext/>
              <w:keepLines/>
            </w:pPr>
            <w:r w:rsidRPr="00AC34D3">
              <w:lastRenderedPageBreak/>
              <w:t>Qualifications I would need to work in these careers:</w:t>
            </w:r>
          </w:p>
          <w:p w14:paraId="4D813489" w14:textId="77777777" w:rsidR="00AC34D3" w:rsidRPr="00AC34D3" w:rsidRDefault="00AC34D3" w:rsidP="00A60E4B">
            <w:pPr>
              <w:keepNext/>
              <w:keepLines/>
              <w:numPr>
                <w:ilvl w:val="0"/>
                <w:numId w:val="68"/>
              </w:numPr>
              <w:contextualSpacing/>
              <w:rPr>
                <w:lang w:val="en"/>
              </w:rPr>
            </w:pPr>
            <w:r w:rsidRPr="00AC34D3">
              <w:rPr>
                <w:lang w:val="en"/>
              </w:rPr>
              <w:t>To become an agricultural scientist you usually have to complete a Bachelor of Agricultural Science or Bachelor of Science with a major in Agriculture. To get into these university courses, you’ll need to complete a Year 12 ATAR pathway.</w:t>
            </w:r>
          </w:p>
          <w:p w14:paraId="70C94DEC" w14:textId="77777777" w:rsidR="00AC34D3" w:rsidRPr="00AC34D3" w:rsidRDefault="00AC34D3" w:rsidP="00A60E4B">
            <w:pPr>
              <w:keepNext/>
              <w:keepLines/>
              <w:numPr>
                <w:ilvl w:val="0"/>
                <w:numId w:val="68"/>
              </w:numPr>
              <w:contextualSpacing/>
              <w:rPr>
                <w:lang w:val="en"/>
              </w:rPr>
            </w:pPr>
            <w:r w:rsidRPr="00AC34D3">
              <w:rPr>
                <w:lang w:val="en"/>
              </w:rPr>
              <w:t>To become a meteorologist you need to complete a Bachelor of Science or Applied Science, majoring in Mathematics, Physics or Meteorology, usually at Honours level. To get into these university courses, you’ll need to complete a Year 12 ATAR pathway.</w:t>
            </w:r>
          </w:p>
          <w:p w14:paraId="482C4A4C" w14:textId="1E46C7D7" w:rsidR="00AC34D3" w:rsidRPr="009437E9" w:rsidRDefault="00AC34D3" w:rsidP="00A60E4B">
            <w:pPr>
              <w:keepNext/>
              <w:keepLines/>
              <w:numPr>
                <w:ilvl w:val="0"/>
                <w:numId w:val="68"/>
              </w:numPr>
              <w:contextualSpacing/>
              <w:rPr>
                <w:lang w:val="en"/>
              </w:rPr>
            </w:pPr>
            <w:r w:rsidRPr="00AC34D3">
              <w:rPr>
                <w:lang w:val="en"/>
              </w:rPr>
              <w:t>To become an agricultural technical officer you need to complete a vocational education and training (VET) qualification in Agriculture, Horticulture or Animal Technology.</w:t>
            </w:r>
          </w:p>
        </w:tc>
        <w:tc>
          <w:tcPr>
            <w:tcW w:w="3285" w:type="dxa"/>
          </w:tcPr>
          <w:p w14:paraId="662B1E19" w14:textId="77777777" w:rsidR="00AC34D3" w:rsidRPr="00AC34D3" w:rsidRDefault="00AC34D3" w:rsidP="009437E9">
            <w:pPr>
              <w:keepNext/>
              <w:keepLines/>
            </w:pPr>
            <w:r w:rsidRPr="00AC34D3">
              <w:t>Qualifications I would need to work in these careers:</w:t>
            </w:r>
          </w:p>
          <w:p w14:paraId="1F2E92C8" w14:textId="77777777" w:rsidR="00AC34D3" w:rsidRPr="00AC34D3" w:rsidRDefault="00AC34D3" w:rsidP="00A60E4B">
            <w:pPr>
              <w:keepNext/>
              <w:keepLines/>
              <w:numPr>
                <w:ilvl w:val="0"/>
                <w:numId w:val="70"/>
              </w:numPr>
              <w:contextualSpacing/>
            </w:pPr>
            <w:r w:rsidRPr="00AC34D3">
              <w:rPr>
                <w:lang w:val="en"/>
              </w:rPr>
              <w:t>To become a botanist you generally need to complete a Bachelor of Science, majoring in Botany, Biology or Plant Science. To get into these university courses, you’ll need to complete Year 12 ATAR pathway.</w:t>
            </w:r>
          </w:p>
          <w:p w14:paraId="58C1B322" w14:textId="77777777" w:rsidR="00AC34D3" w:rsidRPr="00AC34D3" w:rsidRDefault="00AC34D3" w:rsidP="00A60E4B">
            <w:pPr>
              <w:keepNext/>
              <w:keepLines/>
              <w:numPr>
                <w:ilvl w:val="0"/>
                <w:numId w:val="70"/>
              </w:numPr>
              <w:contextualSpacing/>
            </w:pPr>
            <w:r w:rsidRPr="00AC34D3">
              <w:rPr>
                <w:lang w:val="en"/>
              </w:rPr>
              <w:t>To become a veterinarian you need to complete a Bachelor of Veterinary Biology or Science and register with the Veterinary Surgeons' Board of Western Australia.</w:t>
            </w:r>
          </w:p>
          <w:p w14:paraId="1A020D33" w14:textId="77777777" w:rsidR="00AC34D3" w:rsidRPr="00AC34D3" w:rsidRDefault="00AC34D3" w:rsidP="00A60E4B">
            <w:pPr>
              <w:keepNext/>
              <w:keepLines/>
              <w:numPr>
                <w:ilvl w:val="0"/>
                <w:numId w:val="70"/>
              </w:numPr>
              <w:contextualSpacing/>
            </w:pPr>
            <w:r w:rsidRPr="00AC34D3">
              <w:rPr>
                <w:lang w:val="en"/>
              </w:rPr>
              <w:t>To become a Jackaroo/Jillaroo, you don’t need formal qualifications; however, general farming skills and experience are useful.</w:t>
            </w:r>
          </w:p>
        </w:tc>
        <w:tc>
          <w:tcPr>
            <w:tcW w:w="3285" w:type="dxa"/>
          </w:tcPr>
          <w:p w14:paraId="5BC11BF1" w14:textId="77777777" w:rsidR="00AC34D3" w:rsidRPr="00AC34D3" w:rsidRDefault="00AC34D3" w:rsidP="009437E9">
            <w:pPr>
              <w:keepNext/>
              <w:keepLines/>
            </w:pPr>
            <w:r w:rsidRPr="00AC34D3">
              <w:t>Qualifications I would need to work in these careers:</w:t>
            </w:r>
          </w:p>
          <w:p w14:paraId="1A59D228" w14:textId="77777777" w:rsidR="00AC34D3" w:rsidRPr="00AC34D3" w:rsidRDefault="00AC34D3" w:rsidP="00A60E4B">
            <w:pPr>
              <w:keepNext/>
              <w:keepLines/>
              <w:numPr>
                <w:ilvl w:val="0"/>
                <w:numId w:val="72"/>
              </w:numPr>
              <w:contextualSpacing/>
            </w:pPr>
            <w:r w:rsidRPr="00AC34D3">
              <w:rPr>
                <w:lang w:val="en"/>
              </w:rPr>
              <w:t>To become an agricultural engineer you usually need to complete a Bachelor of Engineering. The University of Southern Queensland offers an engineering degree majoring in agricultural engineering. To get into these university courses you’ll need to complete Year 12 ATAR pathway.</w:t>
            </w:r>
          </w:p>
          <w:p w14:paraId="02E007B3" w14:textId="77777777" w:rsidR="00AC34D3" w:rsidRPr="00AC34D3" w:rsidRDefault="00AC34D3" w:rsidP="00A60E4B">
            <w:pPr>
              <w:keepNext/>
              <w:keepLines/>
              <w:numPr>
                <w:ilvl w:val="0"/>
                <w:numId w:val="72"/>
              </w:numPr>
              <w:contextualSpacing/>
            </w:pPr>
            <w:r w:rsidRPr="00AC34D3">
              <w:rPr>
                <w:lang w:val="en"/>
              </w:rPr>
              <w:t>To become a winemaker you usually have to complete a Bachelor degree in Agribusiness with a major in Viticulture and Oenology or a Graduate Diploma in Oenology.</w:t>
            </w:r>
          </w:p>
          <w:p w14:paraId="67941639" w14:textId="77777777" w:rsidR="00AC34D3" w:rsidRPr="00AC34D3" w:rsidRDefault="00AC34D3" w:rsidP="00A60E4B">
            <w:pPr>
              <w:keepNext/>
              <w:keepLines/>
              <w:numPr>
                <w:ilvl w:val="0"/>
                <w:numId w:val="72"/>
              </w:numPr>
              <w:contextualSpacing/>
            </w:pPr>
            <w:r w:rsidRPr="00AC34D3">
              <w:rPr>
                <w:lang w:val="en"/>
              </w:rPr>
              <w:t>To become an agricultural plant mechanic you usually have to complete an apprenticeship in Agricultural Plant Mechanics.</w:t>
            </w:r>
          </w:p>
        </w:tc>
      </w:tr>
    </w:tbl>
    <w:p w14:paraId="3195AE46" w14:textId="77777777" w:rsidR="00AC34D3" w:rsidRPr="00AC34D3" w:rsidRDefault="00AC34D3" w:rsidP="009437E9">
      <w:pPr>
        <w:pStyle w:val="RefCaption"/>
        <w:rPr>
          <w:szCs w:val="18"/>
        </w:rPr>
      </w:pPr>
      <w:r w:rsidRPr="00AC34D3">
        <w:t>(Source: Government of Western Australia, DPIRD, (2017) ‘</w:t>
      </w:r>
      <w:r w:rsidRPr="00AC34D3">
        <w:rPr>
          <w:iCs/>
        </w:rPr>
        <w:t>Careers in food and fibre</w:t>
      </w:r>
      <w:r w:rsidRPr="00AC34D3">
        <w:t>, DPIRD &lt;</w:t>
      </w:r>
      <w:hyperlink r:id="rId68" w:history="1">
        <w:r w:rsidRPr="00AC34D3">
          <w:rPr>
            <w:color w:val="0000FF"/>
            <w:u w:val="single"/>
          </w:rPr>
          <w:t>https://agric.wa.gov.au/n/1310</w:t>
        </w:r>
      </w:hyperlink>
      <w:r w:rsidRPr="00AC34D3">
        <w:t>&gt;, accessed 31 May 2021</w:t>
      </w:r>
      <w:r w:rsidRPr="00AC34D3">
        <w:rPr>
          <w:szCs w:val="18"/>
        </w:rPr>
        <w:t>)</w:t>
      </w:r>
    </w:p>
    <w:p w14:paraId="564B9031" w14:textId="77777777" w:rsidR="00AC34D3" w:rsidRPr="00AC34D3" w:rsidRDefault="00AC34D3" w:rsidP="00AC34D3">
      <w:pPr>
        <w:spacing w:line="276" w:lineRule="auto"/>
      </w:pPr>
      <w:r w:rsidRPr="00AC34D3">
        <w:br w:type="page"/>
      </w:r>
    </w:p>
    <w:p w14:paraId="2BE77CB2"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lastRenderedPageBreak/>
        <w:t>Student worksheet 2.2 Exploring and explaining cell structure and function</w:t>
      </w:r>
    </w:p>
    <w:p w14:paraId="6AA78AC8"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What can all living things (and therefore cells) do?</w:t>
      </w:r>
    </w:p>
    <w:p w14:paraId="38841DDB" w14:textId="77777777" w:rsidR="00AC34D3" w:rsidRPr="00AC34D3" w:rsidRDefault="00AC34D3" w:rsidP="00AC34D3">
      <w:pPr>
        <w:spacing w:line="276" w:lineRule="auto"/>
      </w:pPr>
      <w:r w:rsidRPr="00AC34D3">
        <w:t>Basic life functions that all living things (and therefore cells) need to carry out can be summarised by the mnemonic acronym ‘MRS GREN’: movement, reproduction, sensitivity, growth, respiration, excretion (of waste) and nutrition.</w:t>
      </w:r>
    </w:p>
    <w:p w14:paraId="3F7A366C"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2: Cell structures and functions</w:t>
      </w:r>
    </w:p>
    <w:p w14:paraId="4E869B3C" w14:textId="77777777" w:rsidR="00AC34D3" w:rsidRPr="00AC34D3" w:rsidRDefault="00AC34D3" w:rsidP="00AC34D3">
      <w:pPr>
        <w:spacing w:line="276" w:lineRule="auto"/>
        <w:ind w:left="720" w:hanging="720"/>
      </w:pPr>
      <w:r w:rsidRPr="00AC34D3">
        <w:t>5.</w:t>
      </w:r>
      <w:r w:rsidRPr="00AC34D3">
        <w:tab/>
        <w:t>Cells of living things are often described as being like tiny towns because they are constantly producing and transporting all the things needed for life.</w:t>
      </w:r>
    </w:p>
    <w:p w14:paraId="477D57AE" w14:textId="77777777" w:rsidR="009437E9" w:rsidRDefault="009437E9" w:rsidP="009437E9">
      <w:pPr>
        <w:spacing w:after="0" w:line="276" w:lineRule="auto"/>
      </w:pPr>
      <w:r>
        <w:t xml:space="preserve">6. </w:t>
      </w:r>
    </w:p>
    <w:p w14:paraId="5D9E6711" w14:textId="4BEFBEF3" w:rsidR="00AC34D3" w:rsidRPr="009437E9" w:rsidRDefault="00AC34D3" w:rsidP="009437E9">
      <w:pPr>
        <w:spacing w:before="120" w:after="120"/>
        <w:rPr>
          <w:b/>
          <w:bCs/>
        </w:rPr>
      </w:pPr>
      <w:r w:rsidRPr="00AC34D3">
        <w:rPr>
          <w:b/>
          <w:bCs/>
        </w:rPr>
        <w:t>Table 1: Major cell organelles and structures</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1970"/>
        <w:gridCol w:w="3118"/>
        <w:gridCol w:w="4520"/>
      </w:tblGrid>
      <w:tr w:rsidR="00AC34D3" w:rsidRPr="00AC34D3" w14:paraId="38C930B3" w14:textId="77777777" w:rsidTr="009437E9">
        <w:trPr>
          <w:trHeight w:val="567"/>
        </w:trPr>
        <w:tc>
          <w:tcPr>
            <w:tcW w:w="1970" w:type="dxa"/>
            <w:vAlign w:val="center"/>
          </w:tcPr>
          <w:p w14:paraId="20E4D6F0"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Name of cell structure or organelle</w:t>
            </w:r>
          </w:p>
        </w:tc>
        <w:tc>
          <w:tcPr>
            <w:tcW w:w="3118" w:type="dxa"/>
            <w:vAlign w:val="center"/>
          </w:tcPr>
          <w:p w14:paraId="06166DE9"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Found in both plant and animal cells or only found in plants</w:t>
            </w:r>
          </w:p>
        </w:tc>
        <w:tc>
          <w:tcPr>
            <w:tcW w:w="4520" w:type="dxa"/>
            <w:vAlign w:val="center"/>
          </w:tcPr>
          <w:p w14:paraId="25834A61"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Basic function – what does it do?</w:t>
            </w:r>
          </w:p>
        </w:tc>
      </w:tr>
      <w:tr w:rsidR="00AC34D3" w:rsidRPr="00AC34D3" w14:paraId="790BEBA8" w14:textId="77777777" w:rsidTr="009437E9">
        <w:trPr>
          <w:trHeight w:val="567"/>
        </w:trPr>
        <w:tc>
          <w:tcPr>
            <w:tcW w:w="1970" w:type="dxa"/>
            <w:vAlign w:val="center"/>
          </w:tcPr>
          <w:p w14:paraId="195E051E" w14:textId="77777777" w:rsidR="00AC34D3" w:rsidRPr="00AC34D3" w:rsidRDefault="00AC34D3" w:rsidP="00AC34D3">
            <w:pPr>
              <w:jc w:val="center"/>
            </w:pPr>
            <w:r w:rsidRPr="00AC34D3">
              <w:t>Nucleus</w:t>
            </w:r>
          </w:p>
        </w:tc>
        <w:tc>
          <w:tcPr>
            <w:tcW w:w="3118" w:type="dxa"/>
            <w:vAlign w:val="center"/>
          </w:tcPr>
          <w:p w14:paraId="46F70B51" w14:textId="77777777" w:rsidR="00AC34D3" w:rsidRPr="00AC34D3" w:rsidRDefault="00AC34D3" w:rsidP="00AC34D3">
            <w:r w:rsidRPr="00AC34D3">
              <w:t>Both plant and animal cells</w:t>
            </w:r>
          </w:p>
        </w:tc>
        <w:tc>
          <w:tcPr>
            <w:tcW w:w="4520" w:type="dxa"/>
            <w:vAlign w:val="center"/>
          </w:tcPr>
          <w:p w14:paraId="0E79FDD7" w14:textId="77777777" w:rsidR="00AC34D3" w:rsidRPr="00AC34D3" w:rsidRDefault="00AC34D3" w:rsidP="00AC34D3">
            <w:r w:rsidRPr="00AC34D3">
              <w:t>Contains genetic information (DNA) and controls the cell’s activities</w:t>
            </w:r>
          </w:p>
        </w:tc>
      </w:tr>
      <w:tr w:rsidR="00AC34D3" w:rsidRPr="00AC34D3" w14:paraId="60B4C0C6" w14:textId="77777777" w:rsidTr="009437E9">
        <w:trPr>
          <w:trHeight w:val="567"/>
        </w:trPr>
        <w:tc>
          <w:tcPr>
            <w:tcW w:w="1970" w:type="dxa"/>
            <w:vAlign w:val="center"/>
          </w:tcPr>
          <w:p w14:paraId="595C81F8" w14:textId="77777777" w:rsidR="00AC34D3" w:rsidRPr="00AC34D3" w:rsidRDefault="00AC34D3" w:rsidP="00AC34D3">
            <w:pPr>
              <w:jc w:val="center"/>
            </w:pPr>
            <w:r w:rsidRPr="00AC34D3">
              <w:t>Cytoskeleton</w:t>
            </w:r>
          </w:p>
        </w:tc>
        <w:tc>
          <w:tcPr>
            <w:tcW w:w="3118" w:type="dxa"/>
            <w:vAlign w:val="center"/>
          </w:tcPr>
          <w:p w14:paraId="4CF2DD56" w14:textId="77777777" w:rsidR="00AC34D3" w:rsidRPr="00AC34D3" w:rsidRDefault="00AC34D3" w:rsidP="00AC34D3">
            <w:r w:rsidRPr="00AC34D3">
              <w:t>Both plant and animal cells</w:t>
            </w:r>
          </w:p>
        </w:tc>
        <w:tc>
          <w:tcPr>
            <w:tcW w:w="4520" w:type="dxa"/>
            <w:vAlign w:val="center"/>
          </w:tcPr>
          <w:p w14:paraId="1C2208B5" w14:textId="77777777" w:rsidR="00AC34D3" w:rsidRPr="00AC34D3" w:rsidRDefault="00AC34D3" w:rsidP="00AC34D3">
            <w:r w:rsidRPr="00AC34D3">
              <w:t>Helps transport cargo (organelles, proteins etc.) around the cell</w:t>
            </w:r>
          </w:p>
        </w:tc>
      </w:tr>
      <w:tr w:rsidR="00AC34D3" w:rsidRPr="00AC34D3" w14:paraId="4294282C" w14:textId="77777777" w:rsidTr="009437E9">
        <w:trPr>
          <w:trHeight w:val="567"/>
        </w:trPr>
        <w:tc>
          <w:tcPr>
            <w:tcW w:w="1970" w:type="dxa"/>
            <w:vAlign w:val="center"/>
          </w:tcPr>
          <w:p w14:paraId="11544E8A" w14:textId="77777777" w:rsidR="00AC34D3" w:rsidRPr="00AC34D3" w:rsidRDefault="00AC34D3" w:rsidP="00AC34D3">
            <w:pPr>
              <w:jc w:val="center"/>
            </w:pPr>
            <w:r w:rsidRPr="00AC34D3">
              <w:t>Mitochondria</w:t>
            </w:r>
          </w:p>
        </w:tc>
        <w:tc>
          <w:tcPr>
            <w:tcW w:w="3118" w:type="dxa"/>
            <w:vAlign w:val="center"/>
          </w:tcPr>
          <w:p w14:paraId="6A55B91B" w14:textId="77777777" w:rsidR="00AC34D3" w:rsidRPr="00AC34D3" w:rsidRDefault="00AC34D3" w:rsidP="00AC34D3">
            <w:r w:rsidRPr="00AC34D3">
              <w:t>Both plant and animal cells</w:t>
            </w:r>
          </w:p>
        </w:tc>
        <w:tc>
          <w:tcPr>
            <w:tcW w:w="4520" w:type="dxa"/>
            <w:vAlign w:val="center"/>
          </w:tcPr>
          <w:p w14:paraId="75AB2AC1" w14:textId="77777777" w:rsidR="00AC34D3" w:rsidRPr="00AC34D3" w:rsidRDefault="00AC34D3" w:rsidP="00AC34D3">
            <w:r w:rsidRPr="00AC34D3">
              <w:t>Power the cell by making energy available to use</w:t>
            </w:r>
          </w:p>
        </w:tc>
      </w:tr>
      <w:tr w:rsidR="00AC34D3" w:rsidRPr="00AC34D3" w14:paraId="085809C7" w14:textId="77777777" w:rsidTr="009437E9">
        <w:trPr>
          <w:trHeight w:val="567"/>
        </w:trPr>
        <w:tc>
          <w:tcPr>
            <w:tcW w:w="1970" w:type="dxa"/>
            <w:vAlign w:val="center"/>
          </w:tcPr>
          <w:p w14:paraId="48D5F5C7" w14:textId="77777777" w:rsidR="00AC34D3" w:rsidRPr="00AC34D3" w:rsidRDefault="00AC34D3" w:rsidP="00AC34D3">
            <w:pPr>
              <w:jc w:val="center"/>
            </w:pPr>
            <w:r w:rsidRPr="00AC34D3">
              <w:t>Cytosol</w:t>
            </w:r>
          </w:p>
        </w:tc>
        <w:tc>
          <w:tcPr>
            <w:tcW w:w="3118" w:type="dxa"/>
            <w:vAlign w:val="center"/>
          </w:tcPr>
          <w:p w14:paraId="5342AC4F" w14:textId="77777777" w:rsidR="00AC34D3" w:rsidRPr="00AC34D3" w:rsidRDefault="00AC34D3" w:rsidP="00AC34D3">
            <w:r w:rsidRPr="00AC34D3">
              <w:t>Both plant and animal cells</w:t>
            </w:r>
          </w:p>
        </w:tc>
        <w:tc>
          <w:tcPr>
            <w:tcW w:w="4520" w:type="dxa"/>
            <w:vAlign w:val="center"/>
          </w:tcPr>
          <w:p w14:paraId="3FD92472" w14:textId="77777777" w:rsidR="00AC34D3" w:rsidRPr="00AC34D3" w:rsidRDefault="00AC34D3" w:rsidP="00AC34D3">
            <w:r w:rsidRPr="00AC34D3">
              <w:t>Gel-like solution of molecules that holds the organelles</w:t>
            </w:r>
          </w:p>
        </w:tc>
      </w:tr>
      <w:tr w:rsidR="00AC34D3" w:rsidRPr="00AC34D3" w14:paraId="3AC74EDE" w14:textId="77777777" w:rsidTr="009437E9">
        <w:trPr>
          <w:trHeight w:val="567"/>
        </w:trPr>
        <w:tc>
          <w:tcPr>
            <w:tcW w:w="1970" w:type="dxa"/>
            <w:vAlign w:val="center"/>
          </w:tcPr>
          <w:p w14:paraId="347BBB09" w14:textId="77777777" w:rsidR="00AC34D3" w:rsidRPr="00AC34D3" w:rsidRDefault="00AC34D3" w:rsidP="00AC34D3">
            <w:pPr>
              <w:jc w:val="center"/>
            </w:pPr>
            <w:r w:rsidRPr="00AC34D3">
              <w:t>Cell membrane</w:t>
            </w:r>
          </w:p>
        </w:tc>
        <w:tc>
          <w:tcPr>
            <w:tcW w:w="3118" w:type="dxa"/>
            <w:vAlign w:val="center"/>
          </w:tcPr>
          <w:p w14:paraId="09C31466" w14:textId="77777777" w:rsidR="00AC34D3" w:rsidRPr="00AC34D3" w:rsidRDefault="00AC34D3" w:rsidP="00AC34D3">
            <w:r w:rsidRPr="00AC34D3">
              <w:t>Both plant and animal cells</w:t>
            </w:r>
          </w:p>
        </w:tc>
        <w:tc>
          <w:tcPr>
            <w:tcW w:w="4520" w:type="dxa"/>
            <w:vAlign w:val="center"/>
          </w:tcPr>
          <w:p w14:paraId="1BF25583" w14:textId="77777777" w:rsidR="00AC34D3" w:rsidRPr="00AC34D3" w:rsidRDefault="00AC34D3" w:rsidP="00AC34D3">
            <w:r w:rsidRPr="00AC34D3">
              <w:t>Provides a wrapping for the cell but allows exchanges between cells</w:t>
            </w:r>
          </w:p>
        </w:tc>
      </w:tr>
      <w:tr w:rsidR="00AC34D3" w:rsidRPr="00AC34D3" w14:paraId="384EC0B7" w14:textId="77777777" w:rsidTr="009437E9">
        <w:trPr>
          <w:trHeight w:val="567"/>
        </w:trPr>
        <w:tc>
          <w:tcPr>
            <w:tcW w:w="1970" w:type="dxa"/>
            <w:vAlign w:val="center"/>
          </w:tcPr>
          <w:p w14:paraId="0B29710B" w14:textId="77777777" w:rsidR="00AC34D3" w:rsidRPr="00AC34D3" w:rsidRDefault="00AC34D3" w:rsidP="00AC34D3">
            <w:pPr>
              <w:jc w:val="center"/>
            </w:pPr>
            <w:r w:rsidRPr="00AC34D3">
              <w:t>Cell wall</w:t>
            </w:r>
          </w:p>
        </w:tc>
        <w:tc>
          <w:tcPr>
            <w:tcW w:w="3118" w:type="dxa"/>
            <w:vAlign w:val="center"/>
          </w:tcPr>
          <w:p w14:paraId="4FE27708" w14:textId="77777777" w:rsidR="00AC34D3" w:rsidRPr="00AC34D3" w:rsidRDefault="00AC34D3" w:rsidP="00AC34D3">
            <w:r w:rsidRPr="00AC34D3">
              <w:t>Only found in plant cells</w:t>
            </w:r>
          </w:p>
        </w:tc>
        <w:tc>
          <w:tcPr>
            <w:tcW w:w="4520" w:type="dxa"/>
            <w:vAlign w:val="center"/>
          </w:tcPr>
          <w:p w14:paraId="3DFD450C" w14:textId="77777777" w:rsidR="00AC34D3" w:rsidRPr="00AC34D3" w:rsidRDefault="00AC34D3" w:rsidP="00AC34D3">
            <w:r w:rsidRPr="00AC34D3">
              <w:t>Protects plant cells and helps hold the plant up, as a plant has no skeleton</w:t>
            </w:r>
          </w:p>
        </w:tc>
      </w:tr>
      <w:tr w:rsidR="00AC34D3" w:rsidRPr="00AC34D3" w14:paraId="55F83C32" w14:textId="77777777" w:rsidTr="009437E9">
        <w:trPr>
          <w:trHeight w:val="567"/>
        </w:trPr>
        <w:tc>
          <w:tcPr>
            <w:tcW w:w="1970" w:type="dxa"/>
            <w:vAlign w:val="center"/>
          </w:tcPr>
          <w:p w14:paraId="404400C6" w14:textId="77777777" w:rsidR="00AC34D3" w:rsidRPr="00AC34D3" w:rsidRDefault="00AC34D3" w:rsidP="00AC34D3">
            <w:pPr>
              <w:jc w:val="center"/>
            </w:pPr>
            <w:r w:rsidRPr="00AC34D3">
              <w:t>Vacuole</w:t>
            </w:r>
          </w:p>
        </w:tc>
        <w:tc>
          <w:tcPr>
            <w:tcW w:w="3118" w:type="dxa"/>
            <w:vAlign w:val="center"/>
          </w:tcPr>
          <w:p w14:paraId="0BDE9309" w14:textId="77777777" w:rsidR="00AC34D3" w:rsidRPr="00AC34D3" w:rsidRDefault="00AC34D3" w:rsidP="00AC34D3">
            <w:r w:rsidRPr="00AC34D3">
              <w:t>Only found in plant cells</w:t>
            </w:r>
          </w:p>
        </w:tc>
        <w:tc>
          <w:tcPr>
            <w:tcW w:w="4520" w:type="dxa"/>
            <w:vAlign w:val="center"/>
          </w:tcPr>
          <w:p w14:paraId="74BB7158" w14:textId="77777777" w:rsidR="00AC34D3" w:rsidRPr="00AC34D3" w:rsidRDefault="00AC34D3" w:rsidP="00AC34D3">
            <w:r w:rsidRPr="00AC34D3">
              <w:t>A ‘storage bin’ for food, water and wastes</w:t>
            </w:r>
          </w:p>
        </w:tc>
      </w:tr>
      <w:tr w:rsidR="00AC34D3" w:rsidRPr="00AC34D3" w14:paraId="3C88A43B" w14:textId="77777777" w:rsidTr="009437E9">
        <w:trPr>
          <w:trHeight w:val="567"/>
        </w:trPr>
        <w:tc>
          <w:tcPr>
            <w:tcW w:w="1970" w:type="dxa"/>
            <w:vAlign w:val="center"/>
          </w:tcPr>
          <w:p w14:paraId="2F2A347D" w14:textId="77777777" w:rsidR="00AC34D3" w:rsidRPr="00AC34D3" w:rsidRDefault="00AC34D3" w:rsidP="00AC34D3">
            <w:pPr>
              <w:jc w:val="center"/>
            </w:pPr>
            <w:r w:rsidRPr="00AC34D3">
              <w:t>Chloroplasts</w:t>
            </w:r>
          </w:p>
        </w:tc>
        <w:tc>
          <w:tcPr>
            <w:tcW w:w="3118" w:type="dxa"/>
            <w:vAlign w:val="center"/>
          </w:tcPr>
          <w:p w14:paraId="012C6F96" w14:textId="77777777" w:rsidR="00AC34D3" w:rsidRPr="00AC34D3" w:rsidRDefault="00AC34D3" w:rsidP="00AC34D3">
            <w:r w:rsidRPr="00AC34D3">
              <w:t>Only found in plant cells</w:t>
            </w:r>
          </w:p>
        </w:tc>
        <w:tc>
          <w:tcPr>
            <w:tcW w:w="4520" w:type="dxa"/>
            <w:vAlign w:val="center"/>
          </w:tcPr>
          <w:p w14:paraId="20C18E9B" w14:textId="77777777" w:rsidR="00AC34D3" w:rsidRPr="00AC34D3" w:rsidRDefault="00AC34D3" w:rsidP="00AC34D3">
            <w:r w:rsidRPr="00AC34D3">
              <w:t>Convert light energy and CO</w:t>
            </w:r>
            <w:r w:rsidRPr="00AC34D3">
              <w:rPr>
                <w:vertAlign w:val="subscript"/>
              </w:rPr>
              <w:t>2</w:t>
            </w:r>
            <w:r w:rsidRPr="00AC34D3">
              <w:t xml:space="preserve"> into sugars and oxygen in photosynthesis</w:t>
            </w:r>
          </w:p>
        </w:tc>
      </w:tr>
    </w:tbl>
    <w:p w14:paraId="6D18C188" w14:textId="77777777" w:rsidR="00AC34D3" w:rsidRPr="00AC34D3" w:rsidRDefault="00AC34D3" w:rsidP="009437E9">
      <w:pPr>
        <w:spacing w:before="120" w:after="120"/>
        <w:rPr>
          <w:sz w:val="18"/>
          <w:szCs w:val="18"/>
        </w:rPr>
      </w:pPr>
      <w:r w:rsidRPr="00AC34D3">
        <w:rPr>
          <w:b/>
          <w:bCs/>
        </w:rPr>
        <w:t>Table 2: Extension – other cell organelles</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28" w:type="dxa"/>
          <w:bottom w:w="28" w:type="dxa"/>
        </w:tblCellMar>
        <w:tblLook w:val="04A0" w:firstRow="1" w:lastRow="0" w:firstColumn="1" w:lastColumn="0" w:noHBand="0" w:noVBand="1"/>
      </w:tblPr>
      <w:tblGrid>
        <w:gridCol w:w="2138"/>
        <w:gridCol w:w="2950"/>
        <w:gridCol w:w="4520"/>
      </w:tblGrid>
      <w:tr w:rsidR="00AC34D3" w:rsidRPr="00AC34D3" w14:paraId="2CA92D78" w14:textId="77777777" w:rsidTr="009437E9">
        <w:trPr>
          <w:trHeight w:val="567"/>
        </w:trPr>
        <w:tc>
          <w:tcPr>
            <w:tcW w:w="2138" w:type="dxa"/>
            <w:vAlign w:val="center"/>
          </w:tcPr>
          <w:p w14:paraId="69C56C79"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Name of cell structure or organelle</w:t>
            </w:r>
          </w:p>
        </w:tc>
        <w:tc>
          <w:tcPr>
            <w:tcW w:w="2950" w:type="dxa"/>
            <w:vAlign w:val="center"/>
          </w:tcPr>
          <w:p w14:paraId="55DF57B7"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Found in both plant and animal cells or only found in plants</w:t>
            </w:r>
          </w:p>
        </w:tc>
        <w:tc>
          <w:tcPr>
            <w:tcW w:w="4520" w:type="dxa"/>
            <w:vAlign w:val="center"/>
          </w:tcPr>
          <w:p w14:paraId="7434E7AF"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Basic function – what does it do?</w:t>
            </w:r>
          </w:p>
        </w:tc>
      </w:tr>
      <w:tr w:rsidR="00AC34D3" w:rsidRPr="00AC34D3" w14:paraId="4CCB0CE9" w14:textId="77777777" w:rsidTr="009437E9">
        <w:trPr>
          <w:trHeight w:val="567"/>
        </w:trPr>
        <w:tc>
          <w:tcPr>
            <w:tcW w:w="2138" w:type="dxa"/>
            <w:vAlign w:val="center"/>
          </w:tcPr>
          <w:p w14:paraId="71422909" w14:textId="77777777" w:rsidR="00AC34D3" w:rsidRPr="00AC34D3" w:rsidRDefault="00AC34D3" w:rsidP="00AC34D3">
            <w:pPr>
              <w:jc w:val="center"/>
            </w:pPr>
            <w:r w:rsidRPr="00AC34D3">
              <w:t>Ribosomes and endoplasmic reticulum</w:t>
            </w:r>
          </w:p>
        </w:tc>
        <w:tc>
          <w:tcPr>
            <w:tcW w:w="2950" w:type="dxa"/>
            <w:vAlign w:val="center"/>
          </w:tcPr>
          <w:p w14:paraId="122D3350" w14:textId="77777777" w:rsidR="00AC34D3" w:rsidRPr="00AC34D3" w:rsidRDefault="00AC34D3" w:rsidP="00AC34D3">
            <w:r w:rsidRPr="00AC34D3">
              <w:t>Both plant and animal cells</w:t>
            </w:r>
          </w:p>
        </w:tc>
        <w:tc>
          <w:tcPr>
            <w:tcW w:w="4520" w:type="dxa"/>
            <w:vAlign w:val="center"/>
          </w:tcPr>
          <w:p w14:paraId="6B162D0C" w14:textId="77777777" w:rsidR="00AC34D3" w:rsidRPr="00AC34D3" w:rsidRDefault="00AC34D3" w:rsidP="00AC34D3">
            <w:r w:rsidRPr="00AC34D3">
              <w:t>A network of machines and sacs for making and activating proteins</w:t>
            </w:r>
          </w:p>
        </w:tc>
      </w:tr>
      <w:tr w:rsidR="00AC34D3" w:rsidRPr="00AC34D3" w14:paraId="0A2EC145" w14:textId="77777777" w:rsidTr="009437E9">
        <w:trPr>
          <w:trHeight w:val="567"/>
        </w:trPr>
        <w:tc>
          <w:tcPr>
            <w:tcW w:w="2138" w:type="dxa"/>
            <w:vAlign w:val="center"/>
          </w:tcPr>
          <w:p w14:paraId="24BB21AF" w14:textId="77777777" w:rsidR="00AC34D3" w:rsidRPr="00AC34D3" w:rsidRDefault="00AC34D3" w:rsidP="00AC34D3">
            <w:pPr>
              <w:jc w:val="center"/>
            </w:pPr>
            <w:r w:rsidRPr="00AC34D3">
              <w:t>Golgi apparatus</w:t>
            </w:r>
          </w:p>
        </w:tc>
        <w:tc>
          <w:tcPr>
            <w:tcW w:w="2950" w:type="dxa"/>
            <w:vAlign w:val="center"/>
          </w:tcPr>
          <w:p w14:paraId="3A0804A6" w14:textId="77777777" w:rsidR="00AC34D3" w:rsidRPr="00AC34D3" w:rsidRDefault="00AC34D3" w:rsidP="00AC34D3">
            <w:r w:rsidRPr="00AC34D3">
              <w:t>Both plant and animal cells</w:t>
            </w:r>
          </w:p>
        </w:tc>
        <w:tc>
          <w:tcPr>
            <w:tcW w:w="4520" w:type="dxa"/>
            <w:vAlign w:val="center"/>
          </w:tcPr>
          <w:p w14:paraId="60A7387B" w14:textId="77777777" w:rsidR="00AC34D3" w:rsidRPr="00AC34D3" w:rsidRDefault="00AC34D3" w:rsidP="00AC34D3">
            <w:r w:rsidRPr="00AC34D3">
              <w:t>Collects, packages and distributes proteins and other molecules made in the cell</w:t>
            </w:r>
          </w:p>
        </w:tc>
      </w:tr>
      <w:tr w:rsidR="00AC34D3" w:rsidRPr="00AC34D3" w14:paraId="674AEA58" w14:textId="77777777" w:rsidTr="009437E9">
        <w:trPr>
          <w:trHeight w:val="567"/>
        </w:trPr>
        <w:tc>
          <w:tcPr>
            <w:tcW w:w="2138" w:type="dxa"/>
            <w:vAlign w:val="center"/>
          </w:tcPr>
          <w:p w14:paraId="3EB92DD6" w14:textId="77777777" w:rsidR="00AC34D3" w:rsidRPr="00AC34D3" w:rsidRDefault="00AC34D3" w:rsidP="00AC34D3">
            <w:pPr>
              <w:jc w:val="center"/>
            </w:pPr>
            <w:r w:rsidRPr="00AC34D3">
              <w:t>Peroxisomes</w:t>
            </w:r>
          </w:p>
        </w:tc>
        <w:tc>
          <w:tcPr>
            <w:tcW w:w="2950" w:type="dxa"/>
            <w:vAlign w:val="center"/>
          </w:tcPr>
          <w:p w14:paraId="6120464E" w14:textId="77777777" w:rsidR="00AC34D3" w:rsidRPr="00AC34D3" w:rsidRDefault="00AC34D3" w:rsidP="00AC34D3">
            <w:r w:rsidRPr="00AC34D3">
              <w:t>Both plant and animal cells</w:t>
            </w:r>
          </w:p>
        </w:tc>
        <w:tc>
          <w:tcPr>
            <w:tcW w:w="4520" w:type="dxa"/>
            <w:vAlign w:val="center"/>
          </w:tcPr>
          <w:p w14:paraId="2E35F6D4" w14:textId="77777777" w:rsidR="00AC34D3" w:rsidRPr="00AC34D3" w:rsidRDefault="00AC34D3" w:rsidP="00AC34D3">
            <w:r w:rsidRPr="00AC34D3">
              <w:t>Break down oils for energy</w:t>
            </w:r>
          </w:p>
        </w:tc>
      </w:tr>
    </w:tbl>
    <w:p w14:paraId="400D2F2D" w14:textId="77777777" w:rsidR="00AC34D3" w:rsidRPr="00AC34D3" w:rsidRDefault="00AC34D3" w:rsidP="00574AAB">
      <w:pPr>
        <w:pStyle w:val="RefCaption"/>
      </w:pPr>
      <w:r w:rsidRPr="00AC34D3">
        <w:t xml:space="preserve">(Source: Plant energy biology: Virtual plant cell teaching resources available at: </w:t>
      </w:r>
      <w:hyperlink r:id="rId69" w:history="1">
        <w:r w:rsidRPr="00AC34D3">
          <w:rPr>
            <w:color w:val="0000FF"/>
            <w:u w:val="single"/>
          </w:rPr>
          <w:t>PEB.outreach.resources (plantenergy.edu.au)</w:t>
        </w:r>
      </w:hyperlink>
      <w:r w:rsidRPr="00AC34D3">
        <w:t>, accessed 31 May 2021</w:t>
      </w:r>
      <w:r w:rsidRPr="00AC34D3">
        <w:rPr>
          <w:szCs w:val="18"/>
        </w:rPr>
        <w:t>)</w:t>
      </w:r>
    </w:p>
    <w:p w14:paraId="6E0EE1CB"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3: Cells are adapted to perform specific functions</w:t>
      </w:r>
    </w:p>
    <w:p w14:paraId="4BF90E59" w14:textId="77777777" w:rsidR="00AC34D3" w:rsidRPr="00AC34D3" w:rsidRDefault="00AC34D3" w:rsidP="00AC34D3">
      <w:pPr>
        <w:spacing w:line="276" w:lineRule="auto"/>
      </w:pPr>
      <w:r w:rsidRPr="00AC34D3">
        <w:t>Enterocytes are found on finger-like villi and have thousands of finger-like microvilli to increase the surface area available for absorption of materials</w:t>
      </w:r>
    </w:p>
    <w:p w14:paraId="2CA851DD" w14:textId="77777777" w:rsidR="00AC34D3" w:rsidRPr="00AC34D3" w:rsidRDefault="00AC34D3" w:rsidP="00AC34D3">
      <w:pPr>
        <w:spacing w:line="276" w:lineRule="auto"/>
      </w:pPr>
      <w:r w:rsidRPr="00AC34D3">
        <w:t>Other examples where the cells of plants or animals possess finger-like extensions to increase surface area include the root hair cells of plants and non-motile (primary) cilia.</w:t>
      </w:r>
    </w:p>
    <w:p w14:paraId="5059437B" w14:textId="77777777" w:rsidR="00AC34D3" w:rsidRPr="00AC34D3" w:rsidRDefault="00AC34D3" w:rsidP="009437E9">
      <w:pPr>
        <w:pStyle w:val="RefCaption"/>
      </w:pPr>
      <w:r w:rsidRPr="00AC34D3">
        <w:t xml:space="preserve">(Source: Nguyen, D, Seattle pi ‘What cell structure increases the membrane surface area?’ Available at: </w:t>
      </w:r>
      <w:hyperlink r:id="rId70" w:history="1">
        <w:r w:rsidRPr="00AC34D3">
          <w:rPr>
            <w:color w:val="0000FF"/>
            <w:u w:val="single"/>
          </w:rPr>
          <w:t>https://education.seattlepi.com/cell-structure-increases-membrane-surface-area-5607.html</w:t>
        </w:r>
      </w:hyperlink>
      <w:r w:rsidRPr="00AC34D3">
        <w:t>) accessed 10 June 2021</w:t>
      </w:r>
    </w:p>
    <w:p w14:paraId="0B7EA85E"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4: More specialised cell adaptations</w:t>
      </w:r>
    </w:p>
    <w:p w14:paraId="150DDA18" w14:textId="77777777" w:rsidR="00AC34D3" w:rsidRPr="00AC34D3" w:rsidRDefault="00AC34D3" w:rsidP="00AC34D3">
      <w:pPr>
        <w:spacing w:line="276" w:lineRule="auto"/>
      </w:pPr>
    </w:p>
    <w:tbl>
      <w:tblPr>
        <w:tblStyle w:val="TableGrid1"/>
        <w:tblW w:w="0" w:type="auto"/>
        <w:tblInd w:w="836"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ayout w:type="fixed"/>
        <w:tblCellMar>
          <w:top w:w="57" w:type="dxa"/>
          <w:bottom w:w="57" w:type="dxa"/>
        </w:tblCellMar>
        <w:tblLook w:val="04A0" w:firstRow="1" w:lastRow="0" w:firstColumn="1" w:lastColumn="0" w:noHBand="0" w:noVBand="1"/>
      </w:tblPr>
      <w:tblGrid>
        <w:gridCol w:w="3402"/>
        <w:gridCol w:w="3118"/>
      </w:tblGrid>
      <w:tr w:rsidR="00AC34D3" w:rsidRPr="00AC34D3" w14:paraId="46C6BAA3" w14:textId="77777777" w:rsidTr="009437E9">
        <w:trPr>
          <w:trHeight w:val="20"/>
        </w:trPr>
        <w:tc>
          <w:tcPr>
            <w:tcW w:w="3402" w:type="dxa"/>
            <w:vAlign w:val="center"/>
          </w:tcPr>
          <w:p w14:paraId="4F748A2F"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Feature of cell</w:t>
            </w:r>
          </w:p>
        </w:tc>
        <w:tc>
          <w:tcPr>
            <w:tcW w:w="3118" w:type="dxa"/>
            <w:vAlign w:val="center"/>
          </w:tcPr>
          <w:p w14:paraId="44E60125"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How the feature helps the cell perform its function</w:t>
            </w:r>
          </w:p>
        </w:tc>
      </w:tr>
      <w:tr w:rsidR="00AC34D3" w:rsidRPr="00AC34D3" w14:paraId="30C75253" w14:textId="77777777" w:rsidTr="009437E9">
        <w:trPr>
          <w:trHeight w:val="20"/>
        </w:trPr>
        <w:tc>
          <w:tcPr>
            <w:tcW w:w="3402" w:type="dxa"/>
            <w:vAlign w:val="center"/>
          </w:tcPr>
          <w:p w14:paraId="50F2E305" w14:textId="77777777" w:rsidR="00AC34D3" w:rsidRPr="00AC34D3" w:rsidRDefault="00AC34D3" w:rsidP="00AC34D3">
            <w:r w:rsidRPr="00AC34D3">
              <w:t>Cells in the upper layers of leaves (the palisade layer of cells) have large numbers of chloroplasts.</w:t>
            </w:r>
          </w:p>
        </w:tc>
        <w:tc>
          <w:tcPr>
            <w:tcW w:w="3118" w:type="dxa"/>
            <w:vAlign w:val="center"/>
          </w:tcPr>
          <w:p w14:paraId="10FC0E90" w14:textId="77777777" w:rsidR="00AC34D3" w:rsidRPr="00AC34D3" w:rsidRDefault="00AC34D3" w:rsidP="00AC34D3">
            <w:r w:rsidRPr="00AC34D3">
              <w:t>Increased density of chloroplasts on the upper surface of the leaf maximises photosynthetic activity.</w:t>
            </w:r>
          </w:p>
        </w:tc>
      </w:tr>
      <w:tr w:rsidR="00AC34D3" w:rsidRPr="00AC34D3" w14:paraId="5839F185" w14:textId="77777777" w:rsidTr="009437E9">
        <w:trPr>
          <w:trHeight w:val="20"/>
        </w:trPr>
        <w:tc>
          <w:tcPr>
            <w:tcW w:w="3402" w:type="dxa"/>
            <w:vAlign w:val="center"/>
          </w:tcPr>
          <w:p w14:paraId="69AE13D7" w14:textId="77777777" w:rsidR="00AC34D3" w:rsidRPr="00AC34D3" w:rsidRDefault="00AC34D3" w:rsidP="00AC34D3">
            <w:r w:rsidRPr="00AC34D3">
              <w:t>Cells in the heart (cardiac) muscle of sheep have large numbers of mitochondria.</w:t>
            </w:r>
          </w:p>
        </w:tc>
        <w:tc>
          <w:tcPr>
            <w:tcW w:w="3118" w:type="dxa"/>
            <w:vAlign w:val="center"/>
          </w:tcPr>
          <w:p w14:paraId="563C0934" w14:textId="77777777" w:rsidR="00AC34D3" w:rsidRPr="00AC34D3" w:rsidRDefault="00AC34D3" w:rsidP="00AC34D3">
            <w:r w:rsidRPr="00AC34D3">
              <w:t>Large numbers of mitochondria are required to generate sufficient energy for the cardiac muscle to be constantly functioning.</w:t>
            </w:r>
          </w:p>
        </w:tc>
      </w:tr>
      <w:tr w:rsidR="00AC34D3" w:rsidRPr="00AC34D3" w14:paraId="0E0A7958" w14:textId="77777777" w:rsidTr="009437E9">
        <w:trPr>
          <w:trHeight w:val="20"/>
        </w:trPr>
        <w:tc>
          <w:tcPr>
            <w:tcW w:w="3402" w:type="dxa"/>
            <w:vAlign w:val="center"/>
          </w:tcPr>
          <w:p w14:paraId="41F36F28" w14:textId="77777777" w:rsidR="00AC34D3" w:rsidRPr="00AC34D3" w:rsidRDefault="00AC34D3" w:rsidP="00AC34D3">
            <w:r w:rsidRPr="00AC34D3">
              <w:t>Nerve cells (neurones) in the brains of sheep have many interconnecting fibres called axons and dendrites.</w:t>
            </w:r>
          </w:p>
        </w:tc>
        <w:tc>
          <w:tcPr>
            <w:tcW w:w="3118" w:type="dxa"/>
            <w:vAlign w:val="center"/>
          </w:tcPr>
          <w:p w14:paraId="32FC2454" w14:textId="77777777" w:rsidR="00AC34D3" w:rsidRPr="00AC34D3" w:rsidRDefault="00AC34D3" w:rsidP="00AC34D3">
            <w:r w:rsidRPr="00AC34D3">
              <w:t>Many interconnecting axons are required for nervous impulse transmission within the brain.</w:t>
            </w:r>
          </w:p>
        </w:tc>
      </w:tr>
      <w:tr w:rsidR="00AC34D3" w:rsidRPr="00AC34D3" w14:paraId="49F7DB92" w14:textId="77777777" w:rsidTr="009437E9">
        <w:trPr>
          <w:trHeight w:val="20"/>
        </w:trPr>
        <w:tc>
          <w:tcPr>
            <w:tcW w:w="3402" w:type="dxa"/>
            <w:vAlign w:val="center"/>
          </w:tcPr>
          <w:p w14:paraId="42DDDBBE" w14:textId="77777777" w:rsidR="00AC34D3" w:rsidRPr="00AC34D3" w:rsidRDefault="00AC34D3" w:rsidP="00AC34D3">
            <w:r w:rsidRPr="00AC34D3">
              <w:t>Red blood cells in the blood of sheep carry oxygen to their body cells. They are in fact larger in diameter than the capillaries they need to travel through to reach the cells. They also contain a red pigment called haemoglobin and are shaped like flattened discs.</w:t>
            </w:r>
          </w:p>
        </w:tc>
        <w:tc>
          <w:tcPr>
            <w:tcW w:w="3118" w:type="dxa"/>
            <w:vAlign w:val="center"/>
          </w:tcPr>
          <w:p w14:paraId="5443D965" w14:textId="77777777" w:rsidR="00AC34D3" w:rsidRPr="00AC34D3" w:rsidRDefault="00AC34D3" w:rsidP="00AC34D3">
            <w:r w:rsidRPr="00AC34D3">
              <w:t xml:space="preserve">The shape of red blood cells maximises their surface area for carrying oxygen attached to the pigment haemoglobin. It also allows them to change shape in order to fit through the narrow-diameter capillaries. </w:t>
            </w:r>
          </w:p>
        </w:tc>
      </w:tr>
    </w:tbl>
    <w:p w14:paraId="44AF4EC0" w14:textId="77777777" w:rsidR="00AC34D3" w:rsidRPr="00AC34D3" w:rsidRDefault="00AC34D3" w:rsidP="00AC34D3">
      <w:pPr>
        <w:spacing w:line="276" w:lineRule="auto"/>
      </w:pPr>
    </w:p>
    <w:p w14:paraId="146CE602" w14:textId="77777777" w:rsidR="00AC34D3" w:rsidRPr="00AC34D3" w:rsidRDefault="00AC34D3" w:rsidP="00AC34D3">
      <w:pPr>
        <w:spacing w:line="276" w:lineRule="auto"/>
      </w:pPr>
      <w:r w:rsidRPr="00AC34D3">
        <w:br w:type="page"/>
      </w:r>
    </w:p>
    <w:tbl>
      <w:tblPr>
        <w:tblStyle w:val="TableGrid1"/>
        <w:tblW w:w="0" w:type="auto"/>
        <w:tblInd w:w="1119"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3969"/>
        <w:gridCol w:w="3828"/>
      </w:tblGrid>
      <w:tr w:rsidR="00AC34D3" w:rsidRPr="00AC34D3" w14:paraId="2D9FD560" w14:textId="77777777" w:rsidTr="00A60E4B">
        <w:trPr>
          <w:trHeight w:val="336"/>
        </w:trPr>
        <w:tc>
          <w:tcPr>
            <w:tcW w:w="3969" w:type="dxa"/>
            <w:vAlign w:val="center"/>
          </w:tcPr>
          <w:p w14:paraId="30C08E6E"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lastRenderedPageBreak/>
              <w:t>Plant cell adaptations</w:t>
            </w:r>
          </w:p>
        </w:tc>
        <w:tc>
          <w:tcPr>
            <w:tcW w:w="3828" w:type="dxa"/>
            <w:vAlign w:val="center"/>
          </w:tcPr>
          <w:p w14:paraId="6624D22C"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Animal cell adaptations</w:t>
            </w:r>
          </w:p>
        </w:tc>
      </w:tr>
      <w:tr w:rsidR="00AC34D3" w:rsidRPr="00AC34D3" w14:paraId="59CB12A5" w14:textId="77777777" w:rsidTr="00A60E4B">
        <w:trPr>
          <w:trHeight w:val="3143"/>
        </w:trPr>
        <w:tc>
          <w:tcPr>
            <w:tcW w:w="3969" w:type="dxa"/>
          </w:tcPr>
          <w:p w14:paraId="67C99339" w14:textId="0FE1E57B" w:rsidR="00AC34D3" w:rsidRPr="00AC34D3" w:rsidRDefault="00AC34D3" w:rsidP="00A60E4B">
            <w:pPr>
              <w:pStyle w:val="ListParagraph"/>
              <w:numPr>
                <w:ilvl w:val="0"/>
                <w:numId w:val="81"/>
              </w:numPr>
              <w:ind w:left="360"/>
            </w:pPr>
            <w:r w:rsidRPr="00AC34D3">
              <w:t>Waxy cuticle layer on leaf for protection</w:t>
            </w:r>
          </w:p>
          <w:p w14:paraId="3B21D942" w14:textId="77777777" w:rsidR="00AC34D3" w:rsidRPr="00AC34D3" w:rsidRDefault="00AC34D3" w:rsidP="009437E9"/>
          <w:p w14:paraId="1C9893DE" w14:textId="72992D88" w:rsidR="00AC34D3" w:rsidRPr="00AC34D3" w:rsidRDefault="00AC34D3" w:rsidP="00A60E4B">
            <w:pPr>
              <w:pStyle w:val="ListParagraph"/>
              <w:numPr>
                <w:ilvl w:val="0"/>
                <w:numId w:val="81"/>
              </w:numPr>
              <w:ind w:left="360"/>
            </w:pPr>
            <w:r w:rsidRPr="00AC34D3">
              <w:t>Leaf epidermal layer for protection against environmental extremes</w:t>
            </w:r>
          </w:p>
          <w:p w14:paraId="246D6BCA" w14:textId="77777777" w:rsidR="00AC34D3" w:rsidRPr="00AC34D3" w:rsidRDefault="00AC34D3" w:rsidP="009437E9"/>
          <w:p w14:paraId="14CCEA72" w14:textId="0337359F" w:rsidR="00AC34D3" w:rsidRPr="00AC34D3" w:rsidRDefault="00AC34D3" w:rsidP="00A60E4B">
            <w:pPr>
              <w:pStyle w:val="ListParagraph"/>
              <w:numPr>
                <w:ilvl w:val="0"/>
                <w:numId w:val="81"/>
              </w:numPr>
              <w:ind w:left="360"/>
            </w:pPr>
            <w:r w:rsidRPr="00AC34D3">
              <w:t>Guard cells on leaves open and close stomatal pores to regulate gas and water exchange</w:t>
            </w:r>
          </w:p>
          <w:p w14:paraId="144AC486" w14:textId="77777777" w:rsidR="00AC34D3" w:rsidRPr="00AC34D3" w:rsidRDefault="00AC34D3" w:rsidP="009437E9"/>
          <w:p w14:paraId="1362097F" w14:textId="4277A228" w:rsidR="00AC34D3" w:rsidRPr="00AC34D3" w:rsidRDefault="00AC34D3" w:rsidP="00A60E4B">
            <w:pPr>
              <w:pStyle w:val="ListParagraph"/>
              <w:numPr>
                <w:ilvl w:val="0"/>
                <w:numId w:val="81"/>
              </w:numPr>
              <w:ind w:left="360"/>
            </w:pPr>
            <w:r w:rsidRPr="00AC34D3">
              <w:t>Trichomes (hair cells) are specialised epidermal cells with a variety of functions – protection from insects, light reflection, capture of insects (eg sundew)</w:t>
            </w:r>
          </w:p>
        </w:tc>
        <w:tc>
          <w:tcPr>
            <w:tcW w:w="3828" w:type="dxa"/>
          </w:tcPr>
          <w:p w14:paraId="3313052F" w14:textId="6877CBE2" w:rsidR="00AC34D3" w:rsidRPr="00AC34D3" w:rsidRDefault="00AC34D3" w:rsidP="00A60E4B">
            <w:pPr>
              <w:pStyle w:val="ListParagraph"/>
              <w:numPr>
                <w:ilvl w:val="0"/>
                <w:numId w:val="80"/>
              </w:numPr>
              <w:ind w:left="360"/>
            </w:pPr>
            <w:r w:rsidRPr="00AC34D3">
              <w:t>Red blood cells for maximising oxygen transport</w:t>
            </w:r>
          </w:p>
          <w:p w14:paraId="7BBAB0D1" w14:textId="77777777" w:rsidR="00AC34D3" w:rsidRPr="00AC34D3" w:rsidRDefault="00AC34D3" w:rsidP="009437E9"/>
          <w:p w14:paraId="441E2C79" w14:textId="5296488C" w:rsidR="00AC34D3" w:rsidRPr="00AC34D3" w:rsidRDefault="00AC34D3" w:rsidP="00A60E4B">
            <w:pPr>
              <w:pStyle w:val="ListParagraph"/>
              <w:numPr>
                <w:ilvl w:val="0"/>
                <w:numId w:val="80"/>
              </w:numPr>
              <w:ind w:left="360"/>
            </w:pPr>
            <w:r w:rsidRPr="00AC34D3">
              <w:t>White blood cells are specialised for protective functions, such as phagocytosis and antibody production</w:t>
            </w:r>
          </w:p>
          <w:p w14:paraId="549D032F" w14:textId="77777777" w:rsidR="00AC34D3" w:rsidRPr="00AC34D3" w:rsidRDefault="00AC34D3" w:rsidP="009437E9"/>
          <w:p w14:paraId="26900B20" w14:textId="045C0470" w:rsidR="00AC34D3" w:rsidRPr="00AC34D3" w:rsidRDefault="00AC34D3" w:rsidP="00A60E4B">
            <w:pPr>
              <w:pStyle w:val="ListParagraph"/>
              <w:numPr>
                <w:ilvl w:val="0"/>
                <w:numId w:val="80"/>
              </w:numPr>
              <w:ind w:left="360"/>
            </w:pPr>
            <w:r w:rsidRPr="00AC34D3">
              <w:t>Muscle cells adapted for contraction and relaxation</w:t>
            </w:r>
          </w:p>
          <w:p w14:paraId="7F07976C" w14:textId="77777777" w:rsidR="00AC34D3" w:rsidRPr="00AC34D3" w:rsidRDefault="00AC34D3" w:rsidP="009437E9"/>
          <w:p w14:paraId="61491167" w14:textId="2EB4CEF6" w:rsidR="00AC34D3" w:rsidRPr="00AC34D3" w:rsidRDefault="00AC34D3" w:rsidP="00A60E4B">
            <w:pPr>
              <w:pStyle w:val="ListParagraph"/>
              <w:numPr>
                <w:ilvl w:val="0"/>
                <w:numId w:val="80"/>
              </w:numPr>
              <w:ind w:left="360"/>
            </w:pPr>
            <w:r w:rsidRPr="00AC34D3">
              <w:t>Neurons adapted for nervous transmission (eg myelin sheath)</w:t>
            </w:r>
          </w:p>
          <w:p w14:paraId="4B2D9055" w14:textId="77777777" w:rsidR="00AC34D3" w:rsidRPr="00AC34D3" w:rsidRDefault="00AC34D3" w:rsidP="00AC34D3"/>
          <w:p w14:paraId="2E06E6A5" w14:textId="77777777" w:rsidR="00AC34D3" w:rsidRPr="00AC34D3" w:rsidRDefault="00AC34D3" w:rsidP="00AC34D3"/>
        </w:tc>
      </w:tr>
    </w:tbl>
    <w:p w14:paraId="5E972173" w14:textId="77777777" w:rsidR="00AC34D3" w:rsidRPr="00AC34D3" w:rsidRDefault="00AC34D3" w:rsidP="00574AAB">
      <w:pPr>
        <w:pStyle w:val="RefCaption"/>
      </w:pPr>
      <w:r w:rsidRPr="00AC34D3">
        <w:t xml:space="preserve">(Source: Amoeba Sisters (2 December 2016) ‘Specialised cells: Significance and examples’ available at: </w:t>
      </w:r>
      <w:hyperlink r:id="rId71" w:history="1">
        <w:r w:rsidRPr="00AC34D3">
          <w:rPr>
            <w:color w:val="0000FF"/>
            <w:u w:val="single"/>
          </w:rPr>
          <w:t>https://www.youtube.com/watch?v=wNe6RuK0FfA</w:t>
        </w:r>
      </w:hyperlink>
      <w:r w:rsidRPr="00AC34D3">
        <w:t xml:space="preserve"> accessed 10 June 2021)</w:t>
      </w:r>
    </w:p>
    <w:p w14:paraId="66EB2CFD"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3.1 What’s inside?</w:t>
      </w:r>
    </w:p>
    <w:p w14:paraId="6729DB8C"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Dissecting a squid</w:t>
      </w:r>
    </w:p>
    <w:tbl>
      <w:tblPr>
        <w:tblStyle w:val="TableGrid1"/>
        <w:tblW w:w="0" w:type="auto"/>
        <w:jc w:val="center"/>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2395"/>
        <w:gridCol w:w="2126"/>
        <w:gridCol w:w="4253"/>
      </w:tblGrid>
      <w:tr w:rsidR="00AC34D3" w:rsidRPr="00AC34D3" w14:paraId="18A83859" w14:textId="77777777" w:rsidTr="00A60E4B">
        <w:trPr>
          <w:trHeight w:val="340"/>
          <w:jc w:val="center"/>
        </w:trPr>
        <w:tc>
          <w:tcPr>
            <w:tcW w:w="2395" w:type="dxa"/>
            <w:vAlign w:val="center"/>
          </w:tcPr>
          <w:p w14:paraId="4BD86A71" w14:textId="77777777" w:rsidR="00AC34D3" w:rsidRPr="00AC34D3" w:rsidRDefault="00AC34D3" w:rsidP="00A60E4B">
            <w:pPr>
              <w:jc w:val="center"/>
              <w:rPr>
                <w:b/>
                <w:color w:val="538135" w:themeColor="accent6" w:themeShade="BF"/>
              </w:rPr>
            </w:pPr>
            <w:r w:rsidRPr="00AC34D3">
              <w:rPr>
                <w:b/>
                <w:color w:val="538135" w:themeColor="accent6" w:themeShade="BF"/>
              </w:rPr>
              <w:t>Body part</w:t>
            </w:r>
          </w:p>
        </w:tc>
        <w:tc>
          <w:tcPr>
            <w:tcW w:w="2126" w:type="dxa"/>
            <w:vAlign w:val="center"/>
          </w:tcPr>
          <w:p w14:paraId="4878500F" w14:textId="77777777" w:rsidR="00AC34D3" w:rsidRPr="00AC34D3" w:rsidRDefault="00AC34D3" w:rsidP="00A60E4B">
            <w:pPr>
              <w:jc w:val="center"/>
              <w:rPr>
                <w:b/>
                <w:color w:val="538135" w:themeColor="accent6" w:themeShade="BF"/>
              </w:rPr>
            </w:pPr>
            <w:r w:rsidRPr="00AC34D3">
              <w:rPr>
                <w:b/>
                <w:color w:val="538135" w:themeColor="accent6" w:themeShade="BF"/>
              </w:rPr>
              <w:t>Matching number</w:t>
            </w:r>
          </w:p>
        </w:tc>
        <w:tc>
          <w:tcPr>
            <w:tcW w:w="4253" w:type="dxa"/>
            <w:vAlign w:val="center"/>
          </w:tcPr>
          <w:p w14:paraId="4AA43593" w14:textId="77777777" w:rsidR="00AC34D3" w:rsidRPr="00AC34D3" w:rsidRDefault="00AC34D3" w:rsidP="00A60E4B">
            <w:pPr>
              <w:jc w:val="center"/>
              <w:rPr>
                <w:b/>
                <w:color w:val="538135" w:themeColor="accent6" w:themeShade="BF"/>
              </w:rPr>
            </w:pPr>
            <w:r w:rsidRPr="00AC34D3">
              <w:rPr>
                <w:b/>
                <w:color w:val="538135" w:themeColor="accent6" w:themeShade="BF"/>
              </w:rPr>
              <w:t>Function</w:t>
            </w:r>
          </w:p>
        </w:tc>
      </w:tr>
      <w:tr w:rsidR="00AC34D3" w:rsidRPr="00AC34D3" w14:paraId="4177632B" w14:textId="77777777" w:rsidTr="00A60E4B">
        <w:trPr>
          <w:trHeight w:val="567"/>
          <w:jc w:val="center"/>
        </w:trPr>
        <w:tc>
          <w:tcPr>
            <w:tcW w:w="2395" w:type="dxa"/>
            <w:vAlign w:val="center"/>
          </w:tcPr>
          <w:p w14:paraId="0886700C" w14:textId="77777777" w:rsidR="00AC34D3" w:rsidRPr="00AC34D3" w:rsidRDefault="00AC34D3" w:rsidP="00A60E4B">
            <w:r w:rsidRPr="00AC34D3">
              <w:t>Feeding tentacles (2)</w:t>
            </w:r>
          </w:p>
        </w:tc>
        <w:tc>
          <w:tcPr>
            <w:tcW w:w="2126" w:type="dxa"/>
            <w:vAlign w:val="center"/>
          </w:tcPr>
          <w:p w14:paraId="28853B4D" w14:textId="77777777" w:rsidR="00AC34D3" w:rsidRPr="00AC34D3" w:rsidRDefault="00AC34D3" w:rsidP="00A60E4B">
            <w:pPr>
              <w:jc w:val="center"/>
            </w:pPr>
            <w:r w:rsidRPr="00AC34D3">
              <w:t>2</w:t>
            </w:r>
          </w:p>
        </w:tc>
        <w:tc>
          <w:tcPr>
            <w:tcW w:w="4253" w:type="dxa"/>
            <w:vAlign w:val="center"/>
          </w:tcPr>
          <w:p w14:paraId="1A40C2A1" w14:textId="77777777" w:rsidR="00AC34D3" w:rsidRPr="00AC34D3" w:rsidRDefault="00AC34D3" w:rsidP="00A60E4B">
            <w:r w:rsidRPr="00AC34D3">
              <w:t>Attach to prey and bring it close to the squid’s mouth</w:t>
            </w:r>
          </w:p>
        </w:tc>
      </w:tr>
      <w:tr w:rsidR="00AC34D3" w:rsidRPr="00AC34D3" w14:paraId="49476BC7" w14:textId="77777777" w:rsidTr="00A60E4B">
        <w:trPr>
          <w:trHeight w:val="24"/>
          <w:jc w:val="center"/>
        </w:trPr>
        <w:tc>
          <w:tcPr>
            <w:tcW w:w="2395" w:type="dxa"/>
            <w:vAlign w:val="center"/>
          </w:tcPr>
          <w:p w14:paraId="1C2449CE" w14:textId="77777777" w:rsidR="00AC34D3" w:rsidRPr="00AC34D3" w:rsidRDefault="00AC34D3" w:rsidP="00A60E4B">
            <w:r w:rsidRPr="00AC34D3">
              <w:t>Eyes (2)</w:t>
            </w:r>
          </w:p>
        </w:tc>
        <w:tc>
          <w:tcPr>
            <w:tcW w:w="2126" w:type="dxa"/>
            <w:vAlign w:val="center"/>
          </w:tcPr>
          <w:p w14:paraId="37302DDE" w14:textId="77777777" w:rsidR="00AC34D3" w:rsidRPr="00AC34D3" w:rsidRDefault="00AC34D3" w:rsidP="00A60E4B">
            <w:pPr>
              <w:jc w:val="center"/>
            </w:pPr>
            <w:r w:rsidRPr="00AC34D3">
              <w:t>6</w:t>
            </w:r>
          </w:p>
        </w:tc>
        <w:tc>
          <w:tcPr>
            <w:tcW w:w="4253" w:type="dxa"/>
            <w:vAlign w:val="center"/>
          </w:tcPr>
          <w:p w14:paraId="4E5C62CF" w14:textId="77777777" w:rsidR="00AC34D3" w:rsidRPr="00AC34D3" w:rsidRDefault="00AC34D3" w:rsidP="00A60E4B">
            <w:r w:rsidRPr="00AC34D3">
              <w:t>Vision</w:t>
            </w:r>
          </w:p>
        </w:tc>
      </w:tr>
      <w:tr w:rsidR="00AC34D3" w:rsidRPr="00AC34D3" w14:paraId="366C3D8D" w14:textId="77777777" w:rsidTr="00A60E4B">
        <w:trPr>
          <w:trHeight w:val="303"/>
          <w:jc w:val="center"/>
        </w:trPr>
        <w:tc>
          <w:tcPr>
            <w:tcW w:w="2395" w:type="dxa"/>
            <w:vAlign w:val="center"/>
          </w:tcPr>
          <w:p w14:paraId="53FE7D32" w14:textId="77777777" w:rsidR="00AC34D3" w:rsidRPr="00AC34D3" w:rsidRDefault="00AC34D3" w:rsidP="00A60E4B">
            <w:r w:rsidRPr="00AC34D3">
              <w:t>Arms (8)</w:t>
            </w:r>
          </w:p>
        </w:tc>
        <w:tc>
          <w:tcPr>
            <w:tcW w:w="2126" w:type="dxa"/>
            <w:vAlign w:val="center"/>
          </w:tcPr>
          <w:p w14:paraId="6515C113" w14:textId="77777777" w:rsidR="00AC34D3" w:rsidRPr="00AC34D3" w:rsidRDefault="00AC34D3" w:rsidP="00A60E4B">
            <w:pPr>
              <w:jc w:val="center"/>
            </w:pPr>
            <w:r w:rsidRPr="00AC34D3">
              <w:t>5</w:t>
            </w:r>
          </w:p>
        </w:tc>
        <w:tc>
          <w:tcPr>
            <w:tcW w:w="4253" w:type="dxa"/>
            <w:vAlign w:val="center"/>
          </w:tcPr>
          <w:p w14:paraId="0E9CF4E9" w14:textId="77777777" w:rsidR="00AC34D3" w:rsidRPr="00AC34D3" w:rsidRDefault="00AC34D3" w:rsidP="00A60E4B">
            <w:r w:rsidRPr="00AC34D3">
              <w:t>Contain suckers for grasping prey</w:t>
            </w:r>
          </w:p>
        </w:tc>
      </w:tr>
      <w:tr w:rsidR="00AC34D3" w:rsidRPr="00AC34D3" w14:paraId="445D717F" w14:textId="77777777" w:rsidTr="00A60E4B">
        <w:trPr>
          <w:trHeight w:val="567"/>
          <w:jc w:val="center"/>
        </w:trPr>
        <w:tc>
          <w:tcPr>
            <w:tcW w:w="2395" w:type="dxa"/>
            <w:vAlign w:val="center"/>
          </w:tcPr>
          <w:p w14:paraId="718218D2" w14:textId="77777777" w:rsidR="00AC34D3" w:rsidRPr="00AC34D3" w:rsidRDefault="00AC34D3" w:rsidP="00A60E4B">
            <w:r w:rsidRPr="00AC34D3">
              <w:t>Mantle</w:t>
            </w:r>
          </w:p>
        </w:tc>
        <w:tc>
          <w:tcPr>
            <w:tcW w:w="2126" w:type="dxa"/>
            <w:vAlign w:val="center"/>
          </w:tcPr>
          <w:p w14:paraId="26FF1EE3" w14:textId="77777777" w:rsidR="00AC34D3" w:rsidRPr="00AC34D3" w:rsidRDefault="00AC34D3" w:rsidP="00A60E4B">
            <w:pPr>
              <w:jc w:val="center"/>
            </w:pPr>
            <w:r w:rsidRPr="00AC34D3">
              <w:t>7</w:t>
            </w:r>
          </w:p>
        </w:tc>
        <w:tc>
          <w:tcPr>
            <w:tcW w:w="4253" w:type="dxa"/>
            <w:vAlign w:val="center"/>
          </w:tcPr>
          <w:p w14:paraId="2450A1D7" w14:textId="77777777" w:rsidR="00AC34D3" w:rsidRPr="00AC34D3" w:rsidRDefault="00AC34D3" w:rsidP="00A60E4B">
            <w:r w:rsidRPr="00AC34D3">
              <w:t xml:space="preserve">Main body of the squid. Made of muscle and skin. Contains chromatophores </w:t>
            </w:r>
          </w:p>
        </w:tc>
      </w:tr>
      <w:tr w:rsidR="00AC34D3" w:rsidRPr="00AC34D3" w14:paraId="6F8EC040" w14:textId="77777777" w:rsidTr="00A60E4B">
        <w:trPr>
          <w:trHeight w:val="295"/>
          <w:jc w:val="center"/>
        </w:trPr>
        <w:tc>
          <w:tcPr>
            <w:tcW w:w="2395" w:type="dxa"/>
            <w:vAlign w:val="center"/>
          </w:tcPr>
          <w:p w14:paraId="4FD7FE69" w14:textId="77777777" w:rsidR="00AC34D3" w:rsidRPr="00AC34D3" w:rsidRDefault="00AC34D3" w:rsidP="00A60E4B">
            <w:r w:rsidRPr="00AC34D3">
              <w:t>Siphon (water jet)</w:t>
            </w:r>
          </w:p>
        </w:tc>
        <w:tc>
          <w:tcPr>
            <w:tcW w:w="2126" w:type="dxa"/>
            <w:vAlign w:val="center"/>
          </w:tcPr>
          <w:p w14:paraId="2C47E3DA" w14:textId="77777777" w:rsidR="00AC34D3" w:rsidRPr="00AC34D3" w:rsidRDefault="00AC34D3" w:rsidP="00A60E4B">
            <w:pPr>
              <w:jc w:val="center"/>
            </w:pPr>
            <w:r w:rsidRPr="00AC34D3">
              <w:t>1</w:t>
            </w:r>
          </w:p>
        </w:tc>
        <w:tc>
          <w:tcPr>
            <w:tcW w:w="4253" w:type="dxa"/>
            <w:vAlign w:val="center"/>
          </w:tcPr>
          <w:p w14:paraId="5CFCF6A3" w14:textId="77777777" w:rsidR="00AC34D3" w:rsidRPr="00AC34D3" w:rsidRDefault="00AC34D3" w:rsidP="00A60E4B">
            <w:r w:rsidRPr="00AC34D3">
              <w:t>Used for propulsion through the water</w:t>
            </w:r>
          </w:p>
        </w:tc>
      </w:tr>
      <w:tr w:rsidR="00AC34D3" w:rsidRPr="00AC34D3" w14:paraId="65497DF6" w14:textId="77777777" w:rsidTr="00A60E4B">
        <w:trPr>
          <w:trHeight w:val="567"/>
          <w:jc w:val="center"/>
        </w:trPr>
        <w:tc>
          <w:tcPr>
            <w:tcW w:w="2395" w:type="dxa"/>
            <w:vAlign w:val="center"/>
          </w:tcPr>
          <w:p w14:paraId="52724CD0" w14:textId="77777777" w:rsidR="00AC34D3" w:rsidRPr="00AC34D3" w:rsidRDefault="00AC34D3" w:rsidP="00A60E4B">
            <w:r w:rsidRPr="00AC34D3">
              <w:t>Stabilising fins</w:t>
            </w:r>
          </w:p>
        </w:tc>
        <w:tc>
          <w:tcPr>
            <w:tcW w:w="2126" w:type="dxa"/>
            <w:vAlign w:val="center"/>
          </w:tcPr>
          <w:p w14:paraId="05F9A141" w14:textId="77777777" w:rsidR="00AC34D3" w:rsidRPr="00AC34D3" w:rsidRDefault="00AC34D3" w:rsidP="00A60E4B">
            <w:pPr>
              <w:jc w:val="center"/>
            </w:pPr>
            <w:r w:rsidRPr="00AC34D3">
              <w:t>4</w:t>
            </w:r>
          </w:p>
        </w:tc>
        <w:tc>
          <w:tcPr>
            <w:tcW w:w="4253" w:type="dxa"/>
            <w:vAlign w:val="center"/>
          </w:tcPr>
          <w:p w14:paraId="54ABFE59" w14:textId="77777777" w:rsidR="00AC34D3" w:rsidRPr="00AC34D3" w:rsidRDefault="00AC34D3" w:rsidP="00A60E4B">
            <w:r w:rsidRPr="00AC34D3">
              <w:t>Made of muscle and used for swimming and changing direction</w:t>
            </w:r>
          </w:p>
        </w:tc>
      </w:tr>
      <w:tr w:rsidR="00AC34D3" w:rsidRPr="00AC34D3" w14:paraId="0CB0FB00" w14:textId="77777777" w:rsidTr="00A60E4B">
        <w:trPr>
          <w:trHeight w:val="567"/>
          <w:jc w:val="center"/>
        </w:trPr>
        <w:tc>
          <w:tcPr>
            <w:tcW w:w="2395" w:type="dxa"/>
            <w:vAlign w:val="center"/>
          </w:tcPr>
          <w:p w14:paraId="4F723A35" w14:textId="77777777" w:rsidR="00AC34D3" w:rsidRPr="00AC34D3" w:rsidRDefault="00AC34D3" w:rsidP="00A60E4B">
            <w:r w:rsidRPr="00AC34D3">
              <w:t>Beak</w:t>
            </w:r>
          </w:p>
        </w:tc>
        <w:tc>
          <w:tcPr>
            <w:tcW w:w="2126" w:type="dxa"/>
            <w:vAlign w:val="center"/>
          </w:tcPr>
          <w:p w14:paraId="6C2FD60C" w14:textId="77777777" w:rsidR="00AC34D3" w:rsidRPr="00AC34D3" w:rsidRDefault="00AC34D3" w:rsidP="00A60E4B">
            <w:pPr>
              <w:jc w:val="center"/>
            </w:pPr>
            <w:r w:rsidRPr="00AC34D3">
              <w:t>3</w:t>
            </w:r>
          </w:p>
        </w:tc>
        <w:tc>
          <w:tcPr>
            <w:tcW w:w="4253" w:type="dxa"/>
            <w:vAlign w:val="center"/>
          </w:tcPr>
          <w:p w14:paraId="02337F8D" w14:textId="77777777" w:rsidR="00AC34D3" w:rsidRPr="00AC34D3" w:rsidRDefault="00AC34D3" w:rsidP="00A60E4B">
            <w:r w:rsidRPr="00AC34D3">
              <w:t>Mouth and first stage of the digestive system</w:t>
            </w:r>
          </w:p>
        </w:tc>
      </w:tr>
    </w:tbl>
    <w:p w14:paraId="7C99DA02" w14:textId="77777777" w:rsidR="00AC34D3" w:rsidRPr="00AC34D3" w:rsidRDefault="00AC34D3" w:rsidP="009437E9">
      <w:pPr>
        <w:pStyle w:val="RefCaption"/>
      </w:pPr>
      <w:r w:rsidRPr="00AC34D3">
        <w:t xml:space="preserve">(Source: Museum of New Zealand ‘The anatomy of the colossal squid’, available at: </w:t>
      </w:r>
      <w:hyperlink r:id="rId72" w:history="1">
        <w:r w:rsidRPr="00AC34D3">
          <w:rPr>
            <w:color w:val="0000FF"/>
            <w:u w:val="single"/>
          </w:rPr>
          <w:t>https://www.tepapa.govt.nz/discover-collections/read-watch-play/science/colossal-squid/anatomy-colossal-squid</w:t>
        </w:r>
      </w:hyperlink>
      <w:r w:rsidRPr="00AC34D3">
        <w:t xml:space="preserve"> accessed 9 June 2021)</w:t>
      </w:r>
    </w:p>
    <w:p w14:paraId="783ECF73"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Squid adaptations</w:t>
      </w:r>
    </w:p>
    <w:tbl>
      <w:tblPr>
        <w:tblStyle w:val="TableGrid1"/>
        <w:tblW w:w="9766"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4380"/>
        <w:gridCol w:w="5386"/>
      </w:tblGrid>
      <w:tr w:rsidR="00AC34D3" w:rsidRPr="00AC34D3" w14:paraId="5556DD36" w14:textId="77777777" w:rsidTr="00A60E4B">
        <w:trPr>
          <w:trHeight w:val="283"/>
        </w:trPr>
        <w:tc>
          <w:tcPr>
            <w:tcW w:w="4380" w:type="dxa"/>
            <w:vAlign w:val="center"/>
          </w:tcPr>
          <w:p w14:paraId="1CA96C0F" w14:textId="77777777" w:rsidR="00AC34D3" w:rsidRPr="00AC34D3" w:rsidRDefault="00AC34D3" w:rsidP="00AC34D3">
            <w:pPr>
              <w:autoSpaceDE w:val="0"/>
              <w:autoSpaceDN w:val="0"/>
              <w:adjustRightInd w:val="0"/>
              <w:spacing w:after="34"/>
              <w:jc w:val="center"/>
              <w:outlineLvl w:val="3"/>
              <w:rPr>
                <w:rFonts w:cs="Arial"/>
                <w:b/>
                <w:color w:val="70AD47" w:themeColor="accent6"/>
              </w:rPr>
            </w:pPr>
            <w:r w:rsidRPr="00AC34D3">
              <w:rPr>
                <w:rFonts w:cs="Arial"/>
                <w:b/>
                <w:color w:val="70AD47" w:themeColor="accent6"/>
              </w:rPr>
              <w:t>Adaptation (some possible examples)</w:t>
            </w:r>
          </w:p>
        </w:tc>
        <w:tc>
          <w:tcPr>
            <w:tcW w:w="5386" w:type="dxa"/>
            <w:vAlign w:val="center"/>
          </w:tcPr>
          <w:p w14:paraId="2AA349E7" w14:textId="77777777" w:rsidR="00AC34D3" w:rsidRPr="00AC34D3" w:rsidRDefault="00AC34D3" w:rsidP="00AC34D3">
            <w:pPr>
              <w:autoSpaceDE w:val="0"/>
              <w:autoSpaceDN w:val="0"/>
              <w:adjustRightInd w:val="0"/>
              <w:spacing w:after="34"/>
              <w:jc w:val="center"/>
              <w:outlineLvl w:val="3"/>
              <w:rPr>
                <w:rFonts w:cs="Arial"/>
                <w:b/>
                <w:color w:val="70AD47" w:themeColor="accent6"/>
              </w:rPr>
            </w:pPr>
            <w:r w:rsidRPr="00AC34D3">
              <w:rPr>
                <w:rFonts w:cs="Arial"/>
                <w:b/>
                <w:color w:val="70AD47" w:themeColor="accent6"/>
              </w:rPr>
              <w:t>How does it aid the squid’s survival?</w:t>
            </w:r>
          </w:p>
        </w:tc>
      </w:tr>
      <w:tr w:rsidR="00AC34D3" w:rsidRPr="00AC34D3" w14:paraId="75BDD606" w14:textId="77777777" w:rsidTr="00A60E4B">
        <w:trPr>
          <w:trHeight w:val="340"/>
        </w:trPr>
        <w:tc>
          <w:tcPr>
            <w:tcW w:w="4380" w:type="dxa"/>
            <w:vAlign w:val="center"/>
          </w:tcPr>
          <w:p w14:paraId="00714699" w14:textId="77777777" w:rsidR="00AC34D3" w:rsidRPr="00AC34D3" w:rsidRDefault="00AC34D3" w:rsidP="00AC34D3">
            <w:r w:rsidRPr="00AC34D3">
              <w:t>Highly developed eyes</w:t>
            </w:r>
          </w:p>
        </w:tc>
        <w:tc>
          <w:tcPr>
            <w:tcW w:w="5386" w:type="dxa"/>
            <w:vAlign w:val="center"/>
          </w:tcPr>
          <w:p w14:paraId="14AE173A" w14:textId="77777777" w:rsidR="00AC34D3" w:rsidRPr="00AC34D3" w:rsidRDefault="00AC34D3" w:rsidP="00AC34D3">
            <w:r w:rsidRPr="00AC34D3">
              <w:t>Catching food in a variety of aquatic light conditions</w:t>
            </w:r>
          </w:p>
        </w:tc>
      </w:tr>
      <w:tr w:rsidR="00AC34D3" w:rsidRPr="00AC34D3" w14:paraId="4D934451" w14:textId="77777777" w:rsidTr="00A60E4B">
        <w:trPr>
          <w:trHeight w:val="340"/>
        </w:trPr>
        <w:tc>
          <w:tcPr>
            <w:tcW w:w="4380" w:type="dxa"/>
            <w:vAlign w:val="center"/>
          </w:tcPr>
          <w:p w14:paraId="0EC8943D" w14:textId="77777777" w:rsidR="00AC34D3" w:rsidRPr="00AC34D3" w:rsidRDefault="00AC34D3" w:rsidP="00AC34D3">
            <w:r w:rsidRPr="00AC34D3">
              <w:t>Siphon</w:t>
            </w:r>
          </w:p>
        </w:tc>
        <w:tc>
          <w:tcPr>
            <w:tcW w:w="5386" w:type="dxa"/>
            <w:vAlign w:val="center"/>
          </w:tcPr>
          <w:p w14:paraId="3FEBA12E" w14:textId="77777777" w:rsidR="00AC34D3" w:rsidRPr="00AC34D3" w:rsidRDefault="00AC34D3" w:rsidP="00AC34D3">
            <w:r w:rsidRPr="00AC34D3">
              <w:t>Jet propulsion mechanism</w:t>
            </w:r>
          </w:p>
        </w:tc>
      </w:tr>
      <w:tr w:rsidR="00AC34D3" w:rsidRPr="00AC34D3" w14:paraId="13AB3515" w14:textId="77777777" w:rsidTr="00A60E4B">
        <w:trPr>
          <w:trHeight w:val="340"/>
        </w:trPr>
        <w:tc>
          <w:tcPr>
            <w:tcW w:w="4380" w:type="dxa"/>
            <w:vAlign w:val="center"/>
          </w:tcPr>
          <w:p w14:paraId="25B0B2C4" w14:textId="77777777" w:rsidR="00AC34D3" w:rsidRPr="00AC34D3" w:rsidRDefault="00AC34D3" w:rsidP="00AC34D3">
            <w:r w:rsidRPr="00AC34D3">
              <w:t>Ink production</w:t>
            </w:r>
          </w:p>
        </w:tc>
        <w:tc>
          <w:tcPr>
            <w:tcW w:w="5386" w:type="dxa"/>
            <w:vAlign w:val="center"/>
          </w:tcPr>
          <w:p w14:paraId="06C6CCCB" w14:textId="77777777" w:rsidR="00AC34D3" w:rsidRPr="00AC34D3" w:rsidRDefault="00AC34D3" w:rsidP="00AC34D3">
            <w:r w:rsidRPr="00AC34D3">
              <w:t>Adaptive mechanism for predator avoidance</w:t>
            </w:r>
          </w:p>
        </w:tc>
      </w:tr>
      <w:tr w:rsidR="00AC34D3" w:rsidRPr="00AC34D3" w14:paraId="6C533B16" w14:textId="77777777" w:rsidTr="00A60E4B">
        <w:trPr>
          <w:trHeight w:val="340"/>
        </w:trPr>
        <w:tc>
          <w:tcPr>
            <w:tcW w:w="4380" w:type="dxa"/>
            <w:vAlign w:val="center"/>
          </w:tcPr>
          <w:p w14:paraId="2A2015FC" w14:textId="77777777" w:rsidR="00AC34D3" w:rsidRPr="00AC34D3" w:rsidRDefault="00AC34D3" w:rsidP="00AC34D3">
            <w:r w:rsidRPr="00AC34D3">
              <w:t>Chromatophores</w:t>
            </w:r>
          </w:p>
        </w:tc>
        <w:tc>
          <w:tcPr>
            <w:tcW w:w="5386" w:type="dxa"/>
            <w:vAlign w:val="center"/>
          </w:tcPr>
          <w:p w14:paraId="2BF83698" w14:textId="77777777" w:rsidR="00AC34D3" w:rsidRPr="00AC34D3" w:rsidRDefault="00AC34D3" w:rsidP="00AC34D3">
            <w:r w:rsidRPr="00AC34D3">
              <w:t>Ability to camouflage in different backgrounds</w:t>
            </w:r>
          </w:p>
        </w:tc>
      </w:tr>
      <w:tr w:rsidR="00AC34D3" w:rsidRPr="00AC34D3" w14:paraId="7BA47404" w14:textId="77777777" w:rsidTr="00A60E4B">
        <w:trPr>
          <w:trHeight w:val="340"/>
        </w:trPr>
        <w:tc>
          <w:tcPr>
            <w:tcW w:w="4380" w:type="dxa"/>
            <w:vAlign w:val="center"/>
          </w:tcPr>
          <w:p w14:paraId="500E9AFA" w14:textId="77777777" w:rsidR="00AC34D3" w:rsidRPr="00AC34D3" w:rsidRDefault="00AC34D3" w:rsidP="00AC34D3">
            <w:r w:rsidRPr="00AC34D3">
              <w:t>Tentacles</w:t>
            </w:r>
          </w:p>
        </w:tc>
        <w:tc>
          <w:tcPr>
            <w:tcW w:w="5386" w:type="dxa"/>
            <w:vAlign w:val="center"/>
          </w:tcPr>
          <w:p w14:paraId="5B5C3685" w14:textId="77777777" w:rsidR="00AC34D3" w:rsidRPr="00AC34D3" w:rsidRDefault="00AC34D3" w:rsidP="00AC34D3">
            <w:r w:rsidRPr="00AC34D3">
              <w:t>Feeding</w:t>
            </w:r>
          </w:p>
        </w:tc>
      </w:tr>
    </w:tbl>
    <w:p w14:paraId="6F03A646" w14:textId="77777777" w:rsidR="00AC34D3" w:rsidRPr="00AC34D3" w:rsidRDefault="00AC34D3" w:rsidP="00AC34D3">
      <w:pPr>
        <w:spacing w:line="276" w:lineRule="auto"/>
      </w:pPr>
    </w:p>
    <w:p w14:paraId="25534FD7"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2: Dissecting a fish</w:t>
      </w:r>
    </w:p>
    <w:p w14:paraId="082ABA75" w14:textId="77777777" w:rsidR="00AC34D3" w:rsidRPr="00AC34D3" w:rsidRDefault="00AC34D3" w:rsidP="002E3B53">
      <w:pPr>
        <w:pStyle w:val="RefCaption"/>
      </w:pPr>
      <w:r w:rsidRPr="00AC34D3">
        <w:t>(Source: Government of Western Australia, DPIRD, ‘</w:t>
      </w:r>
      <w:r w:rsidRPr="00AC34D3">
        <w:rPr>
          <w:iCs/>
        </w:rPr>
        <w:t>Marine Waters Factsheet – Fish Anatomy’</w:t>
      </w:r>
      <w:r w:rsidRPr="00AC34D3">
        <w:t xml:space="preserve">, available at: </w:t>
      </w:r>
      <w:hyperlink r:id="rId73" w:history="1">
        <w:r w:rsidRPr="00AC34D3">
          <w:rPr>
            <w:color w:val="0000FF"/>
            <w:u w:val="single"/>
          </w:rPr>
          <w:t>https://marinewaters.fish.wa.gov.au/resource/fish-anatomy/</w:t>
        </w:r>
      </w:hyperlink>
      <w:r w:rsidRPr="00AC34D3">
        <w:t xml:space="preserve"> accessed 8 June 2021)</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2112"/>
        <w:gridCol w:w="6926"/>
      </w:tblGrid>
      <w:tr w:rsidR="00AC34D3" w:rsidRPr="00AC34D3" w14:paraId="469A47F0" w14:textId="77777777" w:rsidTr="00A60E4B">
        <w:trPr>
          <w:trHeight w:val="224"/>
        </w:trPr>
        <w:tc>
          <w:tcPr>
            <w:tcW w:w="2112" w:type="dxa"/>
            <w:vAlign w:val="center"/>
          </w:tcPr>
          <w:p w14:paraId="6A3FDBB0"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Body part</w:t>
            </w:r>
          </w:p>
        </w:tc>
        <w:tc>
          <w:tcPr>
            <w:tcW w:w="6926" w:type="dxa"/>
            <w:vAlign w:val="center"/>
          </w:tcPr>
          <w:p w14:paraId="2EDBF031" w14:textId="77777777" w:rsidR="00AC34D3" w:rsidRPr="00AC34D3" w:rsidRDefault="00AC34D3" w:rsidP="00AC34D3">
            <w:pPr>
              <w:autoSpaceDE w:val="0"/>
              <w:autoSpaceDN w:val="0"/>
              <w:adjustRightInd w:val="0"/>
              <w:spacing w:after="34"/>
              <w:jc w:val="center"/>
              <w:outlineLvl w:val="3"/>
              <w:rPr>
                <w:rFonts w:cs="Arial"/>
                <w:b/>
              </w:rPr>
            </w:pPr>
            <w:r w:rsidRPr="00AC34D3">
              <w:rPr>
                <w:rFonts w:cs="Arial"/>
                <w:b/>
              </w:rPr>
              <w:t>Function and additional information</w:t>
            </w:r>
          </w:p>
        </w:tc>
      </w:tr>
      <w:tr w:rsidR="00AC34D3" w:rsidRPr="00AC34D3" w14:paraId="1265CE42" w14:textId="77777777" w:rsidTr="00A60E4B">
        <w:trPr>
          <w:trHeight w:val="567"/>
        </w:trPr>
        <w:tc>
          <w:tcPr>
            <w:tcW w:w="2112" w:type="dxa"/>
            <w:vAlign w:val="center"/>
          </w:tcPr>
          <w:p w14:paraId="27C6AE9C" w14:textId="77777777" w:rsidR="00AC34D3" w:rsidRPr="00AC34D3" w:rsidRDefault="00AC34D3" w:rsidP="00AC34D3">
            <w:r w:rsidRPr="00AC34D3">
              <w:t>Eyes (2)</w:t>
            </w:r>
          </w:p>
        </w:tc>
        <w:tc>
          <w:tcPr>
            <w:tcW w:w="6926" w:type="dxa"/>
            <w:vAlign w:val="center"/>
          </w:tcPr>
          <w:p w14:paraId="0C256A25" w14:textId="77777777" w:rsidR="00AC34D3" w:rsidRPr="00AC34D3" w:rsidRDefault="00AC34D3" w:rsidP="00AC34D3">
            <w:r w:rsidRPr="00AC34D3">
              <w:t>Most bony fish have excellent colour vision. For many, their bodies are accordingly brilliantly coloured and patterned. These bright colours communicate a range of things including showing aggression and fear, attracting the opposite sex and signalling territorial ownership. Colour patterns may also be used for camouflage and disguise to hide from or deceive predators</w:t>
            </w:r>
          </w:p>
        </w:tc>
      </w:tr>
      <w:tr w:rsidR="00AC34D3" w:rsidRPr="00AC34D3" w14:paraId="01A25C49" w14:textId="77777777" w:rsidTr="00A60E4B">
        <w:trPr>
          <w:trHeight w:val="567"/>
        </w:trPr>
        <w:tc>
          <w:tcPr>
            <w:tcW w:w="2112" w:type="dxa"/>
            <w:vAlign w:val="center"/>
          </w:tcPr>
          <w:p w14:paraId="66A67205" w14:textId="77777777" w:rsidR="00AC34D3" w:rsidRPr="00AC34D3" w:rsidRDefault="00AC34D3" w:rsidP="00AC34D3">
            <w:r w:rsidRPr="00AC34D3">
              <w:t>Nostrils</w:t>
            </w:r>
          </w:p>
        </w:tc>
        <w:tc>
          <w:tcPr>
            <w:tcW w:w="6926" w:type="dxa"/>
            <w:vAlign w:val="center"/>
          </w:tcPr>
          <w:p w14:paraId="1A7124ED" w14:textId="77777777" w:rsidR="00AC34D3" w:rsidRPr="00AC34D3" w:rsidRDefault="00AC34D3" w:rsidP="00AC34D3">
            <w:r w:rsidRPr="00AC34D3">
              <w:t>Fish have a keen sense of smell and can detect small changes in water chemistry. They have a pair of nostrils (called nares) that are used to detect odours in water and can be quite sensitive. In sharks, the nostrils are on the underside of the head rather than on the dorsal surface as in most bony fishes</w:t>
            </w:r>
          </w:p>
        </w:tc>
      </w:tr>
      <w:tr w:rsidR="00AC34D3" w:rsidRPr="00AC34D3" w14:paraId="37067627" w14:textId="77777777" w:rsidTr="00A60E4B">
        <w:trPr>
          <w:trHeight w:val="567"/>
        </w:trPr>
        <w:tc>
          <w:tcPr>
            <w:tcW w:w="2112" w:type="dxa"/>
            <w:vAlign w:val="center"/>
          </w:tcPr>
          <w:p w14:paraId="4CBB1B3C" w14:textId="77777777" w:rsidR="00AC34D3" w:rsidRPr="00AC34D3" w:rsidRDefault="00AC34D3" w:rsidP="00AC34D3">
            <w:r w:rsidRPr="00AC34D3">
              <w:t>Mouth</w:t>
            </w:r>
          </w:p>
        </w:tc>
        <w:tc>
          <w:tcPr>
            <w:tcW w:w="6926" w:type="dxa"/>
            <w:vAlign w:val="center"/>
          </w:tcPr>
          <w:p w14:paraId="4110A7E9" w14:textId="77777777" w:rsidR="00AC34D3" w:rsidRPr="00AC34D3" w:rsidRDefault="00AC34D3" w:rsidP="00AC34D3">
            <w:r w:rsidRPr="00AC34D3">
              <w:t>The size and shape of a fish’s mouth provides a good clue to what they eat. The larger it is, the bigger the prey it can consume. The position of the mouth can also indicate whether a fish consumes prey from the surface, sea floor, or in front of it</w:t>
            </w:r>
          </w:p>
        </w:tc>
      </w:tr>
      <w:tr w:rsidR="00AC34D3" w:rsidRPr="00AC34D3" w14:paraId="49222B11" w14:textId="77777777" w:rsidTr="00A60E4B">
        <w:trPr>
          <w:trHeight w:val="567"/>
        </w:trPr>
        <w:tc>
          <w:tcPr>
            <w:tcW w:w="2112" w:type="dxa"/>
            <w:vAlign w:val="center"/>
          </w:tcPr>
          <w:p w14:paraId="0DEF8E36" w14:textId="77777777" w:rsidR="00AC34D3" w:rsidRPr="00AC34D3" w:rsidRDefault="00AC34D3" w:rsidP="00AC34D3">
            <w:r w:rsidRPr="00AC34D3">
              <w:t>Operculum (gill cover)</w:t>
            </w:r>
          </w:p>
        </w:tc>
        <w:tc>
          <w:tcPr>
            <w:tcW w:w="6926" w:type="dxa"/>
            <w:vAlign w:val="center"/>
          </w:tcPr>
          <w:p w14:paraId="3A2F7181" w14:textId="77777777" w:rsidR="00AC34D3" w:rsidRPr="00AC34D3" w:rsidRDefault="00AC34D3" w:rsidP="00AC34D3">
            <w:r w:rsidRPr="00AC34D3">
              <w:t>The operculum covers the gills. Although they live in the aquatic environment, fish do require oxygen. Fish extract oxygen in the water and diffuse out carbon dioxide using gills. Gills rely on water flowing over them to ensure maximum oxygen uptake.</w:t>
            </w:r>
          </w:p>
        </w:tc>
      </w:tr>
      <w:tr w:rsidR="00AC34D3" w:rsidRPr="00AC34D3" w14:paraId="4BAB791A" w14:textId="77777777" w:rsidTr="00A60E4B">
        <w:trPr>
          <w:trHeight w:val="567"/>
        </w:trPr>
        <w:tc>
          <w:tcPr>
            <w:tcW w:w="2112" w:type="dxa"/>
            <w:vAlign w:val="center"/>
          </w:tcPr>
          <w:p w14:paraId="3EDB16C6" w14:textId="77777777" w:rsidR="00AC34D3" w:rsidRPr="00AC34D3" w:rsidRDefault="00AC34D3" w:rsidP="00AC34D3">
            <w:r w:rsidRPr="00AC34D3">
              <w:t>Pelvic fin</w:t>
            </w:r>
          </w:p>
        </w:tc>
        <w:tc>
          <w:tcPr>
            <w:tcW w:w="6926" w:type="dxa"/>
            <w:vAlign w:val="center"/>
          </w:tcPr>
          <w:p w14:paraId="76057D79" w14:textId="77777777" w:rsidR="00AC34D3" w:rsidRPr="00AC34D3" w:rsidRDefault="00AC34D3" w:rsidP="00AC34D3">
            <w:r w:rsidRPr="00AC34D3">
              <w:t>The pectoral and pelvic fins are paired fins – they are the same on both sides of the body. Pectoral fins can be used individually to manoeuvre the fish up, down and sideways. Together, these fins act as brakes and the fish can also use them to swim backwards. The pelvic fins are used for braking and steering.</w:t>
            </w:r>
          </w:p>
        </w:tc>
      </w:tr>
      <w:tr w:rsidR="00AC34D3" w:rsidRPr="00AC34D3" w14:paraId="35BF4E51" w14:textId="77777777" w:rsidTr="00A60E4B">
        <w:trPr>
          <w:trHeight w:val="567"/>
        </w:trPr>
        <w:tc>
          <w:tcPr>
            <w:tcW w:w="2112" w:type="dxa"/>
            <w:vAlign w:val="center"/>
          </w:tcPr>
          <w:p w14:paraId="0C51B4E3" w14:textId="77777777" w:rsidR="00AC34D3" w:rsidRPr="00AC34D3" w:rsidRDefault="00AC34D3" w:rsidP="00AC34D3">
            <w:r w:rsidRPr="00AC34D3">
              <w:t>Lateral line</w:t>
            </w:r>
          </w:p>
        </w:tc>
        <w:tc>
          <w:tcPr>
            <w:tcW w:w="6926" w:type="dxa"/>
            <w:vAlign w:val="center"/>
          </w:tcPr>
          <w:p w14:paraId="35952528" w14:textId="77777777" w:rsidR="00AC34D3" w:rsidRPr="00AC34D3" w:rsidRDefault="00AC34D3" w:rsidP="00AC34D3">
            <w:r w:rsidRPr="00AC34D3">
              <w:t>The lateral line is a sensory organ that runs along the sides of the fish’s body, under the skin. It consists of a series of tiny, sensitive cells called neuromasts, which are housed in mucus-filled canals. Small pores in the fish’s skin and scales allow vibrations in the water to pass through to the lateral line. This enables the fish to detect differences of pressure and movement in the water</w:t>
            </w:r>
          </w:p>
        </w:tc>
      </w:tr>
      <w:tr w:rsidR="00AC34D3" w:rsidRPr="00AC34D3" w14:paraId="64D2ECB7" w14:textId="77777777" w:rsidTr="00A60E4B">
        <w:trPr>
          <w:trHeight w:val="1065"/>
        </w:trPr>
        <w:tc>
          <w:tcPr>
            <w:tcW w:w="2112" w:type="dxa"/>
            <w:vAlign w:val="center"/>
          </w:tcPr>
          <w:p w14:paraId="072C4AA7" w14:textId="77777777" w:rsidR="00AC34D3" w:rsidRPr="00AC34D3" w:rsidRDefault="00AC34D3" w:rsidP="00AC34D3">
            <w:r w:rsidRPr="00AC34D3">
              <w:t>Ventral (anal) fin</w:t>
            </w:r>
          </w:p>
          <w:p w14:paraId="4938983F" w14:textId="77777777" w:rsidR="00AC34D3" w:rsidRPr="00AC34D3" w:rsidRDefault="00AC34D3" w:rsidP="00AC34D3">
            <w:r w:rsidRPr="00AC34D3">
              <w:t>Caudal or tail fin</w:t>
            </w:r>
          </w:p>
          <w:p w14:paraId="1B358FD7" w14:textId="77777777" w:rsidR="00AC34D3" w:rsidRPr="00AC34D3" w:rsidRDefault="00AC34D3" w:rsidP="00AC34D3">
            <w:r w:rsidRPr="00AC34D3">
              <w:t>Second dorsal fin</w:t>
            </w:r>
          </w:p>
          <w:p w14:paraId="70DBF49C" w14:textId="77777777" w:rsidR="00AC34D3" w:rsidRPr="00AC34D3" w:rsidRDefault="00AC34D3" w:rsidP="00AC34D3">
            <w:r w:rsidRPr="00AC34D3">
              <w:t>First dorsal fin</w:t>
            </w:r>
          </w:p>
        </w:tc>
        <w:tc>
          <w:tcPr>
            <w:tcW w:w="6926" w:type="dxa"/>
            <w:vAlign w:val="center"/>
          </w:tcPr>
          <w:p w14:paraId="4143E5C7" w14:textId="77777777" w:rsidR="00AC34D3" w:rsidRPr="00AC34D3" w:rsidRDefault="00AC34D3" w:rsidP="00AC34D3">
            <w:r w:rsidRPr="00AC34D3">
              <w:t>Fish also have single (unpaired) fins along the centre line, such as the dorsal (back) fins, anal fin and caudal (tail) fin. The dorsal and ventral (anal) fins play an important role by acting as stabilisers – without them the fish would roll over on its side.</w:t>
            </w:r>
          </w:p>
        </w:tc>
      </w:tr>
      <w:tr w:rsidR="00AC34D3" w:rsidRPr="00AC34D3" w14:paraId="14154771" w14:textId="77777777" w:rsidTr="00A60E4B">
        <w:trPr>
          <w:trHeight w:val="567"/>
        </w:trPr>
        <w:tc>
          <w:tcPr>
            <w:tcW w:w="2112" w:type="dxa"/>
            <w:vAlign w:val="center"/>
          </w:tcPr>
          <w:p w14:paraId="0AD01821" w14:textId="77777777" w:rsidR="00AC34D3" w:rsidRPr="00AC34D3" w:rsidRDefault="00AC34D3" w:rsidP="00AC34D3">
            <w:r w:rsidRPr="00AC34D3">
              <w:t>Pectoral fin</w:t>
            </w:r>
          </w:p>
        </w:tc>
        <w:tc>
          <w:tcPr>
            <w:tcW w:w="6926" w:type="dxa"/>
            <w:vAlign w:val="center"/>
          </w:tcPr>
          <w:p w14:paraId="6C3A4FD3" w14:textId="77777777" w:rsidR="00AC34D3" w:rsidRPr="00AC34D3" w:rsidRDefault="00AC34D3" w:rsidP="00AC34D3">
            <w:r w:rsidRPr="00AC34D3">
              <w:t>The pectoral and pelvic fins are paired fins – they are the same on both sides of the body. Pectoral fins can be used individually to manoeuvre the fish up, down and sideways. Together, these fins act as brakes and the fish can also use them to swim backwards. The pelvic fins are used for braking and steering.</w:t>
            </w:r>
          </w:p>
        </w:tc>
      </w:tr>
    </w:tbl>
    <w:p w14:paraId="0F628236"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p>
    <w:p w14:paraId="512A0205" w14:textId="77777777" w:rsidR="00AC34D3" w:rsidRPr="00AC34D3" w:rsidRDefault="00AC34D3" w:rsidP="00AC34D3">
      <w:pPr>
        <w:spacing w:line="276" w:lineRule="auto"/>
        <w:rPr>
          <w:rFonts w:cs="Arial"/>
          <w:b/>
          <w:color w:val="70AD47" w:themeColor="accent6"/>
        </w:rPr>
      </w:pPr>
      <w:r w:rsidRPr="00AC34D3">
        <w:br w:type="page"/>
      </w:r>
    </w:p>
    <w:p w14:paraId="539C60B1" w14:textId="77777777" w:rsidR="00AC34D3" w:rsidRPr="00AC34D3" w:rsidRDefault="00AC34D3" w:rsidP="00AC34D3">
      <w:pPr>
        <w:spacing w:before="100" w:beforeAutospacing="1" w:after="100" w:afterAutospacing="1" w:line="276" w:lineRule="auto"/>
        <w:outlineLvl w:val="4"/>
        <w:rPr>
          <w:rFonts w:ascii="Times New Roman" w:eastAsia="Times New Roman" w:hAnsi="Times New Roman" w:cs="Times New Roman"/>
          <w:b/>
          <w:bCs/>
          <w:sz w:val="20"/>
          <w:szCs w:val="20"/>
          <w:lang w:eastAsia="en-AU"/>
        </w:rPr>
      </w:pPr>
      <w:r w:rsidRPr="00AC34D3">
        <w:rPr>
          <w:rFonts w:eastAsia="Times New Roman" w:cs="Arial"/>
          <w:b/>
          <w:bCs/>
          <w:lang w:eastAsia="en-AU"/>
        </w:rPr>
        <w:lastRenderedPageBreak/>
        <w:t>Fish adaptations</w:t>
      </w:r>
    </w:p>
    <w:p w14:paraId="31364F34" w14:textId="77777777" w:rsidR="00AC34D3" w:rsidRPr="00AC34D3" w:rsidRDefault="00AC34D3" w:rsidP="00AC34D3">
      <w:pPr>
        <w:spacing w:line="276" w:lineRule="auto"/>
        <w:rPr>
          <w:rFonts w:cs="Arial"/>
          <w:color w:val="000000"/>
          <w:sz w:val="18"/>
          <w:szCs w:val="18"/>
        </w:rPr>
      </w:pPr>
      <w:r w:rsidRPr="00AC34D3">
        <w:rPr>
          <w:rFonts w:cs="Arial"/>
        </w:rPr>
        <w:t xml:space="preserve">Students may include a variety of different behavioural or structural adaptations here. Descriptions of fish body shape adaptations are available from the DPIRD, </w:t>
      </w:r>
      <w:r w:rsidRPr="00AC34D3">
        <w:rPr>
          <w:rFonts w:cs="Arial"/>
          <w:i/>
        </w:rPr>
        <w:t xml:space="preserve">Marine Waters Factsheet – Fish Anatomy. </w:t>
      </w:r>
    </w:p>
    <w:p w14:paraId="0B893CC2" w14:textId="77777777" w:rsidR="00AC34D3" w:rsidRPr="00AC34D3" w:rsidRDefault="00AC34D3" w:rsidP="00AC34D3">
      <w:pPr>
        <w:autoSpaceDE w:val="0"/>
        <w:autoSpaceDN w:val="0"/>
        <w:adjustRightInd w:val="0"/>
        <w:spacing w:after="120" w:line="276" w:lineRule="auto"/>
        <w:outlineLvl w:val="1"/>
        <w:rPr>
          <w:rFonts w:cs="Arial"/>
          <w:b/>
          <w:color w:val="70AD47" w:themeColor="accent6"/>
          <w:sz w:val="28"/>
          <w:szCs w:val="24"/>
        </w:rPr>
      </w:pPr>
      <w:r w:rsidRPr="00AC34D3">
        <w:rPr>
          <w:rFonts w:cs="Arial"/>
          <w:b/>
          <w:color w:val="70AD47" w:themeColor="accent6"/>
          <w:sz w:val="28"/>
          <w:szCs w:val="24"/>
        </w:rPr>
        <w:t>Case study 1: Reproduction and life cycles in food and fibre production</w:t>
      </w:r>
    </w:p>
    <w:p w14:paraId="2AECA12A"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4.1.1 Reproduction and life cycles in food and fibre production</w:t>
      </w:r>
    </w:p>
    <w:p w14:paraId="52EF950F"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Asexual reproduction in agriculture</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253"/>
        <w:gridCol w:w="3261"/>
        <w:gridCol w:w="4094"/>
      </w:tblGrid>
      <w:tr w:rsidR="00AC34D3" w:rsidRPr="00AC34D3" w14:paraId="667D51E7" w14:textId="77777777" w:rsidTr="00AC34D3">
        <w:trPr>
          <w:trHeight w:val="397"/>
        </w:trPr>
        <w:tc>
          <w:tcPr>
            <w:tcW w:w="2253" w:type="dxa"/>
            <w:vAlign w:val="center"/>
          </w:tcPr>
          <w:p w14:paraId="4C364142" w14:textId="77777777" w:rsidR="00AC34D3" w:rsidRPr="00AC34D3" w:rsidRDefault="00AC34D3" w:rsidP="00AC34D3">
            <w:pPr>
              <w:jc w:val="center"/>
              <w:rPr>
                <w:b/>
              </w:rPr>
            </w:pPr>
            <w:r w:rsidRPr="00AC34D3">
              <w:rPr>
                <w:b/>
              </w:rPr>
              <w:t>Vegetative method</w:t>
            </w:r>
          </w:p>
        </w:tc>
        <w:tc>
          <w:tcPr>
            <w:tcW w:w="3261" w:type="dxa"/>
            <w:vAlign w:val="center"/>
          </w:tcPr>
          <w:p w14:paraId="58724E87" w14:textId="77777777" w:rsidR="00AC34D3" w:rsidRPr="00AC34D3" w:rsidRDefault="00AC34D3" w:rsidP="00AC34D3">
            <w:pPr>
              <w:jc w:val="center"/>
              <w:rPr>
                <w:b/>
              </w:rPr>
            </w:pPr>
            <w:r w:rsidRPr="00AC34D3">
              <w:rPr>
                <w:b/>
              </w:rPr>
              <w:t>Plants that show this</w:t>
            </w:r>
          </w:p>
        </w:tc>
        <w:tc>
          <w:tcPr>
            <w:tcW w:w="4094" w:type="dxa"/>
            <w:vAlign w:val="center"/>
          </w:tcPr>
          <w:p w14:paraId="343B6ACF" w14:textId="77777777" w:rsidR="00AC34D3" w:rsidRPr="00AC34D3" w:rsidRDefault="00AC34D3" w:rsidP="00AC34D3">
            <w:pPr>
              <w:jc w:val="center"/>
              <w:rPr>
                <w:b/>
              </w:rPr>
            </w:pPr>
            <w:r w:rsidRPr="00AC34D3">
              <w:rPr>
                <w:b/>
              </w:rPr>
              <w:t>Notes</w:t>
            </w:r>
          </w:p>
        </w:tc>
      </w:tr>
      <w:tr w:rsidR="00AC34D3" w:rsidRPr="00AC34D3" w14:paraId="1A147D46" w14:textId="77777777" w:rsidTr="00AC34D3">
        <w:trPr>
          <w:trHeight w:val="567"/>
        </w:trPr>
        <w:tc>
          <w:tcPr>
            <w:tcW w:w="2253" w:type="dxa"/>
            <w:vAlign w:val="center"/>
          </w:tcPr>
          <w:p w14:paraId="70BBE86D" w14:textId="77777777" w:rsidR="00AC34D3" w:rsidRPr="00AC34D3" w:rsidRDefault="00AC34D3" w:rsidP="00AC34D3">
            <w:r w:rsidRPr="00AC34D3">
              <w:t>Runners</w:t>
            </w:r>
          </w:p>
        </w:tc>
        <w:tc>
          <w:tcPr>
            <w:tcW w:w="3261" w:type="dxa"/>
            <w:vAlign w:val="center"/>
          </w:tcPr>
          <w:p w14:paraId="73D091CF" w14:textId="77777777" w:rsidR="00AC34D3" w:rsidRPr="00AC34D3" w:rsidRDefault="00AC34D3" w:rsidP="00AC34D3">
            <w:pPr>
              <w:jc w:val="center"/>
            </w:pPr>
            <w:r w:rsidRPr="00AC34D3">
              <w:t>Grasses, strawberries, ivy</w:t>
            </w:r>
          </w:p>
        </w:tc>
        <w:tc>
          <w:tcPr>
            <w:tcW w:w="4094" w:type="dxa"/>
            <w:vAlign w:val="center"/>
          </w:tcPr>
          <w:p w14:paraId="2376A7EA" w14:textId="77777777" w:rsidR="00AC34D3" w:rsidRPr="00AC34D3" w:rsidRDefault="00AC34D3" w:rsidP="00AC34D3">
            <w:r w:rsidRPr="00AC34D3">
              <w:t>Stems run along ground surface, sending down roots at intervals</w:t>
            </w:r>
          </w:p>
        </w:tc>
      </w:tr>
      <w:tr w:rsidR="00AC34D3" w:rsidRPr="00AC34D3" w14:paraId="34F902D4" w14:textId="77777777" w:rsidTr="00AC34D3">
        <w:trPr>
          <w:trHeight w:val="567"/>
        </w:trPr>
        <w:tc>
          <w:tcPr>
            <w:tcW w:w="2253" w:type="dxa"/>
            <w:vAlign w:val="center"/>
          </w:tcPr>
          <w:p w14:paraId="1F16A1ED" w14:textId="77777777" w:rsidR="00AC34D3" w:rsidRPr="00AC34D3" w:rsidRDefault="00AC34D3" w:rsidP="00AC34D3">
            <w:r w:rsidRPr="00AC34D3">
              <w:t>Stem tubers</w:t>
            </w:r>
          </w:p>
        </w:tc>
        <w:tc>
          <w:tcPr>
            <w:tcW w:w="3261" w:type="dxa"/>
            <w:vAlign w:val="center"/>
          </w:tcPr>
          <w:p w14:paraId="424EBD1E" w14:textId="77777777" w:rsidR="00AC34D3" w:rsidRPr="00AC34D3" w:rsidRDefault="00AC34D3" w:rsidP="00AC34D3">
            <w:pPr>
              <w:jc w:val="center"/>
            </w:pPr>
            <w:r w:rsidRPr="00AC34D3">
              <w:t>Potatoes, sweet potatoes</w:t>
            </w:r>
          </w:p>
        </w:tc>
        <w:tc>
          <w:tcPr>
            <w:tcW w:w="4094" w:type="dxa"/>
            <w:vAlign w:val="center"/>
          </w:tcPr>
          <w:p w14:paraId="61B9EE54" w14:textId="77777777" w:rsidR="00AC34D3" w:rsidRPr="00AC34D3" w:rsidRDefault="00AC34D3" w:rsidP="00AC34D3">
            <w:r w:rsidRPr="00AC34D3">
              <w:t>Swellings called tubers are attached to the stem underground, for food storage</w:t>
            </w:r>
          </w:p>
        </w:tc>
      </w:tr>
      <w:tr w:rsidR="00AC34D3" w:rsidRPr="00AC34D3" w14:paraId="5BD6AC35" w14:textId="77777777" w:rsidTr="00AC34D3">
        <w:trPr>
          <w:trHeight w:val="567"/>
        </w:trPr>
        <w:tc>
          <w:tcPr>
            <w:tcW w:w="2253" w:type="dxa"/>
            <w:vAlign w:val="center"/>
          </w:tcPr>
          <w:p w14:paraId="4FEE5196" w14:textId="77777777" w:rsidR="00AC34D3" w:rsidRPr="00AC34D3" w:rsidRDefault="00AC34D3" w:rsidP="00AC34D3">
            <w:r w:rsidRPr="00AC34D3">
              <w:t>Bulbs</w:t>
            </w:r>
          </w:p>
        </w:tc>
        <w:tc>
          <w:tcPr>
            <w:tcW w:w="3261" w:type="dxa"/>
            <w:vAlign w:val="center"/>
          </w:tcPr>
          <w:p w14:paraId="04BCC7C7" w14:textId="77777777" w:rsidR="00AC34D3" w:rsidRPr="00AC34D3" w:rsidRDefault="00AC34D3" w:rsidP="00AC34D3">
            <w:pPr>
              <w:jc w:val="center"/>
            </w:pPr>
            <w:r w:rsidRPr="00AC34D3">
              <w:t>Onions, garlic, daffodils</w:t>
            </w:r>
          </w:p>
        </w:tc>
        <w:tc>
          <w:tcPr>
            <w:tcW w:w="4094" w:type="dxa"/>
            <w:vAlign w:val="center"/>
          </w:tcPr>
          <w:p w14:paraId="5948E06D" w14:textId="77777777" w:rsidR="00AC34D3" w:rsidRPr="00AC34D3" w:rsidRDefault="00AC34D3" w:rsidP="00AC34D3">
            <w:r w:rsidRPr="00AC34D3">
              <w:t>Underground leaves full of stored food</w:t>
            </w:r>
          </w:p>
        </w:tc>
      </w:tr>
      <w:tr w:rsidR="00AC34D3" w:rsidRPr="00AC34D3" w14:paraId="057886D5" w14:textId="77777777" w:rsidTr="00AC34D3">
        <w:trPr>
          <w:trHeight w:val="567"/>
        </w:trPr>
        <w:tc>
          <w:tcPr>
            <w:tcW w:w="2253" w:type="dxa"/>
            <w:vAlign w:val="center"/>
          </w:tcPr>
          <w:p w14:paraId="55995BB2" w14:textId="77777777" w:rsidR="00AC34D3" w:rsidRPr="00AC34D3" w:rsidRDefault="00AC34D3" w:rsidP="00AC34D3">
            <w:r w:rsidRPr="00AC34D3">
              <w:t>Underground stems</w:t>
            </w:r>
          </w:p>
        </w:tc>
        <w:tc>
          <w:tcPr>
            <w:tcW w:w="3261" w:type="dxa"/>
            <w:vAlign w:val="center"/>
          </w:tcPr>
          <w:p w14:paraId="775FB1D3" w14:textId="77777777" w:rsidR="00AC34D3" w:rsidRPr="00AC34D3" w:rsidRDefault="00AC34D3" w:rsidP="00AC34D3">
            <w:pPr>
              <w:jc w:val="center"/>
            </w:pPr>
            <w:r w:rsidRPr="00AC34D3">
              <w:t>Bamboo, bracken fern</w:t>
            </w:r>
          </w:p>
        </w:tc>
        <w:tc>
          <w:tcPr>
            <w:tcW w:w="4094" w:type="dxa"/>
            <w:vAlign w:val="center"/>
          </w:tcPr>
          <w:p w14:paraId="2D35D6A7" w14:textId="77777777" w:rsidR="00AC34D3" w:rsidRPr="00AC34D3" w:rsidRDefault="00AC34D3" w:rsidP="00AC34D3">
            <w:r w:rsidRPr="00AC34D3">
              <w:t>Stems run along underground</w:t>
            </w:r>
          </w:p>
        </w:tc>
      </w:tr>
      <w:tr w:rsidR="00AC34D3" w:rsidRPr="00AC34D3" w14:paraId="324D0C1A" w14:textId="77777777" w:rsidTr="00AC34D3">
        <w:trPr>
          <w:trHeight w:val="567"/>
        </w:trPr>
        <w:tc>
          <w:tcPr>
            <w:tcW w:w="2253" w:type="dxa"/>
            <w:vAlign w:val="center"/>
          </w:tcPr>
          <w:p w14:paraId="7BD95BC3" w14:textId="77777777" w:rsidR="00AC34D3" w:rsidRPr="00AC34D3" w:rsidRDefault="00AC34D3" w:rsidP="00AC34D3">
            <w:r w:rsidRPr="00AC34D3">
              <w:t>Root suckers</w:t>
            </w:r>
          </w:p>
        </w:tc>
        <w:tc>
          <w:tcPr>
            <w:tcW w:w="3261" w:type="dxa"/>
            <w:vAlign w:val="center"/>
          </w:tcPr>
          <w:p w14:paraId="5CA2457E" w14:textId="77777777" w:rsidR="00AC34D3" w:rsidRPr="00AC34D3" w:rsidRDefault="00AC34D3" w:rsidP="00AC34D3">
            <w:pPr>
              <w:jc w:val="center"/>
            </w:pPr>
            <w:r w:rsidRPr="00AC34D3">
              <w:t>Some eucalypts</w:t>
            </w:r>
          </w:p>
        </w:tc>
        <w:tc>
          <w:tcPr>
            <w:tcW w:w="4094" w:type="dxa"/>
            <w:vAlign w:val="center"/>
          </w:tcPr>
          <w:p w14:paraId="5850E424" w14:textId="77777777" w:rsidR="00AC34D3" w:rsidRPr="00AC34D3" w:rsidRDefault="00AC34D3" w:rsidP="00AC34D3">
            <w:r w:rsidRPr="00AC34D3">
              <w:t>Roots send up stems near the surface</w:t>
            </w:r>
          </w:p>
        </w:tc>
      </w:tr>
      <w:tr w:rsidR="00AC34D3" w:rsidRPr="00AC34D3" w14:paraId="3390BEFA" w14:textId="77777777" w:rsidTr="00AC34D3">
        <w:trPr>
          <w:trHeight w:val="567"/>
        </w:trPr>
        <w:tc>
          <w:tcPr>
            <w:tcW w:w="2253" w:type="dxa"/>
            <w:vAlign w:val="center"/>
          </w:tcPr>
          <w:p w14:paraId="50D5FED0" w14:textId="77777777" w:rsidR="00AC34D3" w:rsidRPr="00AC34D3" w:rsidRDefault="00AC34D3" w:rsidP="00AC34D3">
            <w:r w:rsidRPr="00AC34D3">
              <w:t>Tap roots</w:t>
            </w:r>
          </w:p>
        </w:tc>
        <w:tc>
          <w:tcPr>
            <w:tcW w:w="3261" w:type="dxa"/>
            <w:vAlign w:val="center"/>
          </w:tcPr>
          <w:p w14:paraId="3C9D4256" w14:textId="77777777" w:rsidR="00AC34D3" w:rsidRPr="00AC34D3" w:rsidRDefault="00AC34D3" w:rsidP="00AC34D3">
            <w:pPr>
              <w:jc w:val="center"/>
            </w:pPr>
            <w:r w:rsidRPr="00AC34D3">
              <w:t>Carrots, parsnips</w:t>
            </w:r>
          </w:p>
        </w:tc>
        <w:tc>
          <w:tcPr>
            <w:tcW w:w="4094" w:type="dxa"/>
            <w:vAlign w:val="center"/>
          </w:tcPr>
          <w:p w14:paraId="7806AFBC" w14:textId="77777777" w:rsidR="00AC34D3" w:rsidRPr="00AC34D3" w:rsidRDefault="00AC34D3" w:rsidP="00AC34D3">
            <w:r w:rsidRPr="00AC34D3">
              <w:t>Swollen roots full of stored food</w:t>
            </w:r>
          </w:p>
        </w:tc>
      </w:tr>
    </w:tbl>
    <w:p w14:paraId="52FB4414" w14:textId="77777777" w:rsidR="00AC34D3" w:rsidRPr="00AC34D3" w:rsidRDefault="00AC34D3" w:rsidP="00AC34D3">
      <w:pPr>
        <w:spacing w:line="276" w:lineRule="auto"/>
      </w:pP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4803"/>
        <w:gridCol w:w="4805"/>
      </w:tblGrid>
      <w:tr w:rsidR="00AC34D3" w:rsidRPr="00AC34D3" w14:paraId="15336A2A" w14:textId="77777777" w:rsidTr="00A60E4B">
        <w:trPr>
          <w:trHeight w:val="894"/>
        </w:trPr>
        <w:tc>
          <w:tcPr>
            <w:tcW w:w="9628" w:type="dxa"/>
            <w:gridSpan w:val="2"/>
          </w:tcPr>
          <w:p w14:paraId="0C6F8325" w14:textId="77777777" w:rsidR="00AC34D3" w:rsidRPr="00AC34D3" w:rsidRDefault="00AC34D3" w:rsidP="00A60E4B">
            <w:pPr>
              <w:spacing w:after="120"/>
            </w:pPr>
            <w:r w:rsidRPr="00AC34D3">
              <w:t>Even though black truffles and potatoes both reproduce asexually, we think they use different methods of asexual reproduction because …</w:t>
            </w:r>
          </w:p>
          <w:p w14:paraId="7827429D" w14:textId="77777777" w:rsidR="00AC34D3" w:rsidRPr="00AC34D3" w:rsidRDefault="00AC34D3" w:rsidP="00AC34D3">
            <w:r w:rsidRPr="00AC34D3">
              <w:t>Black truffles reproduce by spores; potatoes are a vegetative stem tuber</w:t>
            </w:r>
          </w:p>
        </w:tc>
      </w:tr>
      <w:tr w:rsidR="00AC34D3" w:rsidRPr="00AC34D3" w14:paraId="1C6AF41C" w14:textId="77777777" w:rsidTr="00A60E4B">
        <w:trPr>
          <w:trHeight w:val="1419"/>
        </w:trPr>
        <w:tc>
          <w:tcPr>
            <w:tcW w:w="4814" w:type="dxa"/>
          </w:tcPr>
          <w:p w14:paraId="707C7ABD" w14:textId="77777777" w:rsidR="00AC34D3" w:rsidRPr="00AC34D3" w:rsidRDefault="00AC34D3" w:rsidP="00A60E4B">
            <w:pPr>
              <w:spacing w:after="120"/>
            </w:pPr>
            <w:r w:rsidRPr="00AC34D3">
              <w:t xml:space="preserve">We think that blue gum trees produced by asexual </w:t>
            </w:r>
            <w:r w:rsidRPr="00AC34D3">
              <w:rPr>
                <w:b/>
                <w:bCs/>
              </w:rPr>
              <w:t xml:space="preserve">cloning </w:t>
            </w:r>
            <w:r w:rsidRPr="00AC34D3">
              <w:t>may have an advantage over sexually produced trees because …</w:t>
            </w:r>
          </w:p>
          <w:p w14:paraId="54E35561" w14:textId="77777777" w:rsidR="00AC34D3" w:rsidRPr="00AC34D3" w:rsidRDefault="00AC34D3" w:rsidP="00AC34D3">
            <w:r w:rsidRPr="00AC34D3">
              <w:t>They are quick to produce.</w:t>
            </w:r>
          </w:p>
          <w:p w14:paraId="304F4EDE" w14:textId="77777777" w:rsidR="00AC34D3" w:rsidRPr="00AC34D3" w:rsidRDefault="00AC34D3" w:rsidP="00AC34D3">
            <w:r w:rsidRPr="00AC34D3">
              <w:t>All plants are potentially of the same quality.</w:t>
            </w:r>
          </w:p>
        </w:tc>
        <w:tc>
          <w:tcPr>
            <w:tcW w:w="4814" w:type="dxa"/>
          </w:tcPr>
          <w:p w14:paraId="6D917250" w14:textId="77777777" w:rsidR="00AC34D3" w:rsidRPr="00AC34D3" w:rsidRDefault="00AC34D3" w:rsidP="00A60E4B">
            <w:pPr>
              <w:spacing w:after="120"/>
            </w:pPr>
            <w:r w:rsidRPr="00AC34D3">
              <w:t>Cloned trees, however, may be at a disadvantage if …</w:t>
            </w:r>
          </w:p>
          <w:p w14:paraId="1C524D44" w14:textId="77777777" w:rsidR="00AC34D3" w:rsidRPr="00AC34D3" w:rsidRDefault="00AC34D3" w:rsidP="00AC34D3">
            <w:r w:rsidRPr="00AC34D3">
              <w:t xml:space="preserve">… environmental conditions change (eg drought) or disease occurs, all plants will be affected. </w:t>
            </w:r>
          </w:p>
        </w:tc>
      </w:tr>
    </w:tbl>
    <w:p w14:paraId="4E2397CF" w14:textId="77777777" w:rsidR="00AC34D3" w:rsidRPr="00AC34D3" w:rsidRDefault="00AC34D3" w:rsidP="00AC34D3">
      <w:pPr>
        <w:spacing w:line="276" w:lineRule="auto"/>
      </w:pPr>
    </w:p>
    <w:p w14:paraId="4683BE89"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2: Apple scab – an asexual reproducing fungal disease</w:t>
      </w:r>
    </w:p>
    <w:p w14:paraId="47315B8C" w14:textId="77777777" w:rsidR="00AC34D3" w:rsidRPr="00AC34D3" w:rsidRDefault="00AC34D3" w:rsidP="00AC34D3">
      <w:pPr>
        <w:spacing w:line="276" w:lineRule="auto"/>
        <w:rPr>
          <w:b/>
        </w:rPr>
      </w:pPr>
      <w:r w:rsidRPr="00AC34D3">
        <w:rPr>
          <w:b/>
        </w:rPr>
        <w:t>Why is it important that WA primary producers understand the life cycles of living things? (Brainstorm)</w:t>
      </w:r>
    </w:p>
    <w:p w14:paraId="4B91D22A" w14:textId="77777777" w:rsidR="00AC34D3" w:rsidRPr="00AC34D3" w:rsidRDefault="00AC34D3" w:rsidP="00AC34D3">
      <w:pPr>
        <w:spacing w:line="276" w:lineRule="auto"/>
      </w:pPr>
      <w:r w:rsidRPr="00AC34D3">
        <w:t>Ideas should include effective opportunities to interrupt pest and disease lifecycles and maximise crop yield.</w:t>
      </w:r>
    </w:p>
    <w:p w14:paraId="343879F6" w14:textId="77777777" w:rsidR="00AC34D3" w:rsidRPr="00AC34D3" w:rsidRDefault="00AC34D3" w:rsidP="00AC34D3">
      <w:pPr>
        <w:spacing w:line="276" w:lineRule="auto"/>
        <w:rPr>
          <w:b/>
        </w:rPr>
      </w:pPr>
      <w:r w:rsidRPr="00AC34D3">
        <w:rPr>
          <w:b/>
        </w:rPr>
        <w:t>When do you think the fruit grower would best be able to control the apple scab disease?</w:t>
      </w:r>
    </w:p>
    <w:p w14:paraId="75ABB100" w14:textId="77777777" w:rsidR="00AC34D3" w:rsidRPr="00AC34D3" w:rsidRDefault="00AC34D3" w:rsidP="00AC34D3">
      <w:pPr>
        <w:spacing w:line="276" w:lineRule="auto"/>
      </w:pPr>
      <w:r w:rsidRPr="00AC34D3">
        <w:t>The season of the year when the spread of apple scab disease is more easily controlled is autumn/winter. This is because leaf litter can be collected and destroyed.</w:t>
      </w:r>
    </w:p>
    <w:p w14:paraId="56B236A6" w14:textId="77777777" w:rsidR="00AC34D3" w:rsidRPr="00AC34D3" w:rsidRDefault="00AC34D3" w:rsidP="00AC34D3">
      <w:pPr>
        <w:spacing w:line="276" w:lineRule="auto"/>
      </w:pPr>
      <w:r w:rsidRPr="00AC34D3">
        <w:t>Collecting leaf litter and fallen fruit in late autumn / winter prevents infected leaves from ejecting ascospores during spring.</w:t>
      </w:r>
    </w:p>
    <w:p w14:paraId="0DE75CA5"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4: Key vocabulary exercise</w:t>
      </w:r>
    </w:p>
    <w:tbl>
      <w:tblPr>
        <w:tblStyle w:val="TableGrid1"/>
        <w:tblW w:w="0" w:type="auto"/>
        <w:tblLook w:val="04A0" w:firstRow="1" w:lastRow="0" w:firstColumn="1" w:lastColumn="0" w:noHBand="0" w:noVBand="1"/>
      </w:tblPr>
      <w:tblGrid>
        <w:gridCol w:w="522"/>
        <w:gridCol w:w="464"/>
        <w:gridCol w:w="475"/>
        <w:gridCol w:w="515"/>
        <w:gridCol w:w="509"/>
        <w:gridCol w:w="507"/>
        <w:gridCol w:w="518"/>
        <w:gridCol w:w="523"/>
        <w:gridCol w:w="523"/>
        <w:gridCol w:w="523"/>
        <w:gridCol w:w="516"/>
        <w:gridCol w:w="526"/>
        <w:gridCol w:w="531"/>
        <w:gridCol w:w="516"/>
        <w:gridCol w:w="509"/>
        <w:gridCol w:w="487"/>
        <w:gridCol w:w="456"/>
        <w:gridCol w:w="503"/>
        <w:gridCol w:w="510"/>
      </w:tblGrid>
      <w:tr w:rsidR="00AC34D3" w:rsidRPr="00AC34D3" w14:paraId="38346FFC" w14:textId="77777777" w:rsidTr="00AC34D3">
        <w:trPr>
          <w:trHeight w:val="454"/>
        </w:trPr>
        <w:tc>
          <w:tcPr>
            <w:tcW w:w="520" w:type="dxa"/>
            <w:tcBorders>
              <w:right w:val="single" w:sz="4" w:space="0" w:color="auto"/>
            </w:tcBorders>
            <w:vAlign w:val="center"/>
          </w:tcPr>
          <w:p w14:paraId="7FD9CD5A" w14:textId="77777777" w:rsidR="00AC34D3" w:rsidRPr="00AC34D3" w:rsidRDefault="00AC34D3" w:rsidP="00AC34D3">
            <w:pPr>
              <w:jc w:val="center"/>
            </w:pPr>
            <w:r w:rsidRPr="00AC34D3">
              <w:t>1.</w:t>
            </w:r>
          </w:p>
        </w:tc>
        <w:tc>
          <w:tcPr>
            <w:tcW w:w="485" w:type="dxa"/>
            <w:tcBorders>
              <w:top w:val="nil"/>
              <w:left w:val="single" w:sz="4" w:space="0" w:color="auto"/>
              <w:bottom w:val="nil"/>
              <w:right w:val="nil"/>
            </w:tcBorders>
            <w:vAlign w:val="center"/>
          </w:tcPr>
          <w:p w14:paraId="61A7E45D" w14:textId="77777777" w:rsidR="00AC34D3" w:rsidRPr="00AC34D3" w:rsidRDefault="00AC34D3" w:rsidP="00AC34D3">
            <w:pPr>
              <w:jc w:val="center"/>
            </w:pPr>
          </w:p>
        </w:tc>
        <w:tc>
          <w:tcPr>
            <w:tcW w:w="485" w:type="dxa"/>
            <w:tcBorders>
              <w:top w:val="nil"/>
              <w:left w:val="nil"/>
              <w:bottom w:val="nil"/>
              <w:right w:val="nil"/>
            </w:tcBorders>
            <w:vAlign w:val="center"/>
          </w:tcPr>
          <w:p w14:paraId="00F0A891" w14:textId="77777777" w:rsidR="00AC34D3" w:rsidRPr="00AC34D3" w:rsidRDefault="00AC34D3" w:rsidP="00AC34D3">
            <w:pPr>
              <w:jc w:val="center"/>
            </w:pPr>
          </w:p>
        </w:tc>
        <w:tc>
          <w:tcPr>
            <w:tcW w:w="527" w:type="dxa"/>
            <w:tcBorders>
              <w:top w:val="nil"/>
              <w:left w:val="nil"/>
              <w:bottom w:val="nil"/>
              <w:right w:val="nil"/>
            </w:tcBorders>
            <w:vAlign w:val="center"/>
          </w:tcPr>
          <w:p w14:paraId="2B7F81EB" w14:textId="77777777" w:rsidR="00AC34D3" w:rsidRPr="00AC34D3" w:rsidRDefault="00AC34D3" w:rsidP="00AC34D3">
            <w:pPr>
              <w:jc w:val="center"/>
            </w:pPr>
          </w:p>
        </w:tc>
        <w:tc>
          <w:tcPr>
            <w:tcW w:w="522" w:type="dxa"/>
            <w:tcBorders>
              <w:top w:val="nil"/>
              <w:left w:val="nil"/>
              <w:bottom w:val="nil"/>
              <w:right w:val="nil"/>
            </w:tcBorders>
            <w:vAlign w:val="center"/>
          </w:tcPr>
          <w:p w14:paraId="55A7D389" w14:textId="77777777" w:rsidR="00AC34D3" w:rsidRPr="00AC34D3" w:rsidRDefault="00AC34D3" w:rsidP="00AC34D3">
            <w:pPr>
              <w:jc w:val="center"/>
            </w:pPr>
          </w:p>
        </w:tc>
        <w:tc>
          <w:tcPr>
            <w:tcW w:w="519" w:type="dxa"/>
            <w:tcBorders>
              <w:top w:val="nil"/>
              <w:left w:val="nil"/>
              <w:bottom w:val="nil"/>
            </w:tcBorders>
            <w:vAlign w:val="center"/>
          </w:tcPr>
          <w:p w14:paraId="226B18D5" w14:textId="77777777" w:rsidR="00AC34D3" w:rsidRPr="00AC34D3" w:rsidRDefault="00AC34D3" w:rsidP="00AC34D3">
            <w:pPr>
              <w:jc w:val="center"/>
            </w:pPr>
          </w:p>
        </w:tc>
        <w:tc>
          <w:tcPr>
            <w:tcW w:w="529" w:type="dxa"/>
            <w:tcBorders>
              <w:bottom w:val="single" w:sz="4" w:space="0" w:color="auto"/>
            </w:tcBorders>
            <w:vAlign w:val="center"/>
          </w:tcPr>
          <w:p w14:paraId="01A46E50" w14:textId="77777777" w:rsidR="00AC34D3" w:rsidRPr="00AC34D3" w:rsidRDefault="00AC34D3" w:rsidP="00AC34D3">
            <w:pPr>
              <w:jc w:val="center"/>
            </w:pPr>
            <w:r w:rsidRPr="00AC34D3">
              <w:t>A</w:t>
            </w:r>
          </w:p>
        </w:tc>
        <w:tc>
          <w:tcPr>
            <w:tcW w:w="535" w:type="dxa"/>
            <w:vAlign w:val="center"/>
          </w:tcPr>
          <w:p w14:paraId="1C2898C1" w14:textId="77777777" w:rsidR="00AC34D3" w:rsidRPr="00AC34D3" w:rsidRDefault="00AC34D3" w:rsidP="00AC34D3">
            <w:pPr>
              <w:jc w:val="center"/>
            </w:pPr>
            <w:r w:rsidRPr="00AC34D3">
              <w:t>G</w:t>
            </w:r>
          </w:p>
        </w:tc>
        <w:tc>
          <w:tcPr>
            <w:tcW w:w="535" w:type="dxa"/>
            <w:vAlign w:val="center"/>
          </w:tcPr>
          <w:p w14:paraId="5C78E59A"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R</w:t>
            </w:r>
          </w:p>
        </w:tc>
        <w:tc>
          <w:tcPr>
            <w:tcW w:w="535" w:type="dxa"/>
            <w:vAlign w:val="center"/>
          </w:tcPr>
          <w:p w14:paraId="250D20D9" w14:textId="77777777" w:rsidR="00AC34D3" w:rsidRPr="00AC34D3" w:rsidRDefault="00AC34D3" w:rsidP="00AC34D3">
            <w:pPr>
              <w:jc w:val="center"/>
            </w:pPr>
            <w:r w:rsidRPr="00AC34D3">
              <w:t>O</w:t>
            </w:r>
          </w:p>
        </w:tc>
        <w:tc>
          <w:tcPr>
            <w:tcW w:w="528" w:type="dxa"/>
            <w:vAlign w:val="center"/>
          </w:tcPr>
          <w:p w14:paraId="03B1E32D" w14:textId="77777777" w:rsidR="00AC34D3" w:rsidRPr="00AC34D3" w:rsidRDefault="00AC34D3" w:rsidP="00AC34D3">
            <w:pPr>
              <w:jc w:val="center"/>
            </w:pPr>
            <w:r w:rsidRPr="00AC34D3">
              <w:t>N</w:t>
            </w:r>
          </w:p>
        </w:tc>
        <w:tc>
          <w:tcPr>
            <w:tcW w:w="538" w:type="dxa"/>
            <w:vAlign w:val="center"/>
          </w:tcPr>
          <w:p w14:paraId="5A64ED9E" w14:textId="77777777" w:rsidR="00AC34D3" w:rsidRPr="00AC34D3" w:rsidRDefault="00AC34D3" w:rsidP="00AC34D3">
            <w:pPr>
              <w:jc w:val="center"/>
            </w:pPr>
            <w:r w:rsidRPr="00AC34D3">
              <w:t>O</w:t>
            </w:r>
          </w:p>
        </w:tc>
        <w:tc>
          <w:tcPr>
            <w:tcW w:w="542" w:type="dxa"/>
            <w:vAlign w:val="center"/>
          </w:tcPr>
          <w:p w14:paraId="6CFCB00B" w14:textId="77777777" w:rsidR="00AC34D3" w:rsidRPr="00AC34D3" w:rsidRDefault="00AC34D3" w:rsidP="00AC34D3">
            <w:pPr>
              <w:jc w:val="center"/>
            </w:pPr>
            <w:r w:rsidRPr="00AC34D3">
              <w:t>M</w:t>
            </w:r>
          </w:p>
        </w:tc>
        <w:tc>
          <w:tcPr>
            <w:tcW w:w="528" w:type="dxa"/>
            <w:tcBorders>
              <w:bottom w:val="single" w:sz="4" w:space="0" w:color="auto"/>
            </w:tcBorders>
            <w:vAlign w:val="center"/>
          </w:tcPr>
          <w:p w14:paraId="34FA9A8C" w14:textId="77777777" w:rsidR="00AC34D3" w:rsidRPr="00AC34D3" w:rsidRDefault="00AC34D3" w:rsidP="00AC34D3">
            <w:pPr>
              <w:jc w:val="center"/>
            </w:pPr>
            <w:r w:rsidRPr="00AC34D3">
              <w:t>I</w:t>
            </w:r>
          </w:p>
        </w:tc>
        <w:tc>
          <w:tcPr>
            <w:tcW w:w="522" w:type="dxa"/>
            <w:tcBorders>
              <w:bottom w:val="single" w:sz="4" w:space="0" w:color="auto"/>
            </w:tcBorders>
            <w:vAlign w:val="center"/>
          </w:tcPr>
          <w:p w14:paraId="0D07ACC7" w14:textId="77777777" w:rsidR="00AC34D3" w:rsidRPr="00AC34D3" w:rsidRDefault="00AC34D3" w:rsidP="00AC34D3">
            <w:pPr>
              <w:jc w:val="center"/>
            </w:pPr>
            <w:r w:rsidRPr="00AC34D3">
              <w:t>S</w:t>
            </w:r>
          </w:p>
        </w:tc>
        <w:tc>
          <w:tcPr>
            <w:tcW w:w="498" w:type="dxa"/>
            <w:tcBorders>
              <w:bottom w:val="single" w:sz="4" w:space="0" w:color="auto"/>
              <w:right w:val="single" w:sz="4" w:space="0" w:color="auto"/>
            </w:tcBorders>
            <w:vAlign w:val="center"/>
          </w:tcPr>
          <w:p w14:paraId="7A7BFF71" w14:textId="77777777" w:rsidR="00AC34D3" w:rsidRPr="00AC34D3" w:rsidRDefault="00AC34D3" w:rsidP="00AC34D3">
            <w:pPr>
              <w:jc w:val="center"/>
            </w:pPr>
            <w:r w:rsidRPr="00AC34D3">
              <w:t>T</w:t>
            </w:r>
          </w:p>
        </w:tc>
        <w:tc>
          <w:tcPr>
            <w:tcW w:w="471" w:type="dxa"/>
            <w:tcBorders>
              <w:top w:val="nil"/>
              <w:left w:val="single" w:sz="4" w:space="0" w:color="auto"/>
              <w:bottom w:val="nil"/>
              <w:right w:val="nil"/>
            </w:tcBorders>
            <w:vAlign w:val="center"/>
          </w:tcPr>
          <w:p w14:paraId="02039840" w14:textId="77777777" w:rsidR="00AC34D3" w:rsidRPr="00AC34D3" w:rsidRDefault="00AC34D3" w:rsidP="00AC34D3">
            <w:pPr>
              <w:jc w:val="center"/>
            </w:pPr>
          </w:p>
        </w:tc>
        <w:tc>
          <w:tcPr>
            <w:tcW w:w="513" w:type="dxa"/>
            <w:tcBorders>
              <w:top w:val="nil"/>
              <w:left w:val="nil"/>
              <w:bottom w:val="nil"/>
              <w:right w:val="nil"/>
            </w:tcBorders>
            <w:vAlign w:val="center"/>
          </w:tcPr>
          <w:p w14:paraId="5EF48F03" w14:textId="77777777" w:rsidR="00AC34D3" w:rsidRPr="00AC34D3" w:rsidRDefault="00AC34D3" w:rsidP="00AC34D3">
            <w:pPr>
              <w:jc w:val="center"/>
            </w:pPr>
          </w:p>
        </w:tc>
        <w:tc>
          <w:tcPr>
            <w:tcW w:w="522" w:type="dxa"/>
            <w:tcBorders>
              <w:top w:val="nil"/>
              <w:left w:val="nil"/>
              <w:bottom w:val="nil"/>
              <w:right w:val="nil"/>
            </w:tcBorders>
            <w:vAlign w:val="center"/>
          </w:tcPr>
          <w:p w14:paraId="671F5608" w14:textId="77777777" w:rsidR="00AC34D3" w:rsidRPr="00AC34D3" w:rsidRDefault="00AC34D3" w:rsidP="00AC34D3">
            <w:pPr>
              <w:jc w:val="center"/>
            </w:pPr>
          </w:p>
        </w:tc>
      </w:tr>
      <w:tr w:rsidR="00AC34D3" w:rsidRPr="00AC34D3" w14:paraId="4D70E5AF" w14:textId="77777777" w:rsidTr="00AC34D3">
        <w:trPr>
          <w:trHeight w:val="454"/>
        </w:trPr>
        <w:tc>
          <w:tcPr>
            <w:tcW w:w="520" w:type="dxa"/>
            <w:vAlign w:val="center"/>
          </w:tcPr>
          <w:p w14:paraId="4EB8F2C8" w14:textId="77777777" w:rsidR="00AC34D3" w:rsidRPr="00AC34D3" w:rsidRDefault="00AC34D3" w:rsidP="00AC34D3">
            <w:pPr>
              <w:jc w:val="center"/>
            </w:pPr>
            <w:r w:rsidRPr="00AC34D3">
              <w:t>2.</w:t>
            </w:r>
          </w:p>
        </w:tc>
        <w:tc>
          <w:tcPr>
            <w:tcW w:w="485" w:type="dxa"/>
            <w:tcBorders>
              <w:top w:val="nil"/>
              <w:bottom w:val="nil"/>
              <w:right w:val="nil"/>
            </w:tcBorders>
            <w:vAlign w:val="center"/>
          </w:tcPr>
          <w:p w14:paraId="2846D380" w14:textId="77777777" w:rsidR="00AC34D3" w:rsidRPr="00AC34D3" w:rsidRDefault="00AC34D3" w:rsidP="00AC34D3">
            <w:pPr>
              <w:jc w:val="center"/>
            </w:pPr>
          </w:p>
        </w:tc>
        <w:tc>
          <w:tcPr>
            <w:tcW w:w="485" w:type="dxa"/>
            <w:tcBorders>
              <w:top w:val="nil"/>
              <w:left w:val="nil"/>
              <w:bottom w:val="nil"/>
              <w:right w:val="nil"/>
            </w:tcBorders>
            <w:vAlign w:val="center"/>
          </w:tcPr>
          <w:p w14:paraId="402C9E1B" w14:textId="77777777" w:rsidR="00AC34D3" w:rsidRPr="00AC34D3" w:rsidRDefault="00AC34D3" w:rsidP="00AC34D3">
            <w:pPr>
              <w:jc w:val="center"/>
            </w:pPr>
          </w:p>
        </w:tc>
        <w:tc>
          <w:tcPr>
            <w:tcW w:w="527" w:type="dxa"/>
            <w:tcBorders>
              <w:top w:val="nil"/>
              <w:left w:val="nil"/>
              <w:bottom w:val="nil"/>
              <w:right w:val="nil"/>
            </w:tcBorders>
            <w:vAlign w:val="center"/>
          </w:tcPr>
          <w:p w14:paraId="0ABA4C07" w14:textId="77777777" w:rsidR="00AC34D3" w:rsidRPr="00AC34D3" w:rsidRDefault="00AC34D3" w:rsidP="00AC34D3">
            <w:pPr>
              <w:jc w:val="center"/>
            </w:pPr>
          </w:p>
        </w:tc>
        <w:tc>
          <w:tcPr>
            <w:tcW w:w="522" w:type="dxa"/>
            <w:tcBorders>
              <w:top w:val="nil"/>
              <w:left w:val="nil"/>
              <w:bottom w:val="nil"/>
              <w:right w:val="nil"/>
            </w:tcBorders>
            <w:vAlign w:val="center"/>
          </w:tcPr>
          <w:p w14:paraId="28035055" w14:textId="77777777" w:rsidR="00AC34D3" w:rsidRPr="00AC34D3" w:rsidRDefault="00AC34D3" w:rsidP="00AC34D3">
            <w:pPr>
              <w:jc w:val="center"/>
            </w:pPr>
          </w:p>
        </w:tc>
        <w:tc>
          <w:tcPr>
            <w:tcW w:w="519" w:type="dxa"/>
            <w:tcBorders>
              <w:top w:val="nil"/>
              <w:left w:val="nil"/>
              <w:bottom w:val="nil"/>
              <w:right w:val="nil"/>
            </w:tcBorders>
            <w:vAlign w:val="center"/>
          </w:tcPr>
          <w:p w14:paraId="222D91AA" w14:textId="77777777" w:rsidR="00AC34D3" w:rsidRPr="00AC34D3" w:rsidRDefault="00AC34D3" w:rsidP="00AC34D3">
            <w:pPr>
              <w:jc w:val="center"/>
            </w:pPr>
          </w:p>
        </w:tc>
        <w:tc>
          <w:tcPr>
            <w:tcW w:w="529" w:type="dxa"/>
            <w:tcBorders>
              <w:left w:val="nil"/>
              <w:bottom w:val="nil"/>
            </w:tcBorders>
            <w:vAlign w:val="center"/>
          </w:tcPr>
          <w:p w14:paraId="4939F6DB" w14:textId="77777777" w:rsidR="00AC34D3" w:rsidRPr="00AC34D3" w:rsidRDefault="00AC34D3" w:rsidP="00AC34D3">
            <w:pPr>
              <w:jc w:val="center"/>
            </w:pPr>
          </w:p>
        </w:tc>
        <w:tc>
          <w:tcPr>
            <w:tcW w:w="535" w:type="dxa"/>
            <w:tcBorders>
              <w:bottom w:val="single" w:sz="4" w:space="0" w:color="auto"/>
            </w:tcBorders>
            <w:vAlign w:val="center"/>
          </w:tcPr>
          <w:p w14:paraId="4FC01011" w14:textId="77777777" w:rsidR="00AC34D3" w:rsidRPr="00AC34D3" w:rsidRDefault="00AC34D3" w:rsidP="00AC34D3">
            <w:pPr>
              <w:jc w:val="center"/>
            </w:pPr>
            <w:r w:rsidRPr="00AC34D3">
              <w:t>S</w:t>
            </w:r>
          </w:p>
        </w:tc>
        <w:tc>
          <w:tcPr>
            <w:tcW w:w="535" w:type="dxa"/>
            <w:vAlign w:val="center"/>
          </w:tcPr>
          <w:p w14:paraId="16353438"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E</w:t>
            </w:r>
          </w:p>
        </w:tc>
        <w:tc>
          <w:tcPr>
            <w:tcW w:w="535" w:type="dxa"/>
            <w:vAlign w:val="center"/>
          </w:tcPr>
          <w:p w14:paraId="12210C3B" w14:textId="77777777" w:rsidR="00AC34D3" w:rsidRPr="00AC34D3" w:rsidRDefault="00AC34D3" w:rsidP="00AC34D3">
            <w:pPr>
              <w:jc w:val="center"/>
            </w:pPr>
            <w:r w:rsidRPr="00AC34D3">
              <w:t>X</w:t>
            </w:r>
          </w:p>
        </w:tc>
        <w:tc>
          <w:tcPr>
            <w:tcW w:w="528" w:type="dxa"/>
            <w:vAlign w:val="center"/>
          </w:tcPr>
          <w:p w14:paraId="18DEFCA4" w14:textId="77777777" w:rsidR="00AC34D3" w:rsidRPr="00AC34D3" w:rsidRDefault="00AC34D3" w:rsidP="00AC34D3">
            <w:pPr>
              <w:jc w:val="center"/>
            </w:pPr>
            <w:r w:rsidRPr="00AC34D3">
              <w:t>U</w:t>
            </w:r>
          </w:p>
        </w:tc>
        <w:tc>
          <w:tcPr>
            <w:tcW w:w="538" w:type="dxa"/>
            <w:vAlign w:val="center"/>
          </w:tcPr>
          <w:p w14:paraId="3D8EE4D0" w14:textId="77777777" w:rsidR="00AC34D3" w:rsidRPr="00AC34D3" w:rsidRDefault="00AC34D3" w:rsidP="00AC34D3">
            <w:pPr>
              <w:jc w:val="center"/>
            </w:pPr>
            <w:r w:rsidRPr="00AC34D3">
              <w:t>A</w:t>
            </w:r>
          </w:p>
        </w:tc>
        <w:tc>
          <w:tcPr>
            <w:tcW w:w="542" w:type="dxa"/>
            <w:vAlign w:val="center"/>
          </w:tcPr>
          <w:p w14:paraId="2DECD31C" w14:textId="77777777" w:rsidR="00AC34D3" w:rsidRPr="00AC34D3" w:rsidRDefault="00AC34D3" w:rsidP="00AC34D3">
            <w:pPr>
              <w:jc w:val="center"/>
            </w:pPr>
            <w:r w:rsidRPr="00AC34D3">
              <w:t>L</w:t>
            </w:r>
          </w:p>
        </w:tc>
        <w:tc>
          <w:tcPr>
            <w:tcW w:w="528" w:type="dxa"/>
            <w:tcBorders>
              <w:top w:val="single" w:sz="4" w:space="0" w:color="auto"/>
              <w:bottom w:val="nil"/>
              <w:right w:val="nil"/>
            </w:tcBorders>
            <w:vAlign w:val="center"/>
          </w:tcPr>
          <w:p w14:paraId="716BA0F3" w14:textId="77777777" w:rsidR="00AC34D3" w:rsidRPr="00AC34D3" w:rsidRDefault="00AC34D3" w:rsidP="00AC34D3">
            <w:pPr>
              <w:jc w:val="center"/>
            </w:pPr>
          </w:p>
        </w:tc>
        <w:tc>
          <w:tcPr>
            <w:tcW w:w="522" w:type="dxa"/>
            <w:tcBorders>
              <w:top w:val="single" w:sz="4" w:space="0" w:color="auto"/>
              <w:left w:val="nil"/>
              <w:bottom w:val="nil"/>
              <w:right w:val="nil"/>
            </w:tcBorders>
            <w:vAlign w:val="center"/>
          </w:tcPr>
          <w:p w14:paraId="490A8AEE" w14:textId="77777777" w:rsidR="00AC34D3" w:rsidRPr="00AC34D3" w:rsidRDefault="00AC34D3" w:rsidP="00AC34D3">
            <w:pPr>
              <w:jc w:val="center"/>
            </w:pPr>
          </w:p>
        </w:tc>
        <w:tc>
          <w:tcPr>
            <w:tcW w:w="498" w:type="dxa"/>
            <w:tcBorders>
              <w:top w:val="single" w:sz="4" w:space="0" w:color="auto"/>
              <w:left w:val="nil"/>
              <w:bottom w:val="nil"/>
              <w:right w:val="nil"/>
            </w:tcBorders>
            <w:vAlign w:val="center"/>
          </w:tcPr>
          <w:p w14:paraId="3480A1A8" w14:textId="77777777" w:rsidR="00AC34D3" w:rsidRPr="00AC34D3" w:rsidRDefault="00AC34D3" w:rsidP="00AC34D3">
            <w:pPr>
              <w:jc w:val="center"/>
            </w:pPr>
          </w:p>
        </w:tc>
        <w:tc>
          <w:tcPr>
            <w:tcW w:w="471" w:type="dxa"/>
            <w:tcBorders>
              <w:top w:val="nil"/>
              <w:left w:val="nil"/>
              <w:bottom w:val="nil"/>
              <w:right w:val="nil"/>
            </w:tcBorders>
            <w:vAlign w:val="center"/>
          </w:tcPr>
          <w:p w14:paraId="45C671AA" w14:textId="77777777" w:rsidR="00AC34D3" w:rsidRPr="00AC34D3" w:rsidRDefault="00AC34D3" w:rsidP="00AC34D3">
            <w:pPr>
              <w:jc w:val="center"/>
            </w:pPr>
          </w:p>
        </w:tc>
        <w:tc>
          <w:tcPr>
            <w:tcW w:w="513" w:type="dxa"/>
            <w:tcBorders>
              <w:top w:val="nil"/>
              <w:left w:val="nil"/>
              <w:bottom w:val="nil"/>
              <w:right w:val="nil"/>
            </w:tcBorders>
            <w:vAlign w:val="center"/>
          </w:tcPr>
          <w:p w14:paraId="6903531C" w14:textId="77777777" w:rsidR="00AC34D3" w:rsidRPr="00AC34D3" w:rsidRDefault="00AC34D3" w:rsidP="00AC34D3">
            <w:pPr>
              <w:jc w:val="center"/>
            </w:pPr>
          </w:p>
        </w:tc>
        <w:tc>
          <w:tcPr>
            <w:tcW w:w="522" w:type="dxa"/>
            <w:tcBorders>
              <w:top w:val="nil"/>
              <w:left w:val="nil"/>
              <w:bottom w:val="nil"/>
              <w:right w:val="nil"/>
            </w:tcBorders>
            <w:vAlign w:val="center"/>
          </w:tcPr>
          <w:p w14:paraId="3F983688" w14:textId="77777777" w:rsidR="00AC34D3" w:rsidRPr="00AC34D3" w:rsidRDefault="00AC34D3" w:rsidP="00AC34D3">
            <w:pPr>
              <w:jc w:val="center"/>
            </w:pPr>
          </w:p>
        </w:tc>
      </w:tr>
      <w:tr w:rsidR="00AC34D3" w:rsidRPr="00AC34D3" w14:paraId="2B4DA417" w14:textId="77777777" w:rsidTr="00AC34D3">
        <w:trPr>
          <w:trHeight w:val="454"/>
        </w:trPr>
        <w:tc>
          <w:tcPr>
            <w:tcW w:w="520" w:type="dxa"/>
            <w:vAlign w:val="center"/>
          </w:tcPr>
          <w:p w14:paraId="7F284216" w14:textId="77777777" w:rsidR="00AC34D3" w:rsidRPr="00AC34D3" w:rsidRDefault="00AC34D3" w:rsidP="00AC34D3">
            <w:pPr>
              <w:jc w:val="center"/>
            </w:pPr>
            <w:r w:rsidRPr="00AC34D3">
              <w:t>3.</w:t>
            </w:r>
          </w:p>
        </w:tc>
        <w:tc>
          <w:tcPr>
            <w:tcW w:w="485" w:type="dxa"/>
            <w:tcBorders>
              <w:top w:val="nil"/>
              <w:bottom w:val="nil"/>
              <w:right w:val="nil"/>
            </w:tcBorders>
            <w:vAlign w:val="center"/>
          </w:tcPr>
          <w:p w14:paraId="467C4C30" w14:textId="77777777" w:rsidR="00AC34D3" w:rsidRPr="00AC34D3" w:rsidRDefault="00AC34D3" w:rsidP="00AC34D3">
            <w:pPr>
              <w:jc w:val="center"/>
            </w:pPr>
          </w:p>
        </w:tc>
        <w:tc>
          <w:tcPr>
            <w:tcW w:w="485" w:type="dxa"/>
            <w:tcBorders>
              <w:top w:val="nil"/>
              <w:left w:val="nil"/>
              <w:bottom w:val="nil"/>
              <w:right w:val="nil"/>
            </w:tcBorders>
            <w:vAlign w:val="center"/>
          </w:tcPr>
          <w:p w14:paraId="2983B391" w14:textId="77777777" w:rsidR="00AC34D3" w:rsidRPr="00AC34D3" w:rsidRDefault="00AC34D3" w:rsidP="00AC34D3">
            <w:pPr>
              <w:jc w:val="center"/>
            </w:pPr>
          </w:p>
        </w:tc>
        <w:tc>
          <w:tcPr>
            <w:tcW w:w="527" w:type="dxa"/>
            <w:tcBorders>
              <w:top w:val="nil"/>
              <w:left w:val="nil"/>
              <w:bottom w:val="nil"/>
              <w:right w:val="nil"/>
            </w:tcBorders>
            <w:vAlign w:val="center"/>
          </w:tcPr>
          <w:p w14:paraId="3C8C8B42" w14:textId="77777777" w:rsidR="00AC34D3" w:rsidRPr="00AC34D3" w:rsidRDefault="00AC34D3" w:rsidP="00AC34D3">
            <w:pPr>
              <w:jc w:val="center"/>
            </w:pPr>
          </w:p>
        </w:tc>
        <w:tc>
          <w:tcPr>
            <w:tcW w:w="522" w:type="dxa"/>
            <w:tcBorders>
              <w:top w:val="nil"/>
              <w:left w:val="nil"/>
              <w:bottom w:val="nil"/>
              <w:right w:val="nil"/>
            </w:tcBorders>
            <w:vAlign w:val="center"/>
          </w:tcPr>
          <w:p w14:paraId="76C724B0" w14:textId="77777777" w:rsidR="00AC34D3" w:rsidRPr="00AC34D3" w:rsidRDefault="00AC34D3" w:rsidP="00AC34D3">
            <w:pPr>
              <w:jc w:val="center"/>
            </w:pPr>
          </w:p>
        </w:tc>
        <w:tc>
          <w:tcPr>
            <w:tcW w:w="519" w:type="dxa"/>
            <w:tcBorders>
              <w:top w:val="nil"/>
              <w:left w:val="nil"/>
              <w:bottom w:val="nil"/>
              <w:right w:val="nil"/>
            </w:tcBorders>
            <w:vAlign w:val="center"/>
          </w:tcPr>
          <w:p w14:paraId="50D7593D" w14:textId="77777777" w:rsidR="00AC34D3" w:rsidRPr="00AC34D3" w:rsidRDefault="00AC34D3" w:rsidP="00AC34D3">
            <w:pPr>
              <w:jc w:val="center"/>
            </w:pPr>
          </w:p>
        </w:tc>
        <w:tc>
          <w:tcPr>
            <w:tcW w:w="529" w:type="dxa"/>
            <w:tcBorders>
              <w:top w:val="nil"/>
              <w:left w:val="nil"/>
              <w:right w:val="nil"/>
            </w:tcBorders>
            <w:vAlign w:val="center"/>
          </w:tcPr>
          <w:p w14:paraId="7087692D" w14:textId="77777777" w:rsidR="00AC34D3" w:rsidRPr="00AC34D3" w:rsidRDefault="00AC34D3" w:rsidP="00AC34D3">
            <w:pPr>
              <w:jc w:val="center"/>
            </w:pPr>
          </w:p>
        </w:tc>
        <w:tc>
          <w:tcPr>
            <w:tcW w:w="535" w:type="dxa"/>
            <w:tcBorders>
              <w:left w:val="nil"/>
            </w:tcBorders>
            <w:vAlign w:val="center"/>
          </w:tcPr>
          <w:p w14:paraId="15DAD265" w14:textId="77777777" w:rsidR="00AC34D3" w:rsidRPr="00AC34D3" w:rsidRDefault="00AC34D3" w:rsidP="00AC34D3">
            <w:pPr>
              <w:jc w:val="center"/>
            </w:pPr>
          </w:p>
        </w:tc>
        <w:tc>
          <w:tcPr>
            <w:tcW w:w="535" w:type="dxa"/>
            <w:vAlign w:val="center"/>
          </w:tcPr>
          <w:p w14:paraId="06C627AA"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P</w:t>
            </w:r>
          </w:p>
        </w:tc>
        <w:tc>
          <w:tcPr>
            <w:tcW w:w="535" w:type="dxa"/>
            <w:vAlign w:val="center"/>
          </w:tcPr>
          <w:p w14:paraId="7AEC565B" w14:textId="77777777" w:rsidR="00AC34D3" w:rsidRPr="00AC34D3" w:rsidRDefault="00AC34D3" w:rsidP="00AC34D3">
            <w:pPr>
              <w:jc w:val="center"/>
            </w:pPr>
            <w:r w:rsidRPr="00AC34D3">
              <w:t>E</w:t>
            </w:r>
          </w:p>
        </w:tc>
        <w:tc>
          <w:tcPr>
            <w:tcW w:w="528" w:type="dxa"/>
            <w:vAlign w:val="center"/>
          </w:tcPr>
          <w:p w14:paraId="57B9EAB3" w14:textId="77777777" w:rsidR="00AC34D3" w:rsidRPr="00AC34D3" w:rsidRDefault="00AC34D3" w:rsidP="00AC34D3">
            <w:pPr>
              <w:jc w:val="center"/>
            </w:pPr>
            <w:r w:rsidRPr="00AC34D3">
              <w:t>S</w:t>
            </w:r>
          </w:p>
        </w:tc>
        <w:tc>
          <w:tcPr>
            <w:tcW w:w="538" w:type="dxa"/>
            <w:vAlign w:val="center"/>
          </w:tcPr>
          <w:p w14:paraId="126DC8CB" w14:textId="77777777" w:rsidR="00AC34D3" w:rsidRPr="00AC34D3" w:rsidRDefault="00AC34D3" w:rsidP="00AC34D3">
            <w:pPr>
              <w:jc w:val="center"/>
            </w:pPr>
            <w:r w:rsidRPr="00AC34D3">
              <w:t>T</w:t>
            </w:r>
          </w:p>
        </w:tc>
        <w:tc>
          <w:tcPr>
            <w:tcW w:w="542" w:type="dxa"/>
            <w:tcBorders>
              <w:right w:val="nil"/>
            </w:tcBorders>
            <w:vAlign w:val="center"/>
          </w:tcPr>
          <w:p w14:paraId="18BCDF94" w14:textId="77777777" w:rsidR="00AC34D3" w:rsidRPr="00AC34D3" w:rsidRDefault="00AC34D3" w:rsidP="00AC34D3">
            <w:pPr>
              <w:jc w:val="center"/>
            </w:pPr>
          </w:p>
        </w:tc>
        <w:tc>
          <w:tcPr>
            <w:tcW w:w="528" w:type="dxa"/>
            <w:tcBorders>
              <w:top w:val="nil"/>
              <w:left w:val="nil"/>
              <w:right w:val="nil"/>
            </w:tcBorders>
            <w:vAlign w:val="center"/>
          </w:tcPr>
          <w:p w14:paraId="20D9DD5A" w14:textId="77777777" w:rsidR="00AC34D3" w:rsidRPr="00AC34D3" w:rsidRDefault="00AC34D3" w:rsidP="00AC34D3">
            <w:pPr>
              <w:jc w:val="center"/>
            </w:pPr>
          </w:p>
        </w:tc>
        <w:tc>
          <w:tcPr>
            <w:tcW w:w="522" w:type="dxa"/>
            <w:tcBorders>
              <w:top w:val="nil"/>
              <w:left w:val="nil"/>
              <w:right w:val="nil"/>
            </w:tcBorders>
            <w:vAlign w:val="center"/>
          </w:tcPr>
          <w:p w14:paraId="610D7C17" w14:textId="77777777" w:rsidR="00AC34D3" w:rsidRPr="00AC34D3" w:rsidRDefault="00AC34D3" w:rsidP="00AC34D3">
            <w:pPr>
              <w:jc w:val="center"/>
            </w:pPr>
          </w:p>
        </w:tc>
        <w:tc>
          <w:tcPr>
            <w:tcW w:w="498" w:type="dxa"/>
            <w:tcBorders>
              <w:top w:val="nil"/>
              <w:left w:val="nil"/>
              <w:right w:val="nil"/>
            </w:tcBorders>
            <w:vAlign w:val="center"/>
          </w:tcPr>
          <w:p w14:paraId="5D5E799C" w14:textId="77777777" w:rsidR="00AC34D3" w:rsidRPr="00AC34D3" w:rsidRDefault="00AC34D3" w:rsidP="00AC34D3">
            <w:pPr>
              <w:jc w:val="center"/>
            </w:pPr>
          </w:p>
        </w:tc>
        <w:tc>
          <w:tcPr>
            <w:tcW w:w="471" w:type="dxa"/>
            <w:tcBorders>
              <w:top w:val="nil"/>
              <w:left w:val="nil"/>
              <w:right w:val="nil"/>
            </w:tcBorders>
            <w:vAlign w:val="center"/>
          </w:tcPr>
          <w:p w14:paraId="0C6C4E29" w14:textId="77777777" w:rsidR="00AC34D3" w:rsidRPr="00AC34D3" w:rsidRDefault="00AC34D3" w:rsidP="00AC34D3">
            <w:pPr>
              <w:jc w:val="center"/>
            </w:pPr>
          </w:p>
        </w:tc>
        <w:tc>
          <w:tcPr>
            <w:tcW w:w="513" w:type="dxa"/>
            <w:tcBorders>
              <w:top w:val="nil"/>
              <w:left w:val="nil"/>
              <w:right w:val="nil"/>
            </w:tcBorders>
            <w:vAlign w:val="center"/>
          </w:tcPr>
          <w:p w14:paraId="31FF315E" w14:textId="77777777" w:rsidR="00AC34D3" w:rsidRPr="00AC34D3" w:rsidRDefault="00AC34D3" w:rsidP="00AC34D3">
            <w:pPr>
              <w:jc w:val="center"/>
            </w:pPr>
          </w:p>
        </w:tc>
        <w:tc>
          <w:tcPr>
            <w:tcW w:w="522" w:type="dxa"/>
            <w:tcBorders>
              <w:top w:val="nil"/>
              <w:left w:val="nil"/>
              <w:right w:val="nil"/>
            </w:tcBorders>
            <w:vAlign w:val="center"/>
          </w:tcPr>
          <w:p w14:paraId="2615BF03" w14:textId="77777777" w:rsidR="00AC34D3" w:rsidRPr="00AC34D3" w:rsidRDefault="00AC34D3" w:rsidP="00AC34D3">
            <w:pPr>
              <w:jc w:val="center"/>
            </w:pPr>
          </w:p>
        </w:tc>
      </w:tr>
      <w:tr w:rsidR="00AC34D3" w:rsidRPr="00AC34D3" w14:paraId="1EB91DF7" w14:textId="77777777" w:rsidTr="00AC34D3">
        <w:trPr>
          <w:trHeight w:val="454"/>
        </w:trPr>
        <w:tc>
          <w:tcPr>
            <w:tcW w:w="520" w:type="dxa"/>
            <w:vAlign w:val="center"/>
          </w:tcPr>
          <w:p w14:paraId="5C9CE391" w14:textId="77777777" w:rsidR="00AC34D3" w:rsidRPr="00AC34D3" w:rsidRDefault="00AC34D3" w:rsidP="00AC34D3">
            <w:pPr>
              <w:jc w:val="center"/>
            </w:pPr>
            <w:r w:rsidRPr="00AC34D3">
              <w:t>4.</w:t>
            </w:r>
          </w:p>
        </w:tc>
        <w:tc>
          <w:tcPr>
            <w:tcW w:w="485" w:type="dxa"/>
            <w:tcBorders>
              <w:top w:val="nil"/>
              <w:bottom w:val="nil"/>
              <w:right w:val="nil"/>
            </w:tcBorders>
            <w:vAlign w:val="center"/>
          </w:tcPr>
          <w:p w14:paraId="09D30A05" w14:textId="77777777" w:rsidR="00AC34D3" w:rsidRPr="00AC34D3" w:rsidRDefault="00AC34D3" w:rsidP="00AC34D3">
            <w:pPr>
              <w:jc w:val="center"/>
            </w:pPr>
          </w:p>
        </w:tc>
        <w:tc>
          <w:tcPr>
            <w:tcW w:w="485" w:type="dxa"/>
            <w:tcBorders>
              <w:top w:val="nil"/>
              <w:left w:val="nil"/>
              <w:bottom w:val="nil"/>
              <w:right w:val="nil"/>
            </w:tcBorders>
            <w:vAlign w:val="center"/>
          </w:tcPr>
          <w:p w14:paraId="00341B37" w14:textId="77777777" w:rsidR="00AC34D3" w:rsidRPr="00AC34D3" w:rsidRDefault="00AC34D3" w:rsidP="00AC34D3">
            <w:pPr>
              <w:jc w:val="center"/>
            </w:pPr>
          </w:p>
        </w:tc>
        <w:tc>
          <w:tcPr>
            <w:tcW w:w="527" w:type="dxa"/>
            <w:tcBorders>
              <w:top w:val="nil"/>
              <w:left w:val="nil"/>
              <w:bottom w:val="nil"/>
              <w:right w:val="nil"/>
            </w:tcBorders>
            <w:vAlign w:val="center"/>
          </w:tcPr>
          <w:p w14:paraId="6A04C5B3" w14:textId="77777777" w:rsidR="00AC34D3" w:rsidRPr="00AC34D3" w:rsidRDefault="00AC34D3" w:rsidP="00AC34D3">
            <w:pPr>
              <w:jc w:val="center"/>
            </w:pPr>
          </w:p>
        </w:tc>
        <w:tc>
          <w:tcPr>
            <w:tcW w:w="522" w:type="dxa"/>
            <w:tcBorders>
              <w:top w:val="nil"/>
              <w:left w:val="nil"/>
              <w:bottom w:val="nil"/>
              <w:right w:val="nil"/>
            </w:tcBorders>
            <w:vAlign w:val="center"/>
          </w:tcPr>
          <w:p w14:paraId="54215120" w14:textId="77777777" w:rsidR="00AC34D3" w:rsidRPr="00AC34D3" w:rsidRDefault="00AC34D3" w:rsidP="00AC34D3">
            <w:pPr>
              <w:jc w:val="center"/>
            </w:pPr>
          </w:p>
        </w:tc>
        <w:tc>
          <w:tcPr>
            <w:tcW w:w="519" w:type="dxa"/>
            <w:tcBorders>
              <w:top w:val="nil"/>
              <w:left w:val="nil"/>
              <w:bottom w:val="nil"/>
            </w:tcBorders>
            <w:vAlign w:val="center"/>
          </w:tcPr>
          <w:p w14:paraId="1D320C79" w14:textId="77777777" w:rsidR="00AC34D3" w:rsidRPr="00AC34D3" w:rsidRDefault="00AC34D3" w:rsidP="00AC34D3">
            <w:pPr>
              <w:jc w:val="center"/>
            </w:pPr>
          </w:p>
        </w:tc>
        <w:tc>
          <w:tcPr>
            <w:tcW w:w="529" w:type="dxa"/>
            <w:vAlign w:val="center"/>
          </w:tcPr>
          <w:p w14:paraId="24153B40" w14:textId="77777777" w:rsidR="00AC34D3" w:rsidRPr="00AC34D3" w:rsidRDefault="00AC34D3" w:rsidP="00AC34D3">
            <w:pPr>
              <w:jc w:val="center"/>
            </w:pPr>
            <w:r w:rsidRPr="00AC34D3">
              <w:t>F</w:t>
            </w:r>
          </w:p>
        </w:tc>
        <w:tc>
          <w:tcPr>
            <w:tcW w:w="535" w:type="dxa"/>
            <w:vAlign w:val="center"/>
          </w:tcPr>
          <w:p w14:paraId="5D8ED00E" w14:textId="77777777" w:rsidR="00AC34D3" w:rsidRPr="00AC34D3" w:rsidRDefault="00AC34D3" w:rsidP="00AC34D3">
            <w:pPr>
              <w:jc w:val="center"/>
            </w:pPr>
            <w:r w:rsidRPr="00AC34D3">
              <w:t>E</w:t>
            </w:r>
          </w:p>
        </w:tc>
        <w:tc>
          <w:tcPr>
            <w:tcW w:w="535" w:type="dxa"/>
            <w:vAlign w:val="center"/>
          </w:tcPr>
          <w:p w14:paraId="4AD07FB4"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R</w:t>
            </w:r>
          </w:p>
        </w:tc>
        <w:tc>
          <w:tcPr>
            <w:tcW w:w="535" w:type="dxa"/>
            <w:vAlign w:val="center"/>
          </w:tcPr>
          <w:p w14:paraId="3BBFF555" w14:textId="77777777" w:rsidR="00AC34D3" w:rsidRPr="00AC34D3" w:rsidRDefault="00AC34D3" w:rsidP="00AC34D3">
            <w:pPr>
              <w:jc w:val="center"/>
            </w:pPr>
            <w:r w:rsidRPr="00AC34D3">
              <w:t>T</w:t>
            </w:r>
          </w:p>
        </w:tc>
        <w:tc>
          <w:tcPr>
            <w:tcW w:w="528" w:type="dxa"/>
            <w:vAlign w:val="center"/>
          </w:tcPr>
          <w:p w14:paraId="4E3388A8" w14:textId="77777777" w:rsidR="00AC34D3" w:rsidRPr="00AC34D3" w:rsidRDefault="00AC34D3" w:rsidP="00AC34D3">
            <w:pPr>
              <w:jc w:val="center"/>
            </w:pPr>
            <w:r w:rsidRPr="00AC34D3">
              <w:t>I</w:t>
            </w:r>
          </w:p>
        </w:tc>
        <w:tc>
          <w:tcPr>
            <w:tcW w:w="538" w:type="dxa"/>
            <w:vAlign w:val="center"/>
          </w:tcPr>
          <w:p w14:paraId="2A0E7983" w14:textId="77777777" w:rsidR="00AC34D3" w:rsidRPr="00AC34D3" w:rsidRDefault="00AC34D3" w:rsidP="00AC34D3">
            <w:pPr>
              <w:jc w:val="center"/>
            </w:pPr>
            <w:r w:rsidRPr="00AC34D3">
              <w:t>L</w:t>
            </w:r>
          </w:p>
        </w:tc>
        <w:tc>
          <w:tcPr>
            <w:tcW w:w="542" w:type="dxa"/>
            <w:tcBorders>
              <w:bottom w:val="single" w:sz="4" w:space="0" w:color="auto"/>
            </w:tcBorders>
            <w:vAlign w:val="center"/>
          </w:tcPr>
          <w:p w14:paraId="08586053" w14:textId="77777777" w:rsidR="00AC34D3" w:rsidRPr="00AC34D3" w:rsidRDefault="00AC34D3" w:rsidP="00AC34D3">
            <w:pPr>
              <w:jc w:val="center"/>
            </w:pPr>
            <w:r w:rsidRPr="00AC34D3">
              <w:t>I</w:t>
            </w:r>
          </w:p>
        </w:tc>
        <w:tc>
          <w:tcPr>
            <w:tcW w:w="528" w:type="dxa"/>
            <w:tcBorders>
              <w:bottom w:val="single" w:sz="4" w:space="0" w:color="auto"/>
            </w:tcBorders>
            <w:vAlign w:val="center"/>
          </w:tcPr>
          <w:p w14:paraId="4173F970" w14:textId="77777777" w:rsidR="00AC34D3" w:rsidRPr="00AC34D3" w:rsidRDefault="00AC34D3" w:rsidP="00AC34D3">
            <w:pPr>
              <w:jc w:val="center"/>
            </w:pPr>
            <w:r w:rsidRPr="00AC34D3">
              <w:t>S</w:t>
            </w:r>
          </w:p>
        </w:tc>
        <w:tc>
          <w:tcPr>
            <w:tcW w:w="522" w:type="dxa"/>
            <w:tcBorders>
              <w:bottom w:val="single" w:sz="4" w:space="0" w:color="auto"/>
            </w:tcBorders>
            <w:vAlign w:val="center"/>
          </w:tcPr>
          <w:p w14:paraId="19351AC0" w14:textId="77777777" w:rsidR="00AC34D3" w:rsidRPr="00AC34D3" w:rsidRDefault="00AC34D3" w:rsidP="00AC34D3">
            <w:pPr>
              <w:jc w:val="center"/>
            </w:pPr>
            <w:r w:rsidRPr="00AC34D3">
              <w:t>A</w:t>
            </w:r>
          </w:p>
        </w:tc>
        <w:tc>
          <w:tcPr>
            <w:tcW w:w="498" w:type="dxa"/>
            <w:tcBorders>
              <w:bottom w:val="single" w:sz="4" w:space="0" w:color="auto"/>
            </w:tcBorders>
            <w:vAlign w:val="center"/>
          </w:tcPr>
          <w:p w14:paraId="25500228" w14:textId="77777777" w:rsidR="00AC34D3" w:rsidRPr="00AC34D3" w:rsidRDefault="00AC34D3" w:rsidP="00AC34D3">
            <w:pPr>
              <w:jc w:val="center"/>
            </w:pPr>
            <w:r w:rsidRPr="00AC34D3">
              <w:t>T</w:t>
            </w:r>
          </w:p>
        </w:tc>
        <w:tc>
          <w:tcPr>
            <w:tcW w:w="471" w:type="dxa"/>
            <w:tcBorders>
              <w:bottom w:val="single" w:sz="4" w:space="0" w:color="auto"/>
            </w:tcBorders>
            <w:vAlign w:val="center"/>
          </w:tcPr>
          <w:p w14:paraId="096F7A2C" w14:textId="77777777" w:rsidR="00AC34D3" w:rsidRPr="00AC34D3" w:rsidRDefault="00AC34D3" w:rsidP="00AC34D3">
            <w:pPr>
              <w:jc w:val="center"/>
            </w:pPr>
            <w:r w:rsidRPr="00AC34D3">
              <w:t>I</w:t>
            </w:r>
          </w:p>
        </w:tc>
        <w:tc>
          <w:tcPr>
            <w:tcW w:w="513" w:type="dxa"/>
            <w:tcBorders>
              <w:bottom w:val="single" w:sz="4" w:space="0" w:color="auto"/>
            </w:tcBorders>
            <w:vAlign w:val="center"/>
          </w:tcPr>
          <w:p w14:paraId="14AEA1F5" w14:textId="77777777" w:rsidR="00AC34D3" w:rsidRPr="00AC34D3" w:rsidRDefault="00AC34D3" w:rsidP="00AC34D3">
            <w:pPr>
              <w:jc w:val="center"/>
            </w:pPr>
            <w:r w:rsidRPr="00AC34D3">
              <w:t>O</w:t>
            </w:r>
          </w:p>
        </w:tc>
        <w:tc>
          <w:tcPr>
            <w:tcW w:w="522" w:type="dxa"/>
            <w:tcBorders>
              <w:bottom w:val="single" w:sz="4" w:space="0" w:color="auto"/>
            </w:tcBorders>
            <w:vAlign w:val="center"/>
          </w:tcPr>
          <w:p w14:paraId="0A8801C8" w14:textId="77777777" w:rsidR="00AC34D3" w:rsidRPr="00AC34D3" w:rsidRDefault="00AC34D3" w:rsidP="00AC34D3">
            <w:pPr>
              <w:jc w:val="center"/>
            </w:pPr>
            <w:r w:rsidRPr="00AC34D3">
              <w:t>N</w:t>
            </w:r>
          </w:p>
        </w:tc>
      </w:tr>
      <w:tr w:rsidR="00AC34D3" w:rsidRPr="00AC34D3" w14:paraId="6AC714FF" w14:textId="77777777" w:rsidTr="00AC34D3">
        <w:trPr>
          <w:trHeight w:val="454"/>
        </w:trPr>
        <w:tc>
          <w:tcPr>
            <w:tcW w:w="520" w:type="dxa"/>
            <w:vAlign w:val="center"/>
          </w:tcPr>
          <w:p w14:paraId="3EBF4B12" w14:textId="77777777" w:rsidR="00AC34D3" w:rsidRPr="00AC34D3" w:rsidRDefault="00AC34D3" w:rsidP="00AC34D3">
            <w:pPr>
              <w:jc w:val="center"/>
            </w:pPr>
            <w:r w:rsidRPr="00AC34D3">
              <w:t>5.</w:t>
            </w:r>
          </w:p>
        </w:tc>
        <w:tc>
          <w:tcPr>
            <w:tcW w:w="485" w:type="dxa"/>
            <w:tcBorders>
              <w:top w:val="nil"/>
              <w:bottom w:val="nil"/>
              <w:right w:val="nil"/>
            </w:tcBorders>
            <w:vAlign w:val="center"/>
          </w:tcPr>
          <w:p w14:paraId="4BAFD02C" w14:textId="77777777" w:rsidR="00AC34D3" w:rsidRPr="00AC34D3" w:rsidRDefault="00AC34D3" w:rsidP="00AC34D3">
            <w:pPr>
              <w:jc w:val="center"/>
            </w:pPr>
          </w:p>
        </w:tc>
        <w:tc>
          <w:tcPr>
            <w:tcW w:w="485" w:type="dxa"/>
            <w:tcBorders>
              <w:top w:val="nil"/>
              <w:left w:val="nil"/>
              <w:bottom w:val="nil"/>
              <w:right w:val="nil"/>
            </w:tcBorders>
            <w:vAlign w:val="center"/>
          </w:tcPr>
          <w:p w14:paraId="32D211A2" w14:textId="77777777" w:rsidR="00AC34D3" w:rsidRPr="00AC34D3" w:rsidRDefault="00AC34D3" w:rsidP="00AC34D3">
            <w:pPr>
              <w:jc w:val="center"/>
            </w:pPr>
          </w:p>
        </w:tc>
        <w:tc>
          <w:tcPr>
            <w:tcW w:w="527" w:type="dxa"/>
            <w:tcBorders>
              <w:top w:val="nil"/>
              <w:left w:val="nil"/>
              <w:bottom w:val="nil"/>
              <w:right w:val="nil"/>
            </w:tcBorders>
            <w:vAlign w:val="center"/>
          </w:tcPr>
          <w:p w14:paraId="3FFB5209" w14:textId="77777777" w:rsidR="00AC34D3" w:rsidRPr="00AC34D3" w:rsidRDefault="00AC34D3" w:rsidP="00AC34D3">
            <w:pPr>
              <w:jc w:val="center"/>
            </w:pPr>
          </w:p>
        </w:tc>
        <w:tc>
          <w:tcPr>
            <w:tcW w:w="522" w:type="dxa"/>
            <w:tcBorders>
              <w:top w:val="nil"/>
              <w:left w:val="nil"/>
              <w:bottom w:val="nil"/>
              <w:right w:val="nil"/>
            </w:tcBorders>
            <w:vAlign w:val="center"/>
          </w:tcPr>
          <w:p w14:paraId="27870979" w14:textId="77777777" w:rsidR="00AC34D3" w:rsidRPr="00AC34D3" w:rsidRDefault="00AC34D3" w:rsidP="00AC34D3">
            <w:pPr>
              <w:jc w:val="center"/>
            </w:pPr>
          </w:p>
        </w:tc>
        <w:tc>
          <w:tcPr>
            <w:tcW w:w="519" w:type="dxa"/>
            <w:tcBorders>
              <w:top w:val="nil"/>
              <w:left w:val="nil"/>
              <w:bottom w:val="nil"/>
            </w:tcBorders>
            <w:vAlign w:val="center"/>
          </w:tcPr>
          <w:p w14:paraId="02833782" w14:textId="77777777" w:rsidR="00AC34D3" w:rsidRPr="00AC34D3" w:rsidRDefault="00AC34D3" w:rsidP="00AC34D3">
            <w:pPr>
              <w:jc w:val="center"/>
            </w:pPr>
          </w:p>
        </w:tc>
        <w:tc>
          <w:tcPr>
            <w:tcW w:w="529" w:type="dxa"/>
            <w:tcBorders>
              <w:bottom w:val="single" w:sz="4" w:space="0" w:color="auto"/>
            </w:tcBorders>
            <w:vAlign w:val="center"/>
          </w:tcPr>
          <w:p w14:paraId="7EF533D0" w14:textId="77777777" w:rsidR="00AC34D3" w:rsidRPr="00AC34D3" w:rsidRDefault="00AC34D3" w:rsidP="00AC34D3">
            <w:pPr>
              <w:jc w:val="center"/>
            </w:pPr>
            <w:r w:rsidRPr="00AC34D3">
              <w:t>S</w:t>
            </w:r>
          </w:p>
        </w:tc>
        <w:tc>
          <w:tcPr>
            <w:tcW w:w="535" w:type="dxa"/>
            <w:tcBorders>
              <w:bottom w:val="single" w:sz="4" w:space="0" w:color="auto"/>
            </w:tcBorders>
            <w:vAlign w:val="center"/>
          </w:tcPr>
          <w:p w14:paraId="1FD1BE9C" w14:textId="77777777" w:rsidR="00AC34D3" w:rsidRPr="00AC34D3" w:rsidRDefault="00AC34D3" w:rsidP="00AC34D3">
            <w:pPr>
              <w:jc w:val="center"/>
            </w:pPr>
            <w:r w:rsidRPr="00AC34D3">
              <w:t>P</w:t>
            </w:r>
          </w:p>
        </w:tc>
        <w:tc>
          <w:tcPr>
            <w:tcW w:w="535" w:type="dxa"/>
            <w:vAlign w:val="center"/>
          </w:tcPr>
          <w:p w14:paraId="4C8A1D72"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O</w:t>
            </w:r>
          </w:p>
        </w:tc>
        <w:tc>
          <w:tcPr>
            <w:tcW w:w="535" w:type="dxa"/>
            <w:vAlign w:val="center"/>
          </w:tcPr>
          <w:p w14:paraId="69986FC9" w14:textId="77777777" w:rsidR="00AC34D3" w:rsidRPr="00AC34D3" w:rsidRDefault="00AC34D3" w:rsidP="00AC34D3">
            <w:pPr>
              <w:jc w:val="center"/>
            </w:pPr>
            <w:r w:rsidRPr="00AC34D3">
              <w:t>R</w:t>
            </w:r>
          </w:p>
        </w:tc>
        <w:tc>
          <w:tcPr>
            <w:tcW w:w="528" w:type="dxa"/>
            <w:vAlign w:val="center"/>
          </w:tcPr>
          <w:p w14:paraId="180555E7" w14:textId="77777777" w:rsidR="00AC34D3" w:rsidRPr="00AC34D3" w:rsidRDefault="00AC34D3" w:rsidP="00AC34D3">
            <w:pPr>
              <w:jc w:val="center"/>
            </w:pPr>
            <w:r w:rsidRPr="00AC34D3">
              <w:t>E</w:t>
            </w:r>
          </w:p>
        </w:tc>
        <w:tc>
          <w:tcPr>
            <w:tcW w:w="538" w:type="dxa"/>
            <w:vAlign w:val="center"/>
          </w:tcPr>
          <w:p w14:paraId="1FBD3744" w14:textId="77777777" w:rsidR="00AC34D3" w:rsidRPr="00AC34D3" w:rsidRDefault="00AC34D3" w:rsidP="00AC34D3">
            <w:pPr>
              <w:jc w:val="center"/>
            </w:pPr>
            <w:r w:rsidRPr="00AC34D3">
              <w:t>S</w:t>
            </w:r>
          </w:p>
        </w:tc>
        <w:tc>
          <w:tcPr>
            <w:tcW w:w="542" w:type="dxa"/>
            <w:tcBorders>
              <w:right w:val="nil"/>
            </w:tcBorders>
            <w:vAlign w:val="center"/>
          </w:tcPr>
          <w:p w14:paraId="38FDF5F5" w14:textId="77777777" w:rsidR="00AC34D3" w:rsidRPr="00AC34D3" w:rsidRDefault="00AC34D3" w:rsidP="00AC34D3">
            <w:pPr>
              <w:jc w:val="center"/>
            </w:pPr>
          </w:p>
        </w:tc>
        <w:tc>
          <w:tcPr>
            <w:tcW w:w="528" w:type="dxa"/>
            <w:tcBorders>
              <w:left w:val="nil"/>
              <w:right w:val="nil"/>
            </w:tcBorders>
            <w:vAlign w:val="center"/>
          </w:tcPr>
          <w:p w14:paraId="01D19212" w14:textId="77777777" w:rsidR="00AC34D3" w:rsidRPr="00AC34D3" w:rsidRDefault="00AC34D3" w:rsidP="00AC34D3">
            <w:pPr>
              <w:jc w:val="center"/>
            </w:pPr>
          </w:p>
        </w:tc>
        <w:tc>
          <w:tcPr>
            <w:tcW w:w="522" w:type="dxa"/>
            <w:tcBorders>
              <w:left w:val="nil"/>
              <w:right w:val="nil"/>
            </w:tcBorders>
            <w:vAlign w:val="center"/>
          </w:tcPr>
          <w:p w14:paraId="5FDD7CC0" w14:textId="77777777" w:rsidR="00AC34D3" w:rsidRPr="00AC34D3" w:rsidRDefault="00AC34D3" w:rsidP="00AC34D3">
            <w:pPr>
              <w:jc w:val="center"/>
            </w:pPr>
          </w:p>
        </w:tc>
        <w:tc>
          <w:tcPr>
            <w:tcW w:w="498" w:type="dxa"/>
            <w:tcBorders>
              <w:left w:val="nil"/>
              <w:bottom w:val="nil"/>
              <w:right w:val="nil"/>
            </w:tcBorders>
            <w:vAlign w:val="center"/>
          </w:tcPr>
          <w:p w14:paraId="4F07C524" w14:textId="77777777" w:rsidR="00AC34D3" w:rsidRPr="00AC34D3" w:rsidRDefault="00AC34D3" w:rsidP="00AC34D3">
            <w:pPr>
              <w:jc w:val="center"/>
            </w:pPr>
          </w:p>
        </w:tc>
        <w:tc>
          <w:tcPr>
            <w:tcW w:w="471" w:type="dxa"/>
            <w:tcBorders>
              <w:left w:val="nil"/>
              <w:bottom w:val="nil"/>
              <w:right w:val="nil"/>
            </w:tcBorders>
            <w:vAlign w:val="center"/>
          </w:tcPr>
          <w:p w14:paraId="7822DC6D" w14:textId="77777777" w:rsidR="00AC34D3" w:rsidRPr="00AC34D3" w:rsidRDefault="00AC34D3" w:rsidP="00AC34D3">
            <w:pPr>
              <w:jc w:val="center"/>
            </w:pPr>
          </w:p>
        </w:tc>
        <w:tc>
          <w:tcPr>
            <w:tcW w:w="513" w:type="dxa"/>
            <w:tcBorders>
              <w:left w:val="nil"/>
              <w:bottom w:val="nil"/>
              <w:right w:val="nil"/>
            </w:tcBorders>
            <w:vAlign w:val="center"/>
          </w:tcPr>
          <w:p w14:paraId="6C6F4671" w14:textId="77777777" w:rsidR="00AC34D3" w:rsidRPr="00AC34D3" w:rsidRDefault="00AC34D3" w:rsidP="00AC34D3">
            <w:pPr>
              <w:jc w:val="center"/>
            </w:pPr>
          </w:p>
        </w:tc>
        <w:tc>
          <w:tcPr>
            <w:tcW w:w="522" w:type="dxa"/>
            <w:tcBorders>
              <w:left w:val="nil"/>
              <w:bottom w:val="nil"/>
              <w:right w:val="nil"/>
            </w:tcBorders>
            <w:vAlign w:val="center"/>
          </w:tcPr>
          <w:p w14:paraId="03EE5F35" w14:textId="77777777" w:rsidR="00AC34D3" w:rsidRPr="00AC34D3" w:rsidRDefault="00AC34D3" w:rsidP="00AC34D3">
            <w:pPr>
              <w:jc w:val="center"/>
            </w:pPr>
          </w:p>
        </w:tc>
      </w:tr>
      <w:tr w:rsidR="00AC34D3" w:rsidRPr="00AC34D3" w14:paraId="36B36A83" w14:textId="77777777" w:rsidTr="00AC34D3">
        <w:trPr>
          <w:trHeight w:val="454"/>
        </w:trPr>
        <w:tc>
          <w:tcPr>
            <w:tcW w:w="520" w:type="dxa"/>
            <w:vAlign w:val="center"/>
          </w:tcPr>
          <w:p w14:paraId="727D62EF" w14:textId="77777777" w:rsidR="00AC34D3" w:rsidRPr="00AC34D3" w:rsidRDefault="00AC34D3" w:rsidP="00AC34D3">
            <w:pPr>
              <w:jc w:val="center"/>
            </w:pPr>
            <w:r w:rsidRPr="00AC34D3">
              <w:t>6.</w:t>
            </w:r>
          </w:p>
        </w:tc>
        <w:tc>
          <w:tcPr>
            <w:tcW w:w="485" w:type="dxa"/>
            <w:tcBorders>
              <w:top w:val="nil"/>
              <w:bottom w:val="nil"/>
              <w:right w:val="nil"/>
            </w:tcBorders>
            <w:vAlign w:val="center"/>
          </w:tcPr>
          <w:p w14:paraId="4F496508" w14:textId="77777777" w:rsidR="00AC34D3" w:rsidRPr="00AC34D3" w:rsidRDefault="00AC34D3" w:rsidP="00AC34D3">
            <w:pPr>
              <w:jc w:val="center"/>
            </w:pPr>
          </w:p>
        </w:tc>
        <w:tc>
          <w:tcPr>
            <w:tcW w:w="485" w:type="dxa"/>
            <w:tcBorders>
              <w:top w:val="nil"/>
              <w:left w:val="nil"/>
              <w:bottom w:val="nil"/>
              <w:right w:val="nil"/>
            </w:tcBorders>
            <w:vAlign w:val="center"/>
          </w:tcPr>
          <w:p w14:paraId="4DB5C7A3" w14:textId="77777777" w:rsidR="00AC34D3" w:rsidRPr="00AC34D3" w:rsidRDefault="00AC34D3" w:rsidP="00AC34D3">
            <w:pPr>
              <w:jc w:val="center"/>
            </w:pPr>
          </w:p>
        </w:tc>
        <w:tc>
          <w:tcPr>
            <w:tcW w:w="527" w:type="dxa"/>
            <w:tcBorders>
              <w:top w:val="nil"/>
              <w:left w:val="nil"/>
              <w:bottom w:val="nil"/>
              <w:right w:val="nil"/>
            </w:tcBorders>
            <w:vAlign w:val="center"/>
          </w:tcPr>
          <w:p w14:paraId="51B888FD" w14:textId="77777777" w:rsidR="00AC34D3" w:rsidRPr="00AC34D3" w:rsidRDefault="00AC34D3" w:rsidP="00AC34D3">
            <w:pPr>
              <w:jc w:val="center"/>
            </w:pPr>
          </w:p>
        </w:tc>
        <w:tc>
          <w:tcPr>
            <w:tcW w:w="522" w:type="dxa"/>
            <w:tcBorders>
              <w:top w:val="nil"/>
              <w:left w:val="nil"/>
              <w:right w:val="nil"/>
            </w:tcBorders>
            <w:vAlign w:val="center"/>
          </w:tcPr>
          <w:p w14:paraId="2F6C2468" w14:textId="77777777" w:rsidR="00AC34D3" w:rsidRPr="00AC34D3" w:rsidRDefault="00AC34D3" w:rsidP="00AC34D3">
            <w:pPr>
              <w:jc w:val="center"/>
            </w:pPr>
          </w:p>
        </w:tc>
        <w:tc>
          <w:tcPr>
            <w:tcW w:w="519" w:type="dxa"/>
            <w:tcBorders>
              <w:top w:val="nil"/>
              <w:left w:val="nil"/>
              <w:bottom w:val="single" w:sz="4" w:space="0" w:color="auto"/>
              <w:right w:val="nil"/>
            </w:tcBorders>
            <w:vAlign w:val="center"/>
          </w:tcPr>
          <w:p w14:paraId="62BD8318" w14:textId="77777777" w:rsidR="00AC34D3" w:rsidRPr="00AC34D3" w:rsidRDefault="00AC34D3" w:rsidP="00AC34D3">
            <w:pPr>
              <w:jc w:val="center"/>
            </w:pPr>
          </w:p>
        </w:tc>
        <w:tc>
          <w:tcPr>
            <w:tcW w:w="529" w:type="dxa"/>
            <w:tcBorders>
              <w:left w:val="nil"/>
              <w:right w:val="nil"/>
            </w:tcBorders>
            <w:vAlign w:val="center"/>
          </w:tcPr>
          <w:p w14:paraId="1B5B1D57" w14:textId="77777777" w:rsidR="00AC34D3" w:rsidRPr="00AC34D3" w:rsidRDefault="00AC34D3" w:rsidP="00AC34D3">
            <w:pPr>
              <w:jc w:val="center"/>
            </w:pPr>
          </w:p>
        </w:tc>
        <w:tc>
          <w:tcPr>
            <w:tcW w:w="535" w:type="dxa"/>
            <w:tcBorders>
              <w:left w:val="nil"/>
            </w:tcBorders>
            <w:vAlign w:val="center"/>
          </w:tcPr>
          <w:p w14:paraId="1181627B" w14:textId="77777777" w:rsidR="00AC34D3" w:rsidRPr="00AC34D3" w:rsidRDefault="00AC34D3" w:rsidP="00AC34D3">
            <w:pPr>
              <w:jc w:val="center"/>
            </w:pPr>
          </w:p>
        </w:tc>
        <w:tc>
          <w:tcPr>
            <w:tcW w:w="535" w:type="dxa"/>
            <w:vAlign w:val="center"/>
          </w:tcPr>
          <w:p w14:paraId="2BABD44A"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D</w:t>
            </w:r>
          </w:p>
        </w:tc>
        <w:tc>
          <w:tcPr>
            <w:tcW w:w="535" w:type="dxa"/>
            <w:vAlign w:val="center"/>
          </w:tcPr>
          <w:p w14:paraId="79FBD8EC" w14:textId="77777777" w:rsidR="00AC34D3" w:rsidRPr="00AC34D3" w:rsidRDefault="00AC34D3" w:rsidP="00AC34D3">
            <w:pPr>
              <w:jc w:val="center"/>
            </w:pPr>
            <w:r w:rsidRPr="00AC34D3">
              <w:t>I</w:t>
            </w:r>
          </w:p>
        </w:tc>
        <w:tc>
          <w:tcPr>
            <w:tcW w:w="528" w:type="dxa"/>
            <w:vAlign w:val="center"/>
          </w:tcPr>
          <w:p w14:paraId="4DBDBEDC" w14:textId="77777777" w:rsidR="00AC34D3" w:rsidRPr="00AC34D3" w:rsidRDefault="00AC34D3" w:rsidP="00AC34D3">
            <w:pPr>
              <w:jc w:val="center"/>
            </w:pPr>
            <w:r w:rsidRPr="00AC34D3">
              <w:t>S</w:t>
            </w:r>
          </w:p>
        </w:tc>
        <w:tc>
          <w:tcPr>
            <w:tcW w:w="538" w:type="dxa"/>
            <w:tcBorders>
              <w:bottom w:val="single" w:sz="4" w:space="0" w:color="auto"/>
            </w:tcBorders>
            <w:vAlign w:val="center"/>
          </w:tcPr>
          <w:p w14:paraId="034FD1C5" w14:textId="77777777" w:rsidR="00AC34D3" w:rsidRPr="00AC34D3" w:rsidRDefault="00AC34D3" w:rsidP="00AC34D3">
            <w:pPr>
              <w:jc w:val="center"/>
            </w:pPr>
            <w:r w:rsidRPr="00AC34D3">
              <w:t>E</w:t>
            </w:r>
          </w:p>
        </w:tc>
        <w:tc>
          <w:tcPr>
            <w:tcW w:w="542" w:type="dxa"/>
            <w:tcBorders>
              <w:bottom w:val="single" w:sz="4" w:space="0" w:color="auto"/>
            </w:tcBorders>
            <w:vAlign w:val="center"/>
          </w:tcPr>
          <w:p w14:paraId="282F2FDC" w14:textId="77777777" w:rsidR="00AC34D3" w:rsidRPr="00AC34D3" w:rsidRDefault="00AC34D3" w:rsidP="00AC34D3">
            <w:pPr>
              <w:jc w:val="center"/>
            </w:pPr>
            <w:r w:rsidRPr="00AC34D3">
              <w:t>A</w:t>
            </w:r>
          </w:p>
        </w:tc>
        <w:tc>
          <w:tcPr>
            <w:tcW w:w="528" w:type="dxa"/>
            <w:tcBorders>
              <w:bottom w:val="single" w:sz="4" w:space="0" w:color="auto"/>
            </w:tcBorders>
            <w:vAlign w:val="center"/>
          </w:tcPr>
          <w:p w14:paraId="354BD4BB" w14:textId="77777777" w:rsidR="00AC34D3" w:rsidRPr="00AC34D3" w:rsidRDefault="00AC34D3" w:rsidP="00AC34D3">
            <w:pPr>
              <w:jc w:val="center"/>
            </w:pPr>
            <w:r w:rsidRPr="00AC34D3">
              <w:t>S</w:t>
            </w:r>
          </w:p>
        </w:tc>
        <w:tc>
          <w:tcPr>
            <w:tcW w:w="522" w:type="dxa"/>
            <w:tcBorders>
              <w:bottom w:val="single" w:sz="4" w:space="0" w:color="auto"/>
            </w:tcBorders>
            <w:vAlign w:val="center"/>
          </w:tcPr>
          <w:p w14:paraId="392CD131" w14:textId="77777777" w:rsidR="00AC34D3" w:rsidRPr="00AC34D3" w:rsidRDefault="00AC34D3" w:rsidP="00AC34D3">
            <w:pPr>
              <w:jc w:val="center"/>
            </w:pPr>
            <w:r w:rsidRPr="00AC34D3">
              <w:t>E</w:t>
            </w:r>
          </w:p>
        </w:tc>
        <w:tc>
          <w:tcPr>
            <w:tcW w:w="498" w:type="dxa"/>
            <w:tcBorders>
              <w:top w:val="nil"/>
              <w:bottom w:val="nil"/>
              <w:right w:val="nil"/>
            </w:tcBorders>
            <w:vAlign w:val="center"/>
          </w:tcPr>
          <w:p w14:paraId="076214AE" w14:textId="77777777" w:rsidR="00AC34D3" w:rsidRPr="00AC34D3" w:rsidRDefault="00AC34D3" w:rsidP="00AC34D3">
            <w:pPr>
              <w:jc w:val="center"/>
            </w:pPr>
          </w:p>
        </w:tc>
        <w:tc>
          <w:tcPr>
            <w:tcW w:w="471" w:type="dxa"/>
            <w:tcBorders>
              <w:top w:val="nil"/>
              <w:left w:val="nil"/>
              <w:bottom w:val="nil"/>
              <w:right w:val="nil"/>
            </w:tcBorders>
            <w:vAlign w:val="center"/>
          </w:tcPr>
          <w:p w14:paraId="58BFFC73" w14:textId="77777777" w:rsidR="00AC34D3" w:rsidRPr="00AC34D3" w:rsidRDefault="00AC34D3" w:rsidP="00AC34D3">
            <w:pPr>
              <w:jc w:val="center"/>
            </w:pPr>
          </w:p>
        </w:tc>
        <w:tc>
          <w:tcPr>
            <w:tcW w:w="513" w:type="dxa"/>
            <w:tcBorders>
              <w:top w:val="nil"/>
              <w:left w:val="nil"/>
              <w:bottom w:val="nil"/>
              <w:right w:val="nil"/>
            </w:tcBorders>
            <w:vAlign w:val="center"/>
          </w:tcPr>
          <w:p w14:paraId="5844AC2E" w14:textId="77777777" w:rsidR="00AC34D3" w:rsidRPr="00AC34D3" w:rsidRDefault="00AC34D3" w:rsidP="00AC34D3">
            <w:pPr>
              <w:jc w:val="center"/>
            </w:pPr>
          </w:p>
        </w:tc>
        <w:tc>
          <w:tcPr>
            <w:tcW w:w="522" w:type="dxa"/>
            <w:tcBorders>
              <w:top w:val="nil"/>
              <w:left w:val="nil"/>
              <w:bottom w:val="nil"/>
              <w:right w:val="nil"/>
            </w:tcBorders>
            <w:vAlign w:val="center"/>
          </w:tcPr>
          <w:p w14:paraId="5D8E49D5" w14:textId="77777777" w:rsidR="00AC34D3" w:rsidRPr="00AC34D3" w:rsidRDefault="00AC34D3" w:rsidP="00AC34D3">
            <w:pPr>
              <w:jc w:val="center"/>
            </w:pPr>
          </w:p>
        </w:tc>
      </w:tr>
      <w:tr w:rsidR="00AC34D3" w:rsidRPr="00AC34D3" w14:paraId="53A7D9F2" w14:textId="77777777" w:rsidTr="00AC34D3">
        <w:trPr>
          <w:trHeight w:val="454"/>
        </w:trPr>
        <w:tc>
          <w:tcPr>
            <w:tcW w:w="520" w:type="dxa"/>
            <w:vAlign w:val="center"/>
          </w:tcPr>
          <w:p w14:paraId="1C0A0047" w14:textId="77777777" w:rsidR="00AC34D3" w:rsidRPr="00AC34D3" w:rsidRDefault="00AC34D3" w:rsidP="00AC34D3">
            <w:pPr>
              <w:jc w:val="center"/>
            </w:pPr>
            <w:r w:rsidRPr="00AC34D3">
              <w:t>7.</w:t>
            </w:r>
          </w:p>
        </w:tc>
        <w:tc>
          <w:tcPr>
            <w:tcW w:w="485" w:type="dxa"/>
            <w:tcBorders>
              <w:top w:val="nil"/>
              <w:bottom w:val="nil"/>
              <w:right w:val="nil"/>
            </w:tcBorders>
            <w:vAlign w:val="center"/>
          </w:tcPr>
          <w:p w14:paraId="46B971B8" w14:textId="77777777" w:rsidR="00AC34D3" w:rsidRPr="00AC34D3" w:rsidRDefault="00AC34D3" w:rsidP="00AC34D3">
            <w:pPr>
              <w:jc w:val="center"/>
            </w:pPr>
          </w:p>
        </w:tc>
        <w:tc>
          <w:tcPr>
            <w:tcW w:w="485" w:type="dxa"/>
            <w:tcBorders>
              <w:top w:val="nil"/>
              <w:left w:val="nil"/>
              <w:right w:val="nil"/>
            </w:tcBorders>
            <w:vAlign w:val="center"/>
          </w:tcPr>
          <w:p w14:paraId="534C7616" w14:textId="77777777" w:rsidR="00AC34D3" w:rsidRPr="00AC34D3" w:rsidRDefault="00AC34D3" w:rsidP="00AC34D3">
            <w:pPr>
              <w:jc w:val="center"/>
            </w:pPr>
          </w:p>
        </w:tc>
        <w:tc>
          <w:tcPr>
            <w:tcW w:w="527" w:type="dxa"/>
            <w:tcBorders>
              <w:top w:val="nil"/>
              <w:left w:val="nil"/>
            </w:tcBorders>
            <w:vAlign w:val="center"/>
          </w:tcPr>
          <w:p w14:paraId="375B0674" w14:textId="77777777" w:rsidR="00AC34D3" w:rsidRPr="00AC34D3" w:rsidRDefault="00AC34D3" w:rsidP="00AC34D3">
            <w:pPr>
              <w:jc w:val="center"/>
            </w:pPr>
          </w:p>
        </w:tc>
        <w:tc>
          <w:tcPr>
            <w:tcW w:w="522" w:type="dxa"/>
            <w:vAlign w:val="center"/>
          </w:tcPr>
          <w:p w14:paraId="3A136F86" w14:textId="77777777" w:rsidR="00AC34D3" w:rsidRPr="00AC34D3" w:rsidRDefault="00AC34D3" w:rsidP="00AC34D3">
            <w:pPr>
              <w:jc w:val="center"/>
            </w:pPr>
            <w:r w:rsidRPr="00AC34D3">
              <w:t>A</w:t>
            </w:r>
          </w:p>
        </w:tc>
        <w:tc>
          <w:tcPr>
            <w:tcW w:w="519" w:type="dxa"/>
            <w:tcBorders>
              <w:top w:val="single" w:sz="4" w:space="0" w:color="auto"/>
            </w:tcBorders>
            <w:vAlign w:val="center"/>
          </w:tcPr>
          <w:p w14:paraId="16AA4A4A" w14:textId="77777777" w:rsidR="00AC34D3" w:rsidRPr="00AC34D3" w:rsidRDefault="00AC34D3" w:rsidP="00AC34D3">
            <w:pPr>
              <w:jc w:val="center"/>
            </w:pPr>
            <w:r w:rsidRPr="00AC34D3">
              <w:t>S</w:t>
            </w:r>
          </w:p>
        </w:tc>
        <w:tc>
          <w:tcPr>
            <w:tcW w:w="529" w:type="dxa"/>
            <w:vAlign w:val="center"/>
          </w:tcPr>
          <w:p w14:paraId="1DF0ADDC" w14:textId="77777777" w:rsidR="00AC34D3" w:rsidRPr="00AC34D3" w:rsidRDefault="00AC34D3" w:rsidP="00AC34D3">
            <w:pPr>
              <w:jc w:val="center"/>
            </w:pPr>
            <w:r w:rsidRPr="00AC34D3">
              <w:t>E</w:t>
            </w:r>
          </w:p>
        </w:tc>
        <w:tc>
          <w:tcPr>
            <w:tcW w:w="535" w:type="dxa"/>
            <w:vAlign w:val="center"/>
          </w:tcPr>
          <w:p w14:paraId="354A9482" w14:textId="77777777" w:rsidR="00AC34D3" w:rsidRPr="00AC34D3" w:rsidRDefault="00AC34D3" w:rsidP="00AC34D3">
            <w:pPr>
              <w:jc w:val="center"/>
            </w:pPr>
            <w:r w:rsidRPr="00AC34D3">
              <w:t>X</w:t>
            </w:r>
          </w:p>
        </w:tc>
        <w:tc>
          <w:tcPr>
            <w:tcW w:w="535" w:type="dxa"/>
            <w:vAlign w:val="center"/>
          </w:tcPr>
          <w:p w14:paraId="093012ED"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U</w:t>
            </w:r>
          </w:p>
        </w:tc>
        <w:tc>
          <w:tcPr>
            <w:tcW w:w="535" w:type="dxa"/>
            <w:vAlign w:val="center"/>
          </w:tcPr>
          <w:p w14:paraId="1452BD75" w14:textId="77777777" w:rsidR="00AC34D3" w:rsidRPr="00AC34D3" w:rsidRDefault="00AC34D3" w:rsidP="00AC34D3">
            <w:pPr>
              <w:jc w:val="center"/>
            </w:pPr>
            <w:r w:rsidRPr="00AC34D3">
              <w:t>A</w:t>
            </w:r>
          </w:p>
        </w:tc>
        <w:tc>
          <w:tcPr>
            <w:tcW w:w="528" w:type="dxa"/>
            <w:vAlign w:val="center"/>
          </w:tcPr>
          <w:p w14:paraId="453ADD30" w14:textId="77777777" w:rsidR="00AC34D3" w:rsidRPr="00AC34D3" w:rsidRDefault="00AC34D3" w:rsidP="00AC34D3">
            <w:pPr>
              <w:jc w:val="center"/>
            </w:pPr>
            <w:r w:rsidRPr="00AC34D3">
              <w:t>L</w:t>
            </w:r>
          </w:p>
        </w:tc>
        <w:tc>
          <w:tcPr>
            <w:tcW w:w="538" w:type="dxa"/>
            <w:tcBorders>
              <w:bottom w:val="nil"/>
              <w:right w:val="nil"/>
            </w:tcBorders>
            <w:vAlign w:val="center"/>
          </w:tcPr>
          <w:p w14:paraId="7E44504D" w14:textId="77777777" w:rsidR="00AC34D3" w:rsidRPr="00AC34D3" w:rsidRDefault="00AC34D3" w:rsidP="00AC34D3">
            <w:pPr>
              <w:jc w:val="center"/>
            </w:pPr>
          </w:p>
        </w:tc>
        <w:tc>
          <w:tcPr>
            <w:tcW w:w="542" w:type="dxa"/>
            <w:tcBorders>
              <w:left w:val="nil"/>
              <w:bottom w:val="nil"/>
              <w:right w:val="nil"/>
            </w:tcBorders>
            <w:vAlign w:val="center"/>
          </w:tcPr>
          <w:p w14:paraId="1DC9A052" w14:textId="77777777" w:rsidR="00AC34D3" w:rsidRPr="00AC34D3" w:rsidRDefault="00AC34D3" w:rsidP="00AC34D3">
            <w:pPr>
              <w:jc w:val="center"/>
            </w:pPr>
          </w:p>
        </w:tc>
        <w:tc>
          <w:tcPr>
            <w:tcW w:w="528" w:type="dxa"/>
            <w:tcBorders>
              <w:left w:val="nil"/>
              <w:bottom w:val="nil"/>
              <w:right w:val="nil"/>
            </w:tcBorders>
            <w:vAlign w:val="center"/>
          </w:tcPr>
          <w:p w14:paraId="5B18377D" w14:textId="77777777" w:rsidR="00AC34D3" w:rsidRPr="00AC34D3" w:rsidRDefault="00AC34D3" w:rsidP="00AC34D3">
            <w:pPr>
              <w:jc w:val="center"/>
            </w:pPr>
          </w:p>
        </w:tc>
        <w:tc>
          <w:tcPr>
            <w:tcW w:w="522" w:type="dxa"/>
            <w:tcBorders>
              <w:left w:val="nil"/>
              <w:bottom w:val="nil"/>
              <w:right w:val="nil"/>
            </w:tcBorders>
            <w:vAlign w:val="center"/>
          </w:tcPr>
          <w:p w14:paraId="4B159E1C" w14:textId="77777777" w:rsidR="00AC34D3" w:rsidRPr="00AC34D3" w:rsidRDefault="00AC34D3" w:rsidP="00AC34D3">
            <w:pPr>
              <w:jc w:val="center"/>
            </w:pPr>
          </w:p>
        </w:tc>
        <w:tc>
          <w:tcPr>
            <w:tcW w:w="498" w:type="dxa"/>
            <w:tcBorders>
              <w:top w:val="nil"/>
              <w:left w:val="nil"/>
              <w:bottom w:val="nil"/>
              <w:right w:val="nil"/>
            </w:tcBorders>
            <w:vAlign w:val="center"/>
          </w:tcPr>
          <w:p w14:paraId="175F8100" w14:textId="77777777" w:rsidR="00AC34D3" w:rsidRPr="00AC34D3" w:rsidRDefault="00AC34D3" w:rsidP="00AC34D3">
            <w:pPr>
              <w:jc w:val="center"/>
            </w:pPr>
          </w:p>
        </w:tc>
        <w:tc>
          <w:tcPr>
            <w:tcW w:w="471" w:type="dxa"/>
            <w:tcBorders>
              <w:top w:val="nil"/>
              <w:left w:val="nil"/>
              <w:bottom w:val="nil"/>
              <w:right w:val="nil"/>
            </w:tcBorders>
            <w:vAlign w:val="center"/>
          </w:tcPr>
          <w:p w14:paraId="45E494E5" w14:textId="77777777" w:rsidR="00AC34D3" w:rsidRPr="00AC34D3" w:rsidRDefault="00AC34D3" w:rsidP="00AC34D3">
            <w:pPr>
              <w:jc w:val="center"/>
            </w:pPr>
          </w:p>
        </w:tc>
        <w:tc>
          <w:tcPr>
            <w:tcW w:w="513" w:type="dxa"/>
            <w:tcBorders>
              <w:top w:val="nil"/>
              <w:left w:val="nil"/>
              <w:bottom w:val="nil"/>
              <w:right w:val="nil"/>
            </w:tcBorders>
            <w:vAlign w:val="center"/>
          </w:tcPr>
          <w:p w14:paraId="6D31025C" w14:textId="77777777" w:rsidR="00AC34D3" w:rsidRPr="00AC34D3" w:rsidRDefault="00AC34D3" w:rsidP="00AC34D3">
            <w:pPr>
              <w:jc w:val="center"/>
            </w:pPr>
          </w:p>
        </w:tc>
        <w:tc>
          <w:tcPr>
            <w:tcW w:w="522" w:type="dxa"/>
            <w:tcBorders>
              <w:top w:val="nil"/>
              <w:left w:val="nil"/>
              <w:bottom w:val="nil"/>
              <w:right w:val="nil"/>
            </w:tcBorders>
            <w:vAlign w:val="center"/>
          </w:tcPr>
          <w:p w14:paraId="0C347637" w14:textId="77777777" w:rsidR="00AC34D3" w:rsidRPr="00AC34D3" w:rsidRDefault="00AC34D3" w:rsidP="00AC34D3">
            <w:pPr>
              <w:jc w:val="center"/>
            </w:pPr>
          </w:p>
        </w:tc>
      </w:tr>
      <w:tr w:rsidR="00AC34D3" w:rsidRPr="00AC34D3" w14:paraId="52D1626C" w14:textId="77777777" w:rsidTr="00AC34D3">
        <w:trPr>
          <w:trHeight w:val="454"/>
        </w:trPr>
        <w:tc>
          <w:tcPr>
            <w:tcW w:w="520" w:type="dxa"/>
            <w:vAlign w:val="center"/>
          </w:tcPr>
          <w:p w14:paraId="6960FB11" w14:textId="77777777" w:rsidR="00AC34D3" w:rsidRPr="00AC34D3" w:rsidRDefault="00AC34D3" w:rsidP="00AC34D3">
            <w:pPr>
              <w:jc w:val="center"/>
            </w:pPr>
            <w:r w:rsidRPr="00AC34D3">
              <w:t>8.</w:t>
            </w:r>
          </w:p>
        </w:tc>
        <w:tc>
          <w:tcPr>
            <w:tcW w:w="485" w:type="dxa"/>
            <w:tcBorders>
              <w:top w:val="nil"/>
              <w:bottom w:val="nil"/>
            </w:tcBorders>
            <w:vAlign w:val="center"/>
          </w:tcPr>
          <w:p w14:paraId="488CB96E" w14:textId="77777777" w:rsidR="00AC34D3" w:rsidRPr="00AC34D3" w:rsidRDefault="00AC34D3" w:rsidP="00AC34D3">
            <w:pPr>
              <w:jc w:val="center"/>
            </w:pPr>
          </w:p>
        </w:tc>
        <w:tc>
          <w:tcPr>
            <w:tcW w:w="485" w:type="dxa"/>
            <w:tcBorders>
              <w:bottom w:val="single" w:sz="4" w:space="0" w:color="auto"/>
            </w:tcBorders>
            <w:vAlign w:val="center"/>
          </w:tcPr>
          <w:p w14:paraId="59B28D45" w14:textId="77777777" w:rsidR="00AC34D3" w:rsidRPr="00AC34D3" w:rsidRDefault="00AC34D3" w:rsidP="00AC34D3">
            <w:pPr>
              <w:jc w:val="center"/>
            </w:pPr>
            <w:r w:rsidRPr="00AC34D3">
              <w:t>A</w:t>
            </w:r>
          </w:p>
        </w:tc>
        <w:tc>
          <w:tcPr>
            <w:tcW w:w="527" w:type="dxa"/>
            <w:tcBorders>
              <w:bottom w:val="single" w:sz="4" w:space="0" w:color="auto"/>
            </w:tcBorders>
            <w:vAlign w:val="center"/>
          </w:tcPr>
          <w:p w14:paraId="31E287E1" w14:textId="77777777" w:rsidR="00AC34D3" w:rsidRPr="00AC34D3" w:rsidRDefault="00AC34D3" w:rsidP="00AC34D3">
            <w:pPr>
              <w:jc w:val="center"/>
            </w:pPr>
            <w:r w:rsidRPr="00AC34D3">
              <w:t>P</w:t>
            </w:r>
          </w:p>
        </w:tc>
        <w:tc>
          <w:tcPr>
            <w:tcW w:w="522" w:type="dxa"/>
            <w:vAlign w:val="center"/>
          </w:tcPr>
          <w:p w14:paraId="5A838739" w14:textId="77777777" w:rsidR="00AC34D3" w:rsidRPr="00AC34D3" w:rsidRDefault="00AC34D3" w:rsidP="00AC34D3">
            <w:pPr>
              <w:jc w:val="center"/>
            </w:pPr>
            <w:r w:rsidRPr="00AC34D3">
              <w:t>P</w:t>
            </w:r>
          </w:p>
        </w:tc>
        <w:tc>
          <w:tcPr>
            <w:tcW w:w="519" w:type="dxa"/>
            <w:vAlign w:val="center"/>
          </w:tcPr>
          <w:p w14:paraId="02E7704D" w14:textId="77777777" w:rsidR="00AC34D3" w:rsidRPr="00AC34D3" w:rsidRDefault="00AC34D3" w:rsidP="00AC34D3">
            <w:pPr>
              <w:jc w:val="center"/>
            </w:pPr>
            <w:r w:rsidRPr="00AC34D3">
              <w:t>L</w:t>
            </w:r>
          </w:p>
        </w:tc>
        <w:tc>
          <w:tcPr>
            <w:tcW w:w="529" w:type="dxa"/>
            <w:vAlign w:val="center"/>
          </w:tcPr>
          <w:p w14:paraId="03CBDE3E" w14:textId="77777777" w:rsidR="00AC34D3" w:rsidRPr="00AC34D3" w:rsidRDefault="00AC34D3" w:rsidP="00AC34D3">
            <w:pPr>
              <w:jc w:val="center"/>
            </w:pPr>
            <w:r w:rsidRPr="00AC34D3">
              <w:t>E</w:t>
            </w:r>
          </w:p>
        </w:tc>
        <w:tc>
          <w:tcPr>
            <w:tcW w:w="535" w:type="dxa"/>
            <w:vAlign w:val="center"/>
          </w:tcPr>
          <w:p w14:paraId="3F19A0B4" w14:textId="77777777" w:rsidR="00AC34D3" w:rsidRPr="00AC34D3" w:rsidRDefault="00AC34D3" w:rsidP="00AC34D3">
            <w:pPr>
              <w:jc w:val="center"/>
            </w:pPr>
            <w:r w:rsidRPr="00AC34D3">
              <w:t>S</w:t>
            </w:r>
          </w:p>
        </w:tc>
        <w:tc>
          <w:tcPr>
            <w:tcW w:w="535" w:type="dxa"/>
            <w:vAlign w:val="center"/>
          </w:tcPr>
          <w:p w14:paraId="5537025B"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C</w:t>
            </w:r>
          </w:p>
        </w:tc>
        <w:tc>
          <w:tcPr>
            <w:tcW w:w="535" w:type="dxa"/>
            <w:vAlign w:val="center"/>
          </w:tcPr>
          <w:p w14:paraId="3A6239F8" w14:textId="77777777" w:rsidR="00AC34D3" w:rsidRPr="00AC34D3" w:rsidRDefault="00AC34D3" w:rsidP="00AC34D3">
            <w:pPr>
              <w:jc w:val="center"/>
            </w:pPr>
            <w:r w:rsidRPr="00AC34D3">
              <w:t>A</w:t>
            </w:r>
          </w:p>
        </w:tc>
        <w:tc>
          <w:tcPr>
            <w:tcW w:w="528" w:type="dxa"/>
            <w:vAlign w:val="center"/>
          </w:tcPr>
          <w:p w14:paraId="6556C1EC" w14:textId="77777777" w:rsidR="00AC34D3" w:rsidRPr="00AC34D3" w:rsidRDefault="00AC34D3" w:rsidP="00AC34D3">
            <w:pPr>
              <w:jc w:val="center"/>
            </w:pPr>
            <w:r w:rsidRPr="00AC34D3">
              <w:t>B</w:t>
            </w:r>
          </w:p>
        </w:tc>
        <w:tc>
          <w:tcPr>
            <w:tcW w:w="538" w:type="dxa"/>
            <w:tcBorders>
              <w:top w:val="nil"/>
              <w:right w:val="nil"/>
            </w:tcBorders>
            <w:vAlign w:val="center"/>
          </w:tcPr>
          <w:p w14:paraId="4C5A6AFA" w14:textId="77777777" w:rsidR="00AC34D3" w:rsidRPr="00AC34D3" w:rsidRDefault="00AC34D3" w:rsidP="00AC34D3">
            <w:pPr>
              <w:jc w:val="center"/>
            </w:pPr>
          </w:p>
        </w:tc>
        <w:tc>
          <w:tcPr>
            <w:tcW w:w="542" w:type="dxa"/>
            <w:tcBorders>
              <w:top w:val="nil"/>
              <w:left w:val="nil"/>
              <w:right w:val="nil"/>
            </w:tcBorders>
            <w:vAlign w:val="center"/>
          </w:tcPr>
          <w:p w14:paraId="43C6D668" w14:textId="77777777" w:rsidR="00AC34D3" w:rsidRPr="00AC34D3" w:rsidRDefault="00AC34D3" w:rsidP="00AC34D3">
            <w:pPr>
              <w:jc w:val="center"/>
            </w:pPr>
          </w:p>
        </w:tc>
        <w:tc>
          <w:tcPr>
            <w:tcW w:w="528" w:type="dxa"/>
            <w:tcBorders>
              <w:top w:val="nil"/>
              <w:left w:val="nil"/>
              <w:right w:val="nil"/>
            </w:tcBorders>
            <w:vAlign w:val="center"/>
          </w:tcPr>
          <w:p w14:paraId="3E1C289A" w14:textId="77777777" w:rsidR="00AC34D3" w:rsidRPr="00AC34D3" w:rsidRDefault="00AC34D3" w:rsidP="00AC34D3">
            <w:pPr>
              <w:jc w:val="center"/>
            </w:pPr>
          </w:p>
        </w:tc>
        <w:tc>
          <w:tcPr>
            <w:tcW w:w="522" w:type="dxa"/>
            <w:tcBorders>
              <w:top w:val="nil"/>
              <w:left w:val="nil"/>
              <w:right w:val="nil"/>
            </w:tcBorders>
            <w:vAlign w:val="center"/>
          </w:tcPr>
          <w:p w14:paraId="594E6719" w14:textId="77777777" w:rsidR="00AC34D3" w:rsidRPr="00AC34D3" w:rsidRDefault="00AC34D3" w:rsidP="00AC34D3">
            <w:pPr>
              <w:jc w:val="center"/>
            </w:pPr>
          </w:p>
        </w:tc>
        <w:tc>
          <w:tcPr>
            <w:tcW w:w="498" w:type="dxa"/>
            <w:tcBorders>
              <w:top w:val="nil"/>
              <w:left w:val="nil"/>
              <w:bottom w:val="nil"/>
              <w:right w:val="nil"/>
            </w:tcBorders>
            <w:vAlign w:val="center"/>
          </w:tcPr>
          <w:p w14:paraId="2FD60B0A" w14:textId="77777777" w:rsidR="00AC34D3" w:rsidRPr="00AC34D3" w:rsidRDefault="00AC34D3" w:rsidP="00AC34D3">
            <w:pPr>
              <w:jc w:val="center"/>
            </w:pPr>
          </w:p>
        </w:tc>
        <w:tc>
          <w:tcPr>
            <w:tcW w:w="471" w:type="dxa"/>
            <w:tcBorders>
              <w:top w:val="nil"/>
              <w:left w:val="nil"/>
              <w:bottom w:val="nil"/>
              <w:right w:val="nil"/>
            </w:tcBorders>
            <w:vAlign w:val="center"/>
          </w:tcPr>
          <w:p w14:paraId="41725A1F" w14:textId="77777777" w:rsidR="00AC34D3" w:rsidRPr="00AC34D3" w:rsidRDefault="00AC34D3" w:rsidP="00AC34D3">
            <w:pPr>
              <w:jc w:val="center"/>
            </w:pPr>
          </w:p>
        </w:tc>
        <w:tc>
          <w:tcPr>
            <w:tcW w:w="513" w:type="dxa"/>
            <w:tcBorders>
              <w:top w:val="nil"/>
              <w:left w:val="nil"/>
              <w:bottom w:val="nil"/>
              <w:right w:val="nil"/>
            </w:tcBorders>
            <w:vAlign w:val="center"/>
          </w:tcPr>
          <w:p w14:paraId="5AF828C8" w14:textId="77777777" w:rsidR="00AC34D3" w:rsidRPr="00AC34D3" w:rsidRDefault="00AC34D3" w:rsidP="00AC34D3">
            <w:pPr>
              <w:jc w:val="center"/>
            </w:pPr>
          </w:p>
        </w:tc>
        <w:tc>
          <w:tcPr>
            <w:tcW w:w="522" w:type="dxa"/>
            <w:tcBorders>
              <w:top w:val="nil"/>
              <w:left w:val="nil"/>
              <w:bottom w:val="nil"/>
              <w:right w:val="nil"/>
            </w:tcBorders>
            <w:vAlign w:val="center"/>
          </w:tcPr>
          <w:p w14:paraId="7D417278" w14:textId="77777777" w:rsidR="00AC34D3" w:rsidRPr="00AC34D3" w:rsidRDefault="00AC34D3" w:rsidP="00AC34D3">
            <w:pPr>
              <w:jc w:val="center"/>
            </w:pPr>
          </w:p>
        </w:tc>
      </w:tr>
      <w:tr w:rsidR="00AC34D3" w:rsidRPr="00AC34D3" w14:paraId="11CEF4B0" w14:textId="77777777" w:rsidTr="00AC34D3">
        <w:trPr>
          <w:trHeight w:val="454"/>
        </w:trPr>
        <w:tc>
          <w:tcPr>
            <w:tcW w:w="520" w:type="dxa"/>
            <w:vAlign w:val="center"/>
          </w:tcPr>
          <w:p w14:paraId="45B9BAC0" w14:textId="77777777" w:rsidR="00AC34D3" w:rsidRPr="00AC34D3" w:rsidRDefault="00AC34D3" w:rsidP="00AC34D3">
            <w:pPr>
              <w:jc w:val="center"/>
            </w:pPr>
            <w:r w:rsidRPr="00AC34D3">
              <w:t>9.</w:t>
            </w:r>
          </w:p>
        </w:tc>
        <w:tc>
          <w:tcPr>
            <w:tcW w:w="485" w:type="dxa"/>
            <w:tcBorders>
              <w:top w:val="nil"/>
              <w:bottom w:val="nil"/>
              <w:right w:val="nil"/>
            </w:tcBorders>
            <w:vAlign w:val="center"/>
          </w:tcPr>
          <w:p w14:paraId="013E38B6" w14:textId="77777777" w:rsidR="00AC34D3" w:rsidRPr="00AC34D3" w:rsidRDefault="00AC34D3" w:rsidP="00AC34D3">
            <w:pPr>
              <w:jc w:val="center"/>
            </w:pPr>
          </w:p>
        </w:tc>
        <w:tc>
          <w:tcPr>
            <w:tcW w:w="485" w:type="dxa"/>
            <w:tcBorders>
              <w:left w:val="nil"/>
              <w:bottom w:val="nil"/>
              <w:right w:val="nil"/>
            </w:tcBorders>
            <w:vAlign w:val="center"/>
          </w:tcPr>
          <w:p w14:paraId="4B12533E" w14:textId="77777777" w:rsidR="00AC34D3" w:rsidRPr="00AC34D3" w:rsidRDefault="00AC34D3" w:rsidP="00AC34D3">
            <w:pPr>
              <w:jc w:val="center"/>
            </w:pPr>
          </w:p>
        </w:tc>
        <w:tc>
          <w:tcPr>
            <w:tcW w:w="527" w:type="dxa"/>
            <w:tcBorders>
              <w:left w:val="nil"/>
              <w:bottom w:val="nil"/>
            </w:tcBorders>
            <w:vAlign w:val="center"/>
          </w:tcPr>
          <w:p w14:paraId="1910430D" w14:textId="77777777" w:rsidR="00AC34D3" w:rsidRPr="00AC34D3" w:rsidRDefault="00AC34D3" w:rsidP="00AC34D3">
            <w:pPr>
              <w:jc w:val="center"/>
            </w:pPr>
          </w:p>
        </w:tc>
        <w:tc>
          <w:tcPr>
            <w:tcW w:w="522" w:type="dxa"/>
            <w:tcBorders>
              <w:bottom w:val="single" w:sz="4" w:space="0" w:color="auto"/>
            </w:tcBorders>
            <w:vAlign w:val="center"/>
          </w:tcPr>
          <w:p w14:paraId="1FE8FA47" w14:textId="77777777" w:rsidR="00AC34D3" w:rsidRPr="00AC34D3" w:rsidRDefault="00AC34D3" w:rsidP="00AC34D3">
            <w:pPr>
              <w:jc w:val="center"/>
            </w:pPr>
            <w:r w:rsidRPr="00AC34D3">
              <w:t>V</w:t>
            </w:r>
          </w:p>
        </w:tc>
        <w:tc>
          <w:tcPr>
            <w:tcW w:w="519" w:type="dxa"/>
            <w:tcBorders>
              <w:bottom w:val="single" w:sz="4" w:space="0" w:color="auto"/>
            </w:tcBorders>
            <w:vAlign w:val="center"/>
          </w:tcPr>
          <w:p w14:paraId="47D6443E" w14:textId="77777777" w:rsidR="00AC34D3" w:rsidRPr="00AC34D3" w:rsidRDefault="00AC34D3" w:rsidP="00AC34D3">
            <w:pPr>
              <w:jc w:val="center"/>
            </w:pPr>
            <w:r w:rsidRPr="00AC34D3">
              <w:t>E</w:t>
            </w:r>
          </w:p>
        </w:tc>
        <w:tc>
          <w:tcPr>
            <w:tcW w:w="529" w:type="dxa"/>
            <w:tcBorders>
              <w:bottom w:val="single" w:sz="4" w:space="0" w:color="auto"/>
            </w:tcBorders>
            <w:vAlign w:val="center"/>
          </w:tcPr>
          <w:p w14:paraId="0204DF2F" w14:textId="77777777" w:rsidR="00AC34D3" w:rsidRPr="00AC34D3" w:rsidRDefault="00AC34D3" w:rsidP="00AC34D3">
            <w:pPr>
              <w:jc w:val="center"/>
            </w:pPr>
            <w:r w:rsidRPr="00AC34D3">
              <w:t>G</w:t>
            </w:r>
          </w:p>
        </w:tc>
        <w:tc>
          <w:tcPr>
            <w:tcW w:w="535" w:type="dxa"/>
            <w:vAlign w:val="center"/>
          </w:tcPr>
          <w:p w14:paraId="0FF2CDB1" w14:textId="77777777" w:rsidR="00AC34D3" w:rsidRPr="00AC34D3" w:rsidRDefault="00AC34D3" w:rsidP="00AC34D3">
            <w:pPr>
              <w:jc w:val="center"/>
            </w:pPr>
            <w:r w:rsidRPr="00AC34D3">
              <w:t>E</w:t>
            </w:r>
          </w:p>
        </w:tc>
        <w:tc>
          <w:tcPr>
            <w:tcW w:w="535" w:type="dxa"/>
            <w:vAlign w:val="center"/>
          </w:tcPr>
          <w:p w14:paraId="70C9BAF2"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T</w:t>
            </w:r>
          </w:p>
        </w:tc>
        <w:tc>
          <w:tcPr>
            <w:tcW w:w="535" w:type="dxa"/>
            <w:vAlign w:val="center"/>
          </w:tcPr>
          <w:p w14:paraId="0615B6E0" w14:textId="77777777" w:rsidR="00AC34D3" w:rsidRPr="00AC34D3" w:rsidRDefault="00AC34D3" w:rsidP="00AC34D3">
            <w:pPr>
              <w:jc w:val="center"/>
            </w:pPr>
            <w:r w:rsidRPr="00AC34D3">
              <w:t>A</w:t>
            </w:r>
          </w:p>
        </w:tc>
        <w:tc>
          <w:tcPr>
            <w:tcW w:w="528" w:type="dxa"/>
            <w:vAlign w:val="center"/>
          </w:tcPr>
          <w:p w14:paraId="0A1564A7" w14:textId="77777777" w:rsidR="00AC34D3" w:rsidRPr="00AC34D3" w:rsidRDefault="00AC34D3" w:rsidP="00AC34D3">
            <w:pPr>
              <w:jc w:val="center"/>
            </w:pPr>
            <w:r w:rsidRPr="00AC34D3">
              <w:t>T</w:t>
            </w:r>
          </w:p>
        </w:tc>
        <w:tc>
          <w:tcPr>
            <w:tcW w:w="538" w:type="dxa"/>
            <w:vAlign w:val="center"/>
          </w:tcPr>
          <w:p w14:paraId="71C313C3" w14:textId="77777777" w:rsidR="00AC34D3" w:rsidRPr="00AC34D3" w:rsidRDefault="00AC34D3" w:rsidP="00AC34D3">
            <w:pPr>
              <w:jc w:val="center"/>
            </w:pPr>
            <w:r w:rsidRPr="00AC34D3">
              <w:t>I</w:t>
            </w:r>
          </w:p>
        </w:tc>
        <w:tc>
          <w:tcPr>
            <w:tcW w:w="542" w:type="dxa"/>
            <w:vAlign w:val="center"/>
          </w:tcPr>
          <w:p w14:paraId="63DA0969" w14:textId="77777777" w:rsidR="00AC34D3" w:rsidRPr="00AC34D3" w:rsidRDefault="00AC34D3" w:rsidP="00AC34D3">
            <w:pPr>
              <w:jc w:val="center"/>
            </w:pPr>
            <w:r w:rsidRPr="00AC34D3">
              <w:t>V</w:t>
            </w:r>
          </w:p>
        </w:tc>
        <w:tc>
          <w:tcPr>
            <w:tcW w:w="528" w:type="dxa"/>
            <w:vAlign w:val="center"/>
          </w:tcPr>
          <w:p w14:paraId="3EA7FECD" w14:textId="77777777" w:rsidR="00AC34D3" w:rsidRPr="00AC34D3" w:rsidRDefault="00AC34D3" w:rsidP="00AC34D3">
            <w:pPr>
              <w:jc w:val="center"/>
            </w:pPr>
            <w:r w:rsidRPr="00AC34D3">
              <w:t>E</w:t>
            </w:r>
          </w:p>
        </w:tc>
        <w:tc>
          <w:tcPr>
            <w:tcW w:w="522" w:type="dxa"/>
            <w:vAlign w:val="center"/>
          </w:tcPr>
          <w:p w14:paraId="4DE6C967" w14:textId="77777777" w:rsidR="00AC34D3" w:rsidRPr="00AC34D3" w:rsidRDefault="00AC34D3" w:rsidP="00AC34D3">
            <w:pPr>
              <w:jc w:val="center"/>
            </w:pPr>
          </w:p>
        </w:tc>
        <w:tc>
          <w:tcPr>
            <w:tcW w:w="498" w:type="dxa"/>
            <w:tcBorders>
              <w:top w:val="nil"/>
              <w:right w:val="nil"/>
            </w:tcBorders>
            <w:vAlign w:val="center"/>
          </w:tcPr>
          <w:p w14:paraId="29C94079" w14:textId="77777777" w:rsidR="00AC34D3" w:rsidRPr="00AC34D3" w:rsidRDefault="00AC34D3" w:rsidP="00AC34D3">
            <w:pPr>
              <w:jc w:val="center"/>
            </w:pPr>
          </w:p>
        </w:tc>
        <w:tc>
          <w:tcPr>
            <w:tcW w:w="471" w:type="dxa"/>
            <w:tcBorders>
              <w:top w:val="nil"/>
              <w:left w:val="nil"/>
              <w:bottom w:val="nil"/>
              <w:right w:val="nil"/>
            </w:tcBorders>
            <w:vAlign w:val="center"/>
          </w:tcPr>
          <w:p w14:paraId="28BB2372" w14:textId="77777777" w:rsidR="00AC34D3" w:rsidRPr="00AC34D3" w:rsidRDefault="00AC34D3" w:rsidP="00AC34D3">
            <w:pPr>
              <w:jc w:val="center"/>
            </w:pPr>
          </w:p>
        </w:tc>
        <w:tc>
          <w:tcPr>
            <w:tcW w:w="513" w:type="dxa"/>
            <w:tcBorders>
              <w:top w:val="nil"/>
              <w:left w:val="nil"/>
              <w:bottom w:val="nil"/>
              <w:right w:val="nil"/>
            </w:tcBorders>
            <w:vAlign w:val="center"/>
          </w:tcPr>
          <w:p w14:paraId="2E4B9CD0" w14:textId="77777777" w:rsidR="00AC34D3" w:rsidRPr="00AC34D3" w:rsidRDefault="00AC34D3" w:rsidP="00AC34D3">
            <w:pPr>
              <w:jc w:val="center"/>
            </w:pPr>
          </w:p>
        </w:tc>
        <w:tc>
          <w:tcPr>
            <w:tcW w:w="522" w:type="dxa"/>
            <w:tcBorders>
              <w:top w:val="nil"/>
              <w:left w:val="nil"/>
              <w:bottom w:val="nil"/>
              <w:right w:val="nil"/>
            </w:tcBorders>
            <w:vAlign w:val="center"/>
          </w:tcPr>
          <w:p w14:paraId="25CBAD95" w14:textId="77777777" w:rsidR="00AC34D3" w:rsidRPr="00AC34D3" w:rsidRDefault="00AC34D3" w:rsidP="00AC34D3">
            <w:pPr>
              <w:jc w:val="center"/>
            </w:pPr>
          </w:p>
        </w:tc>
      </w:tr>
      <w:tr w:rsidR="00AC34D3" w:rsidRPr="00AC34D3" w14:paraId="7AA81540" w14:textId="77777777" w:rsidTr="00AC34D3">
        <w:trPr>
          <w:trHeight w:val="454"/>
        </w:trPr>
        <w:tc>
          <w:tcPr>
            <w:tcW w:w="520" w:type="dxa"/>
            <w:vAlign w:val="center"/>
          </w:tcPr>
          <w:p w14:paraId="4B8DC952" w14:textId="77777777" w:rsidR="00AC34D3" w:rsidRPr="00AC34D3" w:rsidRDefault="00AC34D3" w:rsidP="00AC34D3">
            <w:pPr>
              <w:jc w:val="center"/>
            </w:pPr>
            <w:r w:rsidRPr="00AC34D3">
              <w:t>10.</w:t>
            </w:r>
          </w:p>
        </w:tc>
        <w:tc>
          <w:tcPr>
            <w:tcW w:w="485" w:type="dxa"/>
            <w:tcBorders>
              <w:top w:val="nil"/>
              <w:bottom w:val="nil"/>
              <w:right w:val="nil"/>
            </w:tcBorders>
            <w:vAlign w:val="center"/>
          </w:tcPr>
          <w:p w14:paraId="19713046" w14:textId="77777777" w:rsidR="00AC34D3" w:rsidRPr="00AC34D3" w:rsidRDefault="00AC34D3" w:rsidP="00AC34D3">
            <w:pPr>
              <w:jc w:val="center"/>
            </w:pPr>
          </w:p>
        </w:tc>
        <w:tc>
          <w:tcPr>
            <w:tcW w:w="485" w:type="dxa"/>
            <w:tcBorders>
              <w:top w:val="nil"/>
              <w:left w:val="nil"/>
              <w:bottom w:val="nil"/>
              <w:right w:val="nil"/>
            </w:tcBorders>
            <w:vAlign w:val="center"/>
          </w:tcPr>
          <w:p w14:paraId="2655ACF9" w14:textId="77777777" w:rsidR="00AC34D3" w:rsidRPr="00AC34D3" w:rsidRDefault="00AC34D3" w:rsidP="00AC34D3">
            <w:pPr>
              <w:jc w:val="center"/>
            </w:pPr>
          </w:p>
        </w:tc>
        <w:tc>
          <w:tcPr>
            <w:tcW w:w="527" w:type="dxa"/>
            <w:tcBorders>
              <w:top w:val="nil"/>
              <w:left w:val="nil"/>
              <w:bottom w:val="nil"/>
              <w:right w:val="nil"/>
            </w:tcBorders>
            <w:vAlign w:val="center"/>
          </w:tcPr>
          <w:p w14:paraId="3FD98122" w14:textId="77777777" w:rsidR="00AC34D3" w:rsidRPr="00AC34D3" w:rsidRDefault="00AC34D3" w:rsidP="00AC34D3">
            <w:pPr>
              <w:jc w:val="center"/>
            </w:pPr>
          </w:p>
        </w:tc>
        <w:tc>
          <w:tcPr>
            <w:tcW w:w="522" w:type="dxa"/>
            <w:tcBorders>
              <w:left w:val="nil"/>
              <w:bottom w:val="nil"/>
              <w:right w:val="nil"/>
            </w:tcBorders>
            <w:vAlign w:val="center"/>
          </w:tcPr>
          <w:p w14:paraId="163BC36E" w14:textId="77777777" w:rsidR="00AC34D3" w:rsidRPr="00AC34D3" w:rsidRDefault="00AC34D3" w:rsidP="00AC34D3">
            <w:pPr>
              <w:jc w:val="center"/>
            </w:pPr>
          </w:p>
        </w:tc>
        <w:tc>
          <w:tcPr>
            <w:tcW w:w="519" w:type="dxa"/>
            <w:tcBorders>
              <w:left w:val="nil"/>
              <w:bottom w:val="nil"/>
              <w:right w:val="nil"/>
            </w:tcBorders>
            <w:vAlign w:val="center"/>
          </w:tcPr>
          <w:p w14:paraId="0DC510C8" w14:textId="77777777" w:rsidR="00AC34D3" w:rsidRPr="00AC34D3" w:rsidRDefault="00AC34D3" w:rsidP="00AC34D3">
            <w:pPr>
              <w:jc w:val="center"/>
            </w:pPr>
          </w:p>
        </w:tc>
        <w:tc>
          <w:tcPr>
            <w:tcW w:w="529" w:type="dxa"/>
            <w:tcBorders>
              <w:left w:val="nil"/>
            </w:tcBorders>
            <w:vAlign w:val="center"/>
          </w:tcPr>
          <w:p w14:paraId="5C217683" w14:textId="77777777" w:rsidR="00AC34D3" w:rsidRPr="00AC34D3" w:rsidRDefault="00AC34D3" w:rsidP="00AC34D3">
            <w:pPr>
              <w:jc w:val="center"/>
            </w:pPr>
          </w:p>
        </w:tc>
        <w:tc>
          <w:tcPr>
            <w:tcW w:w="535" w:type="dxa"/>
            <w:vAlign w:val="center"/>
          </w:tcPr>
          <w:p w14:paraId="0ACC5FBA" w14:textId="77777777" w:rsidR="00AC34D3" w:rsidRPr="00AC34D3" w:rsidRDefault="00AC34D3" w:rsidP="00AC34D3">
            <w:pPr>
              <w:jc w:val="center"/>
            </w:pPr>
            <w:r w:rsidRPr="00AC34D3">
              <w:t>L</w:t>
            </w:r>
          </w:p>
        </w:tc>
        <w:tc>
          <w:tcPr>
            <w:tcW w:w="535" w:type="dxa"/>
            <w:vAlign w:val="center"/>
          </w:tcPr>
          <w:p w14:paraId="5D8117C5"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I</w:t>
            </w:r>
          </w:p>
        </w:tc>
        <w:tc>
          <w:tcPr>
            <w:tcW w:w="535" w:type="dxa"/>
            <w:vAlign w:val="center"/>
          </w:tcPr>
          <w:p w14:paraId="3C79B90F" w14:textId="77777777" w:rsidR="00AC34D3" w:rsidRPr="00AC34D3" w:rsidRDefault="00AC34D3" w:rsidP="00AC34D3">
            <w:pPr>
              <w:jc w:val="center"/>
            </w:pPr>
            <w:r w:rsidRPr="00AC34D3">
              <w:t>F</w:t>
            </w:r>
          </w:p>
        </w:tc>
        <w:tc>
          <w:tcPr>
            <w:tcW w:w="528" w:type="dxa"/>
            <w:vAlign w:val="center"/>
          </w:tcPr>
          <w:p w14:paraId="24BD3BC8" w14:textId="77777777" w:rsidR="00AC34D3" w:rsidRPr="00AC34D3" w:rsidRDefault="00AC34D3" w:rsidP="00AC34D3">
            <w:pPr>
              <w:jc w:val="center"/>
            </w:pPr>
            <w:r w:rsidRPr="00AC34D3">
              <w:t>E</w:t>
            </w:r>
          </w:p>
        </w:tc>
        <w:tc>
          <w:tcPr>
            <w:tcW w:w="538" w:type="dxa"/>
            <w:vAlign w:val="center"/>
          </w:tcPr>
          <w:p w14:paraId="0AAB3E80" w14:textId="77777777" w:rsidR="00AC34D3" w:rsidRPr="00AC34D3" w:rsidRDefault="00AC34D3" w:rsidP="00AC34D3">
            <w:pPr>
              <w:jc w:val="center"/>
            </w:pPr>
            <w:r w:rsidRPr="00AC34D3">
              <w:t>C</w:t>
            </w:r>
          </w:p>
        </w:tc>
        <w:tc>
          <w:tcPr>
            <w:tcW w:w="542" w:type="dxa"/>
            <w:vAlign w:val="center"/>
          </w:tcPr>
          <w:p w14:paraId="66897BFB" w14:textId="77777777" w:rsidR="00AC34D3" w:rsidRPr="00AC34D3" w:rsidRDefault="00AC34D3" w:rsidP="00AC34D3">
            <w:pPr>
              <w:jc w:val="center"/>
            </w:pPr>
            <w:r w:rsidRPr="00AC34D3">
              <w:t>Y</w:t>
            </w:r>
          </w:p>
        </w:tc>
        <w:tc>
          <w:tcPr>
            <w:tcW w:w="528" w:type="dxa"/>
            <w:tcBorders>
              <w:bottom w:val="single" w:sz="4" w:space="0" w:color="auto"/>
            </w:tcBorders>
            <w:vAlign w:val="center"/>
          </w:tcPr>
          <w:p w14:paraId="436630F6" w14:textId="77777777" w:rsidR="00AC34D3" w:rsidRPr="00AC34D3" w:rsidRDefault="00AC34D3" w:rsidP="00AC34D3">
            <w:pPr>
              <w:jc w:val="center"/>
            </w:pPr>
            <w:r w:rsidRPr="00AC34D3">
              <w:t>C</w:t>
            </w:r>
          </w:p>
        </w:tc>
        <w:tc>
          <w:tcPr>
            <w:tcW w:w="522" w:type="dxa"/>
            <w:tcBorders>
              <w:bottom w:val="single" w:sz="4" w:space="0" w:color="auto"/>
            </w:tcBorders>
            <w:vAlign w:val="center"/>
          </w:tcPr>
          <w:p w14:paraId="427132F8" w14:textId="77777777" w:rsidR="00AC34D3" w:rsidRPr="00AC34D3" w:rsidRDefault="00AC34D3" w:rsidP="00AC34D3">
            <w:pPr>
              <w:jc w:val="center"/>
            </w:pPr>
            <w:r w:rsidRPr="00AC34D3">
              <w:t>L</w:t>
            </w:r>
          </w:p>
        </w:tc>
        <w:tc>
          <w:tcPr>
            <w:tcW w:w="498" w:type="dxa"/>
            <w:tcBorders>
              <w:bottom w:val="single" w:sz="4" w:space="0" w:color="auto"/>
            </w:tcBorders>
            <w:vAlign w:val="center"/>
          </w:tcPr>
          <w:p w14:paraId="0BBD39A0" w14:textId="77777777" w:rsidR="00AC34D3" w:rsidRPr="00AC34D3" w:rsidRDefault="00AC34D3" w:rsidP="00AC34D3">
            <w:pPr>
              <w:jc w:val="center"/>
            </w:pPr>
            <w:r w:rsidRPr="00AC34D3">
              <w:t>E</w:t>
            </w:r>
          </w:p>
        </w:tc>
        <w:tc>
          <w:tcPr>
            <w:tcW w:w="471" w:type="dxa"/>
            <w:tcBorders>
              <w:top w:val="nil"/>
              <w:bottom w:val="nil"/>
              <w:right w:val="nil"/>
            </w:tcBorders>
            <w:vAlign w:val="center"/>
          </w:tcPr>
          <w:p w14:paraId="75586751" w14:textId="77777777" w:rsidR="00AC34D3" w:rsidRPr="00AC34D3" w:rsidRDefault="00AC34D3" w:rsidP="00AC34D3">
            <w:pPr>
              <w:jc w:val="center"/>
            </w:pPr>
          </w:p>
        </w:tc>
        <w:tc>
          <w:tcPr>
            <w:tcW w:w="513" w:type="dxa"/>
            <w:tcBorders>
              <w:top w:val="nil"/>
              <w:left w:val="nil"/>
              <w:bottom w:val="nil"/>
              <w:right w:val="nil"/>
            </w:tcBorders>
            <w:vAlign w:val="center"/>
          </w:tcPr>
          <w:p w14:paraId="5B809778" w14:textId="77777777" w:rsidR="00AC34D3" w:rsidRPr="00AC34D3" w:rsidRDefault="00AC34D3" w:rsidP="00AC34D3">
            <w:pPr>
              <w:jc w:val="center"/>
            </w:pPr>
          </w:p>
        </w:tc>
        <w:tc>
          <w:tcPr>
            <w:tcW w:w="522" w:type="dxa"/>
            <w:tcBorders>
              <w:top w:val="nil"/>
              <w:left w:val="nil"/>
              <w:bottom w:val="nil"/>
              <w:right w:val="nil"/>
            </w:tcBorders>
            <w:vAlign w:val="center"/>
          </w:tcPr>
          <w:p w14:paraId="6F3FB8F9" w14:textId="77777777" w:rsidR="00AC34D3" w:rsidRPr="00AC34D3" w:rsidRDefault="00AC34D3" w:rsidP="00AC34D3">
            <w:pPr>
              <w:jc w:val="center"/>
            </w:pPr>
          </w:p>
        </w:tc>
      </w:tr>
      <w:tr w:rsidR="00AC34D3" w:rsidRPr="00AC34D3" w14:paraId="7254CC93" w14:textId="77777777" w:rsidTr="00AC34D3">
        <w:trPr>
          <w:trHeight w:val="454"/>
        </w:trPr>
        <w:tc>
          <w:tcPr>
            <w:tcW w:w="520" w:type="dxa"/>
            <w:vAlign w:val="center"/>
          </w:tcPr>
          <w:p w14:paraId="1D442E90" w14:textId="77777777" w:rsidR="00AC34D3" w:rsidRPr="00AC34D3" w:rsidRDefault="00AC34D3" w:rsidP="00AC34D3">
            <w:pPr>
              <w:jc w:val="center"/>
            </w:pPr>
            <w:r w:rsidRPr="00AC34D3">
              <w:t>11.</w:t>
            </w:r>
          </w:p>
        </w:tc>
        <w:tc>
          <w:tcPr>
            <w:tcW w:w="485" w:type="dxa"/>
            <w:tcBorders>
              <w:top w:val="nil"/>
              <w:bottom w:val="nil"/>
              <w:right w:val="nil"/>
            </w:tcBorders>
            <w:vAlign w:val="center"/>
          </w:tcPr>
          <w:p w14:paraId="5BBB1CF5" w14:textId="77777777" w:rsidR="00AC34D3" w:rsidRPr="00AC34D3" w:rsidRDefault="00AC34D3" w:rsidP="00AC34D3">
            <w:pPr>
              <w:jc w:val="center"/>
            </w:pPr>
          </w:p>
        </w:tc>
        <w:tc>
          <w:tcPr>
            <w:tcW w:w="485" w:type="dxa"/>
            <w:tcBorders>
              <w:top w:val="nil"/>
              <w:left w:val="nil"/>
              <w:right w:val="nil"/>
            </w:tcBorders>
            <w:vAlign w:val="center"/>
          </w:tcPr>
          <w:p w14:paraId="3452CA42" w14:textId="77777777" w:rsidR="00AC34D3" w:rsidRPr="00AC34D3" w:rsidRDefault="00AC34D3" w:rsidP="00AC34D3">
            <w:pPr>
              <w:jc w:val="center"/>
            </w:pPr>
          </w:p>
        </w:tc>
        <w:tc>
          <w:tcPr>
            <w:tcW w:w="527" w:type="dxa"/>
            <w:tcBorders>
              <w:top w:val="nil"/>
              <w:left w:val="nil"/>
              <w:right w:val="nil"/>
            </w:tcBorders>
            <w:vAlign w:val="center"/>
          </w:tcPr>
          <w:p w14:paraId="672604FD" w14:textId="77777777" w:rsidR="00AC34D3" w:rsidRPr="00AC34D3" w:rsidRDefault="00AC34D3" w:rsidP="00AC34D3">
            <w:pPr>
              <w:jc w:val="center"/>
            </w:pPr>
          </w:p>
        </w:tc>
        <w:tc>
          <w:tcPr>
            <w:tcW w:w="522" w:type="dxa"/>
            <w:tcBorders>
              <w:top w:val="nil"/>
              <w:left w:val="nil"/>
              <w:right w:val="nil"/>
            </w:tcBorders>
            <w:vAlign w:val="center"/>
          </w:tcPr>
          <w:p w14:paraId="389A54E6" w14:textId="77777777" w:rsidR="00AC34D3" w:rsidRPr="00AC34D3" w:rsidRDefault="00AC34D3" w:rsidP="00AC34D3">
            <w:pPr>
              <w:jc w:val="center"/>
            </w:pPr>
          </w:p>
        </w:tc>
        <w:tc>
          <w:tcPr>
            <w:tcW w:w="519" w:type="dxa"/>
            <w:tcBorders>
              <w:top w:val="nil"/>
              <w:left w:val="nil"/>
            </w:tcBorders>
            <w:vAlign w:val="center"/>
          </w:tcPr>
          <w:p w14:paraId="13B7C01E" w14:textId="77777777" w:rsidR="00AC34D3" w:rsidRPr="00AC34D3" w:rsidRDefault="00AC34D3" w:rsidP="00AC34D3">
            <w:pPr>
              <w:jc w:val="center"/>
            </w:pPr>
          </w:p>
        </w:tc>
        <w:tc>
          <w:tcPr>
            <w:tcW w:w="529" w:type="dxa"/>
            <w:vAlign w:val="center"/>
          </w:tcPr>
          <w:p w14:paraId="0B51FA18" w14:textId="77777777" w:rsidR="00AC34D3" w:rsidRPr="00AC34D3" w:rsidRDefault="00AC34D3" w:rsidP="00AC34D3">
            <w:pPr>
              <w:jc w:val="center"/>
            </w:pPr>
            <w:r w:rsidRPr="00AC34D3">
              <w:t>C</w:t>
            </w:r>
          </w:p>
        </w:tc>
        <w:tc>
          <w:tcPr>
            <w:tcW w:w="535" w:type="dxa"/>
            <w:vAlign w:val="center"/>
          </w:tcPr>
          <w:p w14:paraId="62F43139" w14:textId="77777777" w:rsidR="00AC34D3" w:rsidRPr="00AC34D3" w:rsidRDefault="00AC34D3" w:rsidP="00AC34D3">
            <w:pPr>
              <w:jc w:val="center"/>
            </w:pPr>
            <w:r w:rsidRPr="00AC34D3">
              <w:t>L</w:t>
            </w:r>
          </w:p>
        </w:tc>
        <w:tc>
          <w:tcPr>
            <w:tcW w:w="535" w:type="dxa"/>
            <w:vAlign w:val="center"/>
          </w:tcPr>
          <w:p w14:paraId="4D1154FD"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O</w:t>
            </w:r>
          </w:p>
        </w:tc>
        <w:tc>
          <w:tcPr>
            <w:tcW w:w="535" w:type="dxa"/>
            <w:vAlign w:val="center"/>
          </w:tcPr>
          <w:p w14:paraId="2CF63C5D" w14:textId="77777777" w:rsidR="00AC34D3" w:rsidRPr="00AC34D3" w:rsidRDefault="00AC34D3" w:rsidP="00AC34D3">
            <w:pPr>
              <w:jc w:val="center"/>
            </w:pPr>
            <w:r w:rsidRPr="00AC34D3">
              <w:t>N</w:t>
            </w:r>
          </w:p>
        </w:tc>
        <w:tc>
          <w:tcPr>
            <w:tcW w:w="528" w:type="dxa"/>
            <w:vAlign w:val="center"/>
          </w:tcPr>
          <w:p w14:paraId="7D767613" w14:textId="77777777" w:rsidR="00AC34D3" w:rsidRPr="00AC34D3" w:rsidRDefault="00AC34D3" w:rsidP="00AC34D3">
            <w:pPr>
              <w:jc w:val="center"/>
            </w:pPr>
            <w:r w:rsidRPr="00AC34D3">
              <w:t>I</w:t>
            </w:r>
          </w:p>
        </w:tc>
        <w:tc>
          <w:tcPr>
            <w:tcW w:w="538" w:type="dxa"/>
            <w:vAlign w:val="center"/>
          </w:tcPr>
          <w:p w14:paraId="449CC33E" w14:textId="77777777" w:rsidR="00AC34D3" w:rsidRPr="00AC34D3" w:rsidRDefault="00AC34D3" w:rsidP="00AC34D3">
            <w:pPr>
              <w:jc w:val="center"/>
            </w:pPr>
            <w:r w:rsidRPr="00AC34D3">
              <w:t>N</w:t>
            </w:r>
          </w:p>
        </w:tc>
        <w:tc>
          <w:tcPr>
            <w:tcW w:w="542" w:type="dxa"/>
            <w:vAlign w:val="center"/>
          </w:tcPr>
          <w:p w14:paraId="4CFB039B" w14:textId="77777777" w:rsidR="00AC34D3" w:rsidRPr="00AC34D3" w:rsidRDefault="00AC34D3" w:rsidP="00AC34D3">
            <w:pPr>
              <w:jc w:val="center"/>
            </w:pPr>
            <w:r w:rsidRPr="00AC34D3">
              <w:t>G</w:t>
            </w:r>
          </w:p>
        </w:tc>
        <w:tc>
          <w:tcPr>
            <w:tcW w:w="528" w:type="dxa"/>
            <w:tcBorders>
              <w:bottom w:val="nil"/>
              <w:right w:val="nil"/>
            </w:tcBorders>
            <w:vAlign w:val="center"/>
          </w:tcPr>
          <w:p w14:paraId="54C6223B" w14:textId="77777777" w:rsidR="00AC34D3" w:rsidRPr="00AC34D3" w:rsidRDefault="00AC34D3" w:rsidP="00AC34D3">
            <w:pPr>
              <w:jc w:val="center"/>
            </w:pPr>
          </w:p>
        </w:tc>
        <w:tc>
          <w:tcPr>
            <w:tcW w:w="522" w:type="dxa"/>
            <w:tcBorders>
              <w:left w:val="nil"/>
              <w:bottom w:val="nil"/>
              <w:right w:val="nil"/>
            </w:tcBorders>
            <w:vAlign w:val="center"/>
          </w:tcPr>
          <w:p w14:paraId="501C11DE" w14:textId="77777777" w:rsidR="00AC34D3" w:rsidRPr="00AC34D3" w:rsidRDefault="00AC34D3" w:rsidP="00AC34D3">
            <w:pPr>
              <w:jc w:val="center"/>
            </w:pPr>
          </w:p>
        </w:tc>
        <w:tc>
          <w:tcPr>
            <w:tcW w:w="498" w:type="dxa"/>
            <w:tcBorders>
              <w:left w:val="nil"/>
              <w:bottom w:val="nil"/>
              <w:right w:val="nil"/>
            </w:tcBorders>
            <w:vAlign w:val="center"/>
          </w:tcPr>
          <w:p w14:paraId="5FE642B8" w14:textId="77777777" w:rsidR="00AC34D3" w:rsidRPr="00AC34D3" w:rsidRDefault="00AC34D3" w:rsidP="00AC34D3">
            <w:pPr>
              <w:jc w:val="center"/>
            </w:pPr>
          </w:p>
        </w:tc>
        <w:tc>
          <w:tcPr>
            <w:tcW w:w="471" w:type="dxa"/>
            <w:tcBorders>
              <w:top w:val="nil"/>
              <w:left w:val="nil"/>
              <w:bottom w:val="nil"/>
              <w:right w:val="nil"/>
            </w:tcBorders>
            <w:vAlign w:val="center"/>
          </w:tcPr>
          <w:p w14:paraId="1F9A7B37" w14:textId="77777777" w:rsidR="00AC34D3" w:rsidRPr="00AC34D3" w:rsidRDefault="00AC34D3" w:rsidP="00AC34D3">
            <w:pPr>
              <w:jc w:val="center"/>
            </w:pPr>
          </w:p>
        </w:tc>
        <w:tc>
          <w:tcPr>
            <w:tcW w:w="513" w:type="dxa"/>
            <w:tcBorders>
              <w:top w:val="nil"/>
              <w:left w:val="nil"/>
              <w:bottom w:val="nil"/>
              <w:right w:val="nil"/>
            </w:tcBorders>
            <w:vAlign w:val="center"/>
          </w:tcPr>
          <w:p w14:paraId="0475B5D1" w14:textId="77777777" w:rsidR="00AC34D3" w:rsidRPr="00AC34D3" w:rsidRDefault="00AC34D3" w:rsidP="00AC34D3">
            <w:pPr>
              <w:jc w:val="center"/>
            </w:pPr>
          </w:p>
        </w:tc>
        <w:tc>
          <w:tcPr>
            <w:tcW w:w="522" w:type="dxa"/>
            <w:tcBorders>
              <w:top w:val="nil"/>
              <w:left w:val="nil"/>
              <w:bottom w:val="nil"/>
              <w:right w:val="nil"/>
            </w:tcBorders>
            <w:vAlign w:val="center"/>
          </w:tcPr>
          <w:p w14:paraId="32CCB552" w14:textId="77777777" w:rsidR="00AC34D3" w:rsidRPr="00AC34D3" w:rsidRDefault="00AC34D3" w:rsidP="00AC34D3">
            <w:pPr>
              <w:jc w:val="center"/>
            </w:pPr>
          </w:p>
        </w:tc>
      </w:tr>
      <w:tr w:rsidR="00AC34D3" w:rsidRPr="00AC34D3" w14:paraId="77459AE7" w14:textId="77777777" w:rsidTr="00AC34D3">
        <w:trPr>
          <w:trHeight w:val="454"/>
        </w:trPr>
        <w:tc>
          <w:tcPr>
            <w:tcW w:w="520" w:type="dxa"/>
            <w:vAlign w:val="center"/>
          </w:tcPr>
          <w:p w14:paraId="3A390FAD" w14:textId="77777777" w:rsidR="00AC34D3" w:rsidRPr="00AC34D3" w:rsidRDefault="00AC34D3" w:rsidP="00AC34D3">
            <w:pPr>
              <w:jc w:val="center"/>
            </w:pPr>
            <w:r w:rsidRPr="00AC34D3">
              <w:t>12.</w:t>
            </w:r>
          </w:p>
        </w:tc>
        <w:tc>
          <w:tcPr>
            <w:tcW w:w="485" w:type="dxa"/>
            <w:tcBorders>
              <w:top w:val="nil"/>
              <w:bottom w:val="nil"/>
            </w:tcBorders>
            <w:vAlign w:val="center"/>
          </w:tcPr>
          <w:p w14:paraId="3A1B2575" w14:textId="77777777" w:rsidR="00AC34D3" w:rsidRPr="00AC34D3" w:rsidRDefault="00AC34D3" w:rsidP="00AC34D3">
            <w:pPr>
              <w:jc w:val="center"/>
            </w:pPr>
          </w:p>
        </w:tc>
        <w:tc>
          <w:tcPr>
            <w:tcW w:w="485" w:type="dxa"/>
            <w:vAlign w:val="center"/>
          </w:tcPr>
          <w:p w14:paraId="3E78C987" w14:textId="77777777" w:rsidR="00AC34D3" w:rsidRPr="00AC34D3" w:rsidRDefault="00AC34D3" w:rsidP="00AC34D3">
            <w:pPr>
              <w:jc w:val="center"/>
            </w:pPr>
            <w:r w:rsidRPr="00AC34D3">
              <w:t>S</w:t>
            </w:r>
          </w:p>
        </w:tc>
        <w:tc>
          <w:tcPr>
            <w:tcW w:w="527" w:type="dxa"/>
            <w:vAlign w:val="center"/>
          </w:tcPr>
          <w:p w14:paraId="3AD81995" w14:textId="77777777" w:rsidR="00AC34D3" w:rsidRPr="00AC34D3" w:rsidRDefault="00AC34D3" w:rsidP="00AC34D3">
            <w:pPr>
              <w:jc w:val="center"/>
            </w:pPr>
            <w:r w:rsidRPr="00AC34D3">
              <w:t>U</w:t>
            </w:r>
          </w:p>
        </w:tc>
        <w:tc>
          <w:tcPr>
            <w:tcW w:w="522" w:type="dxa"/>
            <w:vAlign w:val="center"/>
          </w:tcPr>
          <w:p w14:paraId="0F5A454B" w14:textId="77777777" w:rsidR="00AC34D3" w:rsidRPr="00AC34D3" w:rsidRDefault="00AC34D3" w:rsidP="00AC34D3">
            <w:pPr>
              <w:jc w:val="center"/>
            </w:pPr>
            <w:r w:rsidRPr="00AC34D3">
              <w:t>S</w:t>
            </w:r>
          </w:p>
        </w:tc>
        <w:tc>
          <w:tcPr>
            <w:tcW w:w="519" w:type="dxa"/>
            <w:vAlign w:val="center"/>
          </w:tcPr>
          <w:p w14:paraId="152111C2" w14:textId="77777777" w:rsidR="00AC34D3" w:rsidRPr="00AC34D3" w:rsidRDefault="00AC34D3" w:rsidP="00AC34D3">
            <w:pPr>
              <w:jc w:val="center"/>
            </w:pPr>
            <w:r w:rsidRPr="00AC34D3">
              <w:t>T</w:t>
            </w:r>
          </w:p>
        </w:tc>
        <w:tc>
          <w:tcPr>
            <w:tcW w:w="529" w:type="dxa"/>
            <w:vAlign w:val="center"/>
          </w:tcPr>
          <w:p w14:paraId="30B30C34" w14:textId="77777777" w:rsidR="00AC34D3" w:rsidRPr="00AC34D3" w:rsidRDefault="00AC34D3" w:rsidP="00AC34D3">
            <w:pPr>
              <w:jc w:val="center"/>
            </w:pPr>
            <w:r w:rsidRPr="00AC34D3">
              <w:t>A</w:t>
            </w:r>
          </w:p>
        </w:tc>
        <w:tc>
          <w:tcPr>
            <w:tcW w:w="535" w:type="dxa"/>
            <w:vAlign w:val="center"/>
          </w:tcPr>
          <w:p w14:paraId="5FE800BA" w14:textId="77777777" w:rsidR="00AC34D3" w:rsidRPr="00AC34D3" w:rsidRDefault="00AC34D3" w:rsidP="00AC34D3">
            <w:pPr>
              <w:jc w:val="center"/>
            </w:pPr>
            <w:r w:rsidRPr="00AC34D3">
              <w:t>I</w:t>
            </w:r>
          </w:p>
        </w:tc>
        <w:tc>
          <w:tcPr>
            <w:tcW w:w="535" w:type="dxa"/>
            <w:vAlign w:val="center"/>
          </w:tcPr>
          <w:p w14:paraId="6270D79B" w14:textId="77777777" w:rsidR="00AC34D3" w:rsidRPr="00AC34D3" w:rsidRDefault="00AC34D3" w:rsidP="00AC34D3">
            <w:pPr>
              <w:jc w:val="center"/>
              <w:rPr>
                <w:color w:val="385623" w:themeColor="accent6" w:themeShade="80"/>
                <w14:textOutline w14:w="9525" w14:cap="rnd" w14:cmpd="sng" w14:algn="ctr">
                  <w14:solidFill>
                    <w14:schemeClr w14:val="accent6">
                      <w14:lumMod w14:val="50000"/>
                    </w14:schemeClr>
                  </w14:solidFill>
                  <w14:prstDash w14:val="solid"/>
                  <w14:bevel/>
                </w14:textOutline>
              </w:rPr>
            </w:pPr>
            <w:r w:rsidRPr="00AC34D3">
              <w:rPr>
                <w:color w:val="385623" w:themeColor="accent6" w:themeShade="80"/>
                <w14:textOutline w14:w="9525" w14:cap="rnd" w14:cmpd="sng" w14:algn="ctr">
                  <w14:solidFill>
                    <w14:schemeClr w14:val="accent6">
                      <w14:lumMod w14:val="50000"/>
                    </w14:schemeClr>
                  </w14:solidFill>
                  <w14:prstDash w14:val="solid"/>
                  <w14:bevel/>
                </w14:textOutline>
              </w:rPr>
              <w:t>N</w:t>
            </w:r>
          </w:p>
        </w:tc>
        <w:tc>
          <w:tcPr>
            <w:tcW w:w="535" w:type="dxa"/>
            <w:vAlign w:val="center"/>
          </w:tcPr>
          <w:p w14:paraId="1E0C2EB3" w14:textId="77777777" w:rsidR="00AC34D3" w:rsidRPr="00AC34D3" w:rsidRDefault="00AC34D3" w:rsidP="00AC34D3">
            <w:pPr>
              <w:jc w:val="center"/>
            </w:pPr>
            <w:r w:rsidRPr="00AC34D3">
              <w:t>A</w:t>
            </w:r>
          </w:p>
        </w:tc>
        <w:tc>
          <w:tcPr>
            <w:tcW w:w="528" w:type="dxa"/>
            <w:vAlign w:val="center"/>
          </w:tcPr>
          <w:p w14:paraId="54685740" w14:textId="77777777" w:rsidR="00AC34D3" w:rsidRPr="00AC34D3" w:rsidRDefault="00AC34D3" w:rsidP="00AC34D3">
            <w:pPr>
              <w:jc w:val="center"/>
            </w:pPr>
            <w:r w:rsidRPr="00AC34D3">
              <w:t>B</w:t>
            </w:r>
          </w:p>
        </w:tc>
        <w:tc>
          <w:tcPr>
            <w:tcW w:w="538" w:type="dxa"/>
            <w:vAlign w:val="center"/>
          </w:tcPr>
          <w:p w14:paraId="41E8245E" w14:textId="77777777" w:rsidR="00AC34D3" w:rsidRPr="00AC34D3" w:rsidRDefault="00AC34D3" w:rsidP="00AC34D3">
            <w:pPr>
              <w:jc w:val="center"/>
            </w:pPr>
            <w:r w:rsidRPr="00AC34D3">
              <w:t>L</w:t>
            </w:r>
          </w:p>
        </w:tc>
        <w:tc>
          <w:tcPr>
            <w:tcW w:w="542" w:type="dxa"/>
            <w:vAlign w:val="center"/>
          </w:tcPr>
          <w:p w14:paraId="01C7F621" w14:textId="77777777" w:rsidR="00AC34D3" w:rsidRPr="00AC34D3" w:rsidRDefault="00AC34D3" w:rsidP="00AC34D3">
            <w:pPr>
              <w:jc w:val="center"/>
            </w:pPr>
            <w:r w:rsidRPr="00AC34D3">
              <w:t>Y</w:t>
            </w:r>
          </w:p>
        </w:tc>
        <w:tc>
          <w:tcPr>
            <w:tcW w:w="528" w:type="dxa"/>
            <w:tcBorders>
              <w:top w:val="nil"/>
              <w:bottom w:val="nil"/>
              <w:right w:val="nil"/>
            </w:tcBorders>
            <w:vAlign w:val="center"/>
          </w:tcPr>
          <w:p w14:paraId="6F3A0A81" w14:textId="77777777" w:rsidR="00AC34D3" w:rsidRPr="00AC34D3" w:rsidRDefault="00AC34D3" w:rsidP="00AC34D3">
            <w:pPr>
              <w:jc w:val="center"/>
            </w:pPr>
          </w:p>
        </w:tc>
        <w:tc>
          <w:tcPr>
            <w:tcW w:w="522" w:type="dxa"/>
            <w:tcBorders>
              <w:top w:val="nil"/>
              <w:left w:val="nil"/>
              <w:bottom w:val="nil"/>
              <w:right w:val="nil"/>
            </w:tcBorders>
            <w:vAlign w:val="center"/>
          </w:tcPr>
          <w:p w14:paraId="20B1F1C0" w14:textId="77777777" w:rsidR="00AC34D3" w:rsidRPr="00AC34D3" w:rsidRDefault="00AC34D3" w:rsidP="00AC34D3">
            <w:pPr>
              <w:jc w:val="center"/>
            </w:pPr>
          </w:p>
        </w:tc>
        <w:tc>
          <w:tcPr>
            <w:tcW w:w="498" w:type="dxa"/>
            <w:tcBorders>
              <w:top w:val="nil"/>
              <w:left w:val="nil"/>
              <w:bottom w:val="nil"/>
              <w:right w:val="nil"/>
            </w:tcBorders>
            <w:vAlign w:val="center"/>
          </w:tcPr>
          <w:p w14:paraId="6594191B" w14:textId="77777777" w:rsidR="00AC34D3" w:rsidRPr="00AC34D3" w:rsidRDefault="00AC34D3" w:rsidP="00AC34D3">
            <w:pPr>
              <w:jc w:val="center"/>
            </w:pPr>
          </w:p>
        </w:tc>
        <w:tc>
          <w:tcPr>
            <w:tcW w:w="471" w:type="dxa"/>
            <w:tcBorders>
              <w:top w:val="nil"/>
              <w:left w:val="nil"/>
              <w:bottom w:val="nil"/>
              <w:right w:val="nil"/>
            </w:tcBorders>
            <w:vAlign w:val="center"/>
          </w:tcPr>
          <w:p w14:paraId="7D941026" w14:textId="77777777" w:rsidR="00AC34D3" w:rsidRPr="00AC34D3" w:rsidRDefault="00AC34D3" w:rsidP="00AC34D3">
            <w:pPr>
              <w:jc w:val="center"/>
            </w:pPr>
          </w:p>
        </w:tc>
        <w:tc>
          <w:tcPr>
            <w:tcW w:w="513" w:type="dxa"/>
            <w:tcBorders>
              <w:top w:val="nil"/>
              <w:left w:val="nil"/>
              <w:bottom w:val="nil"/>
              <w:right w:val="nil"/>
            </w:tcBorders>
            <w:vAlign w:val="center"/>
          </w:tcPr>
          <w:p w14:paraId="343C7EDC" w14:textId="77777777" w:rsidR="00AC34D3" w:rsidRPr="00AC34D3" w:rsidRDefault="00AC34D3" w:rsidP="00AC34D3">
            <w:pPr>
              <w:jc w:val="center"/>
            </w:pPr>
          </w:p>
        </w:tc>
        <w:tc>
          <w:tcPr>
            <w:tcW w:w="522" w:type="dxa"/>
            <w:tcBorders>
              <w:top w:val="nil"/>
              <w:left w:val="nil"/>
              <w:bottom w:val="nil"/>
              <w:right w:val="nil"/>
            </w:tcBorders>
            <w:vAlign w:val="center"/>
          </w:tcPr>
          <w:p w14:paraId="0FDB9DE9" w14:textId="77777777" w:rsidR="00AC34D3" w:rsidRPr="00AC34D3" w:rsidRDefault="00AC34D3" w:rsidP="00AC34D3">
            <w:pPr>
              <w:jc w:val="center"/>
            </w:pPr>
          </w:p>
        </w:tc>
      </w:tr>
    </w:tbl>
    <w:p w14:paraId="44549704" w14:textId="77777777" w:rsidR="00AC34D3" w:rsidRPr="00AC34D3" w:rsidRDefault="00AC34D3" w:rsidP="00AC34D3">
      <w:pPr>
        <w:spacing w:line="276" w:lineRule="auto"/>
      </w:pPr>
    </w:p>
    <w:p w14:paraId="7C323B1B"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4.1.2 Sexual reproduction and life cycles</w:t>
      </w:r>
    </w:p>
    <w:p w14:paraId="2E128607"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Sexual reproduction in Western Australian agriculture</w:t>
      </w:r>
    </w:p>
    <w:p w14:paraId="17AC80E7" w14:textId="77777777" w:rsidR="00AC34D3" w:rsidRPr="00AC34D3" w:rsidRDefault="00AC34D3" w:rsidP="00AC34D3">
      <w:pPr>
        <w:spacing w:line="276" w:lineRule="auto"/>
      </w:pPr>
      <w:r w:rsidRPr="00AC34D3">
        <w:t>Comparison of sheep and dairy cattle life cycles:</w:t>
      </w:r>
    </w:p>
    <w:tbl>
      <w:tblPr>
        <w:tblStyle w:val="TableGrid1"/>
        <w:tblW w:w="0" w:type="auto"/>
        <w:tblInd w:w="-15"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4152"/>
        <w:gridCol w:w="3615"/>
      </w:tblGrid>
      <w:tr w:rsidR="00AC34D3" w:rsidRPr="00AC34D3" w14:paraId="2BBD3CCC" w14:textId="77777777" w:rsidTr="00A60E4B">
        <w:trPr>
          <w:trHeight w:val="397"/>
        </w:trPr>
        <w:tc>
          <w:tcPr>
            <w:tcW w:w="4152" w:type="dxa"/>
            <w:vAlign w:val="center"/>
          </w:tcPr>
          <w:p w14:paraId="4FD9E6E6" w14:textId="77777777" w:rsidR="00AC34D3" w:rsidRPr="00AC34D3" w:rsidRDefault="00AC34D3" w:rsidP="00AC34D3">
            <w:pPr>
              <w:jc w:val="center"/>
              <w:rPr>
                <w:b/>
              </w:rPr>
            </w:pPr>
            <w:r w:rsidRPr="00AC34D3">
              <w:rPr>
                <w:b/>
              </w:rPr>
              <w:t>Similarities</w:t>
            </w:r>
          </w:p>
        </w:tc>
        <w:tc>
          <w:tcPr>
            <w:tcW w:w="3615" w:type="dxa"/>
            <w:vAlign w:val="center"/>
          </w:tcPr>
          <w:p w14:paraId="757BDC3E" w14:textId="77777777" w:rsidR="00AC34D3" w:rsidRPr="00AC34D3" w:rsidRDefault="00AC34D3" w:rsidP="00AC34D3">
            <w:pPr>
              <w:jc w:val="center"/>
              <w:rPr>
                <w:b/>
              </w:rPr>
            </w:pPr>
            <w:r w:rsidRPr="00AC34D3">
              <w:rPr>
                <w:b/>
              </w:rPr>
              <w:t>Differences</w:t>
            </w:r>
          </w:p>
        </w:tc>
      </w:tr>
      <w:tr w:rsidR="00AC34D3" w:rsidRPr="00AC34D3" w14:paraId="3B4EC770" w14:textId="77777777" w:rsidTr="00A60E4B">
        <w:trPr>
          <w:trHeight w:val="1543"/>
        </w:trPr>
        <w:tc>
          <w:tcPr>
            <w:tcW w:w="4152" w:type="dxa"/>
          </w:tcPr>
          <w:p w14:paraId="15D224C5" w14:textId="77777777" w:rsidR="00AC34D3" w:rsidRPr="00AC34D3" w:rsidRDefault="00AC34D3" w:rsidP="00AC34D3">
            <w:r w:rsidRPr="00AC34D3">
              <w:t>Both have males and females</w:t>
            </w:r>
          </w:p>
          <w:p w14:paraId="39D9580F" w14:textId="77777777" w:rsidR="00AC34D3" w:rsidRPr="00AC34D3" w:rsidRDefault="00AC34D3" w:rsidP="00AC34D3">
            <w:r w:rsidRPr="00AC34D3">
              <w:t>Both produce gametes</w:t>
            </w:r>
          </w:p>
          <w:p w14:paraId="6213FDA8" w14:textId="77777777" w:rsidR="00AC34D3" w:rsidRPr="00AC34D3" w:rsidRDefault="00AC34D3" w:rsidP="00AC34D3">
            <w:r w:rsidRPr="00AC34D3">
              <w:t>Both involve fertilisation</w:t>
            </w:r>
          </w:p>
          <w:p w14:paraId="33F6F770" w14:textId="77777777" w:rsidR="00AC34D3" w:rsidRPr="00AC34D3" w:rsidRDefault="00AC34D3" w:rsidP="00AC34D3">
            <w:r w:rsidRPr="00AC34D3">
              <w:t>Both have body structures associated with gamete production, fertilisation and gestation</w:t>
            </w:r>
          </w:p>
        </w:tc>
        <w:tc>
          <w:tcPr>
            <w:tcW w:w="3615" w:type="dxa"/>
          </w:tcPr>
          <w:p w14:paraId="247F62A0" w14:textId="77777777" w:rsidR="00AC34D3" w:rsidRPr="00AC34D3" w:rsidRDefault="00AC34D3" w:rsidP="00AC34D3">
            <w:r w:rsidRPr="00AC34D3">
              <w:t>Gestation periods are different</w:t>
            </w:r>
          </w:p>
          <w:p w14:paraId="45F74CEC" w14:textId="77777777" w:rsidR="00AC34D3" w:rsidRPr="00AC34D3" w:rsidRDefault="00AC34D3" w:rsidP="00AC34D3">
            <w:r w:rsidRPr="00AC34D3">
              <w:t>Period of growth to adulthood is different</w:t>
            </w:r>
          </w:p>
        </w:tc>
      </w:tr>
    </w:tbl>
    <w:p w14:paraId="5845D506" w14:textId="77777777" w:rsidR="00AC34D3" w:rsidRPr="00AC34D3" w:rsidRDefault="00AC34D3" w:rsidP="00AC34D3">
      <w:pPr>
        <w:spacing w:line="276" w:lineRule="auto"/>
      </w:pPr>
    </w:p>
    <w:p w14:paraId="0A0A3002" w14:textId="77777777" w:rsidR="00AC34D3" w:rsidRPr="00AC34D3" w:rsidRDefault="00AC34D3" w:rsidP="00AC34D3">
      <w:pPr>
        <w:spacing w:line="276" w:lineRule="auto"/>
      </w:pPr>
      <w:r w:rsidRPr="00AC34D3">
        <w:br w:type="page"/>
      </w:r>
    </w:p>
    <w:p w14:paraId="43E074A0"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2: A sheep's life cycle</w:t>
      </w:r>
    </w:p>
    <w:p w14:paraId="14E6E4EF" w14:textId="77777777" w:rsidR="00AC34D3" w:rsidRPr="00AC34D3" w:rsidRDefault="00AC34D3" w:rsidP="00AC34D3">
      <w:pPr>
        <w:spacing w:line="276" w:lineRule="auto"/>
      </w:pPr>
      <w:r w:rsidRPr="00AC34D3">
        <w:t>The average sheep lives for around 10–12 years.</w:t>
      </w:r>
    </w:p>
    <w:p w14:paraId="78E9713F"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70528" behindDoc="0" locked="0" layoutInCell="1" allowOverlap="1" wp14:anchorId="44022FFD" wp14:editId="22F7CF55">
                <wp:simplePos x="0" y="0"/>
                <wp:positionH relativeFrom="column">
                  <wp:posOffset>2832735</wp:posOffset>
                </wp:positionH>
                <wp:positionV relativeFrom="paragraph">
                  <wp:posOffset>52070</wp:posOffset>
                </wp:positionV>
                <wp:extent cx="1057275" cy="790575"/>
                <wp:effectExtent l="57150" t="38100" r="85725" b="104775"/>
                <wp:wrapNone/>
                <wp:docPr id="295" name="Rectangle: Rounded Corners 295"/>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1E0E8675" w14:textId="77777777" w:rsidR="00EA0C65" w:rsidRPr="00DB5FC2" w:rsidRDefault="00EA0C65" w:rsidP="00AC34D3">
                            <w:pPr>
                              <w:jc w:val="center"/>
                              <w:rPr>
                                <w:sz w:val="18"/>
                                <w:szCs w:val="18"/>
                              </w:rPr>
                            </w:pPr>
                            <w:r>
                              <w:rPr>
                                <w:sz w:val="18"/>
                                <w:szCs w:val="18"/>
                              </w:rPr>
                              <w:t>Adult male produces gametes (sperm)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022FFD" id="Rectangle: Rounded Corners 295" o:spid="_x0000_s1084" style="position:absolute;margin-left:223.05pt;margin-top:4.1pt;width:83.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1E0E8675" w14:textId="77777777" w:rsidR="00EA0C65" w:rsidRPr="00DB5FC2" w:rsidRDefault="00EA0C65" w:rsidP="00AC34D3">
                      <w:pPr>
                        <w:jc w:val="center"/>
                        <w:rPr>
                          <w:sz w:val="18"/>
                          <w:szCs w:val="18"/>
                        </w:rPr>
                      </w:pPr>
                      <w:r>
                        <w:rPr>
                          <w:sz w:val="18"/>
                          <w:szCs w:val="18"/>
                        </w:rPr>
                        <w:t>Adult male produces gametes (sperm)</w:t>
                      </w:r>
                    </w:p>
                  </w:txbxContent>
                </v:textbox>
              </v:roundrect>
            </w:pict>
          </mc:Fallback>
        </mc:AlternateContent>
      </w:r>
    </w:p>
    <w:p w14:paraId="2EAA8895"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83840" behindDoc="0" locked="0" layoutInCell="1" allowOverlap="1" wp14:anchorId="17D9C23A" wp14:editId="17FCF673">
                <wp:simplePos x="0" y="0"/>
                <wp:positionH relativeFrom="margin">
                  <wp:posOffset>1318260</wp:posOffset>
                </wp:positionH>
                <wp:positionV relativeFrom="paragraph">
                  <wp:posOffset>1816735</wp:posOffset>
                </wp:positionV>
                <wp:extent cx="371475" cy="257175"/>
                <wp:effectExtent l="0" t="0" r="28575" b="28575"/>
                <wp:wrapNone/>
                <wp:docPr id="309" name="Arrow: Left 309"/>
                <wp:cNvGraphicFramePr/>
                <a:graphic xmlns:a="http://schemas.openxmlformats.org/drawingml/2006/main">
                  <a:graphicData uri="http://schemas.microsoft.com/office/word/2010/wordprocessingShape">
                    <wps:wsp>
                      <wps:cNvSpPr/>
                      <wps:spPr>
                        <a:xfrm>
                          <a:off x="0" y="0"/>
                          <a:ext cx="371475" cy="257175"/>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16A6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09" o:spid="_x0000_s1026" type="#_x0000_t66" style="position:absolute;margin-left:103.8pt;margin-top:143.05pt;width:29.25pt;height:2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" adj="7477"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680768" behindDoc="0" locked="0" layoutInCell="1" allowOverlap="1" wp14:anchorId="5E876946" wp14:editId="0BDE97EC">
                <wp:simplePos x="0" y="0"/>
                <wp:positionH relativeFrom="margin">
                  <wp:posOffset>2794634</wp:posOffset>
                </wp:positionH>
                <wp:positionV relativeFrom="paragraph">
                  <wp:posOffset>1807211</wp:posOffset>
                </wp:positionV>
                <wp:extent cx="619125" cy="266700"/>
                <wp:effectExtent l="0" t="0" r="28575" b="19050"/>
                <wp:wrapNone/>
                <wp:docPr id="305" name="Arrow: Left 305"/>
                <wp:cNvGraphicFramePr/>
                <a:graphic xmlns:a="http://schemas.openxmlformats.org/drawingml/2006/main">
                  <a:graphicData uri="http://schemas.microsoft.com/office/word/2010/wordprocessingShape">
                    <wps:wsp>
                      <wps:cNvSpPr/>
                      <wps:spPr>
                        <a:xfrm>
                          <a:off x="0" y="0"/>
                          <a:ext cx="619125" cy="26670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B6A0C" id="Arrow: Left 305" o:spid="_x0000_s1026" type="#_x0000_t66" style="position:absolute;margin-left:220.05pt;margin-top:142.3pt;width:48.7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" adj="4652"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681792" behindDoc="0" locked="0" layoutInCell="1" allowOverlap="1" wp14:anchorId="7576E504" wp14:editId="6D3CB1B4">
                <wp:simplePos x="0" y="0"/>
                <wp:positionH relativeFrom="column">
                  <wp:posOffset>4251960</wp:posOffset>
                </wp:positionH>
                <wp:positionV relativeFrom="paragraph">
                  <wp:posOffset>1816735</wp:posOffset>
                </wp:positionV>
                <wp:extent cx="400050" cy="247650"/>
                <wp:effectExtent l="0" t="0" r="19050" b="19050"/>
                <wp:wrapNone/>
                <wp:docPr id="306" name="Arrow: Left 306"/>
                <wp:cNvGraphicFramePr/>
                <a:graphic xmlns:a="http://schemas.openxmlformats.org/drawingml/2006/main">
                  <a:graphicData uri="http://schemas.microsoft.com/office/word/2010/wordprocessingShape">
                    <wps:wsp>
                      <wps:cNvSpPr/>
                      <wps:spPr>
                        <a:xfrm>
                          <a:off x="0" y="0"/>
                          <a:ext cx="400050" cy="24765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996136" id="Arrow: Left 306" o:spid="_x0000_s1026" type="#_x0000_t66" style="position:absolute;margin-left:334.8pt;margin-top:143.05pt;width:31.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" adj="6686" fillcolor="#70ad47" strokecolor="#507e32" strokeweight="2pt"/>
            </w:pict>
          </mc:Fallback>
        </mc:AlternateContent>
      </w:r>
      <w:r w:rsidRPr="00AC34D3">
        <w:rPr>
          <w:noProof/>
          <w:lang w:eastAsia="en-AU"/>
        </w:rPr>
        <mc:AlternateContent>
          <mc:Choice Requires="wps">
            <w:drawing>
              <wp:anchor distT="0" distB="0" distL="114300" distR="114300" simplePos="0" relativeHeight="251676672" behindDoc="0" locked="0" layoutInCell="1" allowOverlap="1" wp14:anchorId="4C7A2BEB" wp14:editId="05F3B502">
                <wp:simplePos x="0" y="0"/>
                <wp:positionH relativeFrom="column">
                  <wp:posOffset>3518535</wp:posOffset>
                </wp:positionH>
                <wp:positionV relativeFrom="paragraph">
                  <wp:posOffset>1778635</wp:posOffset>
                </wp:positionV>
                <wp:extent cx="695325" cy="285750"/>
                <wp:effectExtent l="57150" t="38100" r="85725" b="95250"/>
                <wp:wrapNone/>
                <wp:docPr id="301" name="Rectangle: Rounded Corners 301"/>
                <wp:cNvGraphicFramePr/>
                <a:graphic xmlns:a="http://schemas.openxmlformats.org/drawingml/2006/main">
                  <a:graphicData uri="http://schemas.microsoft.com/office/word/2010/wordprocessingShape">
                    <wps:wsp>
                      <wps:cNvSpPr/>
                      <wps:spPr>
                        <a:xfrm>
                          <a:off x="0" y="0"/>
                          <a:ext cx="695325" cy="2857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E48FD3D" w14:textId="77777777" w:rsidR="00EA0C65" w:rsidRPr="00DB5FC2" w:rsidRDefault="00EA0C65" w:rsidP="00AC34D3">
                            <w:pPr>
                              <w:jc w:val="center"/>
                              <w:rPr>
                                <w:sz w:val="18"/>
                                <w:szCs w:val="18"/>
                              </w:rPr>
                            </w:pPr>
                            <w:r>
                              <w:rPr>
                                <w:sz w:val="18"/>
                                <w:szCs w:val="18"/>
                              </w:rPr>
                              <w:t>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7A2BEB" id="Rectangle: Rounded Corners 301" o:spid="_x0000_s1085" style="position:absolute;margin-left:277.05pt;margin-top:140.05pt;width:54.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" fillcolor="#bef5a6" strokecolor="#6dac43">
                <v:fill color2="#edfde7" rotate="t" angle="180" colors="0 #bef5a6;22938f #d1f7c1;1 #edfde7" focus="100%" type="gradient"/>
                <v:shadow on="t" color="black" opacity="24903f" origin=",.5" offset="0,.55556mm"/>
                <v:textbox>
                  <w:txbxContent>
                    <w:p w14:paraId="2E48FD3D" w14:textId="77777777" w:rsidR="00EA0C65" w:rsidRPr="00DB5FC2" w:rsidRDefault="00EA0C65" w:rsidP="00AC34D3">
                      <w:pPr>
                        <w:jc w:val="center"/>
                        <w:rPr>
                          <w:sz w:val="18"/>
                          <w:szCs w:val="18"/>
                        </w:rPr>
                      </w:pPr>
                      <w:r>
                        <w:rPr>
                          <w:sz w:val="18"/>
                          <w:szCs w:val="18"/>
                        </w:rPr>
                        <w:t>Birth</w:t>
                      </w:r>
                    </w:p>
                  </w:txbxContent>
                </v:textbox>
              </v:roundrect>
            </w:pict>
          </mc:Fallback>
        </mc:AlternateContent>
      </w:r>
      <w:r w:rsidRPr="00AC34D3">
        <w:rPr>
          <w:noProof/>
          <w:lang w:eastAsia="en-AU"/>
        </w:rPr>
        <mc:AlternateContent>
          <mc:Choice Requires="wps">
            <w:drawing>
              <wp:anchor distT="0" distB="0" distL="114300" distR="114300" simplePos="0" relativeHeight="251679744" behindDoc="0" locked="0" layoutInCell="1" allowOverlap="1" wp14:anchorId="7173D102" wp14:editId="03263E47">
                <wp:simplePos x="0" y="0"/>
                <wp:positionH relativeFrom="column">
                  <wp:posOffset>5118735</wp:posOffset>
                </wp:positionH>
                <wp:positionV relativeFrom="paragraph">
                  <wp:posOffset>788035</wp:posOffset>
                </wp:positionV>
                <wp:extent cx="246380" cy="762000"/>
                <wp:effectExtent l="19050" t="0" r="20320" b="38100"/>
                <wp:wrapNone/>
                <wp:docPr id="304" name="Arrow: Down 304"/>
                <wp:cNvGraphicFramePr/>
                <a:graphic xmlns:a="http://schemas.openxmlformats.org/drawingml/2006/main">
                  <a:graphicData uri="http://schemas.microsoft.com/office/word/2010/wordprocessingShape">
                    <wps:wsp>
                      <wps:cNvSpPr/>
                      <wps:spPr>
                        <a:xfrm>
                          <a:off x="0" y="0"/>
                          <a:ext cx="246380" cy="762000"/>
                        </a:xfrm>
                        <a:prstGeom prst="down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7EA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4" o:spid="_x0000_s1026" type="#_x0000_t67" style="position:absolute;margin-left:403.05pt;margin-top:62.05pt;width:19.4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" adj="18108" fillcolor="#70ad47" strokecolor="#507e32" strokeweight="2pt"/>
            </w:pict>
          </mc:Fallback>
        </mc:AlternateContent>
      </w:r>
      <w:r w:rsidRPr="00AC34D3">
        <w:rPr>
          <w:noProof/>
          <w:lang w:eastAsia="en-AU"/>
        </w:rPr>
        <mc:AlternateContent>
          <mc:Choice Requires="wps">
            <w:drawing>
              <wp:anchor distT="0" distB="0" distL="114300" distR="114300" simplePos="0" relativeHeight="251672576" behindDoc="0" locked="0" layoutInCell="1" allowOverlap="1" wp14:anchorId="6D2FE9B4" wp14:editId="62259C45">
                <wp:simplePos x="0" y="0"/>
                <wp:positionH relativeFrom="column">
                  <wp:posOffset>4699635</wp:posOffset>
                </wp:positionH>
                <wp:positionV relativeFrom="paragraph">
                  <wp:posOffset>1664335</wp:posOffset>
                </wp:positionV>
                <wp:extent cx="1158240" cy="438150"/>
                <wp:effectExtent l="57150" t="38100" r="80010" b="95250"/>
                <wp:wrapNone/>
                <wp:docPr id="297" name="Rectangle: Rounded Corners 297"/>
                <wp:cNvGraphicFramePr/>
                <a:graphic xmlns:a="http://schemas.openxmlformats.org/drawingml/2006/main">
                  <a:graphicData uri="http://schemas.microsoft.com/office/word/2010/wordprocessingShape">
                    <wps:wsp>
                      <wps:cNvSpPr/>
                      <wps:spPr>
                        <a:xfrm>
                          <a:off x="0" y="0"/>
                          <a:ext cx="1158240" cy="4381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127D29E" w14:textId="77777777" w:rsidR="00EA0C65" w:rsidRPr="00DB5FC2" w:rsidRDefault="00EA0C65" w:rsidP="00AC34D3">
                            <w:pPr>
                              <w:jc w:val="center"/>
                              <w:rPr>
                                <w:sz w:val="18"/>
                                <w:szCs w:val="18"/>
                              </w:rPr>
                            </w:pPr>
                            <w:r>
                              <w:rPr>
                                <w:sz w:val="18"/>
                                <w:szCs w:val="18"/>
                              </w:rPr>
                              <w:t>Gestation period (4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2FE9B4" id="Rectangle: Rounded Corners 297" o:spid="_x0000_s1086" style="position:absolute;margin-left:370.05pt;margin-top:131.05pt;width:91.2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4127D29E" w14:textId="77777777" w:rsidR="00EA0C65" w:rsidRPr="00DB5FC2" w:rsidRDefault="00EA0C65" w:rsidP="00AC34D3">
                      <w:pPr>
                        <w:jc w:val="center"/>
                        <w:rPr>
                          <w:sz w:val="18"/>
                          <w:szCs w:val="18"/>
                        </w:rPr>
                      </w:pPr>
                      <w:r>
                        <w:rPr>
                          <w:sz w:val="18"/>
                          <w:szCs w:val="18"/>
                        </w:rPr>
                        <w:t>Gestation period (4 months)</w:t>
                      </w:r>
                    </w:p>
                  </w:txbxContent>
                </v:textbox>
              </v:roundrect>
            </w:pict>
          </mc:Fallback>
        </mc:AlternateContent>
      </w:r>
      <w:r w:rsidRPr="00AC34D3">
        <w:rPr>
          <w:noProof/>
          <w:lang w:eastAsia="en-AU"/>
        </w:rPr>
        <mc:AlternateContent>
          <mc:Choice Requires="wps">
            <w:drawing>
              <wp:anchor distT="0" distB="0" distL="114300" distR="114300" simplePos="0" relativeHeight="251675648" behindDoc="0" locked="0" layoutInCell="1" allowOverlap="1" wp14:anchorId="57E8F9FA" wp14:editId="1FCACFC7">
                <wp:simplePos x="0" y="0"/>
                <wp:positionH relativeFrom="margin">
                  <wp:posOffset>4400550</wp:posOffset>
                </wp:positionH>
                <wp:positionV relativeFrom="paragraph">
                  <wp:posOffset>380365</wp:posOffset>
                </wp:positionV>
                <wp:extent cx="1590675" cy="333375"/>
                <wp:effectExtent l="57150" t="38100" r="85725" b="95250"/>
                <wp:wrapNone/>
                <wp:docPr id="300" name="Rectangle: Rounded Corners 300"/>
                <wp:cNvGraphicFramePr/>
                <a:graphic xmlns:a="http://schemas.openxmlformats.org/drawingml/2006/main">
                  <a:graphicData uri="http://schemas.microsoft.com/office/word/2010/wordprocessingShape">
                    <wps:wsp>
                      <wps:cNvSpPr/>
                      <wps:spPr>
                        <a:xfrm>
                          <a:off x="0" y="0"/>
                          <a:ext cx="1590675" cy="3333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FC7DFDA" w14:textId="77777777" w:rsidR="00EA0C65" w:rsidRPr="00DB5FC2" w:rsidRDefault="00EA0C65" w:rsidP="00AC34D3">
                            <w:pPr>
                              <w:jc w:val="center"/>
                              <w:rPr>
                                <w:sz w:val="18"/>
                                <w:szCs w:val="18"/>
                              </w:rPr>
                            </w:pPr>
                            <w:r>
                              <w:rPr>
                                <w:sz w:val="18"/>
                                <w:szCs w:val="18"/>
                              </w:rPr>
                              <w:t>Mating and fertilisation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E8F9FA" id="Rectangle: Rounded Corners 300" o:spid="_x0000_s1087" style="position:absolute;margin-left:346.5pt;margin-top:29.95pt;width:125.25pt;height:2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2FC7DFDA" w14:textId="77777777" w:rsidR="00EA0C65" w:rsidRPr="00DB5FC2" w:rsidRDefault="00EA0C65" w:rsidP="00AC34D3">
                      <w:pPr>
                        <w:jc w:val="center"/>
                        <w:rPr>
                          <w:sz w:val="18"/>
                          <w:szCs w:val="18"/>
                        </w:rPr>
                      </w:pPr>
                      <w:r>
                        <w:rPr>
                          <w:sz w:val="18"/>
                          <w:szCs w:val="18"/>
                        </w:rPr>
                        <w:t>Mating and fertilisation</w:t>
                      </w:r>
                    </w:p>
                  </w:txbxContent>
                </v:textbox>
                <w10:wrap anchorx="margin"/>
              </v:roundrect>
            </w:pict>
          </mc:Fallback>
        </mc:AlternateContent>
      </w:r>
      <w:r w:rsidRPr="00AC34D3">
        <w:rPr>
          <w:noProof/>
          <w:lang w:eastAsia="en-AU"/>
        </w:rPr>
        <mc:AlternateContent>
          <mc:Choice Requires="wps">
            <w:drawing>
              <wp:anchor distT="0" distB="0" distL="114300" distR="114300" simplePos="0" relativeHeight="251678720" behindDoc="0" locked="0" layoutInCell="1" allowOverlap="1" wp14:anchorId="4291C49C" wp14:editId="6D305ACD">
                <wp:simplePos x="0" y="0"/>
                <wp:positionH relativeFrom="column">
                  <wp:posOffset>3943350</wp:posOffset>
                </wp:positionH>
                <wp:positionV relativeFrom="paragraph">
                  <wp:posOffset>418465</wp:posOffset>
                </wp:positionV>
                <wp:extent cx="257175" cy="200025"/>
                <wp:effectExtent l="0" t="19050" r="47625" b="47625"/>
                <wp:wrapNone/>
                <wp:docPr id="303" name="Arrow: Right 303"/>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F07B3" id="Arrow: Right 303" o:spid="_x0000_s1026" type="#_x0000_t13" style="position:absolute;margin-left:310.5pt;margin-top:32.95pt;width:20.2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669504" behindDoc="0" locked="0" layoutInCell="1" allowOverlap="1" wp14:anchorId="73186B46" wp14:editId="0AD83F90">
                <wp:simplePos x="0" y="0"/>
                <wp:positionH relativeFrom="column">
                  <wp:posOffset>1348740</wp:posOffset>
                </wp:positionH>
                <wp:positionV relativeFrom="paragraph">
                  <wp:posOffset>599440</wp:posOffset>
                </wp:positionV>
                <wp:extent cx="1057275" cy="447675"/>
                <wp:effectExtent l="57150" t="38100" r="85725" b="104775"/>
                <wp:wrapNone/>
                <wp:docPr id="294" name="Rectangle: Rounded Corners 294"/>
                <wp:cNvGraphicFramePr/>
                <a:graphic xmlns:a="http://schemas.openxmlformats.org/drawingml/2006/main">
                  <a:graphicData uri="http://schemas.microsoft.com/office/word/2010/wordprocessingShape">
                    <wps:wsp>
                      <wps:cNvSpPr/>
                      <wps:spPr>
                        <a:xfrm>
                          <a:off x="0" y="0"/>
                          <a:ext cx="1057275"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1E3699E" w14:textId="77777777" w:rsidR="00EA0C65" w:rsidRPr="00DB5FC2" w:rsidRDefault="00EA0C65" w:rsidP="00AC34D3">
                            <w:pPr>
                              <w:jc w:val="center"/>
                              <w:rPr>
                                <w:sz w:val="18"/>
                                <w:szCs w:val="18"/>
                              </w:rPr>
                            </w:pPr>
                            <w:r>
                              <w:rPr>
                                <w:sz w:val="18"/>
                                <w:szCs w:val="18"/>
                              </w:rPr>
                              <w:t>Adult female (ewe)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186B46" id="Rectangle: Rounded Corners 294" o:spid="_x0000_s1088" style="position:absolute;margin-left:106.2pt;margin-top:47.2pt;width:83.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" fillcolor="#bef5a6" strokecolor="#6dac43">
                <v:fill color2="#edfde7" rotate="t" angle="180" colors="0 #bef5a6;22938f #d1f7c1;1 #edfde7" focus="100%" type="gradient"/>
                <v:shadow on="t" color="black" opacity="24903f" origin=",.5" offset="0,.55556mm"/>
                <v:textbox>
                  <w:txbxContent>
                    <w:p w14:paraId="21E3699E" w14:textId="77777777" w:rsidR="00EA0C65" w:rsidRPr="00DB5FC2" w:rsidRDefault="00EA0C65" w:rsidP="00AC34D3">
                      <w:pPr>
                        <w:jc w:val="center"/>
                        <w:rPr>
                          <w:sz w:val="18"/>
                          <w:szCs w:val="18"/>
                        </w:rPr>
                      </w:pPr>
                      <w:r>
                        <w:rPr>
                          <w:sz w:val="18"/>
                          <w:szCs w:val="18"/>
                        </w:rPr>
                        <w:t>Adult female (ewe)</w:t>
                      </w:r>
                    </w:p>
                  </w:txbxContent>
                </v:textbox>
              </v:roundrect>
            </w:pict>
          </mc:Fallback>
        </mc:AlternateContent>
      </w:r>
      <w:r w:rsidRPr="00AC34D3">
        <w:rPr>
          <w:noProof/>
          <w:lang w:eastAsia="en-AU"/>
        </w:rPr>
        <mc:AlternateContent>
          <mc:Choice Requires="wps">
            <w:drawing>
              <wp:anchor distT="0" distB="0" distL="114300" distR="114300" simplePos="0" relativeHeight="251677696" behindDoc="0" locked="0" layoutInCell="1" allowOverlap="1" wp14:anchorId="250B36C7" wp14:editId="3A41445D">
                <wp:simplePos x="0" y="0"/>
                <wp:positionH relativeFrom="column">
                  <wp:posOffset>2499360</wp:posOffset>
                </wp:positionH>
                <wp:positionV relativeFrom="paragraph">
                  <wp:posOffset>435610</wp:posOffset>
                </wp:positionV>
                <wp:extent cx="257175" cy="200025"/>
                <wp:effectExtent l="0" t="19050" r="47625" b="47625"/>
                <wp:wrapNone/>
                <wp:docPr id="302" name="Arrow: Right 302"/>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BA74A" id="Arrow: Right 302" o:spid="_x0000_s1026" type="#_x0000_t13" style="position:absolute;margin-left:196.8pt;margin-top:34.3pt;width:20.25pt;height:1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668480" behindDoc="0" locked="0" layoutInCell="1" allowOverlap="1" wp14:anchorId="74E875FB" wp14:editId="150301FE">
                <wp:simplePos x="0" y="0"/>
                <wp:positionH relativeFrom="column">
                  <wp:posOffset>1337310</wp:posOffset>
                </wp:positionH>
                <wp:positionV relativeFrom="paragraph">
                  <wp:posOffset>83185</wp:posOffset>
                </wp:positionV>
                <wp:extent cx="1057275" cy="447675"/>
                <wp:effectExtent l="57150" t="38100" r="85725" b="104775"/>
                <wp:wrapNone/>
                <wp:docPr id="77" name="Rectangle: Rounded Corners 231"/>
                <wp:cNvGraphicFramePr/>
                <a:graphic xmlns:a="http://schemas.openxmlformats.org/drawingml/2006/main">
                  <a:graphicData uri="http://schemas.microsoft.com/office/word/2010/wordprocessingShape">
                    <wps:wsp>
                      <wps:cNvSpPr/>
                      <wps:spPr>
                        <a:xfrm>
                          <a:off x="0" y="0"/>
                          <a:ext cx="1057275"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C578773" w14:textId="77777777" w:rsidR="00EA0C65" w:rsidRPr="00DB5FC2" w:rsidRDefault="00EA0C65" w:rsidP="00AC34D3">
                            <w:pPr>
                              <w:jc w:val="center"/>
                              <w:rPr>
                                <w:sz w:val="18"/>
                                <w:szCs w:val="18"/>
                              </w:rPr>
                            </w:pPr>
                            <w:r>
                              <w:rPr>
                                <w:sz w:val="18"/>
                                <w:szCs w:val="18"/>
                              </w:rPr>
                              <w:t>Adult male (ram)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E875FB" id="Rectangle: Rounded Corners 231" o:spid="_x0000_s1089" style="position:absolute;margin-left:105.3pt;margin-top:6.55pt;width:8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" fillcolor="#bef5a6" strokecolor="#6dac43">
                <v:fill color2="#edfde7" rotate="t" angle="180" colors="0 #bef5a6;22938f #d1f7c1;1 #edfde7" focus="100%" type="gradient"/>
                <v:shadow on="t" color="black" opacity="24903f" origin=",.5" offset="0,.55556mm"/>
                <v:textbox>
                  <w:txbxContent>
                    <w:p w14:paraId="2C578773" w14:textId="77777777" w:rsidR="00EA0C65" w:rsidRPr="00DB5FC2" w:rsidRDefault="00EA0C65" w:rsidP="00AC34D3">
                      <w:pPr>
                        <w:jc w:val="center"/>
                        <w:rPr>
                          <w:sz w:val="18"/>
                          <w:szCs w:val="18"/>
                        </w:rPr>
                      </w:pPr>
                      <w:r>
                        <w:rPr>
                          <w:sz w:val="18"/>
                          <w:szCs w:val="18"/>
                        </w:rPr>
                        <w:t>Adult male (ram)</w:t>
                      </w:r>
                    </w:p>
                  </w:txbxContent>
                </v:textbox>
              </v:roundrect>
            </w:pict>
          </mc:Fallback>
        </mc:AlternateContent>
      </w:r>
      <w:r w:rsidRPr="00AC34D3">
        <w:rPr>
          <w:noProof/>
          <w:lang w:eastAsia="en-AU"/>
        </w:rPr>
        <mc:AlternateContent>
          <mc:Choice Requires="wps">
            <w:drawing>
              <wp:anchor distT="0" distB="0" distL="114300" distR="114300" simplePos="0" relativeHeight="251671552" behindDoc="0" locked="0" layoutInCell="1" allowOverlap="1" wp14:anchorId="2F701EA7" wp14:editId="7B54BB0A">
                <wp:simplePos x="0" y="0"/>
                <wp:positionH relativeFrom="column">
                  <wp:posOffset>2867025</wp:posOffset>
                </wp:positionH>
                <wp:positionV relativeFrom="paragraph">
                  <wp:posOffset>580390</wp:posOffset>
                </wp:positionV>
                <wp:extent cx="1057275" cy="790575"/>
                <wp:effectExtent l="57150" t="38100" r="85725" b="104775"/>
                <wp:wrapNone/>
                <wp:docPr id="296" name="Rectangle: Rounded Corners 296"/>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4F41155" w14:textId="77777777" w:rsidR="00EA0C65" w:rsidRPr="00DB5FC2" w:rsidRDefault="00EA0C65" w:rsidP="00AC34D3">
                            <w:pPr>
                              <w:jc w:val="center"/>
                              <w:rPr>
                                <w:sz w:val="18"/>
                                <w:szCs w:val="18"/>
                              </w:rPr>
                            </w:pPr>
                            <w:r>
                              <w:rPr>
                                <w:sz w:val="18"/>
                                <w:szCs w:val="18"/>
                              </w:rPr>
                              <w:t>Adult female produces gametes (eggs)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701EA7" id="Rectangle: Rounded Corners 296" o:spid="_x0000_s1090" style="position:absolute;margin-left:225.75pt;margin-top:45.7pt;width:83.25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34F41155" w14:textId="77777777" w:rsidR="00EA0C65" w:rsidRPr="00DB5FC2" w:rsidRDefault="00EA0C65" w:rsidP="00AC34D3">
                      <w:pPr>
                        <w:jc w:val="center"/>
                        <w:rPr>
                          <w:sz w:val="18"/>
                          <w:szCs w:val="18"/>
                        </w:rPr>
                      </w:pPr>
                      <w:r>
                        <w:rPr>
                          <w:sz w:val="18"/>
                          <w:szCs w:val="18"/>
                        </w:rPr>
                        <w:t>Adult female produces gametes (eggs)</w:t>
                      </w:r>
                    </w:p>
                  </w:txbxContent>
                </v:textbox>
              </v:roundrect>
            </w:pict>
          </mc:Fallback>
        </mc:AlternateContent>
      </w:r>
    </w:p>
    <w:p w14:paraId="5F4677FF"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82816" behindDoc="0" locked="0" layoutInCell="1" allowOverlap="1" wp14:anchorId="7C986EAF" wp14:editId="7EDB19BE">
                <wp:simplePos x="0" y="0"/>
                <wp:positionH relativeFrom="column">
                  <wp:posOffset>632460</wp:posOffset>
                </wp:positionH>
                <wp:positionV relativeFrom="paragraph">
                  <wp:posOffset>76201</wp:posOffset>
                </wp:positionV>
                <wp:extent cx="485775" cy="1162050"/>
                <wp:effectExtent l="0" t="0" r="28575" b="19050"/>
                <wp:wrapNone/>
                <wp:docPr id="307" name="Arrow: Bent 307"/>
                <wp:cNvGraphicFramePr/>
                <a:graphic xmlns:a="http://schemas.openxmlformats.org/drawingml/2006/main">
                  <a:graphicData uri="http://schemas.microsoft.com/office/word/2010/wordprocessingShape">
                    <wps:wsp>
                      <wps:cNvSpPr/>
                      <wps:spPr>
                        <a:xfrm>
                          <a:off x="0" y="0"/>
                          <a:ext cx="485775" cy="1162050"/>
                        </a:xfrm>
                        <a:prstGeom prst="bentArrow">
                          <a:avLst>
                            <a:gd name="adj1" fmla="val 25000"/>
                            <a:gd name="adj2" fmla="val 23112"/>
                            <a:gd name="adj3" fmla="val 25000"/>
                            <a:gd name="adj4" fmla="val 14214"/>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0321E" id="Arrow: Bent 307" o:spid="_x0000_s1026" style="position:absolute;margin-left:49.8pt;margin-top:6pt;width:38.25pt;height: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" path="m,1162050l,120599c,82465,30914,51551,69048,51551r295283,-1l364331,,485775,112272,364331,224545r,-51551l121444,172994r,l121444,1162050,,1162050xe" fillcolor="#70ad47" strokecolor="#507e32" strokeweight="2pt">
                <v:path arrowok="t" o:connecttype="custom" o:connectlocs="0,1162050;0,120599;69048,51551;364331,51550;364331,0;485775,112272;364331,224545;364331,172994;121444,172994;121444,172994;121444,1162050;0,1162050" o:connectangles="0,0,0,0,0,0,0,0,0,0,0,0"/>
              </v:shape>
            </w:pict>
          </mc:Fallback>
        </mc:AlternateContent>
      </w:r>
    </w:p>
    <w:p w14:paraId="2D76507F" w14:textId="77777777" w:rsidR="00AC34D3" w:rsidRPr="00AC34D3" w:rsidRDefault="00AC34D3" w:rsidP="00AC34D3">
      <w:pPr>
        <w:spacing w:line="276" w:lineRule="auto"/>
      </w:pPr>
    </w:p>
    <w:p w14:paraId="2EFAF054" w14:textId="77777777" w:rsidR="00AC34D3" w:rsidRPr="00AC34D3" w:rsidRDefault="00AC34D3" w:rsidP="00AC34D3">
      <w:pPr>
        <w:spacing w:line="276" w:lineRule="auto"/>
      </w:pPr>
    </w:p>
    <w:p w14:paraId="6BE29856" w14:textId="77777777" w:rsidR="00AC34D3" w:rsidRPr="00AC34D3" w:rsidRDefault="00AC34D3" w:rsidP="00AC34D3">
      <w:pPr>
        <w:spacing w:line="276" w:lineRule="auto"/>
      </w:pPr>
    </w:p>
    <w:p w14:paraId="6EFB0291"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74624" behindDoc="0" locked="0" layoutInCell="1" allowOverlap="1" wp14:anchorId="36779D10" wp14:editId="25D13F36">
                <wp:simplePos x="0" y="0"/>
                <wp:positionH relativeFrom="column">
                  <wp:posOffset>1763803</wp:posOffset>
                </wp:positionH>
                <wp:positionV relativeFrom="paragraph">
                  <wp:posOffset>163620</wp:posOffset>
                </wp:positionV>
                <wp:extent cx="1000125" cy="798395"/>
                <wp:effectExtent l="57150" t="38100" r="85725" b="97155"/>
                <wp:wrapNone/>
                <wp:docPr id="299" name="Rectangle: Rounded Corners 299"/>
                <wp:cNvGraphicFramePr/>
                <a:graphic xmlns:a="http://schemas.openxmlformats.org/drawingml/2006/main">
                  <a:graphicData uri="http://schemas.microsoft.com/office/word/2010/wordprocessingShape">
                    <wps:wsp>
                      <wps:cNvSpPr/>
                      <wps:spPr>
                        <a:xfrm>
                          <a:off x="0" y="0"/>
                          <a:ext cx="1000125" cy="79839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1249B975" w14:textId="77777777" w:rsidR="00EA0C65" w:rsidRDefault="00EA0C65" w:rsidP="00AC34D3">
                            <w:pPr>
                              <w:spacing w:after="0"/>
                              <w:jc w:val="center"/>
                              <w:rPr>
                                <w:sz w:val="18"/>
                                <w:szCs w:val="18"/>
                              </w:rPr>
                            </w:pPr>
                            <w:r>
                              <w:rPr>
                                <w:sz w:val="18"/>
                                <w:szCs w:val="18"/>
                              </w:rPr>
                              <w:t xml:space="preserve">Lamb </w:t>
                            </w:r>
                          </w:p>
                          <w:p w14:paraId="315C6D3C" w14:textId="77777777" w:rsidR="00EA0C65" w:rsidRPr="00DB5FC2" w:rsidRDefault="00EA0C65" w:rsidP="00AC34D3">
                            <w:pPr>
                              <w:spacing w:after="0"/>
                              <w:jc w:val="center"/>
                              <w:rPr>
                                <w:sz w:val="18"/>
                                <w:szCs w:val="18"/>
                              </w:rPr>
                            </w:pPr>
                            <w:r>
                              <w:rPr>
                                <w:sz w:val="18"/>
                                <w:szCs w:val="18"/>
                              </w:rPr>
                              <w:t>(Fed by mother for12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779D10" id="Rectangle: Rounded Corners 299" o:spid="_x0000_s1091" style="position:absolute;margin-left:138.9pt;margin-top:12.9pt;width:78.75pt;height:6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1249B975" w14:textId="77777777" w:rsidR="00EA0C65" w:rsidRDefault="00EA0C65" w:rsidP="00AC34D3">
                      <w:pPr>
                        <w:spacing w:after="0"/>
                        <w:jc w:val="center"/>
                        <w:rPr>
                          <w:sz w:val="18"/>
                          <w:szCs w:val="18"/>
                        </w:rPr>
                      </w:pPr>
                      <w:r>
                        <w:rPr>
                          <w:sz w:val="18"/>
                          <w:szCs w:val="18"/>
                        </w:rPr>
                        <w:t xml:space="preserve">Lamb </w:t>
                      </w:r>
                    </w:p>
                    <w:p w14:paraId="315C6D3C" w14:textId="77777777" w:rsidR="00EA0C65" w:rsidRPr="00DB5FC2" w:rsidRDefault="00EA0C65" w:rsidP="00AC34D3">
                      <w:pPr>
                        <w:spacing w:after="0"/>
                        <w:jc w:val="center"/>
                        <w:rPr>
                          <w:sz w:val="18"/>
                          <w:szCs w:val="18"/>
                        </w:rPr>
                      </w:pPr>
                      <w:r>
                        <w:rPr>
                          <w:sz w:val="18"/>
                          <w:szCs w:val="18"/>
                        </w:rPr>
                        <w:t>(Fed by mother for12 weeks)</w:t>
                      </w:r>
                    </w:p>
                  </w:txbxContent>
                </v:textbox>
              </v:roundrect>
            </w:pict>
          </mc:Fallback>
        </mc:AlternateContent>
      </w:r>
      <w:r w:rsidRPr="00AC34D3">
        <w:rPr>
          <w:noProof/>
          <w:lang w:eastAsia="en-AU"/>
        </w:rPr>
        <mc:AlternateContent>
          <mc:Choice Requires="wps">
            <w:drawing>
              <wp:anchor distT="0" distB="0" distL="114300" distR="114300" simplePos="0" relativeHeight="251673600" behindDoc="0" locked="0" layoutInCell="1" allowOverlap="1" wp14:anchorId="6772D0A2" wp14:editId="3ABAC4C6">
                <wp:simplePos x="0" y="0"/>
                <wp:positionH relativeFrom="column">
                  <wp:posOffset>184785</wp:posOffset>
                </wp:positionH>
                <wp:positionV relativeFrom="paragraph">
                  <wp:posOffset>67945</wp:posOffset>
                </wp:positionV>
                <wp:extent cx="1038225" cy="733425"/>
                <wp:effectExtent l="57150" t="38100" r="85725" b="104775"/>
                <wp:wrapNone/>
                <wp:docPr id="298"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1D76552" w14:textId="77777777" w:rsidR="00EA0C65" w:rsidRPr="00DB5FC2" w:rsidRDefault="00EA0C65" w:rsidP="00AC34D3">
                            <w:pPr>
                              <w:jc w:val="center"/>
                              <w:rPr>
                                <w:sz w:val="18"/>
                                <w:szCs w:val="18"/>
                              </w:rPr>
                            </w:pPr>
                            <w:r>
                              <w:rPr>
                                <w:sz w:val="18"/>
                                <w:szCs w:val="18"/>
                              </w:rPr>
                              <w:t>Weaning and adolescence (After 12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72D0A2" id="Rectangle: Rounded Corners 298" o:spid="_x0000_s1092" style="position:absolute;margin-left:14.55pt;margin-top:5.35pt;width:81.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" fillcolor="#bef5a6" strokecolor="#6dac43">
                <v:fill color2="#edfde7" rotate="t" angle="180" colors="0 #bef5a6;22938f #d1f7c1;1 #edfde7" focus="100%" type="gradient"/>
                <v:shadow on="t" color="black" opacity="24903f" origin=",.5" offset="0,.55556mm"/>
                <v:textbox>
                  <w:txbxContent>
                    <w:p w14:paraId="41D76552" w14:textId="77777777" w:rsidR="00EA0C65" w:rsidRPr="00DB5FC2" w:rsidRDefault="00EA0C65" w:rsidP="00AC34D3">
                      <w:pPr>
                        <w:jc w:val="center"/>
                        <w:rPr>
                          <w:sz w:val="18"/>
                          <w:szCs w:val="18"/>
                        </w:rPr>
                      </w:pPr>
                      <w:r>
                        <w:rPr>
                          <w:sz w:val="18"/>
                          <w:szCs w:val="18"/>
                        </w:rPr>
                        <w:t>Weaning and adolescence (After 12 weeks)</w:t>
                      </w:r>
                    </w:p>
                  </w:txbxContent>
                </v:textbox>
              </v:roundrect>
            </w:pict>
          </mc:Fallback>
        </mc:AlternateContent>
      </w:r>
    </w:p>
    <w:p w14:paraId="2E9E6119" w14:textId="77777777" w:rsidR="00AC34D3" w:rsidRPr="00AC34D3" w:rsidRDefault="00AC34D3" w:rsidP="00AC34D3">
      <w:pPr>
        <w:spacing w:line="276" w:lineRule="auto"/>
      </w:pPr>
    </w:p>
    <w:p w14:paraId="0CFFCFA1" w14:textId="77777777" w:rsidR="00AC34D3" w:rsidRPr="00AC34D3" w:rsidRDefault="00AC34D3" w:rsidP="00AC34D3">
      <w:pPr>
        <w:spacing w:line="276" w:lineRule="auto"/>
      </w:pPr>
    </w:p>
    <w:p w14:paraId="4CCD1B45" w14:textId="77777777" w:rsidR="00AC34D3" w:rsidRPr="00AC34D3" w:rsidRDefault="00AC34D3" w:rsidP="00AC34D3">
      <w:pPr>
        <w:spacing w:line="276" w:lineRule="auto"/>
        <w:jc w:val="center"/>
      </w:pPr>
    </w:p>
    <w:p w14:paraId="739C005A" w14:textId="77777777" w:rsidR="00AC34D3" w:rsidRPr="00AC34D3" w:rsidRDefault="00AC34D3" w:rsidP="00AC34D3">
      <w:pPr>
        <w:spacing w:line="276" w:lineRule="auto"/>
      </w:pPr>
      <w:r w:rsidRPr="00AC34D3">
        <w:rPr>
          <w:b/>
        </w:rPr>
        <w:t>Chicken life cycle:</w:t>
      </w:r>
      <w:r w:rsidRPr="00AC34D3">
        <w:t xml:space="preserve"> younger hens are called pellets and may be ready to lay as young as 18 weeks. A healthy and productive female will lay eggs until they are around 72 weeks old.</w:t>
      </w:r>
    </w:p>
    <w:p w14:paraId="42C6782D" w14:textId="77777777" w:rsidR="00AC34D3" w:rsidRPr="00AC34D3" w:rsidRDefault="00AC34D3" w:rsidP="00AC34D3">
      <w:pPr>
        <w:spacing w:line="276" w:lineRule="auto"/>
      </w:pPr>
    </w:p>
    <w:p w14:paraId="52FD3D60"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16608" behindDoc="0" locked="0" layoutInCell="1" allowOverlap="1" wp14:anchorId="2A1BA551" wp14:editId="01A1CF8C">
                <wp:simplePos x="0" y="0"/>
                <wp:positionH relativeFrom="column">
                  <wp:posOffset>2832735</wp:posOffset>
                </wp:positionH>
                <wp:positionV relativeFrom="paragraph">
                  <wp:posOffset>52070</wp:posOffset>
                </wp:positionV>
                <wp:extent cx="1057275" cy="790575"/>
                <wp:effectExtent l="57150" t="38100" r="85725" b="104775"/>
                <wp:wrapNone/>
                <wp:docPr id="78" name="Rectangle: Rounded Corners 295"/>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F56E269" w14:textId="77777777" w:rsidR="00EA0C65" w:rsidRPr="00DB5FC2" w:rsidRDefault="00EA0C65" w:rsidP="00AC34D3">
                            <w:pPr>
                              <w:jc w:val="center"/>
                              <w:rPr>
                                <w:sz w:val="18"/>
                                <w:szCs w:val="18"/>
                              </w:rPr>
                            </w:pPr>
                            <w:r>
                              <w:rPr>
                                <w:sz w:val="18"/>
                                <w:szCs w:val="18"/>
                              </w:rPr>
                              <w:t>Adult male produces gametes (sperm)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1BA551" id="_x0000_s1093" style="position:absolute;margin-left:223.05pt;margin-top:4.1pt;width:83.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" fillcolor="#bef5a6" strokecolor="#6dac43">
                <v:fill color2="#edfde7" rotate="t" angle="180" colors="0 #bef5a6;22938f #d1f7c1;1 #edfde7" focus="100%" type="gradient"/>
                <v:shadow on="t" color="black" opacity="24903f" origin=",.5" offset="0,.55556mm"/>
                <v:textbox>
                  <w:txbxContent>
                    <w:p w14:paraId="7F56E269" w14:textId="77777777" w:rsidR="00EA0C65" w:rsidRPr="00DB5FC2" w:rsidRDefault="00EA0C65" w:rsidP="00AC34D3">
                      <w:pPr>
                        <w:jc w:val="center"/>
                        <w:rPr>
                          <w:sz w:val="18"/>
                          <w:szCs w:val="18"/>
                        </w:rPr>
                      </w:pPr>
                      <w:r>
                        <w:rPr>
                          <w:sz w:val="18"/>
                          <w:szCs w:val="18"/>
                        </w:rPr>
                        <w:t>Adult male produces gametes (sperm)</w:t>
                      </w:r>
                    </w:p>
                  </w:txbxContent>
                </v:textbox>
              </v:roundrect>
            </w:pict>
          </mc:Fallback>
        </mc:AlternateContent>
      </w:r>
    </w:p>
    <w:p w14:paraId="58285C59"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29920" behindDoc="0" locked="0" layoutInCell="1" allowOverlap="1" wp14:anchorId="37A3ED66" wp14:editId="26D73D18">
                <wp:simplePos x="0" y="0"/>
                <wp:positionH relativeFrom="margin">
                  <wp:posOffset>1318260</wp:posOffset>
                </wp:positionH>
                <wp:positionV relativeFrom="paragraph">
                  <wp:posOffset>1816735</wp:posOffset>
                </wp:positionV>
                <wp:extent cx="371475" cy="257175"/>
                <wp:effectExtent l="0" t="0" r="28575" b="28575"/>
                <wp:wrapNone/>
                <wp:docPr id="82" name="Arrow: Left 309"/>
                <wp:cNvGraphicFramePr/>
                <a:graphic xmlns:a="http://schemas.openxmlformats.org/drawingml/2006/main">
                  <a:graphicData uri="http://schemas.microsoft.com/office/word/2010/wordprocessingShape">
                    <wps:wsp>
                      <wps:cNvSpPr/>
                      <wps:spPr>
                        <a:xfrm>
                          <a:off x="0" y="0"/>
                          <a:ext cx="371475" cy="257175"/>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CEA79" id="Arrow: Left 309" o:spid="_x0000_s1026" type="#_x0000_t66" style="position:absolute;margin-left:103.8pt;margin-top:143.05pt;width:29.25pt;height:20.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" adj="7477"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26848" behindDoc="0" locked="0" layoutInCell="1" allowOverlap="1" wp14:anchorId="2A4F9B42" wp14:editId="4B040F23">
                <wp:simplePos x="0" y="0"/>
                <wp:positionH relativeFrom="margin">
                  <wp:posOffset>2794634</wp:posOffset>
                </wp:positionH>
                <wp:positionV relativeFrom="paragraph">
                  <wp:posOffset>1807211</wp:posOffset>
                </wp:positionV>
                <wp:extent cx="619125" cy="266700"/>
                <wp:effectExtent l="0" t="0" r="28575" b="19050"/>
                <wp:wrapNone/>
                <wp:docPr id="86" name="Arrow: Left 305"/>
                <wp:cNvGraphicFramePr/>
                <a:graphic xmlns:a="http://schemas.openxmlformats.org/drawingml/2006/main">
                  <a:graphicData uri="http://schemas.microsoft.com/office/word/2010/wordprocessingShape">
                    <wps:wsp>
                      <wps:cNvSpPr/>
                      <wps:spPr>
                        <a:xfrm>
                          <a:off x="0" y="0"/>
                          <a:ext cx="619125" cy="26670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502B0" id="Arrow: Left 305" o:spid="_x0000_s1026" type="#_x0000_t66" style="position:absolute;margin-left:220.05pt;margin-top:142.3pt;width:48.75pt;height:2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" adj="4652"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27872" behindDoc="0" locked="0" layoutInCell="1" allowOverlap="1" wp14:anchorId="75C59B96" wp14:editId="38EEBC95">
                <wp:simplePos x="0" y="0"/>
                <wp:positionH relativeFrom="column">
                  <wp:posOffset>4251960</wp:posOffset>
                </wp:positionH>
                <wp:positionV relativeFrom="paragraph">
                  <wp:posOffset>1816735</wp:posOffset>
                </wp:positionV>
                <wp:extent cx="400050" cy="247650"/>
                <wp:effectExtent l="0" t="0" r="19050" b="19050"/>
                <wp:wrapNone/>
                <wp:docPr id="13" name="Arrow: Left 306"/>
                <wp:cNvGraphicFramePr/>
                <a:graphic xmlns:a="http://schemas.openxmlformats.org/drawingml/2006/main">
                  <a:graphicData uri="http://schemas.microsoft.com/office/word/2010/wordprocessingShape">
                    <wps:wsp>
                      <wps:cNvSpPr/>
                      <wps:spPr>
                        <a:xfrm>
                          <a:off x="0" y="0"/>
                          <a:ext cx="400050" cy="24765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37E38" id="Arrow: Left 306" o:spid="_x0000_s1026" type="#_x0000_t66" style="position:absolute;margin-left:334.8pt;margin-top:143.05pt;width:31.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" adj="6686" fillcolor="#70ad47" strokecolor="#507e32" strokeweight="2pt"/>
            </w:pict>
          </mc:Fallback>
        </mc:AlternateContent>
      </w:r>
      <w:r w:rsidRPr="00AC34D3">
        <w:rPr>
          <w:noProof/>
          <w:lang w:eastAsia="en-AU"/>
        </w:rPr>
        <mc:AlternateContent>
          <mc:Choice Requires="wps">
            <w:drawing>
              <wp:anchor distT="0" distB="0" distL="114300" distR="114300" simplePos="0" relativeHeight="251725824" behindDoc="0" locked="0" layoutInCell="1" allowOverlap="1" wp14:anchorId="39C579F8" wp14:editId="67E4F0C3">
                <wp:simplePos x="0" y="0"/>
                <wp:positionH relativeFrom="column">
                  <wp:posOffset>5118735</wp:posOffset>
                </wp:positionH>
                <wp:positionV relativeFrom="paragraph">
                  <wp:posOffset>788035</wp:posOffset>
                </wp:positionV>
                <wp:extent cx="246380" cy="762000"/>
                <wp:effectExtent l="19050" t="0" r="20320" b="38100"/>
                <wp:wrapNone/>
                <wp:docPr id="14" name="Arrow: Down 304"/>
                <wp:cNvGraphicFramePr/>
                <a:graphic xmlns:a="http://schemas.openxmlformats.org/drawingml/2006/main">
                  <a:graphicData uri="http://schemas.microsoft.com/office/word/2010/wordprocessingShape">
                    <wps:wsp>
                      <wps:cNvSpPr/>
                      <wps:spPr>
                        <a:xfrm>
                          <a:off x="0" y="0"/>
                          <a:ext cx="246380" cy="762000"/>
                        </a:xfrm>
                        <a:prstGeom prst="down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8A8BE" id="Arrow: Down 304" o:spid="_x0000_s1026" type="#_x0000_t67" style="position:absolute;margin-left:403.05pt;margin-top:62.05pt;width:19.4pt;height:6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" adj="18108" fillcolor="#70ad47" strokecolor="#507e32" strokeweight="2pt"/>
            </w:pict>
          </mc:Fallback>
        </mc:AlternateContent>
      </w:r>
      <w:r w:rsidRPr="00AC34D3">
        <w:rPr>
          <w:noProof/>
          <w:lang w:eastAsia="en-AU"/>
        </w:rPr>
        <mc:AlternateContent>
          <mc:Choice Requires="wps">
            <w:drawing>
              <wp:anchor distT="0" distB="0" distL="114300" distR="114300" simplePos="0" relativeHeight="251721728" behindDoc="0" locked="0" layoutInCell="1" allowOverlap="1" wp14:anchorId="54F56897" wp14:editId="65BA5D71">
                <wp:simplePos x="0" y="0"/>
                <wp:positionH relativeFrom="margin">
                  <wp:posOffset>4400550</wp:posOffset>
                </wp:positionH>
                <wp:positionV relativeFrom="paragraph">
                  <wp:posOffset>380365</wp:posOffset>
                </wp:positionV>
                <wp:extent cx="1590675" cy="333375"/>
                <wp:effectExtent l="57150" t="38100" r="85725" b="95250"/>
                <wp:wrapNone/>
                <wp:docPr id="87" name="Rectangle: Rounded Corners 300"/>
                <wp:cNvGraphicFramePr/>
                <a:graphic xmlns:a="http://schemas.openxmlformats.org/drawingml/2006/main">
                  <a:graphicData uri="http://schemas.microsoft.com/office/word/2010/wordprocessingShape">
                    <wps:wsp>
                      <wps:cNvSpPr/>
                      <wps:spPr>
                        <a:xfrm>
                          <a:off x="0" y="0"/>
                          <a:ext cx="1590675" cy="3333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338DE5D" w14:textId="77777777" w:rsidR="00EA0C65" w:rsidRPr="00DB5FC2" w:rsidRDefault="00EA0C65" w:rsidP="00AC34D3">
                            <w:pPr>
                              <w:jc w:val="center"/>
                              <w:rPr>
                                <w:sz w:val="18"/>
                                <w:szCs w:val="18"/>
                              </w:rPr>
                            </w:pPr>
                            <w:r>
                              <w:rPr>
                                <w:sz w:val="18"/>
                                <w:szCs w:val="18"/>
                              </w:rPr>
                              <w:t>Mating and fertilisation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F56897" id="_x0000_s1094" style="position:absolute;margin-left:346.5pt;margin-top:29.95pt;width:125.25pt;height:2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4338DE5D" w14:textId="77777777" w:rsidR="00EA0C65" w:rsidRPr="00DB5FC2" w:rsidRDefault="00EA0C65" w:rsidP="00AC34D3">
                      <w:pPr>
                        <w:jc w:val="center"/>
                        <w:rPr>
                          <w:sz w:val="18"/>
                          <w:szCs w:val="18"/>
                        </w:rPr>
                      </w:pPr>
                      <w:r>
                        <w:rPr>
                          <w:sz w:val="18"/>
                          <w:szCs w:val="18"/>
                        </w:rPr>
                        <w:t>Mating and fertilisation</w:t>
                      </w:r>
                    </w:p>
                  </w:txbxContent>
                </v:textbox>
                <w10:wrap anchorx="margin"/>
              </v:roundrect>
            </w:pict>
          </mc:Fallback>
        </mc:AlternateContent>
      </w:r>
      <w:r w:rsidRPr="00AC34D3">
        <w:rPr>
          <w:noProof/>
          <w:lang w:eastAsia="en-AU"/>
        </w:rPr>
        <mc:AlternateContent>
          <mc:Choice Requires="wps">
            <w:drawing>
              <wp:anchor distT="0" distB="0" distL="114300" distR="114300" simplePos="0" relativeHeight="251724800" behindDoc="0" locked="0" layoutInCell="1" allowOverlap="1" wp14:anchorId="399FAA2B" wp14:editId="3D4FFF99">
                <wp:simplePos x="0" y="0"/>
                <wp:positionH relativeFrom="column">
                  <wp:posOffset>3943350</wp:posOffset>
                </wp:positionH>
                <wp:positionV relativeFrom="paragraph">
                  <wp:posOffset>418465</wp:posOffset>
                </wp:positionV>
                <wp:extent cx="257175" cy="200025"/>
                <wp:effectExtent l="0" t="19050" r="47625" b="47625"/>
                <wp:wrapNone/>
                <wp:docPr id="16" name="Arrow: Right 303"/>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E48EF" id="Arrow: Right 303" o:spid="_x0000_s1026" type="#_x0000_t13" style="position:absolute;margin-left:310.5pt;margin-top:32.95pt;width:20.25pt;height:15.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715584" behindDoc="0" locked="0" layoutInCell="1" allowOverlap="1" wp14:anchorId="410D7177" wp14:editId="3BC6B6C0">
                <wp:simplePos x="0" y="0"/>
                <wp:positionH relativeFrom="column">
                  <wp:posOffset>1348740</wp:posOffset>
                </wp:positionH>
                <wp:positionV relativeFrom="paragraph">
                  <wp:posOffset>599440</wp:posOffset>
                </wp:positionV>
                <wp:extent cx="1057275" cy="447675"/>
                <wp:effectExtent l="57150" t="38100" r="85725" b="104775"/>
                <wp:wrapNone/>
                <wp:docPr id="17" name="Rectangle: Rounded Corners 294"/>
                <wp:cNvGraphicFramePr/>
                <a:graphic xmlns:a="http://schemas.openxmlformats.org/drawingml/2006/main">
                  <a:graphicData uri="http://schemas.microsoft.com/office/word/2010/wordprocessingShape">
                    <wps:wsp>
                      <wps:cNvSpPr/>
                      <wps:spPr>
                        <a:xfrm>
                          <a:off x="0" y="0"/>
                          <a:ext cx="1057275"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7B77850" w14:textId="77777777" w:rsidR="00EA0C65" w:rsidRPr="00DB5FC2" w:rsidRDefault="00EA0C65" w:rsidP="00AC34D3">
                            <w:pPr>
                              <w:jc w:val="center"/>
                              <w:rPr>
                                <w:sz w:val="18"/>
                                <w:szCs w:val="18"/>
                              </w:rPr>
                            </w:pPr>
                            <w:r>
                              <w:rPr>
                                <w:sz w:val="18"/>
                                <w:szCs w:val="18"/>
                              </w:rPr>
                              <w:t>Adult female (hen)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10D7177" id="_x0000_s1095" style="position:absolute;margin-left:106.2pt;margin-top:47.2pt;width:83.2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" fillcolor="#bef5a6" strokecolor="#6dac43">
                <v:fill color2="#edfde7" rotate="t" angle="180" colors="0 #bef5a6;22938f #d1f7c1;1 #edfde7" focus="100%" type="gradient"/>
                <v:shadow on="t" color="black" opacity="24903f" origin=",.5" offset="0,.55556mm"/>
                <v:textbox>
                  <w:txbxContent>
                    <w:p w14:paraId="77B77850" w14:textId="77777777" w:rsidR="00EA0C65" w:rsidRPr="00DB5FC2" w:rsidRDefault="00EA0C65" w:rsidP="00AC34D3">
                      <w:pPr>
                        <w:jc w:val="center"/>
                        <w:rPr>
                          <w:sz w:val="18"/>
                          <w:szCs w:val="18"/>
                        </w:rPr>
                      </w:pPr>
                      <w:r>
                        <w:rPr>
                          <w:sz w:val="18"/>
                          <w:szCs w:val="18"/>
                        </w:rPr>
                        <w:t>Adult female (hen)</w:t>
                      </w:r>
                    </w:p>
                  </w:txbxContent>
                </v:textbox>
              </v:roundrect>
            </w:pict>
          </mc:Fallback>
        </mc:AlternateContent>
      </w:r>
      <w:r w:rsidRPr="00AC34D3">
        <w:rPr>
          <w:noProof/>
          <w:lang w:eastAsia="en-AU"/>
        </w:rPr>
        <mc:AlternateContent>
          <mc:Choice Requires="wps">
            <w:drawing>
              <wp:anchor distT="0" distB="0" distL="114300" distR="114300" simplePos="0" relativeHeight="251723776" behindDoc="0" locked="0" layoutInCell="1" allowOverlap="1" wp14:anchorId="515DB964" wp14:editId="139E22C6">
                <wp:simplePos x="0" y="0"/>
                <wp:positionH relativeFrom="column">
                  <wp:posOffset>2499360</wp:posOffset>
                </wp:positionH>
                <wp:positionV relativeFrom="paragraph">
                  <wp:posOffset>435610</wp:posOffset>
                </wp:positionV>
                <wp:extent cx="257175" cy="200025"/>
                <wp:effectExtent l="0" t="19050" r="47625" b="47625"/>
                <wp:wrapNone/>
                <wp:docPr id="18" name="Arrow: Right 302"/>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05DCA" id="Arrow: Right 302" o:spid="_x0000_s1026" type="#_x0000_t13" style="position:absolute;margin-left:196.8pt;margin-top:34.3pt;width:20.25pt;height:1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714560" behindDoc="0" locked="0" layoutInCell="1" allowOverlap="1" wp14:anchorId="34A8B98E" wp14:editId="47E35C32">
                <wp:simplePos x="0" y="0"/>
                <wp:positionH relativeFrom="column">
                  <wp:posOffset>1337310</wp:posOffset>
                </wp:positionH>
                <wp:positionV relativeFrom="paragraph">
                  <wp:posOffset>83185</wp:posOffset>
                </wp:positionV>
                <wp:extent cx="1057275" cy="447675"/>
                <wp:effectExtent l="57150" t="38100" r="85725" b="104775"/>
                <wp:wrapNone/>
                <wp:docPr id="19" name="Rectangle: Rounded Corners 231"/>
                <wp:cNvGraphicFramePr/>
                <a:graphic xmlns:a="http://schemas.openxmlformats.org/drawingml/2006/main">
                  <a:graphicData uri="http://schemas.microsoft.com/office/word/2010/wordprocessingShape">
                    <wps:wsp>
                      <wps:cNvSpPr/>
                      <wps:spPr>
                        <a:xfrm>
                          <a:off x="0" y="0"/>
                          <a:ext cx="1057275"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548F8FCB" w14:textId="77777777" w:rsidR="00EA0C65" w:rsidRPr="00DB5FC2" w:rsidRDefault="00EA0C65" w:rsidP="00AC34D3">
                            <w:pPr>
                              <w:jc w:val="center"/>
                              <w:rPr>
                                <w:sz w:val="18"/>
                                <w:szCs w:val="18"/>
                              </w:rPr>
                            </w:pPr>
                            <w:r>
                              <w:rPr>
                                <w:sz w:val="18"/>
                                <w:szCs w:val="18"/>
                              </w:rPr>
                              <w:t>Adult male (rooster)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A8B98E" id="_x0000_s1096" style="position:absolute;margin-left:105.3pt;margin-top:6.55pt;width:83.25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548F8FCB" w14:textId="77777777" w:rsidR="00EA0C65" w:rsidRPr="00DB5FC2" w:rsidRDefault="00EA0C65" w:rsidP="00AC34D3">
                      <w:pPr>
                        <w:jc w:val="center"/>
                        <w:rPr>
                          <w:sz w:val="18"/>
                          <w:szCs w:val="18"/>
                        </w:rPr>
                      </w:pPr>
                      <w:r>
                        <w:rPr>
                          <w:sz w:val="18"/>
                          <w:szCs w:val="18"/>
                        </w:rPr>
                        <w:t>Adult male (rooster)</w:t>
                      </w:r>
                    </w:p>
                  </w:txbxContent>
                </v:textbox>
              </v:roundrect>
            </w:pict>
          </mc:Fallback>
        </mc:AlternateContent>
      </w:r>
      <w:r w:rsidRPr="00AC34D3">
        <w:rPr>
          <w:noProof/>
          <w:lang w:eastAsia="en-AU"/>
        </w:rPr>
        <mc:AlternateContent>
          <mc:Choice Requires="wps">
            <w:drawing>
              <wp:anchor distT="0" distB="0" distL="114300" distR="114300" simplePos="0" relativeHeight="251717632" behindDoc="0" locked="0" layoutInCell="1" allowOverlap="1" wp14:anchorId="7854BB4F" wp14:editId="65A2BB09">
                <wp:simplePos x="0" y="0"/>
                <wp:positionH relativeFrom="column">
                  <wp:posOffset>2867025</wp:posOffset>
                </wp:positionH>
                <wp:positionV relativeFrom="paragraph">
                  <wp:posOffset>580390</wp:posOffset>
                </wp:positionV>
                <wp:extent cx="1057275" cy="790575"/>
                <wp:effectExtent l="57150" t="38100" r="85725" b="104775"/>
                <wp:wrapNone/>
                <wp:docPr id="20" name="Rectangle: Rounded Corners 296"/>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28C4CF8" w14:textId="77777777" w:rsidR="00EA0C65" w:rsidRPr="00DB5FC2" w:rsidRDefault="00EA0C65" w:rsidP="00AC34D3">
                            <w:pPr>
                              <w:jc w:val="center"/>
                              <w:rPr>
                                <w:sz w:val="18"/>
                                <w:szCs w:val="18"/>
                              </w:rPr>
                            </w:pPr>
                            <w:r>
                              <w:rPr>
                                <w:sz w:val="18"/>
                                <w:szCs w:val="18"/>
                              </w:rPr>
                              <w:t>Adult female produces gametes (eggs)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54BB4F" id="_x0000_s1097" style="position:absolute;margin-left:225.75pt;margin-top:45.7pt;width:83.25pt;height:6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" fillcolor="#bef5a6" strokecolor="#6dac43">
                <v:fill color2="#edfde7" rotate="t" angle="180" colors="0 #bef5a6;22938f #d1f7c1;1 #edfde7" focus="100%" type="gradient"/>
                <v:shadow on="t" color="black" opacity="24903f" origin=",.5" offset="0,.55556mm"/>
                <v:textbox>
                  <w:txbxContent>
                    <w:p w14:paraId="228C4CF8" w14:textId="77777777" w:rsidR="00EA0C65" w:rsidRPr="00DB5FC2" w:rsidRDefault="00EA0C65" w:rsidP="00AC34D3">
                      <w:pPr>
                        <w:jc w:val="center"/>
                        <w:rPr>
                          <w:sz w:val="18"/>
                          <w:szCs w:val="18"/>
                        </w:rPr>
                      </w:pPr>
                      <w:r>
                        <w:rPr>
                          <w:sz w:val="18"/>
                          <w:szCs w:val="18"/>
                        </w:rPr>
                        <w:t>Adult female produces gametes (eggs)</w:t>
                      </w:r>
                    </w:p>
                  </w:txbxContent>
                </v:textbox>
              </v:roundrect>
            </w:pict>
          </mc:Fallback>
        </mc:AlternateContent>
      </w:r>
    </w:p>
    <w:p w14:paraId="1F6B9F52"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28896" behindDoc="0" locked="0" layoutInCell="1" allowOverlap="1" wp14:anchorId="2EEE337E" wp14:editId="033A3FD8">
                <wp:simplePos x="0" y="0"/>
                <wp:positionH relativeFrom="column">
                  <wp:posOffset>632460</wp:posOffset>
                </wp:positionH>
                <wp:positionV relativeFrom="paragraph">
                  <wp:posOffset>76201</wp:posOffset>
                </wp:positionV>
                <wp:extent cx="485775" cy="1162050"/>
                <wp:effectExtent l="0" t="0" r="28575" b="19050"/>
                <wp:wrapNone/>
                <wp:docPr id="21" name="Arrow: Bent 307"/>
                <wp:cNvGraphicFramePr/>
                <a:graphic xmlns:a="http://schemas.openxmlformats.org/drawingml/2006/main">
                  <a:graphicData uri="http://schemas.microsoft.com/office/word/2010/wordprocessingShape">
                    <wps:wsp>
                      <wps:cNvSpPr/>
                      <wps:spPr>
                        <a:xfrm>
                          <a:off x="0" y="0"/>
                          <a:ext cx="485775" cy="1162050"/>
                        </a:xfrm>
                        <a:prstGeom prst="bentArrow">
                          <a:avLst>
                            <a:gd name="adj1" fmla="val 25000"/>
                            <a:gd name="adj2" fmla="val 23112"/>
                            <a:gd name="adj3" fmla="val 25000"/>
                            <a:gd name="adj4" fmla="val 14214"/>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A3706" id="Arrow: Bent 307" o:spid="_x0000_s1026" style="position:absolute;margin-left:49.8pt;margin-top:6pt;width:38.2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" path="m,1162050l,120599c,82465,30914,51551,69048,51551r295283,-1l364331,,485775,112272,364331,224545r,-51551l121444,172994r,l121444,1162050,,1162050xe" fillcolor="#70ad47" strokecolor="#507e32" strokeweight="2pt">
                <v:path arrowok="t" o:connecttype="custom" o:connectlocs="0,1162050;0,120599;69048,51551;364331,51550;364331,0;485775,112272;364331,224545;364331,172994;121444,172994;121444,172994;121444,1162050;0,1162050" o:connectangles="0,0,0,0,0,0,0,0,0,0,0,0"/>
              </v:shape>
            </w:pict>
          </mc:Fallback>
        </mc:AlternateContent>
      </w:r>
    </w:p>
    <w:p w14:paraId="7ECBD039" w14:textId="77777777" w:rsidR="00AC34D3" w:rsidRPr="00AC34D3" w:rsidRDefault="00AC34D3" w:rsidP="00AC34D3">
      <w:pPr>
        <w:spacing w:line="276" w:lineRule="auto"/>
      </w:pPr>
    </w:p>
    <w:p w14:paraId="6C0006D4" w14:textId="77777777" w:rsidR="00AC34D3" w:rsidRPr="00AC34D3" w:rsidRDefault="00AC34D3" w:rsidP="00AC34D3">
      <w:pPr>
        <w:spacing w:line="276" w:lineRule="auto"/>
      </w:pPr>
    </w:p>
    <w:p w14:paraId="5812D10D" w14:textId="77777777" w:rsidR="00AC34D3" w:rsidRPr="00AC34D3" w:rsidRDefault="00AC34D3" w:rsidP="00AC34D3">
      <w:pPr>
        <w:spacing w:line="276" w:lineRule="auto"/>
      </w:pPr>
    </w:p>
    <w:p w14:paraId="64EAB810"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20704" behindDoc="0" locked="0" layoutInCell="1" allowOverlap="1" wp14:anchorId="6CAFF77D" wp14:editId="35B67531">
                <wp:simplePos x="0" y="0"/>
                <wp:positionH relativeFrom="column">
                  <wp:posOffset>1762125</wp:posOffset>
                </wp:positionH>
                <wp:positionV relativeFrom="paragraph">
                  <wp:posOffset>161289</wp:posOffset>
                </wp:positionV>
                <wp:extent cx="1000125" cy="771525"/>
                <wp:effectExtent l="0" t="0" r="28575" b="28575"/>
                <wp:wrapNone/>
                <wp:docPr id="22" name="Rectangle: Rounded Corners 299"/>
                <wp:cNvGraphicFramePr/>
                <a:graphic xmlns:a="http://schemas.openxmlformats.org/drawingml/2006/main">
                  <a:graphicData uri="http://schemas.microsoft.com/office/word/2010/wordprocessingShape">
                    <wps:wsp>
                      <wps:cNvSpPr/>
                      <wps:spPr>
                        <a:xfrm>
                          <a:off x="0" y="0"/>
                          <a:ext cx="1000125" cy="7715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B7180FC" w14:textId="77777777" w:rsidR="00EA0C65" w:rsidRDefault="00EA0C65" w:rsidP="00AC34D3">
                            <w:pPr>
                              <w:spacing w:after="0"/>
                              <w:jc w:val="center"/>
                              <w:rPr>
                                <w:sz w:val="18"/>
                                <w:szCs w:val="18"/>
                              </w:rPr>
                            </w:pPr>
                            <w:r>
                              <w:rPr>
                                <w:sz w:val="18"/>
                                <w:szCs w:val="18"/>
                              </w:rPr>
                              <w:t>Incubation of chick in egg (21 days)</w:t>
                            </w:r>
                          </w:p>
                          <w:p w14:paraId="4C6E3AE8" w14:textId="77777777" w:rsidR="00EA0C65" w:rsidRPr="00DB5FC2" w:rsidRDefault="00EA0C65" w:rsidP="00AC34D3">
                            <w:pPr>
                              <w:spacing w:after="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AFF77D" id="_x0000_s1098" style="position:absolute;margin-left:138.75pt;margin-top:12.7pt;width:78.75pt;height:6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7B7180FC" w14:textId="77777777" w:rsidR="00EA0C65" w:rsidRDefault="00EA0C65" w:rsidP="00AC34D3">
                      <w:pPr>
                        <w:spacing w:after="0"/>
                        <w:jc w:val="center"/>
                        <w:rPr>
                          <w:sz w:val="18"/>
                          <w:szCs w:val="18"/>
                        </w:rPr>
                      </w:pPr>
                      <w:r>
                        <w:rPr>
                          <w:sz w:val="18"/>
                          <w:szCs w:val="18"/>
                        </w:rPr>
                        <w:t>Incubation of chick in egg (21 days)</w:t>
                      </w:r>
                    </w:p>
                    <w:p w14:paraId="4C6E3AE8" w14:textId="77777777" w:rsidR="00EA0C65" w:rsidRPr="00DB5FC2" w:rsidRDefault="00EA0C65" w:rsidP="00AC34D3">
                      <w:pPr>
                        <w:spacing w:after="0"/>
                        <w:rPr>
                          <w:sz w:val="18"/>
                          <w:szCs w:val="18"/>
                        </w:rPr>
                      </w:pPr>
                    </w:p>
                  </w:txbxContent>
                </v:textbox>
              </v:roundrect>
            </w:pict>
          </mc:Fallback>
        </mc:AlternateContent>
      </w:r>
      <w:r w:rsidRPr="00AC34D3">
        <w:rPr>
          <w:noProof/>
          <w:lang w:eastAsia="en-AU"/>
        </w:rPr>
        <mc:AlternateContent>
          <mc:Choice Requires="wps">
            <w:drawing>
              <wp:anchor distT="0" distB="0" distL="114300" distR="114300" simplePos="0" relativeHeight="251722752" behindDoc="0" locked="0" layoutInCell="1" allowOverlap="1" wp14:anchorId="33BAB03E" wp14:editId="1C081364">
                <wp:simplePos x="0" y="0"/>
                <wp:positionH relativeFrom="column">
                  <wp:posOffset>3514725</wp:posOffset>
                </wp:positionH>
                <wp:positionV relativeFrom="paragraph">
                  <wp:posOffset>218440</wp:posOffset>
                </wp:positionV>
                <wp:extent cx="695325" cy="628650"/>
                <wp:effectExtent l="0" t="0" r="28575" b="19050"/>
                <wp:wrapNone/>
                <wp:docPr id="88" name="Rectangle: Rounded Corners 301"/>
                <wp:cNvGraphicFramePr/>
                <a:graphic xmlns:a="http://schemas.openxmlformats.org/drawingml/2006/main">
                  <a:graphicData uri="http://schemas.microsoft.com/office/word/2010/wordprocessingShape">
                    <wps:wsp>
                      <wps:cNvSpPr/>
                      <wps:spPr>
                        <a:xfrm>
                          <a:off x="0" y="0"/>
                          <a:ext cx="695325" cy="6286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BD6BDC2" w14:textId="77777777" w:rsidR="00EA0C65" w:rsidRPr="00DB5FC2" w:rsidRDefault="00EA0C65" w:rsidP="00AC34D3">
                            <w:pPr>
                              <w:jc w:val="center"/>
                              <w:rPr>
                                <w:sz w:val="18"/>
                                <w:szCs w:val="18"/>
                              </w:rPr>
                            </w:pPr>
                            <w:r>
                              <w:rPr>
                                <w:sz w:val="18"/>
                                <w:szCs w:val="18"/>
                              </w:rPr>
                              <w:t>Clutch of eggs laid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BAB03E" id="_x0000_s1099" style="position:absolute;margin-left:276.75pt;margin-top:17.2pt;width:54.75pt;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3BD6BDC2" w14:textId="77777777" w:rsidR="00EA0C65" w:rsidRPr="00DB5FC2" w:rsidRDefault="00EA0C65" w:rsidP="00AC34D3">
                      <w:pPr>
                        <w:jc w:val="center"/>
                        <w:rPr>
                          <w:sz w:val="18"/>
                          <w:szCs w:val="18"/>
                        </w:rPr>
                      </w:pPr>
                      <w:r>
                        <w:rPr>
                          <w:sz w:val="18"/>
                          <w:szCs w:val="18"/>
                        </w:rPr>
                        <w:t>Clutch of eggs laid</w:t>
                      </w:r>
                    </w:p>
                  </w:txbxContent>
                </v:textbox>
              </v:roundrect>
            </w:pict>
          </mc:Fallback>
        </mc:AlternateContent>
      </w:r>
      <w:r w:rsidRPr="00AC34D3">
        <w:rPr>
          <w:noProof/>
          <w:lang w:eastAsia="en-AU"/>
        </w:rPr>
        <mc:AlternateContent>
          <mc:Choice Requires="wps">
            <w:drawing>
              <wp:anchor distT="0" distB="0" distL="114300" distR="114300" simplePos="0" relativeHeight="251718656" behindDoc="0" locked="0" layoutInCell="1" allowOverlap="1" wp14:anchorId="7CDCA723" wp14:editId="3804D251">
                <wp:simplePos x="0" y="0"/>
                <wp:positionH relativeFrom="column">
                  <wp:posOffset>4695825</wp:posOffset>
                </wp:positionH>
                <wp:positionV relativeFrom="paragraph">
                  <wp:posOffset>104139</wp:posOffset>
                </wp:positionV>
                <wp:extent cx="1158240" cy="1343025"/>
                <wp:effectExtent l="0" t="0" r="22860" b="28575"/>
                <wp:wrapNone/>
                <wp:docPr id="89" name="Rectangle: Rounded Corners 297"/>
                <wp:cNvGraphicFramePr/>
                <a:graphic xmlns:a="http://schemas.openxmlformats.org/drawingml/2006/main">
                  <a:graphicData uri="http://schemas.microsoft.com/office/word/2010/wordprocessingShape">
                    <wps:wsp>
                      <wps:cNvSpPr/>
                      <wps:spPr>
                        <a:xfrm>
                          <a:off x="0" y="0"/>
                          <a:ext cx="1158240" cy="13430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83A8F66" w14:textId="77777777" w:rsidR="00EA0C65" w:rsidRDefault="00EA0C65" w:rsidP="00AC34D3">
                            <w:pPr>
                              <w:spacing w:after="0"/>
                              <w:jc w:val="center"/>
                              <w:rPr>
                                <w:sz w:val="18"/>
                                <w:szCs w:val="18"/>
                              </w:rPr>
                            </w:pPr>
                            <w:r>
                              <w:rPr>
                                <w:sz w:val="18"/>
                                <w:szCs w:val="18"/>
                              </w:rPr>
                              <w:t>Egg formation</w:t>
                            </w:r>
                          </w:p>
                          <w:p w14:paraId="399C0051" w14:textId="77777777" w:rsidR="00EA0C65" w:rsidRPr="00DB5FC2" w:rsidRDefault="00EA0C65" w:rsidP="00AC34D3">
                            <w:pPr>
                              <w:jc w:val="center"/>
                              <w:rPr>
                                <w:sz w:val="18"/>
                                <w:szCs w:val="18"/>
                              </w:rPr>
                            </w:pPr>
                            <w:r>
                              <w:rPr>
                                <w:sz w:val="18"/>
                                <w:szCs w:val="18"/>
                              </w:rPr>
                              <w:t>(25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DCA723" id="_x0000_s1100" style="position:absolute;margin-left:369.75pt;margin-top:8.2pt;width:91.2pt;height:10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" fillcolor="#bef5a6" strokecolor="#6dac43">
                <v:fill color2="#edfde7" rotate="t" angle="180" colors="0 #bef5a6;22938f #d1f7c1;1 #edfde7" focus="100%" type="gradient"/>
                <v:shadow on="t" color="black" opacity="24903f" origin=",.5" offset="0,.55556mm"/>
                <v:textbox>
                  <w:txbxContent>
                    <w:p w14:paraId="383A8F66" w14:textId="77777777" w:rsidR="00EA0C65" w:rsidRDefault="00EA0C65" w:rsidP="00AC34D3">
                      <w:pPr>
                        <w:spacing w:after="0"/>
                        <w:jc w:val="center"/>
                        <w:rPr>
                          <w:sz w:val="18"/>
                          <w:szCs w:val="18"/>
                        </w:rPr>
                      </w:pPr>
                      <w:r>
                        <w:rPr>
                          <w:sz w:val="18"/>
                          <w:szCs w:val="18"/>
                        </w:rPr>
                        <w:t>Egg formation</w:t>
                      </w:r>
                    </w:p>
                    <w:p w14:paraId="399C0051" w14:textId="77777777" w:rsidR="00EA0C65" w:rsidRPr="00DB5FC2" w:rsidRDefault="00EA0C65" w:rsidP="00AC34D3">
                      <w:pPr>
                        <w:jc w:val="center"/>
                        <w:rPr>
                          <w:sz w:val="18"/>
                          <w:szCs w:val="18"/>
                        </w:rPr>
                      </w:pPr>
                      <w:r>
                        <w:rPr>
                          <w:sz w:val="18"/>
                          <w:szCs w:val="18"/>
                        </w:rPr>
                        <w:t>(25 hours)</w:t>
                      </w:r>
                    </w:p>
                  </w:txbxContent>
                </v:textbox>
              </v:roundrect>
            </w:pict>
          </mc:Fallback>
        </mc:AlternateContent>
      </w:r>
      <w:r w:rsidRPr="00AC34D3">
        <w:rPr>
          <w:noProof/>
          <w:lang w:eastAsia="en-AU"/>
        </w:rPr>
        <mc:AlternateContent>
          <mc:Choice Requires="wps">
            <w:drawing>
              <wp:anchor distT="0" distB="0" distL="114300" distR="114300" simplePos="0" relativeHeight="251719680" behindDoc="0" locked="0" layoutInCell="1" allowOverlap="1" wp14:anchorId="2C0536C8" wp14:editId="5F1369D3">
                <wp:simplePos x="0" y="0"/>
                <wp:positionH relativeFrom="column">
                  <wp:posOffset>184785</wp:posOffset>
                </wp:positionH>
                <wp:positionV relativeFrom="paragraph">
                  <wp:posOffset>67945</wp:posOffset>
                </wp:positionV>
                <wp:extent cx="1038225" cy="733425"/>
                <wp:effectExtent l="57150" t="38100" r="85725" b="104775"/>
                <wp:wrapNone/>
                <wp:docPr id="90"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0C4E91C" w14:textId="77777777" w:rsidR="00EA0C65" w:rsidRDefault="00EA0C65" w:rsidP="00AC34D3">
                            <w:pPr>
                              <w:spacing w:after="0"/>
                              <w:jc w:val="center"/>
                              <w:rPr>
                                <w:sz w:val="18"/>
                                <w:szCs w:val="18"/>
                              </w:rPr>
                            </w:pPr>
                            <w:r>
                              <w:rPr>
                                <w:sz w:val="18"/>
                                <w:szCs w:val="18"/>
                              </w:rPr>
                              <w:t>Hatching and growth</w:t>
                            </w:r>
                          </w:p>
                          <w:p w14:paraId="0D2FAE2B" w14:textId="77777777" w:rsidR="00EA0C65" w:rsidRPr="00DB5FC2" w:rsidRDefault="00EA0C65" w:rsidP="00AC34D3">
                            <w:pPr>
                              <w:jc w:val="center"/>
                              <w:rPr>
                                <w:sz w:val="18"/>
                                <w:szCs w:val="18"/>
                              </w:rPr>
                            </w:pPr>
                            <w:r>
                              <w:rPr>
                                <w:sz w:val="18"/>
                                <w:szCs w:val="18"/>
                              </w:rPr>
                              <w:t>(6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0536C8" id="_x0000_s1101" style="position:absolute;margin-left:14.55pt;margin-top:5.35pt;width:81.75pt;height:5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" fillcolor="#bef5a6" strokecolor="#6dac43">
                <v:fill color2="#edfde7" rotate="t" angle="180" colors="0 #bef5a6;22938f #d1f7c1;1 #edfde7" focus="100%" type="gradient"/>
                <v:shadow on="t" color="black" opacity="24903f" origin=",.5" offset="0,.55556mm"/>
                <v:textbox>
                  <w:txbxContent>
                    <w:p w14:paraId="30C4E91C" w14:textId="77777777" w:rsidR="00EA0C65" w:rsidRDefault="00EA0C65" w:rsidP="00AC34D3">
                      <w:pPr>
                        <w:spacing w:after="0"/>
                        <w:jc w:val="center"/>
                        <w:rPr>
                          <w:sz w:val="18"/>
                          <w:szCs w:val="18"/>
                        </w:rPr>
                      </w:pPr>
                      <w:r>
                        <w:rPr>
                          <w:sz w:val="18"/>
                          <w:szCs w:val="18"/>
                        </w:rPr>
                        <w:t>Hatching and growth</w:t>
                      </w:r>
                    </w:p>
                    <w:p w14:paraId="0D2FAE2B" w14:textId="77777777" w:rsidR="00EA0C65" w:rsidRPr="00DB5FC2" w:rsidRDefault="00EA0C65" w:rsidP="00AC34D3">
                      <w:pPr>
                        <w:jc w:val="center"/>
                        <w:rPr>
                          <w:sz w:val="18"/>
                          <w:szCs w:val="18"/>
                        </w:rPr>
                      </w:pPr>
                      <w:r>
                        <w:rPr>
                          <w:sz w:val="18"/>
                          <w:szCs w:val="18"/>
                        </w:rPr>
                        <w:t>(6 months)</w:t>
                      </w:r>
                    </w:p>
                  </w:txbxContent>
                </v:textbox>
              </v:roundrect>
            </w:pict>
          </mc:Fallback>
        </mc:AlternateContent>
      </w:r>
    </w:p>
    <w:p w14:paraId="1BA41D93" w14:textId="77777777" w:rsidR="00AC34D3" w:rsidRPr="00AC34D3" w:rsidRDefault="00AC34D3" w:rsidP="00AC34D3">
      <w:pPr>
        <w:spacing w:line="276" w:lineRule="auto"/>
      </w:pPr>
    </w:p>
    <w:p w14:paraId="020F4921" w14:textId="77777777" w:rsidR="00AC34D3" w:rsidRPr="00AC34D3" w:rsidRDefault="00AC34D3" w:rsidP="00AC34D3">
      <w:pPr>
        <w:spacing w:line="276" w:lineRule="auto"/>
      </w:pPr>
    </w:p>
    <w:p w14:paraId="1F75175C" w14:textId="77777777" w:rsidR="00AC34D3" w:rsidRPr="00AC34D3" w:rsidRDefault="00AC34D3" w:rsidP="00AC34D3">
      <w:pPr>
        <w:spacing w:line="276" w:lineRule="auto"/>
        <w:jc w:val="center"/>
      </w:pPr>
    </w:p>
    <w:p w14:paraId="6A0DE9E1" w14:textId="77777777" w:rsidR="00AC34D3" w:rsidRPr="00AC34D3" w:rsidRDefault="00AC34D3" w:rsidP="00AC34D3">
      <w:pPr>
        <w:spacing w:line="276" w:lineRule="auto"/>
      </w:pPr>
    </w:p>
    <w:p w14:paraId="32D25C31"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p>
    <w:p w14:paraId="4B279C84" w14:textId="77777777" w:rsidR="00AC34D3" w:rsidRPr="00AC34D3" w:rsidRDefault="00AC34D3" w:rsidP="00AC34D3">
      <w:pPr>
        <w:autoSpaceDE w:val="0"/>
        <w:autoSpaceDN w:val="0"/>
        <w:adjustRightInd w:val="0"/>
        <w:spacing w:after="34" w:line="276" w:lineRule="auto"/>
        <w:outlineLvl w:val="3"/>
        <w:rPr>
          <w:rFonts w:cs="Arial"/>
          <w:b/>
          <w:color w:val="70AD47" w:themeColor="accent6"/>
          <w:sz w:val="18"/>
          <w:szCs w:val="18"/>
        </w:rPr>
      </w:pPr>
    </w:p>
    <w:p w14:paraId="49AC5031" w14:textId="77777777" w:rsidR="00AC34D3" w:rsidRPr="00AC34D3" w:rsidRDefault="00AC34D3" w:rsidP="00AC34D3">
      <w:pPr>
        <w:autoSpaceDE w:val="0"/>
        <w:autoSpaceDN w:val="0"/>
        <w:adjustRightInd w:val="0"/>
        <w:spacing w:after="34" w:line="276" w:lineRule="auto"/>
        <w:outlineLvl w:val="3"/>
        <w:rPr>
          <w:rFonts w:cs="Arial"/>
          <w:b/>
          <w:color w:val="70AD47" w:themeColor="accent6"/>
          <w:sz w:val="18"/>
          <w:szCs w:val="18"/>
        </w:rPr>
      </w:pPr>
    </w:p>
    <w:p w14:paraId="728D3247" w14:textId="77777777" w:rsidR="00AC34D3" w:rsidRPr="00AC34D3" w:rsidRDefault="00AC34D3" w:rsidP="00AC34D3">
      <w:pPr>
        <w:autoSpaceDE w:val="0"/>
        <w:autoSpaceDN w:val="0"/>
        <w:adjustRightInd w:val="0"/>
        <w:spacing w:after="34" w:line="276" w:lineRule="auto"/>
        <w:outlineLvl w:val="3"/>
        <w:rPr>
          <w:rFonts w:cs="Arial"/>
          <w:b/>
          <w:color w:val="70AD47" w:themeColor="accent6"/>
          <w:sz w:val="18"/>
          <w:szCs w:val="18"/>
        </w:rPr>
      </w:pPr>
    </w:p>
    <w:p w14:paraId="2DCEBCC3" w14:textId="77777777" w:rsidR="00AC34D3" w:rsidRPr="00AC34D3" w:rsidRDefault="00AC34D3" w:rsidP="00AC34D3">
      <w:pPr>
        <w:autoSpaceDE w:val="0"/>
        <w:autoSpaceDN w:val="0"/>
        <w:adjustRightInd w:val="0"/>
        <w:spacing w:after="34" w:line="276" w:lineRule="auto"/>
        <w:outlineLvl w:val="3"/>
        <w:rPr>
          <w:rFonts w:cs="Arial"/>
          <w:b/>
          <w:color w:val="70AD47" w:themeColor="accent6"/>
          <w:sz w:val="18"/>
          <w:szCs w:val="18"/>
        </w:rPr>
      </w:pPr>
    </w:p>
    <w:p w14:paraId="6F2C5F20" w14:textId="77777777" w:rsidR="00AC34D3" w:rsidRPr="00AC34D3" w:rsidRDefault="00AC34D3" w:rsidP="00AC34D3">
      <w:pPr>
        <w:autoSpaceDE w:val="0"/>
        <w:autoSpaceDN w:val="0"/>
        <w:adjustRightInd w:val="0"/>
        <w:spacing w:after="34" w:line="276" w:lineRule="auto"/>
        <w:outlineLvl w:val="3"/>
        <w:rPr>
          <w:rFonts w:cs="Arial"/>
          <w:b/>
          <w:color w:val="70AD47" w:themeColor="accent6"/>
          <w:sz w:val="18"/>
          <w:szCs w:val="18"/>
        </w:rPr>
      </w:pPr>
    </w:p>
    <w:p w14:paraId="144A4A1C"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p>
    <w:p w14:paraId="0109D4D7" w14:textId="77777777" w:rsidR="00AC34D3" w:rsidRPr="00AC34D3" w:rsidRDefault="00AC34D3" w:rsidP="00AC34D3">
      <w:pPr>
        <w:spacing w:line="276" w:lineRule="auto"/>
        <w:rPr>
          <w:b/>
        </w:rPr>
      </w:pPr>
      <w:r w:rsidRPr="00AC34D3">
        <w:rPr>
          <w:b/>
        </w:rPr>
        <w:t>Six stages of wheat life cycle (brief)</w:t>
      </w:r>
    </w:p>
    <w:p w14:paraId="7136E636" w14:textId="77777777" w:rsidR="00AC34D3" w:rsidRPr="00AC34D3" w:rsidRDefault="00AC34D3" w:rsidP="00AC34D3">
      <w:pPr>
        <w:spacing w:line="276" w:lineRule="auto"/>
        <w:jc w:val="center"/>
      </w:pPr>
      <w:r w:rsidRPr="00AC34D3">
        <w:rPr>
          <w:noProof/>
          <w:lang w:eastAsia="en-AU"/>
        </w:rPr>
        <mc:AlternateContent>
          <mc:Choice Requires="wps">
            <w:drawing>
              <wp:anchor distT="0" distB="0" distL="114300" distR="114300" simplePos="0" relativeHeight="251739136" behindDoc="0" locked="0" layoutInCell="1" allowOverlap="1" wp14:anchorId="06CFB553" wp14:editId="696BD351">
                <wp:simplePos x="0" y="0"/>
                <wp:positionH relativeFrom="margin">
                  <wp:posOffset>3228975</wp:posOffset>
                </wp:positionH>
                <wp:positionV relativeFrom="paragraph">
                  <wp:posOffset>1762126</wp:posOffset>
                </wp:positionV>
                <wp:extent cx="561975" cy="419100"/>
                <wp:effectExtent l="19050" t="19050" r="28575" b="38100"/>
                <wp:wrapNone/>
                <wp:docPr id="91" name="Arrow: Left 305"/>
                <wp:cNvGraphicFramePr/>
                <a:graphic xmlns:a="http://schemas.openxmlformats.org/drawingml/2006/main">
                  <a:graphicData uri="http://schemas.microsoft.com/office/word/2010/wordprocessingShape">
                    <wps:wsp>
                      <wps:cNvSpPr/>
                      <wps:spPr>
                        <a:xfrm>
                          <a:off x="0" y="0"/>
                          <a:ext cx="561975" cy="41910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5A59" id="Arrow: Left 305" o:spid="_x0000_s1026" type="#_x0000_t66" style="position:absolute;margin-left:254.25pt;margin-top:138.75pt;width:44.25pt;height:3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" adj="8054"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42208" behindDoc="0" locked="0" layoutInCell="1" allowOverlap="1" wp14:anchorId="6896C408" wp14:editId="7AEB5F8A">
                <wp:simplePos x="0" y="0"/>
                <wp:positionH relativeFrom="column">
                  <wp:posOffset>4248150</wp:posOffset>
                </wp:positionH>
                <wp:positionV relativeFrom="paragraph">
                  <wp:posOffset>971550</wp:posOffset>
                </wp:positionV>
                <wp:extent cx="409575" cy="590550"/>
                <wp:effectExtent l="19050" t="0" r="28575" b="38100"/>
                <wp:wrapNone/>
                <wp:docPr id="30" name="Down Arrow 30"/>
                <wp:cNvGraphicFramePr/>
                <a:graphic xmlns:a="http://schemas.openxmlformats.org/drawingml/2006/main">
                  <a:graphicData uri="http://schemas.microsoft.com/office/word/2010/wordprocessingShape">
                    <wps:wsp>
                      <wps:cNvSpPr/>
                      <wps:spPr>
                        <a:xfrm>
                          <a:off x="0" y="0"/>
                          <a:ext cx="409575" cy="590550"/>
                        </a:xfrm>
                        <a:prstGeom prst="down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24479" id="Down Arrow 30" o:spid="_x0000_s1026" type="#_x0000_t67" style="position:absolute;margin-left:334.5pt;margin-top:76.5pt;width:32.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" adj="14110" fillcolor="#70ad47" strokecolor="#507e32" strokeweight="2pt"/>
            </w:pict>
          </mc:Fallback>
        </mc:AlternateContent>
      </w:r>
      <w:r w:rsidRPr="00AC34D3">
        <w:rPr>
          <w:noProof/>
          <w:lang w:eastAsia="en-AU"/>
        </w:rPr>
        <mc:AlternateContent>
          <mc:Choice Requires="wps">
            <w:drawing>
              <wp:anchor distT="0" distB="0" distL="114300" distR="114300" simplePos="0" relativeHeight="251741184" behindDoc="0" locked="0" layoutInCell="1" allowOverlap="1" wp14:anchorId="32BD1BE8" wp14:editId="1BE466FB">
                <wp:simplePos x="0" y="0"/>
                <wp:positionH relativeFrom="column">
                  <wp:posOffset>390525</wp:posOffset>
                </wp:positionH>
                <wp:positionV relativeFrom="paragraph">
                  <wp:posOffset>857250</wp:posOffset>
                </wp:positionV>
                <wp:extent cx="484632" cy="666750"/>
                <wp:effectExtent l="19050" t="19050" r="29845" b="19050"/>
                <wp:wrapNone/>
                <wp:docPr id="29" name="Up Arrow 29"/>
                <wp:cNvGraphicFramePr/>
                <a:graphic xmlns:a="http://schemas.openxmlformats.org/drawingml/2006/main">
                  <a:graphicData uri="http://schemas.microsoft.com/office/word/2010/wordprocessingShape">
                    <wps:wsp>
                      <wps:cNvSpPr/>
                      <wps:spPr>
                        <a:xfrm>
                          <a:off x="0" y="0"/>
                          <a:ext cx="484632" cy="666750"/>
                        </a:xfrm>
                        <a:prstGeom prst="up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2B69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30.75pt;margin-top:67.5pt;width:38.15pt;height:5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" adj="7850" fillcolor="#70ad47" strokecolor="#507e32" strokeweight="2pt"/>
            </w:pict>
          </mc:Fallback>
        </mc:AlternateContent>
      </w:r>
      <w:r w:rsidRPr="00AC34D3">
        <w:rPr>
          <w:noProof/>
          <w:lang w:eastAsia="en-AU"/>
        </w:rPr>
        <mc:AlternateContent>
          <mc:Choice Requires="wps">
            <w:drawing>
              <wp:anchor distT="0" distB="0" distL="114300" distR="114300" simplePos="0" relativeHeight="251740160" behindDoc="0" locked="0" layoutInCell="1" allowOverlap="1" wp14:anchorId="244F5A8A" wp14:editId="1351322F">
                <wp:simplePos x="0" y="0"/>
                <wp:positionH relativeFrom="margin">
                  <wp:posOffset>1162050</wp:posOffset>
                </wp:positionH>
                <wp:positionV relativeFrom="paragraph">
                  <wp:posOffset>1704976</wp:posOffset>
                </wp:positionV>
                <wp:extent cx="619125" cy="457200"/>
                <wp:effectExtent l="19050" t="19050" r="28575" b="38100"/>
                <wp:wrapNone/>
                <wp:docPr id="92" name="Arrow: Left 305"/>
                <wp:cNvGraphicFramePr/>
                <a:graphic xmlns:a="http://schemas.openxmlformats.org/drawingml/2006/main">
                  <a:graphicData uri="http://schemas.microsoft.com/office/word/2010/wordprocessingShape">
                    <wps:wsp>
                      <wps:cNvSpPr/>
                      <wps:spPr>
                        <a:xfrm>
                          <a:off x="0" y="0"/>
                          <a:ext cx="619125" cy="45720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6CACB" id="Arrow: Left 305" o:spid="_x0000_s1026" type="#_x0000_t66" style="position:absolute;margin-left:91.5pt;margin-top:134.25pt;width:48.75pt;height:3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" adj="7975"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36064" behindDoc="0" locked="0" layoutInCell="1" allowOverlap="1" wp14:anchorId="2CFEE495" wp14:editId="4993E1C0">
                <wp:simplePos x="0" y="0"/>
                <wp:positionH relativeFrom="column">
                  <wp:posOffset>3990975</wp:posOffset>
                </wp:positionH>
                <wp:positionV relativeFrom="paragraph">
                  <wp:posOffset>1666875</wp:posOffset>
                </wp:positionV>
                <wp:extent cx="1038225" cy="733425"/>
                <wp:effectExtent l="57150" t="38100" r="85725" b="104775"/>
                <wp:wrapNone/>
                <wp:docPr id="93"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93956AC" w14:textId="77777777" w:rsidR="00EA0C65" w:rsidRPr="00DB5FC2" w:rsidRDefault="00EA0C65" w:rsidP="00AC34D3">
                            <w:pPr>
                              <w:spacing w:after="0"/>
                              <w:jc w:val="center"/>
                              <w:rPr>
                                <w:sz w:val="18"/>
                                <w:szCs w:val="18"/>
                              </w:rPr>
                            </w:pPr>
                            <w:r>
                              <w:rPr>
                                <w:sz w:val="18"/>
                                <w:szCs w:val="18"/>
                              </w:rPr>
                              <w:t xml:space="preserve">Booting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FEE495" id="_x0000_s1102" style="position:absolute;left:0;text-align:left;margin-left:314.25pt;margin-top:131.25pt;width:81.75pt;height:5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793956AC" w14:textId="77777777" w:rsidR="00EA0C65" w:rsidRPr="00DB5FC2" w:rsidRDefault="00EA0C65" w:rsidP="00AC34D3">
                      <w:pPr>
                        <w:spacing w:after="0"/>
                        <w:jc w:val="center"/>
                        <w:rPr>
                          <w:sz w:val="18"/>
                          <w:szCs w:val="18"/>
                        </w:rPr>
                      </w:pPr>
                      <w:r>
                        <w:rPr>
                          <w:sz w:val="18"/>
                          <w:szCs w:val="18"/>
                        </w:rPr>
                        <w:t xml:space="preserve">Booting stage </w:t>
                      </w:r>
                    </w:p>
                  </w:txbxContent>
                </v:textbox>
              </v:roundrect>
            </w:pict>
          </mc:Fallback>
        </mc:AlternateContent>
      </w:r>
      <w:r w:rsidRPr="00AC34D3">
        <w:rPr>
          <w:noProof/>
          <w:lang w:eastAsia="en-AU"/>
        </w:rPr>
        <mc:AlternateContent>
          <mc:Choice Requires="wps">
            <w:drawing>
              <wp:anchor distT="0" distB="0" distL="114300" distR="114300" simplePos="0" relativeHeight="251735040" behindDoc="0" locked="0" layoutInCell="1" allowOverlap="1" wp14:anchorId="49485060" wp14:editId="7640539B">
                <wp:simplePos x="0" y="0"/>
                <wp:positionH relativeFrom="column">
                  <wp:posOffset>3895725</wp:posOffset>
                </wp:positionH>
                <wp:positionV relativeFrom="paragraph">
                  <wp:posOffset>76200</wp:posOffset>
                </wp:positionV>
                <wp:extent cx="1038225" cy="733425"/>
                <wp:effectExtent l="57150" t="38100" r="85725" b="104775"/>
                <wp:wrapNone/>
                <wp:docPr id="94"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7BF0763" w14:textId="77777777" w:rsidR="00EA0C65" w:rsidRPr="00DB5FC2" w:rsidRDefault="00EA0C65" w:rsidP="00AC34D3">
                            <w:pPr>
                              <w:spacing w:after="0"/>
                              <w:jc w:val="center"/>
                              <w:rPr>
                                <w:sz w:val="18"/>
                                <w:szCs w:val="18"/>
                              </w:rPr>
                            </w:pPr>
                            <w:r>
                              <w:rPr>
                                <w:sz w:val="18"/>
                                <w:szCs w:val="18"/>
                              </w:rPr>
                              <w:t xml:space="preserve">Jointing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485060" id="_x0000_s1103" style="position:absolute;left:0;text-align:left;margin-left:306.75pt;margin-top:6pt;width:81.7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27BF0763" w14:textId="77777777" w:rsidR="00EA0C65" w:rsidRPr="00DB5FC2" w:rsidRDefault="00EA0C65" w:rsidP="00AC34D3">
                      <w:pPr>
                        <w:spacing w:after="0"/>
                        <w:jc w:val="center"/>
                        <w:rPr>
                          <w:sz w:val="18"/>
                          <w:szCs w:val="18"/>
                        </w:rPr>
                      </w:pPr>
                      <w:r>
                        <w:rPr>
                          <w:sz w:val="18"/>
                          <w:szCs w:val="18"/>
                        </w:rPr>
                        <w:t xml:space="preserve">Jointing stage </w:t>
                      </w:r>
                    </w:p>
                  </w:txbxContent>
                </v:textbox>
              </v:roundrect>
            </w:pict>
          </mc:Fallback>
        </mc:AlternateContent>
      </w:r>
      <w:r w:rsidRPr="00AC34D3">
        <w:rPr>
          <w:noProof/>
          <w:lang w:eastAsia="en-AU"/>
        </w:rPr>
        <mc:AlternateContent>
          <mc:Choice Requires="wps">
            <w:drawing>
              <wp:anchor distT="0" distB="0" distL="114300" distR="114300" simplePos="0" relativeHeight="251738112" behindDoc="0" locked="0" layoutInCell="1" allowOverlap="1" wp14:anchorId="1CD44E42" wp14:editId="17CAF1A7">
                <wp:simplePos x="0" y="0"/>
                <wp:positionH relativeFrom="column">
                  <wp:posOffset>28575</wp:posOffset>
                </wp:positionH>
                <wp:positionV relativeFrom="paragraph">
                  <wp:posOffset>1676400</wp:posOffset>
                </wp:positionV>
                <wp:extent cx="1038225" cy="733425"/>
                <wp:effectExtent l="57150" t="38100" r="85725" b="104775"/>
                <wp:wrapNone/>
                <wp:docPr id="95"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668B2107" w14:textId="77777777" w:rsidR="00EA0C65" w:rsidRPr="00DB5FC2" w:rsidRDefault="00EA0C65" w:rsidP="00AC34D3">
                            <w:pPr>
                              <w:spacing w:after="0"/>
                              <w:jc w:val="center"/>
                              <w:rPr>
                                <w:sz w:val="18"/>
                                <w:szCs w:val="18"/>
                              </w:rPr>
                            </w:pPr>
                            <w:r>
                              <w:rPr>
                                <w:sz w:val="18"/>
                                <w:szCs w:val="18"/>
                              </w:rPr>
                              <w:t xml:space="preserve">Maturity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D44E42" id="_x0000_s1104" style="position:absolute;left:0;text-align:left;margin-left:2.25pt;margin-top:132pt;width:81.7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" fillcolor="#bef5a6" strokecolor="#6dac43">
                <v:fill color2="#edfde7" rotate="t" angle="180" colors="0 #bef5a6;22938f #d1f7c1;1 #edfde7" focus="100%" type="gradient"/>
                <v:shadow on="t" color="black" opacity="24903f" origin=",.5" offset="0,.55556mm"/>
                <v:textbox>
                  <w:txbxContent>
                    <w:p w14:paraId="668B2107" w14:textId="77777777" w:rsidR="00EA0C65" w:rsidRPr="00DB5FC2" w:rsidRDefault="00EA0C65" w:rsidP="00AC34D3">
                      <w:pPr>
                        <w:spacing w:after="0"/>
                        <w:jc w:val="center"/>
                        <w:rPr>
                          <w:sz w:val="18"/>
                          <w:szCs w:val="18"/>
                        </w:rPr>
                      </w:pPr>
                      <w:r>
                        <w:rPr>
                          <w:sz w:val="18"/>
                          <w:szCs w:val="18"/>
                        </w:rPr>
                        <w:t xml:space="preserve">Maturity stage </w:t>
                      </w:r>
                    </w:p>
                  </w:txbxContent>
                </v:textbox>
              </v:roundrect>
            </w:pict>
          </mc:Fallback>
        </mc:AlternateContent>
      </w:r>
      <w:r w:rsidRPr="00AC34D3">
        <w:rPr>
          <w:noProof/>
          <w:lang w:eastAsia="en-AU"/>
        </w:rPr>
        <mc:AlternateContent>
          <mc:Choice Requires="wps">
            <w:drawing>
              <wp:anchor distT="0" distB="0" distL="114300" distR="114300" simplePos="0" relativeHeight="251737088" behindDoc="0" locked="0" layoutInCell="1" allowOverlap="1" wp14:anchorId="5FA54592" wp14:editId="626ACAD4">
                <wp:simplePos x="0" y="0"/>
                <wp:positionH relativeFrom="column">
                  <wp:posOffset>1971675</wp:posOffset>
                </wp:positionH>
                <wp:positionV relativeFrom="paragraph">
                  <wp:posOffset>1676400</wp:posOffset>
                </wp:positionV>
                <wp:extent cx="1038225" cy="733425"/>
                <wp:effectExtent l="57150" t="38100" r="85725" b="104775"/>
                <wp:wrapNone/>
                <wp:docPr id="288"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027EEF00" w14:textId="77777777" w:rsidR="00EA0C65" w:rsidRPr="00DB5FC2" w:rsidRDefault="00EA0C65" w:rsidP="00AC34D3">
                            <w:pPr>
                              <w:spacing w:after="0"/>
                              <w:jc w:val="center"/>
                              <w:rPr>
                                <w:sz w:val="18"/>
                                <w:szCs w:val="18"/>
                              </w:rPr>
                            </w:pPr>
                            <w:r>
                              <w:rPr>
                                <w:sz w:val="18"/>
                                <w:szCs w:val="18"/>
                              </w:rPr>
                              <w:t xml:space="preserve">Heading and flowering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A54592" id="_x0000_s1105" style="position:absolute;left:0;text-align:left;margin-left:155.25pt;margin-top:132pt;width:81.75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" fillcolor="#bef5a6" strokecolor="#6dac43">
                <v:fill color2="#edfde7" rotate="t" angle="180" colors="0 #bef5a6;22938f #d1f7c1;1 #edfde7" focus="100%" type="gradient"/>
                <v:shadow on="t" color="black" opacity="24903f" origin=",.5" offset="0,.55556mm"/>
                <v:textbox>
                  <w:txbxContent>
                    <w:p w14:paraId="027EEF00" w14:textId="77777777" w:rsidR="00EA0C65" w:rsidRPr="00DB5FC2" w:rsidRDefault="00EA0C65" w:rsidP="00AC34D3">
                      <w:pPr>
                        <w:spacing w:after="0"/>
                        <w:jc w:val="center"/>
                        <w:rPr>
                          <w:sz w:val="18"/>
                          <w:szCs w:val="18"/>
                        </w:rPr>
                      </w:pPr>
                      <w:r>
                        <w:rPr>
                          <w:sz w:val="18"/>
                          <w:szCs w:val="18"/>
                        </w:rPr>
                        <w:t xml:space="preserve">Heading and flowering stage </w:t>
                      </w:r>
                    </w:p>
                  </w:txbxContent>
                </v:textbox>
              </v:roundrect>
            </w:pict>
          </mc:Fallback>
        </mc:AlternateContent>
      </w:r>
      <w:r w:rsidRPr="00AC34D3">
        <w:rPr>
          <w:noProof/>
          <w:lang w:eastAsia="en-AU"/>
        </w:rPr>
        <mc:AlternateContent>
          <mc:Choice Requires="wps">
            <w:drawing>
              <wp:anchor distT="0" distB="0" distL="114300" distR="114300" simplePos="0" relativeHeight="251732992" behindDoc="0" locked="0" layoutInCell="1" allowOverlap="1" wp14:anchorId="35F40A39" wp14:editId="6E38F310">
                <wp:simplePos x="0" y="0"/>
                <wp:positionH relativeFrom="margin">
                  <wp:posOffset>3181350</wp:posOffset>
                </wp:positionH>
                <wp:positionV relativeFrom="paragraph">
                  <wp:posOffset>190500</wp:posOffset>
                </wp:positionV>
                <wp:extent cx="571500" cy="381000"/>
                <wp:effectExtent l="0" t="19050" r="38100" b="38100"/>
                <wp:wrapNone/>
                <wp:docPr id="289" name="Arrow: Right 302"/>
                <wp:cNvGraphicFramePr/>
                <a:graphic xmlns:a="http://schemas.openxmlformats.org/drawingml/2006/main">
                  <a:graphicData uri="http://schemas.microsoft.com/office/word/2010/wordprocessingShape">
                    <wps:wsp>
                      <wps:cNvSpPr/>
                      <wps:spPr>
                        <a:xfrm>
                          <a:off x="0" y="0"/>
                          <a:ext cx="571500" cy="381000"/>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3D92F" id="Arrow: Right 302" o:spid="_x0000_s1026" type="#_x0000_t13" style="position:absolute;margin-left:250.5pt;margin-top:15pt;width:45pt;height:3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" adj="14400"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34016" behindDoc="0" locked="0" layoutInCell="1" allowOverlap="1" wp14:anchorId="19D19C29" wp14:editId="19608160">
                <wp:simplePos x="0" y="0"/>
                <wp:positionH relativeFrom="column">
                  <wp:posOffset>1962150</wp:posOffset>
                </wp:positionH>
                <wp:positionV relativeFrom="paragraph">
                  <wp:posOffset>38100</wp:posOffset>
                </wp:positionV>
                <wp:extent cx="1038225" cy="733425"/>
                <wp:effectExtent l="57150" t="38100" r="85725" b="104775"/>
                <wp:wrapNone/>
                <wp:docPr id="235"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5AA3843A" w14:textId="77777777" w:rsidR="00EA0C65" w:rsidRPr="00DB5FC2" w:rsidRDefault="00EA0C65" w:rsidP="00AC34D3">
                            <w:pPr>
                              <w:spacing w:after="0"/>
                              <w:jc w:val="center"/>
                              <w:rPr>
                                <w:sz w:val="18"/>
                                <w:szCs w:val="18"/>
                              </w:rPr>
                            </w:pPr>
                            <w:r>
                              <w:rPr>
                                <w:sz w:val="18"/>
                                <w:szCs w:val="18"/>
                              </w:rPr>
                              <w:t xml:space="preserve">Tillering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D19C29" id="_x0000_s1106" style="position:absolute;left:0;text-align:left;margin-left:154.5pt;margin-top:3pt;width:81.75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5AA3843A" w14:textId="77777777" w:rsidR="00EA0C65" w:rsidRPr="00DB5FC2" w:rsidRDefault="00EA0C65" w:rsidP="00AC34D3">
                      <w:pPr>
                        <w:spacing w:after="0"/>
                        <w:jc w:val="center"/>
                        <w:rPr>
                          <w:sz w:val="18"/>
                          <w:szCs w:val="18"/>
                        </w:rPr>
                      </w:pPr>
                      <w:r>
                        <w:rPr>
                          <w:sz w:val="18"/>
                          <w:szCs w:val="18"/>
                        </w:rPr>
                        <w:t xml:space="preserve">Tillering stage </w:t>
                      </w:r>
                    </w:p>
                  </w:txbxContent>
                </v:textbox>
              </v:roundrect>
            </w:pict>
          </mc:Fallback>
        </mc:AlternateContent>
      </w:r>
      <w:r w:rsidRPr="00AC34D3">
        <w:rPr>
          <w:noProof/>
          <w:lang w:eastAsia="en-AU"/>
        </w:rPr>
        <mc:AlternateContent>
          <mc:Choice Requires="wps">
            <w:drawing>
              <wp:anchor distT="0" distB="0" distL="114300" distR="114300" simplePos="0" relativeHeight="251731968" behindDoc="0" locked="0" layoutInCell="1" allowOverlap="1" wp14:anchorId="2650075C" wp14:editId="673712D6">
                <wp:simplePos x="0" y="0"/>
                <wp:positionH relativeFrom="margin">
                  <wp:posOffset>1228725</wp:posOffset>
                </wp:positionH>
                <wp:positionV relativeFrom="paragraph">
                  <wp:posOffset>180975</wp:posOffset>
                </wp:positionV>
                <wp:extent cx="571500" cy="381000"/>
                <wp:effectExtent l="0" t="19050" r="38100" b="38100"/>
                <wp:wrapNone/>
                <wp:docPr id="290" name="Arrow: Right 302"/>
                <wp:cNvGraphicFramePr/>
                <a:graphic xmlns:a="http://schemas.openxmlformats.org/drawingml/2006/main">
                  <a:graphicData uri="http://schemas.microsoft.com/office/word/2010/wordprocessingShape">
                    <wps:wsp>
                      <wps:cNvSpPr/>
                      <wps:spPr>
                        <a:xfrm>
                          <a:off x="0" y="0"/>
                          <a:ext cx="571500" cy="381000"/>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479BF" id="Arrow: Right 302" o:spid="_x0000_s1026" type="#_x0000_t13" style="position:absolute;margin-left:96.75pt;margin-top:14.25pt;width:45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" adj="14400"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730944" behindDoc="0" locked="0" layoutInCell="1" allowOverlap="1" wp14:anchorId="46DA8158" wp14:editId="47A0F27F">
                <wp:simplePos x="0" y="0"/>
                <wp:positionH relativeFrom="column">
                  <wp:posOffset>0</wp:posOffset>
                </wp:positionH>
                <wp:positionV relativeFrom="paragraph">
                  <wp:posOffset>38100</wp:posOffset>
                </wp:positionV>
                <wp:extent cx="1038225" cy="733425"/>
                <wp:effectExtent l="57150" t="38100" r="85725" b="104775"/>
                <wp:wrapNone/>
                <wp:docPr id="291" name="Rectangle: Rounded Corners 298"/>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E148BE0" w14:textId="77777777" w:rsidR="00EA0C65" w:rsidRPr="00DB5FC2" w:rsidRDefault="00EA0C65" w:rsidP="00AC34D3">
                            <w:pPr>
                              <w:spacing w:after="0"/>
                              <w:jc w:val="center"/>
                              <w:rPr>
                                <w:sz w:val="18"/>
                                <w:szCs w:val="18"/>
                              </w:rPr>
                            </w:pPr>
                            <w:r>
                              <w:rPr>
                                <w:sz w:val="18"/>
                                <w:szCs w:val="18"/>
                              </w:rPr>
                              <w:t xml:space="preserve">Seedling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DA8158" id="_x0000_s1107" style="position:absolute;left:0;text-align:left;margin-left:0;margin-top:3pt;width:81.75pt;height:5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4E148BE0" w14:textId="77777777" w:rsidR="00EA0C65" w:rsidRPr="00DB5FC2" w:rsidRDefault="00EA0C65" w:rsidP="00AC34D3">
                      <w:pPr>
                        <w:spacing w:after="0"/>
                        <w:jc w:val="center"/>
                        <w:rPr>
                          <w:sz w:val="18"/>
                          <w:szCs w:val="18"/>
                        </w:rPr>
                      </w:pPr>
                      <w:r>
                        <w:rPr>
                          <w:sz w:val="18"/>
                          <w:szCs w:val="18"/>
                        </w:rPr>
                        <w:t xml:space="preserve">Seedling stage </w:t>
                      </w:r>
                    </w:p>
                  </w:txbxContent>
                </v:textbox>
              </v:roundrect>
            </w:pict>
          </mc:Fallback>
        </mc:AlternateContent>
      </w:r>
    </w:p>
    <w:p w14:paraId="622AA8F7" w14:textId="77777777" w:rsidR="00AC34D3" w:rsidRPr="00AC34D3" w:rsidRDefault="00AC34D3" w:rsidP="00AC34D3">
      <w:pPr>
        <w:spacing w:line="276" w:lineRule="auto"/>
        <w:jc w:val="center"/>
      </w:pPr>
    </w:p>
    <w:p w14:paraId="19A10125" w14:textId="77777777" w:rsidR="00AC34D3" w:rsidRPr="00AC34D3" w:rsidRDefault="00AC34D3" w:rsidP="00AC34D3">
      <w:pPr>
        <w:spacing w:line="276" w:lineRule="auto"/>
        <w:jc w:val="center"/>
      </w:pPr>
    </w:p>
    <w:p w14:paraId="50B5B41E" w14:textId="77777777" w:rsidR="00AC34D3" w:rsidRPr="00AC34D3" w:rsidRDefault="00AC34D3" w:rsidP="00AC34D3">
      <w:pPr>
        <w:spacing w:line="276" w:lineRule="auto"/>
        <w:jc w:val="center"/>
      </w:pPr>
    </w:p>
    <w:p w14:paraId="65CBCE45" w14:textId="77777777" w:rsidR="00AC34D3" w:rsidRPr="00AC34D3" w:rsidRDefault="00AC34D3" w:rsidP="00AC34D3">
      <w:pPr>
        <w:spacing w:line="276" w:lineRule="auto"/>
      </w:pPr>
    </w:p>
    <w:p w14:paraId="56B51212" w14:textId="77777777" w:rsidR="00AC34D3" w:rsidRPr="00AC34D3" w:rsidRDefault="00AC34D3" w:rsidP="00AC34D3">
      <w:pPr>
        <w:spacing w:line="276" w:lineRule="auto"/>
      </w:pPr>
    </w:p>
    <w:p w14:paraId="7B8310AE" w14:textId="77777777" w:rsidR="00AC34D3" w:rsidRPr="00AC34D3" w:rsidRDefault="00AC34D3" w:rsidP="00AC34D3">
      <w:pPr>
        <w:spacing w:line="276" w:lineRule="auto"/>
      </w:pPr>
    </w:p>
    <w:p w14:paraId="6E23E2BD" w14:textId="77777777" w:rsidR="00AC34D3" w:rsidRPr="00AC34D3" w:rsidRDefault="00AC34D3" w:rsidP="00AC34D3">
      <w:pPr>
        <w:spacing w:line="276" w:lineRule="auto"/>
      </w:pPr>
    </w:p>
    <w:p w14:paraId="71BE4C7E" w14:textId="77777777" w:rsidR="00AC34D3" w:rsidRPr="00AC34D3" w:rsidRDefault="00AC34D3" w:rsidP="00AC34D3">
      <w:pPr>
        <w:spacing w:line="276" w:lineRule="auto"/>
      </w:pPr>
    </w:p>
    <w:p w14:paraId="2C8963E7"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3: Why is it important for WA primary producers to understand life cycles?</w:t>
      </w:r>
    </w:p>
    <w:p w14:paraId="2DCA5E93" w14:textId="77777777" w:rsidR="00AC34D3" w:rsidRPr="00AC34D3" w:rsidRDefault="00AC34D3" w:rsidP="00AC34D3">
      <w:pPr>
        <w:spacing w:line="276" w:lineRule="auto"/>
      </w:pPr>
      <w:r w:rsidRPr="00AC34D3">
        <w:t>It is important for WA primary producers to understand the life cycles of their crops and livestock to maximise their yields, to maintain economic viability, to understand and manage diseases, and to ensure they are produced ethically and sustainably.</w:t>
      </w:r>
    </w:p>
    <w:p w14:paraId="479AF615" w14:textId="77777777" w:rsidR="00AC34D3" w:rsidRPr="00AC34D3" w:rsidRDefault="00AC34D3" w:rsidP="00AC34D3">
      <w:pPr>
        <w:autoSpaceDE w:val="0"/>
        <w:autoSpaceDN w:val="0"/>
        <w:adjustRightInd w:val="0"/>
        <w:spacing w:after="34" w:line="276" w:lineRule="auto"/>
        <w:outlineLvl w:val="3"/>
        <w:rPr>
          <w:rFonts w:cs="Arial"/>
          <w:b/>
        </w:rPr>
      </w:pPr>
      <w:r w:rsidRPr="00AC34D3">
        <w:rPr>
          <w:rFonts w:cs="Arial"/>
          <w:b/>
        </w:rPr>
        <w:t>Life cycle of a dairy cow</w:t>
      </w:r>
    </w:p>
    <w:p w14:paraId="1EDF64D0" w14:textId="77777777" w:rsidR="00AC34D3" w:rsidRPr="00AC34D3" w:rsidRDefault="00AC34D3" w:rsidP="00AC34D3">
      <w:pPr>
        <w:spacing w:line="276" w:lineRule="auto"/>
      </w:pPr>
      <w:r w:rsidRPr="00AC34D3">
        <w:t>It would be useful for a farmer to know about the life cycle of their dairy cows so that they can maximise milk production.</w:t>
      </w:r>
    </w:p>
    <w:p w14:paraId="7B2B4997"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86912" behindDoc="0" locked="0" layoutInCell="1" allowOverlap="1" wp14:anchorId="0483D0B3" wp14:editId="4FEA1F58">
                <wp:simplePos x="0" y="0"/>
                <wp:positionH relativeFrom="column">
                  <wp:posOffset>2832735</wp:posOffset>
                </wp:positionH>
                <wp:positionV relativeFrom="paragraph">
                  <wp:posOffset>52070</wp:posOffset>
                </wp:positionV>
                <wp:extent cx="1057275" cy="790575"/>
                <wp:effectExtent l="57150" t="38100" r="85725" b="104775"/>
                <wp:wrapNone/>
                <wp:docPr id="327" name="Rectangle: Rounded Corners 327"/>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0546E2F3" w14:textId="77777777" w:rsidR="00EA0C65" w:rsidRPr="00DB5FC2" w:rsidRDefault="00EA0C65" w:rsidP="00AC34D3">
                            <w:pPr>
                              <w:jc w:val="center"/>
                              <w:rPr>
                                <w:sz w:val="18"/>
                                <w:szCs w:val="18"/>
                              </w:rPr>
                            </w:pPr>
                            <w:r>
                              <w:rPr>
                                <w:sz w:val="18"/>
                                <w:szCs w:val="18"/>
                              </w:rPr>
                              <w:t>Adult male produces gametes (sperm)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83D0B3" id="Rectangle: Rounded Corners 327" o:spid="_x0000_s1108" style="position:absolute;margin-left:223.05pt;margin-top:4.1pt;width:83.2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0546E2F3" w14:textId="77777777" w:rsidR="00EA0C65" w:rsidRPr="00DB5FC2" w:rsidRDefault="00EA0C65" w:rsidP="00AC34D3">
                      <w:pPr>
                        <w:jc w:val="center"/>
                        <w:rPr>
                          <w:sz w:val="18"/>
                          <w:szCs w:val="18"/>
                        </w:rPr>
                      </w:pPr>
                      <w:r>
                        <w:rPr>
                          <w:sz w:val="18"/>
                          <w:szCs w:val="18"/>
                        </w:rPr>
                        <w:t>Adult male produces gametes (sperm)</w:t>
                      </w:r>
                    </w:p>
                  </w:txbxContent>
                </v:textbox>
              </v:roundrect>
            </w:pict>
          </mc:Fallback>
        </mc:AlternateContent>
      </w:r>
    </w:p>
    <w:p w14:paraId="46B31161"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92032" behindDoc="0" locked="0" layoutInCell="1" allowOverlap="1" wp14:anchorId="63C15546" wp14:editId="0AF14443">
                <wp:simplePos x="0" y="0"/>
                <wp:positionH relativeFrom="margin">
                  <wp:posOffset>4404360</wp:posOffset>
                </wp:positionH>
                <wp:positionV relativeFrom="paragraph">
                  <wp:posOffset>45086</wp:posOffset>
                </wp:positionV>
                <wp:extent cx="1590675" cy="666750"/>
                <wp:effectExtent l="57150" t="38100" r="85725" b="95250"/>
                <wp:wrapNone/>
                <wp:docPr id="335" name="Rectangle: Rounded Corners 335"/>
                <wp:cNvGraphicFramePr/>
                <a:graphic xmlns:a="http://schemas.openxmlformats.org/drawingml/2006/main">
                  <a:graphicData uri="http://schemas.microsoft.com/office/word/2010/wordprocessingShape">
                    <wps:wsp>
                      <wps:cNvSpPr/>
                      <wps:spPr>
                        <a:xfrm>
                          <a:off x="0" y="0"/>
                          <a:ext cx="1590675" cy="6667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0B7D3E33" w14:textId="77777777" w:rsidR="00EA0C65" w:rsidRPr="00DB5FC2" w:rsidRDefault="00EA0C65" w:rsidP="00AC34D3">
                            <w:pPr>
                              <w:jc w:val="center"/>
                              <w:rPr>
                                <w:sz w:val="18"/>
                                <w:szCs w:val="18"/>
                              </w:rPr>
                            </w:pPr>
                            <w:r>
                              <w:rPr>
                                <w:sz w:val="18"/>
                                <w:szCs w:val="18"/>
                              </w:rPr>
                              <w:t>Mating and fertilisation (when female is around 16–18 months 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C15546" id="Rectangle: Rounded Corners 335" o:spid="_x0000_s1109" style="position:absolute;margin-left:346.8pt;margin-top:3.55pt;width:125.25pt;height: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0B7D3E33" w14:textId="77777777" w:rsidR="00EA0C65" w:rsidRPr="00DB5FC2" w:rsidRDefault="00EA0C65" w:rsidP="00AC34D3">
                      <w:pPr>
                        <w:jc w:val="center"/>
                        <w:rPr>
                          <w:sz w:val="18"/>
                          <w:szCs w:val="18"/>
                        </w:rPr>
                      </w:pPr>
                      <w:r>
                        <w:rPr>
                          <w:sz w:val="18"/>
                          <w:szCs w:val="18"/>
                        </w:rPr>
                        <w:t>Mating and fertilisation (when female is around 16–18 months old)</w:t>
                      </w:r>
                    </w:p>
                  </w:txbxContent>
                </v:textbox>
                <w10:wrap anchorx="margin"/>
              </v:roundrect>
            </w:pict>
          </mc:Fallback>
        </mc:AlternateContent>
      </w:r>
      <w:r w:rsidRPr="00AC34D3">
        <w:rPr>
          <w:noProof/>
          <w:lang w:eastAsia="en-AU"/>
        </w:rPr>
        <mc:AlternateContent>
          <mc:Choice Requires="wps">
            <w:drawing>
              <wp:anchor distT="0" distB="0" distL="114300" distR="114300" simplePos="0" relativeHeight="251684864" behindDoc="0" locked="0" layoutInCell="1" allowOverlap="1" wp14:anchorId="64D46C0B" wp14:editId="4441DA8E">
                <wp:simplePos x="0" y="0"/>
                <wp:positionH relativeFrom="column">
                  <wp:posOffset>1346835</wp:posOffset>
                </wp:positionH>
                <wp:positionV relativeFrom="paragraph">
                  <wp:posOffset>45085</wp:posOffset>
                </wp:positionV>
                <wp:extent cx="1085850" cy="447675"/>
                <wp:effectExtent l="57150" t="38100" r="76200" b="104775"/>
                <wp:wrapNone/>
                <wp:docPr id="339" name="Rectangle: Rounded Corners 339"/>
                <wp:cNvGraphicFramePr/>
                <a:graphic xmlns:a="http://schemas.openxmlformats.org/drawingml/2006/main">
                  <a:graphicData uri="http://schemas.microsoft.com/office/word/2010/wordprocessingShape">
                    <wps:wsp>
                      <wps:cNvSpPr/>
                      <wps:spPr>
                        <a:xfrm>
                          <a:off x="0" y="0"/>
                          <a:ext cx="1085850"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5EC7EDA9" w14:textId="77777777" w:rsidR="00EA0C65" w:rsidRPr="00DB5FC2" w:rsidRDefault="00EA0C65" w:rsidP="00AC34D3">
                            <w:pPr>
                              <w:jc w:val="center"/>
                              <w:rPr>
                                <w:sz w:val="18"/>
                                <w:szCs w:val="18"/>
                              </w:rPr>
                            </w:pPr>
                            <w:r>
                              <w:rPr>
                                <w:sz w:val="18"/>
                                <w:szCs w:val="18"/>
                              </w:rPr>
                              <w:t>Adult male (bull)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D46C0B" id="Rectangle: Rounded Corners 339" o:spid="_x0000_s1110" style="position:absolute;margin-left:106.05pt;margin-top:3.55pt;width:85.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5EC7EDA9" w14:textId="77777777" w:rsidR="00EA0C65" w:rsidRPr="00DB5FC2" w:rsidRDefault="00EA0C65" w:rsidP="00AC34D3">
                      <w:pPr>
                        <w:jc w:val="center"/>
                        <w:rPr>
                          <w:sz w:val="18"/>
                          <w:szCs w:val="18"/>
                        </w:rPr>
                      </w:pPr>
                      <w:r>
                        <w:rPr>
                          <w:sz w:val="18"/>
                          <w:szCs w:val="18"/>
                        </w:rPr>
                        <w:t>Adult male (bull)</w:t>
                      </w:r>
                    </w:p>
                  </w:txbxContent>
                </v:textbox>
              </v:roundrect>
            </w:pict>
          </mc:Fallback>
        </mc:AlternateContent>
      </w:r>
      <w:r w:rsidRPr="00AC34D3">
        <w:rPr>
          <w:noProof/>
          <w:lang w:eastAsia="en-AU"/>
        </w:rPr>
        <mc:AlternateContent>
          <mc:Choice Requires="wps">
            <w:drawing>
              <wp:anchor distT="0" distB="0" distL="114300" distR="114300" simplePos="0" relativeHeight="251700224" behindDoc="0" locked="0" layoutInCell="1" allowOverlap="1" wp14:anchorId="2D6A5D64" wp14:editId="648D9D11">
                <wp:simplePos x="0" y="0"/>
                <wp:positionH relativeFrom="margin">
                  <wp:posOffset>1318260</wp:posOffset>
                </wp:positionH>
                <wp:positionV relativeFrom="paragraph">
                  <wp:posOffset>1816735</wp:posOffset>
                </wp:positionV>
                <wp:extent cx="371475" cy="257175"/>
                <wp:effectExtent l="0" t="0" r="28575" b="28575"/>
                <wp:wrapNone/>
                <wp:docPr id="328" name="Arrow: Left 328"/>
                <wp:cNvGraphicFramePr/>
                <a:graphic xmlns:a="http://schemas.openxmlformats.org/drawingml/2006/main">
                  <a:graphicData uri="http://schemas.microsoft.com/office/word/2010/wordprocessingShape">
                    <wps:wsp>
                      <wps:cNvSpPr/>
                      <wps:spPr>
                        <a:xfrm>
                          <a:off x="0" y="0"/>
                          <a:ext cx="371475" cy="257175"/>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B326B" id="Arrow: Left 328" o:spid="_x0000_s1026" type="#_x0000_t66" style="position:absolute;margin-left:103.8pt;margin-top:143.05pt;width:29.25pt;height:20.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" adj="7477"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698176" behindDoc="0" locked="0" layoutInCell="1" allowOverlap="1" wp14:anchorId="27CF89EA" wp14:editId="5FEAAFB2">
                <wp:simplePos x="0" y="0"/>
                <wp:positionH relativeFrom="column">
                  <wp:posOffset>4251960</wp:posOffset>
                </wp:positionH>
                <wp:positionV relativeFrom="paragraph">
                  <wp:posOffset>1816735</wp:posOffset>
                </wp:positionV>
                <wp:extent cx="400050" cy="247650"/>
                <wp:effectExtent l="0" t="0" r="19050" b="19050"/>
                <wp:wrapNone/>
                <wp:docPr id="331" name="Arrow: Left 331"/>
                <wp:cNvGraphicFramePr/>
                <a:graphic xmlns:a="http://schemas.openxmlformats.org/drawingml/2006/main">
                  <a:graphicData uri="http://schemas.microsoft.com/office/word/2010/wordprocessingShape">
                    <wps:wsp>
                      <wps:cNvSpPr/>
                      <wps:spPr>
                        <a:xfrm>
                          <a:off x="0" y="0"/>
                          <a:ext cx="400050" cy="24765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2A870" id="Arrow: Left 331" o:spid="_x0000_s1026" type="#_x0000_t66" style="position:absolute;margin-left:334.8pt;margin-top:143.05pt;width:31.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" adj="6686" fillcolor="#70ad47" strokecolor="#507e32" strokeweight="2pt"/>
            </w:pict>
          </mc:Fallback>
        </mc:AlternateContent>
      </w:r>
      <w:r w:rsidRPr="00AC34D3">
        <w:rPr>
          <w:noProof/>
          <w:lang w:eastAsia="en-AU"/>
        </w:rPr>
        <mc:AlternateContent>
          <mc:Choice Requires="wps">
            <w:drawing>
              <wp:anchor distT="0" distB="0" distL="114300" distR="114300" simplePos="0" relativeHeight="251693056" behindDoc="0" locked="0" layoutInCell="1" allowOverlap="1" wp14:anchorId="496329C3" wp14:editId="7C45FF78">
                <wp:simplePos x="0" y="0"/>
                <wp:positionH relativeFrom="column">
                  <wp:posOffset>3518535</wp:posOffset>
                </wp:positionH>
                <wp:positionV relativeFrom="paragraph">
                  <wp:posOffset>1778635</wp:posOffset>
                </wp:positionV>
                <wp:extent cx="695325" cy="285750"/>
                <wp:effectExtent l="57150" t="38100" r="85725" b="95250"/>
                <wp:wrapNone/>
                <wp:docPr id="332" name="Rectangle: Rounded Corners 332"/>
                <wp:cNvGraphicFramePr/>
                <a:graphic xmlns:a="http://schemas.openxmlformats.org/drawingml/2006/main">
                  <a:graphicData uri="http://schemas.microsoft.com/office/word/2010/wordprocessingShape">
                    <wps:wsp>
                      <wps:cNvSpPr/>
                      <wps:spPr>
                        <a:xfrm>
                          <a:off x="0" y="0"/>
                          <a:ext cx="695325" cy="2857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6F56302" w14:textId="77777777" w:rsidR="00EA0C65" w:rsidRPr="00DB5FC2" w:rsidRDefault="00EA0C65" w:rsidP="00AC34D3">
                            <w:pPr>
                              <w:jc w:val="center"/>
                              <w:rPr>
                                <w:sz w:val="18"/>
                                <w:szCs w:val="18"/>
                              </w:rPr>
                            </w:pPr>
                            <w:r>
                              <w:rPr>
                                <w:sz w:val="18"/>
                                <w:szCs w:val="18"/>
                              </w:rPr>
                              <w:t>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6329C3" id="Rectangle: Rounded Corners 332" o:spid="_x0000_s1111" style="position:absolute;margin-left:277.05pt;margin-top:140.05pt;width:54.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" fillcolor="#bef5a6" strokecolor="#6dac43">
                <v:fill color2="#edfde7" rotate="t" angle="180" colors="0 #bef5a6;22938f #d1f7c1;1 #edfde7" focus="100%" type="gradient"/>
                <v:shadow on="t" color="black" opacity="24903f" origin=",.5" offset="0,.55556mm"/>
                <v:textbox>
                  <w:txbxContent>
                    <w:p w14:paraId="36F56302" w14:textId="77777777" w:rsidR="00EA0C65" w:rsidRPr="00DB5FC2" w:rsidRDefault="00EA0C65" w:rsidP="00AC34D3">
                      <w:pPr>
                        <w:jc w:val="center"/>
                        <w:rPr>
                          <w:sz w:val="18"/>
                          <w:szCs w:val="18"/>
                        </w:rPr>
                      </w:pPr>
                      <w:r>
                        <w:rPr>
                          <w:sz w:val="18"/>
                          <w:szCs w:val="18"/>
                        </w:rPr>
                        <w:t>Birth</w:t>
                      </w:r>
                    </w:p>
                  </w:txbxContent>
                </v:textbox>
              </v:roundrect>
            </w:pict>
          </mc:Fallback>
        </mc:AlternateContent>
      </w:r>
      <w:r w:rsidRPr="00AC34D3">
        <w:rPr>
          <w:noProof/>
          <w:lang w:eastAsia="en-AU"/>
        </w:rPr>
        <mc:AlternateContent>
          <mc:Choice Requires="wps">
            <w:drawing>
              <wp:anchor distT="0" distB="0" distL="114300" distR="114300" simplePos="0" relativeHeight="251696128" behindDoc="0" locked="0" layoutInCell="1" allowOverlap="1" wp14:anchorId="2466926F" wp14:editId="0E0C7F46">
                <wp:simplePos x="0" y="0"/>
                <wp:positionH relativeFrom="column">
                  <wp:posOffset>5118735</wp:posOffset>
                </wp:positionH>
                <wp:positionV relativeFrom="paragraph">
                  <wp:posOffset>788035</wp:posOffset>
                </wp:positionV>
                <wp:extent cx="246380" cy="762000"/>
                <wp:effectExtent l="19050" t="0" r="20320" b="38100"/>
                <wp:wrapNone/>
                <wp:docPr id="333" name="Arrow: Down 333"/>
                <wp:cNvGraphicFramePr/>
                <a:graphic xmlns:a="http://schemas.openxmlformats.org/drawingml/2006/main">
                  <a:graphicData uri="http://schemas.microsoft.com/office/word/2010/wordprocessingShape">
                    <wps:wsp>
                      <wps:cNvSpPr/>
                      <wps:spPr>
                        <a:xfrm>
                          <a:off x="0" y="0"/>
                          <a:ext cx="246380" cy="762000"/>
                        </a:xfrm>
                        <a:prstGeom prst="down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6DB130" id="Arrow: Down 333" o:spid="_x0000_s1026" type="#_x0000_t67" style="position:absolute;margin-left:403.05pt;margin-top:62.05pt;width:19.4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" adj="18108" fillcolor="#70ad47" strokecolor="#507e32" strokeweight="2pt"/>
            </w:pict>
          </mc:Fallback>
        </mc:AlternateContent>
      </w:r>
      <w:r w:rsidRPr="00AC34D3">
        <w:rPr>
          <w:noProof/>
          <w:lang w:eastAsia="en-AU"/>
        </w:rPr>
        <mc:AlternateContent>
          <mc:Choice Requires="wps">
            <w:drawing>
              <wp:anchor distT="0" distB="0" distL="114300" distR="114300" simplePos="0" relativeHeight="251688960" behindDoc="0" locked="0" layoutInCell="1" allowOverlap="1" wp14:anchorId="107B56D5" wp14:editId="66BED7E8">
                <wp:simplePos x="0" y="0"/>
                <wp:positionH relativeFrom="column">
                  <wp:posOffset>4699635</wp:posOffset>
                </wp:positionH>
                <wp:positionV relativeFrom="paragraph">
                  <wp:posOffset>1664335</wp:posOffset>
                </wp:positionV>
                <wp:extent cx="1158240" cy="438150"/>
                <wp:effectExtent l="57150" t="38100" r="80010" b="95250"/>
                <wp:wrapNone/>
                <wp:docPr id="334" name="Rectangle: Rounded Corners 334"/>
                <wp:cNvGraphicFramePr/>
                <a:graphic xmlns:a="http://schemas.openxmlformats.org/drawingml/2006/main">
                  <a:graphicData uri="http://schemas.microsoft.com/office/word/2010/wordprocessingShape">
                    <wps:wsp>
                      <wps:cNvSpPr/>
                      <wps:spPr>
                        <a:xfrm>
                          <a:off x="0" y="0"/>
                          <a:ext cx="1158240" cy="43815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EE40BCE" w14:textId="77777777" w:rsidR="00EA0C65" w:rsidRPr="00DB5FC2" w:rsidRDefault="00EA0C65" w:rsidP="00AC34D3">
                            <w:pPr>
                              <w:jc w:val="center"/>
                              <w:rPr>
                                <w:sz w:val="18"/>
                                <w:szCs w:val="18"/>
                              </w:rPr>
                            </w:pPr>
                            <w:r>
                              <w:rPr>
                                <w:sz w:val="18"/>
                                <w:szCs w:val="18"/>
                              </w:rPr>
                              <w:t>Gestation period (9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7B56D5" id="Rectangle: Rounded Corners 334" o:spid="_x0000_s1112" style="position:absolute;margin-left:370.05pt;margin-top:131.05pt;width:91.2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7EE40BCE" w14:textId="77777777" w:rsidR="00EA0C65" w:rsidRPr="00DB5FC2" w:rsidRDefault="00EA0C65" w:rsidP="00AC34D3">
                      <w:pPr>
                        <w:jc w:val="center"/>
                        <w:rPr>
                          <w:sz w:val="18"/>
                          <w:szCs w:val="18"/>
                        </w:rPr>
                      </w:pPr>
                      <w:r>
                        <w:rPr>
                          <w:sz w:val="18"/>
                          <w:szCs w:val="18"/>
                        </w:rPr>
                        <w:t>Gestation period (9 months)</w:t>
                      </w:r>
                    </w:p>
                  </w:txbxContent>
                </v:textbox>
              </v:roundrect>
            </w:pict>
          </mc:Fallback>
        </mc:AlternateContent>
      </w:r>
      <w:r w:rsidRPr="00AC34D3">
        <w:rPr>
          <w:noProof/>
          <w:lang w:eastAsia="en-AU"/>
        </w:rPr>
        <mc:AlternateContent>
          <mc:Choice Requires="wps">
            <w:drawing>
              <wp:anchor distT="0" distB="0" distL="114300" distR="114300" simplePos="0" relativeHeight="251695104" behindDoc="0" locked="0" layoutInCell="1" allowOverlap="1" wp14:anchorId="426DD7C4" wp14:editId="0AFB570B">
                <wp:simplePos x="0" y="0"/>
                <wp:positionH relativeFrom="column">
                  <wp:posOffset>3943350</wp:posOffset>
                </wp:positionH>
                <wp:positionV relativeFrom="paragraph">
                  <wp:posOffset>418465</wp:posOffset>
                </wp:positionV>
                <wp:extent cx="257175" cy="200025"/>
                <wp:effectExtent l="0" t="19050" r="47625" b="47625"/>
                <wp:wrapNone/>
                <wp:docPr id="336" name="Arrow: Right 336"/>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BE43D" id="Arrow: Right 336" o:spid="_x0000_s1026" type="#_x0000_t13" style="position:absolute;margin-left:310.5pt;margin-top:32.95pt;width:20.25pt;height:1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694080" behindDoc="0" locked="0" layoutInCell="1" allowOverlap="1" wp14:anchorId="6746F67E" wp14:editId="286B3424">
                <wp:simplePos x="0" y="0"/>
                <wp:positionH relativeFrom="column">
                  <wp:posOffset>2499360</wp:posOffset>
                </wp:positionH>
                <wp:positionV relativeFrom="paragraph">
                  <wp:posOffset>435610</wp:posOffset>
                </wp:positionV>
                <wp:extent cx="257175" cy="200025"/>
                <wp:effectExtent l="0" t="19050" r="47625" b="47625"/>
                <wp:wrapNone/>
                <wp:docPr id="338" name="Arrow: Right 338"/>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A15D2" id="Arrow: Right 338" o:spid="_x0000_s1026" type="#_x0000_t13" style="position:absolute;margin-left:196.8pt;margin-top:34.3pt;width:20.25pt;height:1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687936" behindDoc="0" locked="0" layoutInCell="1" allowOverlap="1" wp14:anchorId="33BBFFED" wp14:editId="4E55FF70">
                <wp:simplePos x="0" y="0"/>
                <wp:positionH relativeFrom="column">
                  <wp:posOffset>2867025</wp:posOffset>
                </wp:positionH>
                <wp:positionV relativeFrom="paragraph">
                  <wp:posOffset>580390</wp:posOffset>
                </wp:positionV>
                <wp:extent cx="1057275" cy="790575"/>
                <wp:effectExtent l="57150" t="38100" r="85725" b="104775"/>
                <wp:wrapNone/>
                <wp:docPr id="340" name="Rectangle: Rounded Corners 340"/>
                <wp:cNvGraphicFramePr/>
                <a:graphic xmlns:a="http://schemas.openxmlformats.org/drawingml/2006/main">
                  <a:graphicData uri="http://schemas.microsoft.com/office/word/2010/wordprocessingShape">
                    <wps:wsp>
                      <wps:cNvSpPr/>
                      <wps:spPr>
                        <a:xfrm>
                          <a:off x="0" y="0"/>
                          <a:ext cx="1057275" cy="7905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0DA5D400" w14:textId="77777777" w:rsidR="00EA0C65" w:rsidRPr="00DB5FC2" w:rsidRDefault="00EA0C65" w:rsidP="00AC34D3">
                            <w:pPr>
                              <w:jc w:val="center"/>
                              <w:rPr>
                                <w:sz w:val="18"/>
                                <w:szCs w:val="18"/>
                              </w:rPr>
                            </w:pPr>
                            <w:r>
                              <w:rPr>
                                <w:sz w:val="18"/>
                                <w:szCs w:val="18"/>
                              </w:rPr>
                              <w:t>Adult female produces gametes (eggs)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BBFFED" id="Rectangle: Rounded Corners 340" o:spid="_x0000_s1113" style="position:absolute;margin-left:225.75pt;margin-top:45.7pt;width:83.25pt;height:6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" fillcolor="#bef5a6" strokecolor="#6dac43">
                <v:fill color2="#edfde7" rotate="t" angle="180" colors="0 #bef5a6;22938f #d1f7c1;1 #edfde7" focus="100%" type="gradient"/>
                <v:shadow on="t" color="black" opacity="24903f" origin=",.5" offset="0,.55556mm"/>
                <v:textbox>
                  <w:txbxContent>
                    <w:p w14:paraId="0DA5D400" w14:textId="77777777" w:rsidR="00EA0C65" w:rsidRPr="00DB5FC2" w:rsidRDefault="00EA0C65" w:rsidP="00AC34D3">
                      <w:pPr>
                        <w:jc w:val="center"/>
                        <w:rPr>
                          <w:sz w:val="18"/>
                          <w:szCs w:val="18"/>
                        </w:rPr>
                      </w:pPr>
                      <w:r>
                        <w:rPr>
                          <w:sz w:val="18"/>
                          <w:szCs w:val="18"/>
                        </w:rPr>
                        <w:t>Adult female produces gametes (eggs)</w:t>
                      </w:r>
                    </w:p>
                  </w:txbxContent>
                </v:textbox>
              </v:roundrect>
            </w:pict>
          </mc:Fallback>
        </mc:AlternateContent>
      </w:r>
    </w:p>
    <w:p w14:paraId="5EAE82E3"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85888" behindDoc="0" locked="0" layoutInCell="1" allowOverlap="1" wp14:anchorId="54354B72" wp14:editId="1B9C3380">
                <wp:simplePos x="0" y="0"/>
                <wp:positionH relativeFrom="column">
                  <wp:posOffset>1327785</wp:posOffset>
                </wp:positionH>
                <wp:positionV relativeFrom="paragraph">
                  <wp:posOffset>216535</wp:posOffset>
                </wp:positionV>
                <wp:extent cx="1143000" cy="962025"/>
                <wp:effectExtent l="57150" t="38100" r="76200" b="104775"/>
                <wp:wrapNone/>
                <wp:docPr id="337" name="Rectangle: Rounded Corners 337"/>
                <wp:cNvGraphicFramePr/>
                <a:graphic xmlns:a="http://schemas.openxmlformats.org/drawingml/2006/main">
                  <a:graphicData uri="http://schemas.microsoft.com/office/word/2010/wordprocessingShape">
                    <wps:wsp>
                      <wps:cNvSpPr/>
                      <wps:spPr>
                        <a:xfrm>
                          <a:off x="0" y="0"/>
                          <a:ext cx="1143000" cy="9620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DC2C8B6" w14:textId="77777777" w:rsidR="00EA0C65" w:rsidRPr="00DB5FC2" w:rsidRDefault="00EA0C65" w:rsidP="00AC34D3">
                            <w:pPr>
                              <w:jc w:val="center"/>
                              <w:rPr>
                                <w:sz w:val="18"/>
                                <w:szCs w:val="18"/>
                              </w:rPr>
                            </w:pPr>
                            <w:r>
                              <w:rPr>
                                <w:sz w:val="18"/>
                                <w:szCs w:val="18"/>
                              </w:rPr>
                              <w:t>Adult female (cow) produces milk for 9–10 months each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354B72" id="Rectangle: Rounded Corners 337" o:spid="_x0000_s1114" style="position:absolute;margin-left:104.55pt;margin-top:17.05pt;width:90pt;height:7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" fillcolor="#bef5a6" strokecolor="#6dac43">
                <v:fill color2="#edfde7" rotate="t" angle="180" colors="0 #bef5a6;22938f #d1f7c1;1 #edfde7" focus="100%" type="gradient"/>
                <v:shadow on="t" color="black" opacity="24903f" origin=",.5" offset="0,.55556mm"/>
                <v:textbox>
                  <w:txbxContent>
                    <w:p w14:paraId="2DC2C8B6" w14:textId="77777777" w:rsidR="00EA0C65" w:rsidRPr="00DB5FC2" w:rsidRDefault="00EA0C65" w:rsidP="00AC34D3">
                      <w:pPr>
                        <w:jc w:val="center"/>
                        <w:rPr>
                          <w:sz w:val="18"/>
                          <w:szCs w:val="18"/>
                        </w:rPr>
                      </w:pPr>
                      <w:r>
                        <w:rPr>
                          <w:sz w:val="18"/>
                          <w:szCs w:val="18"/>
                        </w:rPr>
                        <w:t>Adult female (cow) produces milk for 9–10 months each year</w:t>
                      </w:r>
                    </w:p>
                  </w:txbxContent>
                </v:textbox>
              </v:roundrect>
            </w:pict>
          </mc:Fallback>
        </mc:AlternateContent>
      </w:r>
      <w:r w:rsidRPr="00AC34D3">
        <w:rPr>
          <w:noProof/>
          <w:lang w:eastAsia="en-AU"/>
        </w:rPr>
        <mc:AlternateContent>
          <mc:Choice Requires="wps">
            <w:drawing>
              <wp:anchor distT="0" distB="0" distL="114300" distR="114300" simplePos="0" relativeHeight="251699200" behindDoc="0" locked="0" layoutInCell="1" allowOverlap="1" wp14:anchorId="52707C3B" wp14:editId="405ACF41">
                <wp:simplePos x="0" y="0"/>
                <wp:positionH relativeFrom="column">
                  <wp:posOffset>632460</wp:posOffset>
                </wp:positionH>
                <wp:positionV relativeFrom="paragraph">
                  <wp:posOffset>76201</wp:posOffset>
                </wp:positionV>
                <wp:extent cx="485775" cy="1162050"/>
                <wp:effectExtent l="0" t="0" r="28575" b="19050"/>
                <wp:wrapNone/>
                <wp:docPr id="341" name="Arrow: Bent 341"/>
                <wp:cNvGraphicFramePr/>
                <a:graphic xmlns:a="http://schemas.openxmlformats.org/drawingml/2006/main">
                  <a:graphicData uri="http://schemas.microsoft.com/office/word/2010/wordprocessingShape">
                    <wps:wsp>
                      <wps:cNvSpPr/>
                      <wps:spPr>
                        <a:xfrm>
                          <a:off x="0" y="0"/>
                          <a:ext cx="485775" cy="1162050"/>
                        </a:xfrm>
                        <a:prstGeom prst="bentArrow">
                          <a:avLst>
                            <a:gd name="adj1" fmla="val 25000"/>
                            <a:gd name="adj2" fmla="val 23112"/>
                            <a:gd name="adj3" fmla="val 25000"/>
                            <a:gd name="adj4" fmla="val 14214"/>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35CCF" id="Arrow: Bent 341" o:spid="_x0000_s1026" style="position:absolute;margin-left:49.8pt;margin-top:6pt;width:38.2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" path="m,1162050l,120599c,82465,30914,51551,69048,51551r295283,-1l364331,,485775,112272,364331,224545r,-51551l121444,172994r,l121444,1162050,,1162050xe" fillcolor="#70ad47" strokecolor="#507e32" strokeweight="2pt">
                <v:path arrowok="t" o:connecttype="custom" o:connectlocs="0,1162050;0,120599;69048,51551;364331,51550;364331,0;485775,112272;364331,224545;364331,172994;121444,172994;121444,172994;121444,1162050;0,1162050" o:connectangles="0,0,0,0,0,0,0,0,0,0,0,0"/>
              </v:shape>
            </w:pict>
          </mc:Fallback>
        </mc:AlternateContent>
      </w:r>
    </w:p>
    <w:p w14:paraId="67E037B2" w14:textId="77777777" w:rsidR="00AC34D3" w:rsidRPr="00AC34D3" w:rsidRDefault="00AC34D3" w:rsidP="00AC34D3">
      <w:pPr>
        <w:spacing w:line="276" w:lineRule="auto"/>
      </w:pPr>
    </w:p>
    <w:p w14:paraId="1FC5A3D3" w14:textId="77777777" w:rsidR="00AC34D3" w:rsidRPr="00AC34D3" w:rsidRDefault="00AC34D3" w:rsidP="00AC34D3">
      <w:pPr>
        <w:spacing w:line="276" w:lineRule="auto"/>
      </w:pPr>
    </w:p>
    <w:p w14:paraId="7C2A884D" w14:textId="77777777" w:rsidR="00AC34D3" w:rsidRPr="00AC34D3" w:rsidRDefault="00AC34D3" w:rsidP="00AC34D3">
      <w:pPr>
        <w:spacing w:line="276" w:lineRule="auto"/>
      </w:pPr>
    </w:p>
    <w:p w14:paraId="06BBEA16"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697152" behindDoc="0" locked="0" layoutInCell="1" allowOverlap="1" wp14:anchorId="76CDD90F" wp14:editId="520D1C98">
                <wp:simplePos x="0" y="0"/>
                <wp:positionH relativeFrom="margin">
                  <wp:posOffset>2794635</wp:posOffset>
                </wp:positionH>
                <wp:positionV relativeFrom="paragraph">
                  <wp:posOffset>245745</wp:posOffset>
                </wp:positionV>
                <wp:extent cx="619125" cy="247650"/>
                <wp:effectExtent l="0" t="0" r="28575" b="19050"/>
                <wp:wrapNone/>
                <wp:docPr id="330" name="Arrow: Left 330"/>
                <wp:cNvGraphicFramePr/>
                <a:graphic xmlns:a="http://schemas.openxmlformats.org/drawingml/2006/main">
                  <a:graphicData uri="http://schemas.microsoft.com/office/word/2010/wordprocessingShape">
                    <wps:wsp>
                      <wps:cNvSpPr/>
                      <wps:spPr>
                        <a:xfrm>
                          <a:off x="0" y="0"/>
                          <a:ext cx="619125" cy="24765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08791" id="Arrow: Left 330" o:spid="_x0000_s1026" type="#_x0000_t66" style="position:absolute;margin-left:220.05pt;margin-top:19.35pt;width:48.75pt;height:1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" adj="4320" fillcolor="#70ad47" strokecolor="#507e32" strokeweight="2pt">
                <w10:wrap anchorx="margin"/>
              </v:shape>
            </w:pict>
          </mc:Fallback>
        </mc:AlternateContent>
      </w:r>
      <w:r w:rsidRPr="00AC34D3">
        <w:rPr>
          <w:noProof/>
          <w:lang w:eastAsia="en-AU"/>
        </w:rPr>
        <mc:AlternateContent>
          <mc:Choice Requires="wps">
            <w:drawing>
              <wp:anchor distT="0" distB="0" distL="114300" distR="114300" simplePos="0" relativeHeight="251691008" behindDoc="0" locked="0" layoutInCell="1" allowOverlap="1" wp14:anchorId="5C0ECEB4" wp14:editId="3F1CC747">
                <wp:simplePos x="0" y="0"/>
                <wp:positionH relativeFrom="column">
                  <wp:posOffset>1765935</wp:posOffset>
                </wp:positionH>
                <wp:positionV relativeFrom="paragraph">
                  <wp:posOffset>229235</wp:posOffset>
                </wp:positionV>
                <wp:extent cx="1000125" cy="295275"/>
                <wp:effectExtent l="57150" t="38100" r="85725" b="104775"/>
                <wp:wrapNone/>
                <wp:docPr id="329" name="Rectangle: Rounded Corners 329"/>
                <wp:cNvGraphicFramePr/>
                <a:graphic xmlns:a="http://schemas.openxmlformats.org/drawingml/2006/main">
                  <a:graphicData uri="http://schemas.microsoft.com/office/word/2010/wordprocessingShape">
                    <wps:wsp>
                      <wps:cNvSpPr/>
                      <wps:spPr>
                        <a:xfrm>
                          <a:off x="0" y="0"/>
                          <a:ext cx="1000125" cy="2952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249AB740" w14:textId="77777777" w:rsidR="00EA0C65" w:rsidRDefault="00EA0C65" w:rsidP="00AC34D3">
                            <w:pPr>
                              <w:spacing w:after="0"/>
                              <w:jc w:val="center"/>
                              <w:rPr>
                                <w:sz w:val="18"/>
                                <w:szCs w:val="18"/>
                              </w:rPr>
                            </w:pPr>
                            <w:r>
                              <w:rPr>
                                <w:sz w:val="18"/>
                                <w:szCs w:val="18"/>
                              </w:rPr>
                              <w:t>Calf</w:t>
                            </w:r>
                          </w:p>
                          <w:p w14:paraId="5E74D084" w14:textId="77777777" w:rsidR="00EA0C65" w:rsidRPr="00DB5FC2" w:rsidRDefault="00EA0C65" w:rsidP="00AC34D3">
                            <w:pPr>
                              <w:spacing w:after="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0ECEB4" id="Rectangle: Rounded Corners 329" o:spid="_x0000_s1115" style="position:absolute;margin-left:139.05pt;margin-top:18.05pt;width:78.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249AB740" w14:textId="77777777" w:rsidR="00EA0C65" w:rsidRDefault="00EA0C65" w:rsidP="00AC34D3">
                      <w:pPr>
                        <w:spacing w:after="0"/>
                        <w:jc w:val="center"/>
                        <w:rPr>
                          <w:sz w:val="18"/>
                          <w:szCs w:val="18"/>
                        </w:rPr>
                      </w:pPr>
                      <w:r>
                        <w:rPr>
                          <w:sz w:val="18"/>
                          <w:szCs w:val="18"/>
                        </w:rPr>
                        <w:t>Calf</w:t>
                      </w:r>
                    </w:p>
                    <w:p w14:paraId="5E74D084" w14:textId="77777777" w:rsidR="00EA0C65" w:rsidRPr="00DB5FC2" w:rsidRDefault="00EA0C65" w:rsidP="00AC34D3">
                      <w:pPr>
                        <w:spacing w:after="0"/>
                        <w:rPr>
                          <w:sz w:val="18"/>
                          <w:szCs w:val="18"/>
                        </w:rPr>
                      </w:pPr>
                    </w:p>
                  </w:txbxContent>
                </v:textbox>
              </v:roundrect>
            </w:pict>
          </mc:Fallback>
        </mc:AlternateContent>
      </w:r>
      <w:r w:rsidRPr="00AC34D3">
        <w:rPr>
          <w:noProof/>
          <w:lang w:eastAsia="en-AU"/>
        </w:rPr>
        <mc:AlternateContent>
          <mc:Choice Requires="wps">
            <w:drawing>
              <wp:anchor distT="0" distB="0" distL="114300" distR="114300" simplePos="0" relativeHeight="251689984" behindDoc="0" locked="0" layoutInCell="1" allowOverlap="1" wp14:anchorId="4E15BA3F" wp14:editId="3296D95B">
                <wp:simplePos x="0" y="0"/>
                <wp:positionH relativeFrom="column">
                  <wp:posOffset>184785</wp:posOffset>
                </wp:positionH>
                <wp:positionV relativeFrom="paragraph">
                  <wp:posOffset>67945</wp:posOffset>
                </wp:positionV>
                <wp:extent cx="1038225" cy="733425"/>
                <wp:effectExtent l="57150" t="38100" r="85725" b="104775"/>
                <wp:wrapNone/>
                <wp:docPr id="342" name="Rectangle: Rounded Corners 342"/>
                <wp:cNvGraphicFramePr/>
                <a:graphic xmlns:a="http://schemas.openxmlformats.org/drawingml/2006/main">
                  <a:graphicData uri="http://schemas.microsoft.com/office/word/2010/wordprocessingShape">
                    <wps:wsp>
                      <wps:cNvSpPr/>
                      <wps:spPr>
                        <a:xfrm>
                          <a:off x="0" y="0"/>
                          <a:ext cx="1038225" cy="73342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2702F9F" w14:textId="77777777" w:rsidR="00EA0C65" w:rsidRPr="00DB5FC2" w:rsidRDefault="00EA0C65" w:rsidP="00AC34D3">
                            <w:pPr>
                              <w:jc w:val="center"/>
                              <w:rPr>
                                <w:sz w:val="18"/>
                                <w:szCs w:val="18"/>
                              </w:rPr>
                            </w:pPr>
                            <w:r>
                              <w:rPr>
                                <w:sz w:val="18"/>
                                <w:szCs w:val="18"/>
                              </w:rPr>
                              <w:t>Weaning and adolescence (after 48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15BA3F" id="Rectangle: Rounded Corners 342" o:spid="_x0000_s1116" style="position:absolute;margin-left:14.55pt;margin-top:5.35pt;width:81.75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" fillcolor="#bef5a6" strokecolor="#6dac43">
                <v:fill color2="#edfde7" rotate="t" angle="180" colors="0 #bef5a6;22938f #d1f7c1;1 #edfde7" focus="100%" type="gradient"/>
                <v:shadow on="t" color="black" opacity="24903f" origin=",.5" offset="0,.55556mm"/>
                <v:textbox>
                  <w:txbxContent>
                    <w:p w14:paraId="42702F9F" w14:textId="77777777" w:rsidR="00EA0C65" w:rsidRPr="00DB5FC2" w:rsidRDefault="00EA0C65" w:rsidP="00AC34D3">
                      <w:pPr>
                        <w:jc w:val="center"/>
                        <w:rPr>
                          <w:sz w:val="18"/>
                          <w:szCs w:val="18"/>
                        </w:rPr>
                      </w:pPr>
                      <w:r>
                        <w:rPr>
                          <w:sz w:val="18"/>
                          <w:szCs w:val="18"/>
                        </w:rPr>
                        <w:t>Weaning and adolescence (after 48 hours)</w:t>
                      </w:r>
                    </w:p>
                  </w:txbxContent>
                </v:textbox>
              </v:roundrect>
            </w:pict>
          </mc:Fallback>
        </mc:AlternateContent>
      </w:r>
    </w:p>
    <w:p w14:paraId="7210080F" w14:textId="77777777" w:rsidR="00AC34D3" w:rsidRPr="00AC34D3" w:rsidRDefault="00AC34D3" w:rsidP="00AC34D3">
      <w:pPr>
        <w:spacing w:line="276" w:lineRule="auto"/>
      </w:pPr>
    </w:p>
    <w:p w14:paraId="6C121EE2" w14:textId="77777777" w:rsidR="00AC34D3" w:rsidRPr="00AC34D3" w:rsidRDefault="00AC34D3" w:rsidP="00AC34D3">
      <w:pPr>
        <w:spacing w:line="276" w:lineRule="auto"/>
      </w:pPr>
      <w:r w:rsidRPr="00AC34D3">
        <w:br w:type="page"/>
      </w:r>
    </w:p>
    <w:p w14:paraId="0E37B2A0"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lastRenderedPageBreak/>
        <w:t>Activity 4: Food and fibre careers involving reproduction and life cycles</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4797"/>
        <w:gridCol w:w="4751"/>
      </w:tblGrid>
      <w:tr w:rsidR="00AC34D3" w:rsidRPr="00AC34D3" w14:paraId="06D77B2A" w14:textId="77777777" w:rsidTr="00EA0C65">
        <w:trPr>
          <w:trHeight w:val="156"/>
        </w:trPr>
        <w:tc>
          <w:tcPr>
            <w:tcW w:w="4797" w:type="dxa"/>
          </w:tcPr>
          <w:p w14:paraId="09CC549B" w14:textId="77777777" w:rsidR="00AC34D3" w:rsidRPr="00AC34D3" w:rsidRDefault="00AC34D3" w:rsidP="00AC34D3">
            <w:pPr>
              <w:jc w:val="center"/>
              <w:rPr>
                <w:b/>
                <w:bCs/>
              </w:rPr>
            </w:pPr>
            <w:r w:rsidRPr="00AC34D3">
              <w:rPr>
                <w:b/>
                <w:bCs/>
              </w:rPr>
              <w:t>Agricultural scientist</w:t>
            </w:r>
          </w:p>
        </w:tc>
        <w:tc>
          <w:tcPr>
            <w:tcW w:w="4751" w:type="dxa"/>
          </w:tcPr>
          <w:p w14:paraId="7ED685C9" w14:textId="77777777" w:rsidR="00AC34D3" w:rsidRPr="00AC34D3" w:rsidRDefault="00AC34D3" w:rsidP="00AC34D3">
            <w:pPr>
              <w:jc w:val="center"/>
              <w:rPr>
                <w:b/>
                <w:bCs/>
              </w:rPr>
            </w:pPr>
            <w:r w:rsidRPr="00AC34D3">
              <w:rPr>
                <w:b/>
                <w:bCs/>
              </w:rPr>
              <w:t>Agricultural technical officer</w:t>
            </w:r>
          </w:p>
        </w:tc>
      </w:tr>
      <w:tr w:rsidR="00AC34D3" w:rsidRPr="00AC34D3" w14:paraId="43D50680" w14:textId="77777777" w:rsidTr="00EA0C65">
        <w:trPr>
          <w:trHeight w:val="1169"/>
        </w:trPr>
        <w:tc>
          <w:tcPr>
            <w:tcW w:w="4797" w:type="dxa"/>
          </w:tcPr>
          <w:p w14:paraId="139CB993" w14:textId="77777777" w:rsidR="00AC34D3" w:rsidRPr="00AC34D3" w:rsidRDefault="00AC34D3" w:rsidP="00AC34D3">
            <w:r w:rsidRPr="00AC34D3">
              <w:t>Skills needed to do this job could include:</w:t>
            </w:r>
          </w:p>
          <w:p w14:paraId="7E880288" w14:textId="77777777" w:rsidR="00AC34D3" w:rsidRPr="00AC34D3" w:rsidRDefault="00AC34D3" w:rsidP="00AC34D3">
            <w:r w:rsidRPr="00AC34D3">
              <w:t xml:space="preserve">Sampling skills </w:t>
            </w:r>
          </w:p>
          <w:p w14:paraId="42D61C35" w14:textId="77777777" w:rsidR="00AC34D3" w:rsidRPr="00AC34D3" w:rsidRDefault="00AC34D3" w:rsidP="00AC34D3">
            <w:r w:rsidRPr="00AC34D3">
              <w:t>Research skills</w:t>
            </w:r>
          </w:p>
          <w:p w14:paraId="2B050063" w14:textId="77777777" w:rsidR="00AC34D3" w:rsidRPr="00AC34D3" w:rsidRDefault="00AC34D3" w:rsidP="00AC34D3">
            <w:r w:rsidRPr="00AC34D3">
              <w:t xml:space="preserve">Communication skills </w:t>
            </w:r>
          </w:p>
          <w:p w14:paraId="042A912A" w14:textId="41AF9ED4" w:rsidR="00AC34D3" w:rsidRPr="00AC34D3" w:rsidRDefault="00AC34D3" w:rsidP="00AC34D3">
            <w:r w:rsidRPr="00AC34D3">
              <w:t>Problem-solving skills</w:t>
            </w:r>
          </w:p>
        </w:tc>
        <w:tc>
          <w:tcPr>
            <w:tcW w:w="4751" w:type="dxa"/>
          </w:tcPr>
          <w:p w14:paraId="700FA849" w14:textId="77777777" w:rsidR="00AC34D3" w:rsidRPr="00AC34D3" w:rsidRDefault="00AC34D3" w:rsidP="00AC34D3">
            <w:r w:rsidRPr="00AC34D3">
              <w:t>Skills needed to do this job could include:</w:t>
            </w:r>
          </w:p>
          <w:p w14:paraId="23B7E2EB" w14:textId="77777777" w:rsidR="00AC34D3" w:rsidRPr="00AC34D3" w:rsidRDefault="00AC34D3" w:rsidP="00AC34D3">
            <w:r w:rsidRPr="00AC34D3">
              <w:t>Equipment setup</w:t>
            </w:r>
          </w:p>
          <w:p w14:paraId="60892883" w14:textId="77777777" w:rsidR="00AC34D3" w:rsidRPr="00AC34D3" w:rsidRDefault="00AC34D3" w:rsidP="00AC34D3">
            <w:r w:rsidRPr="00AC34D3">
              <w:t>Sample collection</w:t>
            </w:r>
          </w:p>
          <w:p w14:paraId="08E40CF3" w14:textId="77777777" w:rsidR="00AC34D3" w:rsidRPr="00AC34D3" w:rsidRDefault="00AC34D3" w:rsidP="00AC34D3">
            <w:r w:rsidRPr="00AC34D3">
              <w:t>Recording and interpreting data</w:t>
            </w:r>
          </w:p>
          <w:p w14:paraId="1163FC5C" w14:textId="232DFCC2" w:rsidR="00AC34D3" w:rsidRPr="00AC34D3" w:rsidRDefault="00AC34D3" w:rsidP="00AC34D3">
            <w:r w:rsidRPr="00AC34D3">
              <w:t>Research and advice</w:t>
            </w:r>
          </w:p>
        </w:tc>
      </w:tr>
      <w:tr w:rsidR="00AC34D3" w:rsidRPr="00AC34D3" w14:paraId="0B670943" w14:textId="77777777" w:rsidTr="00EA0C65">
        <w:trPr>
          <w:trHeight w:val="3272"/>
        </w:trPr>
        <w:tc>
          <w:tcPr>
            <w:tcW w:w="4797" w:type="dxa"/>
          </w:tcPr>
          <w:p w14:paraId="5E67355D" w14:textId="77777777" w:rsidR="00AC34D3" w:rsidRPr="00AC34D3" w:rsidRDefault="00AC34D3" w:rsidP="00AC34D3">
            <w:pPr>
              <w:rPr>
                <w:rFonts w:cs="Arial"/>
              </w:rPr>
            </w:pPr>
            <w:r w:rsidRPr="00AC34D3">
              <w:rPr>
                <w:rFonts w:cs="Arial"/>
              </w:rPr>
              <w:t>Some of the day-to-day tasks of an agricultural scientist include:</w:t>
            </w:r>
          </w:p>
          <w:p w14:paraId="38771AF6" w14:textId="77777777" w:rsidR="00AC34D3" w:rsidRPr="00AC34D3" w:rsidRDefault="00AC34D3" w:rsidP="00A60E4B">
            <w:pPr>
              <w:numPr>
                <w:ilvl w:val="0"/>
                <w:numId w:val="73"/>
              </w:numPr>
              <w:contextualSpacing/>
            </w:pPr>
            <w:r w:rsidRPr="00AC34D3">
              <w:rPr>
                <w:rFonts w:cs="Arial"/>
              </w:rPr>
              <w:t>collecting samples of crops, animal feed and soil and conducting tests in laboratories and greenhouses</w:t>
            </w:r>
          </w:p>
          <w:p w14:paraId="4C52119A" w14:textId="77777777" w:rsidR="00AC34D3" w:rsidRPr="00AC34D3" w:rsidRDefault="00AC34D3" w:rsidP="00A60E4B">
            <w:pPr>
              <w:numPr>
                <w:ilvl w:val="0"/>
                <w:numId w:val="73"/>
              </w:numPr>
              <w:contextualSpacing/>
            </w:pPr>
            <w:r w:rsidRPr="00AC34D3">
              <w:rPr>
                <w:rFonts w:cs="Arial"/>
              </w:rPr>
              <w:t>researching cultivation techniques, soils, insects, plants, crop production, pasture growth and animal breeding</w:t>
            </w:r>
          </w:p>
          <w:p w14:paraId="037A30AB" w14:textId="77777777" w:rsidR="00AC34D3" w:rsidRPr="00AC34D3" w:rsidRDefault="00AC34D3" w:rsidP="00A60E4B">
            <w:pPr>
              <w:numPr>
                <w:ilvl w:val="0"/>
                <w:numId w:val="73"/>
              </w:numPr>
              <w:contextualSpacing/>
            </w:pPr>
            <w:r w:rsidRPr="00AC34D3">
              <w:rPr>
                <w:rFonts w:cs="Arial"/>
              </w:rPr>
              <w:t>advising farmers and farm managers about better ways to produce crops and livestock, control weeds and pests, and improve farming practices</w:t>
            </w:r>
          </w:p>
          <w:p w14:paraId="01A9BCEF" w14:textId="77777777" w:rsidR="00AC34D3" w:rsidRPr="00AC34D3" w:rsidRDefault="00AC34D3" w:rsidP="00A60E4B">
            <w:pPr>
              <w:numPr>
                <w:ilvl w:val="0"/>
                <w:numId w:val="73"/>
              </w:numPr>
              <w:contextualSpacing/>
            </w:pPr>
            <w:r w:rsidRPr="00AC34D3">
              <w:rPr>
                <w:rFonts w:cs="Arial"/>
              </w:rPr>
              <w:t>developing procedures and techniques for solving agricultural problems and improving the efficiency of production.</w:t>
            </w:r>
          </w:p>
        </w:tc>
        <w:tc>
          <w:tcPr>
            <w:tcW w:w="4751" w:type="dxa"/>
          </w:tcPr>
          <w:p w14:paraId="67C1C1C3" w14:textId="77777777" w:rsidR="00AC34D3" w:rsidRPr="00AC34D3" w:rsidRDefault="00AC34D3" w:rsidP="00AC34D3">
            <w:pPr>
              <w:rPr>
                <w:rFonts w:cs="Arial"/>
              </w:rPr>
            </w:pPr>
            <w:r w:rsidRPr="00AC34D3">
              <w:rPr>
                <w:rFonts w:cs="Arial"/>
              </w:rPr>
              <w:t>Some of the day-to-day tasks of an agricultural technical officer include:</w:t>
            </w:r>
          </w:p>
          <w:p w14:paraId="0F3344BD" w14:textId="77777777" w:rsidR="00AC34D3" w:rsidRPr="00AC34D3" w:rsidRDefault="00AC34D3" w:rsidP="00A60E4B">
            <w:pPr>
              <w:numPr>
                <w:ilvl w:val="0"/>
                <w:numId w:val="73"/>
              </w:numPr>
              <w:contextualSpacing/>
              <w:rPr>
                <w:rFonts w:cs="Arial"/>
              </w:rPr>
            </w:pPr>
            <w:r w:rsidRPr="00AC34D3">
              <w:rPr>
                <w:rFonts w:cs="Arial"/>
              </w:rPr>
              <w:t>setting up equipment and collecting samples from crops or animals so testing can be performed</w:t>
            </w:r>
          </w:p>
          <w:p w14:paraId="3CE0BF02" w14:textId="77777777" w:rsidR="00AC34D3" w:rsidRPr="00AC34D3" w:rsidRDefault="00AC34D3" w:rsidP="00A60E4B">
            <w:pPr>
              <w:numPr>
                <w:ilvl w:val="0"/>
                <w:numId w:val="73"/>
              </w:numPr>
              <w:contextualSpacing/>
              <w:rPr>
                <w:rFonts w:cs="Arial"/>
              </w:rPr>
            </w:pPr>
            <w:r w:rsidRPr="00AC34D3">
              <w:rPr>
                <w:rFonts w:cs="Arial"/>
              </w:rPr>
              <w:t>recording and interpreting information from experiments</w:t>
            </w:r>
          </w:p>
          <w:p w14:paraId="150C79FC" w14:textId="77777777" w:rsidR="00AC34D3" w:rsidRPr="00AC34D3" w:rsidRDefault="00AC34D3" w:rsidP="00A60E4B">
            <w:pPr>
              <w:numPr>
                <w:ilvl w:val="0"/>
                <w:numId w:val="73"/>
              </w:numPr>
              <w:contextualSpacing/>
              <w:rPr>
                <w:rFonts w:cs="Arial"/>
              </w:rPr>
            </w:pPr>
            <w:r w:rsidRPr="00AC34D3">
              <w:rPr>
                <w:rFonts w:cs="Arial"/>
              </w:rPr>
              <w:t>interpreting aerial photographs and preparing maps of soil and vegetation patterns</w:t>
            </w:r>
          </w:p>
          <w:p w14:paraId="1AB06C40" w14:textId="77777777" w:rsidR="00AC34D3" w:rsidRPr="00AC34D3" w:rsidRDefault="00AC34D3" w:rsidP="00A60E4B">
            <w:pPr>
              <w:numPr>
                <w:ilvl w:val="0"/>
                <w:numId w:val="73"/>
              </w:numPr>
              <w:contextualSpacing/>
              <w:rPr>
                <w:rFonts w:cs="Arial"/>
              </w:rPr>
            </w:pPr>
            <w:r w:rsidRPr="00AC34D3">
              <w:rPr>
                <w:rFonts w:cs="Arial"/>
              </w:rPr>
              <w:t>assisting with the laboratory experiments to test plants, animals, soils and farming techniques</w:t>
            </w:r>
          </w:p>
          <w:p w14:paraId="7D359376" w14:textId="77777777" w:rsidR="00AC34D3" w:rsidRPr="00AC34D3" w:rsidRDefault="00AC34D3" w:rsidP="00A60E4B">
            <w:pPr>
              <w:numPr>
                <w:ilvl w:val="0"/>
                <w:numId w:val="73"/>
              </w:numPr>
              <w:contextualSpacing/>
              <w:rPr>
                <w:rFonts w:cs="Arial"/>
              </w:rPr>
            </w:pPr>
            <w:r w:rsidRPr="00AC34D3">
              <w:rPr>
                <w:rFonts w:cs="Arial"/>
              </w:rPr>
              <w:t>researching and providing advice about various technical issues.</w:t>
            </w:r>
          </w:p>
        </w:tc>
      </w:tr>
    </w:tbl>
    <w:p w14:paraId="0ADAF854" w14:textId="77777777" w:rsidR="00AC34D3" w:rsidRPr="00AC34D3" w:rsidRDefault="00AC34D3" w:rsidP="00EA0C65">
      <w:pPr>
        <w:pStyle w:val="RefCaption"/>
      </w:pPr>
      <w:r w:rsidRPr="00AC34D3">
        <w:t xml:space="preserve">(Source: Government of Western Australia, DPIRD, ‘Careers in food and fibre’ available at: </w:t>
      </w:r>
      <w:hyperlink r:id="rId74" w:anchor="smartpaging_toc_p1_s3_h3" w:history="1">
        <w:r w:rsidRPr="00AC34D3">
          <w:rPr>
            <w:color w:val="0000FF"/>
            <w:u w:val="single"/>
          </w:rPr>
          <w:t>https://www.agric.wa.gov.au/biosecurity-quarantine/careers-food-and-fibre?page=0%2C1#smartpaging_toc_p1_s3_h3</w:t>
        </w:r>
      </w:hyperlink>
      <w:r w:rsidRPr="00AC34D3">
        <w:t xml:space="preserve"> accessed8 June 2021)</w:t>
      </w:r>
    </w:p>
    <w:p w14:paraId="0D756FB5"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4.1.3 Comparing reproductive systems</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1836"/>
        <w:gridCol w:w="7772"/>
      </w:tblGrid>
      <w:tr w:rsidR="00AC34D3" w:rsidRPr="00AC34D3" w14:paraId="55EDEAAB" w14:textId="77777777" w:rsidTr="00EA0C65">
        <w:trPr>
          <w:trHeight w:val="340"/>
        </w:trPr>
        <w:tc>
          <w:tcPr>
            <w:tcW w:w="1838" w:type="dxa"/>
            <w:vAlign w:val="center"/>
          </w:tcPr>
          <w:p w14:paraId="6D4B2747" w14:textId="77777777" w:rsidR="00AC34D3" w:rsidRPr="00AC34D3" w:rsidRDefault="00AC34D3" w:rsidP="00AC34D3">
            <w:pPr>
              <w:jc w:val="center"/>
              <w:rPr>
                <w:b/>
              </w:rPr>
            </w:pPr>
            <w:r w:rsidRPr="00AC34D3">
              <w:rPr>
                <w:b/>
              </w:rPr>
              <w:t>Flower part</w:t>
            </w:r>
          </w:p>
        </w:tc>
        <w:tc>
          <w:tcPr>
            <w:tcW w:w="7790" w:type="dxa"/>
            <w:vAlign w:val="center"/>
          </w:tcPr>
          <w:p w14:paraId="772EB54B" w14:textId="77777777" w:rsidR="00AC34D3" w:rsidRPr="00AC34D3" w:rsidRDefault="00AC34D3" w:rsidP="00AC34D3">
            <w:pPr>
              <w:jc w:val="center"/>
              <w:rPr>
                <w:b/>
              </w:rPr>
            </w:pPr>
            <w:r w:rsidRPr="00AC34D3">
              <w:rPr>
                <w:b/>
              </w:rPr>
              <w:t>Role in reproduction</w:t>
            </w:r>
          </w:p>
        </w:tc>
      </w:tr>
      <w:tr w:rsidR="00AC34D3" w:rsidRPr="00AC34D3" w14:paraId="16F9C036" w14:textId="77777777" w:rsidTr="00EA0C65">
        <w:trPr>
          <w:trHeight w:val="340"/>
        </w:trPr>
        <w:tc>
          <w:tcPr>
            <w:tcW w:w="1838" w:type="dxa"/>
            <w:vAlign w:val="center"/>
          </w:tcPr>
          <w:p w14:paraId="235075AB" w14:textId="77777777" w:rsidR="00AC34D3" w:rsidRPr="00AC34D3" w:rsidRDefault="00AC34D3" w:rsidP="00AC34D3">
            <w:r w:rsidRPr="00AC34D3">
              <w:t>Stamen</w:t>
            </w:r>
          </w:p>
        </w:tc>
        <w:tc>
          <w:tcPr>
            <w:tcW w:w="7790" w:type="dxa"/>
            <w:vAlign w:val="center"/>
          </w:tcPr>
          <w:p w14:paraId="60BEE8E7" w14:textId="77777777" w:rsidR="00AC34D3" w:rsidRPr="00AC34D3" w:rsidRDefault="00AC34D3" w:rsidP="00AC34D3">
            <w:r w:rsidRPr="00AC34D3">
              <w:rPr>
                <w:rFonts w:cs="Arial"/>
                <w:shd w:val="clear" w:color="auto" w:fill="FFFFFF"/>
              </w:rPr>
              <w:t xml:space="preserve">The </w:t>
            </w:r>
            <w:r w:rsidRPr="00AC34D3">
              <w:rPr>
                <w:rFonts w:cs="Arial"/>
                <w:bCs/>
                <w:shd w:val="clear" w:color="auto" w:fill="FFFFFF"/>
              </w:rPr>
              <w:t>stamen</w:t>
            </w:r>
            <w:r w:rsidRPr="00AC34D3">
              <w:rPr>
                <w:rFonts w:cs="Arial"/>
                <w:shd w:val="clear" w:color="auto" w:fill="FFFFFF"/>
              </w:rPr>
              <w:t xml:space="preserve"> is the </w:t>
            </w:r>
            <w:hyperlink r:id="rId75" w:history="1">
              <w:r w:rsidRPr="00AC34D3">
                <w:rPr>
                  <w:rFonts w:cs="Arial"/>
                  <w:shd w:val="clear" w:color="auto" w:fill="FFFFFF"/>
                </w:rPr>
                <w:t>pollen</w:t>
              </w:r>
            </w:hyperlink>
            <w:r w:rsidRPr="00AC34D3">
              <w:rPr>
                <w:rFonts w:cs="Arial"/>
                <w:shd w:val="clear" w:color="auto" w:fill="FFFFFF"/>
              </w:rPr>
              <w:t xml:space="preserve">-producing </w:t>
            </w:r>
            <w:hyperlink r:id="rId76" w:tooltip="Pollen" w:history="1">
              <w:r w:rsidRPr="00AC34D3">
                <w:rPr>
                  <w:rFonts w:cs="Arial"/>
                  <w:shd w:val="clear" w:color="auto" w:fill="FFFFFF"/>
                </w:rPr>
                <w:t>reproductive organ</w:t>
              </w:r>
            </w:hyperlink>
            <w:r w:rsidRPr="00AC34D3">
              <w:rPr>
                <w:rFonts w:cs="Arial"/>
                <w:shd w:val="clear" w:color="auto" w:fill="FFFFFF"/>
              </w:rPr>
              <w:t xml:space="preserve"> of a </w:t>
            </w:r>
            <w:hyperlink r:id="rId77" w:history="1">
              <w:r w:rsidRPr="00AC34D3">
                <w:rPr>
                  <w:rFonts w:cs="Arial"/>
                  <w:shd w:val="clear" w:color="auto" w:fill="FFFFFF"/>
                </w:rPr>
                <w:t>flower</w:t>
              </w:r>
            </w:hyperlink>
          </w:p>
        </w:tc>
      </w:tr>
      <w:tr w:rsidR="00AC34D3" w:rsidRPr="00AC34D3" w14:paraId="1F8D6B9C" w14:textId="77777777" w:rsidTr="00EA0C65">
        <w:trPr>
          <w:trHeight w:val="340"/>
        </w:trPr>
        <w:tc>
          <w:tcPr>
            <w:tcW w:w="1838" w:type="dxa"/>
            <w:vAlign w:val="center"/>
          </w:tcPr>
          <w:p w14:paraId="064F8660" w14:textId="77777777" w:rsidR="00AC34D3" w:rsidRPr="00AC34D3" w:rsidRDefault="00AC34D3" w:rsidP="00AC34D3">
            <w:r w:rsidRPr="00AC34D3">
              <w:t>Anther</w:t>
            </w:r>
          </w:p>
        </w:tc>
        <w:tc>
          <w:tcPr>
            <w:tcW w:w="7790" w:type="dxa"/>
            <w:vAlign w:val="center"/>
          </w:tcPr>
          <w:p w14:paraId="33E2D18A" w14:textId="77777777" w:rsidR="00AC34D3" w:rsidRPr="00AC34D3" w:rsidRDefault="00AC34D3" w:rsidP="00AC34D3">
            <w:r w:rsidRPr="00AC34D3">
              <w:t>The part of the stamen that contains the pollen</w:t>
            </w:r>
          </w:p>
        </w:tc>
      </w:tr>
      <w:tr w:rsidR="00AC34D3" w:rsidRPr="00AC34D3" w14:paraId="704AE31D" w14:textId="77777777" w:rsidTr="00EA0C65">
        <w:trPr>
          <w:trHeight w:val="340"/>
        </w:trPr>
        <w:tc>
          <w:tcPr>
            <w:tcW w:w="1838" w:type="dxa"/>
            <w:vAlign w:val="center"/>
          </w:tcPr>
          <w:p w14:paraId="0F65F64C" w14:textId="77777777" w:rsidR="00AC34D3" w:rsidRPr="00AC34D3" w:rsidRDefault="00AC34D3" w:rsidP="00AC34D3">
            <w:r w:rsidRPr="00AC34D3">
              <w:t>Filament</w:t>
            </w:r>
          </w:p>
        </w:tc>
        <w:tc>
          <w:tcPr>
            <w:tcW w:w="7790" w:type="dxa"/>
            <w:vAlign w:val="center"/>
          </w:tcPr>
          <w:p w14:paraId="55A6850B" w14:textId="77777777" w:rsidR="00AC34D3" w:rsidRPr="00AC34D3" w:rsidRDefault="00AC34D3" w:rsidP="00AC34D3">
            <w:r w:rsidRPr="00AC34D3">
              <w:t>The stalk that holds the anther</w:t>
            </w:r>
          </w:p>
        </w:tc>
      </w:tr>
      <w:tr w:rsidR="00AC34D3" w:rsidRPr="00AC34D3" w14:paraId="47EEB0FF" w14:textId="77777777" w:rsidTr="00EA0C65">
        <w:trPr>
          <w:trHeight w:val="340"/>
        </w:trPr>
        <w:tc>
          <w:tcPr>
            <w:tcW w:w="1838" w:type="dxa"/>
            <w:vAlign w:val="center"/>
          </w:tcPr>
          <w:p w14:paraId="03F7D3DD" w14:textId="77777777" w:rsidR="00AC34D3" w:rsidRPr="00AC34D3" w:rsidRDefault="00AC34D3" w:rsidP="00AC34D3">
            <w:r w:rsidRPr="00AC34D3">
              <w:t>Stigma</w:t>
            </w:r>
          </w:p>
        </w:tc>
        <w:tc>
          <w:tcPr>
            <w:tcW w:w="7790" w:type="dxa"/>
            <w:vAlign w:val="center"/>
          </w:tcPr>
          <w:p w14:paraId="5587705E" w14:textId="77777777" w:rsidR="00AC34D3" w:rsidRPr="00AC34D3" w:rsidRDefault="00AC34D3" w:rsidP="00AC34D3">
            <w:r w:rsidRPr="00AC34D3">
              <w:t>Part of the female reproductive organ (pistil) of a plant that receives pollen</w:t>
            </w:r>
          </w:p>
        </w:tc>
      </w:tr>
      <w:tr w:rsidR="00AC34D3" w:rsidRPr="00AC34D3" w14:paraId="51062192" w14:textId="77777777" w:rsidTr="00EA0C65">
        <w:trPr>
          <w:trHeight w:val="340"/>
        </w:trPr>
        <w:tc>
          <w:tcPr>
            <w:tcW w:w="1838" w:type="dxa"/>
            <w:vAlign w:val="center"/>
          </w:tcPr>
          <w:p w14:paraId="2B09013A" w14:textId="77777777" w:rsidR="00AC34D3" w:rsidRPr="00AC34D3" w:rsidRDefault="00AC34D3" w:rsidP="00AC34D3">
            <w:r w:rsidRPr="00AC34D3">
              <w:t>Style</w:t>
            </w:r>
          </w:p>
        </w:tc>
        <w:tc>
          <w:tcPr>
            <w:tcW w:w="7790" w:type="dxa"/>
            <w:vAlign w:val="center"/>
          </w:tcPr>
          <w:p w14:paraId="1380D8B4" w14:textId="77777777" w:rsidR="00AC34D3" w:rsidRPr="00AC34D3" w:rsidRDefault="00AC34D3" w:rsidP="00AC34D3">
            <w:r w:rsidRPr="00AC34D3">
              <w:t>The stalk of the pistil</w:t>
            </w:r>
          </w:p>
        </w:tc>
      </w:tr>
      <w:tr w:rsidR="00AC34D3" w:rsidRPr="00AC34D3" w14:paraId="71F59B16" w14:textId="77777777" w:rsidTr="00EA0C65">
        <w:trPr>
          <w:trHeight w:val="340"/>
        </w:trPr>
        <w:tc>
          <w:tcPr>
            <w:tcW w:w="1838" w:type="dxa"/>
            <w:vAlign w:val="center"/>
          </w:tcPr>
          <w:p w14:paraId="7342B002" w14:textId="77777777" w:rsidR="00AC34D3" w:rsidRPr="00AC34D3" w:rsidRDefault="00AC34D3" w:rsidP="00AC34D3">
            <w:r w:rsidRPr="00AC34D3">
              <w:t>Ovary</w:t>
            </w:r>
          </w:p>
        </w:tc>
        <w:tc>
          <w:tcPr>
            <w:tcW w:w="7790" w:type="dxa"/>
            <w:vAlign w:val="center"/>
          </w:tcPr>
          <w:p w14:paraId="606731FD" w14:textId="77777777" w:rsidR="00AC34D3" w:rsidRPr="00AC34D3" w:rsidRDefault="00AC34D3" w:rsidP="00AC34D3">
            <w:r w:rsidRPr="00AC34D3">
              <w:rPr>
                <w:rFonts w:cs="Arial"/>
                <w:shd w:val="clear" w:color="auto" w:fill="FFFFFF"/>
              </w:rPr>
              <w:t xml:space="preserve">The enlarged basal portion of the pistil – the female organ of a </w:t>
            </w:r>
            <w:r w:rsidRPr="00AC34D3">
              <w:rPr>
                <w:rFonts w:cs="Arial"/>
                <w:bCs/>
                <w:shd w:val="clear" w:color="auto" w:fill="FFFFFF"/>
              </w:rPr>
              <w:t>flower</w:t>
            </w:r>
            <w:r w:rsidRPr="00AC34D3">
              <w:rPr>
                <w:rFonts w:cs="Arial"/>
                <w:shd w:val="clear" w:color="auto" w:fill="FFFFFF"/>
              </w:rPr>
              <w:t xml:space="preserve">. The </w:t>
            </w:r>
            <w:r w:rsidRPr="00AC34D3">
              <w:rPr>
                <w:rFonts w:cs="Arial"/>
                <w:bCs/>
                <w:shd w:val="clear" w:color="auto" w:fill="FFFFFF"/>
              </w:rPr>
              <w:t>ovary</w:t>
            </w:r>
            <w:r w:rsidRPr="00AC34D3">
              <w:rPr>
                <w:rFonts w:cs="Arial"/>
                <w:shd w:val="clear" w:color="auto" w:fill="FFFFFF"/>
              </w:rPr>
              <w:t xml:space="preserve"> contains ovules, which develop into seeds upon fertilisation. The </w:t>
            </w:r>
            <w:r w:rsidRPr="00AC34D3">
              <w:rPr>
                <w:rFonts w:cs="Arial"/>
                <w:bCs/>
                <w:shd w:val="clear" w:color="auto" w:fill="FFFFFF"/>
              </w:rPr>
              <w:t>ovary</w:t>
            </w:r>
            <w:r w:rsidRPr="00AC34D3">
              <w:rPr>
                <w:rFonts w:cs="Arial"/>
                <w:shd w:val="clear" w:color="auto" w:fill="FFFFFF"/>
              </w:rPr>
              <w:t xml:space="preserve"> itself will mature into a fruit</w:t>
            </w:r>
          </w:p>
        </w:tc>
      </w:tr>
      <w:tr w:rsidR="00AC34D3" w:rsidRPr="00AC34D3" w14:paraId="7E724B67" w14:textId="77777777" w:rsidTr="00EA0C65">
        <w:trPr>
          <w:trHeight w:val="340"/>
        </w:trPr>
        <w:tc>
          <w:tcPr>
            <w:tcW w:w="1838" w:type="dxa"/>
            <w:vAlign w:val="center"/>
          </w:tcPr>
          <w:p w14:paraId="764B9592" w14:textId="77777777" w:rsidR="00AC34D3" w:rsidRPr="00AC34D3" w:rsidRDefault="00AC34D3" w:rsidP="00AC34D3">
            <w:r w:rsidRPr="00AC34D3">
              <w:t>Sepals</w:t>
            </w:r>
          </w:p>
        </w:tc>
        <w:tc>
          <w:tcPr>
            <w:tcW w:w="7790" w:type="dxa"/>
            <w:vAlign w:val="center"/>
          </w:tcPr>
          <w:p w14:paraId="4CB60889" w14:textId="77777777" w:rsidR="00AC34D3" w:rsidRPr="00AC34D3" w:rsidRDefault="00AC34D3" w:rsidP="00AC34D3">
            <w:r w:rsidRPr="00AC34D3">
              <w:rPr>
                <w:rFonts w:cs="Arial"/>
                <w:bCs/>
                <w:color w:val="202124"/>
                <w:shd w:val="clear" w:color="auto" w:fill="FFFFFF"/>
              </w:rPr>
              <w:t>Sepals</w:t>
            </w:r>
            <w:r w:rsidRPr="00AC34D3">
              <w:rPr>
                <w:rFonts w:cs="Arial"/>
                <w:color w:val="202124"/>
                <w:shd w:val="clear" w:color="auto" w:fill="FFFFFF"/>
              </w:rPr>
              <w:t xml:space="preserve"> typically function as protection for the </w:t>
            </w:r>
            <w:r w:rsidRPr="00AC34D3">
              <w:rPr>
                <w:rFonts w:cs="Arial"/>
                <w:bCs/>
                <w:color w:val="202124"/>
                <w:shd w:val="clear" w:color="auto" w:fill="FFFFFF"/>
              </w:rPr>
              <w:t>flower</w:t>
            </w:r>
            <w:r w:rsidRPr="00AC34D3">
              <w:rPr>
                <w:rFonts w:cs="Arial"/>
                <w:color w:val="202124"/>
                <w:shd w:val="clear" w:color="auto" w:fill="FFFFFF"/>
              </w:rPr>
              <w:t xml:space="preserve"> bud, and often as support for the petals when in bloom</w:t>
            </w:r>
          </w:p>
        </w:tc>
      </w:tr>
      <w:tr w:rsidR="00AC34D3" w:rsidRPr="00AC34D3" w14:paraId="62ABD041" w14:textId="77777777" w:rsidTr="00EA0C65">
        <w:trPr>
          <w:trHeight w:val="340"/>
        </w:trPr>
        <w:tc>
          <w:tcPr>
            <w:tcW w:w="1838" w:type="dxa"/>
            <w:vAlign w:val="center"/>
          </w:tcPr>
          <w:p w14:paraId="01C3B43E" w14:textId="77777777" w:rsidR="00AC34D3" w:rsidRPr="00AC34D3" w:rsidRDefault="00AC34D3" w:rsidP="00AC34D3">
            <w:r w:rsidRPr="00AC34D3">
              <w:t>Petals</w:t>
            </w:r>
          </w:p>
        </w:tc>
        <w:tc>
          <w:tcPr>
            <w:tcW w:w="7790" w:type="dxa"/>
            <w:vAlign w:val="center"/>
          </w:tcPr>
          <w:p w14:paraId="4BE671E2" w14:textId="77777777" w:rsidR="00AC34D3" w:rsidRPr="00AC34D3" w:rsidRDefault="00AC34D3" w:rsidP="00AC34D3">
            <w:r w:rsidRPr="00AC34D3">
              <w:rPr>
                <w:rFonts w:cs="Arial"/>
                <w:bCs/>
                <w:color w:val="202124"/>
                <w:shd w:val="clear" w:color="auto" w:fill="FFFFFF"/>
              </w:rPr>
              <w:t>Petals</w:t>
            </w:r>
            <w:r w:rsidRPr="00AC34D3">
              <w:rPr>
                <w:rFonts w:cs="Arial"/>
                <w:color w:val="202124"/>
                <w:shd w:val="clear" w:color="auto" w:fill="FFFFFF"/>
              </w:rPr>
              <w:t xml:space="preserve"> are modified leaves that surround the reproductive parts of </w:t>
            </w:r>
            <w:r w:rsidRPr="00AC34D3">
              <w:rPr>
                <w:rFonts w:cs="Arial"/>
                <w:bCs/>
                <w:color w:val="202124"/>
                <w:shd w:val="clear" w:color="auto" w:fill="FFFFFF"/>
              </w:rPr>
              <w:t>flowers</w:t>
            </w:r>
            <w:r w:rsidRPr="00AC34D3">
              <w:rPr>
                <w:rFonts w:cs="Arial"/>
                <w:color w:val="202124"/>
                <w:shd w:val="clear" w:color="auto" w:fill="FFFFFF"/>
              </w:rPr>
              <w:t>. They are often brightly coloured or unusually shaped to attract pollinators</w:t>
            </w:r>
          </w:p>
        </w:tc>
      </w:tr>
    </w:tbl>
    <w:p w14:paraId="746146B2" w14:textId="77777777" w:rsidR="00AC34D3" w:rsidRPr="00AC34D3" w:rsidRDefault="00AC34D3" w:rsidP="00A60E4B">
      <w:pPr>
        <w:pStyle w:val="RefCaption"/>
      </w:pPr>
      <w:r w:rsidRPr="00AC34D3">
        <w:t xml:space="preserve">(Source: ‘Glossary of biology’ available at: </w:t>
      </w:r>
      <w:hyperlink r:id="rId78" w:history="1">
        <w:r w:rsidRPr="00AC34D3">
          <w:rPr>
            <w:color w:val="0000FF"/>
            <w:u w:val="single"/>
          </w:rPr>
          <w:t>https://en.wikipedia.org/wiki/Glossary_of_biology</w:t>
        </w:r>
      </w:hyperlink>
      <w:r w:rsidRPr="00AC34D3">
        <w:t xml:space="preserve"> accessed 10 June 2021)</w:t>
      </w:r>
    </w:p>
    <w:p w14:paraId="52E208E2" w14:textId="77777777" w:rsidR="00AC34D3" w:rsidRPr="00AC34D3" w:rsidRDefault="00AC34D3" w:rsidP="00AC34D3">
      <w:pPr>
        <w:spacing w:line="276" w:lineRule="auto"/>
      </w:pPr>
      <w:r w:rsidRPr="00AC34D3">
        <w:br w:type="page"/>
      </w:r>
    </w:p>
    <w:p w14:paraId="447BA76F" w14:textId="77777777" w:rsidR="00AC34D3" w:rsidRPr="00AC34D3" w:rsidRDefault="00AC34D3" w:rsidP="00AC34D3">
      <w:pPr>
        <w:spacing w:line="276" w:lineRule="auto"/>
      </w:pPr>
    </w:p>
    <w:p w14:paraId="56D3254A" w14:textId="77777777" w:rsidR="00AC34D3" w:rsidRPr="00AC34D3" w:rsidRDefault="00AC34D3" w:rsidP="00AC34D3">
      <w:pPr>
        <w:spacing w:line="276" w:lineRule="auto"/>
        <w:rPr>
          <w:b/>
        </w:rPr>
      </w:pPr>
      <w:r w:rsidRPr="00AC34D3">
        <w:rPr>
          <w:b/>
        </w:rPr>
        <w:t>Where does the fruit form and why does it contain seeds?</w:t>
      </w:r>
    </w:p>
    <w:p w14:paraId="7D4A6B29" w14:textId="77777777" w:rsidR="00AC34D3" w:rsidRPr="00AC34D3" w:rsidRDefault="00AC34D3" w:rsidP="00AC34D3">
      <w:pPr>
        <w:spacing w:line="276" w:lineRule="auto"/>
      </w:pPr>
      <w:r w:rsidRPr="00AC34D3">
        <w:t xml:space="preserve">Fruit forms </w:t>
      </w:r>
      <w:r w:rsidRPr="00AC34D3">
        <w:rPr>
          <w:rFonts w:cs="Arial"/>
          <w:color w:val="202124"/>
          <w:shd w:val="clear" w:color="auto" w:fill="FFFFFF"/>
        </w:rPr>
        <w:t>from the ovary of a flower; the fertilised eggs develop into seeds.</w:t>
      </w:r>
    </w:p>
    <w:p w14:paraId="2AFDF796" w14:textId="77777777" w:rsidR="00AC34D3" w:rsidRPr="00AC34D3" w:rsidRDefault="00AC34D3" w:rsidP="00AC34D3">
      <w:pPr>
        <w:spacing w:line="276" w:lineRule="auto"/>
        <w:jc w:val="both"/>
        <w:rPr>
          <w:b/>
        </w:rPr>
      </w:pPr>
      <w:r w:rsidRPr="00AC34D3">
        <w:rPr>
          <w:b/>
        </w:rPr>
        <w:t>Humans: a typical animal</w:t>
      </w:r>
    </w:p>
    <w:tbl>
      <w:tblPr>
        <w:tblStyle w:val="TableGrid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CellMar>
          <w:top w:w="57" w:type="dxa"/>
          <w:bottom w:w="57" w:type="dxa"/>
        </w:tblCellMar>
        <w:tblLook w:val="04A0" w:firstRow="1" w:lastRow="0" w:firstColumn="1" w:lastColumn="0" w:noHBand="0" w:noVBand="1"/>
      </w:tblPr>
      <w:tblGrid>
        <w:gridCol w:w="1970"/>
        <w:gridCol w:w="7578"/>
      </w:tblGrid>
      <w:tr w:rsidR="00AC34D3" w:rsidRPr="00AC34D3" w14:paraId="06298661" w14:textId="77777777" w:rsidTr="00EA0C65">
        <w:trPr>
          <w:trHeight w:val="20"/>
        </w:trPr>
        <w:tc>
          <w:tcPr>
            <w:tcW w:w="1970" w:type="dxa"/>
            <w:vAlign w:val="center"/>
          </w:tcPr>
          <w:p w14:paraId="6C0FFA59" w14:textId="77777777" w:rsidR="00AC34D3" w:rsidRPr="00AC34D3" w:rsidRDefault="00AC34D3" w:rsidP="00AC34D3">
            <w:pPr>
              <w:jc w:val="center"/>
              <w:rPr>
                <w:b/>
                <w:bCs/>
              </w:rPr>
            </w:pPr>
            <w:r w:rsidRPr="00AC34D3">
              <w:rPr>
                <w:b/>
                <w:bCs/>
              </w:rPr>
              <w:t>Term</w:t>
            </w:r>
          </w:p>
        </w:tc>
        <w:tc>
          <w:tcPr>
            <w:tcW w:w="7578" w:type="dxa"/>
            <w:vAlign w:val="center"/>
          </w:tcPr>
          <w:p w14:paraId="3C0425C3" w14:textId="77777777" w:rsidR="00AC34D3" w:rsidRPr="00AC34D3" w:rsidRDefault="00AC34D3" w:rsidP="00AC34D3">
            <w:pPr>
              <w:jc w:val="center"/>
              <w:rPr>
                <w:b/>
                <w:bCs/>
              </w:rPr>
            </w:pPr>
            <w:r w:rsidRPr="00AC34D3">
              <w:rPr>
                <w:b/>
                <w:bCs/>
              </w:rPr>
              <w:t>Role in reproduction</w:t>
            </w:r>
          </w:p>
        </w:tc>
      </w:tr>
      <w:tr w:rsidR="00AC34D3" w:rsidRPr="00AC34D3" w14:paraId="0B02054E" w14:textId="77777777" w:rsidTr="00EA0C65">
        <w:trPr>
          <w:trHeight w:val="20"/>
        </w:trPr>
        <w:tc>
          <w:tcPr>
            <w:tcW w:w="1970" w:type="dxa"/>
            <w:vAlign w:val="center"/>
          </w:tcPr>
          <w:p w14:paraId="0214F73B" w14:textId="77777777" w:rsidR="00AC34D3" w:rsidRPr="00AC34D3" w:rsidRDefault="00AC34D3" w:rsidP="00AC34D3">
            <w:r w:rsidRPr="00AC34D3">
              <w:t>Ovaries</w:t>
            </w:r>
          </w:p>
        </w:tc>
        <w:tc>
          <w:tcPr>
            <w:tcW w:w="7578" w:type="dxa"/>
            <w:vAlign w:val="center"/>
          </w:tcPr>
          <w:p w14:paraId="795D4A8D" w14:textId="77777777" w:rsidR="00AC34D3" w:rsidRPr="00AC34D3" w:rsidRDefault="00AC34D3" w:rsidP="00AC34D3">
            <w:pPr>
              <w:rPr>
                <w:rFonts w:cs="Arial"/>
              </w:rPr>
            </w:pPr>
            <w:r w:rsidRPr="00AC34D3">
              <w:rPr>
                <w:rFonts w:cs="Arial"/>
              </w:rPr>
              <w:t>Female organs that produce oocytes (egg cells), as well as oestrogen, progesterone and other hormones</w:t>
            </w:r>
          </w:p>
        </w:tc>
      </w:tr>
      <w:tr w:rsidR="00AC34D3" w:rsidRPr="00AC34D3" w14:paraId="0DE6B020" w14:textId="77777777" w:rsidTr="00EA0C65">
        <w:trPr>
          <w:trHeight w:val="20"/>
        </w:trPr>
        <w:tc>
          <w:tcPr>
            <w:tcW w:w="1970" w:type="dxa"/>
            <w:vAlign w:val="center"/>
          </w:tcPr>
          <w:p w14:paraId="6792321D" w14:textId="77777777" w:rsidR="00AC34D3" w:rsidRPr="00AC34D3" w:rsidRDefault="00AC34D3" w:rsidP="00AC34D3">
            <w:r w:rsidRPr="00AC34D3">
              <w:t>Fallopian tubes</w:t>
            </w:r>
          </w:p>
        </w:tc>
        <w:tc>
          <w:tcPr>
            <w:tcW w:w="7578" w:type="dxa"/>
            <w:vAlign w:val="center"/>
          </w:tcPr>
          <w:p w14:paraId="6E9965E3" w14:textId="77777777" w:rsidR="00AC34D3" w:rsidRPr="00AC34D3" w:rsidRDefault="00AC34D3" w:rsidP="00AC34D3">
            <w:pPr>
              <w:rPr>
                <w:rFonts w:cs="Arial"/>
              </w:rPr>
            </w:pPr>
            <w:r w:rsidRPr="00AC34D3">
              <w:rPr>
                <w:rFonts w:cs="Arial"/>
                <w:shd w:val="clear" w:color="auto" w:fill="FFFFFF"/>
              </w:rPr>
              <w:t>A pair of tubes attached on either side of the top of the uterus that the eggs are released into. Fertilisation usually occurs in these tubes</w:t>
            </w:r>
          </w:p>
        </w:tc>
      </w:tr>
      <w:tr w:rsidR="00AC34D3" w:rsidRPr="00AC34D3" w14:paraId="13C49AD4" w14:textId="77777777" w:rsidTr="00EA0C65">
        <w:trPr>
          <w:trHeight w:val="20"/>
        </w:trPr>
        <w:tc>
          <w:tcPr>
            <w:tcW w:w="1970" w:type="dxa"/>
            <w:vAlign w:val="center"/>
          </w:tcPr>
          <w:p w14:paraId="65FF7C70" w14:textId="77777777" w:rsidR="00AC34D3" w:rsidRPr="00AC34D3" w:rsidRDefault="00AC34D3" w:rsidP="00AC34D3">
            <w:r w:rsidRPr="00AC34D3">
              <w:t>Uterus</w:t>
            </w:r>
          </w:p>
        </w:tc>
        <w:tc>
          <w:tcPr>
            <w:tcW w:w="7578" w:type="dxa"/>
            <w:vAlign w:val="center"/>
          </w:tcPr>
          <w:p w14:paraId="1555B31A" w14:textId="77777777" w:rsidR="00AC34D3" w:rsidRPr="00AC34D3" w:rsidRDefault="00AC34D3" w:rsidP="00AC34D3">
            <w:pPr>
              <w:rPr>
                <w:rFonts w:cs="Arial"/>
              </w:rPr>
            </w:pPr>
            <w:r w:rsidRPr="00AC34D3">
              <w:rPr>
                <w:rFonts w:cs="Arial"/>
                <w:shd w:val="clear" w:color="auto" w:fill="FFFFFF"/>
              </w:rPr>
              <w:t>A muscular organ where the embryo implants and grows during pregnancy</w:t>
            </w:r>
          </w:p>
        </w:tc>
      </w:tr>
      <w:tr w:rsidR="00AC34D3" w:rsidRPr="00AC34D3" w14:paraId="55336D7F" w14:textId="77777777" w:rsidTr="00EA0C65">
        <w:trPr>
          <w:trHeight w:val="20"/>
        </w:trPr>
        <w:tc>
          <w:tcPr>
            <w:tcW w:w="1970" w:type="dxa"/>
            <w:vAlign w:val="center"/>
          </w:tcPr>
          <w:p w14:paraId="78747B32" w14:textId="77777777" w:rsidR="00AC34D3" w:rsidRPr="00AC34D3" w:rsidRDefault="00AC34D3" w:rsidP="00AC34D3">
            <w:r w:rsidRPr="00AC34D3">
              <w:t>Cervix</w:t>
            </w:r>
          </w:p>
        </w:tc>
        <w:tc>
          <w:tcPr>
            <w:tcW w:w="7578" w:type="dxa"/>
            <w:vAlign w:val="center"/>
          </w:tcPr>
          <w:p w14:paraId="27A7389C" w14:textId="77777777" w:rsidR="00AC34D3" w:rsidRPr="00AC34D3" w:rsidRDefault="00AC34D3" w:rsidP="00AC34D3">
            <w:pPr>
              <w:rPr>
                <w:rFonts w:cs="Arial"/>
              </w:rPr>
            </w:pPr>
            <w:r w:rsidRPr="00AC34D3">
              <w:rPr>
                <w:rFonts w:cs="Arial"/>
                <w:shd w:val="clear" w:color="auto" w:fill="FFFFFF"/>
              </w:rPr>
              <w:t>The lower, narrower end of the uterus</w:t>
            </w:r>
          </w:p>
        </w:tc>
      </w:tr>
      <w:tr w:rsidR="00AC34D3" w:rsidRPr="00AC34D3" w14:paraId="535BABFE" w14:textId="77777777" w:rsidTr="00EA0C65">
        <w:trPr>
          <w:trHeight w:val="20"/>
        </w:trPr>
        <w:tc>
          <w:tcPr>
            <w:tcW w:w="1970" w:type="dxa"/>
            <w:vAlign w:val="center"/>
          </w:tcPr>
          <w:p w14:paraId="30FC7D26" w14:textId="77777777" w:rsidR="00AC34D3" w:rsidRPr="00AC34D3" w:rsidRDefault="00AC34D3" w:rsidP="00AC34D3">
            <w:r w:rsidRPr="00AC34D3">
              <w:t>Vagina</w:t>
            </w:r>
          </w:p>
        </w:tc>
        <w:tc>
          <w:tcPr>
            <w:tcW w:w="7578" w:type="dxa"/>
            <w:vAlign w:val="center"/>
          </w:tcPr>
          <w:p w14:paraId="6159F6BD" w14:textId="77777777" w:rsidR="00AC34D3" w:rsidRPr="00AC34D3" w:rsidRDefault="00AC34D3" w:rsidP="00AC34D3">
            <w:pPr>
              <w:rPr>
                <w:rFonts w:cs="Arial"/>
              </w:rPr>
            </w:pPr>
            <w:r w:rsidRPr="00AC34D3">
              <w:rPr>
                <w:rFonts w:cs="Arial"/>
                <w:shd w:val="clear" w:color="auto" w:fill="FFFFFF"/>
              </w:rPr>
              <w:t>The canal that goes into to the cervix</w:t>
            </w:r>
          </w:p>
        </w:tc>
      </w:tr>
      <w:tr w:rsidR="00AC34D3" w:rsidRPr="00AC34D3" w14:paraId="64EAFABC" w14:textId="77777777" w:rsidTr="00EA0C65">
        <w:trPr>
          <w:trHeight w:val="20"/>
        </w:trPr>
        <w:tc>
          <w:tcPr>
            <w:tcW w:w="1970" w:type="dxa"/>
            <w:vAlign w:val="center"/>
          </w:tcPr>
          <w:p w14:paraId="7EE2085C" w14:textId="77777777" w:rsidR="00AC34D3" w:rsidRPr="00AC34D3" w:rsidRDefault="00AC34D3" w:rsidP="00AC34D3">
            <w:r w:rsidRPr="00AC34D3">
              <w:t>Testes</w:t>
            </w:r>
          </w:p>
        </w:tc>
        <w:tc>
          <w:tcPr>
            <w:tcW w:w="7578" w:type="dxa"/>
            <w:vAlign w:val="center"/>
          </w:tcPr>
          <w:p w14:paraId="4067B080" w14:textId="77777777" w:rsidR="00AC34D3" w:rsidRPr="00AC34D3" w:rsidRDefault="00AC34D3" w:rsidP="00AC34D3">
            <w:pPr>
              <w:rPr>
                <w:rFonts w:cs="Arial"/>
              </w:rPr>
            </w:pPr>
            <w:r w:rsidRPr="00AC34D3">
              <w:rPr>
                <w:rFonts w:cs="Arial"/>
              </w:rPr>
              <w:t>Male organ for production of sperm</w:t>
            </w:r>
          </w:p>
        </w:tc>
      </w:tr>
      <w:tr w:rsidR="00AC34D3" w:rsidRPr="00AC34D3" w14:paraId="0E0713CB" w14:textId="77777777" w:rsidTr="00EA0C65">
        <w:trPr>
          <w:trHeight w:val="20"/>
        </w:trPr>
        <w:tc>
          <w:tcPr>
            <w:tcW w:w="1970" w:type="dxa"/>
            <w:vAlign w:val="center"/>
          </w:tcPr>
          <w:p w14:paraId="25A1EF24" w14:textId="77777777" w:rsidR="00AC34D3" w:rsidRPr="00AC34D3" w:rsidRDefault="00AC34D3" w:rsidP="00AC34D3">
            <w:r w:rsidRPr="00AC34D3">
              <w:t>Penis</w:t>
            </w:r>
          </w:p>
        </w:tc>
        <w:tc>
          <w:tcPr>
            <w:tcW w:w="7578" w:type="dxa"/>
            <w:vAlign w:val="center"/>
          </w:tcPr>
          <w:p w14:paraId="506000AF" w14:textId="77777777" w:rsidR="00AC34D3" w:rsidRPr="00AC34D3" w:rsidRDefault="00AC34D3" w:rsidP="00AC34D3">
            <w:pPr>
              <w:rPr>
                <w:rFonts w:cs="Arial"/>
              </w:rPr>
            </w:pPr>
            <w:r w:rsidRPr="00AC34D3">
              <w:rPr>
                <w:rFonts w:cs="Arial"/>
              </w:rPr>
              <w:t>Male organ for delivery of sperm</w:t>
            </w:r>
          </w:p>
        </w:tc>
      </w:tr>
      <w:tr w:rsidR="00AC34D3" w:rsidRPr="00AC34D3" w14:paraId="2C56FDB0" w14:textId="77777777" w:rsidTr="00EA0C65">
        <w:trPr>
          <w:trHeight w:val="20"/>
        </w:trPr>
        <w:tc>
          <w:tcPr>
            <w:tcW w:w="1970" w:type="dxa"/>
            <w:vAlign w:val="center"/>
          </w:tcPr>
          <w:p w14:paraId="408EFA89" w14:textId="77777777" w:rsidR="00AC34D3" w:rsidRPr="00AC34D3" w:rsidRDefault="00AC34D3" w:rsidP="00AC34D3">
            <w:r w:rsidRPr="00AC34D3">
              <w:t>Vas deferens</w:t>
            </w:r>
          </w:p>
        </w:tc>
        <w:tc>
          <w:tcPr>
            <w:tcW w:w="7578" w:type="dxa"/>
            <w:vAlign w:val="center"/>
          </w:tcPr>
          <w:p w14:paraId="482E1E8E" w14:textId="77777777" w:rsidR="00AC34D3" w:rsidRPr="00AC34D3" w:rsidRDefault="00AC34D3" w:rsidP="00AC34D3">
            <w:pPr>
              <w:rPr>
                <w:rFonts w:cs="Arial"/>
              </w:rPr>
            </w:pPr>
            <w:r w:rsidRPr="00AC34D3">
              <w:rPr>
                <w:rFonts w:cs="Arial"/>
              </w:rPr>
              <w:t>The vas deferens pushes the sperm up over the bladder and down toward the prostate gland</w:t>
            </w:r>
          </w:p>
        </w:tc>
      </w:tr>
      <w:tr w:rsidR="00AC34D3" w:rsidRPr="00AC34D3" w14:paraId="3FC3CE5F" w14:textId="77777777" w:rsidTr="00EA0C65">
        <w:trPr>
          <w:trHeight w:val="20"/>
        </w:trPr>
        <w:tc>
          <w:tcPr>
            <w:tcW w:w="1970" w:type="dxa"/>
            <w:vAlign w:val="center"/>
          </w:tcPr>
          <w:p w14:paraId="204F0316" w14:textId="77777777" w:rsidR="00AC34D3" w:rsidRPr="00AC34D3" w:rsidRDefault="00AC34D3" w:rsidP="00AC34D3">
            <w:r w:rsidRPr="00AC34D3">
              <w:t>Gamete</w:t>
            </w:r>
          </w:p>
        </w:tc>
        <w:tc>
          <w:tcPr>
            <w:tcW w:w="7578" w:type="dxa"/>
            <w:vAlign w:val="center"/>
          </w:tcPr>
          <w:p w14:paraId="123614AC" w14:textId="77777777" w:rsidR="00AC34D3" w:rsidRPr="00AC34D3" w:rsidRDefault="00AC34D3" w:rsidP="00AC34D3">
            <w:pPr>
              <w:rPr>
                <w:rFonts w:cs="Arial"/>
              </w:rPr>
            </w:pPr>
            <w:r w:rsidRPr="00AC34D3">
              <w:rPr>
                <w:rFonts w:cs="Arial"/>
              </w:rPr>
              <w:t>The sperm and the egg are gametes. They each contain half the genetic information necessary for reproduction. When a sperm cell penetrates and fertilises an egg, that genetic information combines</w:t>
            </w:r>
          </w:p>
        </w:tc>
      </w:tr>
    </w:tbl>
    <w:p w14:paraId="55D0DBB7" w14:textId="77777777" w:rsidR="00AC34D3" w:rsidRPr="00AC34D3" w:rsidRDefault="00AC34D3" w:rsidP="00A60E4B">
      <w:pPr>
        <w:pStyle w:val="RefCaption"/>
      </w:pPr>
      <w:r w:rsidRPr="00AC34D3">
        <w:t xml:space="preserve">(Sources: Glossary of the reproductive system available at: </w:t>
      </w:r>
      <w:hyperlink r:id="rId79" w:history="1">
        <w:r w:rsidRPr="00AC34D3">
          <w:rPr>
            <w:color w:val="0000FF"/>
            <w:u w:val="single"/>
          </w:rPr>
          <w:t>https://www.visiblebody.com/learn/reproductive/glossary</w:t>
        </w:r>
      </w:hyperlink>
      <w:r w:rsidRPr="00AC34D3">
        <w:t xml:space="preserve"> ; Glossary of terms, Centre for reproductive medicine available at: </w:t>
      </w:r>
      <w:hyperlink r:id="rId80" w:history="1">
        <w:r w:rsidRPr="00AC34D3">
          <w:rPr>
            <w:color w:val="0000FF"/>
            <w:u w:val="single"/>
          </w:rPr>
          <w:t>https://medicine.umich.edu/dept/crm/patient-resources/health-library/glossary-terms</w:t>
        </w:r>
      </w:hyperlink>
      <w:r w:rsidRPr="00AC34D3">
        <w:t xml:space="preserve"> accessed 8 June 2021)</w:t>
      </w:r>
    </w:p>
    <w:p w14:paraId="4889E714" w14:textId="77777777" w:rsidR="00AC34D3" w:rsidRPr="00AC34D3" w:rsidRDefault="00AC34D3" w:rsidP="00AC34D3">
      <w:pPr>
        <w:spacing w:line="276" w:lineRule="auto"/>
        <w:rPr>
          <w:sz w:val="18"/>
          <w:szCs w:val="18"/>
          <w:highlight w:val="yellow"/>
        </w:rPr>
      </w:pPr>
      <w:r w:rsidRPr="00AC34D3">
        <w:rPr>
          <w:sz w:val="18"/>
          <w:szCs w:val="18"/>
          <w:highlight w:val="yellow"/>
        </w:rPr>
        <w:br w:type="page"/>
      </w:r>
    </w:p>
    <w:p w14:paraId="6D72BDCF" w14:textId="77777777" w:rsidR="00AC34D3" w:rsidRPr="00AC34D3" w:rsidRDefault="00AC34D3" w:rsidP="00AC34D3">
      <w:pPr>
        <w:autoSpaceDE w:val="0"/>
        <w:autoSpaceDN w:val="0"/>
        <w:adjustRightInd w:val="0"/>
        <w:spacing w:after="120" w:line="276" w:lineRule="auto"/>
        <w:outlineLvl w:val="1"/>
        <w:rPr>
          <w:rFonts w:cs="Arial"/>
          <w:b/>
          <w:color w:val="70AD47" w:themeColor="accent6"/>
          <w:sz w:val="28"/>
          <w:szCs w:val="24"/>
        </w:rPr>
      </w:pPr>
      <w:r w:rsidRPr="00AC34D3">
        <w:rPr>
          <w:rFonts w:cs="Arial"/>
          <w:b/>
          <w:color w:val="70AD47" w:themeColor="accent6"/>
          <w:sz w:val="28"/>
          <w:szCs w:val="24"/>
        </w:rPr>
        <w:lastRenderedPageBreak/>
        <w:t>Case study 2: The black soldier fly</w:t>
      </w:r>
    </w:p>
    <w:p w14:paraId="65E89C58"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4.2.1 The black soldier fly</w:t>
      </w:r>
    </w:p>
    <w:p w14:paraId="27C2B669" w14:textId="77777777" w:rsidR="00AC34D3" w:rsidRPr="00AC34D3" w:rsidRDefault="00AC34D3" w:rsidP="00AC34D3">
      <w:pPr>
        <w:spacing w:line="276" w:lineRule="auto"/>
      </w:pPr>
      <w:r w:rsidRPr="00AC34D3">
        <w:t>Life cycle of the black soldier fly (</w:t>
      </w:r>
      <w:r w:rsidRPr="00AC34D3">
        <w:rPr>
          <w:i/>
          <w:iCs/>
        </w:rPr>
        <w:t>Hermetia illucens</w:t>
      </w:r>
      <w:r w:rsidRPr="00AC34D3">
        <w:rPr>
          <w:iCs/>
        </w:rPr>
        <w:t>),</w:t>
      </w:r>
      <w:r w:rsidRPr="00AC34D3">
        <w:rPr>
          <w:i/>
          <w:iCs/>
        </w:rPr>
        <w:t xml:space="preserve"> </w:t>
      </w:r>
      <w:r w:rsidRPr="00AC34D3">
        <w:t xml:space="preserve">adapted from the description on the </w:t>
      </w:r>
      <w:hyperlink r:id="rId81" w:history="1">
        <w:r w:rsidRPr="00AC34D3">
          <w:rPr>
            <w:color w:val="0000FF"/>
            <w:u w:val="single"/>
          </w:rPr>
          <w:t>Featured Creatures page on the black soldier fly</w:t>
        </w:r>
      </w:hyperlink>
      <w:r w:rsidRPr="00AC34D3">
        <w:t xml:space="preserve"> at the University of Florida website. </w:t>
      </w:r>
      <w:r w:rsidRPr="00AC34D3">
        <w:rPr>
          <w:color w:val="0000FF"/>
          <w:u w:val="single"/>
        </w:rPr>
        <w:t xml:space="preserve"> </w:t>
      </w:r>
    </w:p>
    <w:p w14:paraId="73DC96D5"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03296" behindDoc="0" locked="0" layoutInCell="1" allowOverlap="1" wp14:anchorId="601D430F" wp14:editId="5DA28FD5">
                <wp:simplePos x="0" y="0"/>
                <wp:positionH relativeFrom="margin">
                  <wp:posOffset>3547110</wp:posOffset>
                </wp:positionH>
                <wp:positionV relativeFrom="paragraph">
                  <wp:posOffset>160020</wp:posOffset>
                </wp:positionV>
                <wp:extent cx="1647825" cy="752475"/>
                <wp:effectExtent l="57150" t="38100" r="85725" b="104775"/>
                <wp:wrapNone/>
                <wp:docPr id="345" name="Rectangle: Rounded Corners 345"/>
                <wp:cNvGraphicFramePr/>
                <a:graphic xmlns:a="http://schemas.openxmlformats.org/drawingml/2006/main">
                  <a:graphicData uri="http://schemas.microsoft.com/office/word/2010/wordprocessingShape">
                    <wps:wsp>
                      <wps:cNvSpPr/>
                      <wps:spPr>
                        <a:xfrm>
                          <a:off x="0" y="0"/>
                          <a:ext cx="1647825" cy="7524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64DFAE2B" w14:textId="77777777" w:rsidR="00EA0C65" w:rsidRDefault="00EA0C65" w:rsidP="00AC34D3">
                            <w:pPr>
                              <w:spacing w:after="0"/>
                              <w:jc w:val="center"/>
                              <w:rPr>
                                <w:sz w:val="18"/>
                                <w:szCs w:val="18"/>
                              </w:rPr>
                            </w:pPr>
                            <w:r>
                              <w:rPr>
                                <w:sz w:val="18"/>
                                <w:szCs w:val="18"/>
                              </w:rPr>
                              <w:t>Mating and fertilisation</w:t>
                            </w:r>
                          </w:p>
                          <w:p w14:paraId="7429856E" w14:textId="77777777" w:rsidR="00EA0C65" w:rsidRPr="00DB5FC2" w:rsidRDefault="00EA0C65" w:rsidP="00AC34D3">
                            <w:pPr>
                              <w:spacing w:after="0"/>
                              <w:jc w:val="center"/>
                              <w:rPr>
                                <w:sz w:val="18"/>
                                <w:szCs w:val="18"/>
                              </w:rPr>
                            </w:pPr>
                            <w:r>
                              <w:rPr>
                                <w:sz w:val="18"/>
                                <w:szCs w:val="18"/>
                              </w:rPr>
                              <w:t>(2 days after adults emerge from pupal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1D430F" id="Rectangle: Rounded Corners 345" o:spid="_x0000_s1117" style="position:absolute;margin-left:279.3pt;margin-top:12.6pt;width:129.75pt;height:5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" fillcolor="#bef5a6" strokecolor="#6dac43">
                <v:fill color2="#edfde7" rotate="t" angle="180" colors="0 #bef5a6;22938f #d1f7c1;1 #edfde7" focus="100%" type="gradient"/>
                <v:shadow on="t" color="black" opacity="24903f" origin=",.5" offset="0,.55556mm"/>
                <v:textbox>
                  <w:txbxContent>
                    <w:p w14:paraId="64DFAE2B" w14:textId="77777777" w:rsidR="00EA0C65" w:rsidRDefault="00EA0C65" w:rsidP="00AC34D3">
                      <w:pPr>
                        <w:spacing w:after="0"/>
                        <w:jc w:val="center"/>
                        <w:rPr>
                          <w:sz w:val="18"/>
                          <w:szCs w:val="18"/>
                        </w:rPr>
                      </w:pPr>
                      <w:r>
                        <w:rPr>
                          <w:sz w:val="18"/>
                          <w:szCs w:val="18"/>
                        </w:rPr>
                        <w:t>Mating and fertilisation</w:t>
                      </w:r>
                    </w:p>
                    <w:p w14:paraId="7429856E" w14:textId="77777777" w:rsidR="00EA0C65" w:rsidRPr="00DB5FC2" w:rsidRDefault="00EA0C65" w:rsidP="00AC34D3">
                      <w:pPr>
                        <w:spacing w:after="0"/>
                        <w:jc w:val="center"/>
                        <w:rPr>
                          <w:sz w:val="18"/>
                          <w:szCs w:val="18"/>
                        </w:rPr>
                      </w:pPr>
                      <w:r>
                        <w:rPr>
                          <w:sz w:val="18"/>
                          <w:szCs w:val="18"/>
                        </w:rPr>
                        <w:t>(2 days after adults emerge from pupal case)</w:t>
                      </w:r>
                    </w:p>
                  </w:txbxContent>
                </v:textbox>
                <w10:wrap anchorx="margin"/>
              </v:roundrect>
            </w:pict>
          </mc:Fallback>
        </mc:AlternateContent>
      </w:r>
      <w:r w:rsidRPr="00AC34D3">
        <w:rPr>
          <w:noProof/>
          <w:lang w:eastAsia="en-AU"/>
        </w:rPr>
        <mc:AlternateContent>
          <mc:Choice Requires="wps">
            <w:drawing>
              <wp:anchor distT="0" distB="0" distL="114300" distR="114300" simplePos="0" relativeHeight="251701248" behindDoc="0" locked="0" layoutInCell="1" allowOverlap="1" wp14:anchorId="4074C21C" wp14:editId="5A477CF1">
                <wp:simplePos x="0" y="0"/>
                <wp:positionH relativeFrom="column">
                  <wp:posOffset>1880235</wp:posOffset>
                </wp:positionH>
                <wp:positionV relativeFrom="paragraph">
                  <wp:posOffset>211455</wp:posOffset>
                </wp:positionV>
                <wp:extent cx="1085850" cy="266700"/>
                <wp:effectExtent l="57150" t="38100" r="57150" b="95250"/>
                <wp:wrapNone/>
                <wp:docPr id="343" name="Rectangle: Rounded Corners 343"/>
                <wp:cNvGraphicFramePr/>
                <a:graphic xmlns:a="http://schemas.openxmlformats.org/drawingml/2006/main">
                  <a:graphicData uri="http://schemas.microsoft.com/office/word/2010/wordprocessingShape">
                    <wps:wsp>
                      <wps:cNvSpPr/>
                      <wps:spPr>
                        <a:xfrm>
                          <a:off x="0" y="0"/>
                          <a:ext cx="1085850" cy="266700"/>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7F0B6AF" w14:textId="77777777" w:rsidR="00EA0C65" w:rsidRPr="00DB5FC2" w:rsidRDefault="00EA0C65" w:rsidP="00AC34D3">
                            <w:pPr>
                              <w:jc w:val="center"/>
                              <w:rPr>
                                <w:sz w:val="18"/>
                                <w:szCs w:val="18"/>
                              </w:rPr>
                            </w:pPr>
                            <w:r>
                              <w:rPr>
                                <w:sz w:val="18"/>
                                <w:szCs w:val="18"/>
                              </w:rPr>
                              <w:t>Adult 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74C21C" id="Rectangle: Rounded Corners 343" o:spid="_x0000_s1118" style="position:absolute;margin-left:148.05pt;margin-top:16.65pt;width:85.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77F0B6AF" w14:textId="77777777" w:rsidR="00EA0C65" w:rsidRPr="00DB5FC2" w:rsidRDefault="00EA0C65" w:rsidP="00AC34D3">
                      <w:pPr>
                        <w:jc w:val="center"/>
                        <w:rPr>
                          <w:sz w:val="18"/>
                          <w:szCs w:val="18"/>
                        </w:rPr>
                      </w:pPr>
                      <w:r>
                        <w:rPr>
                          <w:sz w:val="18"/>
                          <w:szCs w:val="18"/>
                        </w:rPr>
                        <w:t>Adult male</w:t>
                      </w:r>
                    </w:p>
                  </w:txbxContent>
                </v:textbox>
              </v:roundrect>
            </w:pict>
          </mc:Fallback>
        </mc:AlternateContent>
      </w:r>
    </w:p>
    <w:p w14:paraId="70936E86"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09440" behindDoc="0" locked="0" layoutInCell="1" allowOverlap="1" wp14:anchorId="0391226A" wp14:editId="71E1EF75">
                <wp:simplePos x="0" y="0"/>
                <wp:positionH relativeFrom="column">
                  <wp:posOffset>3089910</wp:posOffset>
                </wp:positionH>
                <wp:positionV relativeFrom="paragraph">
                  <wp:posOffset>114935</wp:posOffset>
                </wp:positionV>
                <wp:extent cx="361950" cy="200025"/>
                <wp:effectExtent l="0" t="19050" r="38100" b="47625"/>
                <wp:wrapNone/>
                <wp:docPr id="351" name="Arrow: Right 351"/>
                <wp:cNvGraphicFramePr/>
                <a:graphic xmlns:a="http://schemas.openxmlformats.org/drawingml/2006/main">
                  <a:graphicData uri="http://schemas.microsoft.com/office/word/2010/wordprocessingShape">
                    <wps:wsp>
                      <wps:cNvSpPr/>
                      <wps:spPr>
                        <a:xfrm>
                          <a:off x="0" y="0"/>
                          <a:ext cx="361950"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9F798" id="Arrow: Right 351" o:spid="_x0000_s1026" type="#_x0000_t13" style="position:absolute;margin-left:243.3pt;margin-top:9.05pt;width:28.5pt;height:15.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" adj="15632" fillcolor="#70ad47" strokecolor="#507e32" strokeweight="2pt"/>
            </w:pict>
          </mc:Fallback>
        </mc:AlternateContent>
      </w:r>
      <w:r w:rsidRPr="00AC34D3">
        <w:rPr>
          <w:noProof/>
          <w:lang w:eastAsia="en-AU"/>
        </w:rPr>
        <mc:AlternateContent>
          <mc:Choice Requires="wps">
            <w:drawing>
              <wp:anchor distT="0" distB="0" distL="114300" distR="114300" simplePos="0" relativeHeight="251702272" behindDoc="0" locked="0" layoutInCell="1" allowOverlap="1" wp14:anchorId="03AC4921" wp14:editId="037E2094">
                <wp:simplePos x="0" y="0"/>
                <wp:positionH relativeFrom="column">
                  <wp:posOffset>1889760</wp:posOffset>
                </wp:positionH>
                <wp:positionV relativeFrom="paragraph">
                  <wp:posOffset>233045</wp:posOffset>
                </wp:positionV>
                <wp:extent cx="1085850" cy="257175"/>
                <wp:effectExtent l="57150" t="38100" r="57150" b="104775"/>
                <wp:wrapNone/>
                <wp:docPr id="344" name="Rectangle: Rounded Corners 344"/>
                <wp:cNvGraphicFramePr/>
                <a:graphic xmlns:a="http://schemas.openxmlformats.org/drawingml/2006/main">
                  <a:graphicData uri="http://schemas.microsoft.com/office/word/2010/wordprocessingShape">
                    <wps:wsp>
                      <wps:cNvSpPr/>
                      <wps:spPr>
                        <a:xfrm>
                          <a:off x="0" y="0"/>
                          <a:ext cx="1085850" cy="2571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689D3CCD" w14:textId="77777777" w:rsidR="00EA0C65" w:rsidRPr="00DB5FC2" w:rsidRDefault="00EA0C65" w:rsidP="00AC34D3">
                            <w:pPr>
                              <w:jc w:val="center"/>
                              <w:rPr>
                                <w:sz w:val="18"/>
                                <w:szCs w:val="18"/>
                              </w:rPr>
                            </w:pPr>
                            <w:r>
                              <w:rPr>
                                <w:sz w:val="18"/>
                                <w:szCs w:val="18"/>
                              </w:rPr>
                              <w:t>Adult 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AC4921" id="Rectangle: Rounded Corners 344" o:spid="_x0000_s1119" style="position:absolute;margin-left:148.8pt;margin-top:18.35pt;width:85.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" fillcolor="#bef5a6" strokecolor="#6dac43">
                <v:fill color2="#edfde7" rotate="t" angle="180" colors="0 #bef5a6;22938f #d1f7c1;1 #edfde7" focus="100%" type="gradient"/>
                <v:shadow on="t" color="black" opacity="24903f" origin=",.5" offset="0,.55556mm"/>
                <v:textbox>
                  <w:txbxContent>
                    <w:p w14:paraId="689D3CCD" w14:textId="77777777" w:rsidR="00EA0C65" w:rsidRPr="00DB5FC2" w:rsidRDefault="00EA0C65" w:rsidP="00AC34D3">
                      <w:pPr>
                        <w:jc w:val="center"/>
                        <w:rPr>
                          <w:sz w:val="18"/>
                          <w:szCs w:val="18"/>
                        </w:rPr>
                      </w:pPr>
                      <w:r>
                        <w:rPr>
                          <w:sz w:val="18"/>
                          <w:szCs w:val="18"/>
                        </w:rPr>
                        <w:t>Adult female</w:t>
                      </w:r>
                    </w:p>
                  </w:txbxContent>
                </v:textbox>
              </v:roundrect>
            </w:pict>
          </mc:Fallback>
        </mc:AlternateContent>
      </w:r>
      <w:r w:rsidRPr="00AC34D3">
        <w:rPr>
          <w:noProof/>
          <w:lang w:eastAsia="en-AU"/>
        </w:rPr>
        <mc:AlternateContent>
          <mc:Choice Requires="wps">
            <w:drawing>
              <wp:anchor distT="0" distB="0" distL="114300" distR="114300" simplePos="0" relativeHeight="251708416" behindDoc="0" locked="0" layoutInCell="1" allowOverlap="1" wp14:anchorId="18B479FA" wp14:editId="5EB825BD">
                <wp:simplePos x="0" y="0"/>
                <wp:positionH relativeFrom="column">
                  <wp:posOffset>1466850</wp:posOffset>
                </wp:positionH>
                <wp:positionV relativeFrom="paragraph">
                  <wp:posOffset>139700</wp:posOffset>
                </wp:positionV>
                <wp:extent cx="257175" cy="200025"/>
                <wp:effectExtent l="0" t="19050" r="47625" b="47625"/>
                <wp:wrapNone/>
                <wp:docPr id="350" name="Arrow: Right 350"/>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7F8BF" id="Arrow: Right 350" o:spid="_x0000_s1026" type="#_x0000_t13" style="position:absolute;margin-left:115.5pt;margin-top:11pt;width:20.25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" adj="13200" fillcolor="#70ad47" strokecolor="#507e32" strokeweight="2pt"/>
            </w:pict>
          </mc:Fallback>
        </mc:AlternateContent>
      </w:r>
      <w:r w:rsidRPr="00AC34D3">
        <w:rPr>
          <w:noProof/>
          <w:lang w:eastAsia="en-AU"/>
        </w:rPr>
        <mc:AlternateContent>
          <mc:Choice Requires="wps">
            <w:drawing>
              <wp:anchor distT="0" distB="0" distL="114300" distR="114300" simplePos="0" relativeHeight="251704320" behindDoc="0" locked="0" layoutInCell="1" allowOverlap="1" wp14:anchorId="598CAD28" wp14:editId="04DBCE26">
                <wp:simplePos x="0" y="0"/>
                <wp:positionH relativeFrom="column">
                  <wp:posOffset>375285</wp:posOffset>
                </wp:positionH>
                <wp:positionV relativeFrom="paragraph">
                  <wp:posOffset>71120</wp:posOffset>
                </wp:positionV>
                <wp:extent cx="952500" cy="447675"/>
                <wp:effectExtent l="57150" t="38100" r="76200" b="104775"/>
                <wp:wrapNone/>
                <wp:docPr id="346" name="Rectangle: Rounded Corners 346"/>
                <wp:cNvGraphicFramePr/>
                <a:graphic xmlns:a="http://schemas.openxmlformats.org/drawingml/2006/main">
                  <a:graphicData uri="http://schemas.microsoft.com/office/word/2010/wordprocessingShape">
                    <wps:wsp>
                      <wps:cNvSpPr/>
                      <wps:spPr>
                        <a:xfrm>
                          <a:off x="0" y="0"/>
                          <a:ext cx="952500"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73326D98" w14:textId="77777777" w:rsidR="00EA0C65" w:rsidRDefault="00EA0C65" w:rsidP="00AC34D3">
                            <w:pPr>
                              <w:spacing w:after="0"/>
                              <w:jc w:val="center"/>
                              <w:rPr>
                                <w:sz w:val="18"/>
                                <w:szCs w:val="18"/>
                              </w:rPr>
                            </w:pPr>
                            <w:r>
                              <w:rPr>
                                <w:sz w:val="18"/>
                                <w:szCs w:val="18"/>
                              </w:rPr>
                              <w:t>Pupae</w:t>
                            </w:r>
                          </w:p>
                          <w:p w14:paraId="70A35A59" w14:textId="77777777" w:rsidR="00EA0C65" w:rsidRPr="00DB5FC2" w:rsidRDefault="00EA0C65" w:rsidP="00AC34D3">
                            <w:pPr>
                              <w:spacing w:after="0"/>
                              <w:jc w:val="center"/>
                              <w:rPr>
                                <w:sz w:val="18"/>
                                <w:szCs w:val="18"/>
                              </w:rPr>
                            </w:pPr>
                            <w:r>
                              <w:rPr>
                                <w:sz w:val="18"/>
                                <w:szCs w:val="18"/>
                              </w:rPr>
                              <w:t>(2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8CAD28" id="Rectangle: Rounded Corners 346" o:spid="_x0000_s1120" style="position:absolute;margin-left:29.55pt;margin-top:5.6pt;width:7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" fillcolor="#bef5a6" strokecolor="#6dac43">
                <v:fill color2="#edfde7" rotate="t" angle="180" colors="0 #bef5a6;22938f #d1f7c1;1 #edfde7" focus="100%" type="gradient"/>
                <v:shadow on="t" color="black" opacity="24903f" origin=",.5" offset="0,.55556mm"/>
                <v:textbox>
                  <w:txbxContent>
                    <w:p w14:paraId="73326D98" w14:textId="77777777" w:rsidR="00EA0C65" w:rsidRDefault="00EA0C65" w:rsidP="00AC34D3">
                      <w:pPr>
                        <w:spacing w:after="0"/>
                        <w:jc w:val="center"/>
                        <w:rPr>
                          <w:sz w:val="18"/>
                          <w:szCs w:val="18"/>
                        </w:rPr>
                      </w:pPr>
                      <w:r>
                        <w:rPr>
                          <w:sz w:val="18"/>
                          <w:szCs w:val="18"/>
                        </w:rPr>
                        <w:t>Pupae</w:t>
                      </w:r>
                    </w:p>
                    <w:p w14:paraId="70A35A59" w14:textId="77777777" w:rsidR="00EA0C65" w:rsidRPr="00DB5FC2" w:rsidRDefault="00EA0C65" w:rsidP="00AC34D3">
                      <w:pPr>
                        <w:spacing w:after="0"/>
                        <w:jc w:val="center"/>
                        <w:rPr>
                          <w:sz w:val="18"/>
                          <w:szCs w:val="18"/>
                        </w:rPr>
                      </w:pPr>
                      <w:r>
                        <w:rPr>
                          <w:sz w:val="18"/>
                          <w:szCs w:val="18"/>
                        </w:rPr>
                        <w:t>(2 weeks)</w:t>
                      </w:r>
                    </w:p>
                  </w:txbxContent>
                </v:textbox>
              </v:roundrect>
            </w:pict>
          </mc:Fallback>
        </mc:AlternateContent>
      </w:r>
    </w:p>
    <w:p w14:paraId="63040257" w14:textId="77777777" w:rsidR="00AC34D3" w:rsidRPr="00AC34D3" w:rsidRDefault="00AC34D3" w:rsidP="00AC34D3">
      <w:pPr>
        <w:spacing w:line="276" w:lineRule="auto"/>
      </w:pPr>
    </w:p>
    <w:p w14:paraId="2BDAA098"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10464" behindDoc="0" locked="0" layoutInCell="1" allowOverlap="1" wp14:anchorId="7F802985" wp14:editId="72C5C97A">
                <wp:simplePos x="0" y="0"/>
                <wp:positionH relativeFrom="column">
                  <wp:posOffset>4328160</wp:posOffset>
                </wp:positionH>
                <wp:positionV relativeFrom="paragraph">
                  <wp:posOffset>43815</wp:posOffset>
                </wp:positionV>
                <wp:extent cx="228600" cy="504825"/>
                <wp:effectExtent l="19050" t="0" r="19050" b="47625"/>
                <wp:wrapNone/>
                <wp:docPr id="352" name="Arrow: Down 352"/>
                <wp:cNvGraphicFramePr/>
                <a:graphic xmlns:a="http://schemas.openxmlformats.org/drawingml/2006/main">
                  <a:graphicData uri="http://schemas.microsoft.com/office/word/2010/wordprocessingShape">
                    <wps:wsp>
                      <wps:cNvSpPr/>
                      <wps:spPr>
                        <a:xfrm>
                          <a:off x="0" y="0"/>
                          <a:ext cx="228600" cy="504825"/>
                        </a:xfrm>
                        <a:prstGeom prst="down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3AD77E" id="Arrow: Down 352" o:spid="_x0000_s1026" type="#_x0000_t67" style="position:absolute;margin-left:340.8pt;margin-top:3.45pt;width:18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" adj="16709" fillcolor="#70ad47" strokecolor="#507e32" strokeweight="2pt"/>
            </w:pict>
          </mc:Fallback>
        </mc:AlternateContent>
      </w:r>
      <w:r w:rsidRPr="00AC34D3">
        <w:rPr>
          <w:noProof/>
          <w:lang w:eastAsia="en-AU"/>
        </w:rPr>
        <mc:AlternateContent>
          <mc:Choice Requires="wps">
            <w:drawing>
              <wp:anchor distT="0" distB="0" distL="114300" distR="114300" simplePos="0" relativeHeight="251713536" behindDoc="0" locked="0" layoutInCell="1" allowOverlap="1" wp14:anchorId="28CF3865" wp14:editId="30B343E6">
                <wp:simplePos x="0" y="0"/>
                <wp:positionH relativeFrom="column">
                  <wp:posOffset>746761</wp:posOffset>
                </wp:positionH>
                <wp:positionV relativeFrom="paragraph">
                  <wp:posOffset>28575</wp:posOffset>
                </wp:positionV>
                <wp:extent cx="247650" cy="638175"/>
                <wp:effectExtent l="19050" t="19050" r="38100" b="28575"/>
                <wp:wrapNone/>
                <wp:docPr id="355" name="Arrow: Up 355"/>
                <wp:cNvGraphicFramePr/>
                <a:graphic xmlns:a="http://schemas.openxmlformats.org/drawingml/2006/main">
                  <a:graphicData uri="http://schemas.microsoft.com/office/word/2010/wordprocessingShape">
                    <wps:wsp>
                      <wps:cNvSpPr/>
                      <wps:spPr>
                        <a:xfrm>
                          <a:off x="0" y="0"/>
                          <a:ext cx="247650" cy="638175"/>
                        </a:xfrm>
                        <a:prstGeom prst="up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11E04" id="Arrow: Up 355" o:spid="_x0000_s1026" type="#_x0000_t68" style="position:absolute;margin-left:58.8pt;margin-top:2.25pt;width:19.5pt;height:5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" adj="4191" fillcolor="#70ad47" strokecolor="#507e32" strokeweight="2pt"/>
            </w:pict>
          </mc:Fallback>
        </mc:AlternateContent>
      </w:r>
    </w:p>
    <w:p w14:paraId="7D4FAAA7"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06368" behindDoc="0" locked="0" layoutInCell="1" allowOverlap="1" wp14:anchorId="684093C9" wp14:editId="10727FEE">
                <wp:simplePos x="0" y="0"/>
                <wp:positionH relativeFrom="margin">
                  <wp:posOffset>3585210</wp:posOffset>
                </wp:positionH>
                <wp:positionV relativeFrom="paragraph">
                  <wp:posOffset>269722</wp:posOffset>
                </wp:positionV>
                <wp:extent cx="1857375" cy="752475"/>
                <wp:effectExtent l="57150" t="38100" r="85725" b="104775"/>
                <wp:wrapNone/>
                <wp:docPr id="348" name="Rectangle: Rounded Corners 348"/>
                <wp:cNvGraphicFramePr/>
                <a:graphic xmlns:a="http://schemas.openxmlformats.org/drawingml/2006/main">
                  <a:graphicData uri="http://schemas.microsoft.com/office/word/2010/wordprocessingShape">
                    <wps:wsp>
                      <wps:cNvSpPr/>
                      <wps:spPr>
                        <a:xfrm>
                          <a:off x="0" y="0"/>
                          <a:ext cx="1857375" cy="7524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45CE0B88" w14:textId="77777777" w:rsidR="00EA0C65" w:rsidRDefault="00EA0C65" w:rsidP="00AC34D3">
                            <w:pPr>
                              <w:spacing w:after="0"/>
                              <w:jc w:val="center"/>
                              <w:rPr>
                                <w:sz w:val="18"/>
                                <w:szCs w:val="18"/>
                              </w:rPr>
                            </w:pPr>
                            <w:r>
                              <w:rPr>
                                <w:sz w:val="18"/>
                                <w:szCs w:val="18"/>
                              </w:rPr>
                              <w:t>Eggs</w:t>
                            </w:r>
                          </w:p>
                          <w:p w14:paraId="0C9D3C59" w14:textId="77777777" w:rsidR="00EA0C65" w:rsidRPr="00DB5FC2" w:rsidRDefault="00EA0C65" w:rsidP="00AC34D3">
                            <w:pPr>
                              <w:spacing w:after="0"/>
                              <w:jc w:val="center"/>
                              <w:rPr>
                                <w:sz w:val="18"/>
                                <w:szCs w:val="18"/>
                              </w:rPr>
                            </w:pPr>
                            <w:r>
                              <w:rPr>
                                <w:sz w:val="18"/>
                                <w:szCs w:val="18"/>
                              </w:rPr>
                              <w:t>(approximately 500 1 mm eggs laid near decaying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4093C9" id="Rectangle: Rounded Corners 348" o:spid="_x0000_s1121" style="position:absolute;margin-left:282.3pt;margin-top:21.25pt;width:146.25pt;height:59.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" fillcolor="#bef5a6" strokecolor="#6dac43">
                <v:fill color2="#edfde7" rotate="t" angle="180" colors="0 #bef5a6;22938f #d1f7c1;1 #edfde7" focus="100%" type="gradient"/>
                <v:shadow on="t" color="black" opacity="24903f" origin=",.5" offset="0,.55556mm"/>
                <v:textbox>
                  <w:txbxContent>
                    <w:p w14:paraId="45CE0B88" w14:textId="77777777" w:rsidR="00EA0C65" w:rsidRDefault="00EA0C65" w:rsidP="00AC34D3">
                      <w:pPr>
                        <w:spacing w:after="0"/>
                        <w:jc w:val="center"/>
                        <w:rPr>
                          <w:sz w:val="18"/>
                          <w:szCs w:val="18"/>
                        </w:rPr>
                      </w:pPr>
                      <w:r>
                        <w:rPr>
                          <w:sz w:val="18"/>
                          <w:szCs w:val="18"/>
                        </w:rPr>
                        <w:t>Eggs</w:t>
                      </w:r>
                    </w:p>
                    <w:p w14:paraId="0C9D3C59" w14:textId="77777777" w:rsidR="00EA0C65" w:rsidRPr="00DB5FC2" w:rsidRDefault="00EA0C65" w:rsidP="00AC34D3">
                      <w:pPr>
                        <w:spacing w:after="0"/>
                        <w:jc w:val="center"/>
                        <w:rPr>
                          <w:sz w:val="18"/>
                          <w:szCs w:val="18"/>
                        </w:rPr>
                      </w:pPr>
                      <w:r>
                        <w:rPr>
                          <w:sz w:val="18"/>
                          <w:szCs w:val="18"/>
                        </w:rPr>
                        <w:t>(approximately 500 1 mm eggs laid near decaying matter)</w:t>
                      </w:r>
                    </w:p>
                  </w:txbxContent>
                </v:textbox>
                <w10:wrap anchorx="margin"/>
              </v:roundrect>
            </w:pict>
          </mc:Fallback>
        </mc:AlternateContent>
      </w:r>
    </w:p>
    <w:p w14:paraId="7452B4C9"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07392" behindDoc="0" locked="0" layoutInCell="1" allowOverlap="1" wp14:anchorId="13A2953F" wp14:editId="5F4445CF">
                <wp:simplePos x="0" y="0"/>
                <wp:positionH relativeFrom="column">
                  <wp:posOffset>2042160</wp:posOffset>
                </wp:positionH>
                <wp:positionV relativeFrom="paragraph">
                  <wp:posOffset>173990</wp:posOffset>
                </wp:positionV>
                <wp:extent cx="1085850" cy="447675"/>
                <wp:effectExtent l="57150" t="38100" r="76200" b="104775"/>
                <wp:wrapNone/>
                <wp:docPr id="349" name="Rectangle: Rounded Corners 349"/>
                <wp:cNvGraphicFramePr/>
                <a:graphic xmlns:a="http://schemas.openxmlformats.org/drawingml/2006/main">
                  <a:graphicData uri="http://schemas.microsoft.com/office/word/2010/wordprocessingShape">
                    <wps:wsp>
                      <wps:cNvSpPr/>
                      <wps:spPr>
                        <a:xfrm>
                          <a:off x="0" y="0"/>
                          <a:ext cx="1085850"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0720D0F1" w14:textId="77777777" w:rsidR="00EA0C65" w:rsidRDefault="00EA0C65" w:rsidP="00AC34D3">
                            <w:pPr>
                              <w:spacing w:after="0"/>
                              <w:jc w:val="center"/>
                              <w:rPr>
                                <w:sz w:val="18"/>
                                <w:szCs w:val="18"/>
                              </w:rPr>
                            </w:pPr>
                            <w:r>
                              <w:rPr>
                                <w:sz w:val="18"/>
                                <w:szCs w:val="18"/>
                              </w:rPr>
                              <w:t>Larvae</w:t>
                            </w:r>
                          </w:p>
                          <w:p w14:paraId="10FC6048" w14:textId="77777777" w:rsidR="00EA0C65" w:rsidRPr="00DB5FC2" w:rsidRDefault="00EA0C65" w:rsidP="00AC34D3">
                            <w:pPr>
                              <w:spacing w:after="0"/>
                              <w:jc w:val="center"/>
                              <w:rPr>
                                <w:sz w:val="18"/>
                                <w:szCs w:val="18"/>
                              </w:rPr>
                            </w:pPr>
                            <w:r>
                              <w:rPr>
                                <w:sz w:val="18"/>
                                <w:szCs w:val="18"/>
                              </w:rPr>
                              <w:t>(grow to 27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A2953F" id="Rectangle: Rounded Corners 349" o:spid="_x0000_s1122" style="position:absolute;margin-left:160.8pt;margin-top:13.7pt;width:85.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" fillcolor="#bef5a6" strokecolor="#6dac43">
                <v:fill color2="#edfde7" rotate="t" angle="180" colors="0 #bef5a6;22938f #d1f7c1;1 #edfde7" focus="100%" type="gradient"/>
                <v:shadow on="t" color="black" opacity="24903f" origin=",.5" offset="0,.55556mm"/>
                <v:textbox>
                  <w:txbxContent>
                    <w:p w14:paraId="0720D0F1" w14:textId="77777777" w:rsidR="00EA0C65" w:rsidRDefault="00EA0C65" w:rsidP="00AC34D3">
                      <w:pPr>
                        <w:spacing w:after="0"/>
                        <w:jc w:val="center"/>
                        <w:rPr>
                          <w:sz w:val="18"/>
                          <w:szCs w:val="18"/>
                        </w:rPr>
                      </w:pPr>
                      <w:r>
                        <w:rPr>
                          <w:sz w:val="18"/>
                          <w:szCs w:val="18"/>
                        </w:rPr>
                        <w:t>Larvae</w:t>
                      </w:r>
                    </w:p>
                    <w:p w14:paraId="10FC6048" w14:textId="77777777" w:rsidR="00EA0C65" w:rsidRPr="00DB5FC2" w:rsidRDefault="00EA0C65" w:rsidP="00AC34D3">
                      <w:pPr>
                        <w:spacing w:after="0"/>
                        <w:jc w:val="center"/>
                        <w:rPr>
                          <w:sz w:val="18"/>
                          <w:szCs w:val="18"/>
                        </w:rPr>
                      </w:pPr>
                      <w:r>
                        <w:rPr>
                          <w:sz w:val="18"/>
                          <w:szCs w:val="18"/>
                        </w:rPr>
                        <w:t>(grow to 27 mm)</w:t>
                      </w:r>
                    </w:p>
                  </w:txbxContent>
                </v:textbox>
              </v:roundrect>
            </w:pict>
          </mc:Fallback>
        </mc:AlternateContent>
      </w:r>
      <w:r w:rsidRPr="00AC34D3">
        <w:rPr>
          <w:noProof/>
          <w:lang w:eastAsia="en-AU"/>
        </w:rPr>
        <mc:AlternateContent>
          <mc:Choice Requires="wps">
            <w:drawing>
              <wp:anchor distT="0" distB="0" distL="114300" distR="114300" simplePos="0" relativeHeight="251705344" behindDoc="0" locked="0" layoutInCell="1" allowOverlap="1" wp14:anchorId="593711AE" wp14:editId="30AE273D">
                <wp:simplePos x="0" y="0"/>
                <wp:positionH relativeFrom="column">
                  <wp:posOffset>457200</wp:posOffset>
                </wp:positionH>
                <wp:positionV relativeFrom="paragraph">
                  <wp:posOffset>186690</wp:posOffset>
                </wp:positionV>
                <wp:extent cx="952500" cy="447675"/>
                <wp:effectExtent l="57150" t="38100" r="76200" b="104775"/>
                <wp:wrapNone/>
                <wp:docPr id="347" name="Rectangle: Rounded Corners 347"/>
                <wp:cNvGraphicFramePr/>
                <a:graphic xmlns:a="http://schemas.openxmlformats.org/drawingml/2006/main">
                  <a:graphicData uri="http://schemas.microsoft.com/office/word/2010/wordprocessingShape">
                    <wps:wsp>
                      <wps:cNvSpPr/>
                      <wps:spPr>
                        <a:xfrm>
                          <a:off x="0" y="0"/>
                          <a:ext cx="952500" cy="447675"/>
                        </a:xfrm>
                        <a:prstGeom prst="roundRect">
                          <a:avLst/>
                        </a:prstGeom>
                        <a:gradFill rotWithShape="1">
                          <a:gsLst>
                            <a:gs pos="0">
                              <a:srgbClr val="70AD47">
                                <a:tint val="50000"/>
                                <a:satMod val="300000"/>
                              </a:srgbClr>
                            </a:gs>
                            <a:gs pos="35000">
                              <a:srgbClr val="70AD47">
                                <a:tint val="37000"/>
                                <a:satMod val="300000"/>
                              </a:srgbClr>
                            </a:gs>
                            <a:gs pos="100000">
                              <a:srgbClr val="70AD47">
                                <a:tint val="15000"/>
                                <a:satMod val="350000"/>
                              </a:srgbClr>
                            </a:gs>
                          </a:gsLst>
                          <a:lin ang="16200000" scaled="1"/>
                        </a:gradFill>
                        <a:ln w="9525" cap="flat" cmpd="sng" algn="ctr">
                          <a:solidFill>
                            <a:srgbClr val="70AD47">
                              <a:shade val="95000"/>
                              <a:satMod val="105000"/>
                            </a:srgbClr>
                          </a:solidFill>
                          <a:prstDash val="solid"/>
                        </a:ln>
                        <a:effectLst>
                          <a:outerShdw blurRad="40000" dist="20000" dir="5400000" rotWithShape="0">
                            <a:srgbClr val="000000">
                              <a:alpha val="38000"/>
                            </a:srgbClr>
                          </a:outerShdw>
                        </a:effectLst>
                      </wps:spPr>
                      <wps:txbx>
                        <w:txbxContent>
                          <w:p w14:paraId="3D065C82" w14:textId="77777777" w:rsidR="00EA0C65" w:rsidRDefault="00EA0C65" w:rsidP="00AC34D3">
                            <w:pPr>
                              <w:spacing w:after="0"/>
                              <w:jc w:val="center"/>
                              <w:rPr>
                                <w:sz w:val="18"/>
                                <w:szCs w:val="18"/>
                              </w:rPr>
                            </w:pPr>
                            <w:r>
                              <w:rPr>
                                <w:sz w:val="18"/>
                                <w:szCs w:val="18"/>
                              </w:rPr>
                              <w:t>6 instars</w:t>
                            </w:r>
                          </w:p>
                          <w:p w14:paraId="3817C377" w14:textId="77777777" w:rsidR="00EA0C65" w:rsidRPr="00DB5FC2" w:rsidRDefault="00EA0C65" w:rsidP="00AC34D3">
                            <w:pPr>
                              <w:spacing w:after="0"/>
                              <w:jc w:val="center"/>
                              <w:rPr>
                                <w:sz w:val="18"/>
                                <w:szCs w:val="18"/>
                              </w:rPr>
                            </w:pPr>
                            <w:r>
                              <w:rPr>
                                <w:sz w:val="18"/>
                                <w:szCs w:val="18"/>
                              </w:rPr>
                              <w:t>(2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3711AE" id="Rectangle: Rounded Corners 347" o:spid="_x0000_s1123" style="position:absolute;margin-left:36pt;margin-top:14.7pt;width:75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" fillcolor="#bef5a6" strokecolor="#6dac43">
                <v:fill color2="#edfde7" rotate="t" angle="180" colors="0 #bef5a6;22938f #d1f7c1;1 #edfde7" focus="100%" type="gradient"/>
                <v:shadow on="t" color="black" opacity="24903f" origin=",.5" offset="0,.55556mm"/>
                <v:textbox>
                  <w:txbxContent>
                    <w:p w14:paraId="3D065C82" w14:textId="77777777" w:rsidR="00EA0C65" w:rsidRDefault="00EA0C65" w:rsidP="00AC34D3">
                      <w:pPr>
                        <w:spacing w:after="0"/>
                        <w:jc w:val="center"/>
                        <w:rPr>
                          <w:sz w:val="18"/>
                          <w:szCs w:val="18"/>
                        </w:rPr>
                      </w:pPr>
                      <w:r>
                        <w:rPr>
                          <w:sz w:val="18"/>
                          <w:szCs w:val="18"/>
                        </w:rPr>
                        <w:t>6 instars</w:t>
                      </w:r>
                    </w:p>
                    <w:p w14:paraId="3817C377" w14:textId="77777777" w:rsidR="00EA0C65" w:rsidRPr="00DB5FC2" w:rsidRDefault="00EA0C65" w:rsidP="00AC34D3">
                      <w:pPr>
                        <w:spacing w:after="0"/>
                        <w:jc w:val="center"/>
                        <w:rPr>
                          <w:sz w:val="18"/>
                          <w:szCs w:val="18"/>
                        </w:rPr>
                      </w:pPr>
                      <w:r>
                        <w:rPr>
                          <w:sz w:val="18"/>
                          <w:szCs w:val="18"/>
                        </w:rPr>
                        <w:t>(2 weeks)</w:t>
                      </w:r>
                    </w:p>
                  </w:txbxContent>
                </v:textbox>
              </v:roundrect>
            </w:pict>
          </mc:Fallback>
        </mc:AlternateContent>
      </w:r>
      <w:r w:rsidRPr="00AC34D3">
        <w:rPr>
          <w:noProof/>
          <w:lang w:eastAsia="en-AU"/>
        </w:rPr>
        <mc:AlternateContent>
          <mc:Choice Requires="wps">
            <w:drawing>
              <wp:anchor distT="0" distB="0" distL="114300" distR="114300" simplePos="0" relativeHeight="251712512" behindDoc="0" locked="0" layoutInCell="1" allowOverlap="1" wp14:anchorId="24241FA3" wp14:editId="18DE66D7">
                <wp:simplePos x="0" y="0"/>
                <wp:positionH relativeFrom="margin">
                  <wp:posOffset>1461135</wp:posOffset>
                </wp:positionH>
                <wp:positionV relativeFrom="paragraph">
                  <wp:posOffset>271780</wp:posOffset>
                </wp:positionV>
                <wp:extent cx="504825" cy="247650"/>
                <wp:effectExtent l="0" t="0" r="28575" b="19050"/>
                <wp:wrapNone/>
                <wp:docPr id="354" name="Arrow: Left 354"/>
                <wp:cNvGraphicFramePr/>
                <a:graphic xmlns:a="http://schemas.openxmlformats.org/drawingml/2006/main">
                  <a:graphicData uri="http://schemas.microsoft.com/office/word/2010/wordprocessingShape">
                    <wps:wsp>
                      <wps:cNvSpPr/>
                      <wps:spPr>
                        <a:xfrm>
                          <a:off x="0" y="0"/>
                          <a:ext cx="504825" cy="24765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14460" id="Arrow: Left 354" o:spid="_x0000_s1026" type="#_x0000_t66" style="position:absolute;margin-left:115.05pt;margin-top:21.4pt;width:39.75pt;height:1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" adj="5298" fillcolor="#70ad47" strokecolor="#507e32" strokeweight="2pt">
                <w10:wrap anchorx="margin"/>
              </v:shape>
            </w:pict>
          </mc:Fallback>
        </mc:AlternateContent>
      </w:r>
    </w:p>
    <w:p w14:paraId="23EE876B" w14:textId="77777777" w:rsidR="00AC34D3" w:rsidRPr="00AC34D3" w:rsidRDefault="00AC34D3" w:rsidP="00AC34D3">
      <w:pPr>
        <w:spacing w:line="276" w:lineRule="auto"/>
      </w:pPr>
      <w:r w:rsidRPr="00AC34D3">
        <w:rPr>
          <w:noProof/>
          <w:lang w:eastAsia="en-AU"/>
        </w:rPr>
        <mc:AlternateContent>
          <mc:Choice Requires="wps">
            <w:drawing>
              <wp:anchor distT="0" distB="0" distL="114300" distR="114300" simplePos="0" relativeHeight="251711488" behindDoc="0" locked="0" layoutInCell="1" allowOverlap="1" wp14:anchorId="271C098B" wp14:editId="79A6DF40">
                <wp:simplePos x="0" y="0"/>
                <wp:positionH relativeFrom="column">
                  <wp:posOffset>3175635</wp:posOffset>
                </wp:positionH>
                <wp:positionV relativeFrom="paragraph">
                  <wp:posOffset>17145</wp:posOffset>
                </wp:positionV>
                <wp:extent cx="352425" cy="228600"/>
                <wp:effectExtent l="0" t="0" r="28575" b="19050"/>
                <wp:wrapNone/>
                <wp:docPr id="353" name="Arrow: Left 353"/>
                <wp:cNvGraphicFramePr/>
                <a:graphic xmlns:a="http://schemas.openxmlformats.org/drawingml/2006/main">
                  <a:graphicData uri="http://schemas.microsoft.com/office/word/2010/wordprocessingShape">
                    <wps:wsp>
                      <wps:cNvSpPr/>
                      <wps:spPr>
                        <a:xfrm>
                          <a:off x="0" y="0"/>
                          <a:ext cx="352425" cy="228600"/>
                        </a:xfrm>
                        <a:prstGeom prst="leftArrow">
                          <a:avLst/>
                        </a:prstGeom>
                        <a:solidFill>
                          <a:srgbClr val="70AD47"/>
                        </a:solidFill>
                        <a:ln w="25400" cap="flat" cmpd="sng" algn="ctr">
                          <a:solidFill>
                            <a:srgbClr val="70AD4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07E592" id="Arrow: Left 353" o:spid="_x0000_s1026" type="#_x0000_t66" style="position:absolute;margin-left:250.05pt;margin-top:1.35pt;width:27.7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" adj="7005" fillcolor="#70ad47" strokecolor="#507e32" strokeweight="2pt"/>
            </w:pict>
          </mc:Fallback>
        </mc:AlternateContent>
      </w:r>
    </w:p>
    <w:p w14:paraId="10CDEC37" w14:textId="77777777" w:rsidR="00AC34D3" w:rsidRPr="00AC34D3" w:rsidRDefault="00AC34D3" w:rsidP="00AC34D3">
      <w:pPr>
        <w:spacing w:line="276" w:lineRule="auto"/>
      </w:pPr>
    </w:p>
    <w:p w14:paraId="46EBB360" w14:textId="77777777" w:rsidR="00AC34D3" w:rsidRPr="00AC34D3" w:rsidRDefault="00AC34D3" w:rsidP="00AC34D3">
      <w:pPr>
        <w:spacing w:line="276" w:lineRule="auto"/>
        <w:rPr>
          <w:b/>
          <w:sz w:val="18"/>
          <w:szCs w:val="18"/>
        </w:rPr>
      </w:pPr>
      <w:r w:rsidRPr="00AC34D3">
        <w:rPr>
          <w:b/>
        </w:rPr>
        <w:t>What do you think metamorphosis means? There are other types of animals that also go through this process, can you name any?</w:t>
      </w:r>
    </w:p>
    <w:p w14:paraId="5B4D48F5" w14:textId="77777777" w:rsidR="00AC34D3" w:rsidRPr="00AC34D3" w:rsidRDefault="00AC34D3" w:rsidP="00AC34D3">
      <w:pPr>
        <w:spacing w:line="276" w:lineRule="auto"/>
      </w:pPr>
      <w:r w:rsidRPr="00AC34D3">
        <w:t xml:space="preserve">In biology, metamorphosis is a process which many insects go through where their life cycle involves distinct changes in body structure through cell growth and differentiation. </w:t>
      </w:r>
      <w:r w:rsidRPr="00AC34D3">
        <w:br/>
        <w:t>Other organisms which also go through metamorphosis include some fish, amphibians, molluscs, crustaceans, cnidarians, echinoderms and tunicates.</w:t>
      </w:r>
    </w:p>
    <w:p w14:paraId="3EF4CC1A" w14:textId="27939298" w:rsidR="00AC34D3" w:rsidRPr="00AC34D3" w:rsidRDefault="00AC34D3" w:rsidP="00EA0C65">
      <w:pPr>
        <w:pStyle w:val="RefCaption"/>
      </w:pPr>
      <w:r w:rsidRPr="00AC34D3">
        <w:t xml:space="preserve">(Source </w:t>
      </w:r>
      <w:r w:rsidRPr="00AC34D3">
        <w:rPr>
          <w:shd w:val="clear" w:color="auto" w:fill="FCFCFC"/>
        </w:rPr>
        <w:t xml:space="preserve">Biology Dictionary “Metamorphosis’ available at: </w:t>
      </w:r>
      <w:hyperlink r:id="rId82" w:history="1">
        <w:r w:rsidRPr="00AC34D3">
          <w:rPr>
            <w:color w:val="0000FF"/>
            <w:u w:val="single"/>
            <w:shd w:val="clear" w:color="auto" w:fill="FCFCFC"/>
          </w:rPr>
          <w:t>https://biologydictionary.net/metamorphosis</w:t>
        </w:r>
      </w:hyperlink>
      <w:r w:rsidR="00EA0C65">
        <w:rPr>
          <w:shd w:val="clear" w:color="auto" w:fill="FCFCFC"/>
        </w:rPr>
        <w:t xml:space="preserve"> </w:t>
      </w:r>
      <w:r w:rsidRPr="00AC34D3">
        <w:rPr>
          <w:shd w:val="clear" w:color="auto" w:fill="FCFCFC"/>
        </w:rPr>
        <w:t>accessed 9 June 2021</w:t>
      </w:r>
      <w:r w:rsidRPr="00AC34D3">
        <w:t>)</w:t>
      </w:r>
    </w:p>
    <w:p w14:paraId="5046C6E7" w14:textId="77777777" w:rsidR="00AC34D3" w:rsidRPr="00AC34D3" w:rsidRDefault="00AC34D3" w:rsidP="00AC34D3">
      <w:pPr>
        <w:spacing w:line="276" w:lineRule="auto"/>
      </w:pPr>
      <w:r w:rsidRPr="00AC34D3">
        <w:rPr>
          <w:b/>
        </w:rPr>
        <w:t>Which stages of the black soldier fly life cycle are useful to us?</w:t>
      </w:r>
    </w:p>
    <w:p w14:paraId="4649745E" w14:textId="77777777" w:rsidR="00AC34D3" w:rsidRPr="00AC34D3" w:rsidRDefault="00AC34D3" w:rsidP="00A60E4B">
      <w:pPr>
        <w:numPr>
          <w:ilvl w:val="0"/>
          <w:numId w:val="75"/>
        </w:numPr>
        <w:spacing w:line="276" w:lineRule="auto"/>
        <w:contextualSpacing/>
      </w:pPr>
      <w:r w:rsidRPr="00AC34D3">
        <w:t xml:space="preserve">The main useful stage of the black soldier fly is the larvae. </w:t>
      </w:r>
    </w:p>
    <w:p w14:paraId="0B021BEF" w14:textId="77777777" w:rsidR="00AC34D3" w:rsidRPr="00AC34D3" w:rsidRDefault="00AC34D3" w:rsidP="00A60E4B">
      <w:pPr>
        <w:numPr>
          <w:ilvl w:val="0"/>
          <w:numId w:val="75"/>
        </w:numPr>
        <w:spacing w:line="276" w:lineRule="auto"/>
        <w:contextualSpacing/>
      </w:pPr>
      <w:r w:rsidRPr="00AC34D3">
        <w:t>Adult soldier flies do not become pests like other flies as they do not feed – they only reproduce.</w:t>
      </w:r>
    </w:p>
    <w:p w14:paraId="6AF654DF" w14:textId="77777777" w:rsidR="00AC34D3" w:rsidRPr="00AC34D3" w:rsidRDefault="00AC34D3" w:rsidP="00AC34D3">
      <w:pPr>
        <w:spacing w:line="276" w:lineRule="auto"/>
      </w:pPr>
    </w:p>
    <w:p w14:paraId="0722DFEF"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4.2.2 Black soldier fly investigation</w:t>
      </w:r>
    </w:p>
    <w:p w14:paraId="5FF57D1C"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Extension activity: Building numeracy skills</w:t>
      </w:r>
    </w:p>
    <w:p w14:paraId="67CD783B" w14:textId="77777777" w:rsidR="00AC34D3" w:rsidRPr="00AC34D3" w:rsidRDefault="00AC34D3" w:rsidP="00AC34D3">
      <w:pPr>
        <w:spacing w:line="276" w:lineRule="auto"/>
        <w:rPr>
          <w:rFonts w:cs="Arial"/>
        </w:rPr>
      </w:pPr>
      <w:r w:rsidRPr="00AC34D3">
        <w:rPr>
          <w:rFonts w:cs="Arial"/>
        </w:rPr>
        <w:t>If a 10 mL sample of larvae was taken from the large (500 L) growth container and was found to contain 200 larvae, calculate (show your working):</w:t>
      </w:r>
    </w:p>
    <w:p w14:paraId="508A6033" w14:textId="77777777" w:rsidR="00AC34D3" w:rsidRPr="00AC34D3" w:rsidRDefault="00AC34D3" w:rsidP="00AC34D3">
      <w:pPr>
        <w:spacing w:line="276" w:lineRule="auto"/>
        <w:ind w:left="720"/>
        <w:contextualSpacing/>
        <w:rPr>
          <w:rFonts w:cs="Arial"/>
        </w:rPr>
      </w:pPr>
    </w:p>
    <w:p w14:paraId="67996C87" w14:textId="77777777" w:rsidR="00AC34D3" w:rsidRPr="00AC34D3" w:rsidRDefault="00AC34D3" w:rsidP="00A60E4B">
      <w:pPr>
        <w:numPr>
          <w:ilvl w:val="0"/>
          <w:numId w:val="74"/>
        </w:numPr>
        <w:spacing w:line="276" w:lineRule="auto"/>
        <w:contextualSpacing/>
        <w:rPr>
          <w:rFonts w:cs="Arial"/>
        </w:rPr>
      </w:pPr>
      <w:r w:rsidRPr="00AC34D3">
        <w:rPr>
          <w:rFonts w:cs="Arial"/>
        </w:rPr>
        <w:t>Density = Number of larvae per volume of sample</w:t>
      </w:r>
    </w:p>
    <w:p w14:paraId="03E55562" w14:textId="77777777" w:rsidR="00AC34D3" w:rsidRPr="00AC34D3" w:rsidRDefault="00AC34D3" w:rsidP="00AC34D3">
      <w:pPr>
        <w:spacing w:line="276" w:lineRule="auto"/>
        <w:ind w:left="720" w:firstLine="720"/>
        <w:rPr>
          <w:rFonts w:cs="Arial"/>
        </w:rPr>
      </w:pPr>
      <w:r w:rsidRPr="00AC34D3">
        <w:rPr>
          <w:rFonts w:cs="Arial"/>
        </w:rPr>
        <w:t>200 per 0.01 L (10 mL)</w:t>
      </w:r>
    </w:p>
    <w:p w14:paraId="10093804" w14:textId="77777777" w:rsidR="00AC34D3" w:rsidRPr="00AC34D3" w:rsidRDefault="00AC34D3" w:rsidP="00AC34D3">
      <w:pPr>
        <w:spacing w:line="276" w:lineRule="auto"/>
        <w:ind w:left="720" w:firstLine="720"/>
        <w:rPr>
          <w:rFonts w:cs="Arial"/>
        </w:rPr>
      </w:pPr>
      <w:r w:rsidRPr="00AC34D3">
        <w:rPr>
          <w:rFonts w:cs="Arial"/>
        </w:rPr>
        <w:t>200 x 100 = 20,000 larvae per litre</w:t>
      </w:r>
    </w:p>
    <w:p w14:paraId="4CB6B9C2" w14:textId="77777777" w:rsidR="00AC34D3" w:rsidRPr="00AC34D3" w:rsidRDefault="00AC34D3" w:rsidP="00A60E4B">
      <w:pPr>
        <w:numPr>
          <w:ilvl w:val="0"/>
          <w:numId w:val="74"/>
        </w:numPr>
        <w:spacing w:line="276" w:lineRule="auto"/>
        <w:contextualSpacing/>
      </w:pPr>
      <w:r w:rsidRPr="00AC34D3">
        <w:rPr>
          <w:rFonts w:cs="Arial"/>
        </w:rPr>
        <w:t xml:space="preserve">Estimated </w:t>
      </w:r>
      <w:r w:rsidRPr="00AC34D3">
        <w:t>total number of larvae in 500 litres = 20,000 x 500 = 10,000,000</w:t>
      </w:r>
      <w:r w:rsidRPr="00AC34D3">
        <w:br w:type="page"/>
      </w:r>
    </w:p>
    <w:p w14:paraId="19012C2F" w14:textId="77777777" w:rsidR="00AC34D3" w:rsidRPr="00AC34D3" w:rsidRDefault="00AC34D3" w:rsidP="00AC34D3">
      <w:pPr>
        <w:autoSpaceDE w:val="0"/>
        <w:autoSpaceDN w:val="0"/>
        <w:adjustRightInd w:val="0"/>
        <w:spacing w:after="120" w:line="276" w:lineRule="auto"/>
        <w:outlineLvl w:val="1"/>
        <w:rPr>
          <w:rFonts w:cs="Arial"/>
          <w:b/>
          <w:color w:val="70AD47" w:themeColor="accent6"/>
          <w:sz w:val="28"/>
          <w:szCs w:val="24"/>
        </w:rPr>
      </w:pPr>
      <w:r w:rsidRPr="00AC34D3">
        <w:rPr>
          <w:rFonts w:cs="Arial"/>
          <w:b/>
          <w:color w:val="70AD47" w:themeColor="accent6"/>
          <w:sz w:val="28"/>
          <w:szCs w:val="24"/>
        </w:rPr>
        <w:lastRenderedPageBreak/>
        <w:t>Case study 3: Specialised cells, tissues and systems</w:t>
      </w:r>
    </w:p>
    <w:p w14:paraId="5D08BF58"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 xml:space="preserve">Student worksheet 4.3.1 </w:t>
      </w:r>
      <w:r w:rsidRPr="00AC34D3">
        <w:rPr>
          <w:rFonts w:cs="Arial"/>
          <w:b/>
          <w:bCs/>
          <w:color w:val="70AD47" w:themeColor="accent6"/>
          <w:sz w:val="24"/>
        </w:rPr>
        <w:t>Specialised cells, tissues and systems</w:t>
      </w:r>
    </w:p>
    <w:p w14:paraId="33A17C9E"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Exploring nitrogen fixation</w:t>
      </w:r>
    </w:p>
    <w:p w14:paraId="55369795" w14:textId="77777777" w:rsidR="00AC34D3" w:rsidRPr="00AC34D3" w:rsidRDefault="00AC34D3" w:rsidP="00AC34D3">
      <w:pPr>
        <w:spacing w:line="276" w:lineRule="auto"/>
      </w:pPr>
      <w:r w:rsidRPr="00AC34D3">
        <w:t>2. Write a description of how the specialised cells in the root nodules of plants (like lupin) are essential for sustaining life on our planet.</w:t>
      </w:r>
    </w:p>
    <w:p w14:paraId="4BCF5385" w14:textId="77777777" w:rsidR="00D93163" w:rsidRDefault="00AC34D3" w:rsidP="00AC34D3">
      <w:pPr>
        <w:spacing w:line="276" w:lineRule="auto"/>
      </w:pPr>
      <w:r w:rsidRPr="00AC34D3">
        <w:rPr>
          <w:rFonts w:cs="Arial"/>
        </w:rPr>
        <w:t xml:space="preserve">Lupins are essential components of the nitrogen cycle. Nitrogen is an essential element for the formation of amino acids and protein. Atmospheric nitrogen is relatively inert and therefore is not utilised directly by animals. </w:t>
      </w:r>
      <w:r w:rsidRPr="00AC34D3">
        <w:t xml:space="preserve">For lupins to be able to capture atmospheric nitrogen, they need to form a symbiotic relationship with certain species of nitrogen fixing bacteria </w:t>
      </w:r>
      <w:r w:rsidRPr="00AC34D3">
        <w:rPr>
          <w:rFonts w:cs="Arial"/>
          <w:color w:val="202122"/>
          <w:sz w:val="21"/>
          <w:szCs w:val="21"/>
          <w:shd w:val="clear" w:color="auto" w:fill="FFFFFF"/>
        </w:rPr>
        <w:t>known as rhizobia</w:t>
      </w:r>
      <w:r w:rsidRPr="00AC34D3">
        <w:t xml:space="preserve">. These rhizobia bacteria are found in specialised cells and structures called root nodules. The bacteria convert atmospheric nitrogen into nitrate compounds for use by the lupin plant. When the lupin is consumed by animals, dies or produces waste leaves these nitrates sheep are made available to other members of the food chain. </w:t>
      </w:r>
    </w:p>
    <w:p w14:paraId="2A621555" w14:textId="5F24F0A4" w:rsidR="00AC34D3" w:rsidRPr="00AC34D3" w:rsidRDefault="00AC34D3" w:rsidP="00D93163">
      <w:pPr>
        <w:pStyle w:val="RefCaption"/>
      </w:pPr>
      <w:r w:rsidRPr="00AC34D3">
        <w:t xml:space="preserve">(Source: Open University (30 November 2011) ‘Nitrogen fixation – seven wonders of the microbe world’ (video) YouTube available at: </w:t>
      </w:r>
      <w:hyperlink r:id="rId83" w:history="1">
        <w:r w:rsidRPr="00AC34D3">
          <w:rPr>
            <w:color w:val="0000FF"/>
            <w:u w:val="single"/>
          </w:rPr>
          <w:t>https://www.youtube.com/watch?v=4NKGS4bj7cc</w:t>
        </w:r>
      </w:hyperlink>
      <w:r w:rsidRPr="00AC34D3">
        <w:t xml:space="preserve"> accessed 9 June 2021)</w:t>
      </w:r>
    </w:p>
    <w:p w14:paraId="0FD92E6E" w14:textId="77777777" w:rsidR="00AC34D3" w:rsidRPr="00AC34D3" w:rsidRDefault="00AC34D3" w:rsidP="00AC34D3">
      <w:pPr>
        <w:autoSpaceDE w:val="0"/>
        <w:autoSpaceDN w:val="0"/>
        <w:adjustRightInd w:val="0"/>
        <w:spacing w:after="120"/>
        <w:outlineLvl w:val="2"/>
        <w:rPr>
          <w:rFonts w:cs="Arial"/>
          <w:b/>
          <w:color w:val="70AD47" w:themeColor="accent6"/>
          <w:sz w:val="24"/>
        </w:rPr>
      </w:pPr>
      <w:r w:rsidRPr="00AC34D3">
        <w:rPr>
          <w:rFonts w:cs="Arial"/>
          <w:b/>
          <w:color w:val="70AD47" w:themeColor="accent6"/>
          <w:sz w:val="24"/>
        </w:rPr>
        <w:t>Student worksheet 4.3.2 Comparing digestive systems of ruminants and humans</w:t>
      </w:r>
    </w:p>
    <w:p w14:paraId="19D6EF8E" w14:textId="77777777" w:rsidR="00AC34D3" w:rsidRPr="00AC34D3" w:rsidRDefault="00AC34D3" w:rsidP="00AC34D3">
      <w:pPr>
        <w:autoSpaceDE w:val="0"/>
        <w:autoSpaceDN w:val="0"/>
        <w:adjustRightInd w:val="0"/>
        <w:spacing w:after="34" w:line="276" w:lineRule="auto"/>
        <w:outlineLvl w:val="3"/>
        <w:rPr>
          <w:rFonts w:cs="Arial"/>
          <w:b/>
          <w:color w:val="70AD47" w:themeColor="accent6"/>
        </w:rPr>
      </w:pPr>
      <w:r w:rsidRPr="00AC34D3">
        <w:rPr>
          <w:rFonts w:cs="Arial"/>
          <w:b/>
          <w:color w:val="70AD47" w:themeColor="accent6"/>
        </w:rPr>
        <w:t>Activity 1: Digestion in ruminants</w:t>
      </w:r>
    </w:p>
    <w:p w14:paraId="65B0D9E6" w14:textId="77777777" w:rsidR="00AC34D3" w:rsidRPr="00AC34D3" w:rsidRDefault="00AC34D3" w:rsidP="00AC34D3">
      <w:pPr>
        <w:spacing w:line="276" w:lineRule="auto"/>
        <w:rPr>
          <w:rFonts w:cs="Arial"/>
        </w:rPr>
      </w:pPr>
      <w:r w:rsidRPr="00AC34D3">
        <w:rPr>
          <w:rFonts w:cs="Arial"/>
        </w:rPr>
        <w:t>3.</w:t>
      </w:r>
    </w:p>
    <w:p w14:paraId="4CA4390D" w14:textId="77777777" w:rsidR="00AC34D3" w:rsidRPr="00AC34D3" w:rsidRDefault="00AC34D3" w:rsidP="00A60E4B">
      <w:pPr>
        <w:numPr>
          <w:ilvl w:val="0"/>
          <w:numId w:val="76"/>
        </w:numPr>
        <w:spacing w:line="276" w:lineRule="auto"/>
        <w:contextualSpacing/>
        <w:rPr>
          <w:rFonts w:cs="Arial"/>
        </w:rPr>
      </w:pPr>
      <w:r w:rsidRPr="00AC34D3">
        <w:rPr>
          <w:rFonts w:cs="Arial"/>
        </w:rPr>
        <w:t>Sheep only have incisor teeth on their bottom jaw because they eat predominantly vegetation.</w:t>
      </w:r>
    </w:p>
    <w:p w14:paraId="532D8229" w14:textId="77777777" w:rsidR="00AC34D3" w:rsidRPr="00AC34D3" w:rsidRDefault="00AC34D3" w:rsidP="00A60E4B">
      <w:pPr>
        <w:numPr>
          <w:ilvl w:val="0"/>
          <w:numId w:val="76"/>
        </w:numPr>
        <w:spacing w:line="276" w:lineRule="auto"/>
        <w:contextualSpacing/>
        <w:rPr>
          <w:rFonts w:cs="Arial"/>
          <w:color w:val="202124"/>
          <w:shd w:val="clear" w:color="auto" w:fill="FFFFFF"/>
        </w:rPr>
      </w:pPr>
      <w:r w:rsidRPr="00AC34D3">
        <w:rPr>
          <w:rFonts w:cs="Arial"/>
          <w:color w:val="202124"/>
          <w:shd w:val="clear" w:color="auto" w:fill="FFFFFF"/>
        </w:rPr>
        <w:t xml:space="preserve">After food has been in </w:t>
      </w:r>
      <w:r w:rsidRPr="00AC34D3">
        <w:rPr>
          <w:rFonts w:cs="Arial"/>
          <w:bCs/>
          <w:color w:val="202124"/>
          <w:shd w:val="clear" w:color="auto" w:fill="FFFFFF"/>
        </w:rPr>
        <w:t>the</w:t>
      </w:r>
      <w:r w:rsidRPr="00AC34D3">
        <w:rPr>
          <w:rFonts w:cs="Arial"/>
          <w:color w:val="202124"/>
          <w:shd w:val="clear" w:color="auto" w:fill="FFFFFF"/>
        </w:rPr>
        <w:t xml:space="preserve"> rumen for about an hour it is regurgitated as </w:t>
      </w:r>
      <w:r w:rsidRPr="00AC34D3">
        <w:rPr>
          <w:rFonts w:cs="Arial"/>
          <w:bCs/>
          <w:color w:val="202124"/>
          <w:shd w:val="clear" w:color="auto" w:fill="FFFFFF"/>
        </w:rPr>
        <w:t>cud</w:t>
      </w:r>
      <w:r w:rsidRPr="00AC34D3">
        <w:rPr>
          <w:rFonts w:cs="Arial"/>
          <w:color w:val="202124"/>
          <w:shd w:val="clear" w:color="auto" w:fill="FFFFFF"/>
        </w:rPr>
        <w:t xml:space="preserve">, which </w:t>
      </w:r>
      <w:r w:rsidRPr="00AC34D3">
        <w:rPr>
          <w:rFonts w:cs="Arial"/>
          <w:bCs/>
          <w:color w:val="202124"/>
          <w:shd w:val="clear" w:color="auto" w:fill="FFFFFF"/>
        </w:rPr>
        <w:t>sheep chew</w:t>
      </w:r>
      <w:r w:rsidRPr="00AC34D3">
        <w:rPr>
          <w:rFonts w:cs="Arial"/>
          <w:color w:val="202124"/>
          <w:shd w:val="clear" w:color="auto" w:fill="FFFFFF"/>
        </w:rPr>
        <w:t xml:space="preserve"> to extract more nutrients before it passes into </w:t>
      </w:r>
      <w:r w:rsidRPr="00AC34D3">
        <w:rPr>
          <w:rFonts w:cs="Arial"/>
          <w:bCs/>
          <w:color w:val="202124"/>
          <w:shd w:val="clear" w:color="auto" w:fill="FFFFFF"/>
        </w:rPr>
        <w:t>the</w:t>
      </w:r>
      <w:r w:rsidRPr="00AC34D3">
        <w:rPr>
          <w:rFonts w:cs="Arial"/>
          <w:color w:val="202124"/>
          <w:shd w:val="clear" w:color="auto" w:fill="FFFFFF"/>
        </w:rPr>
        <w:t xml:space="preserve"> reticulum (second stomach) for further digestion.</w:t>
      </w:r>
    </w:p>
    <w:p w14:paraId="13E741F4" w14:textId="77777777" w:rsidR="00AC34D3" w:rsidRPr="00AC34D3" w:rsidRDefault="00AC34D3" w:rsidP="00A60E4B">
      <w:pPr>
        <w:numPr>
          <w:ilvl w:val="0"/>
          <w:numId w:val="76"/>
        </w:numPr>
        <w:spacing w:line="276" w:lineRule="auto"/>
        <w:contextualSpacing/>
        <w:rPr>
          <w:rFonts w:cs="Arial"/>
          <w:color w:val="202124"/>
          <w:shd w:val="clear" w:color="auto" w:fill="FFFFFF"/>
        </w:rPr>
      </w:pPr>
      <w:r w:rsidRPr="00AC34D3">
        <w:rPr>
          <w:rFonts w:cs="Arial"/>
          <w:color w:val="202124"/>
          <w:shd w:val="clear" w:color="auto" w:fill="FFFFFF"/>
        </w:rPr>
        <w:t>Bacteria in the rumen are involved in digestion of cellulose.</w:t>
      </w:r>
    </w:p>
    <w:p w14:paraId="29D9E610" w14:textId="77777777" w:rsidR="00AC34D3" w:rsidRPr="00AC34D3" w:rsidRDefault="00AC34D3" w:rsidP="00A60E4B">
      <w:pPr>
        <w:numPr>
          <w:ilvl w:val="0"/>
          <w:numId w:val="76"/>
        </w:numPr>
        <w:spacing w:line="276" w:lineRule="auto"/>
        <w:contextualSpacing/>
        <w:rPr>
          <w:rFonts w:cs="Arial"/>
          <w:color w:val="202124"/>
          <w:shd w:val="clear" w:color="auto" w:fill="FFFFFF"/>
        </w:rPr>
      </w:pPr>
      <w:r w:rsidRPr="00AC34D3">
        <w:rPr>
          <w:rFonts w:cs="Arial"/>
          <w:color w:val="202124"/>
          <w:shd w:val="clear" w:color="auto" w:fill="FFFFFF"/>
        </w:rPr>
        <w:t xml:space="preserve">Methane is produced as a by-product in the rumen. It could possibly become an environmental problem as methane gas is a contributor to greenhouse gas emissions and therefore to possible climate change. </w:t>
      </w:r>
    </w:p>
    <w:p w14:paraId="275BC509" w14:textId="77777777" w:rsidR="00AC34D3" w:rsidRPr="00AC34D3" w:rsidRDefault="00AC34D3" w:rsidP="00A60E4B">
      <w:pPr>
        <w:pStyle w:val="RefCaption"/>
        <w:rPr>
          <w:rFonts w:cs="Arial"/>
        </w:rPr>
      </w:pPr>
      <w:r w:rsidRPr="00AC34D3">
        <w:rPr>
          <w:rFonts w:cs="Arial"/>
          <w:color w:val="202124"/>
          <w:shd w:val="clear" w:color="auto" w:fill="FFFFFF"/>
        </w:rPr>
        <w:t xml:space="preserve">(Source: </w:t>
      </w:r>
      <w:r w:rsidRPr="00AC34D3">
        <w:t xml:space="preserve">Learn About Wool ‘Sheep-The wool producers’ factsheet available at: </w:t>
      </w:r>
      <w:hyperlink r:id="rId84" w:history="1">
        <w:r w:rsidRPr="00AC34D3">
          <w:rPr>
            <w:color w:val="0000FF"/>
            <w:u w:val="single"/>
          </w:rPr>
          <w:t>https://www.learnaboutwool.com/globalassets/law/resources/factsheets/secondary/gd3270-secondary-fact-sheet_2019_b.pdf</w:t>
        </w:r>
      </w:hyperlink>
      <w:r w:rsidRPr="00AC34D3">
        <w:t xml:space="preserve"> accessed 9 June 2021</w:t>
      </w:r>
      <w:r w:rsidRPr="00AC34D3">
        <w:rPr>
          <w:rFonts w:cs="Arial"/>
          <w:color w:val="202124"/>
          <w:shd w:val="clear" w:color="auto" w:fill="FFFFFF"/>
        </w:rPr>
        <w:t>)</w:t>
      </w:r>
    </w:p>
    <w:p w14:paraId="06A2C037" w14:textId="77777777" w:rsidR="00AC34D3" w:rsidRPr="00AC34D3" w:rsidRDefault="00AC34D3" w:rsidP="00AC34D3">
      <w:pPr>
        <w:spacing w:line="276" w:lineRule="auto"/>
      </w:pPr>
      <w:r w:rsidRPr="00AC34D3">
        <w:rPr>
          <w:b/>
        </w:rPr>
        <w:t>Brainstorm: Reducing livestock greenhouse gas emissions</w:t>
      </w:r>
    </w:p>
    <w:p w14:paraId="2CB4BE92" w14:textId="77777777" w:rsidR="00AC34D3" w:rsidRPr="00AC34D3" w:rsidRDefault="00AC34D3" w:rsidP="00AC34D3">
      <w:pPr>
        <w:spacing w:after="0" w:line="276" w:lineRule="auto"/>
        <w:rPr>
          <w:rFonts w:eastAsia="Times New Roman" w:cs="Arial"/>
          <w:lang w:eastAsia="en-AU"/>
        </w:rPr>
      </w:pPr>
      <w:r w:rsidRPr="00AC34D3">
        <w:rPr>
          <w:rFonts w:eastAsia="Times New Roman" w:cs="Arial"/>
          <w:lang w:eastAsia="en-AU"/>
        </w:rPr>
        <w:t>There are four main approaches to mitigating livestock greenhouse gas emissions:</w:t>
      </w:r>
    </w:p>
    <w:p w14:paraId="2CFFB08C" w14:textId="77777777" w:rsidR="00AC34D3" w:rsidRPr="00AC34D3" w:rsidRDefault="00AC34D3" w:rsidP="00A60E4B">
      <w:pPr>
        <w:numPr>
          <w:ilvl w:val="0"/>
          <w:numId w:val="77"/>
        </w:numPr>
        <w:spacing w:line="276" w:lineRule="auto"/>
        <w:contextualSpacing/>
      </w:pPr>
      <w:r w:rsidRPr="00AC34D3">
        <w:t>husbandry (animal breeding, feed supplements, improved pastures)</w:t>
      </w:r>
    </w:p>
    <w:p w14:paraId="6824A59A" w14:textId="77777777" w:rsidR="00AC34D3" w:rsidRPr="00AC34D3" w:rsidRDefault="00AC34D3" w:rsidP="00A60E4B">
      <w:pPr>
        <w:numPr>
          <w:ilvl w:val="0"/>
          <w:numId w:val="77"/>
        </w:numPr>
        <w:spacing w:line="276" w:lineRule="auto"/>
        <w:contextualSpacing/>
      </w:pPr>
      <w:r w:rsidRPr="00AC34D3">
        <w:t>management systems (stocking rates, biological control)</w:t>
      </w:r>
    </w:p>
    <w:p w14:paraId="60F1EE5E" w14:textId="77777777" w:rsidR="00AC34D3" w:rsidRPr="00AC34D3" w:rsidRDefault="00AC34D3" w:rsidP="00A60E4B">
      <w:pPr>
        <w:numPr>
          <w:ilvl w:val="0"/>
          <w:numId w:val="77"/>
        </w:numPr>
        <w:spacing w:line="276" w:lineRule="auto"/>
        <w:contextualSpacing/>
      </w:pPr>
      <w:r w:rsidRPr="00AC34D3">
        <w:t>numbers of livestock</w:t>
      </w:r>
    </w:p>
    <w:p w14:paraId="3C527BCB" w14:textId="77777777" w:rsidR="00AC34D3" w:rsidRPr="00AC34D3" w:rsidRDefault="003E3ED5" w:rsidP="00A60E4B">
      <w:pPr>
        <w:numPr>
          <w:ilvl w:val="0"/>
          <w:numId w:val="77"/>
        </w:numPr>
        <w:spacing w:line="276" w:lineRule="auto"/>
        <w:contextualSpacing/>
      </w:pPr>
      <w:hyperlink r:id="rId85" w:history="1">
        <w:r w:rsidR="00AC34D3" w:rsidRPr="00AC34D3">
          <w:t>manure management</w:t>
        </w:r>
      </w:hyperlink>
    </w:p>
    <w:p w14:paraId="4363E6F3" w14:textId="77777777" w:rsidR="00AC34D3" w:rsidRPr="00AC34D3" w:rsidRDefault="00AC34D3" w:rsidP="00A60E4B">
      <w:pPr>
        <w:pStyle w:val="RefCaption"/>
        <w:rPr>
          <w:rFonts w:cs="Arial"/>
        </w:rPr>
      </w:pPr>
      <w:r w:rsidRPr="00AC34D3">
        <w:rPr>
          <w:rFonts w:cs="Arial"/>
        </w:rPr>
        <w:t>(Source:</w:t>
      </w:r>
      <w:r w:rsidRPr="00AC34D3">
        <w:rPr>
          <w:rFonts w:cs="Arial"/>
          <w:szCs w:val="18"/>
        </w:rPr>
        <w:t xml:space="preserve"> </w:t>
      </w:r>
      <w:r w:rsidRPr="00AC34D3">
        <w:t xml:space="preserve">Government of Western Australia, DPIRD, ‘Reducing livestock greenhouse gas emissions’, available at: </w:t>
      </w:r>
      <w:hyperlink r:id="rId86" w:history="1">
        <w:r w:rsidRPr="00AC34D3">
          <w:rPr>
            <w:color w:val="0000FF"/>
            <w:u w:val="single"/>
          </w:rPr>
          <w:t>https://www.agric.wa.gov.au/climate-change/reducing-livestock-greenhouse-gas-emissions</w:t>
        </w:r>
      </w:hyperlink>
      <w:r w:rsidRPr="00AC34D3">
        <w:t xml:space="preserve"> accessed 9 June 2021</w:t>
      </w:r>
      <w:r w:rsidRPr="00AC34D3">
        <w:rPr>
          <w:szCs w:val="18"/>
        </w:rPr>
        <w:t>)</w:t>
      </w:r>
    </w:p>
    <w:p w14:paraId="6A9FC7B3" w14:textId="77777777" w:rsidR="00AC34D3" w:rsidRPr="00AC34D3" w:rsidRDefault="00AC34D3" w:rsidP="00AC34D3">
      <w:pPr>
        <w:spacing w:line="276" w:lineRule="auto"/>
      </w:pPr>
    </w:p>
    <w:p w14:paraId="6F0777CD" w14:textId="77777777" w:rsidR="00B909F9" w:rsidRDefault="00B909F9" w:rsidP="00B909F9"/>
    <w:sectPr w:rsidR="00B909F9" w:rsidSect="006D253E">
      <w:type w:val="continuous"/>
      <w:pgSz w:w="11906" w:h="16838" w:code="9"/>
      <w:pgMar w:top="1247" w:right="1134" w:bottom="1021" w:left="1134" w:header="284"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A311D" w16cex:dateUtc="2021-05-27T0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6914D" w14:textId="77777777" w:rsidR="00EA0C65" w:rsidRDefault="00EA0C65" w:rsidP="00044537">
      <w:pPr>
        <w:spacing w:after="0"/>
      </w:pPr>
      <w:r>
        <w:separator/>
      </w:r>
    </w:p>
  </w:endnote>
  <w:endnote w:type="continuationSeparator" w:id="0">
    <w:p w14:paraId="29C40632" w14:textId="77777777" w:rsidR="00EA0C65" w:rsidRDefault="00EA0C65" w:rsidP="00044537">
      <w:pPr>
        <w:spacing w:after="0"/>
      </w:pPr>
      <w:r>
        <w:continuationSeparator/>
      </w:r>
    </w:p>
  </w:endnote>
  <w:endnote w:type="continuationNotice" w:id="1">
    <w:p w14:paraId="723C9887" w14:textId="77777777" w:rsidR="00EA0C65" w:rsidRDefault="00EA0C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Proxima Nova Cond">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879433"/>
      <w:docPartObj>
        <w:docPartGallery w:val="Page Numbers (Bottom of Page)"/>
        <w:docPartUnique/>
      </w:docPartObj>
    </w:sdtPr>
    <w:sdtEndPr>
      <w:rPr>
        <w:noProof/>
        <w:sz w:val="18"/>
      </w:rPr>
    </w:sdtEndPr>
    <w:sdtContent>
      <w:p w14:paraId="0C2114D3" w14:textId="77777777" w:rsidR="00EA0C65" w:rsidRDefault="00EA0C65" w:rsidP="00624C70">
        <w:pPr>
          <w:spacing w:after="0" w:line="276" w:lineRule="auto"/>
        </w:pPr>
        <w:r>
          <w:rPr>
            <w:noProof/>
            <w:lang w:eastAsia="en-AU"/>
          </w:rPr>
          <mc:AlternateContent>
            <mc:Choice Requires="wps">
              <w:drawing>
                <wp:inline distT="0" distB="0" distL="0" distR="0" wp14:anchorId="7EC0569E" wp14:editId="33C7F365">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7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90C905"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" strokecolor="#84b700"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7216" behindDoc="0" locked="1" layoutInCell="1" allowOverlap="1" wp14:anchorId="18D1373F" wp14:editId="6241628C">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45CC" w14:textId="36171D0D" w:rsidR="00EA0C65" w:rsidRPr="007F58A6" w:rsidRDefault="00EA0C65"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4</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1373F" id="Group 79" o:spid="_x0000_s1127" style="position:absolute;margin-left:642.9pt;margin-top:-197.4pt;width:32.85pt;height:29.75pt;z-index:251657216;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">
                  <v:shapetype id="_x0000_t202" coordsize="21600,21600" o:spt="202" path="m,l,21600r21600,l21600,xe">
                    <v:stroke joinstyle="miter"/>
                    <v:path gradientshapeok="t" o:connecttype="rect"/>
                  </v:shapetype>
                  <v:shape id="_x0000_s1128"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FC645CC" w14:textId="36171D0D" w:rsidR="00EA0C65" w:rsidRPr="007F58A6" w:rsidRDefault="00EA0C65"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4</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29"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">
                    <v:imagedata r:id="rId2" o:title=""/>
                    <v:path arrowok="t"/>
                  </v:shape>
                  <w10:anchorlock/>
                </v:group>
              </w:pict>
            </mc:Fallback>
          </mc:AlternateContent>
        </w:r>
      </w:p>
      <w:p w14:paraId="6C28A8C8" w14:textId="686738D4" w:rsidR="00EA0C65" w:rsidRPr="00E31E70" w:rsidRDefault="00EA0C65" w:rsidP="00E31E70">
        <w:pPr>
          <w:tabs>
            <w:tab w:val="left" w:pos="8931"/>
          </w:tabs>
          <w:ind w:right="-1"/>
          <w:rPr>
            <w:noProof/>
            <w:sz w:val="18"/>
          </w:rPr>
        </w:pPr>
        <w:r w:rsidRPr="0029754F">
          <w:rPr>
            <w:rFonts w:eastAsia="Dotum" w:cs="Arial"/>
            <w:noProof/>
            <w:sz w:val="18"/>
            <w:lang w:eastAsia="en-AU"/>
          </w:rPr>
          <w:t>PRIMED</w:t>
        </w:r>
        <w:r>
          <w:rPr>
            <w:rFonts w:eastAsia="Dotum" w:cs="Arial"/>
            <w:noProof/>
            <w:sz w:val="18"/>
            <w:lang w:eastAsia="en-AU"/>
          </w:rPr>
          <w:t>8</w:t>
        </w:r>
        <w:r w:rsidRPr="0029754F">
          <w:rPr>
            <w:rFonts w:eastAsia="Dotum" w:cs="Arial"/>
            <w:noProof/>
            <w:sz w:val="18"/>
            <w:lang w:eastAsia="en-AU"/>
          </w:rPr>
          <w:t xml:space="preserve">TL001 | </w:t>
        </w:r>
        <w:r>
          <w:rPr>
            <w:rFonts w:eastAsia="Dotum" w:cs="Arial"/>
            <w:noProof/>
            <w:sz w:val="18"/>
            <w:lang w:eastAsia="en-AU"/>
          </w:rPr>
          <w:t xml:space="preserve">Science </w:t>
        </w:r>
        <w:r w:rsidRPr="0029754F">
          <w:rPr>
            <w:rFonts w:eastAsia="Dotum" w:cs="Arial"/>
            <w:noProof/>
            <w:sz w:val="18"/>
            <w:lang w:eastAsia="en-AU"/>
          </w:rPr>
          <w:t xml:space="preserve">| </w:t>
        </w:r>
        <w:r>
          <w:rPr>
            <w:rFonts w:eastAsia="Dotum" w:cs="Arial"/>
            <w:noProof/>
            <w:sz w:val="18"/>
            <w:lang w:eastAsia="en-AU"/>
          </w:rPr>
          <w:t>Life under cover</w:t>
        </w:r>
        <w:r w:rsidRPr="0029754F">
          <w:rPr>
            <w:rFonts w:eastAsia="Dotum" w:cs="Arial"/>
            <w:noProof/>
            <w:sz w:val="18"/>
            <w:lang w:eastAsia="en-AU"/>
          </w:rPr>
          <w:t xml:space="preserve"> | </w:t>
        </w:r>
        <w:r>
          <w:rPr>
            <w:rFonts w:eastAsia="Dotum" w:cs="Arial"/>
            <w:noProof/>
            <w:sz w:val="18"/>
            <w:lang w:eastAsia="en-AU"/>
          </w:rPr>
          <w:t xml:space="preserve">Teaching guide </w:t>
        </w:r>
        <w:r>
          <w:rPr>
            <w:rFonts w:eastAsia="Dotum" w:cs="Arial"/>
            <w:noProof/>
            <w:sz w:val="18"/>
            <w:lang w:eastAsia="en-AU"/>
          </w:rPr>
          <w:tab/>
        </w:r>
        <w:r>
          <w:rPr>
            <w:rFonts w:eastAsia="Dotum" w:cs="Arial"/>
            <w:noProof/>
            <w:sz w:val="18"/>
            <w:lang w:eastAsia="en-AU"/>
          </w:rPr>
          <w:drawing>
            <wp:inline distT="0" distB="0" distL="0" distR="0" wp14:anchorId="365A2496" wp14:editId="016E7A04">
              <wp:extent cx="417195" cy="144520"/>
              <wp:effectExtent l="0" t="0" r="190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inline>
          </w:drawing>
        </w:r>
        <w:r w:rsidRPr="0029754F">
          <w:rPr>
            <w:rFonts w:eastAsia="Dotum" w:cs="Arial"/>
            <w:noProof/>
            <w:sz w:val="18"/>
            <w:szCs w:val="18"/>
            <w:lang w:eastAsia="en-AU"/>
          </w:rPr>
          <w:br/>
        </w:r>
        <w:r w:rsidR="003E3ED5" w:rsidRPr="0029754F">
          <w:rPr>
            <w:rFonts w:eastAsia="Dotum" w:cs="Arial"/>
            <w:noProof/>
            <w:sz w:val="18"/>
            <w:szCs w:val="18"/>
            <w:lang w:eastAsia="en-AU"/>
          </w:rPr>
          <w:t>© Department of Education WA 202</w:t>
        </w:r>
        <w:r w:rsidR="003E3ED5">
          <w:rPr>
            <w:rFonts w:eastAsia="Dotum" w:cs="Arial"/>
            <w:noProof/>
            <w:sz w:val="18"/>
            <w:szCs w:val="18"/>
            <w:lang w:eastAsia="en-AU"/>
          </w:rPr>
          <w:t>1</w:t>
        </w:r>
        <w:r w:rsidR="003E3ED5" w:rsidRPr="003D2322">
          <w:rPr>
            <w:rFonts w:eastAsia="Dotum" w:cs="Arial"/>
            <w:noProof/>
            <w:sz w:val="18"/>
            <w:lang w:eastAsia="en-AU"/>
          </w:rPr>
          <w:t>|</w:t>
        </w:r>
        <w:r w:rsidR="003E3ED5">
          <w:rPr>
            <w:rFonts w:eastAsia="Dotum" w:cs="Arial"/>
            <w:noProof/>
            <w:sz w:val="18"/>
            <w:lang w:eastAsia="en-AU"/>
          </w:rPr>
          <w:t xml:space="preserve"> Revised November 2021</w:t>
        </w:r>
        <w:r>
          <w:rPr>
            <w:noProof/>
            <w:sz w:val="18"/>
          </w:rPr>
          <w:tab/>
          <w:t xml:space="preserve">     </w:t>
        </w:r>
        <w:r w:rsidRPr="00E31E70">
          <w:rPr>
            <w:noProof/>
            <w:sz w:val="18"/>
          </w:rPr>
          <w:fldChar w:fldCharType="begin"/>
        </w:r>
        <w:r w:rsidRPr="00E31E70">
          <w:rPr>
            <w:noProof/>
            <w:sz w:val="18"/>
          </w:rPr>
          <w:instrText xml:space="preserve"> PAGE   \* MERGEFORMAT </w:instrText>
        </w:r>
        <w:r w:rsidRPr="00E31E70">
          <w:rPr>
            <w:noProof/>
            <w:sz w:val="18"/>
          </w:rPr>
          <w:fldChar w:fldCharType="separate"/>
        </w:r>
        <w:r w:rsidR="003E3ED5">
          <w:rPr>
            <w:noProof/>
            <w:sz w:val="18"/>
          </w:rPr>
          <w:t>4</w:t>
        </w:r>
        <w:r w:rsidRPr="00E31E70">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566723"/>
      <w:docPartObj>
        <w:docPartGallery w:val="Page Numbers (Bottom of Page)"/>
        <w:docPartUnique/>
      </w:docPartObj>
    </w:sdtPr>
    <w:sdtEndPr>
      <w:rPr>
        <w:noProof/>
        <w:sz w:val="18"/>
      </w:rPr>
    </w:sdtEndPr>
    <w:sdtContent>
      <w:p w14:paraId="0F38EB49" w14:textId="451D5D0D" w:rsidR="00EA0C65" w:rsidRDefault="00EA0C65" w:rsidP="00E31E70">
        <w:pPr>
          <w:spacing w:after="0" w:line="276" w:lineRule="auto"/>
        </w:pPr>
        <w:r>
          <w:rPr>
            <w:rFonts w:eastAsia="Yu Mincho" w:cs="Times New Roman"/>
            <w:noProof/>
            <w:lang w:eastAsia="en-AU"/>
          </w:rPr>
          <w:drawing>
            <wp:anchor distT="0" distB="0" distL="114300" distR="114300" simplePos="0" relativeHeight="251657220" behindDoc="0" locked="0" layoutInCell="1" allowOverlap="1" wp14:anchorId="3EA19B92" wp14:editId="1C7ECAB3">
              <wp:simplePos x="0" y="0"/>
              <wp:positionH relativeFrom="column">
                <wp:posOffset>5706019</wp:posOffset>
              </wp:positionH>
              <wp:positionV relativeFrom="paragraph">
                <wp:posOffset>187960</wp:posOffset>
              </wp:positionV>
              <wp:extent cx="417195" cy="144520"/>
              <wp:effectExtent l="0" t="0" r="1905" b="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3CAED175" wp14:editId="4732E92D">
                  <wp:extent cx="6120000" cy="0"/>
                  <wp:effectExtent l="0" t="0" r="14605" b="19050"/>
                  <wp:docPr id="9" name="Straight Connector 9"/>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7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D7DAA6" id="Straight Connector 9"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" strokecolor="#84b700"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7218" behindDoc="0" locked="1" layoutInCell="1" allowOverlap="1" wp14:anchorId="1CD14E0C" wp14:editId="07284D60">
                  <wp:simplePos x="0" y="0"/>
                  <wp:positionH relativeFrom="column">
                    <wp:posOffset>8164830</wp:posOffset>
                  </wp:positionH>
                  <wp:positionV relativeFrom="paragraph">
                    <wp:posOffset>-2506980</wp:posOffset>
                  </wp:positionV>
                  <wp:extent cx="417195" cy="377825"/>
                  <wp:effectExtent l="0" t="0" r="1905" b="3175"/>
                  <wp:wrapNone/>
                  <wp:docPr id="15" name="Group 1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2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8E3E" w14:textId="15AB16D8" w:rsidR="00EA0C65" w:rsidRPr="007F58A6" w:rsidRDefault="00EA0C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1" name="Picture 2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14E0C" id="Group 15" o:spid="_x0000_s1142" style="position:absolute;margin-left:642.9pt;margin-top:-197.4pt;width:32.85pt;height:29.75pt;z-index:25165721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">
                  <v:shapetype id="_x0000_t202" coordsize="21600,21600" o:spt="202" path="m,l,21600r21600,l21600,xe">
                    <v:stroke joinstyle="miter"/>
                    <v:path gradientshapeok="t" o:connecttype="rect"/>
                  </v:shapetype>
                  <v:shape id="_x0000_s114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6D98E3E" w14:textId="15AB16D8" w:rsidR="00EA0C65" w:rsidRPr="007F58A6" w:rsidRDefault="00EA0C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14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">
                    <v:imagedata r:id="rId2" o:title=""/>
                    <v:path arrowok="t"/>
                  </v:shape>
                  <w10:anchorlock/>
                </v:group>
              </w:pict>
            </mc:Fallback>
          </mc:AlternateContent>
        </w:r>
      </w:p>
      <w:p w14:paraId="15A6FB5B" w14:textId="77777777" w:rsidR="00EA0C65" w:rsidRPr="00E31E70" w:rsidRDefault="00EA0C65" w:rsidP="00E31E70">
        <w:pPr>
          <w:ind w:right="962"/>
          <w:rPr>
            <w:rFonts w:eastAsia="Dotum" w:cs="Arial"/>
            <w:sz w:val="12"/>
            <w:szCs w:val="12"/>
          </w:rPr>
        </w:pPr>
        <w:r>
          <w:rPr>
            <w:rFonts w:eastAsia="Yu Mincho" w:cs="Times New Roman"/>
            <w:noProof/>
            <w:lang w:eastAsia="en-AU"/>
          </w:rPr>
          <mc:AlternateContent>
            <mc:Choice Requires="wps">
              <w:drawing>
                <wp:anchor distT="0" distB="0" distL="114300" distR="114300" simplePos="0" relativeHeight="251657219" behindDoc="0" locked="0" layoutInCell="1" allowOverlap="1" wp14:anchorId="722582A8" wp14:editId="302D102D">
                  <wp:simplePos x="0" y="0"/>
                  <wp:positionH relativeFrom="column">
                    <wp:posOffset>5715731</wp:posOffset>
                  </wp:positionH>
                  <wp:positionV relativeFrom="paragraph">
                    <wp:posOffset>168387</wp:posOffset>
                  </wp:positionV>
                  <wp:extent cx="409157" cy="280517"/>
                  <wp:effectExtent l="0" t="0" r="0" b="571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AA98" w14:textId="019D5B59" w:rsidR="00EA0C65" w:rsidRPr="007F58A6" w:rsidRDefault="00EA0C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1</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722582A8" id="_x0000_s1145" type="#_x0000_t202" style="position:absolute;margin-left:450.05pt;margin-top:13.25pt;width:32.2pt;height:22.1pt;z-index:251657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MxuA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" filled="f" stroked="f">
                  <v:textbox>
                    <w:txbxContent>
                      <w:p w14:paraId="0FB0AA98" w14:textId="019D5B59" w:rsidR="00EA0C65" w:rsidRPr="007F58A6" w:rsidRDefault="00EA0C65"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1</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8</w:t>
        </w:r>
        <w:r w:rsidRPr="0029754F">
          <w:rPr>
            <w:rFonts w:eastAsia="Dotum" w:cs="Arial"/>
            <w:noProof/>
            <w:sz w:val="18"/>
            <w:lang w:eastAsia="en-AU"/>
          </w:rPr>
          <w:t xml:space="preserve">TL001 | </w:t>
        </w:r>
        <w:r w:rsidRPr="00D6071D">
          <w:rPr>
            <w:rFonts w:eastAsia="Dotum" w:cs="Arial"/>
            <w:noProof/>
            <w:sz w:val="18"/>
            <w:lang w:eastAsia="en-AU"/>
          </w:rPr>
          <w:t xml:space="preserve">Science </w:t>
        </w:r>
        <w:r w:rsidRPr="003D2322">
          <w:rPr>
            <w:rFonts w:eastAsia="Dotum" w:cs="Arial"/>
            <w:noProof/>
            <w:sz w:val="18"/>
            <w:lang w:eastAsia="en-AU"/>
          </w:rPr>
          <w:t>| Life under cover |</w:t>
        </w:r>
        <w:r w:rsidRPr="00D6071D">
          <w:rPr>
            <w:rFonts w:eastAsia="Dotum" w:cs="Arial"/>
            <w:noProof/>
            <w:sz w:val="18"/>
            <w:lang w:eastAsia="en-AU"/>
          </w:rPr>
          <w:t xml:space="preserve"> 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Creative Commons Attribution – NonCommercial 3.0 Australia licence</w:t>
          </w:r>
        </w:hyperlink>
        <w:r w:rsidRPr="0029754F">
          <w:rPr>
            <w:rFonts w:eastAsia="Dotum" w:cs="Arial"/>
            <w:sz w:val="12"/>
            <w:szCs w:val="12"/>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250699"/>
      <w:docPartObj>
        <w:docPartGallery w:val="Page Numbers (Bottom of Page)"/>
        <w:docPartUnique/>
      </w:docPartObj>
    </w:sdtPr>
    <w:sdtEndPr>
      <w:rPr>
        <w:noProof/>
        <w:sz w:val="18"/>
      </w:rPr>
    </w:sdtEndPr>
    <w:sdtContent>
      <w:p w14:paraId="64A83670" w14:textId="77777777" w:rsidR="00440E04" w:rsidRDefault="00440E04" w:rsidP="00E31E70">
        <w:pPr>
          <w:spacing w:after="0" w:line="276" w:lineRule="auto"/>
        </w:pPr>
        <w:r>
          <w:rPr>
            <w:rFonts w:eastAsia="Yu Mincho" w:cs="Times New Roman"/>
            <w:noProof/>
            <w:lang w:eastAsia="en-AU"/>
          </w:rPr>
          <w:drawing>
            <wp:anchor distT="0" distB="0" distL="114300" distR="114300" simplePos="0" relativeHeight="251678726" behindDoc="0" locked="0" layoutInCell="1" allowOverlap="1" wp14:anchorId="5CCE9D97" wp14:editId="7D80A183">
              <wp:simplePos x="0" y="0"/>
              <wp:positionH relativeFrom="column">
                <wp:posOffset>5706019</wp:posOffset>
              </wp:positionH>
              <wp:positionV relativeFrom="paragraph">
                <wp:posOffset>187960</wp:posOffset>
              </wp:positionV>
              <wp:extent cx="417195" cy="144520"/>
              <wp:effectExtent l="0" t="0" r="1905"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4AC121DD" wp14:editId="6E3CFE1D">
                  <wp:extent cx="6120000" cy="0"/>
                  <wp:effectExtent l="0" t="0" r="14605" b="19050"/>
                  <wp:docPr id="98" name="Straight Connector 98"/>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7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204C4A" id="Straight Connector 98"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" strokecolor="#84b700"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76678" behindDoc="0" locked="1" layoutInCell="1" allowOverlap="1" wp14:anchorId="34ED8EC7" wp14:editId="188B4608">
                  <wp:simplePos x="0" y="0"/>
                  <wp:positionH relativeFrom="column">
                    <wp:posOffset>8164830</wp:posOffset>
                  </wp:positionH>
                  <wp:positionV relativeFrom="paragraph">
                    <wp:posOffset>-2506980</wp:posOffset>
                  </wp:positionV>
                  <wp:extent cx="417195" cy="377825"/>
                  <wp:effectExtent l="0" t="0" r="1905" b="3175"/>
                  <wp:wrapNone/>
                  <wp:docPr id="99" name="Group 9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AD87B" w14:textId="3A29F105" w:rsidR="00440E04" w:rsidRPr="007F58A6" w:rsidRDefault="00440E04"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1" name="Picture 10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ED8EC7" id="Group 99" o:spid="_x0000_s1161" style="position:absolute;margin-left:642.9pt;margin-top:-197.4pt;width:32.85pt;height:29.75pt;z-index:25167667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">
                  <v:shapetype id="_x0000_t202" coordsize="21600,21600" o:spt="202" path="m,l,21600r21600,l21600,xe">
                    <v:stroke joinstyle="miter"/>
                    <v:path gradientshapeok="t" o:connecttype="rect"/>
                  </v:shapetype>
                  <v:shape id="_x0000_s116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9EAD87B" w14:textId="3A29F105" w:rsidR="00440E04" w:rsidRPr="007F58A6" w:rsidRDefault="00440E04"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16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">
                    <v:imagedata r:id="rId2" o:title=""/>
                    <v:path arrowok="t"/>
                  </v:shape>
                  <w10:anchorlock/>
                </v:group>
              </w:pict>
            </mc:Fallback>
          </mc:AlternateContent>
        </w:r>
      </w:p>
      <w:p w14:paraId="243D400B" w14:textId="10D680D1" w:rsidR="00440E04" w:rsidRPr="00E31E70" w:rsidRDefault="00440E04" w:rsidP="00E31E70">
        <w:pPr>
          <w:ind w:right="962"/>
          <w:rPr>
            <w:rFonts w:eastAsia="Dotum" w:cs="Arial"/>
            <w:sz w:val="12"/>
            <w:szCs w:val="12"/>
          </w:rPr>
        </w:pPr>
        <w:r>
          <w:rPr>
            <w:rFonts w:eastAsia="Yu Mincho" w:cs="Times New Roman"/>
            <w:noProof/>
            <w:lang w:eastAsia="en-AU"/>
          </w:rPr>
          <mc:AlternateContent>
            <mc:Choice Requires="wps">
              <w:drawing>
                <wp:anchor distT="0" distB="0" distL="114300" distR="114300" simplePos="0" relativeHeight="251677702" behindDoc="0" locked="0" layoutInCell="1" allowOverlap="1" wp14:anchorId="320A5D4D" wp14:editId="52AA15E2">
                  <wp:simplePos x="0" y="0"/>
                  <wp:positionH relativeFrom="column">
                    <wp:posOffset>5715731</wp:posOffset>
                  </wp:positionH>
                  <wp:positionV relativeFrom="paragraph">
                    <wp:posOffset>168387</wp:posOffset>
                  </wp:positionV>
                  <wp:extent cx="409157" cy="280517"/>
                  <wp:effectExtent l="0" t="0" r="0" b="5715"/>
                  <wp:wrapNone/>
                  <wp:docPr id="1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7CDB" w14:textId="6011A272" w:rsidR="00440E04" w:rsidRPr="007F58A6" w:rsidRDefault="00440E04"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2</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320A5D4D" id="_x0000_s1164" type="#_x0000_t202" style="position:absolute;margin-left:450.05pt;margin-top:13.25pt;width:32.2pt;height:22.1pt;z-index:251677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E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" filled="f" stroked="f">
                  <v:textbox>
                    <w:txbxContent>
                      <w:p w14:paraId="1B157CDB" w14:textId="6011A272" w:rsidR="00440E04" w:rsidRPr="007F58A6" w:rsidRDefault="00440E04"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E3ED5">
                          <w:rPr>
                            <w:noProof/>
                            <w:sz w:val="20"/>
                          </w:rPr>
                          <w:t>2</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8</w:t>
        </w:r>
        <w:r w:rsidRPr="0029754F">
          <w:rPr>
            <w:rFonts w:eastAsia="Dotum" w:cs="Arial"/>
            <w:noProof/>
            <w:sz w:val="18"/>
            <w:lang w:eastAsia="en-AU"/>
          </w:rPr>
          <w:t xml:space="preserve">TL001 | </w:t>
        </w:r>
        <w:r w:rsidRPr="00D6071D">
          <w:rPr>
            <w:rFonts w:eastAsia="Dotum" w:cs="Arial"/>
            <w:noProof/>
            <w:sz w:val="18"/>
            <w:lang w:eastAsia="en-AU"/>
          </w:rPr>
          <w:t xml:space="preserve">Science </w:t>
        </w:r>
        <w:r w:rsidRPr="003D2322">
          <w:rPr>
            <w:rFonts w:eastAsia="Dotum" w:cs="Arial"/>
            <w:noProof/>
            <w:sz w:val="18"/>
            <w:lang w:eastAsia="en-AU"/>
          </w:rPr>
          <w:t>| Life under cover |</w:t>
        </w:r>
        <w:r w:rsidRPr="00D6071D">
          <w:rPr>
            <w:rFonts w:eastAsia="Dotum" w:cs="Arial"/>
            <w:noProof/>
            <w:sz w:val="18"/>
            <w:lang w:eastAsia="en-AU"/>
          </w:rPr>
          <w:t xml:space="preserve"> Teaching guide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003E3ED5" w:rsidRPr="003D2322">
          <w:rPr>
            <w:rFonts w:eastAsia="Dotum" w:cs="Arial"/>
            <w:noProof/>
            <w:sz w:val="18"/>
            <w:lang w:eastAsia="en-AU"/>
          </w:rPr>
          <w:t>|</w:t>
        </w:r>
        <w:r w:rsidR="003E3ED5">
          <w:rPr>
            <w:rFonts w:eastAsia="Dotum" w:cs="Arial"/>
            <w:noProof/>
            <w:sz w:val="18"/>
            <w:lang w:eastAsia="en-AU"/>
          </w:rPr>
          <w:t xml:space="preserve"> Revised November 2021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Creative Commons Attribution – NonCommercial 3.0 Australia licence</w:t>
          </w:r>
        </w:hyperlink>
        <w:r w:rsidRPr="0029754F">
          <w:rPr>
            <w:rFonts w:eastAsia="Dotum" w:cs="Arial"/>
            <w:sz w:val="12"/>
            <w:szCs w:val="12"/>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6F9AF" w14:textId="77777777" w:rsidR="00EA0C65" w:rsidRDefault="00EA0C65" w:rsidP="00044537">
      <w:pPr>
        <w:spacing w:after="0"/>
      </w:pPr>
      <w:r>
        <w:separator/>
      </w:r>
    </w:p>
  </w:footnote>
  <w:footnote w:type="continuationSeparator" w:id="0">
    <w:p w14:paraId="34A9BDDD" w14:textId="77777777" w:rsidR="00EA0C65" w:rsidRDefault="00EA0C65" w:rsidP="00044537">
      <w:pPr>
        <w:spacing w:after="0"/>
      </w:pPr>
      <w:r>
        <w:continuationSeparator/>
      </w:r>
    </w:p>
  </w:footnote>
  <w:footnote w:type="continuationNotice" w:id="1">
    <w:p w14:paraId="76D9A308" w14:textId="77777777" w:rsidR="00EA0C65" w:rsidRDefault="00EA0C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4A709" w14:textId="45C359B8" w:rsidR="00EA0C65" w:rsidRDefault="00EA0C65">
    <w:pPr>
      <w:pStyle w:val="Header"/>
    </w:pPr>
    <w:r>
      <w:rPr>
        <w:noProof/>
        <w:lang w:eastAsia="en-AU"/>
      </w:rPr>
      <mc:AlternateContent>
        <mc:Choice Requires="wpg">
          <w:drawing>
            <wp:inline distT="0" distB="0" distL="0" distR="0" wp14:anchorId="588C8DE6" wp14:editId="232C8A3F">
              <wp:extent cx="6120362" cy="407035"/>
              <wp:effectExtent l="0" t="0" r="0" b="31115"/>
              <wp:docPr id="83" name="Group 83"/>
              <wp:cNvGraphicFramePr/>
              <a:graphic xmlns:a="http://schemas.openxmlformats.org/drawingml/2006/main">
                <a:graphicData uri="http://schemas.microsoft.com/office/word/2010/wordprocessingGroup">
                  <wpg:wgp>
                    <wpg:cNvGrpSpPr/>
                    <wpg:grpSpPr>
                      <a:xfrm>
                        <a:off x="0" y="0"/>
                        <a:ext cx="6120362" cy="407035"/>
                        <a:chOff x="-98011" y="679255"/>
                        <a:chExt cx="9856929" cy="1622659"/>
                      </a:xfrm>
                      <a:solidFill>
                        <a:srgbClr val="84B700"/>
                      </a:solidFill>
                    </wpg:grpSpPr>
                    <wps:wsp>
                      <wps:cNvPr id="84" name="Straight Connector 84"/>
                      <wps:cNvCnPr>
                        <a:stCxn id="85" idx="2"/>
                      </wps:cNvCnPr>
                      <wps:spPr>
                        <a:xfrm flipH="1">
                          <a:off x="-98011" y="2259732"/>
                          <a:ext cx="7868298" cy="42182"/>
                        </a:xfrm>
                        <a:prstGeom prst="line">
                          <a:avLst/>
                        </a:prstGeom>
                        <a:grpFill/>
                        <a:ln w="3175">
                          <a:solidFill>
                            <a:srgbClr val="84B700"/>
                          </a:solidFill>
                        </a:ln>
                      </wps:spPr>
                      <wps:style>
                        <a:lnRef idx="1">
                          <a:schemeClr val="accent2"/>
                        </a:lnRef>
                        <a:fillRef idx="0">
                          <a:schemeClr val="accent2"/>
                        </a:fillRef>
                        <a:effectRef idx="0">
                          <a:schemeClr val="accent2"/>
                        </a:effectRef>
                        <a:fontRef idx="minor">
                          <a:schemeClr val="tx1"/>
                        </a:fontRef>
                      </wps:style>
                      <wps:bodyPr/>
                    </wps:wsp>
                    <wps:wsp>
                      <wps:cNvPr id="85" name="Hexagon 85"/>
                      <wps:cNvSpPr/>
                      <wps:spPr>
                        <a:xfrm>
                          <a:off x="7610665" y="679255"/>
                          <a:ext cx="2148253" cy="1580477"/>
                        </a:xfrm>
                        <a:prstGeom prst="hexagon">
                          <a:avLst/>
                        </a:prstGeom>
                        <a:grp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168C001" w14:textId="77777777" w:rsidR="00EA0C65" w:rsidRPr="001236DF" w:rsidRDefault="00EA0C65"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8C8DE6" id="Group 83" o:spid="_x0000_s1124" style="width:481.9pt;height:32.05pt;mso-position-horizontal-relative:char;mso-position-vertical-relative:line" coordorigin="-980,6792" coordsize="98569,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">
              <v:line id="Straight Connector 84" o:spid="_x0000_s1125" style="position:absolute;flip:x;visibility:visible;mso-wrap-style:square" from="-980,22597" to="77702,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" strokecolor="#84b700"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126" type="#_x0000_t9" style="position:absolute;left:76106;top:6792;width:21483;height:1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" adj="3973" filled="f" stroked="f" strokeweight="2pt">
                <v:textbox style="mso-fit-shape-to-text:t" inset="0,0,0,0">
                  <w:txbxContent>
                    <w:p w14:paraId="6168C001" w14:textId="77777777" w:rsidR="00EA0C65" w:rsidRPr="001236DF" w:rsidRDefault="00EA0C65"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C8A3" w14:textId="60C286D8" w:rsidR="00EA0C65" w:rsidRDefault="00440E04" w:rsidP="00E31E70">
    <w:pPr>
      <w:pStyle w:val="Header"/>
    </w:pPr>
    <w:r>
      <w:rPr>
        <w:noProof/>
        <w:lang w:eastAsia="en-AU"/>
      </w:rPr>
      <w:drawing>
        <wp:anchor distT="0" distB="0" distL="114300" distR="114300" simplePos="0" relativeHeight="251679750" behindDoc="1" locked="0" layoutInCell="1" allowOverlap="1" wp14:anchorId="120D0C82" wp14:editId="596BBA02">
          <wp:simplePos x="0" y="0"/>
          <wp:positionH relativeFrom="page">
            <wp:align>left</wp:align>
          </wp:positionH>
          <wp:positionV relativeFrom="paragraph">
            <wp:posOffset>-180340</wp:posOffset>
          </wp:positionV>
          <wp:extent cx="6648397" cy="9404266"/>
          <wp:effectExtent l="0" t="0" r="635" b="698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over_bg_Science_teacher_8.jpg"/>
                  <pic:cNvPicPr/>
                </pic:nvPicPr>
                <pic:blipFill>
                  <a:blip r:embed="rId1">
                    <a:extLst>
                      <a:ext uri="{28A0092B-C50C-407E-A947-70E740481C1C}">
                        <a14:useLocalDpi xmlns:a14="http://schemas.microsoft.com/office/drawing/2010/main" val="0"/>
                      </a:ext>
                    </a:extLst>
                  </a:blip>
                  <a:stretch>
                    <a:fillRect/>
                  </a:stretch>
                </pic:blipFill>
                <pic:spPr>
                  <a:xfrm>
                    <a:off x="0" y="0"/>
                    <a:ext cx="6648397" cy="9404266"/>
                  </a:xfrm>
                  <a:prstGeom prst="rect">
                    <a:avLst/>
                  </a:prstGeom>
                </pic:spPr>
              </pic:pic>
            </a:graphicData>
          </a:graphic>
          <wp14:sizeRelH relativeFrom="page">
            <wp14:pctWidth>0</wp14:pctWidth>
          </wp14:sizeRelH>
          <wp14:sizeRelV relativeFrom="page">
            <wp14:pctHeight>0</wp14:pctHeight>
          </wp14:sizeRelV>
        </wp:anchor>
      </w:drawing>
    </w:r>
    <w:r w:rsidR="00EA0C65">
      <w:rPr>
        <w:noProof/>
        <w:lang w:eastAsia="en-AU"/>
      </w:rPr>
      <mc:AlternateContent>
        <mc:Choice Requires="wpg">
          <w:drawing>
            <wp:anchor distT="0" distB="0" distL="114300" distR="114300" simplePos="0" relativeHeight="251660294" behindDoc="0" locked="0" layoutInCell="1" allowOverlap="1" wp14:anchorId="16F22D73" wp14:editId="18F43833">
              <wp:simplePos x="0" y="0"/>
              <wp:positionH relativeFrom="column">
                <wp:posOffset>10327603</wp:posOffset>
              </wp:positionH>
              <wp:positionV relativeFrom="paragraph">
                <wp:posOffset>2229335</wp:posOffset>
              </wp:positionV>
              <wp:extent cx="2740622" cy="5490241"/>
              <wp:effectExtent l="0" t="0" r="3175" b="0"/>
              <wp:wrapNone/>
              <wp:docPr id="233" name="Group 233"/>
              <wp:cNvGraphicFramePr/>
              <a:graphic xmlns:a="http://schemas.openxmlformats.org/drawingml/2006/main">
                <a:graphicData uri="http://schemas.microsoft.com/office/word/2010/wordprocessingGroup">
                  <wpg:wgp>
                    <wpg:cNvGrpSpPr/>
                    <wpg:grpSpPr>
                      <a:xfrm>
                        <a:off x="0" y="0"/>
                        <a:ext cx="2740622" cy="5490241"/>
                        <a:chOff x="0" y="0"/>
                        <a:chExt cx="2740622" cy="5490241"/>
                      </a:xfrm>
                    </wpg:grpSpPr>
                    <wpg:grpSp>
                      <wpg:cNvPr id="29" name="Group 29"/>
                      <wpg:cNvGrpSpPr/>
                      <wpg:grpSpPr>
                        <a:xfrm>
                          <a:off x="0" y="0"/>
                          <a:ext cx="2740622" cy="5490241"/>
                          <a:chOff x="0" y="0"/>
                          <a:chExt cx="3407471" cy="6773533"/>
                        </a:xfrm>
                        <a:solidFill>
                          <a:srgbClr val="84B700"/>
                        </a:solidFill>
                      </wpg:grpSpPr>
                      <pic:pic xmlns:pic="http://schemas.openxmlformats.org/drawingml/2006/picture">
                        <pic:nvPicPr>
                          <pic:cNvPr id="30" name="Picture 30"/>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a:off x="12221" y="5116866"/>
                            <a:ext cx="1906756" cy="1656667"/>
                          </a:xfrm>
                          <a:prstGeom prst="rect">
                            <a:avLst/>
                          </a:prstGeom>
                        </pic:spPr>
                      </pic:pic>
                      <pic:pic xmlns:pic="http://schemas.openxmlformats.org/drawingml/2006/picture">
                        <pic:nvPicPr>
                          <pic:cNvPr id="31" name="Picture 31"/>
                          <pic:cNvPicPr preferRelativeResize="0">
                            <a:picLocks/>
                          </pic:cNvPicPr>
                        </pic:nvPicPr>
                        <pic:blipFill>
                          <a:blip r:embed="rId3" cstate="print">
                            <a:extLst>
                              <a:ext uri="{28A0092B-C50C-407E-A947-70E740481C1C}">
                                <a14:useLocalDpi xmlns:a14="http://schemas.microsoft.com/office/drawing/2010/main" val="0"/>
                              </a:ext>
                            </a:extLst>
                          </a:blip>
                          <a:stretch>
                            <a:fillRect/>
                          </a:stretch>
                        </pic:blipFill>
                        <pic:spPr>
                          <a:xfrm>
                            <a:off x="0" y="3416191"/>
                            <a:ext cx="1906756" cy="1656667"/>
                          </a:xfrm>
                          <a:prstGeom prst="rect">
                            <a:avLst/>
                          </a:prstGeom>
                        </pic:spPr>
                      </pic:pic>
                      <wpg:grpSp>
                        <wpg:cNvPr id="32" name="Group 32"/>
                        <wpg:cNvGrpSpPr/>
                        <wpg:grpSpPr>
                          <a:xfrm>
                            <a:off x="11875" y="0"/>
                            <a:ext cx="3395596" cy="5916805"/>
                            <a:chOff x="0" y="0"/>
                            <a:chExt cx="3394782" cy="5920198"/>
                          </a:xfrm>
                          <a:grpFill/>
                        </wpg:grpSpPr>
                        <wpg:grpSp>
                          <wpg:cNvPr id="33" name="Group 33"/>
                          <wpg:cNvGrpSpPr/>
                          <wpg:grpSpPr>
                            <a:xfrm>
                              <a:off x="0" y="0"/>
                              <a:ext cx="3394782" cy="3358319"/>
                              <a:chOff x="0" y="0"/>
                              <a:chExt cx="3394782" cy="3358319"/>
                            </a:xfrm>
                            <a:grpFill/>
                          </wpg:grpSpPr>
                          <pic:pic xmlns:pic="http://schemas.openxmlformats.org/drawingml/2006/picture">
                            <pic:nvPicPr>
                              <pic:cNvPr id="34" name="Picture 3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700986"/>
                                <a:ext cx="1906513" cy="1657333"/>
                              </a:xfrm>
                              <a:prstGeom prst="rect">
                                <a:avLst/>
                              </a:prstGeom>
                            </pic:spPr>
                          </pic:pic>
                          <wpg:grpSp>
                            <wpg:cNvPr id="35" name="Group 35"/>
                            <wpg:cNvGrpSpPr/>
                            <wpg:grpSpPr>
                              <a:xfrm>
                                <a:off x="0" y="0"/>
                                <a:ext cx="3394782" cy="2499995"/>
                                <a:chOff x="0" y="0"/>
                                <a:chExt cx="3394782" cy="2499995"/>
                              </a:xfrm>
                              <a:grpFill/>
                            </wpg:grpSpPr>
                            <wps:wsp>
                              <wps:cNvPr id="36" name="Hexagon 36"/>
                              <wps:cNvSpPr/>
                              <wps:spPr>
                                <a:xfrm>
                                  <a:off x="1487242" y="844550"/>
                                  <a:ext cx="1907540" cy="1655445"/>
                                </a:xfrm>
                                <a:prstGeom prst="hexagon">
                                  <a:avLst>
                                    <a:gd name="adj" fmla="val 29199"/>
                                    <a:gd name="vf" fmla="val 11547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EC061" w14:textId="77777777" w:rsidR="00EA0C65" w:rsidRPr="00105FAF" w:rsidRDefault="00EA0C65" w:rsidP="00BD276A">
                                    <w:pPr>
                                      <w:spacing w:after="0"/>
                                      <w:jc w:val="center"/>
                                      <w:rPr>
                                        <w:b/>
                                        <w:color w:val="FFFFFF" w:themeColor="background1"/>
                                        <w:sz w:val="44"/>
                                      </w:rPr>
                                    </w:pPr>
                                    <w:r>
                                      <w:rPr>
                                        <w:b/>
                                        <w:color w:val="FFFFFF" w:themeColor="background1"/>
                                        <w:sz w:val="9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Hexagon 37"/>
                              <wps:cNvSpPr/>
                              <wps:spPr>
                                <a:xfrm>
                                  <a:off x="0" y="0"/>
                                  <a:ext cx="1907540" cy="1655445"/>
                                </a:xfrm>
                                <a:prstGeom prst="hexagon">
                                  <a:avLst>
                                    <a:gd name="adj" fmla="val 29199"/>
                                    <a:gd name="vf" fmla="val 11547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27E91" w14:textId="77777777" w:rsidR="00EA0C65" w:rsidRPr="00105FAF" w:rsidRDefault="00EA0C65" w:rsidP="00BD276A">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42" name="Hexagon 42"/>
                          <wps:cNvSpPr/>
                          <wps:spPr>
                            <a:xfrm>
                              <a:off x="1473879" y="4264418"/>
                              <a:ext cx="1907740" cy="1655780"/>
                            </a:xfrm>
                            <a:prstGeom prst="hexagon">
                              <a:avLst>
                                <a:gd name="adj" fmla="val 29199"/>
                                <a:gd name="vf" fmla="val 115470"/>
                              </a:avLst>
                            </a:prstGeom>
                            <a:solidFill>
                              <a:srgbClr val="84B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A61E4" w14:textId="77777777" w:rsidR="00EA0C65" w:rsidRPr="00A92DC9" w:rsidRDefault="00EA0C65" w:rsidP="00BD276A">
                                <w:pPr>
                                  <w:spacing w:after="0"/>
                                  <w:jc w:val="center"/>
                                  <w:rPr>
                                    <w:rFonts w:ascii="Arial Narrow" w:hAnsi="Arial Narrow"/>
                                    <w:b/>
                                    <w:color w:val="FFFFFF" w:themeColor="background1"/>
                                    <w:position w:val="-26"/>
                                    <w:sz w:val="40"/>
                                    <w:szCs w:val="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 name="Hexagon 3"/>
                      <wps:cNvSpPr/>
                      <wps:spPr>
                        <a:xfrm>
                          <a:off x="1194099" y="2065469"/>
                          <a:ext cx="1534644" cy="1341312"/>
                        </a:xfrm>
                        <a:prstGeom prst="hexagon">
                          <a:avLst>
                            <a:gd name="adj" fmla="val 29199"/>
                            <a:gd name="vf" fmla="val 115470"/>
                          </a:avLst>
                        </a:prstGeom>
                        <a:solidFill>
                          <a:srgbClr val="84B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D7324" w14:textId="386F737A" w:rsidR="00EA0C65" w:rsidRPr="008D3DF9" w:rsidRDefault="00EA0C65" w:rsidP="0086372E">
                            <w:pPr>
                              <w:spacing w:after="0"/>
                              <w:jc w:val="center"/>
                              <w:rPr>
                                <w:rFonts w:ascii="Arial Narrow" w:hAnsi="Arial Narrow"/>
                                <w:b/>
                                <w:color w:val="FFFFFF" w:themeColor="background1"/>
                                <w:position w:val="-26"/>
                                <w:sz w:val="48"/>
                                <w:szCs w:val="80"/>
                              </w:rPr>
                            </w:pPr>
                            <w:r w:rsidRPr="008D3DF9">
                              <w:rPr>
                                <w:rFonts w:ascii="Arial Narrow" w:hAnsi="Arial Narrow"/>
                                <w:b/>
                                <w:color w:val="FFFFFF" w:themeColor="background1"/>
                                <w:position w:val="-26"/>
                                <w:sz w:val="48"/>
                                <w:szCs w:val="80"/>
                              </w:rPr>
                              <w:t>Science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F22D73" id="Group 233" o:spid="_x0000_s1130" style="position:absolute;margin-left:813.2pt;margin-top:175.55pt;width:215.8pt;height:432.3pt;z-index:251660294;mso-position-horizontal-relative:text;mso-position-vertical-relative:text" coordsize="27406,5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">
              <v:group id="Group 29" o:spid="_x0000_s1131" style="position:absolute;width:27406;height:54902" coordsize="34074,6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132" type="#_x0000_t75" style="position:absolute;left:122;top:51168;width:19067;height:165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">
                  <v:imagedata r:id="rId5" o:title=""/>
                  <o:lock v:ext="edit" aspectratio="f"/>
                </v:shape>
                <v:shape id="Picture 31" o:spid="_x0000_s1133" type="#_x0000_t75" style="position:absolute;top:34161;width:19067;height:165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">
                  <v:imagedata r:id="rId6" o:title=""/>
                  <o:lock v:ext="edit" aspectratio="f"/>
                </v:shape>
                <v:group id="Group 32" o:spid="_x0000_s1134" style="position:absolute;left:118;width:33956;height:59168" coordsize="33947,5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3" o:spid="_x0000_s1135" style="position:absolute;width:33947;height:33583" coordsize="33947,3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136" type="#_x0000_t75" style="position:absolute;top:17009;width:19065;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">
                      <v:imagedata r:id="rId7" o:title=""/>
                    </v:shape>
                    <v:group id="Group 35" o:spid="_x0000_s1137" style="position:absolute;width:33947;height:24999" coordsize="33947,2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6" o:spid="_x0000_s1138" type="#_x0000_t9" style="position:absolute;left:14872;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" adj="5473" filled="f" stroked="f" strokeweight="2pt">
                        <v:textbox inset="0,0,0,0">
                          <w:txbxContent>
                            <w:p w14:paraId="10AEC061" w14:textId="77777777" w:rsidR="00EA0C65" w:rsidRPr="00105FAF" w:rsidRDefault="00EA0C65" w:rsidP="00BD276A">
                              <w:pPr>
                                <w:spacing w:after="0"/>
                                <w:jc w:val="center"/>
                                <w:rPr>
                                  <w:b/>
                                  <w:color w:val="FFFFFF" w:themeColor="background1"/>
                                  <w:sz w:val="44"/>
                                </w:rPr>
                              </w:pPr>
                              <w:r>
                                <w:rPr>
                                  <w:b/>
                                  <w:color w:val="FFFFFF" w:themeColor="background1"/>
                                  <w:sz w:val="96"/>
                                </w:rPr>
                                <w:t>8</w:t>
                              </w:r>
                            </w:p>
                          </w:txbxContent>
                        </v:textbox>
                      </v:shape>
                      <v:shape id="Hexagon 37" o:spid="_x0000_s1139"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" adj="5473" filled="f" stroked="f" strokeweight="2pt">
                        <v:textbox inset="0,0,0,0">
                          <w:txbxContent>
                            <w:p w14:paraId="5FB27E91" w14:textId="77777777" w:rsidR="00EA0C65" w:rsidRPr="00105FAF" w:rsidRDefault="00EA0C65" w:rsidP="00BD276A">
                              <w:pPr>
                                <w:spacing w:after="0"/>
                                <w:jc w:val="center"/>
                                <w:rPr>
                                  <w:b/>
                                  <w:color w:val="FFFFFF" w:themeColor="background1"/>
                                  <w:sz w:val="56"/>
                                  <w:szCs w:val="80"/>
                                </w:rPr>
                              </w:pPr>
                              <w:r w:rsidRPr="00105FAF">
                                <w:rPr>
                                  <w:b/>
                                  <w:color w:val="FFFFFF" w:themeColor="background1"/>
                                  <w:sz w:val="56"/>
                                  <w:szCs w:val="80"/>
                                </w:rPr>
                                <w:t>Year</w:t>
                              </w:r>
                            </w:p>
                          </w:txbxContent>
                        </v:textbox>
                      </v:shape>
                    </v:group>
                  </v:group>
                  <v:shape id="Hexagon 42" o:spid="_x0000_s1140" type="#_x0000_t9" style="position:absolute;left:14738;top:42644;width:19078;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" adj="5474" fillcolor="#84b700" stroked="f" strokeweight="2pt">
                    <v:textbox inset="0,0,0,0">
                      <w:txbxContent>
                        <w:p w14:paraId="5D3A61E4" w14:textId="77777777" w:rsidR="00EA0C65" w:rsidRPr="00A92DC9" w:rsidRDefault="00EA0C65" w:rsidP="00BD276A">
                          <w:pPr>
                            <w:spacing w:after="0"/>
                            <w:jc w:val="center"/>
                            <w:rPr>
                              <w:rFonts w:ascii="Arial Narrow" w:hAnsi="Arial Narrow"/>
                              <w:b/>
                              <w:color w:val="FFFFFF" w:themeColor="background1"/>
                              <w:position w:val="-26"/>
                              <w:sz w:val="40"/>
                              <w:szCs w:val="80"/>
                            </w:rPr>
                          </w:pPr>
                        </w:p>
                      </w:txbxContent>
                    </v:textbox>
                  </v:shape>
                </v:group>
              </v:group>
              <v:shape id="Hexagon 3" o:spid="_x0000_s1141" type="#_x0000_t9" style="position:absolute;left:11940;top:20654;width:15347;height:1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" adj="5512" fillcolor="#84b700" stroked="f" strokeweight="2pt">
                <v:textbox inset="0,0,0,0">
                  <w:txbxContent>
                    <w:p w14:paraId="518D7324" w14:textId="386F737A" w:rsidR="00EA0C65" w:rsidRPr="008D3DF9" w:rsidRDefault="00EA0C65" w:rsidP="0086372E">
                      <w:pPr>
                        <w:spacing w:after="0"/>
                        <w:jc w:val="center"/>
                        <w:rPr>
                          <w:rFonts w:ascii="Arial Narrow" w:hAnsi="Arial Narrow"/>
                          <w:b/>
                          <w:color w:val="FFFFFF" w:themeColor="background1"/>
                          <w:position w:val="-26"/>
                          <w:sz w:val="48"/>
                          <w:szCs w:val="80"/>
                        </w:rPr>
                      </w:pPr>
                      <w:r w:rsidRPr="008D3DF9">
                        <w:rPr>
                          <w:rFonts w:ascii="Arial Narrow" w:hAnsi="Arial Narrow"/>
                          <w:b/>
                          <w:color w:val="FFFFFF" w:themeColor="background1"/>
                          <w:position w:val="-26"/>
                          <w:sz w:val="48"/>
                          <w:szCs w:val="80"/>
                        </w:rPr>
                        <w:t>Science</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B278A" w14:textId="7255B29F" w:rsidR="00440E04" w:rsidRDefault="00440E04" w:rsidP="00E31E70">
    <w:pPr>
      <w:pStyle w:val="Header"/>
    </w:pPr>
    <w:r>
      <w:rPr>
        <w:noProof/>
        <w:lang w:eastAsia="en-AU"/>
      </w:rPr>
      <w:drawing>
        <wp:anchor distT="0" distB="0" distL="114300" distR="114300" simplePos="0" relativeHeight="251674630" behindDoc="0" locked="0" layoutInCell="1" allowOverlap="1" wp14:anchorId="0A08DF09" wp14:editId="1161002A">
          <wp:simplePos x="0" y="0"/>
          <wp:positionH relativeFrom="column">
            <wp:posOffset>5036185</wp:posOffset>
          </wp:positionH>
          <wp:positionV relativeFrom="paragraph">
            <wp:posOffset>4756331</wp:posOffset>
          </wp:positionV>
          <wp:extent cx="1552575" cy="1349375"/>
          <wp:effectExtent l="0" t="0" r="9525" b="31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349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2582" behindDoc="0" locked="0" layoutInCell="1" allowOverlap="1" wp14:anchorId="514FFEF5" wp14:editId="04F4E396">
          <wp:simplePos x="0" y="0"/>
          <wp:positionH relativeFrom="column">
            <wp:posOffset>3850490</wp:posOffset>
          </wp:positionH>
          <wp:positionV relativeFrom="paragraph">
            <wp:posOffset>1328420</wp:posOffset>
          </wp:positionV>
          <wp:extent cx="2743835" cy="548703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835" cy="5487035"/>
                  </a:xfrm>
                  <a:prstGeom prst="rect">
                    <a:avLst/>
                  </a:prstGeom>
                  <a:noFill/>
                </pic:spPr>
              </pic:pic>
            </a:graphicData>
          </a:graphic>
        </wp:anchor>
      </w:drawing>
    </w:r>
    <w:r>
      <w:rPr>
        <w:noProof/>
        <w:lang w:eastAsia="en-AU"/>
      </w:rPr>
      <mc:AlternateContent>
        <mc:Choice Requires="wpg">
          <w:drawing>
            <wp:anchor distT="0" distB="0" distL="114300" distR="114300" simplePos="0" relativeHeight="251671558" behindDoc="0" locked="0" layoutInCell="1" allowOverlap="1" wp14:anchorId="41CB9828" wp14:editId="3A9905E2">
              <wp:simplePos x="0" y="0"/>
              <wp:positionH relativeFrom="column">
                <wp:posOffset>10327603</wp:posOffset>
              </wp:positionH>
              <wp:positionV relativeFrom="paragraph">
                <wp:posOffset>2229335</wp:posOffset>
              </wp:positionV>
              <wp:extent cx="2740622" cy="5490241"/>
              <wp:effectExtent l="0" t="0" r="3175" b="0"/>
              <wp:wrapNone/>
              <wp:docPr id="54" name="Group 54"/>
              <wp:cNvGraphicFramePr/>
              <a:graphic xmlns:a="http://schemas.openxmlformats.org/drawingml/2006/main">
                <a:graphicData uri="http://schemas.microsoft.com/office/word/2010/wordprocessingGroup">
                  <wpg:wgp>
                    <wpg:cNvGrpSpPr/>
                    <wpg:grpSpPr>
                      <a:xfrm>
                        <a:off x="0" y="0"/>
                        <a:ext cx="2740622" cy="5490241"/>
                        <a:chOff x="0" y="0"/>
                        <a:chExt cx="2740622" cy="5490241"/>
                      </a:xfrm>
                    </wpg:grpSpPr>
                    <wpg:grpSp>
                      <wpg:cNvPr id="56" name="Group 56"/>
                      <wpg:cNvGrpSpPr/>
                      <wpg:grpSpPr>
                        <a:xfrm>
                          <a:off x="0" y="0"/>
                          <a:ext cx="2740622" cy="5490241"/>
                          <a:chOff x="0" y="0"/>
                          <a:chExt cx="3407471" cy="6773533"/>
                        </a:xfrm>
                        <a:solidFill>
                          <a:srgbClr val="84B700"/>
                        </a:solidFill>
                      </wpg:grpSpPr>
                      <pic:pic xmlns:pic="http://schemas.openxmlformats.org/drawingml/2006/picture">
                        <pic:nvPicPr>
                          <pic:cNvPr id="57" name="Picture 57"/>
                          <pic:cNvPicPr preferRelativeResize="0">
                            <a:picLocks/>
                          </pic:cNvPicPr>
                        </pic:nvPicPr>
                        <pic:blipFill>
                          <a:blip r:embed="rId3" cstate="print">
                            <a:extLst>
                              <a:ext uri="{28A0092B-C50C-407E-A947-70E740481C1C}">
                                <a14:useLocalDpi xmlns:a14="http://schemas.microsoft.com/office/drawing/2010/main" val="0"/>
                              </a:ext>
                            </a:extLst>
                          </a:blip>
                          <a:stretch>
                            <a:fillRect/>
                          </a:stretch>
                        </pic:blipFill>
                        <pic:spPr>
                          <a:xfrm>
                            <a:off x="12221" y="5116866"/>
                            <a:ext cx="1906756" cy="1656667"/>
                          </a:xfrm>
                          <a:prstGeom prst="rect">
                            <a:avLst/>
                          </a:prstGeom>
                        </pic:spPr>
                      </pic:pic>
                      <pic:pic xmlns:pic="http://schemas.openxmlformats.org/drawingml/2006/picture">
                        <pic:nvPicPr>
                          <pic:cNvPr id="58" name="Picture 58"/>
                          <pic:cNvPicPr preferRelativeResize="0">
                            <a:picLocks/>
                          </pic:cNvPicPr>
                        </pic:nvPicPr>
                        <pic:blipFill>
                          <a:blip r:embed="rId4" cstate="print">
                            <a:extLst>
                              <a:ext uri="{28A0092B-C50C-407E-A947-70E740481C1C}">
                                <a14:useLocalDpi xmlns:a14="http://schemas.microsoft.com/office/drawing/2010/main" val="0"/>
                              </a:ext>
                            </a:extLst>
                          </a:blip>
                          <a:stretch>
                            <a:fillRect/>
                          </a:stretch>
                        </pic:blipFill>
                        <pic:spPr>
                          <a:xfrm>
                            <a:off x="0" y="3416191"/>
                            <a:ext cx="1906756" cy="1656667"/>
                          </a:xfrm>
                          <a:prstGeom prst="rect">
                            <a:avLst/>
                          </a:prstGeom>
                        </pic:spPr>
                      </pic:pic>
                      <wpg:grpSp>
                        <wpg:cNvPr id="59" name="Group 59"/>
                        <wpg:cNvGrpSpPr/>
                        <wpg:grpSpPr>
                          <a:xfrm>
                            <a:off x="11875" y="0"/>
                            <a:ext cx="3395596" cy="5916805"/>
                            <a:chOff x="0" y="0"/>
                            <a:chExt cx="3394782" cy="5920198"/>
                          </a:xfrm>
                          <a:grpFill/>
                        </wpg:grpSpPr>
                        <wpg:grpSp>
                          <wpg:cNvPr id="60" name="Group 60"/>
                          <wpg:cNvGrpSpPr/>
                          <wpg:grpSpPr>
                            <a:xfrm>
                              <a:off x="0" y="0"/>
                              <a:ext cx="3394782" cy="3358319"/>
                              <a:chOff x="0" y="0"/>
                              <a:chExt cx="3394782" cy="3358319"/>
                            </a:xfrm>
                            <a:grpFill/>
                          </wpg:grpSpPr>
                          <pic:pic xmlns:pic="http://schemas.openxmlformats.org/drawingml/2006/picture">
                            <pic:nvPicPr>
                              <pic:cNvPr id="61" name="Picture 6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700986"/>
                                <a:ext cx="1906513" cy="1657333"/>
                              </a:xfrm>
                              <a:prstGeom prst="rect">
                                <a:avLst/>
                              </a:prstGeom>
                            </pic:spPr>
                          </pic:pic>
                          <wpg:grpSp>
                            <wpg:cNvPr id="62" name="Group 62"/>
                            <wpg:cNvGrpSpPr/>
                            <wpg:grpSpPr>
                              <a:xfrm>
                                <a:off x="0" y="0"/>
                                <a:ext cx="3394782" cy="2499995"/>
                                <a:chOff x="0" y="0"/>
                                <a:chExt cx="3394782" cy="2499995"/>
                              </a:xfrm>
                              <a:grpFill/>
                            </wpg:grpSpPr>
                            <wps:wsp>
                              <wps:cNvPr id="63" name="Hexagon 63"/>
                              <wps:cNvSpPr/>
                              <wps:spPr>
                                <a:xfrm>
                                  <a:off x="1487242" y="844550"/>
                                  <a:ext cx="1907540" cy="1655445"/>
                                </a:xfrm>
                                <a:prstGeom prst="hexagon">
                                  <a:avLst>
                                    <a:gd name="adj" fmla="val 29199"/>
                                    <a:gd name="vf" fmla="val 11547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14F2E" w14:textId="77777777" w:rsidR="00440E04" w:rsidRPr="00105FAF" w:rsidRDefault="00440E04" w:rsidP="00BD276A">
                                    <w:pPr>
                                      <w:spacing w:after="0"/>
                                      <w:jc w:val="center"/>
                                      <w:rPr>
                                        <w:b/>
                                        <w:color w:val="FFFFFF" w:themeColor="background1"/>
                                        <w:sz w:val="44"/>
                                      </w:rPr>
                                    </w:pPr>
                                    <w:r>
                                      <w:rPr>
                                        <w:b/>
                                        <w:color w:val="FFFFFF" w:themeColor="background1"/>
                                        <w:sz w:val="9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Hexagon 64"/>
                              <wps:cNvSpPr/>
                              <wps:spPr>
                                <a:xfrm>
                                  <a:off x="0" y="0"/>
                                  <a:ext cx="1907540" cy="1655445"/>
                                </a:xfrm>
                                <a:prstGeom prst="hexagon">
                                  <a:avLst>
                                    <a:gd name="adj" fmla="val 29199"/>
                                    <a:gd name="vf" fmla="val 11547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536D7" w14:textId="77777777" w:rsidR="00440E04" w:rsidRPr="00105FAF" w:rsidRDefault="00440E04" w:rsidP="00BD276A">
                                    <w:pPr>
                                      <w:spacing w:after="0"/>
                                      <w:jc w:val="center"/>
                                      <w:rPr>
                                        <w:b/>
                                        <w:color w:val="FFFFFF" w:themeColor="background1"/>
                                        <w:sz w:val="56"/>
                                        <w:szCs w:val="80"/>
                                      </w:rPr>
                                    </w:pPr>
                                    <w:r w:rsidRPr="00105FAF">
                                      <w:rPr>
                                        <w:b/>
                                        <w:color w:val="FFFFFF" w:themeColor="background1"/>
                                        <w:sz w:val="56"/>
                                        <w:szCs w:val="80"/>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65" name="Hexagon 65"/>
                          <wps:cNvSpPr/>
                          <wps:spPr>
                            <a:xfrm>
                              <a:off x="1473879" y="4264418"/>
                              <a:ext cx="1907740" cy="1655780"/>
                            </a:xfrm>
                            <a:prstGeom prst="hexagon">
                              <a:avLst>
                                <a:gd name="adj" fmla="val 29199"/>
                                <a:gd name="vf" fmla="val 115470"/>
                              </a:avLst>
                            </a:prstGeom>
                            <a:solidFill>
                              <a:srgbClr val="84B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D898C" w14:textId="77777777" w:rsidR="00440E04" w:rsidRPr="00A92DC9" w:rsidRDefault="00440E04" w:rsidP="00BD276A">
                                <w:pPr>
                                  <w:spacing w:after="0"/>
                                  <w:jc w:val="center"/>
                                  <w:rPr>
                                    <w:rFonts w:ascii="Arial Narrow" w:hAnsi="Arial Narrow"/>
                                    <w:b/>
                                    <w:color w:val="FFFFFF" w:themeColor="background1"/>
                                    <w:position w:val="-26"/>
                                    <w:sz w:val="40"/>
                                    <w:szCs w:val="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66" name="Hexagon 66"/>
                      <wps:cNvSpPr/>
                      <wps:spPr>
                        <a:xfrm>
                          <a:off x="1194099" y="2065469"/>
                          <a:ext cx="1534644" cy="1341312"/>
                        </a:xfrm>
                        <a:prstGeom prst="hexagon">
                          <a:avLst>
                            <a:gd name="adj" fmla="val 29199"/>
                            <a:gd name="vf" fmla="val 115470"/>
                          </a:avLst>
                        </a:prstGeom>
                        <a:solidFill>
                          <a:srgbClr val="84B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FEBFE" w14:textId="77777777" w:rsidR="00440E04" w:rsidRPr="008D3DF9" w:rsidRDefault="00440E04" w:rsidP="0086372E">
                            <w:pPr>
                              <w:spacing w:after="0"/>
                              <w:jc w:val="center"/>
                              <w:rPr>
                                <w:rFonts w:ascii="Arial Narrow" w:hAnsi="Arial Narrow"/>
                                <w:b/>
                                <w:color w:val="FFFFFF" w:themeColor="background1"/>
                                <w:position w:val="-26"/>
                                <w:sz w:val="48"/>
                                <w:szCs w:val="80"/>
                              </w:rPr>
                            </w:pPr>
                            <w:r w:rsidRPr="008D3DF9">
                              <w:rPr>
                                <w:rFonts w:ascii="Arial Narrow" w:hAnsi="Arial Narrow"/>
                                <w:b/>
                                <w:color w:val="FFFFFF" w:themeColor="background1"/>
                                <w:position w:val="-26"/>
                                <w:sz w:val="48"/>
                                <w:szCs w:val="80"/>
                              </w:rPr>
                              <w:t>Science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CB9828" id="Group 54" o:spid="_x0000_s1146" style="position:absolute;margin-left:813.2pt;margin-top:175.55pt;width:215.8pt;height:432.3pt;z-index:251671558;mso-position-horizontal-relative:text;mso-position-vertical-relative:text" coordsize="27406,5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">
              <v:group id="Group 56" o:spid="_x0000_s1147" style="position:absolute;width:27406;height:54902" coordsize="34074,6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148" type="#_x0000_t75" style="position:absolute;left:122;top:51168;width:19067;height:165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">
                  <v:imagedata r:id="rId6" o:title=""/>
                  <o:lock v:ext="edit" aspectratio="f"/>
                </v:shape>
                <v:shape id="Picture 58" o:spid="_x0000_s1149" type="#_x0000_t75" style="position:absolute;top:34161;width:19067;height:165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">
                  <v:imagedata r:id="rId7" o:title=""/>
                  <o:lock v:ext="edit" aspectratio="f"/>
                </v:shape>
                <v:group id="Group 59" o:spid="_x0000_s1150" style="position:absolute;left:118;width:33956;height:59168" coordsize="33947,5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151" style="position:absolute;width:33947;height:33583" coordsize="33947,3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61" o:spid="_x0000_s1152" type="#_x0000_t75" style="position:absolute;top:17009;width:19065;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">
                      <v:imagedata r:id="rId8" o:title=""/>
                    </v:shape>
                    <v:group id="Group 62" o:spid="_x0000_s1153" style="position:absolute;width:33947;height:24999" coordsize="33947,2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3" o:spid="_x0000_s1154" type="#_x0000_t9" style="position:absolute;left:14872;top:8445;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" adj="5473" filled="f" stroked="f" strokeweight="2pt">
                        <v:textbox inset="0,0,0,0">
                          <w:txbxContent>
                            <w:p w14:paraId="33014F2E" w14:textId="77777777" w:rsidR="00440E04" w:rsidRPr="00105FAF" w:rsidRDefault="00440E04" w:rsidP="00BD276A">
                              <w:pPr>
                                <w:spacing w:after="0"/>
                                <w:jc w:val="center"/>
                                <w:rPr>
                                  <w:b/>
                                  <w:color w:val="FFFFFF" w:themeColor="background1"/>
                                  <w:sz w:val="44"/>
                                </w:rPr>
                              </w:pPr>
                              <w:r>
                                <w:rPr>
                                  <w:b/>
                                  <w:color w:val="FFFFFF" w:themeColor="background1"/>
                                  <w:sz w:val="96"/>
                                </w:rPr>
                                <w:t>8</w:t>
                              </w:r>
                            </w:p>
                          </w:txbxContent>
                        </v:textbox>
                      </v:shape>
                      <v:shape id="Hexagon 64" o:spid="_x0000_s1155" type="#_x0000_t9" style="position:absolute;width:19075;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" adj="5473" filled="f" stroked="f" strokeweight="2pt">
                        <v:textbox inset="0,0,0,0">
                          <w:txbxContent>
                            <w:p w14:paraId="54A536D7" w14:textId="77777777" w:rsidR="00440E04" w:rsidRPr="00105FAF" w:rsidRDefault="00440E04" w:rsidP="00BD276A">
                              <w:pPr>
                                <w:spacing w:after="0"/>
                                <w:jc w:val="center"/>
                                <w:rPr>
                                  <w:b/>
                                  <w:color w:val="FFFFFF" w:themeColor="background1"/>
                                  <w:sz w:val="56"/>
                                  <w:szCs w:val="80"/>
                                </w:rPr>
                              </w:pPr>
                              <w:r w:rsidRPr="00105FAF">
                                <w:rPr>
                                  <w:b/>
                                  <w:color w:val="FFFFFF" w:themeColor="background1"/>
                                  <w:sz w:val="56"/>
                                  <w:szCs w:val="80"/>
                                </w:rPr>
                                <w:t>Year</w:t>
                              </w:r>
                            </w:p>
                          </w:txbxContent>
                        </v:textbox>
                      </v:shape>
                    </v:group>
                  </v:group>
                  <v:shape id="Hexagon 65" o:spid="_x0000_s1156" type="#_x0000_t9" style="position:absolute;left:14738;top:42644;width:19078;height:16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" adj="5474" fillcolor="#84b700" stroked="f" strokeweight="2pt">
                    <v:textbox inset="0,0,0,0">
                      <w:txbxContent>
                        <w:p w14:paraId="665D898C" w14:textId="77777777" w:rsidR="00440E04" w:rsidRPr="00A92DC9" w:rsidRDefault="00440E04" w:rsidP="00BD276A">
                          <w:pPr>
                            <w:spacing w:after="0"/>
                            <w:jc w:val="center"/>
                            <w:rPr>
                              <w:rFonts w:ascii="Arial Narrow" w:hAnsi="Arial Narrow"/>
                              <w:b/>
                              <w:color w:val="FFFFFF" w:themeColor="background1"/>
                              <w:position w:val="-26"/>
                              <w:sz w:val="40"/>
                              <w:szCs w:val="80"/>
                            </w:rPr>
                          </w:pPr>
                        </w:p>
                      </w:txbxContent>
                    </v:textbox>
                  </v:shape>
                </v:group>
              </v:group>
              <v:shape id="Hexagon 66" o:spid="_x0000_s1157" type="#_x0000_t9" style="position:absolute;left:11940;top:20654;width:15347;height:1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" adj="5512" fillcolor="#84b700" stroked="f" strokeweight="2pt">
                <v:textbox inset="0,0,0,0">
                  <w:txbxContent>
                    <w:p w14:paraId="21AFEBFE" w14:textId="77777777" w:rsidR="00440E04" w:rsidRPr="008D3DF9" w:rsidRDefault="00440E04" w:rsidP="0086372E">
                      <w:pPr>
                        <w:spacing w:after="0"/>
                        <w:jc w:val="center"/>
                        <w:rPr>
                          <w:rFonts w:ascii="Arial Narrow" w:hAnsi="Arial Narrow"/>
                          <w:b/>
                          <w:color w:val="FFFFFF" w:themeColor="background1"/>
                          <w:position w:val="-26"/>
                          <w:sz w:val="48"/>
                          <w:szCs w:val="80"/>
                        </w:rPr>
                      </w:pPr>
                      <w:r w:rsidRPr="008D3DF9">
                        <w:rPr>
                          <w:rFonts w:ascii="Arial Narrow" w:hAnsi="Arial Narrow"/>
                          <w:b/>
                          <w:color w:val="FFFFFF" w:themeColor="background1"/>
                          <w:position w:val="-26"/>
                          <w:sz w:val="48"/>
                          <w:szCs w:val="80"/>
                        </w:rPr>
                        <w:t>Science</w:t>
                      </w:r>
                    </w:p>
                  </w:txbxContent>
                </v:textbox>
              </v:shape>
            </v:group>
          </w:pict>
        </mc:Fallback>
      </mc:AlternateContent>
    </w:r>
    <w:r>
      <w:rPr>
        <w:noProof/>
        <w:lang w:eastAsia="en-AU"/>
      </w:rPr>
      <w:drawing>
        <wp:anchor distT="0" distB="0" distL="114300" distR="114300" simplePos="0" relativeHeight="251670534" behindDoc="0" locked="0" layoutInCell="1" allowOverlap="1" wp14:anchorId="1B83704B" wp14:editId="1C77A1C6">
          <wp:simplePos x="0" y="0"/>
          <wp:positionH relativeFrom="column">
            <wp:posOffset>3810</wp:posOffset>
          </wp:positionH>
          <wp:positionV relativeFrom="paragraph">
            <wp:posOffset>-52175</wp:posOffset>
          </wp:positionV>
          <wp:extent cx="2930485" cy="432000"/>
          <wp:effectExtent l="0" t="0" r="381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9">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3485E912" wp14:editId="104B1D9A">
              <wp:extent cx="6120362" cy="407035"/>
              <wp:effectExtent l="0" t="0" r="0" b="31115"/>
              <wp:docPr id="67" name="Group 67"/>
              <wp:cNvGraphicFramePr/>
              <a:graphic xmlns:a="http://schemas.openxmlformats.org/drawingml/2006/main">
                <a:graphicData uri="http://schemas.microsoft.com/office/word/2010/wordprocessingGroup">
                  <wpg:wgp>
                    <wpg:cNvGrpSpPr/>
                    <wpg:grpSpPr>
                      <a:xfrm>
                        <a:off x="0" y="0"/>
                        <a:ext cx="6120362" cy="407035"/>
                        <a:chOff x="-98011" y="679255"/>
                        <a:chExt cx="9856929" cy="1622659"/>
                      </a:xfrm>
                    </wpg:grpSpPr>
                    <wps:wsp>
                      <wps:cNvPr id="68" name="Straight Connector 68"/>
                      <wps:cNvCnPr/>
                      <wps:spPr>
                        <a:xfrm flipH="1">
                          <a:off x="-98011" y="2259732"/>
                          <a:ext cx="7868298" cy="42182"/>
                        </a:xfrm>
                        <a:prstGeom prst="line">
                          <a:avLst/>
                        </a:prstGeom>
                        <a:ln w="3175">
                          <a:solidFill>
                            <a:srgbClr val="84B700"/>
                          </a:solidFill>
                        </a:ln>
                      </wps:spPr>
                      <wps:style>
                        <a:lnRef idx="1">
                          <a:schemeClr val="accent2"/>
                        </a:lnRef>
                        <a:fillRef idx="0">
                          <a:schemeClr val="accent2"/>
                        </a:fillRef>
                        <a:effectRef idx="0">
                          <a:schemeClr val="accent2"/>
                        </a:effectRef>
                        <a:fontRef idx="minor">
                          <a:schemeClr val="tx1"/>
                        </a:fontRef>
                      </wps:style>
                      <wps:bodyPr/>
                    </wps:wsp>
                    <wps:wsp>
                      <wps:cNvPr id="69" name="Hexagon 69"/>
                      <wps:cNvSpPr/>
                      <wps:spPr>
                        <a:xfrm>
                          <a:off x="7610665" y="679255"/>
                          <a:ext cx="2148253" cy="1580477"/>
                        </a:xfrm>
                        <a:prstGeom prst="hexagon">
                          <a:avLst/>
                        </a:prstGeom>
                        <a:solidFill>
                          <a:srgbClr val="84B7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1A04997" w14:textId="77777777" w:rsidR="00440E04" w:rsidRPr="001236DF" w:rsidRDefault="00440E04" w:rsidP="00E31E70">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85E912" id="Group 67" o:spid="_x0000_s1158" style="width:481.9pt;height:32.05pt;mso-position-horizontal-relative:char;mso-position-vertical-relative:line" coordorigin="-980,6792" coordsize="98569,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">
              <v:line id="Straight Connector 68" o:spid="_x0000_s1159" style="position:absolute;flip:x;visibility:visible;mso-wrap-style:square" from="-980,22597" to="77702,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" strokecolor="#84b700" strokeweight=".25pt"/>
              <v:shape id="Hexagon 69" o:spid="_x0000_s1160" type="#_x0000_t9" style="position:absolute;left:76106;top:6792;width:21483;height:1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" adj="3973" fillcolor="#84b700" stroked="f" strokeweight="2pt">
                <v:textbox style="mso-fit-shape-to-text:t" inset="0,0,0,0">
                  <w:txbxContent>
                    <w:p w14:paraId="31A04997" w14:textId="77777777" w:rsidR="00440E04" w:rsidRPr="001236DF" w:rsidRDefault="00440E04" w:rsidP="00E31E70">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872"/>
    <w:multiLevelType w:val="hybridMultilevel"/>
    <w:tmpl w:val="EDE85F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4A4DCE"/>
    <w:multiLevelType w:val="hybridMultilevel"/>
    <w:tmpl w:val="47F8883A"/>
    <w:lvl w:ilvl="0" w:tplc="0C090001">
      <w:start w:val="1"/>
      <w:numFmt w:val="bullet"/>
      <w:lvlText w:val=""/>
      <w:lvlJc w:val="left"/>
      <w:pPr>
        <w:ind w:left="1080" w:hanging="360"/>
      </w:pPr>
      <w:rPr>
        <w:rFonts w:ascii="Symbol" w:hAnsi="Symbol" w:hint="default"/>
      </w:rPr>
    </w:lvl>
    <w:lvl w:ilvl="1" w:tplc="7B585574">
      <w:start w:val="1"/>
      <w:numFmt w:val="bullet"/>
      <w:lvlText w:val=""/>
      <w:lvlJc w:val="left"/>
      <w:pPr>
        <w:ind w:left="1800" w:hanging="360"/>
      </w:pPr>
      <w:rPr>
        <w:rFonts w:ascii="Symbol" w:hAnsi="Symbol" w:hint="default"/>
        <w:color w:val="auto"/>
        <w:sz w:val="24"/>
        <w:szCs w:val="24"/>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963142"/>
    <w:multiLevelType w:val="hybridMultilevel"/>
    <w:tmpl w:val="CAC0CA4E"/>
    <w:lvl w:ilvl="0" w:tplc="3AAC3414">
      <w:start w:val="1"/>
      <w:numFmt w:val="decimal"/>
      <w:lvlText w:val="%1."/>
      <w:lvlJc w:val="left"/>
      <w:pPr>
        <w:ind w:left="720" w:hanging="360"/>
      </w:pPr>
      <w:rPr>
        <w:rFonts w:hint="default"/>
        <w:b w:val="0"/>
        <w:bCs/>
        <w:i w:val="0"/>
        <w:color w:val="000000" w:themeColor="text1"/>
        <w:sz w:val="22"/>
        <w:szCs w:val="22"/>
      </w:rPr>
    </w:lvl>
    <w:lvl w:ilvl="1" w:tplc="7B585574">
      <w:start w:val="1"/>
      <w:numFmt w:val="bullet"/>
      <w:lvlText w:val=""/>
      <w:lvlJc w:val="left"/>
      <w:pPr>
        <w:ind w:left="720" w:hanging="360"/>
      </w:pPr>
      <w:rPr>
        <w:rFonts w:ascii="Symbol" w:hAnsi="Symbol" w:hint="default"/>
        <w:color w:val="auto"/>
        <w:sz w:val="24"/>
        <w:szCs w:val="24"/>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44760"/>
    <w:multiLevelType w:val="hybridMultilevel"/>
    <w:tmpl w:val="EEEC76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3502F9"/>
    <w:multiLevelType w:val="hybridMultilevel"/>
    <w:tmpl w:val="5F84DC46"/>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15218"/>
    <w:multiLevelType w:val="hybridMultilevel"/>
    <w:tmpl w:val="262007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22581D"/>
    <w:multiLevelType w:val="hybridMultilevel"/>
    <w:tmpl w:val="270C4508"/>
    <w:lvl w:ilvl="0" w:tplc="69BCA728">
      <w:start w:val="1"/>
      <w:numFmt w:val="decimal"/>
      <w:lvlText w:val="%1."/>
      <w:lvlJc w:val="left"/>
      <w:pPr>
        <w:ind w:left="720" w:hanging="360"/>
      </w:pPr>
      <w:rPr>
        <w:color w:val="000000" w:themeColor="text1"/>
      </w:rPr>
    </w:lvl>
    <w:lvl w:ilvl="1" w:tplc="0C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5903F1"/>
    <w:multiLevelType w:val="hybridMultilevel"/>
    <w:tmpl w:val="B90445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5B59FB"/>
    <w:multiLevelType w:val="multilevel"/>
    <w:tmpl w:val="E624745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B754317"/>
    <w:multiLevelType w:val="multilevel"/>
    <w:tmpl w:val="8C6450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A85CE8"/>
    <w:multiLevelType w:val="hybridMultilevel"/>
    <w:tmpl w:val="D8140382"/>
    <w:lvl w:ilvl="0" w:tplc="0C090001">
      <w:start w:val="1"/>
      <w:numFmt w:val="bullet"/>
      <w:lvlText w:val=""/>
      <w:lvlJc w:val="left"/>
      <w:pPr>
        <w:ind w:left="720" w:hanging="360"/>
      </w:pPr>
      <w:rPr>
        <w:rFonts w:ascii="Symbol" w:hAnsi="Symbol" w:hint="default"/>
        <w:color w:val="000000" w:themeColor="text1"/>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0098F"/>
    <w:multiLevelType w:val="hybridMultilevel"/>
    <w:tmpl w:val="B0CAE622"/>
    <w:lvl w:ilvl="0" w:tplc="0C090001">
      <w:start w:val="1"/>
      <w:numFmt w:val="bullet"/>
      <w:lvlText w:val=""/>
      <w:lvlJc w:val="left"/>
      <w:pPr>
        <w:ind w:left="720" w:hanging="360"/>
      </w:pPr>
      <w:rPr>
        <w:rFonts w:ascii="Symbol" w:hAnsi="Symbol" w:hint="default"/>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C35B74"/>
    <w:multiLevelType w:val="hybridMultilevel"/>
    <w:tmpl w:val="575A77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01628C"/>
    <w:multiLevelType w:val="hybridMultilevel"/>
    <w:tmpl w:val="CC520D7A"/>
    <w:lvl w:ilvl="0" w:tplc="0C090001">
      <w:start w:val="1"/>
      <w:numFmt w:val="bullet"/>
      <w:lvlText w:val=""/>
      <w:lvlJc w:val="left"/>
      <w:pPr>
        <w:ind w:left="720" w:hanging="360"/>
      </w:pPr>
      <w:rPr>
        <w:rFonts w:ascii="Symbol" w:hAnsi="Symbol" w:hint="default"/>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D949A6"/>
    <w:multiLevelType w:val="hybridMultilevel"/>
    <w:tmpl w:val="704687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ADD56DD"/>
    <w:multiLevelType w:val="hybridMultilevel"/>
    <w:tmpl w:val="6A06CA2C"/>
    <w:lvl w:ilvl="0" w:tplc="0C090001">
      <w:start w:val="1"/>
      <w:numFmt w:val="bullet"/>
      <w:lvlText w:val=""/>
      <w:lvlJc w:val="left"/>
      <w:pPr>
        <w:ind w:left="1080" w:hanging="360"/>
      </w:pPr>
      <w:rPr>
        <w:rFonts w:ascii="Symbol" w:hAnsi="Symbol" w:hint="default"/>
      </w:rPr>
    </w:lvl>
    <w:lvl w:ilvl="1" w:tplc="7B585574">
      <w:start w:val="1"/>
      <w:numFmt w:val="bullet"/>
      <w:lvlText w:val=""/>
      <w:lvlJc w:val="left"/>
      <w:pPr>
        <w:ind w:left="1800" w:hanging="360"/>
      </w:pPr>
      <w:rPr>
        <w:rFonts w:ascii="Symbol" w:hAnsi="Symbol" w:hint="default"/>
        <w:color w:val="auto"/>
        <w:sz w:val="24"/>
        <w:szCs w:val="24"/>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AF61540"/>
    <w:multiLevelType w:val="hybridMultilevel"/>
    <w:tmpl w:val="ED043484"/>
    <w:lvl w:ilvl="0" w:tplc="69BCA728">
      <w:start w:val="1"/>
      <w:numFmt w:val="decimal"/>
      <w:lvlText w:val="%1."/>
      <w:lvlJc w:val="left"/>
      <w:pPr>
        <w:ind w:left="720" w:hanging="360"/>
      </w:pPr>
      <w:rPr>
        <w:color w:val="000000" w:themeColor="text1"/>
      </w:rPr>
    </w:lvl>
    <w:lvl w:ilvl="1" w:tplc="0C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A24B0C"/>
    <w:multiLevelType w:val="multilevel"/>
    <w:tmpl w:val="8C64506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BE01C25"/>
    <w:multiLevelType w:val="hybridMultilevel"/>
    <w:tmpl w:val="32680EE6"/>
    <w:lvl w:ilvl="0" w:tplc="9026A494">
      <w:numFmt w:val="bullet"/>
      <w:lvlText w:val="-"/>
      <w:lvlJc w:val="left"/>
      <w:pPr>
        <w:ind w:left="720" w:hanging="360"/>
      </w:pPr>
      <w:rPr>
        <w:rFonts w:ascii="Arial" w:eastAsia="Times New Roman" w:hAnsi="Arial" w:cs="Arial" w:hint="default"/>
        <w:color w:val="505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F009E4"/>
    <w:multiLevelType w:val="hybridMultilevel"/>
    <w:tmpl w:val="7DCA4F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E670347"/>
    <w:multiLevelType w:val="hybridMultilevel"/>
    <w:tmpl w:val="B19083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F430ED8"/>
    <w:multiLevelType w:val="multilevel"/>
    <w:tmpl w:val="8C64506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1BF5554"/>
    <w:multiLevelType w:val="hybridMultilevel"/>
    <w:tmpl w:val="62BE98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5E7268"/>
    <w:multiLevelType w:val="hybridMultilevel"/>
    <w:tmpl w:val="A246FEBE"/>
    <w:lvl w:ilvl="0" w:tplc="69BCA728">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A748A1"/>
    <w:multiLevelType w:val="hybridMultilevel"/>
    <w:tmpl w:val="359E3E0A"/>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595582"/>
    <w:multiLevelType w:val="multilevel"/>
    <w:tmpl w:val="8C6450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75196F"/>
    <w:multiLevelType w:val="hybridMultilevel"/>
    <w:tmpl w:val="D1D44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7F1ED9"/>
    <w:multiLevelType w:val="hybridMultilevel"/>
    <w:tmpl w:val="4FDAE49C"/>
    <w:lvl w:ilvl="0" w:tplc="69BCA728">
      <w:start w:val="1"/>
      <w:numFmt w:val="decimal"/>
      <w:lvlText w:val="%1."/>
      <w:lvlJc w:val="left"/>
      <w:pPr>
        <w:ind w:left="720" w:hanging="360"/>
      </w:pPr>
      <w:rPr>
        <w:color w:val="000000" w:themeColor="text1"/>
      </w:rPr>
    </w:lvl>
    <w:lvl w:ilvl="1" w:tplc="0C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70B0F7B"/>
    <w:multiLevelType w:val="hybridMultilevel"/>
    <w:tmpl w:val="77348B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0F21FF"/>
    <w:multiLevelType w:val="hybridMultilevel"/>
    <w:tmpl w:val="E9E21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D97550"/>
    <w:multiLevelType w:val="hybridMultilevel"/>
    <w:tmpl w:val="BB0434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8F21043"/>
    <w:multiLevelType w:val="hybridMultilevel"/>
    <w:tmpl w:val="22B61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9205E22"/>
    <w:multiLevelType w:val="hybridMultilevel"/>
    <w:tmpl w:val="101C6350"/>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C01260"/>
    <w:multiLevelType w:val="hybridMultilevel"/>
    <w:tmpl w:val="5352E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C55025"/>
    <w:multiLevelType w:val="multilevel"/>
    <w:tmpl w:val="8C64506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2FEA50C7"/>
    <w:multiLevelType w:val="hybridMultilevel"/>
    <w:tmpl w:val="36DAD71A"/>
    <w:lvl w:ilvl="0" w:tplc="69BCA728">
      <w:start w:val="1"/>
      <w:numFmt w:val="decimal"/>
      <w:lvlText w:val="%1."/>
      <w:lvlJc w:val="left"/>
      <w:pPr>
        <w:ind w:left="720" w:hanging="360"/>
      </w:pPr>
      <w:rPr>
        <w:color w:val="000000" w:themeColor="text1"/>
      </w:rPr>
    </w:lvl>
    <w:lvl w:ilvl="1" w:tplc="0C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16F2952"/>
    <w:multiLevelType w:val="hybridMultilevel"/>
    <w:tmpl w:val="8EC22054"/>
    <w:lvl w:ilvl="0" w:tplc="B6AC8B60">
      <w:start w:val="1"/>
      <w:numFmt w:val="decimal"/>
      <w:lvlText w:val="%1."/>
      <w:lvlJc w:val="left"/>
      <w:pPr>
        <w:ind w:left="720" w:hanging="360"/>
      </w:pPr>
      <w:rPr>
        <w:i w:val="0"/>
        <w:color w:val="000000" w:themeColor="text1"/>
      </w:rPr>
    </w:lvl>
    <w:lvl w:ilvl="1" w:tplc="7B585574">
      <w:start w:val="1"/>
      <w:numFmt w:val="bullet"/>
      <w:lvlText w:val=""/>
      <w:lvlJc w:val="left"/>
      <w:pPr>
        <w:ind w:left="720" w:hanging="360"/>
      </w:pPr>
      <w:rPr>
        <w:rFonts w:ascii="Symbol" w:hAnsi="Symbol" w:hint="default"/>
        <w:color w:val="auto"/>
        <w:sz w:val="24"/>
        <w:szCs w:val="24"/>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4E6818"/>
    <w:multiLevelType w:val="hybridMultilevel"/>
    <w:tmpl w:val="3DBA55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46426F7"/>
    <w:multiLevelType w:val="hybridMultilevel"/>
    <w:tmpl w:val="F5C2AF0E"/>
    <w:lvl w:ilvl="0" w:tplc="0C090001">
      <w:start w:val="1"/>
      <w:numFmt w:val="bullet"/>
      <w:lvlText w:val=""/>
      <w:lvlJc w:val="left"/>
      <w:pPr>
        <w:ind w:left="720" w:hanging="360"/>
      </w:pPr>
      <w:rPr>
        <w:rFonts w:ascii="Symbol" w:hAnsi="Symbol" w:hint="default"/>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7644CC"/>
    <w:multiLevelType w:val="hybridMultilevel"/>
    <w:tmpl w:val="D744DB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47F39D4"/>
    <w:multiLevelType w:val="hybridMultilevel"/>
    <w:tmpl w:val="762E56B2"/>
    <w:lvl w:ilvl="0" w:tplc="0809000F">
      <w:start w:val="1"/>
      <w:numFmt w:val="decimal"/>
      <w:lvlText w:val="%1."/>
      <w:lvlJc w:val="left"/>
      <w:pPr>
        <w:ind w:left="720" w:hanging="360"/>
      </w:p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3F043D"/>
    <w:multiLevelType w:val="hybridMultilevel"/>
    <w:tmpl w:val="69E85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8EA3A29"/>
    <w:multiLevelType w:val="hybridMultilevel"/>
    <w:tmpl w:val="0DD62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8FA7D6F"/>
    <w:multiLevelType w:val="hybridMultilevel"/>
    <w:tmpl w:val="C3F88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9F107D9"/>
    <w:multiLevelType w:val="hybridMultilevel"/>
    <w:tmpl w:val="95CE7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B0902A6"/>
    <w:multiLevelType w:val="hybridMultilevel"/>
    <w:tmpl w:val="7D408040"/>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B917211"/>
    <w:multiLevelType w:val="hybridMultilevel"/>
    <w:tmpl w:val="955EBBE4"/>
    <w:lvl w:ilvl="0" w:tplc="69BCA728">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CC05FC9"/>
    <w:multiLevelType w:val="hybridMultilevel"/>
    <w:tmpl w:val="B9D80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D8305E1"/>
    <w:multiLevelType w:val="multilevel"/>
    <w:tmpl w:val="D058622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41342C19"/>
    <w:multiLevelType w:val="hybridMultilevel"/>
    <w:tmpl w:val="C2165D9A"/>
    <w:lvl w:ilvl="0" w:tplc="92B238D8">
      <w:start w:val="1"/>
      <w:numFmt w:val="decimal"/>
      <w:lvlText w:val="%1."/>
      <w:lvlJc w:val="left"/>
      <w:pPr>
        <w:ind w:left="360" w:hanging="360"/>
      </w:pPr>
      <w:rPr>
        <w:rFonts w:hint="default"/>
        <w:i w:val="0"/>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1A0635C"/>
    <w:multiLevelType w:val="hybridMultilevel"/>
    <w:tmpl w:val="3F52984E"/>
    <w:lvl w:ilvl="0" w:tplc="69BCA728">
      <w:start w:val="1"/>
      <w:numFmt w:val="decimal"/>
      <w:lvlText w:val="%1."/>
      <w:lvlJc w:val="left"/>
      <w:pPr>
        <w:ind w:left="360" w:hanging="360"/>
      </w:pPr>
      <w:rPr>
        <w:color w:val="000000" w:themeColor="text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4F11E27"/>
    <w:multiLevelType w:val="hybridMultilevel"/>
    <w:tmpl w:val="0A7EE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3E3FCE"/>
    <w:multiLevelType w:val="hybridMultilevel"/>
    <w:tmpl w:val="F2984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BE551E6"/>
    <w:multiLevelType w:val="multilevel"/>
    <w:tmpl w:val="5B2E6A9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C4065C0"/>
    <w:multiLevelType w:val="hybridMultilevel"/>
    <w:tmpl w:val="6BCA9AD8"/>
    <w:lvl w:ilvl="0" w:tplc="0C090001">
      <w:start w:val="1"/>
      <w:numFmt w:val="bullet"/>
      <w:lvlText w:val=""/>
      <w:lvlJc w:val="left"/>
      <w:pPr>
        <w:ind w:left="720" w:hanging="360"/>
      </w:pPr>
      <w:rPr>
        <w:rFonts w:ascii="Symbol" w:hAnsi="Symbol" w:hint="default"/>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CDD735B"/>
    <w:multiLevelType w:val="hybridMultilevel"/>
    <w:tmpl w:val="977C1264"/>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0C60E31"/>
    <w:multiLevelType w:val="hybridMultilevel"/>
    <w:tmpl w:val="350EB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16C5284"/>
    <w:multiLevelType w:val="hybridMultilevel"/>
    <w:tmpl w:val="B78CFF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33C6DFA"/>
    <w:multiLevelType w:val="hybridMultilevel"/>
    <w:tmpl w:val="A246C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9E331A3"/>
    <w:multiLevelType w:val="multilevel"/>
    <w:tmpl w:val="8C64506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5AB468E1"/>
    <w:multiLevelType w:val="hybridMultilevel"/>
    <w:tmpl w:val="D41CB0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B4F1CF8"/>
    <w:multiLevelType w:val="hybridMultilevel"/>
    <w:tmpl w:val="054A4CCE"/>
    <w:lvl w:ilvl="0" w:tplc="0C090003">
      <w:start w:val="1"/>
      <w:numFmt w:val="bullet"/>
      <w:lvlText w:val="o"/>
      <w:lvlJc w:val="left"/>
      <w:pPr>
        <w:ind w:left="1080" w:hanging="360"/>
      </w:pPr>
      <w:rPr>
        <w:rFonts w:ascii="Courier New" w:hAnsi="Courier New" w:cs="Courier New" w:hint="default"/>
        <w:color w:val="auto"/>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F604005"/>
    <w:multiLevelType w:val="hybridMultilevel"/>
    <w:tmpl w:val="637293B0"/>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2F6757"/>
    <w:multiLevelType w:val="hybridMultilevel"/>
    <w:tmpl w:val="E9E6C80A"/>
    <w:lvl w:ilvl="0" w:tplc="35042358">
      <w:start w:val="1"/>
      <w:numFmt w:val="decimal"/>
      <w:lvlText w:val="%1."/>
      <w:lvlJc w:val="left"/>
      <w:pPr>
        <w:ind w:left="720" w:hanging="360"/>
      </w:pPr>
      <w:rPr>
        <w:color w:val="000000" w:themeColor="text1"/>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39D412C"/>
    <w:multiLevelType w:val="hybridMultilevel"/>
    <w:tmpl w:val="F9943166"/>
    <w:lvl w:ilvl="0" w:tplc="0C090001">
      <w:start w:val="1"/>
      <w:numFmt w:val="bullet"/>
      <w:lvlText w:val=""/>
      <w:lvlJc w:val="left"/>
      <w:pPr>
        <w:ind w:left="720" w:hanging="360"/>
      </w:pPr>
      <w:rPr>
        <w:rFonts w:ascii="Symbol" w:hAnsi="Symbol" w:hint="default"/>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2C0D4A"/>
    <w:multiLevelType w:val="hybridMultilevel"/>
    <w:tmpl w:val="005C3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9A033E"/>
    <w:multiLevelType w:val="hybridMultilevel"/>
    <w:tmpl w:val="BD38B27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F876DA"/>
    <w:multiLevelType w:val="hybridMultilevel"/>
    <w:tmpl w:val="E97250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67C65D7C"/>
    <w:multiLevelType w:val="hybridMultilevel"/>
    <w:tmpl w:val="550AB1EC"/>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DA6EF7"/>
    <w:multiLevelType w:val="hybridMultilevel"/>
    <w:tmpl w:val="082A7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E9A6697"/>
    <w:multiLevelType w:val="hybridMultilevel"/>
    <w:tmpl w:val="1D70BF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6EC70EA1"/>
    <w:multiLevelType w:val="hybridMultilevel"/>
    <w:tmpl w:val="13A29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0153477"/>
    <w:multiLevelType w:val="hybridMultilevel"/>
    <w:tmpl w:val="6C161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88B4ED7"/>
    <w:multiLevelType w:val="hybridMultilevel"/>
    <w:tmpl w:val="875E8968"/>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92A0BAF"/>
    <w:multiLevelType w:val="hybridMultilevel"/>
    <w:tmpl w:val="C9B0038E"/>
    <w:lvl w:ilvl="0" w:tplc="0C090001">
      <w:start w:val="1"/>
      <w:numFmt w:val="bullet"/>
      <w:lvlText w:val=""/>
      <w:lvlJc w:val="left"/>
      <w:pPr>
        <w:ind w:left="720" w:hanging="360"/>
      </w:pPr>
      <w:rPr>
        <w:rFonts w:ascii="Symbol" w:hAnsi="Symbol" w:hint="default"/>
        <w:color w:val="000000" w:themeColor="text1"/>
      </w:rPr>
    </w:lvl>
    <w:lvl w:ilvl="1" w:tplc="7B585574">
      <w:start w:val="1"/>
      <w:numFmt w:val="bullet"/>
      <w:lvlText w:val=""/>
      <w:lvlJc w:val="left"/>
      <w:pPr>
        <w:ind w:left="1440" w:hanging="360"/>
      </w:pPr>
      <w:rPr>
        <w:rFonts w:ascii="Symbol" w:hAnsi="Symbol" w:hint="default"/>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D434A66"/>
    <w:multiLevelType w:val="hybridMultilevel"/>
    <w:tmpl w:val="FF286A5A"/>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D6857C5"/>
    <w:multiLevelType w:val="hybridMultilevel"/>
    <w:tmpl w:val="D66EEA06"/>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D9D4078"/>
    <w:multiLevelType w:val="hybridMultilevel"/>
    <w:tmpl w:val="D3FAA9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7E392A68"/>
    <w:multiLevelType w:val="hybridMultilevel"/>
    <w:tmpl w:val="3860201A"/>
    <w:lvl w:ilvl="0" w:tplc="7B58557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F252DD"/>
    <w:multiLevelType w:val="hybridMultilevel"/>
    <w:tmpl w:val="0FD83C9A"/>
    <w:lvl w:ilvl="0" w:tplc="7B585574">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F164D71"/>
    <w:multiLevelType w:val="hybridMultilevel"/>
    <w:tmpl w:val="CCFA455C"/>
    <w:lvl w:ilvl="0" w:tplc="B52249D8">
      <w:start w:val="1"/>
      <w:numFmt w:val="decimal"/>
      <w:lvlText w:val="%1."/>
      <w:lvlJc w:val="left"/>
      <w:pPr>
        <w:ind w:left="360" w:hanging="360"/>
      </w:pPr>
      <w:rPr>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0"/>
  </w:num>
  <w:num w:numId="2">
    <w:abstractNumId w:val="71"/>
  </w:num>
  <w:num w:numId="3">
    <w:abstractNumId w:val="66"/>
  </w:num>
  <w:num w:numId="4">
    <w:abstractNumId w:val="31"/>
  </w:num>
  <w:num w:numId="5">
    <w:abstractNumId w:val="52"/>
  </w:num>
  <w:num w:numId="6">
    <w:abstractNumId w:val="56"/>
  </w:num>
  <w:num w:numId="7">
    <w:abstractNumId w:val="12"/>
  </w:num>
  <w:num w:numId="8">
    <w:abstractNumId w:val="44"/>
  </w:num>
  <w:num w:numId="9">
    <w:abstractNumId w:val="51"/>
  </w:num>
  <w:num w:numId="10">
    <w:abstractNumId w:val="58"/>
  </w:num>
  <w:num w:numId="11">
    <w:abstractNumId w:val="8"/>
  </w:num>
  <w:num w:numId="12">
    <w:abstractNumId w:val="42"/>
  </w:num>
  <w:num w:numId="13">
    <w:abstractNumId w:val="7"/>
  </w:num>
  <w:num w:numId="14">
    <w:abstractNumId w:val="5"/>
  </w:num>
  <w:num w:numId="15">
    <w:abstractNumId w:val="50"/>
  </w:num>
  <w:num w:numId="16">
    <w:abstractNumId w:val="46"/>
  </w:num>
  <w:num w:numId="17">
    <w:abstractNumId w:val="24"/>
  </w:num>
  <w:num w:numId="18">
    <w:abstractNumId w:val="23"/>
  </w:num>
  <w:num w:numId="19">
    <w:abstractNumId w:val="40"/>
  </w:num>
  <w:num w:numId="20">
    <w:abstractNumId w:val="36"/>
  </w:num>
  <w:num w:numId="21">
    <w:abstractNumId w:val="63"/>
  </w:num>
  <w:num w:numId="22">
    <w:abstractNumId w:val="49"/>
  </w:num>
  <w:num w:numId="23">
    <w:abstractNumId w:val="25"/>
  </w:num>
  <w:num w:numId="24">
    <w:abstractNumId w:val="59"/>
  </w:num>
  <w:num w:numId="25">
    <w:abstractNumId w:val="68"/>
  </w:num>
  <w:num w:numId="26">
    <w:abstractNumId w:val="78"/>
  </w:num>
  <w:num w:numId="27">
    <w:abstractNumId w:val="17"/>
  </w:num>
  <w:num w:numId="28">
    <w:abstractNumId w:val="34"/>
  </w:num>
  <w:num w:numId="29">
    <w:abstractNumId w:val="21"/>
  </w:num>
  <w:num w:numId="30">
    <w:abstractNumId w:val="9"/>
  </w:num>
  <w:num w:numId="31">
    <w:abstractNumId w:val="2"/>
  </w:num>
  <w:num w:numId="32">
    <w:abstractNumId w:val="79"/>
  </w:num>
  <w:num w:numId="33">
    <w:abstractNumId w:val="76"/>
  </w:num>
  <w:num w:numId="34">
    <w:abstractNumId w:val="73"/>
  </w:num>
  <w:num w:numId="35">
    <w:abstractNumId w:val="45"/>
  </w:num>
  <w:num w:numId="36">
    <w:abstractNumId w:val="75"/>
  </w:num>
  <w:num w:numId="37">
    <w:abstractNumId w:val="55"/>
  </w:num>
  <w:num w:numId="38">
    <w:abstractNumId w:val="4"/>
  </w:num>
  <w:num w:numId="39">
    <w:abstractNumId w:val="32"/>
  </w:num>
  <w:num w:numId="40">
    <w:abstractNumId w:val="70"/>
  </w:num>
  <w:num w:numId="41">
    <w:abstractNumId w:val="0"/>
  </w:num>
  <w:num w:numId="42">
    <w:abstractNumId w:val="62"/>
  </w:num>
  <w:num w:numId="43">
    <w:abstractNumId w:val="37"/>
  </w:num>
  <w:num w:numId="44">
    <w:abstractNumId w:val="33"/>
  </w:num>
  <w:num w:numId="45">
    <w:abstractNumId w:val="16"/>
  </w:num>
  <w:num w:numId="46">
    <w:abstractNumId w:val="27"/>
  </w:num>
  <w:num w:numId="47">
    <w:abstractNumId w:val="6"/>
  </w:num>
  <w:num w:numId="48">
    <w:abstractNumId w:val="35"/>
  </w:num>
  <w:num w:numId="49">
    <w:abstractNumId w:val="22"/>
  </w:num>
  <w:num w:numId="50">
    <w:abstractNumId w:val="3"/>
  </w:num>
  <w:num w:numId="51">
    <w:abstractNumId w:val="48"/>
  </w:num>
  <w:num w:numId="52">
    <w:abstractNumId w:val="57"/>
  </w:num>
  <w:num w:numId="53">
    <w:abstractNumId w:val="13"/>
  </w:num>
  <w:num w:numId="54">
    <w:abstractNumId w:val="54"/>
  </w:num>
  <w:num w:numId="55">
    <w:abstractNumId w:val="11"/>
  </w:num>
  <w:num w:numId="56">
    <w:abstractNumId w:val="1"/>
  </w:num>
  <w:num w:numId="57">
    <w:abstractNumId w:val="15"/>
  </w:num>
  <w:num w:numId="58">
    <w:abstractNumId w:val="26"/>
  </w:num>
  <w:num w:numId="59">
    <w:abstractNumId w:val="38"/>
  </w:num>
  <w:num w:numId="60">
    <w:abstractNumId w:val="64"/>
  </w:num>
  <w:num w:numId="61">
    <w:abstractNumId w:val="10"/>
  </w:num>
  <w:num w:numId="62">
    <w:abstractNumId w:val="74"/>
  </w:num>
  <w:num w:numId="63">
    <w:abstractNumId w:val="29"/>
  </w:num>
  <w:num w:numId="64">
    <w:abstractNumId w:val="77"/>
  </w:num>
  <w:num w:numId="65">
    <w:abstractNumId w:val="39"/>
  </w:num>
  <w:num w:numId="66">
    <w:abstractNumId w:val="67"/>
  </w:num>
  <w:num w:numId="67">
    <w:abstractNumId w:val="72"/>
  </w:num>
  <w:num w:numId="68">
    <w:abstractNumId w:val="14"/>
  </w:num>
  <w:num w:numId="69">
    <w:abstractNumId w:val="28"/>
  </w:num>
  <w:num w:numId="70">
    <w:abstractNumId w:val="19"/>
  </w:num>
  <w:num w:numId="71">
    <w:abstractNumId w:val="60"/>
  </w:num>
  <w:num w:numId="72">
    <w:abstractNumId w:val="20"/>
  </w:num>
  <w:num w:numId="73">
    <w:abstractNumId w:val="18"/>
  </w:num>
  <w:num w:numId="74">
    <w:abstractNumId w:val="30"/>
  </w:num>
  <w:num w:numId="75">
    <w:abstractNumId w:val="69"/>
  </w:num>
  <w:num w:numId="76">
    <w:abstractNumId w:val="65"/>
  </w:num>
  <w:num w:numId="77">
    <w:abstractNumId w:val="41"/>
  </w:num>
  <w:num w:numId="78">
    <w:abstractNumId w:val="53"/>
  </w:num>
  <w:num w:numId="79">
    <w:abstractNumId w:val="61"/>
  </w:num>
  <w:num w:numId="80">
    <w:abstractNumId w:val="43"/>
  </w:num>
  <w:num w:numId="81">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US" w:vendorID="64" w:dllVersion="131078" w:nlCheck="1" w:checkStyle="0"/>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2B"/>
    <w:rsid w:val="0000286E"/>
    <w:rsid w:val="0000387E"/>
    <w:rsid w:val="00004E15"/>
    <w:rsid w:val="00005488"/>
    <w:rsid w:val="00005B48"/>
    <w:rsid w:val="00006546"/>
    <w:rsid w:val="00010072"/>
    <w:rsid w:val="00010FB8"/>
    <w:rsid w:val="000122A0"/>
    <w:rsid w:val="000131C6"/>
    <w:rsid w:val="00013819"/>
    <w:rsid w:val="00013B86"/>
    <w:rsid w:val="00014B3E"/>
    <w:rsid w:val="0001511C"/>
    <w:rsid w:val="00016259"/>
    <w:rsid w:val="000175E4"/>
    <w:rsid w:val="0001761F"/>
    <w:rsid w:val="0002230F"/>
    <w:rsid w:val="00023BB8"/>
    <w:rsid w:val="000257F8"/>
    <w:rsid w:val="00025B9A"/>
    <w:rsid w:val="000269C0"/>
    <w:rsid w:val="0003090D"/>
    <w:rsid w:val="00032B5C"/>
    <w:rsid w:val="000332A4"/>
    <w:rsid w:val="00033802"/>
    <w:rsid w:val="000358B0"/>
    <w:rsid w:val="0003591A"/>
    <w:rsid w:val="00035D5F"/>
    <w:rsid w:val="0004124F"/>
    <w:rsid w:val="000419E5"/>
    <w:rsid w:val="00041E10"/>
    <w:rsid w:val="00041F85"/>
    <w:rsid w:val="00044537"/>
    <w:rsid w:val="00044C07"/>
    <w:rsid w:val="00044FCB"/>
    <w:rsid w:val="00045EDF"/>
    <w:rsid w:val="00051B92"/>
    <w:rsid w:val="00052E84"/>
    <w:rsid w:val="00054A4C"/>
    <w:rsid w:val="000553BD"/>
    <w:rsid w:val="00055D77"/>
    <w:rsid w:val="00055DD3"/>
    <w:rsid w:val="00056E32"/>
    <w:rsid w:val="00061E67"/>
    <w:rsid w:val="000623B6"/>
    <w:rsid w:val="00063A46"/>
    <w:rsid w:val="00064EAC"/>
    <w:rsid w:val="0006604E"/>
    <w:rsid w:val="00067F03"/>
    <w:rsid w:val="00070C6B"/>
    <w:rsid w:val="00071AAA"/>
    <w:rsid w:val="00071BA6"/>
    <w:rsid w:val="00071CE2"/>
    <w:rsid w:val="0007441D"/>
    <w:rsid w:val="00074F6C"/>
    <w:rsid w:val="00074FB8"/>
    <w:rsid w:val="0007584B"/>
    <w:rsid w:val="00076329"/>
    <w:rsid w:val="0007746E"/>
    <w:rsid w:val="00077756"/>
    <w:rsid w:val="000839C3"/>
    <w:rsid w:val="0009014E"/>
    <w:rsid w:val="000927CC"/>
    <w:rsid w:val="000930DF"/>
    <w:rsid w:val="00093550"/>
    <w:rsid w:val="000953F9"/>
    <w:rsid w:val="0009549D"/>
    <w:rsid w:val="00095754"/>
    <w:rsid w:val="0009662B"/>
    <w:rsid w:val="000A16B4"/>
    <w:rsid w:val="000A388B"/>
    <w:rsid w:val="000A4D1A"/>
    <w:rsid w:val="000A55F9"/>
    <w:rsid w:val="000A7765"/>
    <w:rsid w:val="000B0B6C"/>
    <w:rsid w:val="000B3C70"/>
    <w:rsid w:val="000B590F"/>
    <w:rsid w:val="000C04A8"/>
    <w:rsid w:val="000C3215"/>
    <w:rsid w:val="000C434F"/>
    <w:rsid w:val="000C52BE"/>
    <w:rsid w:val="000C675C"/>
    <w:rsid w:val="000C74D4"/>
    <w:rsid w:val="000C7AFD"/>
    <w:rsid w:val="000D2A74"/>
    <w:rsid w:val="000D3981"/>
    <w:rsid w:val="000D4177"/>
    <w:rsid w:val="000D6F0F"/>
    <w:rsid w:val="000E21BD"/>
    <w:rsid w:val="000E2F59"/>
    <w:rsid w:val="000E3B50"/>
    <w:rsid w:val="000E5CF8"/>
    <w:rsid w:val="000F00E7"/>
    <w:rsid w:val="000F0A60"/>
    <w:rsid w:val="000F24BC"/>
    <w:rsid w:val="000F2E09"/>
    <w:rsid w:val="000F4458"/>
    <w:rsid w:val="000F44D6"/>
    <w:rsid w:val="000F4B04"/>
    <w:rsid w:val="000F71D5"/>
    <w:rsid w:val="000F7287"/>
    <w:rsid w:val="000F7449"/>
    <w:rsid w:val="000F7655"/>
    <w:rsid w:val="00101835"/>
    <w:rsid w:val="00102121"/>
    <w:rsid w:val="00104E7C"/>
    <w:rsid w:val="00105FAF"/>
    <w:rsid w:val="00106245"/>
    <w:rsid w:val="001065A6"/>
    <w:rsid w:val="00107A5D"/>
    <w:rsid w:val="00110984"/>
    <w:rsid w:val="00111DCB"/>
    <w:rsid w:val="0011203E"/>
    <w:rsid w:val="00112D50"/>
    <w:rsid w:val="001133F8"/>
    <w:rsid w:val="001138A6"/>
    <w:rsid w:val="00114342"/>
    <w:rsid w:val="0012563A"/>
    <w:rsid w:val="001259C9"/>
    <w:rsid w:val="00126185"/>
    <w:rsid w:val="00127B87"/>
    <w:rsid w:val="00127FBC"/>
    <w:rsid w:val="00132CF9"/>
    <w:rsid w:val="00132F0D"/>
    <w:rsid w:val="00136481"/>
    <w:rsid w:val="001371BF"/>
    <w:rsid w:val="001415C1"/>
    <w:rsid w:val="00141AE7"/>
    <w:rsid w:val="00143171"/>
    <w:rsid w:val="001431E7"/>
    <w:rsid w:val="00146E42"/>
    <w:rsid w:val="0015033B"/>
    <w:rsid w:val="00152A68"/>
    <w:rsid w:val="001533EF"/>
    <w:rsid w:val="001573D7"/>
    <w:rsid w:val="00161696"/>
    <w:rsid w:val="00165E0D"/>
    <w:rsid w:val="00166D7E"/>
    <w:rsid w:val="001703F0"/>
    <w:rsid w:val="001705C9"/>
    <w:rsid w:val="00170AEE"/>
    <w:rsid w:val="0017134E"/>
    <w:rsid w:val="00172DDA"/>
    <w:rsid w:val="0017488A"/>
    <w:rsid w:val="001750C8"/>
    <w:rsid w:val="00175738"/>
    <w:rsid w:val="0017646A"/>
    <w:rsid w:val="00176C8E"/>
    <w:rsid w:val="00187CFC"/>
    <w:rsid w:val="00191228"/>
    <w:rsid w:val="00191B0D"/>
    <w:rsid w:val="00193926"/>
    <w:rsid w:val="00194F13"/>
    <w:rsid w:val="0019575D"/>
    <w:rsid w:val="001A0C92"/>
    <w:rsid w:val="001A3BE4"/>
    <w:rsid w:val="001A48F1"/>
    <w:rsid w:val="001A76E3"/>
    <w:rsid w:val="001B0684"/>
    <w:rsid w:val="001B4460"/>
    <w:rsid w:val="001B53E3"/>
    <w:rsid w:val="001B6210"/>
    <w:rsid w:val="001C02E1"/>
    <w:rsid w:val="001C0535"/>
    <w:rsid w:val="001C12F2"/>
    <w:rsid w:val="001C1D0C"/>
    <w:rsid w:val="001C2A2F"/>
    <w:rsid w:val="001C4812"/>
    <w:rsid w:val="001C57BA"/>
    <w:rsid w:val="001C5CDF"/>
    <w:rsid w:val="001C754A"/>
    <w:rsid w:val="001C7B01"/>
    <w:rsid w:val="001C7E8C"/>
    <w:rsid w:val="001D0167"/>
    <w:rsid w:val="001D07D6"/>
    <w:rsid w:val="001D2B88"/>
    <w:rsid w:val="001D44AC"/>
    <w:rsid w:val="001D5E04"/>
    <w:rsid w:val="001D7C76"/>
    <w:rsid w:val="001E0269"/>
    <w:rsid w:val="001E0660"/>
    <w:rsid w:val="001E0847"/>
    <w:rsid w:val="001E234F"/>
    <w:rsid w:val="001E3A8F"/>
    <w:rsid w:val="001E485D"/>
    <w:rsid w:val="001E626B"/>
    <w:rsid w:val="001E7063"/>
    <w:rsid w:val="001E7431"/>
    <w:rsid w:val="001F04C6"/>
    <w:rsid w:val="001F094A"/>
    <w:rsid w:val="001F1D1B"/>
    <w:rsid w:val="001F243B"/>
    <w:rsid w:val="001F26BF"/>
    <w:rsid w:val="001F4C22"/>
    <w:rsid w:val="001F5F4F"/>
    <w:rsid w:val="00200B30"/>
    <w:rsid w:val="00201C46"/>
    <w:rsid w:val="00202361"/>
    <w:rsid w:val="00203C3C"/>
    <w:rsid w:val="002042E1"/>
    <w:rsid w:val="002050E2"/>
    <w:rsid w:val="002067D1"/>
    <w:rsid w:val="00206CCD"/>
    <w:rsid w:val="0021006B"/>
    <w:rsid w:val="002108CB"/>
    <w:rsid w:val="0021107A"/>
    <w:rsid w:val="00217135"/>
    <w:rsid w:val="0021720C"/>
    <w:rsid w:val="00220257"/>
    <w:rsid w:val="00221333"/>
    <w:rsid w:val="002217AA"/>
    <w:rsid w:val="00222172"/>
    <w:rsid w:val="002263CA"/>
    <w:rsid w:val="00226443"/>
    <w:rsid w:val="00227E72"/>
    <w:rsid w:val="002305EF"/>
    <w:rsid w:val="00231554"/>
    <w:rsid w:val="00232D33"/>
    <w:rsid w:val="0023331F"/>
    <w:rsid w:val="00234821"/>
    <w:rsid w:val="002357DA"/>
    <w:rsid w:val="0023601A"/>
    <w:rsid w:val="00236F7E"/>
    <w:rsid w:val="00237462"/>
    <w:rsid w:val="002377B7"/>
    <w:rsid w:val="002407AE"/>
    <w:rsid w:val="002419BA"/>
    <w:rsid w:val="002425CC"/>
    <w:rsid w:val="002436BE"/>
    <w:rsid w:val="0024599C"/>
    <w:rsid w:val="00246D87"/>
    <w:rsid w:val="002519BF"/>
    <w:rsid w:val="00254F00"/>
    <w:rsid w:val="0026049E"/>
    <w:rsid w:val="002605DA"/>
    <w:rsid w:val="00270FD5"/>
    <w:rsid w:val="00271F2D"/>
    <w:rsid w:val="00277F13"/>
    <w:rsid w:val="00281DC4"/>
    <w:rsid w:val="00281FCA"/>
    <w:rsid w:val="002821A3"/>
    <w:rsid w:val="00282DD9"/>
    <w:rsid w:val="00282F8A"/>
    <w:rsid w:val="00283625"/>
    <w:rsid w:val="00283D6B"/>
    <w:rsid w:val="00285219"/>
    <w:rsid w:val="002866EA"/>
    <w:rsid w:val="00286CDA"/>
    <w:rsid w:val="00286E22"/>
    <w:rsid w:val="00286E78"/>
    <w:rsid w:val="00290CC4"/>
    <w:rsid w:val="0029239E"/>
    <w:rsid w:val="00293C27"/>
    <w:rsid w:val="002965D3"/>
    <w:rsid w:val="002970E2"/>
    <w:rsid w:val="0029754F"/>
    <w:rsid w:val="00297CD6"/>
    <w:rsid w:val="002A13D4"/>
    <w:rsid w:val="002A1FB9"/>
    <w:rsid w:val="002A762F"/>
    <w:rsid w:val="002B07A1"/>
    <w:rsid w:val="002B159F"/>
    <w:rsid w:val="002B4DE3"/>
    <w:rsid w:val="002B5171"/>
    <w:rsid w:val="002C0DB2"/>
    <w:rsid w:val="002C3BCA"/>
    <w:rsid w:val="002C5D8B"/>
    <w:rsid w:val="002C5DEA"/>
    <w:rsid w:val="002C76A9"/>
    <w:rsid w:val="002D1644"/>
    <w:rsid w:val="002D1EEE"/>
    <w:rsid w:val="002D2951"/>
    <w:rsid w:val="002D3545"/>
    <w:rsid w:val="002D370C"/>
    <w:rsid w:val="002D3E73"/>
    <w:rsid w:val="002D5A55"/>
    <w:rsid w:val="002D74AE"/>
    <w:rsid w:val="002E0CBA"/>
    <w:rsid w:val="002E113B"/>
    <w:rsid w:val="002E1A91"/>
    <w:rsid w:val="002E3B53"/>
    <w:rsid w:val="002E5667"/>
    <w:rsid w:val="002E7B63"/>
    <w:rsid w:val="002F17A3"/>
    <w:rsid w:val="002F2F1B"/>
    <w:rsid w:val="002F3701"/>
    <w:rsid w:val="002F46D9"/>
    <w:rsid w:val="002F7982"/>
    <w:rsid w:val="003000E9"/>
    <w:rsid w:val="00300CA2"/>
    <w:rsid w:val="00300E38"/>
    <w:rsid w:val="003014A6"/>
    <w:rsid w:val="0030169E"/>
    <w:rsid w:val="003019B7"/>
    <w:rsid w:val="00302089"/>
    <w:rsid w:val="0030464D"/>
    <w:rsid w:val="00305824"/>
    <w:rsid w:val="00306139"/>
    <w:rsid w:val="00306C3A"/>
    <w:rsid w:val="00307C1D"/>
    <w:rsid w:val="0031138D"/>
    <w:rsid w:val="00313983"/>
    <w:rsid w:val="003145E7"/>
    <w:rsid w:val="00314F25"/>
    <w:rsid w:val="0031639E"/>
    <w:rsid w:val="00316B2F"/>
    <w:rsid w:val="00321A21"/>
    <w:rsid w:val="003248FB"/>
    <w:rsid w:val="003270EB"/>
    <w:rsid w:val="00327B79"/>
    <w:rsid w:val="00330CF1"/>
    <w:rsid w:val="00330D8F"/>
    <w:rsid w:val="00331123"/>
    <w:rsid w:val="00333682"/>
    <w:rsid w:val="00333D0B"/>
    <w:rsid w:val="00335276"/>
    <w:rsid w:val="00335CF3"/>
    <w:rsid w:val="00342DAF"/>
    <w:rsid w:val="003443B4"/>
    <w:rsid w:val="00344406"/>
    <w:rsid w:val="003458A9"/>
    <w:rsid w:val="00346807"/>
    <w:rsid w:val="00346924"/>
    <w:rsid w:val="00346F15"/>
    <w:rsid w:val="00347871"/>
    <w:rsid w:val="00347892"/>
    <w:rsid w:val="0035193F"/>
    <w:rsid w:val="003520A2"/>
    <w:rsid w:val="0035242E"/>
    <w:rsid w:val="00353987"/>
    <w:rsid w:val="003551A2"/>
    <w:rsid w:val="00356267"/>
    <w:rsid w:val="00357A81"/>
    <w:rsid w:val="00361F5D"/>
    <w:rsid w:val="00362EEB"/>
    <w:rsid w:val="00366CFC"/>
    <w:rsid w:val="00367A72"/>
    <w:rsid w:val="00370834"/>
    <w:rsid w:val="003717E0"/>
    <w:rsid w:val="003733CE"/>
    <w:rsid w:val="0037418B"/>
    <w:rsid w:val="003753EE"/>
    <w:rsid w:val="00376277"/>
    <w:rsid w:val="00376594"/>
    <w:rsid w:val="00377BEF"/>
    <w:rsid w:val="00377E22"/>
    <w:rsid w:val="00381230"/>
    <w:rsid w:val="00381BB3"/>
    <w:rsid w:val="0038410C"/>
    <w:rsid w:val="003841B7"/>
    <w:rsid w:val="003854AE"/>
    <w:rsid w:val="00386300"/>
    <w:rsid w:val="00386F33"/>
    <w:rsid w:val="00390B1B"/>
    <w:rsid w:val="00391D83"/>
    <w:rsid w:val="0039202C"/>
    <w:rsid w:val="00396075"/>
    <w:rsid w:val="00396EA1"/>
    <w:rsid w:val="00397133"/>
    <w:rsid w:val="0039734D"/>
    <w:rsid w:val="00397BCF"/>
    <w:rsid w:val="003A27C9"/>
    <w:rsid w:val="003A2EB5"/>
    <w:rsid w:val="003A3662"/>
    <w:rsid w:val="003A3E33"/>
    <w:rsid w:val="003A511A"/>
    <w:rsid w:val="003A5809"/>
    <w:rsid w:val="003A591C"/>
    <w:rsid w:val="003A5D79"/>
    <w:rsid w:val="003A7EE0"/>
    <w:rsid w:val="003B01A9"/>
    <w:rsid w:val="003B06EF"/>
    <w:rsid w:val="003B523B"/>
    <w:rsid w:val="003B7790"/>
    <w:rsid w:val="003C0BA5"/>
    <w:rsid w:val="003C1FA8"/>
    <w:rsid w:val="003C248F"/>
    <w:rsid w:val="003C2707"/>
    <w:rsid w:val="003C5921"/>
    <w:rsid w:val="003D1A04"/>
    <w:rsid w:val="003D2322"/>
    <w:rsid w:val="003D25ED"/>
    <w:rsid w:val="003D3932"/>
    <w:rsid w:val="003D5AA9"/>
    <w:rsid w:val="003D6473"/>
    <w:rsid w:val="003D6C0C"/>
    <w:rsid w:val="003D791D"/>
    <w:rsid w:val="003D7B2E"/>
    <w:rsid w:val="003E0240"/>
    <w:rsid w:val="003E0DDD"/>
    <w:rsid w:val="003E1354"/>
    <w:rsid w:val="003E1ED0"/>
    <w:rsid w:val="003E3D60"/>
    <w:rsid w:val="003E3ED5"/>
    <w:rsid w:val="003E7D90"/>
    <w:rsid w:val="003F018C"/>
    <w:rsid w:val="003F0B8F"/>
    <w:rsid w:val="003F2171"/>
    <w:rsid w:val="003F2E20"/>
    <w:rsid w:val="003F3018"/>
    <w:rsid w:val="003F3467"/>
    <w:rsid w:val="003F54C4"/>
    <w:rsid w:val="003F63CC"/>
    <w:rsid w:val="003F7B43"/>
    <w:rsid w:val="00403BFD"/>
    <w:rsid w:val="00404BD7"/>
    <w:rsid w:val="00406F32"/>
    <w:rsid w:val="004101BD"/>
    <w:rsid w:val="00411D54"/>
    <w:rsid w:val="004121B5"/>
    <w:rsid w:val="00414D39"/>
    <w:rsid w:val="00416D71"/>
    <w:rsid w:val="00420575"/>
    <w:rsid w:val="0042061F"/>
    <w:rsid w:val="004218BE"/>
    <w:rsid w:val="004218EA"/>
    <w:rsid w:val="00422994"/>
    <w:rsid w:val="00422AD3"/>
    <w:rsid w:val="00424209"/>
    <w:rsid w:val="00424E20"/>
    <w:rsid w:val="00425BBB"/>
    <w:rsid w:val="004272EC"/>
    <w:rsid w:val="00427C4B"/>
    <w:rsid w:val="00427C7C"/>
    <w:rsid w:val="00430C1C"/>
    <w:rsid w:val="00433518"/>
    <w:rsid w:val="00434754"/>
    <w:rsid w:val="00434C28"/>
    <w:rsid w:val="004357A8"/>
    <w:rsid w:val="00440E04"/>
    <w:rsid w:val="0044150B"/>
    <w:rsid w:val="004439B7"/>
    <w:rsid w:val="00443CF5"/>
    <w:rsid w:val="00444A02"/>
    <w:rsid w:val="00446CF5"/>
    <w:rsid w:val="0044743D"/>
    <w:rsid w:val="00450C78"/>
    <w:rsid w:val="00450FC4"/>
    <w:rsid w:val="0045245D"/>
    <w:rsid w:val="0045286B"/>
    <w:rsid w:val="004555D2"/>
    <w:rsid w:val="00455E75"/>
    <w:rsid w:val="00457FC5"/>
    <w:rsid w:val="00460D18"/>
    <w:rsid w:val="00461B62"/>
    <w:rsid w:val="00462907"/>
    <w:rsid w:val="004629B1"/>
    <w:rsid w:val="00465366"/>
    <w:rsid w:val="00467677"/>
    <w:rsid w:val="00467A68"/>
    <w:rsid w:val="004711A2"/>
    <w:rsid w:val="00471DE9"/>
    <w:rsid w:val="00472210"/>
    <w:rsid w:val="00472A4C"/>
    <w:rsid w:val="00474C8E"/>
    <w:rsid w:val="00477DF8"/>
    <w:rsid w:val="00481050"/>
    <w:rsid w:val="004814AA"/>
    <w:rsid w:val="004823B7"/>
    <w:rsid w:val="00486414"/>
    <w:rsid w:val="00487986"/>
    <w:rsid w:val="00487EBF"/>
    <w:rsid w:val="0049076E"/>
    <w:rsid w:val="00490F68"/>
    <w:rsid w:val="00495345"/>
    <w:rsid w:val="00496AFB"/>
    <w:rsid w:val="004973BA"/>
    <w:rsid w:val="004A0CF3"/>
    <w:rsid w:val="004A276A"/>
    <w:rsid w:val="004A3278"/>
    <w:rsid w:val="004A3FD6"/>
    <w:rsid w:val="004A62FD"/>
    <w:rsid w:val="004B0457"/>
    <w:rsid w:val="004B15E8"/>
    <w:rsid w:val="004B286E"/>
    <w:rsid w:val="004B2B87"/>
    <w:rsid w:val="004B4412"/>
    <w:rsid w:val="004B54A2"/>
    <w:rsid w:val="004B55BD"/>
    <w:rsid w:val="004B7044"/>
    <w:rsid w:val="004B7C9E"/>
    <w:rsid w:val="004B7CEF"/>
    <w:rsid w:val="004C0F6D"/>
    <w:rsid w:val="004C327A"/>
    <w:rsid w:val="004C33FE"/>
    <w:rsid w:val="004C61B8"/>
    <w:rsid w:val="004C6488"/>
    <w:rsid w:val="004C66EB"/>
    <w:rsid w:val="004C7CC5"/>
    <w:rsid w:val="004D0E43"/>
    <w:rsid w:val="004D153C"/>
    <w:rsid w:val="004D39D5"/>
    <w:rsid w:val="004D3AD0"/>
    <w:rsid w:val="004E02DF"/>
    <w:rsid w:val="004E2DDA"/>
    <w:rsid w:val="004E5F3B"/>
    <w:rsid w:val="004F0CAC"/>
    <w:rsid w:val="004F0F96"/>
    <w:rsid w:val="004F1CFE"/>
    <w:rsid w:val="004F22C0"/>
    <w:rsid w:val="004F23C6"/>
    <w:rsid w:val="004F3DF6"/>
    <w:rsid w:val="004F5947"/>
    <w:rsid w:val="004F67AB"/>
    <w:rsid w:val="005006B3"/>
    <w:rsid w:val="005027A8"/>
    <w:rsid w:val="00502994"/>
    <w:rsid w:val="00504877"/>
    <w:rsid w:val="00505F26"/>
    <w:rsid w:val="00506A00"/>
    <w:rsid w:val="00510197"/>
    <w:rsid w:val="00510F09"/>
    <w:rsid w:val="00510F81"/>
    <w:rsid w:val="00511624"/>
    <w:rsid w:val="00513176"/>
    <w:rsid w:val="005149D4"/>
    <w:rsid w:val="00514F5E"/>
    <w:rsid w:val="00515FBE"/>
    <w:rsid w:val="005202D4"/>
    <w:rsid w:val="005210CB"/>
    <w:rsid w:val="00522968"/>
    <w:rsid w:val="00522B0C"/>
    <w:rsid w:val="00523A3B"/>
    <w:rsid w:val="00523AC9"/>
    <w:rsid w:val="00524898"/>
    <w:rsid w:val="0052529F"/>
    <w:rsid w:val="00525EA4"/>
    <w:rsid w:val="00527835"/>
    <w:rsid w:val="005312B2"/>
    <w:rsid w:val="005320C1"/>
    <w:rsid w:val="0053216E"/>
    <w:rsid w:val="005335B1"/>
    <w:rsid w:val="005336CE"/>
    <w:rsid w:val="00534799"/>
    <w:rsid w:val="00542559"/>
    <w:rsid w:val="00544CF8"/>
    <w:rsid w:val="005455C9"/>
    <w:rsid w:val="005457B6"/>
    <w:rsid w:val="00550682"/>
    <w:rsid w:val="00553D2B"/>
    <w:rsid w:val="0055678A"/>
    <w:rsid w:val="00557150"/>
    <w:rsid w:val="005600CF"/>
    <w:rsid w:val="005611E8"/>
    <w:rsid w:val="00561474"/>
    <w:rsid w:val="005669C7"/>
    <w:rsid w:val="005701DE"/>
    <w:rsid w:val="00571071"/>
    <w:rsid w:val="005742D6"/>
    <w:rsid w:val="00574AAB"/>
    <w:rsid w:val="005751A9"/>
    <w:rsid w:val="00576C65"/>
    <w:rsid w:val="00580553"/>
    <w:rsid w:val="00582196"/>
    <w:rsid w:val="0058225B"/>
    <w:rsid w:val="005826C3"/>
    <w:rsid w:val="00584802"/>
    <w:rsid w:val="00585D03"/>
    <w:rsid w:val="005876B1"/>
    <w:rsid w:val="00590A32"/>
    <w:rsid w:val="00592F41"/>
    <w:rsid w:val="00593B5B"/>
    <w:rsid w:val="00593DCC"/>
    <w:rsid w:val="00596162"/>
    <w:rsid w:val="005A1B2E"/>
    <w:rsid w:val="005A730B"/>
    <w:rsid w:val="005A7DB6"/>
    <w:rsid w:val="005B4378"/>
    <w:rsid w:val="005B5543"/>
    <w:rsid w:val="005B7D54"/>
    <w:rsid w:val="005B7E4B"/>
    <w:rsid w:val="005B7FD3"/>
    <w:rsid w:val="005C43BA"/>
    <w:rsid w:val="005C43C6"/>
    <w:rsid w:val="005C496F"/>
    <w:rsid w:val="005C4C3A"/>
    <w:rsid w:val="005C5226"/>
    <w:rsid w:val="005C5AAB"/>
    <w:rsid w:val="005D2682"/>
    <w:rsid w:val="005D3479"/>
    <w:rsid w:val="005D5EC4"/>
    <w:rsid w:val="005E1B90"/>
    <w:rsid w:val="005E5000"/>
    <w:rsid w:val="005E5205"/>
    <w:rsid w:val="005E7C7A"/>
    <w:rsid w:val="005F202B"/>
    <w:rsid w:val="005F2484"/>
    <w:rsid w:val="005F4891"/>
    <w:rsid w:val="005F4E22"/>
    <w:rsid w:val="00601524"/>
    <w:rsid w:val="00601834"/>
    <w:rsid w:val="00603119"/>
    <w:rsid w:val="006031B1"/>
    <w:rsid w:val="00605E47"/>
    <w:rsid w:val="006064B5"/>
    <w:rsid w:val="00606BB8"/>
    <w:rsid w:val="00606DDE"/>
    <w:rsid w:val="00615088"/>
    <w:rsid w:val="00616DAE"/>
    <w:rsid w:val="00621A75"/>
    <w:rsid w:val="00621E18"/>
    <w:rsid w:val="00622B40"/>
    <w:rsid w:val="00624119"/>
    <w:rsid w:val="00624C70"/>
    <w:rsid w:val="0062653A"/>
    <w:rsid w:val="00627E09"/>
    <w:rsid w:val="006302FB"/>
    <w:rsid w:val="00630BCA"/>
    <w:rsid w:val="00631657"/>
    <w:rsid w:val="00632121"/>
    <w:rsid w:val="0063281D"/>
    <w:rsid w:val="00632D9F"/>
    <w:rsid w:val="00635BCE"/>
    <w:rsid w:val="0063725E"/>
    <w:rsid w:val="006429A4"/>
    <w:rsid w:val="00642C1F"/>
    <w:rsid w:val="00643012"/>
    <w:rsid w:val="00643FC8"/>
    <w:rsid w:val="00645B54"/>
    <w:rsid w:val="0065082F"/>
    <w:rsid w:val="00652586"/>
    <w:rsid w:val="00653067"/>
    <w:rsid w:val="006543D3"/>
    <w:rsid w:val="0065649C"/>
    <w:rsid w:val="006566DB"/>
    <w:rsid w:val="00661A45"/>
    <w:rsid w:val="00661E4E"/>
    <w:rsid w:val="006633C5"/>
    <w:rsid w:val="00663973"/>
    <w:rsid w:val="006644D5"/>
    <w:rsid w:val="00670518"/>
    <w:rsid w:val="00670CF1"/>
    <w:rsid w:val="006726C4"/>
    <w:rsid w:val="006755FF"/>
    <w:rsid w:val="00675999"/>
    <w:rsid w:val="00675AC5"/>
    <w:rsid w:val="00682A83"/>
    <w:rsid w:val="00683494"/>
    <w:rsid w:val="00683993"/>
    <w:rsid w:val="006864F1"/>
    <w:rsid w:val="0068702E"/>
    <w:rsid w:val="00690250"/>
    <w:rsid w:val="00693B81"/>
    <w:rsid w:val="006941C0"/>
    <w:rsid w:val="0069479C"/>
    <w:rsid w:val="00694C87"/>
    <w:rsid w:val="00694D4A"/>
    <w:rsid w:val="006966F8"/>
    <w:rsid w:val="0069739A"/>
    <w:rsid w:val="00697E58"/>
    <w:rsid w:val="006A1A92"/>
    <w:rsid w:val="006A1FC2"/>
    <w:rsid w:val="006A42D6"/>
    <w:rsid w:val="006A4B50"/>
    <w:rsid w:val="006A6372"/>
    <w:rsid w:val="006B628D"/>
    <w:rsid w:val="006B66F8"/>
    <w:rsid w:val="006B6A7C"/>
    <w:rsid w:val="006C2080"/>
    <w:rsid w:val="006C27C7"/>
    <w:rsid w:val="006C3872"/>
    <w:rsid w:val="006C3EEE"/>
    <w:rsid w:val="006C504A"/>
    <w:rsid w:val="006C688B"/>
    <w:rsid w:val="006D0B2C"/>
    <w:rsid w:val="006D12C8"/>
    <w:rsid w:val="006D2131"/>
    <w:rsid w:val="006D253E"/>
    <w:rsid w:val="006D2B87"/>
    <w:rsid w:val="006D3CBC"/>
    <w:rsid w:val="006D49C9"/>
    <w:rsid w:val="006D4F85"/>
    <w:rsid w:val="006D5D33"/>
    <w:rsid w:val="006D641D"/>
    <w:rsid w:val="006D70BF"/>
    <w:rsid w:val="006E0407"/>
    <w:rsid w:val="006E1A8A"/>
    <w:rsid w:val="006E22AC"/>
    <w:rsid w:val="006E22FC"/>
    <w:rsid w:val="006E241F"/>
    <w:rsid w:val="006E25DC"/>
    <w:rsid w:val="006E2812"/>
    <w:rsid w:val="006E33D4"/>
    <w:rsid w:val="006E6E50"/>
    <w:rsid w:val="006E7FCC"/>
    <w:rsid w:val="006F38D0"/>
    <w:rsid w:val="006F3C30"/>
    <w:rsid w:val="006F4A4B"/>
    <w:rsid w:val="006F6729"/>
    <w:rsid w:val="006F6ED8"/>
    <w:rsid w:val="006F79EE"/>
    <w:rsid w:val="007004BA"/>
    <w:rsid w:val="00700C1B"/>
    <w:rsid w:val="00702FC2"/>
    <w:rsid w:val="00703A30"/>
    <w:rsid w:val="00705594"/>
    <w:rsid w:val="00706851"/>
    <w:rsid w:val="00706E7E"/>
    <w:rsid w:val="007076EA"/>
    <w:rsid w:val="007111B0"/>
    <w:rsid w:val="007121E0"/>
    <w:rsid w:val="00715B02"/>
    <w:rsid w:val="00716A4C"/>
    <w:rsid w:val="00717F34"/>
    <w:rsid w:val="00720C3F"/>
    <w:rsid w:val="00721B0D"/>
    <w:rsid w:val="007220D3"/>
    <w:rsid w:val="007222E1"/>
    <w:rsid w:val="007227BC"/>
    <w:rsid w:val="0072520B"/>
    <w:rsid w:val="00727DCB"/>
    <w:rsid w:val="00730E94"/>
    <w:rsid w:val="00733771"/>
    <w:rsid w:val="007376F7"/>
    <w:rsid w:val="00737E28"/>
    <w:rsid w:val="0074116C"/>
    <w:rsid w:val="007416C9"/>
    <w:rsid w:val="00741E3A"/>
    <w:rsid w:val="00742BBD"/>
    <w:rsid w:val="00742E0C"/>
    <w:rsid w:val="00744276"/>
    <w:rsid w:val="0074625D"/>
    <w:rsid w:val="007463F4"/>
    <w:rsid w:val="007506AF"/>
    <w:rsid w:val="00750701"/>
    <w:rsid w:val="00750C6E"/>
    <w:rsid w:val="00753703"/>
    <w:rsid w:val="00754217"/>
    <w:rsid w:val="00754C49"/>
    <w:rsid w:val="00755C09"/>
    <w:rsid w:val="0075775F"/>
    <w:rsid w:val="00757F31"/>
    <w:rsid w:val="00757F9B"/>
    <w:rsid w:val="00760018"/>
    <w:rsid w:val="0076020C"/>
    <w:rsid w:val="00760EA2"/>
    <w:rsid w:val="007615CA"/>
    <w:rsid w:val="007619CC"/>
    <w:rsid w:val="00763402"/>
    <w:rsid w:val="0076396B"/>
    <w:rsid w:val="007643B1"/>
    <w:rsid w:val="00764422"/>
    <w:rsid w:val="00765701"/>
    <w:rsid w:val="00765C4A"/>
    <w:rsid w:val="0076765E"/>
    <w:rsid w:val="007736D9"/>
    <w:rsid w:val="00774072"/>
    <w:rsid w:val="007753D2"/>
    <w:rsid w:val="00781FD0"/>
    <w:rsid w:val="00782088"/>
    <w:rsid w:val="00782FFA"/>
    <w:rsid w:val="00784747"/>
    <w:rsid w:val="00785CAE"/>
    <w:rsid w:val="007865DD"/>
    <w:rsid w:val="0078676E"/>
    <w:rsid w:val="007915EF"/>
    <w:rsid w:val="007928F2"/>
    <w:rsid w:val="00792CA2"/>
    <w:rsid w:val="00794861"/>
    <w:rsid w:val="0079516A"/>
    <w:rsid w:val="00795401"/>
    <w:rsid w:val="007A004B"/>
    <w:rsid w:val="007A1D84"/>
    <w:rsid w:val="007A298D"/>
    <w:rsid w:val="007A5BD7"/>
    <w:rsid w:val="007A63FC"/>
    <w:rsid w:val="007A68F9"/>
    <w:rsid w:val="007B38FA"/>
    <w:rsid w:val="007C5DCA"/>
    <w:rsid w:val="007C76EA"/>
    <w:rsid w:val="007D106A"/>
    <w:rsid w:val="007D1E77"/>
    <w:rsid w:val="007D455A"/>
    <w:rsid w:val="007D4D95"/>
    <w:rsid w:val="007D4FF5"/>
    <w:rsid w:val="007E2E43"/>
    <w:rsid w:val="007E3675"/>
    <w:rsid w:val="007E429A"/>
    <w:rsid w:val="007E5E5A"/>
    <w:rsid w:val="007E6421"/>
    <w:rsid w:val="007E72AD"/>
    <w:rsid w:val="007F0AD5"/>
    <w:rsid w:val="007F0D35"/>
    <w:rsid w:val="007F0D3C"/>
    <w:rsid w:val="007F196C"/>
    <w:rsid w:val="007F3631"/>
    <w:rsid w:val="007F67FF"/>
    <w:rsid w:val="007F72E7"/>
    <w:rsid w:val="007F7339"/>
    <w:rsid w:val="007F7778"/>
    <w:rsid w:val="00802471"/>
    <w:rsid w:val="00804A1E"/>
    <w:rsid w:val="00804CEC"/>
    <w:rsid w:val="00805237"/>
    <w:rsid w:val="00805E0A"/>
    <w:rsid w:val="00805F70"/>
    <w:rsid w:val="00806452"/>
    <w:rsid w:val="00807E11"/>
    <w:rsid w:val="008121A4"/>
    <w:rsid w:val="0081371A"/>
    <w:rsid w:val="0081531B"/>
    <w:rsid w:val="00816A21"/>
    <w:rsid w:val="00817152"/>
    <w:rsid w:val="00817427"/>
    <w:rsid w:val="00820A33"/>
    <w:rsid w:val="00821D18"/>
    <w:rsid w:val="00823B1C"/>
    <w:rsid w:val="00827BE8"/>
    <w:rsid w:val="00830058"/>
    <w:rsid w:val="00831D97"/>
    <w:rsid w:val="00835477"/>
    <w:rsid w:val="00835F07"/>
    <w:rsid w:val="008443BE"/>
    <w:rsid w:val="00846853"/>
    <w:rsid w:val="00850185"/>
    <w:rsid w:val="00850BE2"/>
    <w:rsid w:val="00855413"/>
    <w:rsid w:val="00856FA3"/>
    <w:rsid w:val="0086049C"/>
    <w:rsid w:val="00860AA8"/>
    <w:rsid w:val="00861B82"/>
    <w:rsid w:val="00862686"/>
    <w:rsid w:val="00862AEA"/>
    <w:rsid w:val="00862E53"/>
    <w:rsid w:val="008632F6"/>
    <w:rsid w:val="0086372E"/>
    <w:rsid w:val="00863B63"/>
    <w:rsid w:val="00865680"/>
    <w:rsid w:val="0086626C"/>
    <w:rsid w:val="008664E5"/>
    <w:rsid w:val="00871C8B"/>
    <w:rsid w:val="00872EBE"/>
    <w:rsid w:val="00873DC5"/>
    <w:rsid w:val="0087440D"/>
    <w:rsid w:val="00875983"/>
    <w:rsid w:val="00876120"/>
    <w:rsid w:val="00881664"/>
    <w:rsid w:val="00882090"/>
    <w:rsid w:val="00882E46"/>
    <w:rsid w:val="0088792F"/>
    <w:rsid w:val="00890547"/>
    <w:rsid w:val="00892011"/>
    <w:rsid w:val="00893707"/>
    <w:rsid w:val="00893C18"/>
    <w:rsid w:val="00893FFC"/>
    <w:rsid w:val="0089590A"/>
    <w:rsid w:val="0089617E"/>
    <w:rsid w:val="008A1952"/>
    <w:rsid w:val="008A1F86"/>
    <w:rsid w:val="008A2357"/>
    <w:rsid w:val="008A375A"/>
    <w:rsid w:val="008A3BDA"/>
    <w:rsid w:val="008A3EA4"/>
    <w:rsid w:val="008A4C17"/>
    <w:rsid w:val="008A5B99"/>
    <w:rsid w:val="008A6569"/>
    <w:rsid w:val="008B0EBC"/>
    <w:rsid w:val="008B1BAE"/>
    <w:rsid w:val="008B1D0A"/>
    <w:rsid w:val="008B3414"/>
    <w:rsid w:val="008B3D26"/>
    <w:rsid w:val="008B4F59"/>
    <w:rsid w:val="008B55E2"/>
    <w:rsid w:val="008C3402"/>
    <w:rsid w:val="008C504A"/>
    <w:rsid w:val="008C57B6"/>
    <w:rsid w:val="008C68C1"/>
    <w:rsid w:val="008C6BD9"/>
    <w:rsid w:val="008D0328"/>
    <w:rsid w:val="008D3DF9"/>
    <w:rsid w:val="008D4F7F"/>
    <w:rsid w:val="008D4F84"/>
    <w:rsid w:val="008D5665"/>
    <w:rsid w:val="008E2BAE"/>
    <w:rsid w:val="008E2D1E"/>
    <w:rsid w:val="008E4450"/>
    <w:rsid w:val="008E51A9"/>
    <w:rsid w:val="008E67DF"/>
    <w:rsid w:val="008E768E"/>
    <w:rsid w:val="008E7DE6"/>
    <w:rsid w:val="008F12CF"/>
    <w:rsid w:val="008F14DF"/>
    <w:rsid w:val="008F23B4"/>
    <w:rsid w:val="008F31FB"/>
    <w:rsid w:val="008F57AD"/>
    <w:rsid w:val="008F6E0C"/>
    <w:rsid w:val="009005D2"/>
    <w:rsid w:val="00900A9D"/>
    <w:rsid w:val="0090694D"/>
    <w:rsid w:val="009108E9"/>
    <w:rsid w:val="00915EC6"/>
    <w:rsid w:val="009165C8"/>
    <w:rsid w:val="009170CA"/>
    <w:rsid w:val="0092136C"/>
    <w:rsid w:val="00921BE9"/>
    <w:rsid w:val="009224AD"/>
    <w:rsid w:val="0092319F"/>
    <w:rsid w:val="009231E1"/>
    <w:rsid w:val="00923AAD"/>
    <w:rsid w:val="009256DB"/>
    <w:rsid w:val="00926216"/>
    <w:rsid w:val="00926360"/>
    <w:rsid w:val="009269AB"/>
    <w:rsid w:val="00926B7B"/>
    <w:rsid w:val="009271B2"/>
    <w:rsid w:val="00927498"/>
    <w:rsid w:val="00931D95"/>
    <w:rsid w:val="00933529"/>
    <w:rsid w:val="009338AB"/>
    <w:rsid w:val="009353AB"/>
    <w:rsid w:val="00935CC7"/>
    <w:rsid w:val="00937231"/>
    <w:rsid w:val="00940DAB"/>
    <w:rsid w:val="00941CF8"/>
    <w:rsid w:val="00942031"/>
    <w:rsid w:val="009437E9"/>
    <w:rsid w:val="00945CEE"/>
    <w:rsid w:val="00951169"/>
    <w:rsid w:val="009516E7"/>
    <w:rsid w:val="00951794"/>
    <w:rsid w:val="00954826"/>
    <w:rsid w:val="009557AB"/>
    <w:rsid w:val="009558FE"/>
    <w:rsid w:val="009576A8"/>
    <w:rsid w:val="00957D7C"/>
    <w:rsid w:val="009604BC"/>
    <w:rsid w:val="00960F06"/>
    <w:rsid w:val="00962705"/>
    <w:rsid w:val="0096315A"/>
    <w:rsid w:val="009632AF"/>
    <w:rsid w:val="00963616"/>
    <w:rsid w:val="00963D94"/>
    <w:rsid w:val="0096649F"/>
    <w:rsid w:val="009708E5"/>
    <w:rsid w:val="00972F1F"/>
    <w:rsid w:val="009738BE"/>
    <w:rsid w:val="009741FE"/>
    <w:rsid w:val="00980D4B"/>
    <w:rsid w:val="00981A25"/>
    <w:rsid w:val="009821EA"/>
    <w:rsid w:val="009834E9"/>
    <w:rsid w:val="00984321"/>
    <w:rsid w:val="0098684C"/>
    <w:rsid w:val="00991DAF"/>
    <w:rsid w:val="00992CC2"/>
    <w:rsid w:val="00995A33"/>
    <w:rsid w:val="00996EB5"/>
    <w:rsid w:val="00997EF8"/>
    <w:rsid w:val="009A1A9F"/>
    <w:rsid w:val="009A2672"/>
    <w:rsid w:val="009A3E42"/>
    <w:rsid w:val="009A6EB6"/>
    <w:rsid w:val="009A7819"/>
    <w:rsid w:val="009B15B6"/>
    <w:rsid w:val="009B279E"/>
    <w:rsid w:val="009B320A"/>
    <w:rsid w:val="009B3295"/>
    <w:rsid w:val="009B5737"/>
    <w:rsid w:val="009C19CB"/>
    <w:rsid w:val="009C3280"/>
    <w:rsid w:val="009C379B"/>
    <w:rsid w:val="009C63F7"/>
    <w:rsid w:val="009C7383"/>
    <w:rsid w:val="009C7466"/>
    <w:rsid w:val="009C7E83"/>
    <w:rsid w:val="009D0E12"/>
    <w:rsid w:val="009D1273"/>
    <w:rsid w:val="009D1A97"/>
    <w:rsid w:val="009D22F5"/>
    <w:rsid w:val="009D43B2"/>
    <w:rsid w:val="009D5888"/>
    <w:rsid w:val="009D76C0"/>
    <w:rsid w:val="009D7A74"/>
    <w:rsid w:val="009D7FEB"/>
    <w:rsid w:val="009E2878"/>
    <w:rsid w:val="009E2D06"/>
    <w:rsid w:val="009E2EBC"/>
    <w:rsid w:val="009E3FE2"/>
    <w:rsid w:val="009E5626"/>
    <w:rsid w:val="009E5AC3"/>
    <w:rsid w:val="009E6273"/>
    <w:rsid w:val="009E7528"/>
    <w:rsid w:val="009F03B6"/>
    <w:rsid w:val="009F15A0"/>
    <w:rsid w:val="009F35A3"/>
    <w:rsid w:val="009F3D5E"/>
    <w:rsid w:val="009F4E77"/>
    <w:rsid w:val="009F50B7"/>
    <w:rsid w:val="009F55EE"/>
    <w:rsid w:val="009F6290"/>
    <w:rsid w:val="00A000AA"/>
    <w:rsid w:val="00A00435"/>
    <w:rsid w:val="00A016D7"/>
    <w:rsid w:val="00A01FD1"/>
    <w:rsid w:val="00A02A75"/>
    <w:rsid w:val="00A02E5A"/>
    <w:rsid w:val="00A03A4A"/>
    <w:rsid w:val="00A05E2A"/>
    <w:rsid w:val="00A0717D"/>
    <w:rsid w:val="00A10C13"/>
    <w:rsid w:val="00A12354"/>
    <w:rsid w:val="00A128DB"/>
    <w:rsid w:val="00A147E0"/>
    <w:rsid w:val="00A17C8F"/>
    <w:rsid w:val="00A20DD8"/>
    <w:rsid w:val="00A2174A"/>
    <w:rsid w:val="00A221BD"/>
    <w:rsid w:val="00A2353C"/>
    <w:rsid w:val="00A2435E"/>
    <w:rsid w:val="00A26F5A"/>
    <w:rsid w:val="00A2736F"/>
    <w:rsid w:val="00A301F0"/>
    <w:rsid w:val="00A32099"/>
    <w:rsid w:val="00A33CB9"/>
    <w:rsid w:val="00A35398"/>
    <w:rsid w:val="00A35616"/>
    <w:rsid w:val="00A400CD"/>
    <w:rsid w:val="00A40B87"/>
    <w:rsid w:val="00A40F2C"/>
    <w:rsid w:val="00A45374"/>
    <w:rsid w:val="00A506DC"/>
    <w:rsid w:val="00A51294"/>
    <w:rsid w:val="00A54D69"/>
    <w:rsid w:val="00A5580F"/>
    <w:rsid w:val="00A5644D"/>
    <w:rsid w:val="00A56DC8"/>
    <w:rsid w:val="00A579FE"/>
    <w:rsid w:val="00A60328"/>
    <w:rsid w:val="00A60E4B"/>
    <w:rsid w:val="00A650F3"/>
    <w:rsid w:val="00A66B82"/>
    <w:rsid w:val="00A70FF7"/>
    <w:rsid w:val="00A71462"/>
    <w:rsid w:val="00A803DD"/>
    <w:rsid w:val="00A81415"/>
    <w:rsid w:val="00A81ECE"/>
    <w:rsid w:val="00A826DB"/>
    <w:rsid w:val="00A83206"/>
    <w:rsid w:val="00A83245"/>
    <w:rsid w:val="00A8337F"/>
    <w:rsid w:val="00A8448F"/>
    <w:rsid w:val="00A907CE"/>
    <w:rsid w:val="00A91B99"/>
    <w:rsid w:val="00A92DC9"/>
    <w:rsid w:val="00A94E15"/>
    <w:rsid w:val="00A95429"/>
    <w:rsid w:val="00A96B4F"/>
    <w:rsid w:val="00AA0D7E"/>
    <w:rsid w:val="00AA161D"/>
    <w:rsid w:val="00AA3DB3"/>
    <w:rsid w:val="00AA41A0"/>
    <w:rsid w:val="00AA47B3"/>
    <w:rsid w:val="00AA5726"/>
    <w:rsid w:val="00AB0D3C"/>
    <w:rsid w:val="00AB2B86"/>
    <w:rsid w:val="00AB2DDC"/>
    <w:rsid w:val="00AB5166"/>
    <w:rsid w:val="00AB70AF"/>
    <w:rsid w:val="00AB7312"/>
    <w:rsid w:val="00AB7BC9"/>
    <w:rsid w:val="00AC21F2"/>
    <w:rsid w:val="00AC34D3"/>
    <w:rsid w:val="00AC6B63"/>
    <w:rsid w:val="00AC7A13"/>
    <w:rsid w:val="00AC7C5C"/>
    <w:rsid w:val="00AD1A8D"/>
    <w:rsid w:val="00AD323F"/>
    <w:rsid w:val="00AD49E6"/>
    <w:rsid w:val="00AD71E7"/>
    <w:rsid w:val="00AE2266"/>
    <w:rsid w:val="00AE29C2"/>
    <w:rsid w:val="00AE3391"/>
    <w:rsid w:val="00AE3ABE"/>
    <w:rsid w:val="00AE3E33"/>
    <w:rsid w:val="00AE4464"/>
    <w:rsid w:val="00AE4698"/>
    <w:rsid w:val="00AE4CBE"/>
    <w:rsid w:val="00AE644C"/>
    <w:rsid w:val="00AF259A"/>
    <w:rsid w:val="00AF4D75"/>
    <w:rsid w:val="00AF54EF"/>
    <w:rsid w:val="00AF7CAC"/>
    <w:rsid w:val="00B007DF"/>
    <w:rsid w:val="00B012DD"/>
    <w:rsid w:val="00B020B9"/>
    <w:rsid w:val="00B03F5C"/>
    <w:rsid w:val="00B055AA"/>
    <w:rsid w:val="00B10548"/>
    <w:rsid w:val="00B10621"/>
    <w:rsid w:val="00B10B23"/>
    <w:rsid w:val="00B10E04"/>
    <w:rsid w:val="00B11625"/>
    <w:rsid w:val="00B11D61"/>
    <w:rsid w:val="00B13726"/>
    <w:rsid w:val="00B13840"/>
    <w:rsid w:val="00B147F3"/>
    <w:rsid w:val="00B159D9"/>
    <w:rsid w:val="00B15C65"/>
    <w:rsid w:val="00B15EEC"/>
    <w:rsid w:val="00B1663A"/>
    <w:rsid w:val="00B23552"/>
    <w:rsid w:val="00B24537"/>
    <w:rsid w:val="00B342C6"/>
    <w:rsid w:val="00B35549"/>
    <w:rsid w:val="00B35725"/>
    <w:rsid w:val="00B374F5"/>
    <w:rsid w:val="00B37DE0"/>
    <w:rsid w:val="00B42443"/>
    <w:rsid w:val="00B46FC6"/>
    <w:rsid w:val="00B47D07"/>
    <w:rsid w:val="00B50A80"/>
    <w:rsid w:val="00B52065"/>
    <w:rsid w:val="00B5221F"/>
    <w:rsid w:val="00B53B7B"/>
    <w:rsid w:val="00B54E6F"/>
    <w:rsid w:val="00B55F83"/>
    <w:rsid w:val="00B56EE7"/>
    <w:rsid w:val="00B57F4A"/>
    <w:rsid w:val="00B60508"/>
    <w:rsid w:val="00B60D72"/>
    <w:rsid w:val="00B62289"/>
    <w:rsid w:val="00B63420"/>
    <w:rsid w:val="00B6447F"/>
    <w:rsid w:val="00B645FE"/>
    <w:rsid w:val="00B67C40"/>
    <w:rsid w:val="00B70044"/>
    <w:rsid w:val="00B7014A"/>
    <w:rsid w:val="00B707AB"/>
    <w:rsid w:val="00B70F84"/>
    <w:rsid w:val="00B719DE"/>
    <w:rsid w:val="00B74206"/>
    <w:rsid w:val="00B7553E"/>
    <w:rsid w:val="00B75E51"/>
    <w:rsid w:val="00B762A8"/>
    <w:rsid w:val="00B76E4C"/>
    <w:rsid w:val="00B83306"/>
    <w:rsid w:val="00B85307"/>
    <w:rsid w:val="00B8631B"/>
    <w:rsid w:val="00B86EE5"/>
    <w:rsid w:val="00B87981"/>
    <w:rsid w:val="00B87D59"/>
    <w:rsid w:val="00B909F9"/>
    <w:rsid w:val="00B923F3"/>
    <w:rsid w:val="00B92852"/>
    <w:rsid w:val="00B92C43"/>
    <w:rsid w:val="00B93DBC"/>
    <w:rsid w:val="00B94106"/>
    <w:rsid w:val="00B948E3"/>
    <w:rsid w:val="00BA0EE9"/>
    <w:rsid w:val="00BA120F"/>
    <w:rsid w:val="00BA2FC2"/>
    <w:rsid w:val="00BA5986"/>
    <w:rsid w:val="00BA66FF"/>
    <w:rsid w:val="00BA6981"/>
    <w:rsid w:val="00BA715B"/>
    <w:rsid w:val="00BB0CF4"/>
    <w:rsid w:val="00BB23BE"/>
    <w:rsid w:val="00BB2416"/>
    <w:rsid w:val="00BB328F"/>
    <w:rsid w:val="00BB57C1"/>
    <w:rsid w:val="00BB75DE"/>
    <w:rsid w:val="00BB7935"/>
    <w:rsid w:val="00BB7A55"/>
    <w:rsid w:val="00BC1355"/>
    <w:rsid w:val="00BC358C"/>
    <w:rsid w:val="00BC365F"/>
    <w:rsid w:val="00BC4305"/>
    <w:rsid w:val="00BC587C"/>
    <w:rsid w:val="00BC5903"/>
    <w:rsid w:val="00BC65B9"/>
    <w:rsid w:val="00BC67E6"/>
    <w:rsid w:val="00BC772C"/>
    <w:rsid w:val="00BC7FA4"/>
    <w:rsid w:val="00BD276A"/>
    <w:rsid w:val="00BD35D2"/>
    <w:rsid w:val="00BD4923"/>
    <w:rsid w:val="00BD5ADE"/>
    <w:rsid w:val="00BD733C"/>
    <w:rsid w:val="00BD783B"/>
    <w:rsid w:val="00BE04B0"/>
    <w:rsid w:val="00BE19AE"/>
    <w:rsid w:val="00BE21E0"/>
    <w:rsid w:val="00BE30AB"/>
    <w:rsid w:val="00BE515C"/>
    <w:rsid w:val="00BE53FA"/>
    <w:rsid w:val="00BE5FCC"/>
    <w:rsid w:val="00BF0506"/>
    <w:rsid w:val="00BF10A0"/>
    <w:rsid w:val="00BF1677"/>
    <w:rsid w:val="00BF2484"/>
    <w:rsid w:val="00BF2807"/>
    <w:rsid w:val="00BF58C6"/>
    <w:rsid w:val="00BF7DAA"/>
    <w:rsid w:val="00C0153A"/>
    <w:rsid w:val="00C037D5"/>
    <w:rsid w:val="00C0424E"/>
    <w:rsid w:val="00C06237"/>
    <w:rsid w:val="00C06341"/>
    <w:rsid w:val="00C06A19"/>
    <w:rsid w:val="00C06C03"/>
    <w:rsid w:val="00C11270"/>
    <w:rsid w:val="00C129B1"/>
    <w:rsid w:val="00C13376"/>
    <w:rsid w:val="00C14120"/>
    <w:rsid w:val="00C14EAE"/>
    <w:rsid w:val="00C15C17"/>
    <w:rsid w:val="00C15D80"/>
    <w:rsid w:val="00C2054B"/>
    <w:rsid w:val="00C20EB3"/>
    <w:rsid w:val="00C22B4F"/>
    <w:rsid w:val="00C232B2"/>
    <w:rsid w:val="00C23BD7"/>
    <w:rsid w:val="00C260DB"/>
    <w:rsid w:val="00C262CD"/>
    <w:rsid w:val="00C2658C"/>
    <w:rsid w:val="00C27389"/>
    <w:rsid w:val="00C303C3"/>
    <w:rsid w:val="00C31CBD"/>
    <w:rsid w:val="00C33F10"/>
    <w:rsid w:val="00C342E7"/>
    <w:rsid w:val="00C355FD"/>
    <w:rsid w:val="00C359A1"/>
    <w:rsid w:val="00C42AD4"/>
    <w:rsid w:val="00C44EBC"/>
    <w:rsid w:val="00C45405"/>
    <w:rsid w:val="00C460DD"/>
    <w:rsid w:val="00C470C1"/>
    <w:rsid w:val="00C473B2"/>
    <w:rsid w:val="00C47FE5"/>
    <w:rsid w:val="00C509F3"/>
    <w:rsid w:val="00C50E54"/>
    <w:rsid w:val="00C518B9"/>
    <w:rsid w:val="00C52317"/>
    <w:rsid w:val="00C55056"/>
    <w:rsid w:val="00C55F27"/>
    <w:rsid w:val="00C57066"/>
    <w:rsid w:val="00C57C6A"/>
    <w:rsid w:val="00C60E05"/>
    <w:rsid w:val="00C62DC0"/>
    <w:rsid w:val="00C64EB0"/>
    <w:rsid w:val="00C651D6"/>
    <w:rsid w:val="00C6715D"/>
    <w:rsid w:val="00C67408"/>
    <w:rsid w:val="00C676F4"/>
    <w:rsid w:val="00C7202A"/>
    <w:rsid w:val="00C77036"/>
    <w:rsid w:val="00C777CE"/>
    <w:rsid w:val="00C81567"/>
    <w:rsid w:val="00C8261C"/>
    <w:rsid w:val="00C83682"/>
    <w:rsid w:val="00C8378A"/>
    <w:rsid w:val="00C8551E"/>
    <w:rsid w:val="00C85A24"/>
    <w:rsid w:val="00C864EE"/>
    <w:rsid w:val="00C86C94"/>
    <w:rsid w:val="00C86D46"/>
    <w:rsid w:val="00C87C5E"/>
    <w:rsid w:val="00C914BB"/>
    <w:rsid w:val="00C92871"/>
    <w:rsid w:val="00C9294A"/>
    <w:rsid w:val="00C93DE3"/>
    <w:rsid w:val="00C95C1E"/>
    <w:rsid w:val="00C967D2"/>
    <w:rsid w:val="00CA042D"/>
    <w:rsid w:val="00CA255A"/>
    <w:rsid w:val="00CA440E"/>
    <w:rsid w:val="00CB1DFC"/>
    <w:rsid w:val="00CB1E57"/>
    <w:rsid w:val="00CB25BA"/>
    <w:rsid w:val="00CB263A"/>
    <w:rsid w:val="00CB28F7"/>
    <w:rsid w:val="00CB3DC7"/>
    <w:rsid w:val="00CB4EF0"/>
    <w:rsid w:val="00CB638B"/>
    <w:rsid w:val="00CB7163"/>
    <w:rsid w:val="00CC11D7"/>
    <w:rsid w:val="00CC213A"/>
    <w:rsid w:val="00CC2D6A"/>
    <w:rsid w:val="00CC2DDD"/>
    <w:rsid w:val="00CC5950"/>
    <w:rsid w:val="00CC62AC"/>
    <w:rsid w:val="00CC685E"/>
    <w:rsid w:val="00CC6C2A"/>
    <w:rsid w:val="00CD0832"/>
    <w:rsid w:val="00CD2130"/>
    <w:rsid w:val="00CD363A"/>
    <w:rsid w:val="00CD6D1B"/>
    <w:rsid w:val="00CD7EBB"/>
    <w:rsid w:val="00CE1A64"/>
    <w:rsid w:val="00CE22C6"/>
    <w:rsid w:val="00CE2303"/>
    <w:rsid w:val="00CE3282"/>
    <w:rsid w:val="00CE4F4A"/>
    <w:rsid w:val="00CE61A1"/>
    <w:rsid w:val="00CF146F"/>
    <w:rsid w:val="00CF1C65"/>
    <w:rsid w:val="00CF1FD4"/>
    <w:rsid w:val="00CF352B"/>
    <w:rsid w:val="00CF364C"/>
    <w:rsid w:val="00CF6CBC"/>
    <w:rsid w:val="00D01E12"/>
    <w:rsid w:val="00D03966"/>
    <w:rsid w:val="00D07978"/>
    <w:rsid w:val="00D07D11"/>
    <w:rsid w:val="00D113A4"/>
    <w:rsid w:val="00D12266"/>
    <w:rsid w:val="00D12FF1"/>
    <w:rsid w:val="00D16096"/>
    <w:rsid w:val="00D17043"/>
    <w:rsid w:val="00D17AE7"/>
    <w:rsid w:val="00D22E14"/>
    <w:rsid w:val="00D23697"/>
    <w:rsid w:val="00D23703"/>
    <w:rsid w:val="00D2416E"/>
    <w:rsid w:val="00D245E3"/>
    <w:rsid w:val="00D2595C"/>
    <w:rsid w:val="00D26E55"/>
    <w:rsid w:val="00D270FB"/>
    <w:rsid w:val="00D27440"/>
    <w:rsid w:val="00D27BD7"/>
    <w:rsid w:val="00D30810"/>
    <w:rsid w:val="00D323E7"/>
    <w:rsid w:val="00D32424"/>
    <w:rsid w:val="00D33016"/>
    <w:rsid w:val="00D36BCE"/>
    <w:rsid w:val="00D37277"/>
    <w:rsid w:val="00D40EFE"/>
    <w:rsid w:val="00D41CB6"/>
    <w:rsid w:val="00D41E34"/>
    <w:rsid w:val="00D421D4"/>
    <w:rsid w:val="00D438B8"/>
    <w:rsid w:val="00D443B2"/>
    <w:rsid w:val="00D45D8B"/>
    <w:rsid w:val="00D4737D"/>
    <w:rsid w:val="00D50936"/>
    <w:rsid w:val="00D52B38"/>
    <w:rsid w:val="00D53FEA"/>
    <w:rsid w:val="00D55B81"/>
    <w:rsid w:val="00D567C8"/>
    <w:rsid w:val="00D60244"/>
    <w:rsid w:val="00D6071D"/>
    <w:rsid w:val="00D6142F"/>
    <w:rsid w:val="00D62684"/>
    <w:rsid w:val="00D62E9D"/>
    <w:rsid w:val="00D62EC0"/>
    <w:rsid w:val="00D62FB1"/>
    <w:rsid w:val="00D661CD"/>
    <w:rsid w:val="00D66AFA"/>
    <w:rsid w:val="00D6739E"/>
    <w:rsid w:val="00D73FD5"/>
    <w:rsid w:val="00D74209"/>
    <w:rsid w:val="00D75B4B"/>
    <w:rsid w:val="00D82FB3"/>
    <w:rsid w:val="00D842CB"/>
    <w:rsid w:val="00D85CEE"/>
    <w:rsid w:val="00D85D58"/>
    <w:rsid w:val="00D8605B"/>
    <w:rsid w:val="00D86CA7"/>
    <w:rsid w:val="00D86F75"/>
    <w:rsid w:val="00D8705C"/>
    <w:rsid w:val="00D901A3"/>
    <w:rsid w:val="00D914CA"/>
    <w:rsid w:val="00D93163"/>
    <w:rsid w:val="00D9572D"/>
    <w:rsid w:val="00D96F97"/>
    <w:rsid w:val="00DA106B"/>
    <w:rsid w:val="00DA1191"/>
    <w:rsid w:val="00DA3902"/>
    <w:rsid w:val="00DA3940"/>
    <w:rsid w:val="00DA5C66"/>
    <w:rsid w:val="00DA7260"/>
    <w:rsid w:val="00DB2100"/>
    <w:rsid w:val="00DB22BD"/>
    <w:rsid w:val="00DB4EE5"/>
    <w:rsid w:val="00DB5322"/>
    <w:rsid w:val="00DB69BB"/>
    <w:rsid w:val="00DC0780"/>
    <w:rsid w:val="00DC15E7"/>
    <w:rsid w:val="00DC30E6"/>
    <w:rsid w:val="00DC4773"/>
    <w:rsid w:val="00DC48AA"/>
    <w:rsid w:val="00DC48DA"/>
    <w:rsid w:val="00DC5B2B"/>
    <w:rsid w:val="00DC65E4"/>
    <w:rsid w:val="00DC66EC"/>
    <w:rsid w:val="00DC78BF"/>
    <w:rsid w:val="00DD1482"/>
    <w:rsid w:val="00DD1BFE"/>
    <w:rsid w:val="00DD2DBB"/>
    <w:rsid w:val="00DD3CB9"/>
    <w:rsid w:val="00DD775F"/>
    <w:rsid w:val="00DE0131"/>
    <w:rsid w:val="00DE0480"/>
    <w:rsid w:val="00DE2A38"/>
    <w:rsid w:val="00DE539C"/>
    <w:rsid w:val="00DE6111"/>
    <w:rsid w:val="00DE7027"/>
    <w:rsid w:val="00DF1749"/>
    <w:rsid w:val="00DF1995"/>
    <w:rsid w:val="00DF5023"/>
    <w:rsid w:val="00DF5330"/>
    <w:rsid w:val="00DF54A4"/>
    <w:rsid w:val="00DF7394"/>
    <w:rsid w:val="00DF7E6B"/>
    <w:rsid w:val="00E003A8"/>
    <w:rsid w:val="00E00DF5"/>
    <w:rsid w:val="00E021E9"/>
    <w:rsid w:val="00E02EC3"/>
    <w:rsid w:val="00E03A5E"/>
    <w:rsid w:val="00E06ACE"/>
    <w:rsid w:val="00E06FDB"/>
    <w:rsid w:val="00E070B4"/>
    <w:rsid w:val="00E13C78"/>
    <w:rsid w:val="00E146DC"/>
    <w:rsid w:val="00E15197"/>
    <w:rsid w:val="00E1771C"/>
    <w:rsid w:val="00E17898"/>
    <w:rsid w:val="00E20354"/>
    <w:rsid w:val="00E20E48"/>
    <w:rsid w:val="00E22689"/>
    <w:rsid w:val="00E2494A"/>
    <w:rsid w:val="00E31E70"/>
    <w:rsid w:val="00E32A1E"/>
    <w:rsid w:val="00E3423C"/>
    <w:rsid w:val="00E34A97"/>
    <w:rsid w:val="00E352B2"/>
    <w:rsid w:val="00E357FF"/>
    <w:rsid w:val="00E35C89"/>
    <w:rsid w:val="00E36B99"/>
    <w:rsid w:val="00E37247"/>
    <w:rsid w:val="00E37B8C"/>
    <w:rsid w:val="00E4012D"/>
    <w:rsid w:val="00E42CC9"/>
    <w:rsid w:val="00E44B09"/>
    <w:rsid w:val="00E46C63"/>
    <w:rsid w:val="00E46CE2"/>
    <w:rsid w:val="00E46D89"/>
    <w:rsid w:val="00E47006"/>
    <w:rsid w:val="00E470E1"/>
    <w:rsid w:val="00E47199"/>
    <w:rsid w:val="00E51F9A"/>
    <w:rsid w:val="00E523DF"/>
    <w:rsid w:val="00E52D63"/>
    <w:rsid w:val="00E53184"/>
    <w:rsid w:val="00E531D9"/>
    <w:rsid w:val="00E5472C"/>
    <w:rsid w:val="00E569E7"/>
    <w:rsid w:val="00E57B10"/>
    <w:rsid w:val="00E602C8"/>
    <w:rsid w:val="00E61FCD"/>
    <w:rsid w:val="00E62B26"/>
    <w:rsid w:val="00E62EBE"/>
    <w:rsid w:val="00E637F8"/>
    <w:rsid w:val="00E65A5B"/>
    <w:rsid w:val="00E65D9D"/>
    <w:rsid w:val="00E66DCD"/>
    <w:rsid w:val="00E679B6"/>
    <w:rsid w:val="00E67FD9"/>
    <w:rsid w:val="00E70E98"/>
    <w:rsid w:val="00E71F83"/>
    <w:rsid w:val="00E7253A"/>
    <w:rsid w:val="00E72E2B"/>
    <w:rsid w:val="00E73D87"/>
    <w:rsid w:val="00E76125"/>
    <w:rsid w:val="00E81CEB"/>
    <w:rsid w:val="00E82C67"/>
    <w:rsid w:val="00E83647"/>
    <w:rsid w:val="00E836A0"/>
    <w:rsid w:val="00E846F4"/>
    <w:rsid w:val="00E855AA"/>
    <w:rsid w:val="00E91590"/>
    <w:rsid w:val="00E91780"/>
    <w:rsid w:val="00E93824"/>
    <w:rsid w:val="00E93EE7"/>
    <w:rsid w:val="00E942CC"/>
    <w:rsid w:val="00E94EBA"/>
    <w:rsid w:val="00E97B66"/>
    <w:rsid w:val="00EA0C65"/>
    <w:rsid w:val="00EA0EF7"/>
    <w:rsid w:val="00EA2273"/>
    <w:rsid w:val="00EA2329"/>
    <w:rsid w:val="00EA4170"/>
    <w:rsid w:val="00EA585E"/>
    <w:rsid w:val="00EB1C37"/>
    <w:rsid w:val="00EB2B58"/>
    <w:rsid w:val="00EB34F7"/>
    <w:rsid w:val="00EB49A4"/>
    <w:rsid w:val="00EB4ABF"/>
    <w:rsid w:val="00EB4F17"/>
    <w:rsid w:val="00EC0093"/>
    <w:rsid w:val="00EC029B"/>
    <w:rsid w:val="00EC1DE0"/>
    <w:rsid w:val="00EC2876"/>
    <w:rsid w:val="00EC2B93"/>
    <w:rsid w:val="00EC317C"/>
    <w:rsid w:val="00EC3F52"/>
    <w:rsid w:val="00EC476F"/>
    <w:rsid w:val="00EC6B11"/>
    <w:rsid w:val="00EC7892"/>
    <w:rsid w:val="00EC7AED"/>
    <w:rsid w:val="00ED1EC4"/>
    <w:rsid w:val="00ED348C"/>
    <w:rsid w:val="00ED373C"/>
    <w:rsid w:val="00ED63BF"/>
    <w:rsid w:val="00ED6E3D"/>
    <w:rsid w:val="00ED7CCB"/>
    <w:rsid w:val="00EE38C3"/>
    <w:rsid w:val="00EE5287"/>
    <w:rsid w:val="00EE56CE"/>
    <w:rsid w:val="00EE76E4"/>
    <w:rsid w:val="00EF1657"/>
    <w:rsid w:val="00EF1890"/>
    <w:rsid w:val="00EF2157"/>
    <w:rsid w:val="00EF227E"/>
    <w:rsid w:val="00EF3CF8"/>
    <w:rsid w:val="00EF510B"/>
    <w:rsid w:val="00EF6276"/>
    <w:rsid w:val="00EF782D"/>
    <w:rsid w:val="00F01A05"/>
    <w:rsid w:val="00F02135"/>
    <w:rsid w:val="00F02839"/>
    <w:rsid w:val="00F05230"/>
    <w:rsid w:val="00F0556A"/>
    <w:rsid w:val="00F0769A"/>
    <w:rsid w:val="00F10500"/>
    <w:rsid w:val="00F129B1"/>
    <w:rsid w:val="00F13E41"/>
    <w:rsid w:val="00F15135"/>
    <w:rsid w:val="00F15154"/>
    <w:rsid w:val="00F16397"/>
    <w:rsid w:val="00F16A01"/>
    <w:rsid w:val="00F207FD"/>
    <w:rsid w:val="00F2290B"/>
    <w:rsid w:val="00F25B9C"/>
    <w:rsid w:val="00F262F4"/>
    <w:rsid w:val="00F26CA6"/>
    <w:rsid w:val="00F27793"/>
    <w:rsid w:val="00F27A30"/>
    <w:rsid w:val="00F308A8"/>
    <w:rsid w:val="00F30AD0"/>
    <w:rsid w:val="00F32CE8"/>
    <w:rsid w:val="00F33F39"/>
    <w:rsid w:val="00F3596B"/>
    <w:rsid w:val="00F4415F"/>
    <w:rsid w:val="00F447C8"/>
    <w:rsid w:val="00F46EFF"/>
    <w:rsid w:val="00F50639"/>
    <w:rsid w:val="00F5063F"/>
    <w:rsid w:val="00F50B20"/>
    <w:rsid w:val="00F51CC0"/>
    <w:rsid w:val="00F53B8C"/>
    <w:rsid w:val="00F560BA"/>
    <w:rsid w:val="00F6055C"/>
    <w:rsid w:val="00F607F8"/>
    <w:rsid w:val="00F61521"/>
    <w:rsid w:val="00F61700"/>
    <w:rsid w:val="00F62DD9"/>
    <w:rsid w:val="00F668FA"/>
    <w:rsid w:val="00F670C2"/>
    <w:rsid w:val="00F70933"/>
    <w:rsid w:val="00F71D3A"/>
    <w:rsid w:val="00F71D5E"/>
    <w:rsid w:val="00F72CBB"/>
    <w:rsid w:val="00F73633"/>
    <w:rsid w:val="00F766FA"/>
    <w:rsid w:val="00F777B3"/>
    <w:rsid w:val="00F77AA4"/>
    <w:rsid w:val="00F81A21"/>
    <w:rsid w:val="00F81B33"/>
    <w:rsid w:val="00F8226D"/>
    <w:rsid w:val="00F8263D"/>
    <w:rsid w:val="00F82855"/>
    <w:rsid w:val="00F843E4"/>
    <w:rsid w:val="00F84F6C"/>
    <w:rsid w:val="00F86183"/>
    <w:rsid w:val="00F877FA"/>
    <w:rsid w:val="00F90193"/>
    <w:rsid w:val="00F9082C"/>
    <w:rsid w:val="00F91BB9"/>
    <w:rsid w:val="00F95A2D"/>
    <w:rsid w:val="00F97044"/>
    <w:rsid w:val="00F97836"/>
    <w:rsid w:val="00FA0406"/>
    <w:rsid w:val="00FA0B43"/>
    <w:rsid w:val="00FA13DD"/>
    <w:rsid w:val="00FA1506"/>
    <w:rsid w:val="00FA49F4"/>
    <w:rsid w:val="00FA6E0B"/>
    <w:rsid w:val="00FB0073"/>
    <w:rsid w:val="00FB0A12"/>
    <w:rsid w:val="00FB1400"/>
    <w:rsid w:val="00FB4413"/>
    <w:rsid w:val="00FB7FEB"/>
    <w:rsid w:val="00FC1CA6"/>
    <w:rsid w:val="00FC2B6A"/>
    <w:rsid w:val="00FC3BB3"/>
    <w:rsid w:val="00FC439A"/>
    <w:rsid w:val="00FD05AF"/>
    <w:rsid w:val="00FD196F"/>
    <w:rsid w:val="00FD25CD"/>
    <w:rsid w:val="00FD2F64"/>
    <w:rsid w:val="00FD374E"/>
    <w:rsid w:val="00FD46CE"/>
    <w:rsid w:val="00FD5082"/>
    <w:rsid w:val="00FE4D2F"/>
    <w:rsid w:val="00FF0A73"/>
    <w:rsid w:val="00FF3983"/>
    <w:rsid w:val="00FF3E10"/>
    <w:rsid w:val="00FF452A"/>
    <w:rsid w:val="00FF52CB"/>
    <w:rsid w:val="00FF5D38"/>
    <w:rsid w:val="00FF76DA"/>
    <w:rsid w:val="01D2BFD2"/>
    <w:rsid w:val="04067A49"/>
    <w:rsid w:val="06ABC8CF"/>
    <w:rsid w:val="0746F816"/>
    <w:rsid w:val="08420156"/>
    <w:rsid w:val="088FC393"/>
    <w:rsid w:val="09C4A95A"/>
    <w:rsid w:val="0A087159"/>
    <w:rsid w:val="0A1E80B1"/>
    <w:rsid w:val="0AC0817D"/>
    <w:rsid w:val="12230114"/>
    <w:rsid w:val="12C37E32"/>
    <w:rsid w:val="17503744"/>
    <w:rsid w:val="1813E597"/>
    <w:rsid w:val="19A26DB7"/>
    <w:rsid w:val="1AB8900B"/>
    <w:rsid w:val="1BBA6584"/>
    <w:rsid w:val="1DBA3323"/>
    <w:rsid w:val="1DE4BEB0"/>
    <w:rsid w:val="1E0FB649"/>
    <w:rsid w:val="1E71B529"/>
    <w:rsid w:val="1E795ED2"/>
    <w:rsid w:val="1F1EB870"/>
    <w:rsid w:val="1F88D8DD"/>
    <w:rsid w:val="1FB0187D"/>
    <w:rsid w:val="23276439"/>
    <w:rsid w:val="2448E9FB"/>
    <w:rsid w:val="255717E9"/>
    <w:rsid w:val="2659960D"/>
    <w:rsid w:val="27790B6C"/>
    <w:rsid w:val="2B63A65D"/>
    <w:rsid w:val="2C7D5D14"/>
    <w:rsid w:val="2DD6E9BF"/>
    <w:rsid w:val="2EA729C4"/>
    <w:rsid w:val="3309A88A"/>
    <w:rsid w:val="3548D2EA"/>
    <w:rsid w:val="36019DA1"/>
    <w:rsid w:val="3652062A"/>
    <w:rsid w:val="3753F615"/>
    <w:rsid w:val="3892BB62"/>
    <w:rsid w:val="3B6D262E"/>
    <w:rsid w:val="3C64B949"/>
    <w:rsid w:val="3C856D35"/>
    <w:rsid w:val="3CA29B3E"/>
    <w:rsid w:val="3D3F0AF0"/>
    <w:rsid w:val="3ECFE161"/>
    <w:rsid w:val="3F5EB449"/>
    <w:rsid w:val="41F54D96"/>
    <w:rsid w:val="431A66A6"/>
    <w:rsid w:val="4539BA1D"/>
    <w:rsid w:val="472A0CAC"/>
    <w:rsid w:val="472FD78A"/>
    <w:rsid w:val="488880B5"/>
    <w:rsid w:val="4BAFC889"/>
    <w:rsid w:val="4C300219"/>
    <w:rsid w:val="4E262689"/>
    <w:rsid w:val="4FC1F6EA"/>
    <w:rsid w:val="5047B1F7"/>
    <w:rsid w:val="52C3BB1D"/>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397874"/>
  <w15:docId w15:val="{69C4FBEF-2F64-489B-8A51-B6323C5B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B38"/>
    <w:pPr>
      <w:spacing w:line="240" w:lineRule="auto"/>
    </w:pPr>
    <w:rPr>
      <w:rFonts w:ascii="Arial" w:hAnsi="Arial"/>
    </w:rPr>
  </w:style>
  <w:style w:type="paragraph" w:styleId="Heading1">
    <w:name w:val="heading 1"/>
    <w:basedOn w:val="Normal"/>
    <w:next w:val="Normal"/>
    <w:link w:val="Heading1Char"/>
    <w:uiPriority w:val="9"/>
    <w:qFormat/>
    <w:rsid w:val="00283625"/>
    <w:pPr>
      <w:autoSpaceDE w:val="0"/>
      <w:autoSpaceDN w:val="0"/>
      <w:adjustRightInd w:val="0"/>
      <w:spacing w:after="0"/>
      <w:outlineLvl w:val="0"/>
    </w:pPr>
    <w:rPr>
      <w:rFonts w:cs="Arial"/>
      <w:b/>
      <w:color w:val="538135" w:themeColor="accent6" w:themeShade="BF"/>
      <w:sz w:val="40"/>
      <w:szCs w:val="24"/>
    </w:rPr>
  </w:style>
  <w:style w:type="paragraph" w:styleId="Heading2">
    <w:name w:val="heading 2"/>
    <w:basedOn w:val="Normal"/>
    <w:next w:val="Normal"/>
    <w:link w:val="Heading2Char"/>
    <w:uiPriority w:val="9"/>
    <w:unhideWhenUsed/>
    <w:qFormat/>
    <w:rsid w:val="007928F2"/>
    <w:pPr>
      <w:autoSpaceDE w:val="0"/>
      <w:autoSpaceDN w:val="0"/>
      <w:adjustRightInd w:val="0"/>
      <w:spacing w:after="0"/>
      <w:outlineLvl w:val="1"/>
    </w:pPr>
    <w:rPr>
      <w:rFonts w:cs="Arial"/>
      <w:b/>
      <w:color w:val="70AD47" w:themeColor="accent6"/>
      <w:sz w:val="28"/>
      <w:szCs w:val="24"/>
    </w:rPr>
  </w:style>
  <w:style w:type="paragraph" w:styleId="Heading3">
    <w:name w:val="heading 3"/>
    <w:basedOn w:val="Normal"/>
    <w:next w:val="Normal"/>
    <w:link w:val="Heading3Char"/>
    <w:uiPriority w:val="9"/>
    <w:unhideWhenUsed/>
    <w:qFormat/>
    <w:rsid w:val="00A20DD8"/>
    <w:pPr>
      <w:autoSpaceDE w:val="0"/>
      <w:autoSpaceDN w:val="0"/>
      <w:adjustRightInd w:val="0"/>
      <w:spacing w:after="34"/>
      <w:outlineLvl w:val="2"/>
    </w:pPr>
    <w:rPr>
      <w:rFonts w:cs="Arial"/>
      <w:b/>
      <w:color w:val="70AD47" w:themeColor="accent6"/>
      <w:sz w:val="24"/>
    </w:rPr>
  </w:style>
  <w:style w:type="paragraph" w:styleId="Heading4">
    <w:name w:val="heading 4"/>
    <w:basedOn w:val="Normal"/>
    <w:next w:val="Normal"/>
    <w:link w:val="Heading4Char"/>
    <w:uiPriority w:val="9"/>
    <w:unhideWhenUsed/>
    <w:qFormat/>
    <w:rsid w:val="007928F2"/>
    <w:pPr>
      <w:autoSpaceDE w:val="0"/>
      <w:autoSpaceDN w:val="0"/>
      <w:adjustRightInd w:val="0"/>
      <w:spacing w:after="34"/>
      <w:outlineLvl w:val="3"/>
    </w:pPr>
    <w:rPr>
      <w:rFonts w:cs="Arial"/>
      <w:b/>
      <w:color w:val="70AD47" w:themeColor="accent6"/>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283625"/>
    <w:rPr>
      <w:rFonts w:ascii="Arial" w:hAnsi="Arial" w:cs="Arial"/>
      <w:b/>
      <w:color w:val="538135" w:themeColor="accent6" w:themeShade="BF"/>
      <w:sz w:val="40"/>
      <w:szCs w:val="24"/>
    </w:rPr>
  </w:style>
  <w:style w:type="character" w:customStyle="1" w:styleId="Heading4Char">
    <w:name w:val="Heading 4 Char"/>
    <w:basedOn w:val="DefaultParagraphFont"/>
    <w:link w:val="Heading4"/>
    <w:uiPriority w:val="9"/>
    <w:rsid w:val="007928F2"/>
    <w:rPr>
      <w:rFonts w:ascii="Arial" w:hAnsi="Arial" w:cs="Arial"/>
      <w:b/>
      <w:color w:val="70AD47" w:themeColor="accent6"/>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7928F2"/>
    <w:rPr>
      <w:rFonts w:ascii="Arial" w:hAnsi="Arial" w:cs="Arial"/>
      <w:b/>
      <w:color w:val="70AD47" w:themeColor="accent6"/>
      <w:sz w:val="28"/>
      <w:szCs w:val="24"/>
    </w:rPr>
  </w:style>
  <w:style w:type="character" w:customStyle="1" w:styleId="Heading3Char">
    <w:name w:val="Heading 3 Char"/>
    <w:basedOn w:val="DefaultParagraphFont"/>
    <w:link w:val="Heading3"/>
    <w:uiPriority w:val="9"/>
    <w:rsid w:val="00A20DD8"/>
    <w:rPr>
      <w:rFonts w:ascii="Arial" w:hAnsi="Arial" w:cs="Arial"/>
      <w:b/>
      <w:color w:val="70AD47" w:themeColor="accent6"/>
      <w:sz w:val="24"/>
    </w:rPr>
  </w:style>
  <w:style w:type="paragraph" w:styleId="NoSpacing">
    <w:name w:val="No Spacing"/>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character" w:customStyle="1" w:styleId="normaltextrun">
    <w:name w:val="normaltextrun"/>
    <w:basedOn w:val="DefaultParagraphFont"/>
    <w:rsid w:val="00F95A2D"/>
  </w:style>
  <w:style w:type="character" w:customStyle="1" w:styleId="eop">
    <w:name w:val="eop"/>
    <w:basedOn w:val="DefaultParagraphFont"/>
    <w:rsid w:val="00F95A2D"/>
  </w:style>
  <w:style w:type="paragraph" w:customStyle="1" w:styleId="Pa5">
    <w:name w:val="Pa5"/>
    <w:basedOn w:val="Normal"/>
    <w:next w:val="Normal"/>
    <w:uiPriority w:val="99"/>
    <w:rsid w:val="009B279E"/>
    <w:pPr>
      <w:autoSpaceDE w:val="0"/>
      <w:autoSpaceDN w:val="0"/>
      <w:adjustRightInd w:val="0"/>
      <w:spacing w:after="0" w:line="181" w:lineRule="atLeast"/>
    </w:pPr>
    <w:rPr>
      <w:rFonts w:ascii="Frutiger 55 Roman" w:hAnsi="Frutiger 55 Roman"/>
      <w:sz w:val="24"/>
      <w:szCs w:val="24"/>
    </w:rPr>
  </w:style>
  <w:style w:type="character" w:customStyle="1" w:styleId="UnresolvedMention2">
    <w:name w:val="Unresolved Mention2"/>
    <w:basedOn w:val="DefaultParagraphFont"/>
    <w:uiPriority w:val="99"/>
    <w:semiHidden/>
    <w:unhideWhenUsed/>
    <w:rsid w:val="005312B2"/>
    <w:rPr>
      <w:color w:val="605E5C"/>
      <w:shd w:val="clear" w:color="auto" w:fill="E1DFDD"/>
    </w:rPr>
  </w:style>
  <w:style w:type="character" w:customStyle="1" w:styleId="UnresolvedMention20">
    <w:name w:val="Unresolved Mention2"/>
    <w:basedOn w:val="DefaultParagraphFont"/>
    <w:uiPriority w:val="99"/>
    <w:semiHidden/>
    <w:unhideWhenUsed/>
    <w:rsid w:val="00860AA8"/>
    <w:rPr>
      <w:color w:val="605E5C"/>
      <w:shd w:val="clear" w:color="auto" w:fill="E1DFDD"/>
    </w:rPr>
  </w:style>
  <w:style w:type="numbering" w:customStyle="1" w:styleId="NoList1">
    <w:name w:val="No List1"/>
    <w:next w:val="NoList"/>
    <w:uiPriority w:val="99"/>
    <w:semiHidden/>
    <w:unhideWhenUsed/>
    <w:rsid w:val="00AC34D3"/>
  </w:style>
  <w:style w:type="paragraph" w:customStyle="1" w:styleId="Pa4">
    <w:name w:val="Pa4"/>
    <w:basedOn w:val="Normal"/>
    <w:next w:val="Normal"/>
    <w:uiPriority w:val="99"/>
    <w:rsid w:val="00AC34D3"/>
    <w:pPr>
      <w:autoSpaceDE w:val="0"/>
      <w:autoSpaceDN w:val="0"/>
      <w:adjustRightInd w:val="0"/>
      <w:spacing w:after="0" w:line="261" w:lineRule="atLeast"/>
    </w:pPr>
    <w:rPr>
      <w:rFonts w:ascii="Frutiger 55 Roman" w:hAnsi="Frutiger 55 Roman"/>
      <w:sz w:val="24"/>
      <w:szCs w:val="24"/>
    </w:rPr>
  </w:style>
  <w:style w:type="table" w:customStyle="1" w:styleId="TableGrid1">
    <w:name w:val="Table Grid1"/>
    <w:basedOn w:val="TableNormal"/>
    <w:next w:val="TableGrid"/>
    <w:uiPriority w:val="59"/>
    <w:rsid w:val="00AC3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AC34D3"/>
    <w:pPr>
      <w:autoSpaceDE w:val="0"/>
      <w:autoSpaceDN w:val="0"/>
      <w:adjustRightInd w:val="0"/>
      <w:spacing w:after="0" w:line="211" w:lineRule="atLeast"/>
    </w:pPr>
    <w:rPr>
      <w:rFonts w:ascii="Proxima Nova Cond" w:hAnsi="Proxima Nova Cond"/>
      <w:sz w:val="24"/>
      <w:szCs w:val="24"/>
    </w:rPr>
  </w:style>
  <w:style w:type="paragraph" w:customStyle="1" w:styleId="Pa45">
    <w:name w:val="Pa45"/>
    <w:basedOn w:val="Normal"/>
    <w:next w:val="Normal"/>
    <w:uiPriority w:val="99"/>
    <w:rsid w:val="00AC34D3"/>
    <w:pPr>
      <w:autoSpaceDE w:val="0"/>
      <w:autoSpaceDN w:val="0"/>
      <w:adjustRightInd w:val="0"/>
      <w:spacing w:after="0" w:line="201" w:lineRule="atLeast"/>
    </w:pPr>
    <w:rPr>
      <w:rFonts w:ascii="Proxima Nova" w:hAnsi="Proxima Nova"/>
      <w:sz w:val="24"/>
      <w:szCs w:val="24"/>
    </w:rPr>
  </w:style>
  <w:style w:type="paragraph" w:customStyle="1" w:styleId="NoSpacing1">
    <w:name w:val="No Spacing1"/>
    <w:next w:val="NoSpacing"/>
    <w:link w:val="NoSpacingChar"/>
    <w:uiPriority w:val="1"/>
    <w:qFormat/>
    <w:rsid w:val="00AC34D3"/>
    <w:pPr>
      <w:spacing w:after="0" w:line="240" w:lineRule="auto"/>
    </w:pPr>
    <w:rPr>
      <w:rFonts w:ascii="Arial" w:eastAsia="Dotum" w:hAnsi="Arial"/>
      <w:lang w:val="en-US"/>
    </w:rPr>
  </w:style>
  <w:style w:type="character" w:customStyle="1" w:styleId="NoSpacingChar">
    <w:name w:val="No Spacing Char"/>
    <w:basedOn w:val="DefaultParagraphFont"/>
    <w:link w:val="NoSpacing1"/>
    <w:uiPriority w:val="1"/>
    <w:rsid w:val="00AC34D3"/>
    <w:rPr>
      <w:rFonts w:ascii="Arial" w:eastAsia="Dotum" w:hAnsi="Arial"/>
      <w:lang w:val="en-US"/>
    </w:rPr>
  </w:style>
  <w:style w:type="paragraph" w:customStyle="1" w:styleId="paragraph">
    <w:name w:val="paragraph"/>
    <w:basedOn w:val="Normal"/>
    <w:rsid w:val="00AC34D3"/>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glossary-link-internal">
    <w:name w:val="glossary-link-internal"/>
    <w:basedOn w:val="DefaultParagraphFont"/>
    <w:rsid w:val="00AC34D3"/>
  </w:style>
  <w:style w:type="character" w:customStyle="1" w:styleId="UnresolvedMention3">
    <w:name w:val="Unresolved Mention3"/>
    <w:basedOn w:val="DefaultParagraphFont"/>
    <w:uiPriority w:val="99"/>
    <w:semiHidden/>
    <w:unhideWhenUsed/>
    <w:rsid w:val="00AC34D3"/>
    <w:rPr>
      <w:color w:val="605E5C"/>
      <w:shd w:val="clear" w:color="auto" w:fill="E1DFDD"/>
    </w:rPr>
  </w:style>
  <w:style w:type="character" w:customStyle="1" w:styleId="UnresolvedMention4">
    <w:name w:val="Unresolved Mention4"/>
    <w:basedOn w:val="DefaultParagraphFont"/>
    <w:uiPriority w:val="99"/>
    <w:semiHidden/>
    <w:unhideWhenUsed/>
    <w:rsid w:val="00AC34D3"/>
    <w:rPr>
      <w:color w:val="605E5C"/>
      <w:shd w:val="clear" w:color="auto" w:fill="E1DFDD"/>
    </w:rPr>
  </w:style>
  <w:style w:type="character" w:customStyle="1" w:styleId="UnresolvedMention5">
    <w:name w:val="Unresolved Mention5"/>
    <w:basedOn w:val="DefaultParagraphFont"/>
    <w:uiPriority w:val="99"/>
    <w:semiHidden/>
    <w:unhideWhenUsed/>
    <w:rsid w:val="00AC3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746876517">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59783625">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554045030">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877427893">
              <w:marLeft w:val="0"/>
              <w:marRight w:val="0"/>
              <w:marTop w:val="0"/>
              <w:marBottom w:val="0"/>
              <w:divBdr>
                <w:top w:val="none" w:sz="0" w:space="0" w:color="auto"/>
                <w:left w:val="none" w:sz="0" w:space="0" w:color="auto"/>
                <w:bottom w:val="none" w:sz="0" w:space="0" w:color="auto"/>
                <w:right w:val="none" w:sz="0" w:space="0" w:color="auto"/>
              </w:divBdr>
            </w:div>
            <w:div w:id="6285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2025470163">
          <w:marLeft w:val="0"/>
          <w:marRight w:val="0"/>
          <w:marTop w:val="0"/>
          <w:marBottom w:val="0"/>
          <w:divBdr>
            <w:top w:val="none" w:sz="0" w:space="0" w:color="auto"/>
            <w:left w:val="none" w:sz="0" w:space="0" w:color="auto"/>
            <w:bottom w:val="none" w:sz="0" w:space="0" w:color="auto"/>
            <w:right w:val="none" w:sz="0" w:space="0" w:color="auto"/>
          </w:divBdr>
        </w:div>
        <w:div w:id="342629616">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197159453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337970685">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184511466">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173961602">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k10outline.scsa.wa.edu.au/home/teaching/codes/science/year-8/acshe134" TargetMode="External"/><Relationship Id="rId26" Type="http://schemas.openxmlformats.org/officeDocument/2006/relationships/hyperlink" Target="https://www.youtube.com/watch?v=RQ-SMCmWB1s" TargetMode="External"/><Relationship Id="rId39" Type="http://schemas.openxmlformats.org/officeDocument/2006/relationships/hyperlink" Target="https://marinewaters.fish.wa.gov.au/resource/bony-fish-external-anatomy/" TargetMode="External"/><Relationship Id="rId21" Type="http://schemas.openxmlformats.org/officeDocument/2006/relationships/hyperlink" Target="https://marinewaters.fish.wa.gov.au/resource/fish-anatomy/" TargetMode="External"/><Relationship Id="rId34" Type="http://schemas.openxmlformats.org/officeDocument/2006/relationships/hyperlink" Target="https://www.youtube.com/watch?v=QHPYRwCWAzM" TargetMode="External"/><Relationship Id="rId42" Type="http://schemas.openxmlformats.org/officeDocument/2006/relationships/hyperlink" Target="https://www.youtube.com/watch?v=DpcqXivpTnY" TargetMode="External"/><Relationship Id="rId47" Type="http://schemas.openxmlformats.org/officeDocument/2006/relationships/hyperlink" Target="https://www.instructables.com/Flower-Dissection/" TargetMode="External"/><Relationship Id="rId50" Type="http://schemas.openxmlformats.org/officeDocument/2006/relationships/hyperlink" Target="https://www.youtube.com/watch?v=q_xbT65GzDo&amp;feature=youtu.be" TargetMode="External"/><Relationship Id="rId55" Type="http://schemas.openxmlformats.org/officeDocument/2006/relationships/hyperlink" Target="https://www.futuregreensolutions.com.au/closing-the-loop-black-soldier-fly-technology-to-convert-agricultural-waste-into-high-quality-fertilisers-and-soil-improvers/" TargetMode="External"/><Relationship Id="rId63" Type="http://schemas.openxmlformats.org/officeDocument/2006/relationships/hyperlink" Target="https://www.learnaboutwool.com/globalassets/law/resources/factsheets/secondary/gd3270-secondary-fact-sheet_2019_b.pdf" TargetMode="External"/><Relationship Id="rId68" Type="http://schemas.openxmlformats.org/officeDocument/2006/relationships/hyperlink" Target="https://agric.wa.gov.au/n/1310" TargetMode="External"/><Relationship Id="rId76" Type="http://schemas.openxmlformats.org/officeDocument/2006/relationships/hyperlink" Target="https://en.wikipedia.org/wiki/Reproductive_organ" TargetMode="External"/><Relationship Id="rId84" Type="http://schemas.openxmlformats.org/officeDocument/2006/relationships/hyperlink" Target="https://www.learnaboutwool.com/globalassets/law/resources/factsheets/secondary/gd3270-secondary-fact-sheet_2019_b.pdf" TargetMode="External"/><Relationship Id="rId7" Type="http://schemas.openxmlformats.org/officeDocument/2006/relationships/settings" Target="settings.xml"/><Relationship Id="rId71" Type="http://schemas.openxmlformats.org/officeDocument/2006/relationships/hyperlink" Target="https://www.youtube.com/watch?v=wNe6RuK0FfA" TargetMode="External"/><Relationship Id="rId2" Type="http://schemas.openxmlformats.org/officeDocument/2006/relationships/customXml" Target="../customXml/item2.xml"/><Relationship Id="rId16" Type="http://schemas.openxmlformats.org/officeDocument/2006/relationships/hyperlink" Target="https://k10outline.scsa.wa.edu.au/home/teaching/codes/science/year-8/acssu150" TargetMode="External"/><Relationship Id="rId29" Type="http://schemas.openxmlformats.org/officeDocument/2006/relationships/hyperlink" Target="https://www.youtube.com/watch?v=xzjowD1KN20" TargetMode="External"/><Relationship Id="rId11" Type="http://schemas.openxmlformats.org/officeDocument/2006/relationships/header" Target="header1.xml"/><Relationship Id="rId24" Type="http://schemas.openxmlformats.org/officeDocument/2006/relationships/hyperlink" Target="https://marinewaters.fish.wa.gov.au/resource/bony-fish-anatomy-whiting-species/" TargetMode="External"/><Relationship Id="rId32" Type="http://schemas.openxmlformats.org/officeDocument/2006/relationships/header" Target="header3.xml"/><Relationship Id="rId37" Type="http://schemas.openxmlformats.org/officeDocument/2006/relationships/hyperlink" Target="https://www.youtube.com/watch?v=wNe6RuK0FfA" TargetMode="External"/><Relationship Id="rId40" Type="http://schemas.openxmlformats.org/officeDocument/2006/relationships/hyperlink" Target="https://marinewaters.fish.wa.gov.au/resource/bony-fish-internal-anatomy/" TargetMode="External"/><Relationship Id="rId45" Type="http://schemas.openxmlformats.org/officeDocument/2006/relationships/hyperlink" Target="https://agric.wa.gov.au/n/947" TargetMode="External"/><Relationship Id="rId53" Type="http://schemas.openxmlformats.org/officeDocument/2006/relationships/hyperlink" Target="https://k10outline.scsa.wa.edu.au/home/teaching/codes/science/year-8/acshe226" TargetMode="External"/><Relationship Id="rId58" Type="http://schemas.openxmlformats.org/officeDocument/2006/relationships/hyperlink" Target="https://en.wikipedia.org/wiki/Hermetia_illucens" TargetMode="External"/><Relationship Id="rId66" Type="http://schemas.openxmlformats.org/officeDocument/2006/relationships/hyperlink" Target="https://www.youtube.com/watch?v=RQ-SMCmWB1s" TargetMode="External"/><Relationship Id="rId74" Type="http://schemas.openxmlformats.org/officeDocument/2006/relationships/hyperlink" Target="https://www.agric.wa.gov.au/biosecurity-quarantine/careers-food-and-fibre?page=0%2C1" TargetMode="External"/><Relationship Id="rId79" Type="http://schemas.openxmlformats.org/officeDocument/2006/relationships/hyperlink" Target="https://www.visiblebody.com/learn/reproductive/glossary"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4NKGS4bj7cc" TargetMode="External"/><Relationship Id="rId82" Type="http://schemas.openxmlformats.org/officeDocument/2006/relationships/hyperlink" Target="https://biologydictionary.net/metamorphosis/" TargetMode="External"/><Relationship Id="rId19" Type="http://schemas.openxmlformats.org/officeDocument/2006/relationships/hyperlink" Target="https://k10outline.scsa.wa.edu.au/home/teaching/codes/science/year-8/acshe2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arinewaters.fish.wa.gov.au/resource/bony-fish-external-anatomy/" TargetMode="External"/><Relationship Id="rId27" Type="http://schemas.openxmlformats.org/officeDocument/2006/relationships/hyperlink" Target="https://www.youtube.com/watch?v=4OpBylwH9DU" TargetMode="External"/><Relationship Id="rId30" Type="http://schemas.openxmlformats.org/officeDocument/2006/relationships/hyperlink" Target="https://www.youtube.com/watch?v=BmR9XfuHjAI" TargetMode="External"/><Relationship Id="rId35" Type="http://schemas.openxmlformats.org/officeDocument/2006/relationships/hyperlink" Target="https://plantenergy.edu.au/outreach/resources" TargetMode="External"/><Relationship Id="rId43" Type="http://schemas.openxmlformats.org/officeDocument/2006/relationships/hyperlink" Target="https://www.biologycorner.com/worksheets/squid_virtual.html" TargetMode="External"/><Relationship Id="rId48" Type="http://schemas.openxmlformats.org/officeDocument/2006/relationships/hyperlink" Target="https://www.youtube.com/watch?v=T8tmVMyzu18" TargetMode="External"/><Relationship Id="rId56" Type="http://schemas.openxmlformats.org/officeDocument/2006/relationships/hyperlink" Target="http://entnemdept.ufl.edu/creatures/livestock/black_soldier_fly.htm" TargetMode="External"/><Relationship Id="rId64" Type="http://schemas.openxmlformats.org/officeDocument/2006/relationships/hyperlink" Target="https://agric.wa.gov.au/n/1681" TargetMode="External"/><Relationship Id="rId69" Type="http://schemas.openxmlformats.org/officeDocument/2006/relationships/hyperlink" Target="https://plantenergy.edu.au/outreach/resources" TargetMode="External"/><Relationship Id="rId77" Type="http://schemas.openxmlformats.org/officeDocument/2006/relationships/hyperlink" Target="https://en.wikipedia.org/wiki/Flower" TargetMode="External"/><Relationship Id="rId8" Type="http://schemas.openxmlformats.org/officeDocument/2006/relationships/webSettings" Target="webSettings.xml"/><Relationship Id="rId51" Type="http://schemas.openxmlformats.org/officeDocument/2006/relationships/hyperlink" Target="https://k10outline.scsa.wa.edu.au/home/teaching/codes/science/year-8/acssu150" TargetMode="External"/><Relationship Id="rId72" Type="http://schemas.openxmlformats.org/officeDocument/2006/relationships/hyperlink" Target="https://www.tepapa.govt.nz/discover-collections/read-watch-play/science/colossal-squid/anatomy-colossal-squid" TargetMode="External"/><Relationship Id="rId80" Type="http://schemas.openxmlformats.org/officeDocument/2006/relationships/hyperlink" Target="https://medicine.umich.edu/dept/crm/patient-resources/health-library/glossary-terms" TargetMode="External"/><Relationship Id="rId85" Type="http://schemas.openxmlformats.org/officeDocument/2006/relationships/hyperlink" Target="https://www.agric.wa.gov.au/climate-change/managing-manure-reduce-greenhouse-gas-emission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k10outline.scsa.wa.edu.au/home/teaching/codes/science/year-8/acshe136https:/k10outline.scsa.wa.edu.au/home/teaching/codes/science/year-8/acshe136" TargetMode="External"/><Relationship Id="rId25" Type="http://schemas.openxmlformats.org/officeDocument/2006/relationships/hyperlink" Target="https://basicbiology.net/biology-101/mrs-gren" TargetMode="External"/><Relationship Id="rId33" Type="http://schemas.openxmlformats.org/officeDocument/2006/relationships/footer" Target="footer3.xml"/><Relationship Id="rId38" Type="http://schemas.openxmlformats.org/officeDocument/2006/relationships/hyperlink" Target="https://marinewaters.fish.wa.gov.au/resource/fish-anatomy/" TargetMode="External"/><Relationship Id="rId46" Type="http://schemas.openxmlformats.org/officeDocument/2006/relationships/hyperlink" Target="https://www.youtube.com/watch?v=sBPIfb9W3K4" TargetMode="External"/><Relationship Id="rId59" Type="http://schemas.openxmlformats.org/officeDocument/2006/relationships/hyperlink" Target="https://www.abc.net.au/news/2018-09-13/aquaculture-industry-expert-say-insect-fish-feed-more-efficient/10231032?section=good-news" TargetMode="External"/><Relationship Id="rId67" Type="http://schemas.openxmlformats.org/officeDocument/2006/relationships/hyperlink" Target="https://www.microscope.com/compound-microscope-parts" TargetMode="External"/><Relationship Id="rId20" Type="http://schemas.openxmlformats.org/officeDocument/2006/relationships/hyperlink" Target="https://k10outline.scsa.wa.edu.au/home/teaching/codes/science/year-8/acshe135" TargetMode="External"/><Relationship Id="rId41" Type="http://schemas.openxmlformats.org/officeDocument/2006/relationships/hyperlink" Target="https://marinewaters.fish.wa.gov.au/resource/bony-fish-anatomy-whiting-species/" TargetMode="External"/><Relationship Id="rId54" Type="http://schemas.openxmlformats.org/officeDocument/2006/relationships/hyperlink" Target="https://k10outline.scsa.wa.edu.au/home/teaching/codes/science/year-8/acshe135" TargetMode="External"/><Relationship Id="rId62" Type="http://schemas.openxmlformats.org/officeDocument/2006/relationships/hyperlink" Target="https://youtu.be/9-z-0f5GnSs" TargetMode="External"/><Relationship Id="rId70" Type="http://schemas.openxmlformats.org/officeDocument/2006/relationships/hyperlink" Target="https://education.seattlepi.com/cell-structure-increases-membrane-surface-area-5607.html" TargetMode="External"/><Relationship Id="rId75" Type="http://schemas.openxmlformats.org/officeDocument/2006/relationships/hyperlink" Target="https://en.wikipedia.org/wiki/Pollen" TargetMode="External"/><Relationship Id="rId83" Type="http://schemas.openxmlformats.org/officeDocument/2006/relationships/hyperlink" Target="https://www.youtube.com/watch?v=4NKGS4bj7cc" TargetMode="External"/><Relationship Id="rId88" Type="http://schemas.openxmlformats.org/officeDocument/2006/relationships/theme" Target="theme/theme1.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home/teaching/codes/science/year-8/acssu149" TargetMode="External"/><Relationship Id="rId23" Type="http://schemas.openxmlformats.org/officeDocument/2006/relationships/hyperlink" Target="https://marinewaters.fish.wa.gov.au/resource/bony-fish-internal-anatomy/" TargetMode="External"/><Relationship Id="rId28" Type="http://schemas.openxmlformats.org/officeDocument/2006/relationships/hyperlink" Target="https://www.microscope.com/compound-microscope-parts" TargetMode="External"/><Relationship Id="rId36" Type="http://schemas.openxmlformats.org/officeDocument/2006/relationships/hyperlink" Target="https://www.youtube.com/watch?v=rmgf0VDDlH8" TargetMode="External"/><Relationship Id="rId49" Type="http://schemas.openxmlformats.org/officeDocument/2006/relationships/hyperlink" Target="https://www.khanacademy.org/science/high-school-biology/hs-human-body-systems/hs-the-reproductive-system/a/hs-the-reproductive-system-review" TargetMode="External"/><Relationship Id="rId57" Type="http://schemas.openxmlformats.org/officeDocument/2006/relationships/hyperlink" Target="https://biologydictionary.net/metamorphosis/" TargetMode="External"/><Relationship Id="rId10" Type="http://schemas.openxmlformats.org/officeDocument/2006/relationships/endnotes" Target="endnotes.xml"/><Relationship Id="rId31" Type="http://schemas.openxmlformats.org/officeDocument/2006/relationships/hyperlink" Target="https://agric.wa.gov.au/n/1310" TargetMode="External"/><Relationship Id="rId44" Type="http://schemas.openxmlformats.org/officeDocument/2006/relationships/hyperlink" Target="https://marinewaters.fish.wa.gov.au/resource/fish-anatomy/" TargetMode="External"/><Relationship Id="rId52" Type="http://schemas.openxmlformats.org/officeDocument/2006/relationships/hyperlink" Target="https://k10outline.scsa.wa.edu.au/home/teaching/codes/science/year-8/acshe134" TargetMode="External"/><Relationship Id="rId60" Type="http://schemas.openxmlformats.org/officeDocument/2006/relationships/hyperlink" Target="file:///C:\Users\0TeacherNotes\1.%09https:\www.futuregreensolutions.com.au\closing-the-loop-black-soldier-fly-technology-to-convert-agricultural-waste-into-high-quality-fertilisers-and-soil-improvers" TargetMode="External"/><Relationship Id="rId65" Type="http://schemas.openxmlformats.org/officeDocument/2006/relationships/hyperlink" Target="https://basicbiology.net/biology-101/mrs-gren" TargetMode="External"/><Relationship Id="rId73" Type="http://schemas.openxmlformats.org/officeDocument/2006/relationships/hyperlink" Target="https://marinewaters.fish.wa.gov.au/resource/fish-anatomy/" TargetMode="External"/><Relationship Id="rId78" Type="http://schemas.openxmlformats.org/officeDocument/2006/relationships/hyperlink" Target="https://en.wikipedia.org/wiki/Glossary_of_biology" TargetMode="External"/><Relationship Id="rId81" Type="http://schemas.openxmlformats.org/officeDocument/2006/relationships/hyperlink" Target="http://entnemdept.ufl.edu/creatures/livestock/black_soldier_fly.htm" TargetMode="External"/><Relationship Id="rId86" Type="http://schemas.openxmlformats.org/officeDocument/2006/relationships/hyperlink" Target="https://www.agric.wa.gov.au/climate-change/reducing-livestock-greenhouse-gas-emission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4067408\Downloads\TY9%20Science_Teaching%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C9699-92B6-4E87-AFCA-632630CB3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3.xml><?xml version="1.0" encoding="utf-8"?>
<ds:datastoreItem xmlns:ds="http://schemas.openxmlformats.org/officeDocument/2006/customXml" ds:itemID="{7A11449D-FD37-4A4F-B80F-4F91BFE39598}">
  <ds:schemaRefs>
    <ds:schemaRef ds:uri="http://purl.org/dc/terms/"/>
    <ds:schemaRef ds:uri="c11337b8-a1c9-4e93-a10e-b9c3de58965d"/>
    <ds:schemaRef ds:uri="http://schemas.microsoft.com/office/2006/documentManagement/types"/>
    <ds:schemaRef ds:uri="939100e6-dc5b-4952-bae1-a6b60418157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64D03C2-EFB6-4897-853F-4E9673B7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TY9 Science_Teaching guide</Template>
  <TotalTime>1</TotalTime>
  <Pages>40</Pages>
  <Words>12069</Words>
  <Characters>68799</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MCCLELLAND Sophie</dc:creator>
  <cp:lastModifiedBy>DELVES Vicki [Curriculum Support]</cp:lastModifiedBy>
  <cp:revision>2</cp:revision>
  <cp:lastPrinted>2021-05-25T02:17:00Z</cp:lastPrinted>
  <dcterms:created xsi:type="dcterms:W3CDTF">2021-11-12T01:35:00Z</dcterms:created>
  <dcterms:modified xsi:type="dcterms:W3CDTF">2021-11-12T01:35:00Z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ies>
</file>